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02BD23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B309BA">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C0FBE">
              <w:rPr>
                <w:rFonts w:ascii="Arial" w:hAnsi="Arial" w:cs="Arial"/>
                <w:color w:val="002060"/>
                <w:sz w:val="40"/>
                <w:szCs w:val="40"/>
              </w:rPr>
              <w:t>0</w:t>
            </w:r>
            <w:r w:rsidR="00B309BA">
              <w:rPr>
                <w:rFonts w:ascii="Arial" w:hAnsi="Arial" w:cs="Arial"/>
                <w:color w:val="002060"/>
                <w:sz w:val="40"/>
                <w:szCs w:val="40"/>
              </w:rPr>
              <w:t>9</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D511C3C"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96D73">
          <w:rPr>
            <w:noProof/>
            <w:webHidden/>
          </w:rPr>
          <w:t>1</w:t>
        </w:r>
        <w:r w:rsidR="00AC19D9" w:rsidRPr="00DE1EF7">
          <w:rPr>
            <w:noProof/>
            <w:webHidden/>
          </w:rPr>
          <w:fldChar w:fldCharType="end"/>
        </w:r>
      </w:hyperlink>
    </w:p>
    <w:p w14:paraId="112EDB38" w14:textId="7A18094E"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596D73">
          <w:rPr>
            <w:noProof/>
            <w:webHidden/>
          </w:rPr>
          <w:t>1</w:t>
        </w:r>
        <w:r w:rsidR="00AC19D9" w:rsidRPr="00DE1EF7">
          <w:rPr>
            <w:noProof/>
            <w:webHidden/>
          </w:rPr>
          <w:fldChar w:fldCharType="end"/>
        </w:r>
      </w:hyperlink>
    </w:p>
    <w:p w14:paraId="4D9CAD43" w14:textId="6CEEE135"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596D73">
          <w:rPr>
            <w:noProof/>
            <w:webHidden/>
          </w:rPr>
          <w:t>1</w:t>
        </w:r>
        <w:r w:rsidR="00AC19D9" w:rsidRPr="00DE1EF7">
          <w:rPr>
            <w:noProof/>
            <w:webHidden/>
          </w:rPr>
          <w:fldChar w:fldCharType="end"/>
        </w:r>
      </w:hyperlink>
    </w:p>
    <w:p w14:paraId="0EAFCCD8" w14:textId="5050EE7E"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596D73">
          <w:rPr>
            <w:noProof/>
            <w:webHidden/>
          </w:rPr>
          <w:t>1</w:t>
        </w:r>
        <w:r w:rsidR="00AC19D9" w:rsidRPr="00DE1EF7">
          <w:rPr>
            <w:noProof/>
            <w:webHidden/>
          </w:rPr>
          <w:fldChar w:fldCharType="end"/>
        </w:r>
      </w:hyperlink>
    </w:p>
    <w:p w14:paraId="0952245B" w14:textId="10151E86"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596D73">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sz w:val="22"/>
          <w:szCs w:val="22"/>
        </w:rPr>
      </w:pPr>
    </w:p>
    <w:p w14:paraId="6C383C13" w14:textId="77777777" w:rsidR="00FC6C63" w:rsidRDefault="00FC6C63" w:rsidP="00D41999">
      <w:pPr>
        <w:rPr>
          <w:color w:val="002060"/>
          <w:sz w:val="22"/>
          <w:szCs w:val="22"/>
        </w:rPr>
      </w:pPr>
    </w:p>
    <w:p w14:paraId="3872D360" w14:textId="77777777" w:rsidR="00030306" w:rsidRDefault="00030306" w:rsidP="00030306">
      <w:pPr>
        <w:pStyle w:val="LndNormale1"/>
        <w:jc w:val="left"/>
        <w:rPr>
          <w:b/>
          <w:color w:val="002060"/>
          <w:sz w:val="28"/>
          <w:szCs w:val="28"/>
        </w:rPr>
      </w:pPr>
      <w:r>
        <w:rPr>
          <w:b/>
          <w:color w:val="002060"/>
          <w:sz w:val="28"/>
          <w:szCs w:val="28"/>
        </w:rPr>
        <w:t>CONSIGLIO DIRETTIVO</w:t>
      </w:r>
    </w:p>
    <w:p w14:paraId="2823D4BB" w14:textId="77777777" w:rsidR="00030306" w:rsidRPr="00030306" w:rsidRDefault="00030306" w:rsidP="00030306">
      <w:pPr>
        <w:pStyle w:val="LndNormale1"/>
        <w:rPr>
          <w:color w:val="002060"/>
        </w:rPr>
      </w:pPr>
    </w:p>
    <w:p w14:paraId="01A4CF06" w14:textId="77777777" w:rsidR="00030306" w:rsidRPr="00030306" w:rsidRDefault="00030306" w:rsidP="00030306">
      <w:pPr>
        <w:pStyle w:val="LndNormale1"/>
        <w:rPr>
          <w:color w:val="002060"/>
          <w:u w:val="single"/>
        </w:rPr>
      </w:pPr>
      <w:r w:rsidRPr="00030306">
        <w:rPr>
          <w:color w:val="002060"/>
          <w:u w:val="single"/>
        </w:rPr>
        <w:lastRenderedPageBreak/>
        <w:t>RIUNIONE DEL CONSIGLIO DIRETTIVO N. 4  DEL 05.09.2024</w:t>
      </w:r>
    </w:p>
    <w:p w14:paraId="2AA6B86D" w14:textId="77777777" w:rsidR="00030306" w:rsidRPr="00030306" w:rsidRDefault="00030306" w:rsidP="00030306">
      <w:pPr>
        <w:rPr>
          <w:color w:val="002060"/>
        </w:rPr>
      </w:pPr>
      <w:r w:rsidRPr="00030306">
        <w:rPr>
          <w:rFonts w:ascii="Arial" w:hAnsi="Arial" w:cs="Arial"/>
          <w:color w:val="002060"/>
          <w:sz w:val="22"/>
          <w:szCs w:val="22"/>
          <w:u w:val="single"/>
        </w:rPr>
        <w:t>Sono presenti</w:t>
      </w:r>
      <w:r w:rsidRPr="00030306">
        <w:rPr>
          <w:rFonts w:ascii="Arial" w:hAnsi="Arial" w:cs="Arial"/>
          <w:color w:val="002060"/>
          <w:sz w:val="22"/>
          <w:szCs w:val="22"/>
        </w:rPr>
        <w:t xml:space="preserve">: Panichi (Presidente), Arriva, Battistini, Capretti (C5), Colò, Diomedi, Mancinelli CF), Mughetti, Salvoni, Scarpini, </w:t>
      </w:r>
      <w:proofErr w:type="spellStart"/>
      <w:r w:rsidRPr="00030306">
        <w:rPr>
          <w:rFonts w:ascii="Arial" w:hAnsi="Arial" w:cs="Arial"/>
          <w:color w:val="002060"/>
          <w:sz w:val="22"/>
          <w:szCs w:val="22"/>
        </w:rPr>
        <w:t>Schippa</w:t>
      </w:r>
      <w:proofErr w:type="spellEnd"/>
      <w:r w:rsidRPr="00030306">
        <w:rPr>
          <w:rFonts w:ascii="Arial" w:hAnsi="Arial" w:cs="Arial"/>
          <w:color w:val="002060"/>
          <w:sz w:val="22"/>
          <w:szCs w:val="22"/>
        </w:rPr>
        <w:t>, Castellana (Segretario).</w:t>
      </w:r>
    </w:p>
    <w:p w14:paraId="58FDFD9F" w14:textId="77777777" w:rsidR="00030306" w:rsidRPr="00030306" w:rsidRDefault="00030306" w:rsidP="00030306">
      <w:pPr>
        <w:pStyle w:val="LndNormale1"/>
        <w:rPr>
          <w:color w:val="002060"/>
        </w:rPr>
      </w:pPr>
    </w:p>
    <w:p w14:paraId="22F7A1CE" w14:textId="77777777" w:rsidR="00030306" w:rsidRPr="00030306" w:rsidRDefault="00030306" w:rsidP="00030306">
      <w:pPr>
        <w:pStyle w:val="LndNormale1"/>
        <w:rPr>
          <w:color w:val="002060"/>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lastRenderedPageBreak/>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28896BCE" w14:textId="77777777" w:rsidR="00D634DB" w:rsidRDefault="00D634DB"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Pr="001D0FEE" w:rsidRDefault="00D634DB" w:rsidP="0047674B">
      <w:pPr>
        <w:pStyle w:val="LndNormale1"/>
        <w:rPr>
          <w:color w:val="002060"/>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3BCC2AC2" w14:textId="77777777" w:rsidR="00D470E9" w:rsidRPr="003D77AB" w:rsidRDefault="00D470E9" w:rsidP="00D470E9">
      <w:pPr>
        <w:pStyle w:val="TITOLOCAMPIONATO"/>
        <w:shd w:val="clear" w:color="auto" w:fill="CCCCCC"/>
        <w:spacing w:before="0" w:beforeAutospacing="0" w:after="0" w:afterAutospacing="0"/>
        <w:rPr>
          <w:color w:val="002060"/>
        </w:rPr>
      </w:pPr>
      <w:bookmarkStart w:id="12" w:name="_Toc519088189"/>
      <w:bookmarkStart w:id="13" w:name="_Toc13049072"/>
      <w:bookmarkStart w:id="14" w:name="_Toc13049128"/>
      <w:r w:rsidRPr="003D77AB">
        <w:rPr>
          <w:color w:val="002060"/>
        </w:rPr>
        <w:t>CAMPIONATO REGIONALE CALCIO A 5 SERIE C1</w:t>
      </w:r>
      <w:bookmarkEnd w:id="12"/>
      <w:bookmarkEnd w:id="13"/>
      <w:bookmarkEnd w:id="14"/>
    </w:p>
    <w:p w14:paraId="22912F4B" w14:textId="77777777" w:rsidR="00D470E9" w:rsidRDefault="00D470E9" w:rsidP="00D470E9">
      <w:pPr>
        <w:pStyle w:val="LndNormale1"/>
        <w:rPr>
          <w:b/>
          <w:color w:val="002060"/>
          <w:sz w:val="24"/>
          <w:szCs w:val="24"/>
        </w:rPr>
      </w:pPr>
    </w:p>
    <w:p w14:paraId="4D95030C" w14:textId="77777777" w:rsidR="00863DDB" w:rsidRPr="00E762DC" w:rsidRDefault="00863DDB" w:rsidP="00863DDB">
      <w:pPr>
        <w:pStyle w:val="LndNormale1"/>
        <w:rPr>
          <w:b/>
          <w:color w:val="002060"/>
          <w:sz w:val="24"/>
          <w:szCs w:val="24"/>
        </w:rPr>
      </w:pPr>
      <w:r w:rsidRPr="00E762DC">
        <w:rPr>
          <w:b/>
          <w:color w:val="002060"/>
          <w:sz w:val="24"/>
          <w:szCs w:val="24"/>
        </w:rPr>
        <w:t>MANCATE ALTERNANZE</w:t>
      </w:r>
    </w:p>
    <w:p w14:paraId="68A2C151" w14:textId="77777777" w:rsidR="00863DDB" w:rsidRPr="00E762DC" w:rsidRDefault="00863DDB" w:rsidP="00863DDB">
      <w:pPr>
        <w:pStyle w:val="LndNormale1"/>
        <w:rPr>
          <w:color w:val="002060"/>
        </w:rPr>
      </w:pPr>
      <w:r w:rsidRPr="00E762DC">
        <w:rPr>
          <w:color w:val="002060"/>
        </w:rPr>
        <w:t>In calce ai calendari sono segnalate le gare per le quali non è stato possibile trovare le alternanze richieste.</w:t>
      </w:r>
    </w:p>
    <w:p w14:paraId="46DF3816" w14:textId="77777777" w:rsidR="00863DDB" w:rsidRPr="00E762DC" w:rsidRDefault="00863DDB" w:rsidP="00863DDB">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26/09/2024</w:t>
      </w:r>
      <w:r w:rsidRPr="00863DDB">
        <w:rPr>
          <w:color w:val="002060"/>
          <w:highlight w:val="yellow"/>
          <w:u w:val="single"/>
        </w:rPr>
        <w:t>.</w:t>
      </w:r>
    </w:p>
    <w:p w14:paraId="3C4E837C" w14:textId="77777777" w:rsidR="00D470E9" w:rsidRDefault="00D470E9" w:rsidP="00D470E9">
      <w:pPr>
        <w:pStyle w:val="LndNormale1"/>
        <w:rPr>
          <w:color w:val="002060"/>
          <w:highlight w:val="yellow"/>
        </w:rPr>
      </w:pPr>
    </w:p>
    <w:p w14:paraId="2B16FACC" w14:textId="77777777" w:rsidR="00D470E9" w:rsidRPr="003D77AB" w:rsidRDefault="00D470E9" w:rsidP="00D470E9">
      <w:pPr>
        <w:pStyle w:val="LndNormale1"/>
        <w:rPr>
          <w:color w:val="002060"/>
          <w:highlight w:val="yellow"/>
        </w:rPr>
      </w:pPr>
    </w:p>
    <w:p w14:paraId="2BA03A47" w14:textId="77777777" w:rsidR="00D470E9" w:rsidRPr="0014473F" w:rsidRDefault="00D470E9" w:rsidP="00D470E9">
      <w:pPr>
        <w:pStyle w:val="TITOLOCAMPIONATO"/>
        <w:shd w:val="clear" w:color="auto" w:fill="CCCCCC"/>
        <w:spacing w:before="0" w:beforeAutospacing="0" w:after="0" w:afterAutospacing="0"/>
        <w:rPr>
          <w:color w:val="002060"/>
        </w:rPr>
      </w:pPr>
      <w:bookmarkStart w:id="15" w:name="_Toc519088190"/>
      <w:bookmarkStart w:id="16" w:name="_Toc13049073"/>
      <w:bookmarkStart w:id="17" w:name="_Toc13049129"/>
      <w:r w:rsidRPr="0014473F">
        <w:rPr>
          <w:color w:val="002060"/>
        </w:rPr>
        <w:t>CAMPIONATO REGIONALE CALCIO A 5 SERIE C2</w:t>
      </w:r>
      <w:bookmarkEnd w:id="15"/>
      <w:bookmarkEnd w:id="16"/>
      <w:bookmarkEnd w:id="17"/>
    </w:p>
    <w:p w14:paraId="321D43EE" w14:textId="77777777" w:rsidR="00B620A4" w:rsidRPr="00206171" w:rsidRDefault="00B620A4" w:rsidP="00B620A4">
      <w:pPr>
        <w:pStyle w:val="titoloprinc0"/>
        <w:rPr>
          <w:color w:val="002060"/>
        </w:rPr>
      </w:pPr>
      <w:r w:rsidRPr="00206171">
        <w:rPr>
          <w:color w:val="002060"/>
        </w:rPr>
        <w:t>ANAGRAFICA/INDIRIZZARIO/VARIAZIONI CALENDARIO</w:t>
      </w:r>
    </w:p>
    <w:p w14:paraId="27C3D77B" w14:textId="77777777" w:rsidR="00B620A4" w:rsidRDefault="00B620A4" w:rsidP="00B620A4">
      <w:pPr>
        <w:pStyle w:val="titoloprinc0"/>
        <w:jc w:val="both"/>
        <w:rPr>
          <w:b w:val="0"/>
          <w:bCs w:val="0"/>
          <w:color w:val="002060"/>
          <w:sz w:val="22"/>
          <w:szCs w:val="22"/>
        </w:rPr>
      </w:pPr>
    </w:p>
    <w:p w14:paraId="1F2E513E" w14:textId="77777777" w:rsidR="00B620A4" w:rsidRPr="00483044" w:rsidRDefault="00B620A4" w:rsidP="00B620A4">
      <w:pPr>
        <w:pStyle w:val="titoloprinc0"/>
        <w:jc w:val="both"/>
        <w:rPr>
          <w:color w:val="002060"/>
          <w:sz w:val="22"/>
          <w:szCs w:val="22"/>
        </w:rPr>
      </w:pPr>
      <w:r w:rsidRPr="00483044">
        <w:rPr>
          <w:color w:val="002060"/>
          <w:sz w:val="22"/>
          <w:szCs w:val="22"/>
        </w:rPr>
        <w:t>GIRONE “</w:t>
      </w:r>
      <w:r>
        <w:rPr>
          <w:color w:val="002060"/>
          <w:sz w:val="22"/>
          <w:szCs w:val="22"/>
        </w:rPr>
        <w:t>B</w:t>
      </w:r>
      <w:r w:rsidRPr="00483044">
        <w:rPr>
          <w:color w:val="002060"/>
          <w:sz w:val="22"/>
          <w:szCs w:val="22"/>
        </w:rPr>
        <w:t>”</w:t>
      </w:r>
    </w:p>
    <w:p w14:paraId="4EEF7CE8" w14:textId="77777777" w:rsidR="00B620A4" w:rsidRPr="00206171" w:rsidRDefault="00B620A4" w:rsidP="00B620A4">
      <w:pPr>
        <w:pStyle w:val="titoloprinc0"/>
        <w:jc w:val="both"/>
        <w:rPr>
          <w:b w:val="0"/>
          <w:bCs w:val="0"/>
          <w:color w:val="002060"/>
          <w:sz w:val="22"/>
          <w:szCs w:val="22"/>
        </w:rPr>
      </w:pPr>
    </w:p>
    <w:p w14:paraId="5497B1C3" w14:textId="12DC2BD5" w:rsidR="00B620A4" w:rsidRDefault="00B620A4" w:rsidP="00B620A4">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 xml:space="preserve">CASTELRAIMONDO CALCIO A 5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 xml:space="preserve">SABATO </w:t>
      </w:r>
      <w:r w:rsidRPr="00206171">
        <w:rPr>
          <w:b w:val="0"/>
          <w:bCs w:val="0"/>
          <w:color w:val="002060"/>
          <w:sz w:val="22"/>
          <w:szCs w:val="22"/>
        </w:rPr>
        <w:t xml:space="preserve">alle </w:t>
      </w:r>
      <w:r>
        <w:rPr>
          <w:color w:val="002060"/>
          <w:sz w:val="22"/>
          <w:szCs w:val="22"/>
        </w:rPr>
        <w:t>ore 15:00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6FFCF973" w14:textId="77777777" w:rsidR="00B620A4" w:rsidRDefault="00B620A4" w:rsidP="00D470E9">
      <w:pPr>
        <w:pStyle w:val="LndNormale1"/>
        <w:rPr>
          <w:b/>
          <w:color w:val="002060"/>
          <w:sz w:val="24"/>
          <w:szCs w:val="24"/>
        </w:rPr>
      </w:pPr>
    </w:p>
    <w:p w14:paraId="60CAF48D" w14:textId="77777777" w:rsidR="00D470E9" w:rsidRPr="00E762DC" w:rsidRDefault="00D470E9" w:rsidP="00D470E9">
      <w:pPr>
        <w:pStyle w:val="LndNormale1"/>
        <w:rPr>
          <w:b/>
          <w:color w:val="002060"/>
          <w:sz w:val="24"/>
          <w:szCs w:val="24"/>
        </w:rPr>
      </w:pPr>
      <w:r w:rsidRPr="00E762DC">
        <w:rPr>
          <w:b/>
          <w:color w:val="002060"/>
          <w:sz w:val="24"/>
          <w:szCs w:val="24"/>
        </w:rPr>
        <w:t>MANCATE ALTERNANZE</w:t>
      </w:r>
    </w:p>
    <w:p w14:paraId="6514BD7B" w14:textId="77777777" w:rsidR="00D470E9" w:rsidRPr="00E762DC" w:rsidRDefault="00D470E9" w:rsidP="00D470E9">
      <w:pPr>
        <w:pStyle w:val="LndNormale1"/>
        <w:rPr>
          <w:color w:val="002060"/>
        </w:rPr>
      </w:pPr>
      <w:r w:rsidRPr="00E762DC">
        <w:rPr>
          <w:color w:val="002060"/>
        </w:rPr>
        <w:t>In calce ai calendari sono segnalate le gare per le quali non è stato possibile trovare le alternanze richieste.</w:t>
      </w:r>
    </w:p>
    <w:p w14:paraId="7E5A67BD" w14:textId="1B5BEF70" w:rsidR="008A4AC3" w:rsidRPr="00E762DC" w:rsidRDefault="008A4AC3" w:rsidP="008A4AC3">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26/09/2024</w:t>
      </w:r>
      <w:r w:rsidRPr="00863DDB">
        <w:rPr>
          <w:color w:val="002060"/>
          <w:highlight w:val="yellow"/>
          <w:u w:val="single"/>
        </w:rPr>
        <w:t>.</w:t>
      </w:r>
    </w:p>
    <w:p w14:paraId="67B605FA" w14:textId="77777777" w:rsidR="00D470E9" w:rsidRDefault="00D470E9" w:rsidP="00D470E9">
      <w:pPr>
        <w:pStyle w:val="LndNormale1"/>
        <w:rPr>
          <w:b/>
          <w:color w:val="002060"/>
          <w:szCs w:val="22"/>
        </w:rPr>
      </w:pPr>
    </w:p>
    <w:p w14:paraId="1B74DBD6" w14:textId="77777777" w:rsidR="00C876C6" w:rsidRPr="00C876C6" w:rsidRDefault="00C876C6" w:rsidP="00D470E9">
      <w:pPr>
        <w:pStyle w:val="LndNormale1"/>
        <w:rPr>
          <w:b/>
          <w:color w:val="002060"/>
          <w:szCs w:val="22"/>
        </w:rPr>
      </w:pPr>
    </w:p>
    <w:p w14:paraId="7C2FC3AB" w14:textId="4337579D" w:rsidR="00961F2F" w:rsidRPr="00961F2F" w:rsidRDefault="00961F2F" w:rsidP="00961F2F">
      <w:pPr>
        <w:pStyle w:val="titolocampionato0"/>
        <w:shd w:val="clear" w:color="auto" w:fill="CCCCCC"/>
        <w:spacing w:before="80" w:after="40"/>
        <w:rPr>
          <w:color w:val="002060"/>
        </w:rPr>
      </w:pPr>
      <w:r w:rsidRPr="00961F2F">
        <w:rPr>
          <w:color w:val="002060"/>
        </w:rPr>
        <w:t>COPPA ITALIA CALCIO A 5</w:t>
      </w:r>
    </w:p>
    <w:p w14:paraId="4F725EBF" w14:textId="77777777" w:rsidR="00961F2F" w:rsidRPr="00961F2F" w:rsidRDefault="00961F2F" w:rsidP="00961F2F">
      <w:pPr>
        <w:pStyle w:val="titoloprinc0"/>
        <w:rPr>
          <w:color w:val="002060"/>
        </w:rPr>
      </w:pPr>
      <w:r w:rsidRPr="00961F2F">
        <w:rPr>
          <w:color w:val="002060"/>
        </w:rPr>
        <w:t>VARIAZIONI AL PROGRAMMA GARE</w:t>
      </w:r>
    </w:p>
    <w:p w14:paraId="71A9A751" w14:textId="77777777" w:rsidR="00961F2F" w:rsidRPr="00961F2F" w:rsidRDefault="00961F2F" w:rsidP="00961F2F">
      <w:pPr>
        <w:pStyle w:val="breakline"/>
        <w:rPr>
          <w:color w:val="002060"/>
        </w:rPr>
      </w:pPr>
    </w:p>
    <w:p w14:paraId="1484B7C7" w14:textId="77777777" w:rsidR="00961F2F" w:rsidRPr="00961F2F" w:rsidRDefault="00961F2F" w:rsidP="00961F2F">
      <w:pPr>
        <w:pStyle w:val="breakline"/>
        <w:rPr>
          <w:color w:val="002060"/>
        </w:rPr>
      </w:pPr>
    </w:p>
    <w:p w14:paraId="2D7BD014" w14:textId="5E4741C2" w:rsidR="00961F2F" w:rsidRPr="00961F2F" w:rsidRDefault="00961F2F" w:rsidP="00961F2F">
      <w:pPr>
        <w:pStyle w:val="sottotitolocampionato10"/>
        <w:rPr>
          <w:color w:val="002060"/>
        </w:rPr>
      </w:pPr>
      <w:r w:rsidRPr="00961F2F">
        <w:rPr>
          <w:color w:val="002060"/>
        </w:rPr>
        <w:t xml:space="preserve">GIRONE </w:t>
      </w:r>
      <w:r>
        <w:rPr>
          <w:color w:val="002060"/>
        </w:rPr>
        <w:t>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61F2F" w:rsidRPr="00961F2F" w14:paraId="7FEF50F4" w14:textId="77777777" w:rsidTr="00EB5B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A5434" w14:textId="77777777" w:rsidR="00961F2F" w:rsidRPr="00961F2F" w:rsidRDefault="00961F2F" w:rsidP="00EB5BEF">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D0691"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19A95"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40F8F"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BB18"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2889"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AFF0A"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6F26E" w14:textId="77777777" w:rsidR="00961F2F" w:rsidRPr="00961F2F" w:rsidRDefault="00961F2F" w:rsidP="00EB5BEF">
            <w:pPr>
              <w:pStyle w:val="headertabella0"/>
              <w:rPr>
                <w:color w:val="002060"/>
              </w:rPr>
            </w:pPr>
            <w:r w:rsidRPr="00961F2F">
              <w:rPr>
                <w:color w:val="002060"/>
              </w:rPr>
              <w:t>Impianto</w:t>
            </w:r>
          </w:p>
        </w:tc>
      </w:tr>
      <w:tr w:rsidR="00961F2F" w:rsidRPr="00961F2F" w14:paraId="4F0EC991"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AF88" w14:textId="53CEC8A3" w:rsidR="00961F2F" w:rsidRPr="00961F2F" w:rsidRDefault="00961F2F" w:rsidP="00EB5BEF">
            <w:pPr>
              <w:pStyle w:val="rowtabella0"/>
              <w:rPr>
                <w:color w:val="002060"/>
                <w:highlight w:val="yellow"/>
              </w:rPr>
            </w:pPr>
            <w:r w:rsidRPr="00961F2F">
              <w:rPr>
                <w:color w:val="002060"/>
                <w:highlight w:val="yellow"/>
              </w:rPr>
              <w:t>18/09/2024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B6DF" w14:textId="4ABFBFD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40E8" w14:textId="2517B4F3" w:rsidR="00961F2F" w:rsidRPr="00961F2F" w:rsidRDefault="00961F2F" w:rsidP="00EB5BEF">
            <w:pPr>
              <w:pStyle w:val="rowtabella0"/>
              <w:rPr>
                <w:color w:val="002060"/>
                <w:highlight w:val="yellow"/>
              </w:rPr>
            </w:pPr>
            <w:r w:rsidRPr="00961F2F">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F174" w14:textId="6D966F8C" w:rsidR="00961F2F" w:rsidRPr="00961F2F" w:rsidRDefault="00961F2F" w:rsidP="00EB5BEF">
            <w:pPr>
              <w:pStyle w:val="rowtabella0"/>
              <w:rPr>
                <w:color w:val="002060"/>
                <w:highlight w:val="yellow"/>
              </w:rPr>
            </w:pPr>
            <w:r w:rsidRPr="00961F2F">
              <w:rPr>
                <w:color w:val="002060"/>
                <w:highlight w:val="yellow"/>
              </w:rPr>
              <w:t>FUTSAL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BB92" w14:textId="7D614CD7" w:rsidR="00961F2F" w:rsidRPr="00961F2F" w:rsidRDefault="00961F2F" w:rsidP="00EB5BEF">
            <w:pPr>
              <w:pStyle w:val="rowtabella0"/>
              <w:rPr>
                <w:color w:val="002060"/>
              </w:rPr>
            </w:pPr>
            <w:r>
              <w:rPr>
                <w:color w:val="002060"/>
              </w:rPr>
              <w:t>14/09/2024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8E02" w14:textId="5D4AC301" w:rsidR="00961F2F" w:rsidRPr="00961F2F" w:rsidRDefault="00961F2F" w:rsidP="00EB5BEF">
            <w:pPr>
              <w:pStyle w:val="rowtabella0"/>
              <w:jc w:val="center"/>
              <w:rPr>
                <w:color w:val="002060"/>
              </w:rPr>
            </w:pPr>
            <w:r w:rsidRPr="00961F2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C9E85" w14:textId="77777777" w:rsidR="00961F2F" w:rsidRPr="00961F2F" w:rsidRDefault="00961F2F" w:rsidP="00EB5BEF">
            <w:pPr>
              <w:pStyle w:val="rowtabella0"/>
              <w:jc w:val="center"/>
              <w:rPr>
                <w:color w:val="002060"/>
              </w:rPr>
            </w:pPr>
            <w:r w:rsidRPr="00961F2F">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2C36" w14:textId="77777777" w:rsidR="00961F2F" w:rsidRPr="00961F2F" w:rsidRDefault="00961F2F" w:rsidP="00EB5BEF">
            <w:pPr>
              <w:rPr>
                <w:color w:val="002060"/>
              </w:rPr>
            </w:pPr>
          </w:p>
        </w:tc>
      </w:tr>
    </w:tbl>
    <w:p w14:paraId="189A8D69" w14:textId="77777777" w:rsidR="00961F2F" w:rsidRDefault="00961F2F" w:rsidP="00D470E9">
      <w:pPr>
        <w:pStyle w:val="LndNormale1"/>
        <w:rPr>
          <w:b/>
          <w:color w:val="002060"/>
          <w:szCs w:val="22"/>
        </w:rPr>
      </w:pPr>
    </w:p>
    <w:p w14:paraId="38F42A0B" w14:textId="1151D581" w:rsidR="00961F2F" w:rsidRPr="00961F2F" w:rsidRDefault="00961F2F" w:rsidP="00961F2F">
      <w:pPr>
        <w:pStyle w:val="sottotitolocampionato10"/>
        <w:rPr>
          <w:color w:val="002060"/>
        </w:rPr>
      </w:pPr>
      <w:r w:rsidRPr="00961F2F">
        <w:rPr>
          <w:color w:val="002060"/>
        </w:rPr>
        <w:t xml:space="preserve">GIRONE </w:t>
      </w:r>
      <w:r>
        <w:rPr>
          <w:color w:val="002060"/>
        </w:rPr>
        <w:t>7</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61F2F" w:rsidRPr="00961F2F" w14:paraId="3205A5F6" w14:textId="77777777" w:rsidTr="00EB5B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A7EA" w14:textId="77777777" w:rsidR="00961F2F" w:rsidRPr="00961F2F" w:rsidRDefault="00961F2F" w:rsidP="00EB5BEF">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F6D29"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B9DBA"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CEA0"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992BD"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F227F"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B20B4"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26691" w14:textId="77777777" w:rsidR="00961F2F" w:rsidRPr="00961F2F" w:rsidRDefault="00961F2F" w:rsidP="00EB5BEF">
            <w:pPr>
              <w:pStyle w:val="headertabella0"/>
              <w:rPr>
                <w:color w:val="002060"/>
              </w:rPr>
            </w:pPr>
            <w:r w:rsidRPr="00961F2F">
              <w:rPr>
                <w:color w:val="002060"/>
              </w:rPr>
              <w:t>Impianto</w:t>
            </w:r>
          </w:p>
        </w:tc>
      </w:tr>
      <w:tr w:rsidR="00961F2F" w:rsidRPr="00961F2F" w14:paraId="2E28A45F"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ADAE" w14:textId="25935E99" w:rsidR="00961F2F" w:rsidRPr="00961F2F" w:rsidRDefault="00961F2F" w:rsidP="00EB5BEF">
            <w:pPr>
              <w:pStyle w:val="rowtabella0"/>
              <w:rPr>
                <w:color w:val="002060"/>
                <w:highlight w:val="yellow"/>
              </w:rPr>
            </w:pPr>
            <w:r w:rsidRPr="00961F2F">
              <w:rPr>
                <w:color w:val="002060"/>
                <w:highlight w:val="yellow"/>
              </w:rPr>
              <w:t>1</w:t>
            </w:r>
            <w:r>
              <w:rPr>
                <w:color w:val="002060"/>
                <w:highlight w:val="yellow"/>
              </w:rPr>
              <w:t>3</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A17C" w14:textId="7777777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F181" w14:textId="35B8DC3E" w:rsidR="00961F2F" w:rsidRPr="00961F2F" w:rsidRDefault="00961F2F" w:rsidP="00EB5BEF">
            <w:pPr>
              <w:pStyle w:val="rowtabella0"/>
              <w:rPr>
                <w:color w:val="002060"/>
                <w:highlight w:val="yellow"/>
              </w:rPr>
            </w:pPr>
            <w:r>
              <w:rPr>
                <w:color w:val="002060"/>
                <w:highlight w:val="yellow"/>
              </w:rPr>
              <w:t>CHIARAVALLE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CB70" w14:textId="34B64D57" w:rsidR="00961F2F" w:rsidRPr="00961F2F" w:rsidRDefault="00961F2F" w:rsidP="00EB5BEF">
            <w:pPr>
              <w:pStyle w:val="rowtabella0"/>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5EFB" w14:textId="439D9FF8" w:rsidR="00961F2F" w:rsidRPr="00961F2F" w:rsidRDefault="00961F2F" w:rsidP="00EB5BEF">
            <w:pPr>
              <w:pStyle w:val="rowtabella0"/>
              <w:rPr>
                <w:color w:val="002060"/>
              </w:rPr>
            </w:pPr>
            <w:r>
              <w:rPr>
                <w:color w:val="002060"/>
              </w:rPr>
              <w:t>14/09/2024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8E1C" w14:textId="546248FC" w:rsidR="00961F2F" w:rsidRPr="00961F2F" w:rsidRDefault="00961F2F" w:rsidP="00EB5BEF">
            <w:pPr>
              <w:pStyle w:val="rowtabella0"/>
              <w:jc w:val="center"/>
              <w:rPr>
                <w:color w:val="002060"/>
              </w:rPr>
            </w:pPr>
            <w:r w:rsidRPr="00961F2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BA97" w14:textId="77777777" w:rsidR="00961F2F" w:rsidRPr="00961F2F" w:rsidRDefault="00961F2F" w:rsidP="00EB5BEF">
            <w:pPr>
              <w:pStyle w:val="rowtabella0"/>
              <w:jc w:val="center"/>
              <w:rPr>
                <w:color w:val="002060"/>
              </w:rPr>
            </w:pPr>
            <w:r w:rsidRPr="00961F2F">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F459" w14:textId="77777777" w:rsidR="00961F2F" w:rsidRPr="00961F2F" w:rsidRDefault="00961F2F" w:rsidP="00EB5BEF">
            <w:pPr>
              <w:rPr>
                <w:color w:val="002060"/>
              </w:rPr>
            </w:pPr>
          </w:p>
        </w:tc>
      </w:tr>
    </w:tbl>
    <w:p w14:paraId="7752A796" w14:textId="77777777" w:rsidR="00961F2F" w:rsidRDefault="00961F2F" w:rsidP="00D470E9">
      <w:pPr>
        <w:pStyle w:val="LndNormale1"/>
        <w:rPr>
          <w:b/>
          <w:color w:val="002060"/>
          <w:szCs w:val="22"/>
        </w:rPr>
      </w:pPr>
    </w:p>
    <w:p w14:paraId="38682EDC" w14:textId="11BDBA13" w:rsidR="00961F2F" w:rsidRPr="00961F2F" w:rsidRDefault="00961F2F" w:rsidP="00961F2F">
      <w:pPr>
        <w:pStyle w:val="sottotitolocampionato10"/>
        <w:rPr>
          <w:color w:val="002060"/>
        </w:rPr>
      </w:pPr>
      <w:r w:rsidRPr="00961F2F">
        <w:rPr>
          <w:color w:val="002060"/>
        </w:rPr>
        <w:t xml:space="preserve">GIRONE </w:t>
      </w:r>
      <w:r>
        <w:rPr>
          <w:color w:val="002060"/>
        </w:rPr>
        <w:t>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61F2F" w:rsidRPr="00961F2F" w14:paraId="1253AB3D" w14:textId="77777777" w:rsidTr="00EB5B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8BBC" w14:textId="77777777" w:rsidR="00961F2F" w:rsidRPr="00961F2F" w:rsidRDefault="00961F2F" w:rsidP="00EB5BEF">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F6EA8"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50830"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D528"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3073"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B293"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828D"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42A33" w14:textId="77777777" w:rsidR="00961F2F" w:rsidRPr="00961F2F" w:rsidRDefault="00961F2F" w:rsidP="00EB5BEF">
            <w:pPr>
              <w:pStyle w:val="headertabella0"/>
              <w:rPr>
                <w:color w:val="002060"/>
              </w:rPr>
            </w:pPr>
            <w:r w:rsidRPr="00961F2F">
              <w:rPr>
                <w:color w:val="002060"/>
              </w:rPr>
              <w:t>Impianto</w:t>
            </w:r>
          </w:p>
        </w:tc>
      </w:tr>
      <w:tr w:rsidR="00961F2F" w:rsidRPr="00961F2F" w14:paraId="6B1331B0"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0C4B" w14:textId="04416E27" w:rsidR="00961F2F" w:rsidRPr="00961F2F" w:rsidRDefault="00961F2F" w:rsidP="00EB5BEF">
            <w:pPr>
              <w:pStyle w:val="rowtabella0"/>
              <w:rPr>
                <w:color w:val="002060"/>
                <w:highlight w:val="yellow"/>
              </w:rPr>
            </w:pPr>
            <w:r w:rsidRPr="00961F2F">
              <w:rPr>
                <w:color w:val="002060"/>
                <w:highlight w:val="yellow"/>
              </w:rPr>
              <w:t>1</w:t>
            </w:r>
            <w:r>
              <w:rPr>
                <w:color w:val="002060"/>
                <w:highlight w:val="yellow"/>
              </w:rPr>
              <w:t>3</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5782" w14:textId="7777777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1441" w14:textId="6F4A01FC" w:rsidR="00961F2F" w:rsidRPr="00961F2F" w:rsidRDefault="00961F2F" w:rsidP="00EB5BEF">
            <w:pPr>
              <w:pStyle w:val="rowtabella0"/>
              <w:rPr>
                <w:color w:val="002060"/>
                <w:highlight w:val="yellow"/>
              </w:rPr>
            </w:pPr>
            <w:r>
              <w:rPr>
                <w:color w:val="002060"/>
                <w:highlight w:val="yellow"/>
              </w:rPr>
              <w:t>SERRALTA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EF89" w14:textId="40384F24" w:rsidR="00961F2F" w:rsidRPr="00961F2F" w:rsidRDefault="00961F2F" w:rsidP="00EB5BEF">
            <w:pPr>
              <w:pStyle w:val="rowtabella0"/>
              <w:rPr>
                <w:color w:val="002060"/>
                <w:highlight w:val="yellow"/>
              </w:rPr>
            </w:pPr>
            <w:r>
              <w:rPr>
                <w:color w:val="002060"/>
                <w:highlight w:val="yellow"/>
              </w:rPr>
              <w:t>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203B" w14:textId="237FBFBA" w:rsidR="00961F2F" w:rsidRPr="00961F2F" w:rsidRDefault="00961F2F" w:rsidP="00EB5BEF">
            <w:pPr>
              <w:pStyle w:val="rowtabella0"/>
              <w:rPr>
                <w:color w:val="002060"/>
              </w:rPr>
            </w:pPr>
            <w:r>
              <w:rPr>
                <w:color w:val="002060"/>
              </w:rPr>
              <w:t>13/09/2024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3986" w14:textId="03FC133C" w:rsidR="00961F2F" w:rsidRPr="00961F2F" w:rsidRDefault="00961F2F" w:rsidP="00EB5BEF">
            <w:pPr>
              <w:pStyle w:val="rowtabella0"/>
              <w:jc w:val="center"/>
              <w:rPr>
                <w:color w:val="002060"/>
              </w:rPr>
            </w:pPr>
            <w:r w:rsidRPr="00961F2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8519" w14:textId="44E8433C" w:rsidR="00961F2F" w:rsidRPr="00961F2F" w:rsidRDefault="00961F2F" w:rsidP="00EB5BEF">
            <w:pPr>
              <w:pStyle w:val="rowtabella0"/>
              <w:jc w:val="center"/>
              <w:rPr>
                <w:color w:val="002060"/>
              </w:rPr>
            </w:pPr>
            <w:r>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EB7F" w14:textId="77777777" w:rsidR="00961F2F" w:rsidRPr="00961F2F" w:rsidRDefault="00961F2F" w:rsidP="00EB5BEF">
            <w:pPr>
              <w:rPr>
                <w:color w:val="002060"/>
              </w:rPr>
            </w:pPr>
          </w:p>
        </w:tc>
      </w:tr>
    </w:tbl>
    <w:p w14:paraId="09BD2604" w14:textId="77777777" w:rsidR="00961F2F" w:rsidRDefault="00961F2F" w:rsidP="00D470E9">
      <w:pPr>
        <w:pStyle w:val="LndNormale1"/>
        <w:rPr>
          <w:b/>
          <w:color w:val="002060"/>
          <w:szCs w:val="22"/>
        </w:rPr>
      </w:pPr>
    </w:p>
    <w:p w14:paraId="57FC4724" w14:textId="44849568" w:rsidR="00961F2F" w:rsidRPr="00961F2F" w:rsidRDefault="00961F2F" w:rsidP="00961F2F">
      <w:pPr>
        <w:pStyle w:val="sottotitolocampionato10"/>
        <w:rPr>
          <w:color w:val="002060"/>
        </w:rPr>
      </w:pPr>
      <w:r w:rsidRPr="00961F2F">
        <w:rPr>
          <w:color w:val="002060"/>
        </w:rPr>
        <w:t xml:space="preserve">GIRONE </w:t>
      </w:r>
      <w:r>
        <w:rPr>
          <w:color w:val="002060"/>
        </w:rPr>
        <w:t>16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61F2F" w:rsidRPr="00961F2F" w14:paraId="1EFD9FA4" w14:textId="77777777" w:rsidTr="00961F2F">
        <w:trPr>
          <w:trHeight w:val="395"/>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2025A" w14:textId="77777777" w:rsidR="00961F2F" w:rsidRPr="00961F2F" w:rsidRDefault="00961F2F" w:rsidP="00EB5BEF">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0FB1A"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E0E6D"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C60B5"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6FC49"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95204"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C2099"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4974" w14:textId="77777777" w:rsidR="00961F2F" w:rsidRPr="00961F2F" w:rsidRDefault="00961F2F" w:rsidP="00EB5BEF">
            <w:pPr>
              <w:pStyle w:val="headertabella0"/>
              <w:rPr>
                <w:color w:val="002060"/>
              </w:rPr>
            </w:pPr>
            <w:r w:rsidRPr="00961F2F">
              <w:rPr>
                <w:color w:val="002060"/>
              </w:rPr>
              <w:t>Impianto</w:t>
            </w:r>
          </w:p>
        </w:tc>
      </w:tr>
      <w:tr w:rsidR="00961F2F" w:rsidRPr="00961F2F" w14:paraId="507CADB7"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0869" w14:textId="77777777" w:rsidR="00961F2F" w:rsidRPr="00961F2F" w:rsidRDefault="00961F2F" w:rsidP="00EB5BEF">
            <w:pPr>
              <w:pStyle w:val="rowtabella0"/>
              <w:rPr>
                <w:color w:val="002060"/>
                <w:highlight w:val="yellow"/>
              </w:rPr>
            </w:pPr>
            <w:r w:rsidRPr="00961F2F">
              <w:rPr>
                <w:color w:val="002060"/>
                <w:highlight w:val="yellow"/>
              </w:rPr>
              <w:t>1</w:t>
            </w:r>
            <w:r>
              <w:rPr>
                <w:color w:val="002060"/>
                <w:highlight w:val="yellow"/>
              </w:rPr>
              <w:t>3</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4F9B" w14:textId="7777777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AE46" w14:textId="212EA8B8" w:rsidR="00961F2F" w:rsidRPr="00961F2F" w:rsidRDefault="00961F2F" w:rsidP="00EB5BEF">
            <w:pPr>
              <w:pStyle w:val="rowtabella0"/>
              <w:rPr>
                <w:color w:val="002060"/>
                <w:highlight w:val="yellow"/>
              </w:rPr>
            </w:pPr>
            <w:r>
              <w:rPr>
                <w:color w:val="002060"/>
                <w:highlight w:val="yellow"/>
              </w:rPr>
              <w:t>FUTSAL RECANATI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906B" w14:textId="2724C470" w:rsidR="00961F2F" w:rsidRPr="00961F2F" w:rsidRDefault="00961F2F" w:rsidP="00EB5BEF">
            <w:pPr>
              <w:pStyle w:val="rowtabella0"/>
              <w:rPr>
                <w:color w:val="002060"/>
                <w:highlight w:val="yellow"/>
              </w:rPr>
            </w:pPr>
            <w:r>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1C4E" w14:textId="4890C478" w:rsidR="00961F2F" w:rsidRPr="00961F2F" w:rsidRDefault="00961F2F" w:rsidP="00EB5BE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C874" w14:textId="19E585F3" w:rsidR="00961F2F" w:rsidRPr="00961F2F" w:rsidRDefault="00961F2F" w:rsidP="00EB5BEF">
            <w:pPr>
              <w:pStyle w:val="rowtabella0"/>
              <w:jc w:val="center"/>
              <w:rPr>
                <w:color w:val="002060"/>
              </w:rPr>
            </w:pPr>
            <w:r w:rsidRPr="00961F2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0E8A" w14:textId="57DD3F24" w:rsidR="00961F2F" w:rsidRPr="00961F2F" w:rsidRDefault="00961F2F" w:rsidP="00EB5BEF">
            <w:pPr>
              <w:pStyle w:val="rowtabella0"/>
              <w:jc w:val="center"/>
              <w:rPr>
                <w:color w:val="002060"/>
              </w:rPr>
            </w:pPr>
            <w:r>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9C7A" w14:textId="77777777" w:rsidR="00961F2F" w:rsidRPr="00961F2F" w:rsidRDefault="00961F2F" w:rsidP="00EB5BEF">
            <w:pPr>
              <w:rPr>
                <w:color w:val="002060"/>
              </w:rPr>
            </w:pPr>
          </w:p>
        </w:tc>
      </w:tr>
    </w:tbl>
    <w:p w14:paraId="237B9B29" w14:textId="77777777" w:rsidR="00961F2F" w:rsidRPr="00961F2F" w:rsidRDefault="00961F2F" w:rsidP="00D470E9">
      <w:pPr>
        <w:pStyle w:val="LndNormale1"/>
        <w:rPr>
          <w:b/>
          <w:color w:val="002060"/>
          <w:szCs w:val="22"/>
        </w:rPr>
      </w:pPr>
    </w:p>
    <w:p w14:paraId="6AB216C2" w14:textId="77777777" w:rsidR="00961F2F" w:rsidRDefault="00961F2F" w:rsidP="00D470E9">
      <w:pPr>
        <w:pStyle w:val="LndNormale1"/>
        <w:rPr>
          <w:b/>
          <w:color w:val="002060"/>
          <w:sz w:val="24"/>
          <w:szCs w:val="24"/>
        </w:rPr>
      </w:pPr>
    </w:p>
    <w:p w14:paraId="77E3ACA0" w14:textId="77777777" w:rsidR="00AD72B6" w:rsidRPr="009002AA" w:rsidRDefault="00AD72B6" w:rsidP="00AD72B6">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74625B5A" w14:textId="77777777" w:rsidR="00AD72B6" w:rsidRPr="0032785D" w:rsidRDefault="00AD72B6" w:rsidP="00AD72B6">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7C5774D1" w14:textId="77777777" w:rsidR="00AD72B6" w:rsidRPr="00D34730" w:rsidRDefault="00AD72B6" w:rsidP="00AD72B6">
      <w:pPr>
        <w:pStyle w:val="Corpodeltesto21"/>
        <w:rPr>
          <w:rFonts w:ascii="Arial" w:hAnsi="Arial" w:cs="Arial"/>
          <w:color w:val="002060"/>
          <w:sz w:val="22"/>
        </w:rPr>
      </w:pPr>
    </w:p>
    <w:p w14:paraId="42297022" w14:textId="5AAE429C" w:rsidR="00AD72B6" w:rsidRPr="001E5A40" w:rsidRDefault="00AD72B6" w:rsidP="00AD72B6">
      <w:pPr>
        <w:pStyle w:val="Corpodeltesto21"/>
        <w:rPr>
          <w:rFonts w:ascii="Arial" w:hAnsi="Arial" w:cs="Arial"/>
          <w:color w:val="002060"/>
          <w:sz w:val="22"/>
        </w:rPr>
      </w:pPr>
      <w:bookmarkStart w:id="18" w:name="OLE_LINK14"/>
      <w:bookmarkStart w:id="19" w:name="OLE_LINK15"/>
      <w:r w:rsidRPr="001E5A40">
        <w:rPr>
          <w:rFonts w:ascii="Arial" w:hAnsi="Arial" w:cs="Arial"/>
          <w:color w:val="002060"/>
          <w:sz w:val="22"/>
        </w:rPr>
        <w:t>Il Comitato Regionale Marche indice, per la stagione sportiva 20</w:t>
      </w:r>
      <w:r>
        <w:rPr>
          <w:rFonts w:ascii="Arial" w:hAnsi="Arial" w:cs="Arial"/>
          <w:color w:val="002060"/>
          <w:sz w:val="22"/>
        </w:rPr>
        <w:t>24/2025</w:t>
      </w:r>
      <w:r w:rsidRPr="001E5A40">
        <w:rPr>
          <w:rFonts w:ascii="Arial" w:hAnsi="Arial" w:cs="Arial"/>
          <w:color w:val="002060"/>
          <w:sz w:val="22"/>
        </w:rPr>
        <w:t>, la Coppa Marche di Calcio a Cinque riservata alle Società partecipanti al Campionato di Serie D.</w:t>
      </w:r>
    </w:p>
    <w:bookmarkEnd w:id="18"/>
    <w:bookmarkEnd w:id="19"/>
    <w:p w14:paraId="4ABFAC15" w14:textId="77777777" w:rsidR="00AD72B6" w:rsidRDefault="00AD72B6" w:rsidP="00AD72B6">
      <w:pPr>
        <w:pStyle w:val="Corpodeltesto21"/>
        <w:rPr>
          <w:rFonts w:ascii="Arial" w:hAnsi="Arial" w:cs="Arial"/>
          <w:b/>
          <w:iCs/>
          <w:color w:val="002060"/>
          <w:sz w:val="22"/>
        </w:rPr>
      </w:pPr>
    </w:p>
    <w:p w14:paraId="36397267" w14:textId="0FDEFBAA" w:rsidR="00AD72B6" w:rsidRPr="0030027C" w:rsidRDefault="00AD72B6" w:rsidP="00AD72B6">
      <w:pPr>
        <w:pStyle w:val="LndNormale1"/>
        <w:rPr>
          <w:color w:val="002060"/>
        </w:rPr>
      </w:pPr>
      <w:r w:rsidRPr="0030027C">
        <w:rPr>
          <w:color w:val="002060"/>
        </w:rPr>
        <w:lastRenderedPageBreak/>
        <w:t xml:space="preserve">Le </w:t>
      </w:r>
      <w:r>
        <w:rPr>
          <w:color w:val="002060"/>
        </w:rPr>
        <w:t>5</w:t>
      </w:r>
      <w:r w:rsidR="00D87494">
        <w:rPr>
          <w:color w:val="002060"/>
        </w:rPr>
        <w:t>6</w:t>
      </w:r>
      <w:r w:rsidRPr="0030027C">
        <w:rPr>
          <w:color w:val="002060"/>
        </w:rPr>
        <w:t xml:space="preserve"> squadre saranno suddivise in </w:t>
      </w:r>
      <w:r w:rsidRPr="0030027C">
        <w:rPr>
          <w:b/>
          <w:bCs/>
          <w:color w:val="002060"/>
        </w:rPr>
        <w:t>n° 16 gironi</w:t>
      </w:r>
      <w:r w:rsidRPr="0030027C">
        <w:rPr>
          <w:color w:val="002060"/>
        </w:rPr>
        <w:t xml:space="preserve"> </w:t>
      </w:r>
      <w:r>
        <w:rPr>
          <w:color w:val="002060"/>
        </w:rPr>
        <w:t xml:space="preserve">di cui 8 </w:t>
      </w:r>
      <w:r w:rsidRPr="0030027C">
        <w:rPr>
          <w:color w:val="002060"/>
        </w:rPr>
        <w:t xml:space="preserve">da n° </w:t>
      </w:r>
      <w:r>
        <w:rPr>
          <w:color w:val="002060"/>
        </w:rPr>
        <w:t>4</w:t>
      </w:r>
      <w:r w:rsidRPr="0030027C">
        <w:rPr>
          <w:color w:val="002060"/>
        </w:rPr>
        <w:t xml:space="preserve"> squadre</w:t>
      </w:r>
      <w:r>
        <w:rPr>
          <w:color w:val="002060"/>
        </w:rPr>
        <w:t xml:space="preserve"> e 8 da n° 4 squadre</w:t>
      </w:r>
      <w:r w:rsidRPr="0030027C">
        <w:rPr>
          <w:color w:val="002060"/>
        </w:rPr>
        <w:t>.</w:t>
      </w:r>
    </w:p>
    <w:p w14:paraId="54E6ABEA" w14:textId="5BF78EF2" w:rsidR="00AD72B6" w:rsidRPr="0030027C" w:rsidRDefault="00AD72B6" w:rsidP="00AD72B6">
      <w:pPr>
        <w:pStyle w:val="LndNormale1"/>
        <w:rPr>
          <w:bCs/>
          <w:color w:val="002060"/>
        </w:rPr>
      </w:pPr>
      <w:r w:rsidRPr="0030027C">
        <w:rPr>
          <w:color w:val="002060"/>
        </w:rPr>
        <w:t xml:space="preserve">I gironi sono stati stabiliti mediante </w:t>
      </w:r>
      <w:r>
        <w:rPr>
          <w:color w:val="002060"/>
        </w:rPr>
        <w:t xml:space="preserve">il </w:t>
      </w:r>
      <w:r w:rsidRPr="00DE096C">
        <w:rPr>
          <w:b/>
          <w:bCs/>
          <w:color w:val="002060"/>
        </w:rPr>
        <w:t>sorteggio</w:t>
      </w:r>
      <w:r w:rsidRPr="00C549C8">
        <w:rPr>
          <w:color w:val="002060"/>
        </w:rPr>
        <w:t xml:space="preserve"> </w:t>
      </w:r>
      <w:r w:rsidRPr="0030027C">
        <w:rPr>
          <w:bCs/>
          <w:color w:val="002060"/>
        </w:rPr>
        <w:t xml:space="preserve">svolto </w:t>
      </w:r>
      <w:r w:rsidR="0013748C">
        <w:rPr>
          <w:bCs/>
          <w:color w:val="002060"/>
        </w:rPr>
        <w:t>Lunedì 09</w:t>
      </w:r>
      <w:r w:rsidRPr="0030027C">
        <w:rPr>
          <w:bCs/>
          <w:color w:val="002060"/>
        </w:rPr>
        <w:t xml:space="preserve"> Settembre 202</w:t>
      </w:r>
      <w:r w:rsidR="0013748C">
        <w:rPr>
          <w:bCs/>
          <w:color w:val="002060"/>
        </w:rPr>
        <w:t>4</w:t>
      </w:r>
      <w:r w:rsidRPr="0030027C">
        <w:rPr>
          <w:bCs/>
          <w:color w:val="002060"/>
        </w:rPr>
        <w:t xml:space="preserve"> presso </w:t>
      </w:r>
      <w:r>
        <w:rPr>
          <w:bCs/>
          <w:color w:val="002060"/>
        </w:rPr>
        <w:t>la Sede del Comitato Regionale Marche</w:t>
      </w:r>
      <w:r w:rsidRPr="0030027C">
        <w:rPr>
          <w:bCs/>
          <w:color w:val="002060"/>
        </w:rPr>
        <w:t xml:space="preserve">. </w:t>
      </w:r>
    </w:p>
    <w:p w14:paraId="305E0953" w14:textId="3A40742B" w:rsidR="00AD72B6" w:rsidRPr="0030027C" w:rsidRDefault="00AD72B6" w:rsidP="00AD72B6">
      <w:pPr>
        <w:pStyle w:val="LndNormale1"/>
        <w:rPr>
          <w:color w:val="002060"/>
        </w:rPr>
      </w:pPr>
      <w:r w:rsidRPr="0030027C">
        <w:rPr>
          <w:color w:val="002060"/>
        </w:rPr>
        <w:t xml:space="preserve">Il sorteggio è stato effettuato suddividendo le </w:t>
      </w:r>
      <w:r>
        <w:rPr>
          <w:color w:val="002060"/>
        </w:rPr>
        <w:t>5</w:t>
      </w:r>
      <w:r w:rsidR="0013748C">
        <w:rPr>
          <w:color w:val="002060"/>
        </w:rPr>
        <w:t>6</w:t>
      </w:r>
      <w:r w:rsidRPr="0030027C">
        <w:rPr>
          <w:color w:val="002060"/>
        </w:rPr>
        <w:t xml:space="preserve"> squadre in 4 raggruppamenti in base alla prossimità geografica. All’interno di ogni raggruppamento sono stati sorteggiati n° </w:t>
      </w:r>
      <w:r w:rsidR="0013748C">
        <w:rPr>
          <w:color w:val="002060"/>
        </w:rPr>
        <w:t>2</w:t>
      </w:r>
      <w:r w:rsidRPr="0030027C">
        <w:rPr>
          <w:color w:val="002060"/>
        </w:rPr>
        <w:t xml:space="preserve"> gironi da 3</w:t>
      </w:r>
      <w:r w:rsidR="0013748C">
        <w:rPr>
          <w:color w:val="002060"/>
        </w:rPr>
        <w:t xml:space="preserve"> squadre e n° 2 gironi da</w:t>
      </w:r>
      <w:r>
        <w:rPr>
          <w:color w:val="002060"/>
        </w:rPr>
        <w:t xml:space="preserve"> 4</w:t>
      </w:r>
      <w:r w:rsidRPr="0030027C">
        <w:rPr>
          <w:color w:val="002060"/>
        </w:rPr>
        <w:t xml:space="preserve"> squadre ciascuno. </w:t>
      </w:r>
    </w:p>
    <w:p w14:paraId="22987C69" w14:textId="77777777" w:rsidR="00AD72B6" w:rsidRPr="0030027C" w:rsidRDefault="00AD72B6" w:rsidP="00AD72B6">
      <w:pPr>
        <w:pStyle w:val="LndNormale1"/>
        <w:rPr>
          <w:b/>
          <w:color w:val="002060"/>
        </w:rPr>
      </w:pPr>
    </w:p>
    <w:p w14:paraId="4EE99804" w14:textId="77777777" w:rsidR="00AD72B6" w:rsidRPr="0030027C" w:rsidRDefault="00AD72B6" w:rsidP="00AD72B6">
      <w:pPr>
        <w:pStyle w:val="LndNormale1"/>
        <w:rPr>
          <w:b/>
          <w:color w:val="002060"/>
        </w:rPr>
      </w:pPr>
      <w:r w:rsidRPr="0030027C">
        <w:rPr>
          <w:b/>
          <w:color w:val="002060"/>
        </w:rPr>
        <w:t>SORTEGGIO</w:t>
      </w:r>
    </w:p>
    <w:p w14:paraId="7279C36B" w14:textId="77777777" w:rsidR="00AD72B6" w:rsidRPr="0030027C" w:rsidRDefault="00AD72B6" w:rsidP="00AD72B6">
      <w:pPr>
        <w:pStyle w:val="Corpodeltesto21"/>
        <w:rPr>
          <w:rFonts w:ascii="Arial" w:hAnsi="Arial" w:cs="Arial"/>
          <w:bCs/>
          <w:color w:val="002060"/>
          <w:sz w:val="22"/>
        </w:rPr>
      </w:pPr>
      <w:r w:rsidRPr="0030027C">
        <w:rPr>
          <w:rFonts w:ascii="Arial" w:hAnsi="Arial" w:cs="Arial"/>
          <w:bCs/>
          <w:color w:val="002060"/>
          <w:sz w:val="22"/>
        </w:rPr>
        <w:t xml:space="preserve">Il </w:t>
      </w:r>
      <w:r w:rsidRPr="0030027C">
        <w:rPr>
          <w:rFonts w:ascii="Arial" w:hAnsi="Arial" w:cs="Arial"/>
          <w:b/>
          <w:color w:val="002060"/>
          <w:sz w:val="22"/>
        </w:rPr>
        <w:t>sorteggio</w:t>
      </w:r>
      <w:r w:rsidRPr="0030027C">
        <w:rPr>
          <w:rFonts w:ascii="Arial" w:hAnsi="Arial" w:cs="Arial"/>
          <w:bCs/>
          <w:color w:val="002060"/>
          <w:sz w:val="22"/>
        </w:rPr>
        <w:t xml:space="preserve"> ha determinato i seguenti </w:t>
      </w:r>
      <w:r w:rsidRPr="0030027C">
        <w:rPr>
          <w:rFonts w:ascii="Arial" w:hAnsi="Arial" w:cs="Arial"/>
          <w:b/>
          <w:color w:val="002060"/>
          <w:sz w:val="22"/>
        </w:rPr>
        <w:t>gironi</w:t>
      </w:r>
      <w:r w:rsidRPr="0030027C">
        <w:rPr>
          <w:rFonts w:ascii="Arial" w:hAnsi="Arial" w:cs="Arial"/>
          <w:bCs/>
          <w:color w:val="002060"/>
          <w:sz w:val="22"/>
        </w:rPr>
        <w:t xml:space="preserve"> per il </w:t>
      </w:r>
      <w:r w:rsidRPr="0030027C">
        <w:rPr>
          <w:rFonts w:ascii="Arial" w:hAnsi="Arial" w:cs="Arial"/>
          <w:b/>
          <w:color w:val="002060"/>
          <w:sz w:val="22"/>
        </w:rPr>
        <w:t>primo turno</w:t>
      </w:r>
      <w:r w:rsidRPr="0030027C">
        <w:rPr>
          <w:rFonts w:ascii="Arial" w:hAnsi="Arial" w:cs="Arial"/>
          <w:bCs/>
          <w:color w:val="002060"/>
          <w:sz w:val="22"/>
        </w:rPr>
        <w:t xml:space="preserve"> di </w:t>
      </w:r>
      <w:r w:rsidRPr="0030027C">
        <w:rPr>
          <w:rFonts w:ascii="Arial" w:hAnsi="Arial" w:cs="Arial"/>
          <w:b/>
          <w:color w:val="002060"/>
          <w:sz w:val="22"/>
        </w:rPr>
        <w:t>Coppa Marche Calcio a Cinque Serie D</w:t>
      </w:r>
      <w:r w:rsidRPr="0030027C">
        <w:rPr>
          <w:rFonts w:ascii="Arial" w:hAnsi="Arial" w:cs="Arial"/>
          <w:bCs/>
          <w:color w:val="002060"/>
          <w:sz w:val="22"/>
        </w:rPr>
        <w:t>:</w:t>
      </w:r>
    </w:p>
    <w:p w14:paraId="444AC446" w14:textId="77777777" w:rsidR="00AD72B6" w:rsidRDefault="00AD72B6" w:rsidP="00AD72B6">
      <w:pPr>
        <w:pStyle w:val="Corpodeltesto21"/>
        <w:rPr>
          <w:rFonts w:ascii="Arial" w:hAnsi="Arial" w:cs="Arial"/>
          <w:bCs/>
          <w:color w:val="002060"/>
          <w:sz w:val="22"/>
        </w:rPr>
      </w:pPr>
    </w:p>
    <w:p w14:paraId="03589A8F" w14:textId="77777777" w:rsidR="00AD72B6" w:rsidRPr="007C0438" w:rsidRDefault="00AD72B6" w:rsidP="00AD72B6">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w:t>
      </w:r>
      <w:r w:rsidRPr="007C0438">
        <w:rPr>
          <w:rFonts w:ascii="Arial" w:hAnsi="Arial" w:cs="Arial"/>
          <w:b/>
          <w:i/>
          <w:iCs/>
          <w:color w:val="002060"/>
          <w:sz w:val="22"/>
          <w:u w:val="single"/>
        </w:rPr>
        <w:t>A</w:t>
      </w:r>
      <w:r>
        <w:rPr>
          <w:rFonts w:ascii="Arial" w:hAnsi="Arial" w:cs="Arial"/>
          <w:b/>
          <w:i/>
          <w:iCs/>
          <w:color w:val="002060"/>
          <w:sz w:val="22"/>
          <w:u w:val="single"/>
        </w:rPr>
        <w:t>”</w:t>
      </w:r>
    </w:p>
    <w:p w14:paraId="792E0D5A" w14:textId="77777777" w:rsidR="00AD72B6" w:rsidRDefault="00AD72B6" w:rsidP="00AD72B6">
      <w:pPr>
        <w:pStyle w:val="Corpodeltesto21"/>
        <w:rPr>
          <w:rFonts w:ascii="Arial" w:hAnsi="Arial" w:cs="Arial"/>
          <w:b/>
          <w:color w:val="002060"/>
          <w:sz w:val="22"/>
        </w:rPr>
      </w:pPr>
    </w:p>
    <w:p w14:paraId="76C338BE"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“1”</w:t>
      </w:r>
    </w:p>
    <w:p w14:paraId="4D958B96" w14:textId="01800700" w:rsidR="00AD72B6" w:rsidRDefault="002309D1" w:rsidP="00AD72B6">
      <w:pPr>
        <w:pStyle w:val="Corpodeltesto21"/>
        <w:rPr>
          <w:rFonts w:ascii="Arial" w:hAnsi="Arial" w:cs="Arial"/>
          <w:bCs/>
          <w:color w:val="002060"/>
          <w:sz w:val="22"/>
        </w:rPr>
      </w:pPr>
      <w:r>
        <w:rPr>
          <w:rFonts w:ascii="Arial" w:hAnsi="Arial" w:cs="Arial"/>
          <w:bCs/>
          <w:color w:val="002060"/>
          <w:sz w:val="22"/>
        </w:rPr>
        <w:t>AUDAX CALCIO PIOBBICO</w:t>
      </w:r>
    </w:p>
    <w:p w14:paraId="3B66725C" w14:textId="04204595" w:rsidR="002309D1" w:rsidRDefault="002309D1" w:rsidP="00AD72B6">
      <w:pPr>
        <w:pStyle w:val="Corpodeltesto21"/>
        <w:rPr>
          <w:rFonts w:ascii="Arial" w:hAnsi="Arial" w:cs="Arial"/>
          <w:bCs/>
          <w:color w:val="002060"/>
          <w:sz w:val="22"/>
        </w:rPr>
      </w:pPr>
      <w:r>
        <w:rPr>
          <w:rFonts w:ascii="Arial" w:hAnsi="Arial" w:cs="Arial"/>
          <w:bCs/>
          <w:color w:val="002060"/>
          <w:sz w:val="22"/>
        </w:rPr>
        <w:t>VALMISA FUTSAL A.S.D.</w:t>
      </w:r>
    </w:p>
    <w:p w14:paraId="3579809E" w14:textId="55FE9C8B" w:rsidR="002309D1" w:rsidRDefault="002309D1" w:rsidP="00AD72B6">
      <w:pPr>
        <w:pStyle w:val="Corpodeltesto21"/>
        <w:rPr>
          <w:rFonts w:ascii="Arial" w:hAnsi="Arial" w:cs="Arial"/>
          <w:bCs/>
          <w:color w:val="002060"/>
          <w:sz w:val="22"/>
        </w:rPr>
      </w:pPr>
      <w:r>
        <w:rPr>
          <w:rFonts w:ascii="Arial" w:hAnsi="Arial" w:cs="Arial"/>
          <w:bCs/>
          <w:color w:val="002060"/>
          <w:sz w:val="22"/>
        </w:rPr>
        <w:t>URBINO CALCIO A 5</w:t>
      </w:r>
    </w:p>
    <w:p w14:paraId="56DFB6B1" w14:textId="54A8E609" w:rsidR="002309D1" w:rsidRDefault="002309D1" w:rsidP="00AD72B6">
      <w:pPr>
        <w:pStyle w:val="Corpodeltesto21"/>
        <w:rPr>
          <w:rFonts w:ascii="Arial" w:hAnsi="Arial" w:cs="Arial"/>
          <w:bCs/>
          <w:color w:val="002060"/>
          <w:sz w:val="22"/>
        </w:rPr>
      </w:pPr>
      <w:r>
        <w:rPr>
          <w:rFonts w:ascii="Arial" w:hAnsi="Arial" w:cs="Arial"/>
          <w:bCs/>
          <w:color w:val="002060"/>
          <w:sz w:val="22"/>
        </w:rPr>
        <w:t>GNANO 04</w:t>
      </w:r>
    </w:p>
    <w:p w14:paraId="51C8633A" w14:textId="77777777" w:rsidR="002309D1" w:rsidRPr="0030027C" w:rsidRDefault="002309D1" w:rsidP="00AD72B6">
      <w:pPr>
        <w:pStyle w:val="Corpodeltesto21"/>
        <w:rPr>
          <w:rFonts w:ascii="Arial" w:hAnsi="Arial" w:cs="Arial"/>
          <w:bCs/>
          <w:color w:val="002060"/>
          <w:sz w:val="22"/>
        </w:rPr>
      </w:pPr>
    </w:p>
    <w:p w14:paraId="7D18D8F3"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“2”</w:t>
      </w:r>
    </w:p>
    <w:p w14:paraId="2B258CA9" w14:textId="549F5612" w:rsidR="00AD72B6" w:rsidRDefault="002309D1" w:rsidP="00AD72B6">
      <w:pPr>
        <w:pStyle w:val="Corpodeltesto21"/>
        <w:rPr>
          <w:rFonts w:ascii="Arial" w:hAnsi="Arial" w:cs="Arial"/>
          <w:bCs/>
          <w:color w:val="002060"/>
          <w:sz w:val="22"/>
        </w:rPr>
      </w:pPr>
      <w:r>
        <w:rPr>
          <w:rFonts w:ascii="Arial" w:hAnsi="Arial" w:cs="Arial"/>
          <w:bCs/>
          <w:color w:val="002060"/>
          <w:sz w:val="22"/>
        </w:rPr>
        <w:t>ALMA JUVENTUS FANO</w:t>
      </w:r>
    </w:p>
    <w:p w14:paraId="7B52C638" w14:textId="1105EB46" w:rsidR="002309D1" w:rsidRDefault="002309D1" w:rsidP="00AD72B6">
      <w:pPr>
        <w:pStyle w:val="Corpodeltesto21"/>
        <w:rPr>
          <w:rFonts w:ascii="Arial" w:hAnsi="Arial" w:cs="Arial"/>
          <w:bCs/>
          <w:color w:val="002060"/>
          <w:sz w:val="22"/>
        </w:rPr>
      </w:pPr>
      <w:r>
        <w:rPr>
          <w:rFonts w:ascii="Arial" w:hAnsi="Arial" w:cs="Arial"/>
          <w:bCs/>
          <w:color w:val="002060"/>
          <w:sz w:val="22"/>
        </w:rPr>
        <w:t>ANGELI</w:t>
      </w:r>
    </w:p>
    <w:p w14:paraId="7339FBF6" w14:textId="3423EE79" w:rsidR="002309D1" w:rsidRDefault="002309D1" w:rsidP="00AD72B6">
      <w:pPr>
        <w:pStyle w:val="Corpodeltesto21"/>
        <w:rPr>
          <w:rFonts w:ascii="Arial" w:hAnsi="Arial" w:cs="Arial"/>
          <w:bCs/>
          <w:color w:val="002060"/>
          <w:sz w:val="22"/>
        </w:rPr>
      </w:pPr>
      <w:r>
        <w:rPr>
          <w:rFonts w:ascii="Arial" w:hAnsi="Arial" w:cs="Arial"/>
          <w:bCs/>
          <w:color w:val="002060"/>
          <w:sz w:val="22"/>
        </w:rPr>
        <w:t>DURANTINA SANTA CECILIA</w:t>
      </w:r>
    </w:p>
    <w:p w14:paraId="16E558EE" w14:textId="7BC8E256" w:rsidR="002309D1" w:rsidRDefault="002309D1" w:rsidP="00AD72B6">
      <w:pPr>
        <w:pStyle w:val="Corpodeltesto21"/>
        <w:rPr>
          <w:rFonts w:ascii="Arial" w:hAnsi="Arial" w:cs="Arial"/>
          <w:bCs/>
          <w:color w:val="002060"/>
          <w:sz w:val="22"/>
        </w:rPr>
      </w:pPr>
      <w:proofErr w:type="gramStart"/>
      <w:r>
        <w:rPr>
          <w:rFonts w:ascii="Arial" w:hAnsi="Arial" w:cs="Arial"/>
          <w:bCs/>
          <w:color w:val="002060"/>
          <w:sz w:val="22"/>
        </w:rPr>
        <w:t>CITTA</w:t>
      </w:r>
      <w:proofErr w:type="gramEnd"/>
      <w:r>
        <w:rPr>
          <w:rFonts w:ascii="Arial" w:hAnsi="Arial" w:cs="Arial"/>
          <w:bCs/>
          <w:color w:val="002060"/>
          <w:sz w:val="22"/>
        </w:rPr>
        <w:t xml:space="preserve"> DI FALCONARA</w:t>
      </w:r>
    </w:p>
    <w:p w14:paraId="6A156136" w14:textId="77777777" w:rsidR="002309D1" w:rsidRPr="0030027C" w:rsidRDefault="002309D1" w:rsidP="00AD72B6">
      <w:pPr>
        <w:pStyle w:val="Corpodeltesto21"/>
        <w:rPr>
          <w:rFonts w:ascii="Arial" w:hAnsi="Arial" w:cs="Arial"/>
          <w:bCs/>
          <w:color w:val="002060"/>
          <w:sz w:val="22"/>
        </w:rPr>
      </w:pPr>
    </w:p>
    <w:p w14:paraId="5A91F0E1"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“3”</w:t>
      </w:r>
    </w:p>
    <w:p w14:paraId="038C4626" w14:textId="1A13CD3D" w:rsidR="002309D1" w:rsidRDefault="002309D1" w:rsidP="00AD72B6">
      <w:pPr>
        <w:pStyle w:val="Corpodeltesto21"/>
        <w:rPr>
          <w:rFonts w:ascii="Arial" w:hAnsi="Arial" w:cs="Arial"/>
          <w:bCs/>
          <w:color w:val="002060"/>
          <w:sz w:val="22"/>
        </w:rPr>
      </w:pPr>
      <w:r>
        <w:rPr>
          <w:rFonts w:ascii="Arial" w:hAnsi="Arial" w:cs="Arial"/>
          <w:bCs/>
          <w:color w:val="002060"/>
          <w:sz w:val="22"/>
        </w:rPr>
        <w:t>ATLETICO CHIARAVALLE</w:t>
      </w:r>
    </w:p>
    <w:p w14:paraId="3EE2A0D9" w14:textId="22408A53" w:rsidR="002309D1" w:rsidRDefault="002309D1" w:rsidP="00AD72B6">
      <w:pPr>
        <w:pStyle w:val="Corpodeltesto21"/>
        <w:rPr>
          <w:rFonts w:ascii="Arial" w:hAnsi="Arial" w:cs="Arial"/>
          <w:bCs/>
          <w:color w:val="002060"/>
          <w:sz w:val="22"/>
        </w:rPr>
      </w:pPr>
      <w:r>
        <w:rPr>
          <w:rFonts w:ascii="Arial" w:hAnsi="Arial" w:cs="Arial"/>
          <w:bCs/>
          <w:color w:val="002060"/>
          <w:sz w:val="22"/>
        </w:rPr>
        <w:t>VIRTUS AURORA C5</w:t>
      </w:r>
    </w:p>
    <w:p w14:paraId="332033F5" w14:textId="3ECE3736" w:rsidR="002309D1" w:rsidRDefault="002309D1" w:rsidP="00AD72B6">
      <w:pPr>
        <w:pStyle w:val="Corpodeltesto21"/>
        <w:rPr>
          <w:rFonts w:ascii="Arial" w:hAnsi="Arial" w:cs="Arial"/>
          <w:bCs/>
          <w:color w:val="002060"/>
          <w:sz w:val="22"/>
        </w:rPr>
      </w:pPr>
      <w:r>
        <w:rPr>
          <w:rFonts w:ascii="Arial" w:hAnsi="Arial" w:cs="Arial"/>
          <w:bCs/>
          <w:color w:val="002060"/>
          <w:sz w:val="22"/>
        </w:rPr>
        <w:t>GRADARA CALCIO</w:t>
      </w:r>
    </w:p>
    <w:p w14:paraId="268544D9" w14:textId="77777777" w:rsidR="002309D1" w:rsidRPr="0030027C" w:rsidRDefault="002309D1" w:rsidP="00AD72B6">
      <w:pPr>
        <w:pStyle w:val="Corpodeltesto21"/>
        <w:rPr>
          <w:rFonts w:ascii="Arial" w:hAnsi="Arial" w:cs="Arial"/>
          <w:bCs/>
          <w:color w:val="002060"/>
          <w:sz w:val="22"/>
        </w:rPr>
      </w:pPr>
    </w:p>
    <w:p w14:paraId="0E4BA11D"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“4”</w:t>
      </w:r>
    </w:p>
    <w:p w14:paraId="4D898F43" w14:textId="4B7E6FC6" w:rsidR="00AD72B6" w:rsidRDefault="002309D1" w:rsidP="00AD72B6">
      <w:pPr>
        <w:jc w:val="left"/>
        <w:rPr>
          <w:rFonts w:ascii="Arial" w:hAnsi="Arial" w:cs="Arial"/>
          <w:bCs/>
          <w:color w:val="002060"/>
          <w:sz w:val="22"/>
        </w:rPr>
      </w:pPr>
      <w:r>
        <w:rPr>
          <w:rFonts w:ascii="Arial" w:hAnsi="Arial" w:cs="Arial"/>
          <w:bCs/>
          <w:color w:val="002060"/>
          <w:sz w:val="22"/>
        </w:rPr>
        <w:t>CDC 2018</w:t>
      </w:r>
    </w:p>
    <w:p w14:paraId="3A927838" w14:textId="5D59D6BA" w:rsidR="002309D1" w:rsidRDefault="002309D1" w:rsidP="00AD72B6">
      <w:pPr>
        <w:jc w:val="left"/>
        <w:rPr>
          <w:rFonts w:ascii="Arial" w:hAnsi="Arial" w:cs="Arial"/>
          <w:bCs/>
          <w:color w:val="002060"/>
          <w:sz w:val="22"/>
        </w:rPr>
      </w:pPr>
      <w:r>
        <w:rPr>
          <w:rFonts w:ascii="Arial" w:hAnsi="Arial" w:cs="Arial"/>
          <w:bCs/>
          <w:color w:val="002060"/>
          <w:sz w:val="22"/>
        </w:rPr>
        <w:t>MONTECCHIO SPORT</w:t>
      </w:r>
    </w:p>
    <w:p w14:paraId="4CE7A8B0" w14:textId="488432A0" w:rsidR="002309D1" w:rsidRDefault="002309D1" w:rsidP="00AD72B6">
      <w:pPr>
        <w:jc w:val="left"/>
        <w:rPr>
          <w:rFonts w:ascii="Arial" w:hAnsi="Arial" w:cs="Arial"/>
          <w:bCs/>
          <w:color w:val="002060"/>
          <w:sz w:val="22"/>
        </w:rPr>
      </w:pPr>
      <w:r>
        <w:rPr>
          <w:rFonts w:ascii="Arial" w:hAnsi="Arial" w:cs="Arial"/>
          <w:bCs/>
          <w:color w:val="002060"/>
          <w:sz w:val="22"/>
        </w:rPr>
        <w:t>VADO C5</w:t>
      </w:r>
    </w:p>
    <w:p w14:paraId="47740910" w14:textId="77777777" w:rsidR="002309D1" w:rsidRDefault="002309D1" w:rsidP="00AD72B6">
      <w:pPr>
        <w:jc w:val="left"/>
        <w:rPr>
          <w:rFonts w:ascii="Arial" w:hAnsi="Arial" w:cs="Arial"/>
          <w:bCs/>
          <w:color w:val="002060"/>
          <w:sz w:val="22"/>
        </w:rPr>
      </w:pPr>
    </w:p>
    <w:p w14:paraId="3149E138" w14:textId="77777777" w:rsidR="00AD72B6" w:rsidRPr="007C0438" w:rsidRDefault="00AD72B6" w:rsidP="00AD72B6">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“B”</w:t>
      </w:r>
    </w:p>
    <w:p w14:paraId="7A52000D" w14:textId="77777777" w:rsidR="00AD72B6" w:rsidRPr="0030027C" w:rsidRDefault="00AD72B6" w:rsidP="00AD72B6">
      <w:pPr>
        <w:jc w:val="left"/>
        <w:rPr>
          <w:rFonts w:ascii="Arial" w:hAnsi="Arial" w:cs="Arial"/>
          <w:bCs/>
          <w:color w:val="002060"/>
          <w:sz w:val="22"/>
        </w:rPr>
      </w:pPr>
    </w:p>
    <w:p w14:paraId="36D8E357"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“5”</w:t>
      </w:r>
    </w:p>
    <w:p w14:paraId="5DED50A3" w14:textId="164FAA70" w:rsidR="00AD72B6" w:rsidRDefault="002309D1" w:rsidP="00AD72B6">
      <w:pPr>
        <w:jc w:val="left"/>
        <w:rPr>
          <w:rFonts w:ascii="Arial" w:hAnsi="Arial" w:cs="Arial"/>
          <w:bCs/>
          <w:color w:val="002060"/>
          <w:sz w:val="22"/>
        </w:rPr>
      </w:pPr>
      <w:r>
        <w:rPr>
          <w:rFonts w:ascii="Arial" w:hAnsi="Arial" w:cs="Arial"/>
          <w:bCs/>
          <w:color w:val="002060"/>
          <w:sz w:val="22"/>
        </w:rPr>
        <w:t>CIRCOLO COLLODI CALCIO 5</w:t>
      </w:r>
    </w:p>
    <w:p w14:paraId="03E5D8E7" w14:textId="73D6BD3B" w:rsidR="002309D1" w:rsidRDefault="002309D1" w:rsidP="00AD72B6">
      <w:pPr>
        <w:jc w:val="left"/>
        <w:rPr>
          <w:rFonts w:ascii="Arial" w:hAnsi="Arial" w:cs="Arial"/>
          <w:bCs/>
          <w:color w:val="002060"/>
          <w:sz w:val="22"/>
        </w:rPr>
      </w:pPr>
      <w:r>
        <w:rPr>
          <w:rFonts w:ascii="Arial" w:hAnsi="Arial" w:cs="Arial"/>
          <w:bCs/>
          <w:color w:val="002060"/>
          <w:sz w:val="22"/>
        </w:rPr>
        <w:t>FUTSAL OTTRANO</w:t>
      </w:r>
    </w:p>
    <w:p w14:paraId="2F166AEA" w14:textId="135000D0" w:rsidR="002309D1" w:rsidRDefault="002309D1" w:rsidP="00AD72B6">
      <w:pPr>
        <w:jc w:val="left"/>
        <w:rPr>
          <w:rFonts w:ascii="Arial" w:hAnsi="Arial" w:cs="Arial"/>
          <w:bCs/>
          <w:color w:val="002060"/>
          <w:sz w:val="22"/>
        </w:rPr>
      </w:pPr>
      <w:r>
        <w:rPr>
          <w:rFonts w:ascii="Arial" w:hAnsi="Arial" w:cs="Arial"/>
          <w:bCs/>
          <w:color w:val="002060"/>
          <w:sz w:val="22"/>
        </w:rPr>
        <w:t>NUOVA FOLGORE</w:t>
      </w:r>
    </w:p>
    <w:p w14:paraId="368C5872" w14:textId="13B63FCB" w:rsidR="002309D1" w:rsidRDefault="002309D1" w:rsidP="00AD72B6">
      <w:pPr>
        <w:jc w:val="left"/>
        <w:rPr>
          <w:rFonts w:ascii="Arial" w:hAnsi="Arial" w:cs="Arial"/>
          <w:bCs/>
          <w:color w:val="002060"/>
          <w:sz w:val="22"/>
        </w:rPr>
      </w:pPr>
      <w:r>
        <w:rPr>
          <w:rFonts w:ascii="Arial" w:hAnsi="Arial" w:cs="Arial"/>
          <w:bCs/>
          <w:color w:val="002060"/>
          <w:sz w:val="22"/>
        </w:rPr>
        <w:t>CALCETTO NUMANA</w:t>
      </w:r>
    </w:p>
    <w:p w14:paraId="6BC28A89" w14:textId="77777777" w:rsidR="002309D1" w:rsidRPr="0030027C" w:rsidRDefault="002309D1" w:rsidP="00AD72B6">
      <w:pPr>
        <w:jc w:val="left"/>
        <w:rPr>
          <w:rFonts w:ascii="Arial" w:hAnsi="Arial" w:cs="Arial"/>
          <w:bCs/>
          <w:color w:val="002060"/>
          <w:sz w:val="22"/>
        </w:rPr>
      </w:pPr>
    </w:p>
    <w:p w14:paraId="743B613E"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“6”</w:t>
      </w:r>
    </w:p>
    <w:p w14:paraId="42AA00A6" w14:textId="33408009" w:rsidR="00AD72B6" w:rsidRDefault="002309D1" w:rsidP="00AD72B6">
      <w:pPr>
        <w:jc w:val="left"/>
        <w:rPr>
          <w:rFonts w:ascii="Arial" w:hAnsi="Arial" w:cs="Arial"/>
          <w:bCs/>
          <w:color w:val="002060"/>
          <w:sz w:val="22"/>
        </w:rPr>
      </w:pPr>
      <w:r>
        <w:rPr>
          <w:rFonts w:ascii="Arial" w:hAnsi="Arial" w:cs="Arial"/>
          <w:bCs/>
          <w:color w:val="002060"/>
          <w:sz w:val="22"/>
        </w:rPr>
        <w:t>SANTA MARIA NUOVA A.S.D.</w:t>
      </w:r>
    </w:p>
    <w:p w14:paraId="6501A116" w14:textId="33404563" w:rsidR="002309D1" w:rsidRDefault="002309D1" w:rsidP="00AD72B6">
      <w:pPr>
        <w:jc w:val="left"/>
        <w:rPr>
          <w:rFonts w:ascii="Arial" w:hAnsi="Arial" w:cs="Arial"/>
          <w:bCs/>
          <w:color w:val="002060"/>
          <w:sz w:val="22"/>
        </w:rPr>
      </w:pPr>
      <w:r>
        <w:rPr>
          <w:rFonts w:ascii="Arial" w:hAnsi="Arial" w:cs="Arial"/>
          <w:bCs/>
          <w:color w:val="002060"/>
          <w:sz w:val="22"/>
        </w:rPr>
        <w:t>FUTSAL ANCONA</w:t>
      </w:r>
    </w:p>
    <w:p w14:paraId="449674C2" w14:textId="2A2C9B9A" w:rsidR="002309D1" w:rsidRDefault="002309D1" w:rsidP="00AD72B6">
      <w:pPr>
        <w:jc w:val="left"/>
        <w:rPr>
          <w:rFonts w:ascii="Arial" w:hAnsi="Arial" w:cs="Arial"/>
          <w:bCs/>
          <w:color w:val="002060"/>
          <w:sz w:val="22"/>
        </w:rPr>
      </w:pPr>
      <w:r>
        <w:rPr>
          <w:rFonts w:ascii="Arial" w:hAnsi="Arial" w:cs="Arial"/>
          <w:bCs/>
          <w:color w:val="002060"/>
          <w:sz w:val="22"/>
        </w:rPr>
        <w:t>CANDIA BARACCOLA ASPIO</w:t>
      </w:r>
    </w:p>
    <w:p w14:paraId="7B0351E6" w14:textId="09DBAC46" w:rsidR="002309D1" w:rsidRDefault="002309D1" w:rsidP="00AD72B6">
      <w:pPr>
        <w:jc w:val="left"/>
        <w:rPr>
          <w:rFonts w:ascii="Arial" w:hAnsi="Arial" w:cs="Arial"/>
          <w:bCs/>
          <w:color w:val="002060"/>
          <w:sz w:val="22"/>
        </w:rPr>
      </w:pPr>
      <w:r>
        <w:rPr>
          <w:rFonts w:ascii="Arial" w:hAnsi="Arial" w:cs="Arial"/>
          <w:bCs/>
          <w:color w:val="002060"/>
          <w:sz w:val="22"/>
        </w:rPr>
        <w:t>CASENUOVE</w:t>
      </w:r>
    </w:p>
    <w:p w14:paraId="22043F89" w14:textId="77777777" w:rsidR="002309D1" w:rsidRPr="00E073CF" w:rsidRDefault="002309D1" w:rsidP="00AD72B6">
      <w:pPr>
        <w:jc w:val="left"/>
        <w:rPr>
          <w:rFonts w:ascii="Arial" w:hAnsi="Arial" w:cs="Arial"/>
          <w:bCs/>
          <w:color w:val="002060"/>
          <w:sz w:val="22"/>
        </w:rPr>
      </w:pPr>
    </w:p>
    <w:p w14:paraId="0EE7AC5C"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“7”</w:t>
      </w:r>
    </w:p>
    <w:p w14:paraId="12ED5E03" w14:textId="42AB2DB0" w:rsidR="00AD72B6" w:rsidRDefault="002309D1" w:rsidP="00AD72B6">
      <w:pPr>
        <w:jc w:val="left"/>
        <w:rPr>
          <w:rFonts w:ascii="Arial" w:hAnsi="Arial" w:cs="Arial"/>
          <w:bCs/>
          <w:color w:val="002060"/>
          <w:sz w:val="22"/>
        </w:rPr>
      </w:pPr>
      <w:r>
        <w:rPr>
          <w:rFonts w:ascii="Arial" w:hAnsi="Arial" w:cs="Arial"/>
          <w:bCs/>
          <w:color w:val="002060"/>
          <w:sz w:val="22"/>
        </w:rPr>
        <w:t>ANKON NOVA MARMI</w:t>
      </w:r>
    </w:p>
    <w:p w14:paraId="16F86889" w14:textId="5C035264" w:rsidR="002309D1" w:rsidRDefault="002309D1" w:rsidP="00AD72B6">
      <w:pPr>
        <w:jc w:val="left"/>
        <w:rPr>
          <w:rFonts w:ascii="Arial" w:hAnsi="Arial" w:cs="Arial"/>
          <w:bCs/>
          <w:color w:val="002060"/>
          <w:sz w:val="22"/>
        </w:rPr>
      </w:pPr>
      <w:r>
        <w:rPr>
          <w:rFonts w:ascii="Arial" w:hAnsi="Arial" w:cs="Arial"/>
          <w:bCs/>
          <w:color w:val="002060"/>
          <w:sz w:val="22"/>
        </w:rPr>
        <w:t>FABRIANO CALCIO A 5 2023</w:t>
      </w:r>
    </w:p>
    <w:p w14:paraId="77D40F60" w14:textId="67233279" w:rsidR="002309D1" w:rsidRDefault="002309D1" w:rsidP="00AD72B6">
      <w:pPr>
        <w:jc w:val="left"/>
        <w:rPr>
          <w:rFonts w:ascii="Arial" w:hAnsi="Arial" w:cs="Arial"/>
          <w:bCs/>
          <w:color w:val="002060"/>
          <w:sz w:val="22"/>
        </w:rPr>
      </w:pPr>
      <w:r>
        <w:rPr>
          <w:rFonts w:ascii="Arial" w:hAnsi="Arial" w:cs="Arial"/>
          <w:bCs/>
          <w:color w:val="002060"/>
          <w:sz w:val="22"/>
        </w:rPr>
        <w:lastRenderedPageBreak/>
        <w:t>POLISPORTIVA FUTURA A.D.</w:t>
      </w:r>
    </w:p>
    <w:p w14:paraId="56C44C0B" w14:textId="77777777" w:rsidR="002309D1" w:rsidRPr="0030027C" w:rsidRDefault="002309D1" w:rsidP="00AD72B6">
      <w:pPr>
        <w:jc w:val="left"/>
        <w:rPr>
          <w:rFonts w:ascii="Arial" w:hAnsi="Arial" w:cs="Arial"/>
          <w:bCs/>
          <w:color w:val="002060"/>
          <w:sz w:val="22"/>
        </w:rPr>
      </w:pPr>
    </w:p>
    <w:p w14:paraId="373C5E8D"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“8”</w:t>
      </w:r>
    </w:p>
    <w:p w14:paraId="03D60CCB" w14:textId="4D5447D7" w:rsidR="00AD72B6" w:rsidRDefault="002309D1" w:rsidP="00AD72B6">
      <w:pPr>
        <w:jc w:val="left"/>
        <w:rPr>
          <w:rFonts w:ascii="Arial" w:hAnsi="Arial" w:cs="Arial"/>
          <w:bCs/>
          <w:color w:val="002060"/>
          <w:sz w:val="22"/>
        </w:rPr>
      </w:pPr>
      <w:r>
        <w:rPr>
          <w:rFonts w:ascii="Arial" w:hAnsi="Arial" w:cs="Arial"/>
          <w:bCs/>
          <w:color w:val="002060"/>
          <w:sz w:val="22"/>
        </w:rPr>
        <w:t>OSIMO STAZIONE SSD A.R.L.</w:t>
      </w:r>
    </w:p>
    <w:p w14:paraId="13BE40D0" w14:textId="00B1F93E" w:rsidR="002309D1" w:rsidRDefault="002309D1" w:rsidP="00AD72B6">
      <w:pPr>
        <w:jc w:val="left"/>
        <w:rPr>
          <w:rFonts w:ascii="Arial" w:hAnsi="Arial" w:cs="Arial"/>
          <w:bCs/>
          <w:color w:val="002060"/>
          <w:sz w:val="22"/>
        </w:rPr>
      </w:pPr>
      <w:r>
        <w:rPr>
          <w:rFonts w:ascii="Arial" w:hAnsi="Arial" w:cs="Arial"/>
          <w:bCs/>
          <w:color w:val="002060"/>
          <w:sz w:val="22"/>
        </w:rPr>
        <w:t>POLVERIGI C/5</w:t>
      </w:r>
    </w:p>
    <w:p w14:paraId="6DC2937F" w14:textId="2030CD7E" w:rsidR="002309D1" w:rsidRDefault="002309D1" w:rsidP="00AD72B6">
      <w:pPr>
        <w:jc w:val="left"/>
        <w:rPr>
          <w:rFonts w:ascii="Arial" w:hAnsi="Arial" w:cs="Arial"/>
          <w:bCs/>
          <w:color w:val="002060"/>
          <w:sz w:val="22"/>
        </w:rPr>
      </w:pPr>
      <w:r>
        <w:rPr>
          <w:rFonts w:ascii="Arial" w:hAnsi="Arial" w:cs="Arial"/>
          <w:bCs/>
          <w:color w:val="002060"/>
          <w:sz w:val="22"/>
        </w:rPr>
        <w:t>FRASASSI C5</w:t>
      </w:r>
    </w:p>
    <w:p w14:paraId="6800EBC8" w14:textId="77777777" w:rsidR="002309D1" w:rsidRDefault="002309D1" w:rsidP="00AD72B6">
      <w:pPr>
        <w:jc w:val="left"/>
        <w:rPr>
          <w:rFonts w:ascii="Arial" w:hAnsi="Arial" w:cs="Arial"/>
          <w:bCs/>
          <w:color w:val="002060"/>
          <w:sz w:val="22"/>
        </w:rPr>
      </w:pPr>
    </w:p>
    <w:p w14:paraId="45B5777A" w14:textId="77777777" w:rsidR="00AD72B6" w:rsidRPr="007C0438" w:rsidRDefault="00AD72B6" w:rsidP="00AD72B6">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“C”</w:t>
      </w:r>
    </w:p>
    <w:p w14:paraId="5DB551D8" w14:textId="77777777" w:rsidR="00AD72B6" w:rsidRPr="0030027C" w:rsidRDefault="00AD72B6" w:rsidP="00AD72B6">
      <w:pPr>
        <w:jc w:val="left"/>
        <w:rPr>
          <w:rFonts w:ascii="Arial" w:hAnsi="Arial" w:cs="Arial"/>
          <w:bCs/>
          <w:color w:val="002060"/>
          <w:sz w:val="22"/>
        </w:rPr>
      </w:pPr>
    </w:p>
    <w:p w14:paraId="1011B319"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“9”</w:t>
      </w:r>
    </w:p>
    <w:p w14:paraId="5539D917" w14:textId="636012F5" w:rsidR="00AD72B6" w:rsidRDefault="002309D1" w:rsidP="00AD72B6">
      <w:pPr>
        <w:jc w:val="left"/>
        <w:rPr>
          <w:rFonts w:ascii="Arial" w:hAnsi="Arial" w:cs="Arial"/>
          <w:bCs/>
          <w:color w:val="002060"/>
          <w:sz w:val="22"/>
        </w:rPr>
      </w:pPr>
      <w:r>
        <w:rPr>
          <w:rFonts w:ascii="Arial" w:hAnsi="Arial" w:cs="Arial"/>
          <w:bCs/>
          <w:color w:val="002060"/>
          <w:sz w:val="22"/>
        </w:rPr>
        <w:t>GROTTACCIA 2005</w:t>
      </w:r>
    </w:p>
    <w:p w14:paraId="3D2C1544" w14:textId="74303ECB" w:rsidR="002309D1" w:rsidRDefault="002309D1" w:rsidP="00AD72B6">
      <w:pPr>
        <w:jc w:val="left"/>
        <w:rPr>
          <w:rFonts w:ascii="Arial" w:hAnsi="Arial" w:cs="Arial"/>
          <w:bCs/>
          <w:color w:val="002060"/>
          <w:sz w:val="22"/>
        </w:rPr>
      </w:pPr>
      <w:r>
        <w:rPr>
          <w:rFonts w:ascii="Arial" w:hAnsi="Arial" w:cs="Arial"/>
          <w:bCs/>
          <w:color w:val="002060"/>
          <w:sz w:val="22"/>
        </w:rPr>
        <w:t>RIPE SAN GINESIO A.S.D.</w:t>
      </w:r>
    </w:p>
    <w:p w14:paraId="02AE496A" w14:textId="2D441398" w:rsidR="002309D1" w:rsidRDefault="002309D1" w:rsidP="00AD72B6">
      <w:pPr>
        <w:jc w:val="left"/>
        <w:rPr>
          <w:rFonts w:ascii="Arial" w:hAnsi="Arial" w:cs="Arial"/>
          <w:bCs/>
          <w:color w:val="002060"/>
          <w:sz w:val="22"/>
        </w:rPr>
      </w:pPr>
      <w:r>
        <w:rPr>
          <w:rFonts w:ascii="Arial" w:hAnsi="Arial" w:cs="Arial"/>
          <w:bCs/>
          <w:color w:val="002060"/>
          <w:sz w:val="22"/>
        </w:rPr>
        <w:t>SANTA MARIA APPARENTE</w:t>
      </w:r>
    </w:p>
    <w:p w14:paraId="36F3C091" w14:textId="6692C20A" w:rsidR="002309D1" w:rsidRDefault="002309D1" w:rsidP="00AD72B6">
      <w:pPr>
        <w:jc w:val="left"/>
        <w:rPr>
          <w:rFonts w:ascii="Arial" w:hAnsi="Arial" w:cs="Arial"/>
          <w:bCs/>
          <w:color w:val="002060"/>
          <w:sz w:val="22"/>
        </w:rPr>
      </w:pPr>
      <w:r>
        <w:rPr>
          <w:rFonts w:ascii="Arial" w:hAnsi="Arial" w:cs="Arial"/>
          <w:bCs/>
          <w:color w:val="002060"/>
          <w:sz w:val="22"/>
        </w:rPr>
        <w:t>UNION PICENA</w:t>
      </w:r>
    </w:p>
    <w:p w14:paraId="358EA620" w14:textId="77777777" w:rsidR="002309D1" w:rsidRPr="0030027C" w:rsidRDefault="002309D1" w:rsidP="00AD72B6">
      <w:pPr>
        <w:jc w:val="left"/>
        <w:rPr>
          <w:rFonts w:ascii="Arial" w:hAnsi="Arial" w:cs="Arial"/>
          <w:bCs/>
          <w:color w:val="002060"/>
          <w:sz w:val="22"/>
        </w:rPr>
      </w:pPr>
    </w:p>
    <w:p w14:paraId="274A19EE"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“10”</w:t>
      </w:r>
    </w:p>
    <w:p w14:paraId="009A0E86" w14:textId="6BC62169" w:rsidR="00AD72B6" w:rsidRDefault="002309D1" w:rsidP="00AD72B6">
      <w:pPr>
        <w:jc w:val="left"/>
        <w:rPr>
          <w:rFonts w:ascii="Arial" w:hAnsi="Arial" w:cs="Arial"/>
          <w:bCs/>
          <w:color w:val="002060"/>
          <w:sz w:val="22"/>
        </w:rPr>
      </w:pPr>
      <w:r>
        <w:rPr>
          <w:rFonts w:ascii="Arial" w:hAnsi="Arial" w:cs="Arial"/>
          <w:bCs/>
          <w:color w:val="002060"/>
          <w:sz w:val="22"/>
        </w:rPr>
        <w:t>AMATORI STESE 2007 SRL</w:t>
      </w:r>
    </w:p>
    <w:p w14:paraId="39F27904" w14:textId="27C62708" w:rsidR="002309D1" w:rsidRDefault="002309D1" w:rsidP="00AD72B6">
      <w:pPr>
        <w:jc w:val="left"/>
        <w:rPr>
          <w:rFonts w:ascii="Arial" w:hAnsi="Arial" w:cs="Arial"/>
          <w:bCs/>
          <w:color w:val="002060"/>
          <w:sz w:val="22"/>
        </w:rPr>
      </w:pPr>
      <w:r>
        <w:rPr>
          <w:rFonts w:ascii="Arial" w:hAnsi="Arial" w:cs="Arial"/>
          <w:bCs/>
          <w:color w:val="002060"/>
          <w:sz w:val="22"/>
        </w:rPr>
        <w:t>FOLGORE CASTELRAIMONDO</w:t>
      </w:r>
    </w:p>
    <w:p w14:paraId="1E9483CD" w14:textId="60871C80" w:rsidR="002309D1" w:rsidRDefault="002309D1" w:rsidP="00AD72B6">
      <w:pPr>
        <w:jc w:val="left"/>
        <w:rPr>
          <w:rFonts w:ascii="Arial" w:hAnsi="Arial" w:cs="Arial"/>
          <w:bCs/>
          <w:color w:val="002060"/>
          <w:sz w:val="22"/>
        </w:rPr>
      </w:pPr>
      <w:r>
        <w:rPr>
          <w:rFonts w:ascii="Arial" w:hAnsi="Arial" w:cs="Arial"/>
          <w:bCs/>
          <w:color w:val="002060"/>
          <w:sz w:val="22"/>
        </w:rPr>
        <w:t>PIEDIRIPA C5</w:t>
      </w:r>
    </w:p>
    <w:p w14:paraId="283FD627" w14:textId="01D7C816" w:rsidR="002309D1" w:rsidRDefault="002309D1" w:rsidP="00AD72B6">
      <w:pPr>
        <w:jc w:val="left"/>
        <w:rPr>
          <w:rFonts w:ascii="Arial" w:hAnsi="Arial" w:cs="Arial"/>
          <w:bCs/>
          <w:color w:val="002060"/>
          <w:sz w:val="22"/>
        </w:rPr>
      </w:pPr>
      <w:r>
        <w:rPr>
          <w:rFonts w:ascii="Arial" w:hAnsi="Arial" w:cs="Arial"/>
          <w:bCs/>
          <w:color w:val="002060"/>
          <w:sz w:val="22"/>
        </w:rPr>
        <w:t>POL. SPORT COMMUNICATION</w:t>
      </w:r>
    </w:p>
    <w:p w14:paraId="486F3D2F" w14:textId="77777777" w:rsidR="002309D1" w:rsidRPr="0030027C" w:rsidRDefault="002309D1" w:rsidP="00AD72B6">
      <w:pPr>
        <w:jc w:val="left"/>
        <w:rPr>
          <w:rFonts w:ascii="Arial" w:hAnsi="Arial" w:cs="Arial"/>
          <w:bCs/>
          <w:color w:val="002060"/>
          <w:sz w:val="22"/>
        </w:rPr>
      </w:pPr>
    </w:p>
    <w:p w14:paraId="312BD6F7"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“11”</w:t>
      </w:r>
    </w:p>
    <w:p w14:paraId="2772CFF5" w14:textId="3160F9E9" w:rsidR="00AD72B6" w:rsidRDefault="002309D1" w:rsidP="00AD72B6">
      <w:pPr>
        <w:jc w:val="left"/>
        <w:rPr>
          <w:rFonts w:ascii="Arial" w:hAnsi="Arial" w:cs="Arial"/>
          <w:bCs/>
          <w:color w:val="002060"/>
          <w:sz w:val="22"/>
        </w:rPr>
      </w:pPr>
      <w:r>
        <w:rPr>
          <w:rFonts w:ascii="Arial" w:hAnsi="Arial" w:cs="Arial"/>
          <w:bCs/>
          <w:color w:val="002060"/>
          <w:sz w:val="22"/>
        </w:rPr>
        <w:t>CANTINE RIUNITE CSI</w:t>
      </w:r>
    </w:p>
    <w:p w14:paraId="34A171B5" w14:textId="19C5E680" w:rsidR="002309D1" w:rsidRDefault="002309D1" w:rsidP="00AD72B6">
      <w:pPr>
        <w:jc w:val="left"/>
        <w:rPr>
          <w:rFonts w:ascii="Arial" w:hAnsi="Arial" w:cs="Arial"/>
          <w:bCs/>
          <w:color w:val="002060"/>
          <w:sz w:val="22"/>
        </w:rPr>
      </w:pPr>
      <w:r>
        <w:rPr>
          <w:rFonts w:ascii="Arial" w:hAnsi="Arial" w:cs="Arial"/>
          <w:bCs/>
          <w:color w:val="002060"/>
          <w:sz w:val="22"/>
        </w:rPr>
        <w:t>C.F. MACERATESE A.S.D.</w:t>
      </w:r>
    </w:p>
    <w:p w14:paraId="26E02781" w14:textId="5898F6EB" w:rsidR="002309D1" w:rsidRDefault="002309D1" w:rsidP="00AD72B6">
      <w:pPr>
        <w:jc w:val="left"/>
        <w:rPr>
          <w:rFonts w:ascii="Arial" w:hAnsi="Arial" w:cs="Arial"/>
          <w:bCs/>
          <w:color w:val="002060"/>
          <w:sz w:val="22"/>
        </w:rPr>
      </w:pPr>
      <w:r>
        <w:rPr>
          <w:rFonts w:ascii="Arial" w:hAnsi="Arial" w:cs="Arial"/>
          <w:bCs/>
          <w:color w:val="002060"/>
          <w:sz w:val="22"/>
        </w:rPr>
        <w:t>MOGLIANESE</w:t>
      </w:r>
    </w:p>
    <w:p w14:paraId="29F58C2E" w14:textId="77777777" w:rsidR="002309D1" w:rsidRPr="0030027C" w:rsidRDefault="002309D1" w:rsidP="00AD72B6">
      <w:pPr>
        <w:jc w:val="left"/>
        <w:rPr>
          <w:rFonts w:ascii="Arial" w:hAnsi="Arial" w:cs="Arial"/>
          <w:bCs/>
          <w:color w:val="002060"/>
          <w:sz w:val="22"/>
        </w:rPr>
      </w:pPr>
    </w:p>
    <w:p w14:paraId="7AA0B5FA" w14:textId="77777777"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“12”</w:t>
      </w:r>
    </w:p>
    <w:p w14:paraId="1DAF32BB" w14:textId="294F322E" w:rsidR="00AD72B6" w:rsidRDefault="002309D1" w:rsidP="00AD72B6">
      <w:pPr>
        <w:jc w:val="left"/>
        <w:rPr>
          <w:rFonts w:ascii="Arial" w:hAnsi="Arial" w:cs="Arial"/>
          <w:bCs/>
          <w:color w:val="002060"/>
          <w:sz w:val="22"/>
        </w:rPr>
      </w:pPr>
      <w:r>
        <w:rPr>
          <w:rFonts w:ascii="Arial" w:hAnsi="Arial" w:cs="Arial"/>
          <w:bCs/>
          <w:color w:val="002060"/>
          <w:sz w:val="22"/>
        </w:rPr>
        <w:t>AVM ASD</w:t>
      </w:r>
    </w:p>
    <w:p w14:paraId="115B8046" w14:textId="4727CB95" w:rsidR="002309D1" w:rsidRDefault="002309D1" w:rsidP="00AD72B6">
      <w:pPr>
        <w:jc w:val="left"/>
        <w:rPr>
          <w:rFonts w:ascii="Arial" w:hAnsi="Arial" w:cs="Arial"/>
          <w:bCs/>
          <w:color w:val="002060"/>
          <w:sz w:val="22"/>
        </w:rPr>
      </w:pPr>
      <w:r>
        <w:rPr>
          <w:rFonts w:ascii="Arial" w:hAnsi="Arial" w:cs="Arial"/>
          <w:bCs/>
          <w:color w:val="002060"/>
          <w:sz w:val="22"/>
        </w:rPr>
        <w:t>ACLI AUDAX MONTECOSARO C5</w:t>
      </w:r>
    </w:p>
    <w:p w14:paraId="448A8538" w14:textId="4B9B8D8F" w:rsidR="002309D1" w:rsidRDefault="002309D1" w:rsidP="00AD72B6">
      <w:pPr>
        <w:jc w:val="left"/>
        <w:rPr>
          <w:rFonts w:ascii="Arial" w:hAnsi="Arial" w:cs="Arial"/>
          <w:bCs/>
          <w:color w:val="002060"/>
          <w:sz w:val="22"/>
        </w:rPr>
      </w:pPr>
      <w:r>
        <w:rPr>
          <w:rFonts w:ascii="Arial" w:hAnsi="Arial" w:cs="Arial"/>
          <w:bCs/>
          <w:color w:val="002060"/>
          <w:sz w:val="22"/>
        </w:rPr>
        <w:t>EUROPE TT</w:t>
      </w:r>
    </w:p>
    <w:p w14:paraId="747A9604" w14:textId="77777777" w:rsidR="002309D1" w:rsidRDefault="002309D1" w:rsidP="00AD72B6">
      <w:pPr>
        <w:jc w:val="left"/>
        <w:rPr>
          <w:rFonts w:ascii="Arial" w:hAnsi="Arial" w:cs="Arial"/>
          <w:bCs/>
          <w:color w:val="002060"/>
          <w:sz w:val="22"/>
        </w:rPr>
      </w:pPr>
    </w:p>
    <w:p w14:paraId="6539E954" w14:textId="77777777" w:rsidR="00AD72B6" w:rsidRPr="007C0438" w:rsidRDefault="00AD72B6" w:rsidP="00AD72B6">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“D”</w:t>
      </w:r>
    </w:p>
    <w:p w14:paraId="79B91A99" w14:textId="77777777" w:rsidR="00AD72B6" w:rsidRPr="0030027C" w:rsidRDefault="00AD72B6" w:rsidP="00AD72B6">
      <w:pPr>
        <w:jc w:val="left"/>
        <w:rPr>
          <w:rFonts w:ascii="Arial" w:hAnsi="Arial" w:cs="Arial"/>
          <w:bCs/>
          <w:color w:val="002060"/>
          <w:sz w:val="22"/>
        </w:rPr>
      </w:pPr>
    </w:p>
    <w:p w14:paraId="4D3E4CAD" w14:textId="5388113E" w:rsidR="00AD72B6" w:rsidRPr="0030027C" w:rsidRDefault="00AD72B6" w:rsidP="00AD72B6">
      <w:pPr>
        <w:pStyle w:val="Corpodeltesto21"/>
        <w:rPr>
          <w:rFonts w:ascii="Arial" w:hAnsi="Arial" w:cs="Arial"/>
          <w:b/>
          <w:color w:val="002060"/>
          <w:sz w:val="22"/>
        </w:rPr>
      </w:pPr>
      <w:r w:rsidRPr="0030027C">
        <w:rPr>
          <w:rFonts w:ascii="Arial" w:hAnsi="Arial" w:cs="Arial"/>
          <w:b/>
          <w:color w:val="002060"/>
          <w:sz w:val="22"/>
        </w:rPr>
        <w:t>GIRONE “13”</w:t>
      </w:r>
    </w:p>
    <w:p w14:paraId="6433D9B3" w14:textId="75FB2992" w:rsidR="00AD72B6" w:rsidRDefault="002309D1" w:rsidP="00AD72B6">
      <w:pPr>
        <w:jc w:val="left"/>
        <w:rPr>
          <w:rFonts w:ascii="Arial" w:hAnsi="Arial" w:cs="Arial"/>
          <w:bCs/>
          <w:color w:val="002060"/>
          <w:sz w:val="22"/>
        </w:rPr>
      </w:pPr>
      <w:r>
        <w:rPr>
          <w:rFonts w:ascii="Arial" w:hAnsi="Arial" w:cs="Arial"/>
          <w:bCs/>
          <w:color w:val="002060"/>
          <w:sz w:val="22"/>
        </w:rPr>
        <w:t>RIVIERA DELLE PALME</w:t>
      </w:r>
    </w:p>
    <w:p w14:paraId="4B15E4E4" w14:textId="3CE20DAF" w:rsidR="002309D1" w:rsidRDefault="002309D1" w:rsidP="00AD72B6">
      <w:pPr>
        <w:jc w:val="left"/>
        <w:rPr>
          <w:rFonts w:ascii="Arial" w:hAnsi="Arial" w:cs="Arial"/>
          <w:bCs/>
          <w:color w:val="002060"/>
          <w:sz w:val="22"/>
        </w:rPr>
      </w:pPr>
      <w:r>
        <w:rPr>
          <w:rFonts w:ascii="Arial" w:hAnsi="Arial" w:cs="Arial"/>
          <w:bCs/>
          <w:color w:val="002060"/>
          <w:sz w:val="22"/>
        </w:rPr>
        <w:t>CSI STELLA A.S.D.</w:t>
      </w:r>
    </w:p>
    <w:p w14:paraId="2A948067" w14:textId="1FF96CB0" w:rsidR="002309D1" w:rsidRDefault="002309D1" w:rsidP="00AD72B6">
      <w:pPr>
        <w:jc w:val="left"/>
        <w:rPr>
          <w:rFonts w:ascii="Arial" w:hAnsi="Arial" w:cs="Arial"/>
          <w:bCs/>
          <w:color w:val="002060"/>
          <w:sz w:val="22"/>
        </w:rPr>
      </w:pPr>
      <w:r>
        <w:rPr>
          <w:rFonts w:ascii="Arial" w:hAnsi="Arial" w:cs="Arial"/>
          <w:bCs/>
          <w:color w:val="002060"/>
          <w:sz w:val="22"/>
        </w:rPr>
        <w:t>G.S.A. LE DUE PALME</w:t>
      </w:r>
    </w:p>
    <w:p w14:paraId="1DE54B4E" w14:textId="67254DEC" w:rsidR="002309D1" w:rsidRDefault="002309D1" w:rsidP="00AD72B6">
      <w:pPr>
        <w:jc w:val="left"/>
        <w:rPr>
          <w:rFonts w:ascii="Arial" w:hAnsi="Arial" w:cs="Arial"/>
          <w:bCs/>
          <w:color w:val="002060"/>
          <w:sz w:val="22"/>
        </w:rPr>
      </w:pPr>
      <w:r>
        <w:rPr>
          <w:rFonts w:ascii="Arial" w:hAnsi="Arial" w:cs="Arial"/>
          <w:bCs/>
          <w:color w:val="002060"/>
          <w:sz w:val="22"/>
        </w:rPr>
        <w:t>SPORTING GROTTAMMARE</w:t>
      </w:r>
    </w:p>
    <w:p w14:paraId="20E71B8E" w14:textId="77777777" w:rsidR="002309D1" w:rsidRPr="0030027C" w:rsidRDefault="002309D1" w:rsidP="00AD72B6">
      <w:pPr>
        <w:jc w:val="left"/>
        <w:rPr>
          <w:rFonts w:ascii="Arial" w:hAnsi="Arial" w:cs="Arial"/>
          <w:bCs/>
          <w:color w:val="002060"/>
          <w:sz w:val="22"/>
        </w:rPr>
      </w:pPr>
    </w:p>
    <w:p w14:paraId="343398F2" w14:textId="77777777" w:rsidR="00AD72B6" w:rsidRPr="000864DF" w:rsidRDefault="00AD72B6" w:rsidP="00AD72B6">
      <w:pPr>
        <w:jc w:val="left"/>
        <w:rPr>
          <w:rFonts w:ascii="Arial" w:hAnsi="Arial" w:cs="Arial"/>
          <w:b/>
          <w:color w:val="002060"/>
          <w:sz w:val="22"/>
        </w:rPr>
      </w:pPr>
      <w:r w:rsidRPr="000864DF">
        <w:rPr>
          <w:rFonts w:ascii="Arial" w:hAnsi="Arial" w:cs="Arial"/>
          <w:b/>
          <w:color w:val="002060"/>
          <w:sz w:val="22"/>
        </w:rPr>
        <w:t>GIRONE “14”</w:t>
      </w:r>
    </w:p>
    <w:p w14:paraId="4256B6B7" w14:textId="622EEBCF" w:rsidR="00AD72B6" w:rsidRDefault="002309D1" w:rsidP="00AD72B6">
      <w:pPr>
        <w:jc w:val="left"/>
        <w:rPr>
          <w:rFonts w:ascii="Arial" w:hAnsi="Arial" w:cs="Arial"/>
          <w:bCs/>
          <w:color w:val="002060"/>
          <w:sz w:val="22"/>
        </w:rPr>
      </w:pPr>
      <w:r>
        <w:rPr>
          <w:rFonts w:ascii="Arial" w:hAnsi="Arial" w:cs="Arial"/>
          <w:bCs/>
          <w:color w:val="002060"/>
          <w:sz w:val="22"/>
        </w:rPr>
        <w:t>ACQUAVIVA CALCIO</w:t>
      </w:r>
    </w:p>
    <w:p w14:paraId="0E08E4D0" w14:textId="56B1CC61" w:rsidR="002309D1" w:rsidRDefault="002309D1" w:rsidP="00AD72B6">
      <w:pPr>
        <w:jc w:val="left"/>
        <w:rPr>
          <w:rFonts w:ascii="Arial" w:hAnsi="Arial" w:cs="Arial"/>
          <w:bCs/>
          <w:color w:val="002060"/>
          <w:sz w:val="22"/>
        </w:rPr>
      </w:pPr>
      <w:r>
        <w:rPr>
          <w:rFonts w:ascii="Arial" w:hAnsi="Arial" w:cs="Arial"/>
          <w:bCs/>
          <w:color w:val="002060"/>
          <w:sz w:val="22"/>
        </w:rPr>
        <w:t>VAL TENNA UNITED</w:t>
      </w:r>
    </w:p>
    <w:p w14:paraId="10AD1420" w14:textId="3D2862FD" w:rsidR="002309D1" w:rsidRDefault="002309D1" w:rsidP="00AD72B6">
      <w:pPr>
        <w:jc w:val="left"/>
        <w:rPr>
          <w:rFonts w:ascii="Arial" w:hAnsi="Arial" w:cs="Arial"/>
          <w:bCs/>
          <w:color w:val="002060"/>
          <w:sz w:val="22"/>
        </w:rPr>
      </w:pPr>
      <w:r>
        <w:rPr>
          <w:rFonts w:ascii="Arial" w:hAnsi="Arial" w:cs="Arial"/>
          <w:bCs/>
          <w:color w:val="002060"/>
          <w:sz w:val="22"/>
        </w:rPr>
        <w:t>CAPODARCO CASABIANCA C5</w:t>
      </w:r>
    </w:p>
    <w:p w14:paraId="7A9269C9" w14:textId="548333A1" w:rsidR="002309D1" w:rsidRDefault="002309D1" w:rsidP="00AD72B6">
      <w:pPr>
        <w:jc w:val="left"/>
        <w:rPr>
          <w:rFonts w:ascii="Arial" w:hAnsi="Arial" w:cs="Arial"/>
          <w:bCs/>
          <w:color w:val="002060"/>
          <w:sz w:val="22"/>
        </w:rPr>
      </w:pPr>
      <w:r>
        <w:rPr>
          <w:rFonts w:ascii="Arial" w:hAnsi="Arial" w:cs="Arial"/>
          <w:bCs/>
          <w:color w:val="002060"/>
          <w:sz w:val="22"/>
        </w:rPr>
        <w:t>SAMBENEDETTESE BEACH SOCC</w:t>
      </w:r>
    </w:p>
    <w:p w14:paraId="38BBABC9" w14:textId="77777777" w:rsidR="002309D1" w:rsidRPr="00FF2173" w:rsidRDefault="002309D1" w:rsidP="00AD72B6">
      <w:pPr>
        <w:jc w:val="left"/>
        <w:rPr>
          <w:rFonts w:ascii="Arial" w:hAnsi="Arial" w:cs="Arial"/>
          <w:bCs/>
          <w:color w:val="002060"/>
          <w:sz w:val="22"/>
        </w:rPr>
      </w:pPr>
    </w:p>
    <w:p w14:paraId="13AC5D94" w14:textId="77777777" w:rsidR="00AD72B6" w:rsidRPr="00FF2173" w:rsidRDefault="00AD72B6" w:rsidP="00AD72B6">
      <w:pPr>
        <w:pStyle w:val="Corpodeltesto21"/>
        <w:rPr>
          <w:rFonts w:ascii="Arial" w:hAnsi="Arial" w:cs="Arial"/>
          <w:b/>
          <w:color w:val="002060"/>
          <w:sz w:val="22"/>
        </w:rPr>
      </w:pPr>
      <w:r w:rsidRPr="00FF2173">
        <w:rPr>
          <w:rFonts w:ascii="Arial" w:hAnsi="Arial" w:cs="Arial"/>
          <w:b/>
          <w:color w:val="002060"/>
          <w:sz w:val="22"/>
        </w:rPr>
        <w:t>GIRONE “15”</w:t>
      </w:r>
    </w:p>
    <w:p w14:paraId="1B237C70" w14:textId="4B929D6B" w:rsidR="00AD72B6" w:rsidRDefault="002309D1" w:rsidP="00AD72B6">
      <w:pPr>
        <w:jc w:val="left"/>
        <w:rPr>
          <w:rFonts w:ascii="Arial" w:hAnsi="Arial" w:cs="Arial"/>
          <w:bCs/>
          <w:color w:val="002060"/>
          <w:sz w:val="22"/>
        </w:rPr>
      </w:pPr>
      <w:r>
        <w:rPr>
          <w:rFonts w:ascii="Arial" w:hAnsi="Arial" w:cs="Arial"/>
          <w:bCs/>
          <w:color w:val="002060"/>
          <w:sz w:val="22"/>
        </w:rPr>
        <w:t>RIPABERARDA</w:t>
      </w:r>
    </w:p>
    <w:p w14:paraId="77439F40" w14:textId="56A2C63E" w:rsidR="002309D1" w:rsidRDefault="002309D1" w:rsidP="00AD72B6">
      <w:pPr>
        <w:jc w:val="left"/>
        <w:rPr>
          <w:rFonts w:ascii="Arial" w:hAnsi="Arial" w:cs="Arial"/>
          <w:bCs/>
          <w:color w:val="002060"/>
          <w:sz w:val="22"/>
        </w:rPr>
      </w:pPr>
      <w:r>
        <w:rPr>
          <w:rFonts w:ascii="Arial" w:hAnsi="Arial" w:cs="Arial"/>
          <w:bCs/>
          <w:color w:val="002060"/>
          <w:sz w:val="22"/>
        </w:rPr>
        <w:t xml:space="preserve">CALCIO </w:t>
      </w:r>
      <w:proofErr w:type="gramStart"/>
      <w:r>
        <w:rPr>
          <w:rFonts w:ascii="Arial" w:hAnsi="Arial" w:cs="Arial"/>
          <w:bCs/>
          <w:color w:val="002060"/>
          <w:sz w:val="22"/>
        </w:rPr>
        <w:t>S.ELPIDIO</w:t>
      </w:r>
      <w:proofErr w:type="gramEnd"/>
      <w:r>
        <w:rPr>
          <w:rFonts w:ascii="Arial" w:hAnsi="Arial" w:cs="Arial"/>
          <w:bCs/>
          <w:color w:val="002060"/>
          <w:sz w:val="22"/>
        </w:rPr>
        <w:t xml:space="preserve"> A MARE</w:t>
      </w:r>
    </w:p>
    <w:p w14:paraId="29117918" w14:textId="71ED24E7" w:rsidR="002309D1" w:rsidRDefault="002309D1" w:rsidP="00AD72B6">
      <w:pPr>
        <w:jc w:val="left"/>
        <w:rPr>
          <w:rFonts w:ascii="Arial" w:hAnsi="Arial" w:cs="Arial"/>
          <w:bCs/>
          <w:color w:val="002060"/>
          <w:sz w:val="22"/>
        </w:rPr>
      </w:pPr>
      <w:r>
        <w:rPr>
          <w:rFonts w:ascii="Arial" w:hAnsi="Arial" w:cs="Arial"/>
          <w:bCs/>
          <w:color w:val="002060"/>
          <w:sz w:val="22"/>
        </w:rPr>
        <w:t>CSI MONTEFIORE</w:t>
      </w:r>
    </w:p>
    <w:p w14:paraId="6B9D8ECA" w14:textId="77777777" w:rsidR="002309D1" w:rsidRPr="00FF2173" w:rsidRDefault="002309D1" w:rsidP="00AD72B6">
      <w:pPr>
        <w:jc w:val="left"/>
        <w:rPr>
          <w:rFonts w:ascii="Arial" w:hAnsi="Arial" w:cs="Arial"/>
          <w:bCs/>
          <w:color w:val="002060"/>
          <w:sz w:val="22"/>
        </w:rPr>
      </w:pPr>
    </w:p>
    <w:p w14:paraId="3B698757" w14:textId="77777777" w:rsidR="00AD72B6" w:rsidRPr="00A11230" w:rsidRDefault="00AD72B6" w:rsidP="00AD72B6">
      <w:pPr>
        <w:pStyle w:val="Corpodeltesto21"/>
        <w:rPr>
          <w:rFonts w:ascii="Arial" w:hAnsi="Arial" w:cs="Arial"/>
          <w:b/>
          <w:color w:val="002060"/>
          <w:sz w:val="22"/>
          <w:lang w:val="en-US"/>
        </w:rPr>
      </w:pPr>
      <w:r w:rsidRPr="00A11230">
        <w:rPr>
          <w:rFonts w:ascii="Arial" w:hAnsi="Arial" w:cs="Arial"/>
          <w:b/>
          <w:color w:val="002060"/>
          <w:sz w:val="22"/>
          <w:lang w:val="en-US"/>
        </w:rPr>
        <w:t>GIRONE “16”</w:t>
      </w:r>
    </w:p>
    <w:p w14:paraId="7834FBEA" w14:textId="7379485B" w:rsidR="00AD72B6" w:rsidRPr="00A11230" w:rsidRDefault="002309D1" w:rsidP="00AD72B6">
      <w:pPr>
        <w:pStyle w:val="Corpodeltesto21"/>
        <w:rPr>
          <w:rFonts w:ascii="Arial" w:hAnsi="Arial" w:cs="Arial"/>
          <w:bCs/>
          <w:iCs/>
          <w:color w:val="002060"/>
          <w:sz w:val="22"/>
          <w:lang w:val="en-US"/>
        </w:rPr>
      </w:pPr>
      <w:r w:rsidRPr="00A11230">
        <w:rPr>
          <w:rFonts w:ascii="Arial" w:hAnsi="Arial" w:cs="Arial"/>
          <w:bCs/>
          <w:iCs/>
          <w:color w:val="002060"/>
          <w:sz w:val="22"/>
          <w:lang w:val="en-US"/>
        </w:rPr>
        <w:t>FUTSAL L.C.</w:t>
      </w:r>
    </w:p>
    <w:p w14:paraId="53046A59" w14:textId="2DF1270B" w:rsidR="002309D1" w:rsidRPr="00A11230" w:rsidRDefault="002309D1" w:rsidP="00AD72B6">
      <w:pPr>
        <w:pStyle w:val="Corpodeltesto21"/>
        <w:rPr>
          <w:rFonts w:ascii="Arial" w:hAnsi="Arial" w:cs="Arial"/>
          <w:bCs/>
          <w:iCs/>
          <w:color w:val="002060"/>
          <w:sz w:val="22"/>
          <w:lang w:val="en-US"/>
        </w:rPr>
      </w:pPr>
      <w:r w:rsidRPr="00A11230">
        <w:rPr>
          <w:rFonts w:ascii="Arial" w:hAnsi="Arial" w:cs="Arial"/>
          <w:bCs/>
          <w:iCs/>
          <w:color w:val="002060"/>
          <w:sz w:val="22"/>
          <w:lang w:val="en-US"/>
        </w:rPr>
        <w:lastRenderedPageBreak/>
        <w:t>FROG S CLUB SPORT</w:t>
      </w:r>
    </w:p>
    <w:p w14:paraId="4A68112F" w14:textId="5AAC6457" w:rsidR="002309D1" w:rsidRDefault="002309D1" w:rsidP="00AD72B6">
      <w:pPr>
        <w:pStyle w:val="Corpodeltesto21"/>
        <w:rPr>
          <w:rFonts w:ascii="Arial" w:hAnsi="Arial" w:cs="Arial"/>
          <w:bCs/>
          <w:iCs/>
          <w:color w:val="002060"/>
          <w:sz w:val="22"/>
        </w:rPr>
      </w:pPr>
      <w:r>
        <w:rPr>
          <w:rFonts w:ascii="Arial" w:hAnsi="Arial" w:cs="Arial"/>
          <w:bCs/>
          <w:iCs/>
          <w:color w:val="002060"/>
          <w:sz w:val="22"/>
        </w:rPr>
        <w:t>FUTSAL COMUNANZA</w:t>
      </w:r>
    </w:p>
    <w:p w14:paraId="62AFF0AE" w14:textId="77777777" w:rsidR="002309D1" w:rsidRPr="002309D1" w:rsidRDefault="002309D1" w:rsidP="00AD72B6">
      <w:pPr>
        <w:pStyle w:val="Corpodeltesto21"/>
        <w:rPr>
          <w:rFonts w:ascii="Arial" w:hAnsi="Arial" w:cs="Arial"/>
          <w:bCs/>
          <w:iCs/>
          <w:color w:val="002060"/>
          <w:sz w:val="22"/>
        </w:rPr>
      </w:pPr>
    </w:p>
    <w:p w14:paraId="23B132A6" w14:textId="77777777" w:rsidR="00AD72B6" w:rsidRPr="00F45EB9" w:rsidRDefault="00AD72B6" w:rsidP="00AD72B6">
      <w:pPr>
        <w:pStyle w:val="LndNormale1"/>
        <w:rPr>
          <w:color w:val="002060"/>
        </w:rPr>
      </w:pPr>
      <w:r w:rsidRPr="00F45EB9">
        <w:rPr>
          <w:color w:val="002060"/>
        </w:rPr>
        <w:t>Lo svolgimento della manifestazione è così strutturato:</w:t>
      </w:r>
    </w:p>
    <w:p w14:paraId="5FF0E0D8" w14:textId="77777777" w:rsidR="00AD72B6" w:rsidRPr="00F45EB9" w:rsidRDefault="00AD72B6" w:rsidP="00AD72B6">
      <w:pPr>
        <w:jc w:val="left"/>
        <w:rPr>
          <w:rFonts w:ascii="Arial" w:hAnsi="Arial" w:cs="Arial"/>
          <w:color w:val="002060"/>
          <w:sz w:val="22"/>
        </w:rPr>
      </w:pPr>
    </w:p>
    <w:p w14:paraId="36EEB6CE" w14:textId="77777777" w:rsidR="00AD72B6" w:rsidRPr="00F45EB9" w:rsidRDefault="00AD72B6" w:rsidP="00AD72B6">
      <w:pPr>
        <w:pStyle w:val="Corpodeltesto21"/>
        <w:rPr>
          <w:rFonts w:ascii="Arial" w:hAnsi="Arial" w:cs="Arial"/>
          <w:b/>
          <w:iCs/>
          <w:color w:val="002060"/>
          <w:sz w:val="22"/>
          <w:szCs w:val="22"/>
          <w:u w:val="single"/>
        </w:rPr>
      </w:pPr>
      <w:r w:rsidRPr="00F45EB9">
        <w:rPr>
          <w:rFonts w:ascii="Arial" w:hAnsi="Arial" w:cs="Arial"/>
          <w:b/>
          <w:iCs/>
          <w:color w:val="002060"/>
          <w:sz w:val="22"/>
          <w:szCs w:val="22"/>
          <w:u w:val="single"/>
        </w:rPr>
        <w:t>PRIMO TURNO</w:t>
      </w:r>
    </w:p>
    <w:p w14:paraId="7EE7CBBB" w14:textId="39578844" w:rsidR="00AD72B6" w:rsidRPr="000B4152" w:rsidRDefault="00AD72B6" w:rsidP="00AD72B6">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 xml:space="preserve">Venerdì </w:t>
      </w:r>
      <w:r w:rsidR="0013748C">
        <w:rPr>
          <w:rFonts w:ascii="Arial" w:hAnsi="Arial" w:cs="Arial"/>
          <w:b/>
          <w:iCs/>
          <w:color w:val="002060"/>
          <w:sz w:val="22"/>
        </w:rPr>
        <w:t>20</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sidR="0013748C">
        <w:rPr>
          <w:rFonts w:ascii="Arial" w:hAnsi="Arial" w:cs="Arial"/>
          <w:b/>
          <w:iCs/>
          <w:color w:val="002060"/>
          <w:sz w:val="22"/>
        </w:rPr>
        <w:t>4</w:t>
      </w:r>
    </w:p>
    <w:p w14:paraId="1D7FCF67" w14:textId="242CBE72" w:rsidR="00AD72B6" w:rsidRPr="000B4152" w:rsidRDefault="00AD72B6" w:rsidP="00AD72B6">
      <w:pPr>
        <w:pStyle w:val="Corpodeltesto21"/>
        <w:rPr>
          <w:rFonts w:ascii="Arial" w:hAnsi="Arial" w:cs="Arial"/>
          <w:b/>
          <w:iCs/>
          <w:color w:val="002060"/>
          <w:sz w:val="22"/>
        </w:rPr>
      </w:pPr>
      <w:proofErr w:type="gramStart"/>
      <w:r w:rsidRPr="000B4152">
        <w:rPr>
          <w:rFonts w:ascii="Arial" w:hAnsi="Arial" w:cs="Arial"/>
          <w:b/>
          <w:iCs/>
          <w:color w:val="002060"/>
          <w:sz w:val="22"/>
        </w:rPr>
        <w:t>2^</w:t>
      </w:r>
      <w:proofErr w:type="gramEnd"/>
      <w:r w:rsidRPr="000B4152">
        <w:rPr>
          <w:rFonts w:ascii="Arial" w:hAnsi="Arial" w:cs="Arial"/>
          <w:b/>
          <w:iCs/>
          <w:color w:val="002060"/>
          <w:sz w:val="22"/>
        </w:rPr>
        <w:t xml:space="preserve"> </w:t>
      </w:r>
      <w:r>
        <w:rPr>
          <w:rFonts w:ascii="Arial" w:hAnsi="Arial" w:cs="Arial"/>
          <w:b/>
          <w:iCs/>
          <w:color w:val="002060"/>
          <w:sz w:val="22"/>
        </w:rPr>
        <w:t xml:space="preserve">giornata Martedì </w:t>
      </w:r>
      <w:r w:rsidR="0013748C">
        <w:rPr>
          <w:rFonts w:ascii="Arial" w:hAnsi="Arial" w:cs="Arial"/>
          <w:b/>
          <w:iCs/>
          <w:color w:val="002060"/>
          <w:sz w:val="22"/>
        </w:rPr>
        <w:t>08</w:t>
      </w:r>
      <w:r>
        <w:rPr>
          <w:rFonts w:ascii="Arial" w:hAnsi="Arial" w:cs="Arial"/>
          <w:b/>
          <w:iCs/>
          <w:color w:val="002060"/>
          <w:sz w:val="22"/>
        </w:rPr>
        <w:t xml:space="preserve"> Ottobre 202</w:t>
      </w:r>
      <w:r w:rsidR="0013748C">
        <w:rPr>
          <w:rFonts w:ascii="Arial" w:hAnsi="Arial" w:cs="Arial"/>
          <w:b/>
          <w:iCs/>
          <w:color w:val="002060"/>
          <w:sz w:val="22"/>
        </w:rPr>
        <w:t>4</w:t>
      </w:r>
      <w:r w:rsidR="008F6106">
        <w:rPr>
          <w:rFonts w:ascii="Arial" w:hAnsi="Arial" w:cs="Arial"/>
          <w:b/>
          <w:iCs/>
          <w:color w:val="002060"/>
          <w:sz w:val="22"/>
        </w:rPr>
        <w:t xml:space="preserve"> o Venerdì 27 Settembre 2024 qualora entrambe le squadre che si debbono affrontare vengano inserite nel campionato in un girone da 12</w:t>
      </w:r>
    </w:p>
    <w:p w14:paraId="423E3CC6" w14:textId="77777777" w:rsidR="008F6106" w:rsidRPr="000B4152" w:rsidRDefault="00AD72B6" w:rsidP="008F6106">
      <w:pPr>
        <w:pStyle w:val="Corpodeltesto21"/>
        <w:rPr>
          <w:rFonts w:ascii="Arial" w:hAnsi="Arial" w:cs="Arial"/>
          <w:b/>
          <w:iCs/>
          <w:color w:val="002060"/>
          <w:sz w:val="22"/>
        </w:rPr>
      </w:pPr>
      <w:proofErr w:type="gramStart"/>
      <w:r w:rsidRPr="001C0426">
        <w:rPr>
          <w:rFonts w:ascii="Arial" w:hAnsi="Arial" w:cs="Arial"/>
          <w:b/>
          <w:iCs/>
          <w:color w:val="002060"/>
          <w:sz w:val="22"/>
        </w:rPr>
        <w:t>3^</w:t>
      </w:r>
      <w:proofErr w:type="gramEnd"/>
      <w:r w:rsidRPr="001C0426">
        <w:rPr>
          <w:rFonts w:ascii="Arial" w:hAnsi="Arial" w:cs="Arial"/>
          <w:b/>
          <w:iCs/>
          <w:color w:val="002060"/>
          <w:sz w:val="22"/>
        </w:rPr>
        <w:t xml:space="preserve"> giornata </w:t>
      </w:r>
      <w:r>
        <w:rPr>
          <w:rFonts w:ascii="Arial" w:hAnsi="Arial" w:cs="Arial"/>
          <w:b/>
          <w:iCs/>
          <w:color w:val="002060"/>
          <w:sz w:val="22"/>
        </w:rPr>
        <w:t>Martedì 2</w:t>
      </w:r>
      <w:r w:rsidR="0013748C">
        <w:rPr>
          <w:rFonts w:ascii="Arial" w:hAnsi="Arial" w:cs="Arial"/>
          <w:b/>
          <w:iCs/>
          <w:color w:val="002060"/>
          <w:sz w:val="22"/>
        </w:rPr>
        <w:t>2</w:t>
      </w:r>
      <w:r w:rsidRPr="001C0426">
        <w:rPr>
          <w:rFonts w:ascii="Arial" w:hAnsi="Arial" w:cs="Arial"/>
          <w:b/>
          <w:iCs/>
          <w:color w:val="002060"/>
          <w:sz w:val="22"/>
        </w:rPr>
        <w:t xml:space="preserve"> </w:t>
      </w:r>
      <w:r>
        <w:rPr>
          <w:rFonts w:ascii="Arial" w:hAnsi="Arial" w:cs="Arial"/>
          <w:b/>
          <w:iCs/>
          <w:color w:val="002060"/>
          <w:sz w:val="22"/>
        </w:rPr>
        <w:t>O</w:t>
      </w:r>
      <w:r w:rsidRPr="001C0426">
        <w:rPr>
          <w:rFonts w:ascii="Arial" w:hAnsi="Arial" w:cs="Arial"/>
          <w:b/>
          <w:iCs/>
          <w:color w:val="002060"/>
          <w:sz w:val="22"/>
        </w:rPr>
        <w:t>ttobre 202</w:t>
      </w:r>
      <w:r w:rsidR="0013748C">
        <w:rPr>
          <w:rFonts w:ascii="Arial" w:hAnsi="Arial" w:cs="Arial"/>
          <w:b/>
          <w:iCs/>
          <w:color w:val="002060"/>
          <w:sz w:val="22"/>
        </w:rPr>
        <w:t>4</w:t>
      </w:r>
      <w:r w:rsidR="008F6106">
        <w:rPr>
          <w:rFonts w:ascii="Arial" w:hAnsi="Arial" w:cs="Arial"/>
          <w:b/>
          <w:iCs/>
          <w:color w:val="002060"/>
          <w:sz w:val="22"/>
        </w:rPr>
        <w:t xml:space="preserve"> o Venerdì 4 Ottobre </w:t>
      </w:r>
      <w:r w:rsidR="008F6106">
        <w:rPr>
          <w:rFonts w:ascii="Arial" w:hAnsi="Arial" w:cs="Arial"/>
          <w:b/>
          <w:iCs/>
          <w:color w:val="002060"/>
          <w:sz w:val="22"/>
        </w:rPr>
        <w:t>2024 qualora entrambe le squadre che si debbono affrontare vengano inserite nel campionato in un girone da 12</w:t>
      </w:r>
    </w:p>
    <w:p w14:paraId="1B7CD761" w14:textId="77777777" w:rsidR="00AD72B6" w:rsidRPr="009B052B" w:rsidRDefault="00AD72B6" w:rsidP="00AD72B6">
      <w:pPr>
        <w:pStyle w:val="LndNormale1"/>
        <w:rPr>
          <w:color w:val="002060"/>
          <w:highlight w:val="yellow"/>
        </w:rPr>
      </w:pPr>
    </w:p>
    <w:p w14:paraId="1F5F5911" w14:textId="77777777" w:rsidR="00AD72B6" w:rsidRPr="00F45EB9" w:rsidRDefault="00AD72B6" w:rsidP="00AD72B6">
      <w:pPr>
        <w:pStyle w:val="LndNormale1"/>
        <w:rPr>
          <w:b/>
          <w:iCs/>
          <w:color w:val="002060"/>
        </w:rPr>
      </w:pPr>
      <w:r w:rsidRPr="00F45EB9">
        <w:rPr>
          <w:b/>
          <w:iCs/>
          <w:color w:val="002060"/>
        </w:rPr>
        <w:t>GIRONI DA 3 SQUADRE</w:t>
      </w:r>
    </w:p>
    <w:p w14:paraId="27E896D4" w14:textId="77777777" w:rsidR="00AD72B6" w:rsidRPr="00F45EB9" w:rsidRDefault="00AD72B6" w:rsidP="00AD72B6">
      <w:pPr>
        <w:pStyle w:val="LndNormale1"/>
        <w:rPr>
          <w:color w:val="002060"/>
        </w:rPr>
      </w:pPr>
      <w:r w:rsidRPr="00F45EB9">
        <w:rPr>
          <w:color w:val="002060"/>
        </w:rPr>
        <w:t>Nei gironi composti da tre squadre lo svolgimento delle gare avverrà nel modo seguente:</w:t>
      </w:r>
    </w:p>
    <w:p w14:paraId="20EEF897" w14:textId="77777777" w:rsidR="00AD72B6" w:rsidRPr="00F45EB9" w:rsidRDefault="00AD72B6" w:rsidP="00AD72B6">
      <w:pPr>
        <w:pStyle w:val="LndNormale1"/>
        <w:numPr>
          <w:ilvl w:val="0"/>
          <w:numId w:val="14"/>
        </w:numPr>
        <w:textAlignment w:val="baseline"/>
        <w:rPr>
          <w:color w:val="002060"/>
        </w:rPr>
      </w:pPr>
      <w:r w:rsidRPr="00F45EB9">
        <w:rPr>
          <w:color w:val="002060"/>
        </w:rPr>
        <w:t>La prima giornata viene determinata per sorteggio a cura del C.R. Marche;</w:t>
      </w:r>
    </w:p>
    <w:p w14:paraId="0AC38DD4" w14:textId="77777777" w:rsidR="00AD72B6" w:rsidRPr="00F45EB9" w:rsidRDefault="00AD72B6" w:rsidP="00AD72B6">
      <w:pPr>
        <w:pStyle w:val="LndNormale1"/>
        <w:numPr>
          <w:ilvl w:val="0"/>
          <w:numId w:val="14"/>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0B24B0BF" w14:textId="77777777" w:rsidR="00AD72B6" w:rsidRPr="00F45EB9" w:rsidRDefault="00AD72B6" w:rsidP="00AD72B6">
      <w:pPr>
        <w:pStyle w:val="LndNormale1"/>
        <w:numPr>
          <w:ilvl w:val="0"/>
          <w:numId w:val="14"/>
        </w:numPr>
        <w:textAlignment w:val="baseline"/>
        <w:rPr>
          <w:color w:val="002060"/>
        </w:rPr>
      </w:pPr>
      <w:r w:rsidRPr="00F45EB9">
        <w:rPr>
          <w:color w:val="002060"/>
        </w:rPr>
        <w:t>Nella terza giornata si svolgerà la gara che vedrà impegnate le due squadre che non si sono incontrate e giocherà in casa quella che ha disputato la precedente gara in trasferta.</w:t>
      </w:r>
    </w:p>
    <w:p w14:paraId="199D41BE" w14:textId="77777777" w:rsidR="00AD72B6" w:rsidRPr="00F45EB9" w:rsidRDefault="00AD72B6" w:rsidP="00AD72B6">
      <w:pPr>
        <w:pStyle w:val="LndNormale1"/>
        <w:rPr>
          <w:color w:val="002060"/>
        </w:rPr>
      </w:pPr>
    </w:p>
    <w:p w14:paraId="40EFCBE6" w14:textId="77777777" w:rsidR="00AD72B6" w:rsidRPr="00F45EB9" w:rsidRDefault="00AD72B6" w:rsidP="00AD72B6">
      <w:pPr>
        <w:pStyle w:val="LndNormale1"/>
        <w:rPr>
          <w:b/>
          <w:i/>
          <w:color w:val="002060"/>
        </w:rPr>
      </w:pPr>
      <w:r w:rsidRPr="00F45EB9">
        <w:rPr>
          <w:b/>
          <w:i/>
          <w:color w:val="002060"/>
        </w:rPr>
        <w:t>Classifica gironi</w:t>
      </w:r>
    </w:p>
    <w:p w14:paraId="4A6E0108" w14:textId="77777777" w:rsidR="00AD72B6" w:rsidRPr="00F45EB9" w:rsidRDefault="00AD72B6" w:rsidP="00AD72B6">
      <w:pPr>
        <w:pStyle w:val="LndNormale1"/>
        <w:rPr>
          <w:color w:val="002060"/>
        </w:rPr>
      </w:pPr>
      <w:r w:rsidRPr="00F45EB9">
        <w:rPr>
          <w:color w:val="002060"/>
        </w:rPr>
        <w:t>Per la compilazione della classifica verranno attribuiti i seguenti punteggi:</w:t>
      </w:r>
    </w:p>
    <w:p w14:paraId="792A7EDF" w14:textId="77777777" w:rsidR="00AD72B6" w:rsidRPr="00F45EB9" w:rsidRDefault="00AD72B6" w:rsidP="00AD72B6">
      <w:pPr>
        <w:pStyle w:val="LndNormale1"/>
        <w:rPr>
          <w:color w:val="002060"/>
        </w:rPr>
      </w:pPr>
      <w:r w:rsidRPr="00F45EB9">
        <w:rPr>
          <w:color w:val="002060"/>
        </w:rPr>
        <w:t>vittoria</w:t>
      </w:r>
      <w:r w:rsidRPr="00F45EB9">
        <w:rPr>
          <w:color w:val="002060"/>
        </w:rPr>
        <w:tab/>
      </w:r>
      <w:r w:rsidRPr="00F45EB9">
        <w:rPr>
          <w:color w:val="002060"/>
        </w:rPr>
        <w:tab/>
        <w:t>punti 3</w:t>
      </w:r>
    </w:p>
    <w:p w14:paraId="6E523196" w14:textId="77777777" w:rsidR="00AD72B6" w:rsidRPr="00F45EB9" w:rsidRDefault="00AD72B6" w:rsidP="00AD72B6">
      <w:pPr>
        <w:pStyle w:val="LndNormale1"/>
        <w:rPr>
          <w:color w:val="002060"/>
        </w:rPr>
      </w:pPr>
      <w:r w:rsidRPr="00F45EB9">
        <w:rPr>
          <w:color w:val="002060"/>
        </w:rPr>
        <w:t>pareggio</w:t>
      </w:r>
      <w:r w:rsidRPr="00F45EB9">
        <w:rPr>
          <w:color w:val="002060"/>
        </w:rPr>
        <w:tab/>
        <w:t>punti 1</w:t>
      </w:r>
    </w:p>
    <w:p w14:paraId="62453C01" w14:textId="77777777" w:rsidR="00AD72B6" w:rsidRPr="00F45EB9" w:rsidRDefault="00AD72B6" w:rsidP="00AD72B6">
      <w:pPr>
        <w:pStyle w:val="LndNormale1"/>
        <w:rPr>
          <w:color w:val="002060"/>
        </w:rPr>
      </w:pPr>
      <w:r w:rsidRPr="00F45EB9">
        <w:rPr>
          <w:color w:val="002060"/>
        </w:rPr>
        <w:t>sconfitta</w:t>
      </w:r>
      <w:r w:rsidRPr="00F45EB9">
        <w:rPr>
          <w:color w:val="002060"/>
        </w:rPr>
        <w:tab/>
        <w:t>punti 0</w:t>
      </w:r>
    </w:p>
    <w:p w14:paraId="151BDD97" w14:textId="77777777" w:rsidR="00AD72B6" w:rsidRPr="00F45EB9" w:rsidRDefault="00AD72B6" w:rsidP="00AD72B6">
      <w:pPr>
        <w:pStyle w:val="LndNormale1"/>
        <w:rPr>
          <w:color w:val="002060"/>
        </w:rPr>
      </w:pPr>
    </w:p>
    <w:p w14:paraId="69109A8F" w14:textId="77777777" w:rsidR="00AD72B6" w:rsidRPr="00F45EB9" w:rsidRDefault="00AD72B6" w:rsidP="00AD72B6">
      <w:pPr>
        <w:pStyle w:val="LndNormale1"/>
        <w:rPr>
          <w:color w:val="002060"/>
        </w:rPr>
      </w:pPr>
      <w:r w:rsidRPr="00F45EB9">
        <w:rPr>
          <w:color w:val="002060"/>
        </w:rPr>
        <w:t>Per la classifica di ogni girone si terrà conto:</w:t>
      </w:r>
    </w:p>
    <w:p w14:paraId="3D063C56" w14:textId="77777777" w:rsidR="00AD72B6" w:rsidRPr="00F45EB9" w:rsidRDefault="00AD72B6" w:rsidP="00AD72B6">
      <w:pPr>
        <w:pStyle w:val="LndNormale1"/>
        <w:rPr>
          <w:color w:val="002060"/>
        </w:rPr>
      </w:pPr>
      <w:r w:rsidRPr="00F45EB9">
        <w:rPr>
          <w:color w:val="002060"/>
        </w:rPr>
        <w:t>a) dei punti ottenuti negli incontri disputati;</w:t>
      </w:r>
    </w:p>
    <w:p w14:paraId="334587A9" w14:textId="77777777" w:rsidR="00AD72B6" w:rsidRPr="00F45EB9" w:rsidRDefault="00AD72B6" w:rsidP="00AD72B6">
      <w:pPr>
        <w:pStyle w:val="LndNormale1"/>
        <w:rPr>
          <w:color w:val="002060"/>
        </w:rPr>
      </w:pPr>
      <w:r w:rsidRPr="00F45EB9">
        <w:rPr>
          <w:color w:val="002060"/>
        </w:rPr>
        <w:t>b) della migliore differenza reti;</w:t>
      </w:r>
    </w:p>
    <w:p w14:paraId="0D721EC3" w14:textId="77777777" w:rsidR="00AD72B6" w:rsidRPr="00F45EB9" w:rsidRDefault="00AD72B6" w:rsidP="00AD72B6">
      <w:pPr>
        <w:pStyle w:val="LndNormale1"/>
        <w:rPr>
          <w:color w:val="002060"/>
        </w:rPr>
      </w:pPr>
      <w:r w:rsidRPr="00F45EB9">
        <w:rPr>
          <w:color w:val="002060"/>
        </w:rPr>
        <w:t>c) del maggior numero di reti segnate;</w:t>
      </w:r>
    </w:p>
    <w:p w14:paraId="6E12D370" w14:textId="77777777" w:rsidR="00AD72B6" w:rsidRDefault="00AD72B6" w:rsidP="00AD72B6">
      <w:pPr>
        <w:pStyle w:val="LndNormale1"/>
        <w:rPr>
          <w:color w:val="002060"/>
        </w:rPr>
      </w:pPr>
      <w:r w:rsidRPr="003A33B8">
        <w:rPr>
          <w:color w:val="002060"/>
        </w:rPr>
        <w:t>d) miglior punteggio nella graduatoria disciplina della competizione in oggetto;</w:t>
      </w:r>
    </w:p>
    <w:p w14:paraId="63465D28" w14:textId="77777777" w:rsidR="00AD72B6" w:rsidRPr="000B4152" w:rsidRDefault="00AD72B6" w:rsidP="00AD72B6">
      <w:pPr>
        <w:pStyle w:val="LndNormale1"/>
        <w:rPr>
          <w:color w:val="002060"/>
        </w:rPr>
      </w:pPr>
      <w:r>
        <w:rPr>
          <w:color w:val="002060"/>
        </w:rPr>
        <w:t>e) dell’anzianità di affiliazione societaria alla F.I.G.C.</w:t>
      </w:r>
    </w:p>
    <w:p w14:paraId="07193219" w14:textId="77777777" w:rsidR="00AD72B6" w:rsidRDefault="00AD72B6" w:rsidP="00AD72B6">
      <w:pPr>
        <w:pStyle w:val="LndNormale1"/>
        <w:rPr>
          <w:color w:val="002060"/>
        </w:rPr>
      </w:pPr>
    </w:p>
    <w:p w14:paraId="6CA3A240" w14:textId="77777777" w:rsidR="00AD72B6" w:rsidRPr="00AE1B84" w:rsidRDefault="00AD72B6" w:rsidP="00AD72B6">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5C9461CA" w14:textId="77777777" w:rsidR="00AD72B6" w:rsidRPr="00593EFF" w:rsidRDefault="00AD72B6" w:rsidP="00AD72B6">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43787BFE" w14:textId="77777777" w:rsidR="00AD72B6" w:rsidRPr="000B4152" w:rsidRDefault="00AD72B6" w:rsidP="00AD72B6">
      <w:pPr>
        <w:pStyle w:val="LndNormale1"/>
        <w:rPr>
          <w:color w:val="002060"/>
        </w:rPr>
      </w:pPr>
    </w:p>
    <w:p w14:paraId="0039918D" w14:textId="77777777" w:rsidR="00AD72B6" w:rsidRPr="000B4152" w:rsidRDefault="00AD72B6" w:rsidP="00AD72B6">
      <w:pPr>
        <w:pStyle w:val="LndNormale1"/>
        <w:rPr>
          <w:b/>
          <w:i/>
          <w:color w:val="002060"/>
        </w:rPr>
      </w:pPr>
      <w:r w:rsidRPr="000B4152">
        <w:rPr>
          <w:b/>
          <w:i/>
          <w:color w:val="002060"/>
        </w:rPr>
        <w:t>Classifica gironi</w:t>
      </w:r>
    </w:p>
    <w:p w14:paraId="3B916C45" w14:textId="77777777" w:rsidR="00AD72B6" w:rsidRPr="000B4152" w:rsidRDefault="00AD72B6" w:rsidP="00AD72B6">
      <w:pPr>
        <w:pStyle w:val="LndNormale1"/>
        <w:rPr>
          <w:color w:val="002060"/>
        </w:rPr>
      </w:pPr>
      <w:r w:rsidRPr="000B4152">
        <w:rPr>
          <w:color w:val="002060"/>
        </w:rPr>
        <w:t>Per la compilazione della classifica verranno attribuiti i seguenti punteggi:</w:t>
      </w:r>
    </w:p>
    <w:p w14:paraId="54F366B0" w14:textId="77777777" w:rsidR="00AD72B6" w:rsidRPr="000B4152" w:rsidRDefault="00AD72B6" w:rsidP="00AD72B6">
      <w:pPr>
        <w:pStyle w:val="LndNormale1"/>
        <w:rPr>
          <w:color w:val="002060"/>
        </w:rPr>
      </w:pPr>
      <w:r w:rsidRPr="000B4152">
        <w:rPr>
          <w:color w:val="002060"/>
        </w:rPr>
        <w:t>vittoria</w:t>
      </w:r>
      <w:r w:rsidRPr="000B4152">
        <w:rPr>
          <w:color w:val="002060"/>
        </w:rPr>
        <w:tab/>
      </w:r>
      <w:r w:rsidRPr="000B4152">
        <w:rPr>
          <w:color w:val="002060"/>
        </w:rPr>
        <w:tab/>
        <w:t>punti 3</w:t>
      </w:r>
    </w:p>
    <w:p w14:paraId="18B74B13" w14:textId="77777777" w:rsidR="00AD72B6" w:rsidRPr="000B4152" w:rsidRDefault="00AD72B6" w:rsidP="00AD72B6">
      <w:pPr>
        <w:pStyle w:val="LndNormale1"/>
        <w:rPr>
          <w:color w:val="002060"/>
        </w:rPr>
      </w:pPr>
      <w:r w:rsidRPr="000B4152">
        <w:rPr>
          <w:color w:val="002060"/>
        </w:rPr>
        <w:t>pareggio</w:t>
      </w:r>
      <w:r w:rsidRPr="000B4152">
        <w:rPr>
          <w:color w:val="002060"/>
        </w:rPr>
        <w:tab/>
        <w:t>punti 1</w:t>
      </w:r>
    </w:p>
    <w:p w14:paraId="4AC7E946" w14:textId="77777777" w:rsidR="00AD72B6" w:rsidRPr="000B4152" w:rsidRDefault="00AD72B6" w:rsidP="00AD72B6">
      <w:pPr>
        <w:pStyle w:val="LndNormale1"/>
        <w:rPr>
          <w:color w:val="002060"/>
        </w:rPr>
      </w:pPr>
      <w:r w:rsidRPr="000B4152">
        <w:rPr>
          <w:color w:val="002060"/>
        </w:rPr>
        <w:t>sconfitta</w:t>
      </w:r>
      <w:r w:rsidRPr="000B4152">
        <w:rPr>
          <w:color w:val="002060"/>
        </w:rPr>
        <w:tab/>
        <w:t>punti 0</w:t>
      </w:r>
    </w:p>
    <w:p w14:paraId="724D064E" w14:textId="77777777" w:rsidR="00AD72B6" w:rsidRPr="000B4152" w:rsidRDefault="00AD72B6" w:rsidP="00AD72B6">
      <w:pPr>
        <w:pStyle w:val="LndNormale1"/>
        <w:rPr>
          <w:color w:val="002060"/>
        </w:rPr>
      </w:pPr>
    </w:p>
    <w:p w14:paraId="0FF7E369" w14:textId="77777777" w:rsidR="00AD72B6" w:rsidRPr="000B4152" w:rsidRDefault="00AD72B6" w:rsidP="00AD72B6">
      <w:pPr>
        <w:pStyle w:val="LndNormale1"/>
        <w:rPr>
          <w:color w:val="002060"/>
        </w:rPr>
      </w:pPr>
      <w:r w:rsidRPr="000B4152">
        <w:rPr>
          <w:color w:val="002060"/>
        </w:rPr>
        <w:t>Per la classifica di ogni girone si terrà conto:</w:t>
      </w:r>
    </w:p>
    <w:p w14:paraId="33DBFD66" w14:textId="77777777" w:rsidR="00AD72B6" w:rsidRPr="000B4152" w:rsidRDefault="00AD72B6" w:rsidP="00AD72B6">
      <w:pPr>
        <w:pStyle w:val="LndNormale1"/>
        <w:rPr>
          <w:color w:val="002060"/>
        </w:rPr>
      </w:pPr>
      <w:r w:rsidRPr="000B4152">
        <w:rPr>
          <w:color w:val="002060"/>
        </w:rPr>
        <w:t>a) dei punti ottenuti negli incontri disputati;</w:t>
      </w:r>
    </w:p>
    <w:p w14:paraId="19950C1F" w14:textId="77777777" w:rsidR="00AD72B6" w:rsidRDefault="00AD72B6" w:rsidP="00AD72B6">
      <w:pPr>
        <w:pStyle w:val="LndNormale1"/>
        <w:rPr>
          <w:color w:val="002060"/>
        </w:rPr>
      </w:pPr>
      <w:r w:rsidRPr="000B4152">
        <w:rPr>
          <w:color w:val="002060"/>
        </w:rPr>
        <w:t>b) della migliore differenza reti;</w:t>
      </w:r>
    </w:p>
    <w:p w14:paraId="05FEC17B" w14:textId="77777777" w:rsidR="00AD72B6" w:rsidRPr="003A33B8" w:rsidRDefault="00AD72B6" w:rsidP="00AD72B6">
      <w:pPr>
        <w:pStyle w:val="LndNormale1"/>
        <w:rPr>
          <w:color w:val="002060"/>
        </w:rPr>
      </w:pPr>
      <w:r w:rsidRPr="003A33B8">
        <w:rPr>
          <w:color w:val="002060"/>
        </w:rPr>
        <w:t>c) del maggior numero di gare disputate in trasferta;</w:t>
      </w:r>
    </w:p>
    <w:p w14:paraId="19513259" w14:textId="77777777" w:rsidR="00AD72B6" w:rsidRDefault="00AD72B6" w:rsidP="00AD72B6">
      <w:pPr>
        <w:pStyle w:val="LndNormale1"/>
        <w:rPr>
          <w:color w:val="002060"/>
        </w:rPr>
      </w:pPr>
      <w:r w:rsidRPr="003A33B8">
        <w:rPr>
          <w:color w:val="002060"/>
        </w:rPr>
        <w:t>d) del maggior numero di reti segnate;</w:t>
      </w:r>
    </w:p>
    <w:p w14:paraId="5B054FAE" w14:textId="77777777" w:rsidR="00AD72B6" w:rsidRPr="000B4152" w:rsidRDefault="00AD72B6" w:rsidP="00AD72B6">
      <w:pPr>
        <w:pStyle w:val="LndNormale1"/>
        <w:rPr>
          <w:color w:val="002060"/>
        </w:rPr>
      </w:pPr>
      <w:r>
        <w:rPr>
          <w:color w:val="002060"/>
        </w:rPr>
        <w:t>e) miglior punteggio nella graduatoria disciplina della competizione in oggetto;</w:t>
      </w:r>
    </w:p>
    <w:p w14:paraId="75CEADC2" w14:textId="77777777" w:rsidR="00AD72B6" w:rsidRPr="000B4152" w:rsidRDefault="00AD72B6" w:rsidP="00AD72B6">
      <w:pPr>
        <w:pStyle w:val="LndNormale1"/>
        <w:rPr>
          <w:color w:val="002060"/>
        </w:rPr>
      </w:pPr>
      <w:r>
        <w:rPr>
          <w:color w:val="002060"/>
        </w:rPr>
        <w:t>f) dell’anzianità di affiliazione societaria alla F.I.G.C.</w:t>
      </w:r>
    </w:p>
    <w:p w14:paraId="14ECECBB" w14:textId="77777777" w:rsidR="00AD72B6" w:rsidRDefault="00AD72B6" w:rsidP="00AD72B6">
      <w:pPr>
        <w:pStyle w:val="LndNormale1"/>
        <w:rPr>
          <w:color w:val="002060"/>
        </w:rPr>
      </w:pPr>
    </w:p>
    <w:p w14:paraId="60428225" w14:textId="77777777" w:rsidR="00AD72B6" w:rsidRPr="007F2BDD" w:rsidRDefault="00AD72B6" w:rsidP="00AD72B6">
      <w:pPr>
        <w:pStyle w:val="LndNormale1"/>
        <w:rPr>
          <w:b/>
          <w:bCs/>
          <w:i/>
          <w:iCs/>
          <w:color w:val="002060"/>
          <w:u w:val="single"/>
        </w:rPr>
      </w:pPr>
      <w:r w:rsidRPr="007F2BDD">
        <w:rPr>
          <w:b/>
          <w:bCs/>
          <w:i/>
          <w:iCs/>
          <w:color w:val="002060"/>
          <w:u w:val="single"/>
        </w:rPr>
        <w:t>Si qualificher</w:t>
      </w:r>
      <w:r>
        <w:rPr>
          <w:b/>
          <w:bCs/>
          <w:i/>
          <w:iCs/>
          <w:color w:val="002060"/>
          <w:u w:val="single"/>
        </w:rPr>
        <w:t>à</w:t>
      </w:r>
      <w:r w:rsidRPr="007F2BDD">
        <w:rPr>
          <w:b/>
          <w:bCs/>
          <w:i/>
          <w:iCs/>
          <w:color w:val="002060"/>
          <w:u w:val="single"/>
        </w:rPr>
        <w:t xml:space="preserve"> </w:t>
      </w:r>
      <w:r>
        <w:rPr>
          <w:b/>
          <w:bCs/>
          <w:i/>
          <w:iCs/>
          <w:color w:val="002060"/>
          <w:u w:val="single"/>
        </w:rPr>
        <w:t>agli Ottavi</w:t>
      </w:r>
      <w:r w:rsidRPr="007F2BDD">
        <w:rPr>
          <w:b/>
          <w:bCs/>
          <w:i/>
          <w:iCs/>
          <w:color w:val="002060"/>
          <w:u w:val="single"/>
        </w:rPr>
        <w:t xml:space="preserve"> di Finale l</w:t>
      </w:r>
      <w:r>
        <w:rPr>
          <w:b/>
          <w:bCs/>
          <w:i/>
          <w:iCs/>
          <w:color w:val="002060"/>
          <w:u w:val="single"/>
        </w:rPr>
        <w:t>a</w:t>
      </w:r>
      <w:r w:rsidRPr="007F2BDD">
        <w:rPr>
          <w:b/>
          <w:bCs/>
          <w:i/>
          <w:iCs/>
          <w:color w:val="002060"/>
          <w:u w:val="single"/>
        </w:rPr>
        <w:t xml:space="preserve"> prim</w:t>
      </w:r>
      <w:r>
        <w:rPr>
          <w:b/>
          <w:bCs/>
          <w:i/>
          <w:iCs/>
          <w:color w:val="002060"/>
          <w:u w:val="single"/>
        </w:rPr>
        <w:t>a</w:t>
      </w:r>
      <w:r w:rsidRPr="007F2BDD">
        <w:rPr>
          <w:b/>
          <w:bCs/>
          <w:i/>
          <w:iCs/>
          <w:color w:val="002060"/>
          <w:u w:val="single"/>
        </w:rPr>
        <w:t xml:space="preserve"> squadr</w:t>
      </w:r>
      <w:r>
        <w:rPr>
          <w:b/>
          <w:bCs/>
          <w:i/>
          <w:iCs/>
          <w:color w:val="002060"/>
          <w:u w:val="single"/>
        </w:rPr>
        <w:t>a</w:t>
      </w:r>
      <w:r w:rsidRPr="007F2BDD">
        <w:rPr>
          <w:b/>
          <w:bCs/>
          <w:i/>
          <w:iCs/>
          <w:color w:val="002060"/>
          <w:u w:val="single"/>
        </w:rPr>
        <w:t xml:space="preserve"> classificat</w:t>
      </w:r>
      <w:r>
        <w:rPr>
          <w:b/>
          <w:bCs/>
          <w:i/>
          <w:iCs/>
          <w:color w:val="002060"/>
          <w:u w:val="single"/>
        </w:rPr>
        <w:t>a</w:t>
      </w:r>
      <w:r w:rsidRPr="007F2BDD">
        <w:rPr>
          <w:b/>
          <w:bCs/>
          <w:i/>
          <w:iCs/>
          <w:color w:val="002060"/>
          <w:u w:val="single"/>
        </w:rPr>
        <w:t xml:space="preserve"> di ciascun girone.</w:t>
      </w:r>
    </w:p>
    <w:p w14:paraId="7287B8D4" w14:textId="77777777" w:rsidR="00AD72B6" w:rsidRPr="00F45EB9" w:rsidRDefault="00AD72B6" w:rsidP="00AD72B6">
      <w:pPr>
        <w:pStyle w:val="LndNormale1"/>
        <w:rPr>
          <w:color w:val="002060"/>
        </w:rPr>
      </w:pPr>
    </w:p>
    <w:p w14:paraId="5BCA92BA" w14:textId="77777777" w:rsidR="00AD72B6" w:rsidRPr="00F45EB9" w:rsidRDefault="00AD72B6" w:rsidP="00AD72B6">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056BD133" w14:textId="2CBCBED6" w:rsidR="00AD72B6" w:rsidRPr="00F45EB9" w:rsidRDefault="00AD72B6" w:rsidP="00AD72B6">
      <w:pPr>
        <w:pStyle w:val="Corpodeltesto21"/>
        <w:rPr>
          <w:rFonts w:ascii="Arial" w:hAnsi="Arial" w:cs="Arial"/>
          <w:b/>
          <w:i/>
          <w:color w:val="002060"/>
          <w:sz w:val="22"/>
        </w:rPr>
      </w:pPr>
      <w:r w:rsidRPr="001C0426">
        <w:rPr>
          <w:rFonts w:ascii="Arial" w:hAnsi="Arial" w:cs="Arial"/>
          <w:b/>
          <w:i/>
          <w:color w:val="002060"/>
          <w:sz w:val="22"/>
        </w:rPr>
        <w:t>Gara di Andata 0</w:t>
      </w:r>
      <w:r w:rsidR="0013748C">
        <w:rPr>
          <w:rFonts w:ascii="Arial" w:hAnsi="Arial" w:cs="Arial"/>
          <w:b/>
          <w:i/>
          <w:color w:val="002060"/>
          <w:sz w:val="22"/>
        </w:rPr>
        <w:t>5</w:t>
      </w:r>
      <w:r w:rsidRPr="001C0426">
        <w:rPr>
          <w:rFonts w:ascii="Arial" w:hAnsi="Arial" w:cs="Arial"/>
          <w:b/>
          <w:i/>
          <w:color w:val="002060"/>
          <w:sz w:val="22"/>
        </w:rPr>
        <w:t xml:space="preserve"> </w:t>
      </w:r>
      <w:proofErr w:type="gramStart"/>
      <w:r w:rsidRPr="001C0426">
        <w:rPr>
          <w:rFonts w:ascii="Arial" w:hAnsi="Arial" w:cs="Arial"/>
          <w:b/>
          <w:i/>
          <w:color w:val="002060"/>
          <w:sz w:val="22"/>
        </w:rPr>
        <w:t>Novembre</w:t>
      </w:r>
      <w:proofErr w:type="gramEnd"/>
      <w:r w:rsidRPr="001C0426">
        <w:rPr>
          <w:rFonts w:ascii="Arial" w:hAnsi="Arial" w:cs="Arial"/>
          <w:b/>
          <w:i/>
          <w:color w:val="002060"/>
          <w:sz w:val="22"/>
        </w:rPr>
        <w:t xml:space="preserve"> 202</w:t>
      </w:r>
      <w:r w:rsidR="0013748C">
        <w:rPr>
          <w:rFonts w:ascii="Arial" w:hAnsi="Arial" w:cs="Arial"/>
          <w:b/>
          <w:i/>
          <w:color w:val="002060"/>
          <w:sz w:val="22"/>
        </w:rPr>
        <w:t>4</w:t>
      </w:r>
      <w:r w:rsidRPr="001C0426">
        <w:rPr>
          <w:rFonts w:ascii="Arial" w:hAnsi="Arial" w:cs="Arial"/>
          <w:b/>
          <w:i/>
          <w:color w:val="002060"/>
          <w:sz w:val="22"/>
        </w:rPr>
        <w:t xml:space="preserve"> – Gara di Ritorno </w:t>
      </w:r>
      <w:r w:rsidR="0013748C">
        <w:rPr>
          <w:rFonts w:ascii="Arial" w:hAnsi="Arial" w:cs="Arial"/>
          <w:b/>
          <w:i/>
          <w:color w:val="002060"/>
          <w:sz w:val="22"/>
        </w:rPr>
        <w:t>19</w:t>
      </w:r>
      <w:r w:rsidRPr="001C0426">
        <w:rPr>
          <w:rFonts w:ascii="Arial" w:hAnsi="Arial" w:cs="Arial"/>
          <w:b/>
          <w:i/>
          <w:color w:val="002060"/>
          <w:sz w:val="22"/>
        </w:rPr>
        <w:t xml:space="preserve"> Novembre 202</w:t>
      </w:r>
      <w:r w:rsidR="0013748C">
        <w:rPr>
          <w:rFonts w:ascii="Arial" w:hAnsi="Arial" w:cs="Arial"/>
          <w:b/>
          <w:i/>
          <w:color w:val="002060"/>
          <w:sz w:val="22"/>
        </w:rPr>
        <w:t>4</w:t>
      </w:r>
    </w:p>
    <w:p w14:paraId="14454D06" w14:textId="77777777" w:rsidR="00AD72B6" w:rsidRPr="00F45EB9" w:rsidRDefault="00AD72B6" w:rsidP="00AD72B6">
      <w:pPr>
        <w:pStyle w:val="Corpodeltesto21"/>
        <w:rPr>
          <w:rFonts w:ascii="Arial" w:hAnsi="Arial" w:cs="Arial"/>
          <w:color w:val="002060"/>
          <w:sz w:val="22"/>
        </w:rPr>
      </w:pPr>
    </w:p>
    <w:p w14:paraId="41A89B33" w14:textId="77777777" w:rsidR="00AD72B6" w:rsidRPr="00F45EB9" w:rsidRDefault="00AD72B6" w:rsidP="00AD72B6">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7C56B9F5" w14:textId="77777777" w:rsidR="00AD72B6" w:rsidRPr="00F45EB9" w:rsidRDefault="00AD72B6" w:rsidP="00AD72B6">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628E251" w14:textId="77777777" w:rsidR="00AD72B6" w:rsidRPr="00F45EB9" w:rsidRDefault="00AD72B6" w:rsidP="00AD72B6">
      <w:pPr>
        <w:pStyle w:val="Corpodeltesto21"/>
        <w:rPr>
          <w:rFonts w:ascii="Arial" w:hAnsi="Arial" w:cs="Arial"/>
          <w:color w:val="002060"/>
          <w:sz w:val="22"/>
        </w:rPr>
      </w:pPr>
      <w:r w:rsidRPr="00F45EB9">
        <w:rPr>
          <w:rFonts w:ascii="Arial" w:hAnsi="Arial" w:cs="Arial"/>
          <w:color w:val="002060"/>
          <w:sz w:val="22"/>
        </w:rPr>
        <w:t xml:space="preserve">Persistendo ancora la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097F1013" w14:textId="77777777" w:rsidR="00AD72B6" w:rsidRDefault="00AD72B6" w:rsidP="00AD72B6">
      <w:pPr>
        <w:pStyle w:val="Corpodeltesto21"/>
        <w:rPr>
          <w:rFonts w:ascii="Arial" w:hAnsi="Arial" w:cs="Arial"/>
          <w:color w:val="002060"/>
          <w:sz w:val="22"/>
        </w:rPr>
      </w:pPr>
    </w:p>
    <w:p w14:paraId="6A9869CA" w14:textId="77777777" w:rsidR="00AD72B6" w:rsidRPr="00F45EB9" w:rsidRDefault="00AD72B6" w:rsidP="00AD72B6">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AD72B6" w:rsidRPr="00F45EB9" w14:paraId="43FD33A3" w14:textId="77777777" w:rsidTr="00DA47A4">
        <w:trPr>
          <w:trHeight w:val="240"/>
        </w:trPr>
        <w:tc>
          <w:tcPr>
            <w:tcW w:w="3621" w:type="dxa"/>
            <w:tcBorders>
              <w:left w:val="nil"/>
              <w:right w:val="nil"/>
            </w:tcBorders>
            <w:shd w:val="clear" w:color="000000" w:fill="EAEAEA"/>
            <w:noWrap/>
            <w:vAlign w:val="center"/>
            <w:hideMark/>
          </w:tcPr>
          <w:p w14:paraId="741F4FC2" w14:textId="77777777" w:rsidR="00AD72B6" w:rsidRPr="00F45EB9" w:rsidRDefault="00AD72B6" w:rsidP="00DA47A4">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043BC76" w14:textId="77777777" w:rsidR="00AD72B6" w:rsidRPr="00F45EB9" w:rsidRDefault="00AD72B6" w:rsidP="00DA47A4">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71A1E5CA" w14:textId="77777777" w:rsidR="00AD72B6" w:rsidRPr="00F45EB9" w:rsidRDefault="00AD72B6" w:rsidP="00DA47A4">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6AF95803" w14:textId="77777777" w:rsidR="00AD72B6" w:rsidRPr="00F45EB9" w:rsidRDefault="00AD72B6" w:rsidP="00DA47A4">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7AB25F00" w14:textId="77777777" w:rsidR="00AD72B6" w:rsidRPr="00F45EB9" w:rsidRDefault="00AD72B6" w:rsidP="00DA47A4">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27F38334" w14:textId="77777777" w:rsidR="00AD72B6" w:rsidRPr="00F45EB9" w:rsidRDefault="00AD72B6" w:rsidP="00DA47A4">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63B2D492" w14:textId="77777777" w:rsidR="00AD72B6" w:rsidRPr="00F45EB9" w:rsidRDefault="00AD72B6" w:rsidP="00AD72B6">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747"/>
        <w:gridCol w:w="1521"/>
        <w:gridCol w:w="585"/>
        <w:gridCol w:w="1154"/>
      </w:tblGrid>
      <w:tr w:rsidR="00AD72B6" w:rsidRPr="00F45EB9" w14:paraId="161F7384"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5E91D581" w14:textId="77777777" w:rsidR="00AD72B6" w:rsidRPr="00E727CA" w:rsidRDefault="00AD72B6" w:rsidP="00DA47A4">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1^ classificata girone 1</w:t>
            </w:r>
          </w:p>
        </w:tc>
        <w:tc>
          <w:tcPr>
            <w:tcW w:w="3260" w:type="dxa"/>
            <w:tcBorders>
              <w:top w:val="nil"/>
              <w:left w:val="nil"/>
              <w:bottom w:val="nil"/>
            </w:tcBorders>
            <w:shd w:val="clear" w:color="auto" w:fill="auto"/>
            <w:noWrap/>
            <w:vAlign w:val="bottom"/>
            <w:hideMark/>
          </w:tcPr>
          <w:p w14:paraId="1BB8A85B" w14:textId="77777777" w:rsidR="00AD72B6" w:rsidRPr="00F45EB9" w:rsidRDefault="00AD72B6" w:rsidP="00DA47A4">
            <w:pPr>
              <w:jc w:val="center"/>
              <w:rPr>
                <w:rFonts w:ascii="Arial" w:hAnsi="Arial" w:cs="Arial"/>
                <w:color w:val="000090"/>
                <w:sz w:val="17"/>
                <w:szCs w:val="17"/>
              </w:rPr>
            </w:pPr>
          </w:p>
        </w:tc>
      </w:tr>
      <w:tr w:rsidR="00AD72B6" w:rsidRPr="00F45EB9" w14:paraId="3907D50D"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F9F5B3B"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2F7BBCD4" w14:textId="77777777" w:rsidR="00AD72B6" w:rsidRPr="00F45EB9" w:rsidRDefault="00AD72B6" w:rsidP="00DA47A4">
            <w:pPr>
              <w:jc w:val="center"/>
              <w:rPr>
                <w:rFonts w:ascii="Arial" w:hAnsi="Arial" w:cs="Arial"/>
                <w:color w:val="000090"/>
                <w:sz w:val="17"/>
                <w:szCs w:val="17"/>
              </w:rPr>
            </w:pPr>
          </w:p>
        </w:tc>
      </w:tr>
      <w:tr w:rsidR="00AD72B6" w:rsidRPr="00F45EB9" w14:paraId="3991BF06"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C852ADC"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1BCA43A5"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52341B17"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75A17DB"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651FBC2" w14:textId="77777777" w:rsidR="00AD72B6" w:rsidRPr="00F45EB9" w:rsidRDefault="00AD72B6" w:rsidP="00DA47A4">
            <w:pPr>
              <w:jc w:val="center"/>
              <w:rPr>
                <w:rFonts w:ascii="Arial" w:hAnsi="Arial" w:cs="Arial"/>
                <w:color w:val="000090"/>
                <w:sz w:val="17"/>
                <w:szCs w:val="17"/>
              </w:rPr>
            </w:pPr>
          </w:p>
        </w:tc>
      </w:tr>
      <w:tr w:rsidR="00AD72B6" w:rsidRPr="00F45EB9" w14:paraId="6C671B92" w14:textId="77777777" w:rsidTr="00DA47A4">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400247D"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2</w:t>
            </w:r>
          </w:p>
        </w:tc>
        <w:tc>
          <w:tcPr>
            <w:tcW w:w="3260" w:type="dxa"/>
            <w:tcBorders>
              <w:top w:val="nil"/>
              <w:left w:val="nil"/>
              <w:bottom w:val="nil"/>
              <w:right w:val="single" w:sz="4" w:space="0" w:color="auto"/>
            </w:tcBorders>
            <w:shd w:val="clear" w:color="auto" w:fill="auto"/>
            <w:noWrap/>
            <w:vAlign w:val="bottom"/>
            <w:hideMark/>
          </w:tcPr>
          <w:p w14:paraId="04848ECE" w14:textId="77777777" w:rsidR="00AD72B6" w:rsidRPr="00F45EB9" w:rsidRDefault="00AD72B6" w:rsidP="00DA47A4">
            <w:pPr>
              <w:jc w:val="center"/>
              <w:rPr>
                <w:rFonts w:ascii="Arial" w:hAnsi="Arial" w:cs="Arial"/>
                <w:color w:val="000090"/>
                <w:sz w:val="17"/>
                <w:szCs w:val="17"/>
              </w:rPr>
            </w:pPr>
          </w:p>
        </w:tc>
      </w:tr>
      <w:tr w:rsidR="00AD72B6" w:rsidRPr="00F45EB9" w14:paraId="54F242B1"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4A99ACB8"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483F247" w14:textId="77777777" w:rsidR="00AD72B6" w:rsidRPr="00F45EB9" w:rsidRDefault="00AD72B6" w:rsidP="00DA47A4">
            <w:pPr>
              <w:jc w:val="center"/>
              <w:rPr>
                <w:rFonts w:ascii="Arial" w:hAnsi="Arial" w:cs="Arial"/>
                <w:color w:val="000090"/>
                <w:sz w:val="17"/>
                <w:szCs w:val="17"/>
              </w:rPr>
            </w:pPr>
          </w:p>
        </w:tc>
      </w:tr>
      <w:tr w:rsidR="00AD72B6" w:rsidRPr="00F45EB9" w14:paraId="086F5DCE"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6CF56347" w14:textId="77777777" w:rsidR="00AD72B6" w:rsidRPr="00F45EB9" w:rsidRDefault="00AD72B6" w:rsidP="00DA47A4">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CEE98FA" w14:textId="77777777" w:rsidR="00AD72B6" w:rsidRPr="00F45EB9" w:rsidRDefault="00AD72B6" w:rsidP="00DA47A4">
            <w:pPr>
              <w:jc w:val="center"/>
              <w:rPr>
                <w:rFonts w:ascii="Arial" w:hAnsi="Arial" w:cs="Arial"/>
                <w:color w:val="000090"/>
                <w:sz w:val="17"/>
                <w:szCs w:val="17"/>
              </w:rPr>
            </w:pPr>
          </w:p>
        </w:tc>
      </w:tr>
      <w:tr w:rsidR="00AD72B6" w:rsidRPr="00F45EB9" w14:paraId="1C5A16FB" w14:textId="77777777" w:rsidTr="00DA47A4">
        <w:trPr>
          <w:gridAfter w:val="1"/>
          <w:wAfter w:w="1154" w:type="dxa"/>
          <w:trHeight w:val="300"/>
        </w:trPr>
        <w:tc>
          <w:tcPr>
            <w:tcW w:w="4007" w:type="dxa"/>
            <w:tcBorders>
              <w:top w:val="nil"/>
              <w:left w:val="nil"/>
              <w:bottom w:val="nil"/>
              <w:right w:val="nil"/>
            </w:tcBorders>
            <w:shd w:val="clear" w:color="auto" w:fill="auto"/>
            <w:noWrap/>
            <w:vAlign w:val="bottom"/>
            <w:hideMark/>
          </w:tcPr>
          <w:p w14:paraId="336E570B"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B0E051C" w14:textId="77777777" w:rsidR="00AD72B6" w:rsidRPr="00F45EB9" w:rsidRDefault="00AD72B6" w:rsidP="00DA47A4">
            <w:pPr>
              <w:jc w:val="center"/>
              <w:rPr>
                <w:rFonts w:ascii="Arial" w:hAnsi="Arial" w:cs="Arial"/>
                <w:color w:val="000090"/>
                <w:sz w:val="17"/>
                <w:szCs w:val="17"/>
              </w:rPr>
            </w:pPr>
          </w:p>
        </w:tc>
        <w:tc>
          <w:tcPr>
            <w:tcW w:w="2268" w:type="dxa"/>
            <w:gridSpan w:val="2"/>
            <w:tcBorders>
              <w:bottom w:val="single" w:sz="4" w:space="0" w:color="auto"/>
            </w:tcBorders>
            <w:vAlign w:val="bottom"/>
          </w:tcPr>
          <w:p w14:paraId="53E6BAEB" w14:textId="77777777" w:rsidR="00AD72B6" w:rsidRPr="00F45EB9" w:rsidRDefault="00AD72B6" w:rsidP="00DA47A4">
            <w:pPr>
              <w:jc w:val="left"/>
            </w:pPr>
            <w:r w:rsidRPr="00F45EB9">
              <w:rPr>
                <w:rFonts w:ascii="Arial" w:hAnsi="Arial" w:cs="Arial"/>
                <w:color w:val="000090"/>
                <w:sz w:val="17"/>
                <w:szCs w:val="17"/>
              </w:rPr>
              <w:t> </w:t>
            </w:r>
          </w:p>
        </w:tc>
        <w:tc>
          <w:tcPr>
            <w:tcW w:w="585" w:type="dxa"/>
            <w:vAlign w:val="bottom"/>
          </w:tcPr>
          <w:p w14:paraId="559DA89B" w14:textId="77777777" w:rsidR="00AD72B6" w:rsidRPr="00F45EB9" w:rsidRDefault="00AD72B6" w:rsidP="00DA47A4">
            <w:pPr>
              <w:jc w:val="left"/>
            </w:pPr>
          </w:p>
        </w:tc>
      </w:tr>
      <w:tr w:rsidR="00AD72B6" w:rsidRPr="00F45EB9" w14:paraId="61ADDA5A"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47305866"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4BC2A42" w14:textId="77777777" w:rsidR="00AD72B6" w:rsidRPr="00F45EB9" w:rsidRDefault="00AD72B6" w:rsidP="00DA47A4">
            <w:pPr>
              <w:jc w:val="center"/>
              <w:rPr>
                <w:rFonts w:ascii="Arial" w:hAnsi="Arial" w:cs="Arial"/>
                <w:color w:val="000090"/>
                <w:sz w:val="17"/>
                <w:szCs w:val="17"/>
              </w:rPr>
            </w:pPr>
          </w:p>
        </w:tc>
      </w:tr>
      <w:tr w:rsidR="00AD72B6" w:rsidRPr="00F45EB9" w14:paraId="62A4DD4C"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659E8742"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3</w:t>
            </w:r>
          </w:p>
        </w:tc>
        <w:tc>
          <w:tcPr>
            <w:tcW w:w="3260" w:type="dxa"/>
            <w:tcBorders>
              <w:top w:val="nil"/>
              <w:left w:val="nil"/>
              <w:bottom w:val="nil"/>
              <w:right w:val="single" w:sz="4" w:space="0" w:color="auto"/>
            </w:tcBorders>
            <w:shd w:val="clear" w:color="auto" w:fill="auto"/>
            <w:noWrap/>
            <w:vAlign w:val="bottom"/>
            <w:hideMark/>
          </w:tcPr>
          <w:p w14:paraId="0DB7E3A5" w14:textId="77777777" w:rsidR="00AD72B6" w:rsidRPr="00F45EB9" w:rsidRDefault="00AD72B6" w:rsidP="00DA47A4">
            <w:pPr>
              <w:jc w:val="center"/>
              <w:rPr>
                <w:rFonts w:ascii="Arial" w:hAnsi="Arial" w:cs="Arial"/>
                <w:color w:val="000090"/>
                <w:sz w:val="17"/>
                <w:szCs w:val="17"/>
              </w:rPr>
            </w:pPr>
          </w:p>
        </w:tc>
      </w:tr>
      <w:tr w:rsidR="00AD72B6" w:rsidRPr="00F45EB9" w14:paraId="24B8866E"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9CA9AD4"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CA29846" w14:textId="77777777" w:rsidR="00AD72B6" w:rsidRPr="00F45EB9" w:rsidRDefault="00AD72B6" w:rsidP="00DA47A4">
            <w:pPr>
              <w:jc w:val="center"/>
              <w:rPr>
                <w:rFonts w:ascii="Arial" w:hAnsi="Arial" w:cs="Arial"/>
                <w:color w:val="000090"/>
                <w:sz w:val="17"/>
                <w:szCs w:val="17"/>
              </w:rPr>
            </w:pPr>
          </w:p>
        </w:tc>
      </w:tr>
      <w:tr w:rsidR="00AD72B6" w:rsidRPr="00F45EB9" w14:paraId="0A67F806"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609EAFF"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5892BF3"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658983C2"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A2C37D"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6C326CEC" w14:textId="77777777" w:rsidR="00AD72B6" w:rsidRPr="00F45EB9" w:rsidRDefault="00AD72B6" w:rsidP="00DA47A4">
            <w:pPr>
              <w:jc w:val="center"/>
              <w:rPr>
                <w:rFonts w:ascii="Arial" w:hAnsi="Arial" w:cs="Arial"/>
                <w:color w:val="000090"/>
                <w:sz w:val="17"/>
                <w:szCs w:val="17"/>
              </w:rPr>
            </w:pPr>
          </w:p>
        </w:tc>
      </w:tr>
      <w:tr w:rsidR="00AD72B6" w:rsidRPr="00F45EB9" w14:paraId="10FA6B2A" w14:textId="77777777" w:rsidTr="00DA47A4">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67908436"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4</w:t>
            </w:r>
          </w:p>
        </w:tc>
        <w:tc>
          <w:tcPr>
            <w:tcW w:w="3260" w:type="dxa"/>
            <w:tcBorders>
              <w:top w:val="nil"/>
              <w:left w:val="nil"/>
              <w:right w:val="nil"/>
            </w:tcBorders>
            <w:shd w:val="clear" w:color="auto" w:fill="auto"/>
            <w:noWrap/>
            <w:vAlign w:val="bottom"/>
            <w:hideMark/>
          </w:tcPr>
          <w:p w14:paraId="2E2D0A8C" w14:textId="77777777" w:rsidR="00AD72B6" w:rsidRPr="00F45EB9" w:rsidRDefault="00AD72B6" w:rsidP="00DA47A4">
            <w:pPr>
              <w:jc w:val="center"/>
              <w:rPr>
                <w:rFonts w:ascii="Arial" w:hAnsi="Arial" w:cs="Arial"/>
                <w:color w:val="000090"/>
                <w:sz w:val="17"/>
                <w:szCs w:val="17"/>
              </w:rPr>
            </w:pPr>
          </w:p>
        </w:tc>
      </w:tr>
      <w:tr w:rsidR="00AD72B6" w:rsidRPr="00F45EB9" w14:paraId="1C89C825" w14:textId="77777777" w:rsidTr="00DA47A4">
        <w:trPr>
          <w:gridAfter w:val="4"/>
          <w:wAfter w:w="4007" w:type="dxa"/>
          <w:trHeight w:val="300"/>
        </w:trPr>
        <w:tc>
          <w:tcPr>
            <w:tcW w:w="4007" w:type="dxa"/>
            <w:tcBorders>
              <w:top w:val="single" w:sz="4" w:space="0" w:color="auto"/>
              <w:left w:val="nil"/>
              <w:right w:val="nil"/>
            </w:tcBorders>
            <w:shd w:val="clear" w:color="auto" w:fill="auto"/>
            <w:noWrap/>
            <w:vAlign w:val="bottom"/>
          </w:tcPr>
          <w:p w14:paraId="71EDD69D" w14:textId="77777777" w:rsidR="00AD72B6" w:rsidRDefault="00AD72B6" w:rsidP="00DA47A4">
            <w:pPr>
              <w:rPr>
                <w:rFonts w:ascii="Arial" w:hAnsi="Arial" w:cs="Arial"/>
                <w:color w:val="000090"/>
                <w:sz w:val="17"/>
                <w:szCs w:val="17"/>
              </w:rPr>
            </w:pPr>
          </w:p>
          <w:p w14:paraId="4C4F3341" w14:textId="77777777" w:rsidR="00AD72B6" w:rsidRDefault="00AD72B6" w:rsidP="00DA47A4">
            <w:pPr>
              <w:rPr>
                <w:rFonts w:ascii="Arial" w:hAnsi="Arial" w:cs="Arial"/>
                <w:color w:val="000090"/>
                <w:sz w:val="17"/>
                <w:szCs w:val="17"/>
              </w:rPr>
            </w:pPr>
          </w:p>
          <w:p w14:paraId="156E25F3" w14:textId="77777777" w:rsidR="00AD72B6" w:rsidRDefault="00AD72B6" w:rsidP="00DA47A4">
            <w:pPr>
              <w:rPr>
                <w:rFonts w:ascii="Arial" w:hAnsi="Arial" w:cs="Arial"/>
                <w:color w:val="000090"/>
                <w:sz w:val="17"/>
                <w:szCs w:val="17"/>
              </w:rPr>
            </w:pPr>
          </w:p>
          <w:p w14:paraId="3DB28CE1" w14:textId="77777777" w:rsidR="00AD72B6" w:rsidRPr="00F45EB9" w:rsidRDefault="00AD72B6" w:rsidP="00DA47A4">
            <w:pPr>
              <w:rPr>
                <w:rFonts w:ascii="Arial" w:hAnsi="Arial" w:cs="Arial"/>
                <w:color w:val="000090"/>
                <w:sz w:val="17"/>
                <w:szCs w:val="17"/>
              </w:rPr>
            </w:pPr>
          </w:p>
        </w:tc>
        <w:tc>
          <w:tcPr>
            <w:tcW w:w="3260" w:type="dxa"/>
            <w:tcBorders>
              <w:left w:val="nil"/>
              <w:bottom w:val="nil"/>
            </w:tcBorders>
            <w:shd w:val="clear" w:color="auto" w:fill="auto"/>
            <w:noWrap/>
            <w:vAlign w:val="bottom"/>
          </w:tcPr>
          <w:p w14:paraId="05D37706" w14:textId="77777777" w:rsidR="00AD72B6" w:rsidRPr="00F45EB9" w:rsidRDefault="00AD72B6" w:rsidP="00DA47A4">
            <w:pPr>
              <w:jc w:val="center"/>
              <w:rPr>
                <w:rFonts w:ascii="Arial" w:hAnsi="Arial" w:cs="Arial"/>
                <w:color w:val="000090"/>
                <w:sz w:val="17"/>
                <w:szCs w:val="17"/>
              </w:rPr>
            </w:pPr>
          </w:p>
        </w:tc>
      </w:tr>
      <w:tr w:rsidR="00AD72B6" w:rsidRPr="00F45EB9" w14:paraId="12B1512C"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6CCFF84C" w14:textId="77777777" w:rsidR="00AD72B6" w:rsidRPr="00E727CA" w:rsidRDefault="00AD72B6" w:rsidP="00DA47A4">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5</w:t>
            </w:r>
          </w:p>
        </w:tc>
        <w:tc>
          <w:tcPr>
            <w:tcW w:w="3260" w:type="dxa"/>
            <w:tcBorders>
              <w:top w:val="nil"/>
              <w:left w:val="nil"/>
              <w:bottom w:val="nil"/>
            </w:tcBorders>
            <w:shd w:val="clear" w:color="auto" w:fill="auto"/>
            <w:noWrap/>
            <w:vAlign w:val="bottom"/>
            <w:hideMark/>
          </w:tcPr>
          <w:p w14:paraId="0175790B" w14:textId="77777777" w:rsidR="00AD72B6" w:rsidRPr="00F45EB9" w:rsidRDefault="00AD72B6" w:rsidP="00DA47A4">
            <w:pPr>
              <w:jc w:val="center"/>
              <w:rPr>
                <w:rFonts w:ascii="Arial" w:hAnsi="Arial" w:cs="Arial"/>
                <w:color w:val="000090"/>
                <w:sz w:val="17"/>
                <w:szCs w:val="17"/>
              </w:rPr>
            </w:pPr>
          </w:p>
        </w:tc>
      </w:tr>
      <w:tr w:rsidR="00AD72B6" w:rsidRPr="00F45EB9" w14:paraId="0B21CF74"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783C4FA"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5286E71" w14:textId="77777777" w:rsidR="00AD72B6" w:rsidRPr="00F45EB9" w:rsidRDefault="00AD72B6" w:rsidP="00DA47A4">
            <w:pPr>
              <w:jc w:val="center"/>
              <w:rPr>
                <w:rFonts w:ascii="Arial" w:hAnsi="Arial" w:cs="Arial"/>
                <w:color w:val="000090"/>
                <w:sz w:val="17"/>
                <w:szCs w:val="17"/>
              </w:rPr>
            </w:pPr>
          </w:p>
        </w:tc>
      </w:tr>
      <w:tr w:rsidR="00AD72B6" w:rsidRPr="00F45EB9" w14:paraId="49C552DD"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B2045EC"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10272BBB"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4A95CEA5"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208CF63"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708E069" w14:textId="77777777" w:rsidR="00AD72B6" w:rsidRPr="00F45EB9" w:rsidRDefault="00AD72B6" w:rsidP="00DA47A4">
            <w:pPr>
              <w:jc w:val="center"/>
              <w:rPr>
                <w:rFonts w:ascii="Arial" w:hAnsi="Arial" w:cs="Arial"/>
                <w:color w:val="000090"/>
                <w:sz w:val="17"/>
                <w:szCs w:val="17"/>
              </w:rPr>
            </w:pPr>
          </w:p>
        </w:tc>
      </w:tr>
      <w:tr w:rsidR="00AD72B6" w:rsidRPr="00F45EB9" w14:paraId="3E7B6F12" w14:textId="77777777" w:rsidTr="00DA47A4">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0257A1D"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6</w:t>
            </w:r>
          </w:p>
        </w:tc>
        <w:tc>
          <w:tcPr>
            <w:tcW w:w="3260" w:type="dxa"/>
            <w:tcBorders>
              <w:top w:val="nil"/>
              <w:left w:val="nil"/>
              <w:bottom w:val="nil"/>
              <w:right w:val="single" w:sz="4" w:space="0" w:color="auto"/>
            </w:tcBorders>
            <w:shd w:val="clear" w:color="auto" w:fill="auto"/>
            <w:noWrap/>
            <w:vAlign w:val="bottom"/>
            <w:hideMark/>
          </w:tcPr>
          <w:p w14:paraId="68CA9322" w14:textId="77777777" w:rsidR="00AD72B6" w:rsidRPr="00F45EB9" w:rsidRDefault="00AD72B6" w:rsidP="00DA47A4">
            <w:pPr>
              <w:jc w:val="center"/>
              <w:rPr>
                <w:rFonts w:ascii="Arial" w:hAnsi="Arial" w:cs="Arial"/>
                <w:color w:val="000090"/>
                <w:sz w:val="17"/>
                <w:szCs w:val="17"/>
              </w:rPr>
            </w:pPr>
          </w:p>
        </w:tc>
      </w:tr>
      <w:tr w:rsidR="00AD72B6" w:rsidRPr="00F45EB9" w14:paraId="7EB2BCC3"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2060D8B6"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E66896C" w14:textId="77777777" w:rsidR="00AD72B6" w:rsidRPr="00F45EB9" w:rsidRDefault="00AD72B6" w:rsidP="00DA47A4">
            <w:pPr>
              <w:jc w:val="center"/>
              <w:rPr>
                <w:rFonts w:ascii="Arial" w:hAnsi="Arial" w:cs="Arial"/>
                <w:color w:val="000090"/>
                <w:sz w:val="17"/>
                <w:szCs w:val="17"/>
              </w:rPr>
            </w:pPr>
          </w:p>
        </w:tc>
      </w:tr>
      <w:tr w:rsidR="00AD72B6" w:rsidRPr="00F45EB9" w14:paraId="44799B01"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2A007E73" w14:textId="77777777" w:rsidR="00AD72B6" w:rsidRPr="00F45EB9" w:rsidRDefault="00AD72B6" w:rsidP="00DA47A4">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FFFD41F" w14:textId="77777777" w:rsidR="00AD72B6" w:rsidRPr="00F45EB9" w:rsidRDefault="00AD72B6" w:rsidP="00DA47A4">
            <w:pPr>
              <w:jc w:val="center"/>
              <w:rPr>
                <w:rFonts w:ascii="Arial" w:hAnsi="Arial" w:cs="Arial"/>
                <w:color w:val="000090"/>
                <w:sz w:val="17"/>
                <w:szCs w:val="17"/>
              </w:rPr>
            </w:pPr>
          </w:p>
        </w:tc>
      </w:tr>
      <w:tr w:rsidR="00AD72B6" w:rsidRPr="00F45EB9" w14:paraId="787C79F7" w14:textId="77777777" w:rsidTr="00DA47A4">
        <w:trPr>
          <w:gridAfter w:val="1"/>
          <w:wAfter w:w="1154" w:type="dxa"/>
          <w:trHeight w:val="300"/>
        </w:trPr>
        <w:tc>
          <w:tcPr>
            <w:tcW w:w="4007" w:type="dxa"/>
            <w:tcBorders>
              <w:top w:val="nil"/>
              <w:left w:val="nil"/>
              <w:bottom w:val="nil"/>
              <w:right w:val="nil"/>
            </w:tcBorders>
            <w:shd w:val="clear" w:color="auto" w:fill="auto"/>
            <w:noWrap/>
            <w:vAlign w:val="bottom"/>
            <w:hideMark/>
          </w:tcPr>
          <w:p w14:paraId="083C4504"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B306128" w14:textId="77777777" w:rsidR="00AD72B6" w:rsidRPr="00F45EB9" w:rsidRDefault="00AD72B6" w:rsidP="00DA47A4">
            <w:pPr>
              <w:jc w:val="center"/>
              <w:rPr>
                <w:rFonts w:ascii="Arial" w:hAnsi="Arial" w:cs="Arial"/>
                <w:color w:val="000090"/>
                <w:sz w:val="17"/>
                <w:szCs w:val="17"/>
              </w:rPr>
            </w:pPr>
          </w:p>
        </w:tc>
        <w:tc>
          <w:tcPr>
            <w:tcW w:w="2268" w:type="dxa"/>
            <w:gridSpan w:val="2"/>
            <w:tcBorders>
              <w:bottom w:val="single" w:sz="4" w:space="0" w:color="auto"/>
            </w:tcBorders>
            <w:vAlign w:val="bottom"/>
          </w:tcPr>
          <w:p w14:paraId="5A0BDF92" w14:textId="77777777" w:rsidR="00AD72B6" w:rsidRPr="00F45EB9" w:rsidRDefault="00AD72B6" w:rsidP="00DA47A4">
            <w:pPr>
              <w:jc w:val="left"/>
            </w:pPr>
            <w:r w:rsidRPr="00F45EB9">
              <w:rPr>
                <w:rFonts w:ascii="Arial" w:hAnsi="Arial" w:cs="Arial"/>
                <w:color w:val="000090"/>
                <w:sz w:val="17"/>
                <w:szCs w:val="17"/>
              </w:rPr>
              <w:t> </w:t>
            </w:r>
          </w:p>
        </w:tc>
        <w:tc>
          <w:tcPr>
            <w:tcW w:w="585" w:type="dxa"/>
            <w:vAlign w:val="bottom"/>
          </w:tcPr>
          <w:p w14:paraId="148CCC0B" w14:textId="77777777" w:rsidR="00AD72B6" w:rsidRPr="00F45EB9" w:rsidRDefault="00AD72B6" w:rsidP="00DA47A4">
            <w:pPr>
              <w:jc w:val="left"/>
            </w:pPr>
          </w:p>
        </w:tc>
      </w:tr>
      <w:tr w:rsidR="00AD72B6" w:rsidRPr="00F45EB9" w14:paraId="31059ADF"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5A5FECDE"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D0EEF78" w14:textId="77777777" w:rsidR="00AD72B6" w:rsidRPr="00F45EB9" w:rsidRDefault="00AD72B6" w:rsidP="00DA47A4">
            <w:pPr>
              <w:jc w:val="center"/>
              <w:rPr>
                <w:rFonts w:ascii="Arial" w:hAnsi="Arial" w:cs="Arial"/>
                <w:color w:val="000090"/>
                <w:sz w:val="17"/>
                <w:szCs w:val="17"/>
              </w:rPr>
            </w:pPr>
          </w:p>
        </w:tc>
      </w:tr>
      <w:tr w:rsidR="00AD72B6" w:rsidRPr="00F45EB9" w14:paraId="69688911"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3F133368"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7</w:t>
            </w:r>
          </w:p>
        </w:tc>
        <w:tc>
          <w:tcPr>
            <w:tcW w:w="3260" w:type="dxa"/>
            <w:tcBorders>
              <w:top w:val="nil"/>
              <w:left w:val="nil"/>
              <w:bottom w:val="nil"/>
              <w:right w:val="single" w:sz="4" w:space="0" w:color="auto"/>
            </w:tcBorders>
            <w:shd w:val="clear" w:color="auto" w:fill="auto"/>
            <w:noWrap/>
            <w:vAlign w:val="bottom"/>
            <w:hideMark/>
          </w:tcPr>
          <w:p w14:paraId="5EA7E0D1" w14:textId="77777777" w:rsidR="00AD72B6" w:rsidRPr="00F45EB9" w:rsidRDefault="00AD72B6" w:rsidP="00DA47A4">
            <w:pPr>
              <w:jc w:val="center"/>
              <w:rPr>
                <w:rFonts w:ascii="Arial" w:hAnsi="Arial" w:cs="Arial"/>
                <w:color w:val="000090"/>
                <w:sz w:val="17"/>
                <w:szCs w:val="17"/>
              </w:rPr>
            </w:pPr>
          </w:p>
        </w:tc>
      </w:tr>
      <w:tr w:rsidR="00AD72B6" w:rsidRPr="00F45EB9" w14:paraId="7E39CF20"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A5F3487"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16F19B3" w14:textId="77777777" w:rsidR="00AD72B6" w:rsidRPr="00F45EB9" w:rsidRDefault="00AD72B6" w:rsidP="00DA47A4">
            <w:pPr>
              <w:jc w:val="center"/>
              <w:rPr>
                <w:rFonts w:ascii="Arial" w:hAnsi="Arial" w:cs="Arial"/>
                <w:color w:val="000090"/>
                <w:sz w:val="17"/>
                <w:szCs w:val="17"/>
              </w:rPr>
            </w:pPr>
          </w:p>
        </w:tc>
      </w:tr>
      <w:tr w:rsidR="00AD72B6" w:rsidRPr="00F45EB9" w14:paraId="6683C8B2"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CBFC6F"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E9FE0E6"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2D4B09A2"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8B73924"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8180A2B" w14:textId="77777777" w:rsidR="00AD72B6" w:rsidRPr="00F45EB9" w:rsidRDefault="00AD72B6" w:rsidP="00DA47A4">
            <w:pPr>
              <w:jc w:val="center"/>
              <w:rPr>
                <w:rFonts w:ascii="Arial" w:hAnsi="Arial" w:cs="Arial"/>
                <w:color w:val="000090"/>
                <w:sz w:val="17"/>
                <w:szCs w:val="17"/>
              </w:rPr>
            </w:pPr>
          </w:p>
        </w:tc>
      </w:tr>
      <w:tr w:rsidR="00AD72B6" w:rsidRPr="00F45EB9" w14:paraId="5A7FDB25" w14:textId="77777777" w:rsidTr="00DA47A4">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2BD68EA"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8</w:t>
            </w:r>
          </w:p>
        </w:tc>
        <w:tc>
          <w:tcPr>
            <w:tcW w:w="3260" w:type="dxa"/>
            <w:tcBorders>
              <w:top w:val="nil"/>
              <w:left w:val="nil"/>
              <w:bottom w:val="nil"/>
              <w:right w:val="nil"/>
            </w:tcBorders>
            <w:shd w:val="clear" w:color="auto" w:fill="auto"/>
            <w:noWrap/>
            <w:vAlign w:val="bottom"/>
            <w:hideMark/>
          </w:tcPr>
          <w:p w14:paraId="276EA36A" w14:textId="77777777" w:rsidR="00AD72B6" w:rsidRPr="00F45EB9" w:rsidRDefault="00AD72B6" w:rsidP="00DA47A4">
            <w:pPr>
              <w:jc w:val="center"/>
              <w:rPr>
                <w:rFonts w:ascii="Arial" w:hAnsi="Arial" w:cs="Arial"/>
                <w:color w:val="000090"/>
                <w:sz w:val="17"/>
                <w:szCs w:val="17"/>
              </w:rPr>
            </w:pPr>
          </w:p>
        </w:tc>
      </w:tr>
      <w:tr w:rsidR="00AD72B6" w:rsidRPr="00F45EB9" w14:paraId="0CB14A75" w14:textId="77777777" w:rsidTr="00DA47A4">
        <w:trPr>
          <w:gridAfter w:val="4"/>
          <w:wAfter w:w="4007" w:type="dxa"/>
          <w:trHeight w:val="300"/>
        </w:trPr>
        <w:tc>
          <w:tcPr>
            <w:tcW w:w="4007" w:type="dxa"/>
            <w:tcBorders>
              <w:top w:val="nil"/>
              <w:left w:val="nil"/>
            </w:tcBorders>
            <w:shd w:val="clear" w:color="auto" w:fill="auto"/>
            <w:noWrap/>
            <w:vAlign w:val="bottom"/>
          </w:tcPr>
          <w:p w14:paraId="7606F8C6" w14:textId="77777777" w:rsidR="00AD72B6" w:rsidRDefault="00AD72B6" w:rsidP="00DA47A4">
            <w:pPr>
              <w:jc w:val="left"/>
              <w:rPr>
                <w:rFonts w:ascii="Arial" w:hAnsi="Arial" w:cs="Arial"/>
                <w:color w:val="000090"/>
                <w:sz w:val="17"/>
                <w:szCs w:val="17"/>
              </w:rPr>
            </w:pPr>
          </w:p>
          <w:p w14:paraId="0482B813" w14:textId="77777777" w:rsidR="00AD72B6" w:rsidRDefault="00AD72B6" w:rsidP="00DA47A4">
            <w:pPr>
              <w:jc w:val="left"/>
              <w:rPr>
                <w:rFonts w:ascii="Arial" w:hAnsi="Arial" w:cs="Arial"/>
                <w:color w:val="000090"/>
                <w:sz w:val="17"/>
                <w:szCs w:val="17"/>
              </w:rPr>
            </w:pPr>
          </w:p>
          <w:p w14:paraId="25DC52FF" w14:textId="77777777" w:rsidR="00AD72B6" w:rsidRDefault="00AD72B6" w:rsidP="00DA47A4">
            <w:pPr>
              <w:jc w:val="left"/>
              <w:rPr>
                <w:rFonts w:ascii="Arial" w:hAnsi="Arial" w:cs="Arial"/>
                <w:color w:val="000090"/>
                <w:sz w:val="17"/>
                <w:szCs w:val="17"/>
              </w:rPr>
            </w:pPr>
          </w:p>
          <w:p w14:paraId="1068CCEB" w14:textId="77777777" w:rsidR="00AD72B6" w:rsidRPr="00F45EB9" w:rsidRDefault="00AD72B6" w:rsidP="00DA47A4">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1F8A0367" w14:textId="77777777" w:rsidR="00AD72B6" w:rsidRPr="00F45EB9" w:rsidRDefault="00AD72B6" w:rsidP="00DA47A4">
            <w:pPr>
              <w:jc w:val="center"/>
              <w:rPr>
                <w:rFonts w:ascii="Arial" w:hAnsi="Arial" w:cs="Arial"/>
                <w:color w:val="000090"/>
                <w:sz w:val="17"/>
                <w:szCs w:val="17"/>
              </w:rPr>
            </w:pPr>
          </w:p>
        </w:tc>
      </w:tr>
      <w:tr w:rsidR="00AD72B6" w:rsidRPr="00F45EB9" w14:paraId="577E81E2"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08821B49" w14:textId="77777777" w:rsidR="00AD72B6" w:rsidRPr="00E727CA" w:rsidRDefault="00AD72B6" w:rsidP="00DA47A4">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9</w:t>
            </w:r>
          </w:p>
        </w:tc>
        <w:tc>
          <w:tcPr>
            <w:tcW w:w="3260" w:type="dxa"/>
            <w:tcBorders>
              <w:top w:val="nil"/>
              <w:left w:val="nil"/>
              <w:bottom w:val="nil"/>
            </w:tcBorders>
            <w:shd w:val="clear" w:color="auto" w:fill="auto"/>
            <w:noWrap/>
            <w:vAlign w:val="bottom"/>
            <w:hideMark/>
          </w:tcPr>
          <w:p w14:paraId="025D7C84" w14:textId="77777777" w:rsidR="00AD72B6" w:rsidRPr="00F45EB9" w:rsidRDefault="00AD72B6" w:rsidP="00DA47A4">
            <w:pPr>
              <w:jc w:val="center"/>
              <w:rPr>
                <w:rFonts w:ascii="Arial" w:hAnsi="Arial" w:cs="Arial"/>
                <w:color w:val="000090"/>
                <w:sz w:val="17"/>
                <w:szCs w:val="17"/>
              </w:rPr>
            </w:pPr>
          </w:p>
        </w:tc>
      </w:tr>
      <w:tr w:rsidR="00AD72B6" w:rsidRPr="00F45EB9" w14:paraId="3C811A0B"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B49A235"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2E09356" w14:textId="77777777" w:rsidR="00AD72B6" w:rsidRPr="00F45EB9" w:rsidRDefault="00AD72B6" w:rsidP="00DA47A4">
            <w:pPr>
              <w:jc w:val="center"/>
              <w:rPr>
                <w:rFonts w:ascii="Arial" w:hAnsi="Arial" w:cs="Arial"/>
                <w:color w:val="000090"/>
                <w:sz w:val="17"/>
                <w:szCs w:val="17"/>
              </w:rPr>
            </w:pPr>
          </w:p>
        </w:tc>
      </w:tr>
      <w:tr w:rsidR="00AD72B6" w:rsidRPr="00F45EB9" w14:paraId="68405CD6"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D0DCA1"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AACF503"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0FCD099A"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8367B67"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D28C2FC" w14:textId="77777777" w:rsidR="00AD72B6" w:rsidRPr="00F45EB9" w:rsidRDefault="00AD72B6" w:rsidP="00DA47A4">
            <w:pPr>
              <w:jc w:val="center"/>
              <w:rPr>
                <w:rFonts w:ascii="Arial" w:hAnsi="Arial" w:cs="Arial"/>
                <w:color w:val="000090"/>
                <w:sz w:val="17"/>
                <w:szCs w:val="17"/>
              </w:rPr>
            </w:pPr>
          </w:p>
        </w:tc>
      </w:tr>
      <w:tr w:rsidR="00AD72B6" w:rsidRPr="00F45EB9" w14:paraId="6B336339" w14:textId="77777777" w:rsidTr="00DA47A4">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7F61A6F"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10</w:t>
            </w:r>
          </w:p>
        </w:tc>
        <w:tc>
          <w:tcPr>
            <w:tcW w:w="3260" w:type="dxa"/>
            <w:tcBorders>
              <w:top w:val="nil"/>
              <w:left w:val="nil"/>
              <w:bottom w:val="nil"/>
              <w:right w:val="single" w:sz="4" w:space="0" w:color="auto"/>
            </w:tcBorders>
            <w:shd w:val="clear" w:color="auto" w:fill="auto"/>
            <w:noWrap/>
            <w:vAlign w:val="bottom"/>
            <w:hideMark/>
          </w:tcPr>
          <w:p w14:paraId="4760E4B9" w14:textId="77777777" w:rsidR="00AD72B6" w:rsidRPr="00F45EB9" w:rsidRDefault="00AD72B6" w:rsidP="00DA47A4">
            <w:pPr>
              <w:jc w:val="center"/>
              <w:rPr>
                <w:rFonts w:ascii="Arial" w:hAnsi="Arial" w:cs="Arial"/>
                <w:color w:val="000090"/>
                <w:sz w:val="17"/>
                <w:szCs w:val="17"/>
              </w:rPr>
            </w:pPr>
          </w:p>
        </w:tc>
      </w:tr>
      <w:tr w:rsidR="00AD72B6" w:rsidRPr="00F45EB9" w14:paraId="6D62845D"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2D726FA1"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A3138F3" w14:textId="77777777" w:rsidR="00AD72B6" w:rsidRPr="00F45EB9" w:rsidRDefault="00AD72B6" w:rsidP="00DA47A4">
            <w:pPr>
              <w:jc w:val="center"/>
              <w:rPr>
                <w:rFonts w:ascii="Arial" w:hAnsi="Arial" w:cs="Arial"/>
                <w:color w:val="000090"/>
                <w:sz w:val="17"/>
                <w:szCs w:val="17"/>
              </w:rPr>
            </w:pPr>
          </w:p>
        </w:tc>
      </w:tr>
      <w:tr w:rsidR="00AD72B6" w:rsidRPr="00F45EB9" w14:paraId="024F47DC"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777CC590" w14:textId="77777777" w:rsidR="00AD72B6" w:rsidRPr="00F45EB9" w:rsidRDefault="00AD72B6" w:rsidP="00DA47A4">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8B4272B" w14:textId="77777777" w:rsidR="00AD72B6" w:rsidRPr="00F45EB9" w:rsidRDefault="00AD72B6" w:rsidP="00DA47A4">
            <w:pPr>
              <w:jc w:val="center"/>
              <w:rPr>
                <w:rFonts w:ascii="Arial" w:hAnsi="Arial" w:cs="Arial"/>
                <w:color w:val="000090"/>
                <w:sz w:val="17"/>
                <w:szCs w:val="17"/>
              </w:rPr>
            </w:pPr>
          </w:p>
        </w:tc>
      </w:tr>
      <w:tr w:rsidR="00AD72B6" w:rsidRPr="00F45EB9" w14:paraId="2C19B4E0" w14:textId="77777777" w:rsidTr="00DA47A4">
        <w:trPr>
          <w:gridAfter w:val="1"/>
          <w:wAfter w:w="1154" w:type="dxa"/>
          <w:trHeight w:val="300"/>
        </w:trPr>
        <w:tc>
          <w:tcPr>
            <w:tcW w:w="4007" w:type="dxa"/>
            <w:tcBorders>
              <w:top w:val="nil"/>
              <w:left w:val="nil"/>
              <w:bottom w:val="nil"/>
              <w:right w:val="nil"/>
            </w:tcBorders>
            <w:shd w:val="clear" w:color="auto" w:fill="auto"/>
            <w:noWrap/>
            <w:vAlign w:val="bottom"/>
            <w:hideMark/>
          </w:tcPr>
          <w:p w14:paraId="36846EFB"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1A26589" w14:textId="77777777" w:rsidR="00AD72B6" w:rsidRPr="00F45EB9" w:rsidRDefault="00AD72B6" w:rsidP="00DA47A4">
            <w:pPr>
              <w:jc w:val="center"/>
              <w:rPr>
                <w:rFonts w:ascii="Arial" w:hAnsi="Arial" w:cs="Arial"/>
                <w:color w:val="000090"/>
                <w:sz w:val="17"/>
                <w:szCs w:val="17"/>
              </w:rPr>
            </w:pPr>
          </w:p>
        </w:tc>
        <w:tc>
          <w:tcPr>
            <w:tcW w:w="2268" w:type="dxa"/>
            <w:gridSpan w:val="2"/>
            <w:tcBorders>
              <w:bottom w:val="single" w:sz="4" w:space="0" w:color="auto"/>
            </w:tcBorders>
            <w:vAlign w:val="bottom"/>
          </w:tcPr>
          <w:p w14:paraId="1E1DF4CA" w14:textId="77777777" w:rsidR="00AD72B6" w:rsidRPr="00F45EB9" w:rsidRDefault="00AD72B6" w:rsidP="00DA47A4">
            <w:pPr>
              <w:jc w:val="left"/>
            </w:pPr>
            <w:r w:rsidRPr="00F45EB9">
              <w:rPr>
                <w:rFonts w:ascii="Arial" w:hAnsi="Arial" w:cs="Arial"/>
                <w:color w:val="000090"/>
                <w:sz w:val="17"/>
                <w:szCs w:val="17"/>
              </w:rPr>
              <w:t> </w:t>
            </w:r>
          </w:p>
        </w:tc>
        <w:tc>
          <w:tcPr>
            <w:tcW w:w="585" w:type="dxa"/>
            <w:vAlign w:val="bottom"/>
          </w:tcPr>
          <w:p w14:paraId="7E44AFD0" w14:textId="77777777" w:rsidR="00AD72B6" w:rsidRPr="00F45EB9" w:rsidRDefault="00AD72B6" w:rsidP="00DA47A4">
            <w:pPr>
              <w:jc w:val="left"/>
            </w:pPr>
          </w:p>
        </w:tc>
      </w:tr>
      <w:tr w:rsidR="00AD72B6" w:rsidRPr="00F45EB9" w14:paraId="763024B3"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713CC805"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3D24F11" w14:textId="77777777" w:rsidR="00AD72B6" w:rsidRPr="00F45EB9" w:rsidRDefault="00AD72B6" w:rsidP="00DA47A4">
            <w:pPr>
              <w:jc w:val="center"/>
              <w:rPr>
                <w:rFonts w:ascii="Arial" w:hAnsi="Arial" w:cs="Arial"/>
                <w:color w:val="000090"/>
                <w:sz w:val="17"/>
                <w:szCs w:val="17"/>
              </w:rPr>
            </w:pPr>
          </w:p>
        </w:tc>
      </w:tr>
      <w:tr w:rsidR="00AD72B6" w:rsidRPr="00F45EB9" w14:paraId="097B780E"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2FFCEBF4"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11</w:t>
            </w:r>
          </w:p>
        </w:tc>
        <w:tc>
          <w:tcPr>
            <w:tcW w:w="3260" w:type="dxa"/>
            <w:tcBorders>
              <w:top w:val="nil"/>
              <w:left w:val="nil"/>
              <w:bottom w:val="nil"/>
              <w:right w:val="single" w:sz="4" w:space="0" w:color="auto"/>
            </w:tcBorders>
            <w:shd w:val="clear" w:color="auto" w:fill="auto"/>
            <w:noWrap/>
            <w:vAlign w:val="bottom"/>
            <w:hideMark/>
          </w:tcPr>
          <w:p w14:paraId="14F4AC1C" w14:textId="77777777" w:rsidR="00AD72B6" w:rsidRPr="00F45EB9" w:rsidRDefault="00AD72B6" w:rsidP="00DA47A4">
            <w:pPr>
              <w:jc w:val="center"/>
              <w:rPr>
                <w:rFonts w:ascii="Arial" w:hAnsi="Arial" w:cs="Arial"/>
                <w:color w:val="000090"/>
                <w:sz w:val="17"/>
                <w:szCs w:val="17"/>
              </w:rPr>
            </w:pPr>
          </w:p>
        </w:tc>
      </w:tr>
      <w:tr w:rsidR="00AD72B6" w:rsidRPr="00F45EB9" w14:paraId="07D38079"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0B9684E"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43E37385" w14:textId="77777777" w:rsidR="00AD72B6" w:rsidRPr="00F45EB9" w:rsidRDefault="00AD72B6" w:rsidP="00DA47A4">
            <w:pPr>
              <w:jc w:val="center"/>
              <w:rPr>
                <w:rFonts w:ascii="Arial" w:hAnsi="Arial" w:cs="Arial"/>
                <w:color w:val="000090"/>
                <w:sz w:val="17"/>
                <w:szCs w:val="17"/>
              </w:rPr>
            </w:pPr>
          </w:p>
        </w:tc>
      </w:tr>
      <w:tr w:rsidR="00AD72B6" w:rsidRPr="00F45EB9" w14:paraId="1CB0DFA4"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7F45C8D"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48F68B6"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57B164E1"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8806208"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003DA361" w14:textId="77777777" w:rsidR="00AD72B6" w:rsidRPr="00F45EB9" w:rsidRDefault="00AD72B6" w:rsidP="00DA47A4">
            <w:pPr>
              <w:jc w:val="center"/>
              <w:rPr>
                <w:rFonts w:ascii="Arial" w:hAnsi="Arial" w:cs="Arial"/>
                <w:color w:val="000090"/>
                <w:sz w:val="17"/>
                <w:szCs w:val="17"/>
              </w:rPr>
            </w:pPr>
          </w:p>
        </w:tc>
      </w:tr>
      <w:tr w:rsidR="00AD72B6" w:rsidRPr="00F45EB9" w14:paraId="18025533" w14:textId="77777777" w:rsidTr="00DA47A4">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4B77DEC3"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12</w:t>
            </w:r>
          </w:p>
        </w:tc>
        <w:tc>
          <w:tcPr>
            <w:tcW w:w="3260" w:type="dxa"/>
            <w:tcBorders>
              <w:top w:val="nil"/>
              <w:left w:val="nil"/>
              <w:right w:val="nil"/>
            </w:tcBorders>
            <w:shd w:val="clear" w:color="auto" w:fill="auto"/>
            <w:noWrap/>
            <w:vAlign w:val="bottom"/>
            <w:hideMark/>
          </w:tcPr>
          <w:p w14:paraId="50A9AA97" w14:textId="77777777" w:rsidR="00AD72B6" w:rsidRPr="00F45EB9" w:rsidRDefault="00AD72B6" w:rsidP="00DA47A4">
            <w:pPr>
              <w:jc w:val="center"/>
              <w:rPr>
                <w:rFonts w:ascii="Arial" w:hAnsi="Arial" w:cs="Arial"/>
                <w:color w:val="000090"/>
                <w:sz w:val="17"/>
                <w:szCs w:val="17"/>
              </w:rPr>
            </w:pPr>
          </w:p>
        </w:tc>
      </w:tr>
      <w:tr w:rsidR="00AD72B6" w:rsidRPr="00F45EB9" w14:paraId="5B9D7206" w14:textId="77777777" w:rsidTr="00DA47A4">
        <w:trPr>
          <w:gridAfter w:val="4"/>
          <w:wAfter w:w="4007" w:type="dxa"/>
          <w:trHeight w:val="300"/>
        </w:trPr>
        <w:tc>
          <w:tcPr>
            <w:tcW w:w="4007" w:type="dxa"/>
            <w:tcBorders>
              <w:top w:val="single" w:sz="4" w:space="0" w:color="auto"/>
              <w:left w:val="nil"/>
              <w:right w:val="nil"/>
            </w:tcBorders>
            <w:shd w:val="clear" w:color="auto" w:fill="auto"/>
            <w:noWrap/>
            <w:vAlign w:val="bottom"/>
          </w:tcPr>
          <w:p w14:paraId="2C8B400C" w14:textId="77777777" w:rsidR="00AD72B6" w:rsidRDefault="00AD72B6" w:rsidP="00DA47A4">
            <w:pPr>
              <w:rPr>
                <w:rFonts w:ascii="Arial" w:hAnsi="Arial" w:cs="Arial"/>
                <w:color w:val="000090"/>
                <w:sz w:val="17"/>
                <w:szCs w:val="17"/>
              </w:rPr>
            </w:pPr>
          </w:p>
          <w:p w14:paraId="7524E0E0" w14:textId="77777777" w:rsidR="00AD72B6" w:rsidRDefault="00AD72B6" w:rsidP="00DA47A4">
            <w:pPr>
              <w:rPr>
                <w:rFonts w:ascii="Arial" w:hAnsi="Arial" w:cs="Arial"/>
                <w:color w:val="000090"/>
                <w:sz w:val="17"/>
                <w:szCs w:val="17"/>
              </w:rPr>
            </w:pPr>
          </w:p>
          <w:p w14:paraId="22D3ED62" w14:textId="77777777" w:rsidR="00AD72B6" w:rsidRDefault="00AD72B6" w:rsidP="00DA47A4">
            <w:pPr>
              <w:rPr>
                <w:rFonts w:ascii="Arial" w:hAnsi="Arial" w:cs="Arial"/>
                <w:color w:val="000090"/>
                <w:sz w:val="17"/>
                <w:szCs w:val="17"/>
              </w:rPr>
            </w:pPr>
          </w:p>
          <w:p w14:paraId="374693C1" w14:textId="77777777" w:rsidR="00AD72B6" w:rsidRPr="00F45EB9" w:rsidRDefault="00AD72B6" w:rsidP="00DA47A4">
            <w:pPr>
              <w:rPr>
                <w:rFonts w:ascii="Arial" w:hAnsi="Arial" w:cs="Arial"/>
                <w:color w:val="000090"/>
                <w:sz w:val="17"/>
                <w:szCs w:val="17"/>
              </w:rPr>
            </w:pPr>
          </w:p>
        </w:tc>
        <w:tc>
          <w:tcPr>
            <w:tcW w:w="3260" w:type="dxa"/>
            <w:tcBorders>
              <w:left w:val="nil"/>
              <w:bottom w:val="nil"/>
            </w:tcBorders>
            <w:shd w:val="clear" w:color="auto" w:fill="auto"/>
            <w:noWrap/>
            <w:vAlign w:val="bottom"/>
          </w:tcPr>
          <w:p w14:paraId="299F3412" w14:textId="77777777" w:rsidR="00AD72B6" w:rsidRPr="00F45EB9" w:rsidRDefault="00AD72B6" w:rsidP="00DA47A4">
            <w:pPr>
              <w:jc w:val="center"/>
              <w:rPr>
                <w:rFonts w:ascii="Arial" w:hAnsi="Arial" w:cs="Arial"/>
                <w:color w:val="000090"/>
                <w:sz w:val="17"/>
                <w:szCs w:val="17"/>
              </w:rPr>
            </w:pPr>
          </w:p>
        </w:tc>
      </w:tr>
      <w:tr w:rsidR="00AD72B6" w:rsidRPr="00F45EB9" w14:paraId="148E19F5"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22C4811" w14:textId="77777777" w:rsidR="00AD72B6" w:rsidRPr="00E727CA" w:rsidRDefault="00AD72B6" w:rsidP="00DA47A4">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13</w:t>
            </w:r>
          </w:p>
        </w:tc>
        <w:tc>
          <w:tcPr>
            <w:tcW w:w="3260" w:type="dxa"/>
            <w:tcBorders>
              <w:top w:val="nil"/>
              <w:left w:val="nil"/>
              <w:bottom w:val="nil"/>
            </w:tcBorders>
            <w:shd w:val="clear" w:color="auto" w:fill="auto"/>
            <w:noWrap/>
            <w:vAlign w:val="bottom"/>
            <w:hideMark/>
          </w:tcPr>
          <w:p w14:paraId="37D57FA1" w14:textId="77777777" w:rsidR="00AD72B6" w:rsidRPr="00F45EB9" w:rsidRDefault="00AD72B6" w:rsidP="00DA47A4">
            <w:pPr>
              <w:jc w:val="center"/>
              <w:rPr>
                <w:rFonts w:ascii="Arial" w:hAnsi="Arial" w:cs="Arial"/>
                <w:color w:val="000090"/>
                <w:sz w:val="17"/>
                <w:szCs w:val="17"/>
              </w:rPr>
            </w:pPr>
          </w:p>
        </w:tc>
      </w:tr>
      <w:tr w:rsidR="00AD72B6" w:rsidRPr="00F45EB9" w14:paraId="4BAF551E"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A869702"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85BFAC0" w14:textId="77777777" w:rsidR="00AD72B6" w:rsidRPr="00F45EB9" w:rsidRDefault="00AD72B6" w:rsidP="00DA47A4">
            <w:pPr>
              <w:jc w:val="center"/>
              <w:rPr>
                <w:rFonts w:ascii="Arial" w:hAnsi="Arial" w:cs="Arial"/>
                <w:color w:val="000090"/>
                <w:sz w:val="17"/>
                <w:szCs w:val="17"/>
              </w:rPr>
            </w:pPr>
          </w:p>
        </w:tc>
      </w:tr>
      <w:tr w:rsidR="00AD72B6" w:rsidRPr="00F45EB9" w14:paraId="2F865E80"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06130AC"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B9508FB"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40E5954C"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0E41BC2"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5A09B159" w14:textId="77777777" w:rsidR="00AD72B6" w:rsidRPr="00F45EB9" w:rsidRDefault="00AD72B6" w:rsidP="00DA47A4">
            <w:pPr>
              <w:jc w:val="center"/>
              <w:rPr>
                <w:rFonts w:ascii="Arial" w:hAnsi="Arial" w:cs="Arial"/>
                <w:color w:val="000090"/>
                <w:sz w:val="17"/>
                <w:szCs w:val="17"/>
              </w:rPr>
            </w:pPr>
          </w:p>
        </w:tc>
      </w:tr>
      <w:tr w:rsidR="00AD72B6" w:rsidRPr="00F45EB9" w14:paraId="45B3EEC0" w14:textId="77777777" w:rsidTr="00DA47A4">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29D6903"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14</w:t>
            </w:r>
          </w:p>
        </w:tc>
        <w:tc>
          <w:tcPr>
            <w:tcW w:w="3260" w:type="dxa"/>
            <w:tcBorders>
              <w:top w:val="nil"/>
              <w:left w:val="nil"/>
              <w:bottom w:val="nil"/>
              <w:right w:val="single" w:sz="4" w:space="0" w:color="auto"/>
            </w:tcBorders>
            <w:shd w:val="clear" w:color="auto" w:fill="auto"/>
            <w:noWrap/>
            <w:vAlign w:val="bottom"/>
            <w:hideMark/>
          </w:tcPr>
          <w:p w14:paraId="2BD28137" w14:textId="77777777" w:rsidR="00AD72B6" w:rsidRPr="00F45EB9" w:rsidRDefault="00AD72B6" w:rsidP="00DA47A4">
            <w:pPr>
              <w:jc w:val="center"/>
              <w:rPr>
                <w:rFonts w:ascii="Arial" w:hAnsi="Arial" w:cs="Arial"/>
                <w:color w:val="000090"/>
                <w:sz w:val="17"/>
                <w:szCs w:val="17"/>
              </w:rPr>
            </w:pPr>
          </w:p>
        </w:tc>
      </w:tr>
      <w:tr w:rsidR="00AD72B6" w:rsidRPr="00F45EB9" w14:paraId="5FE5B347"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22DB1870"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A454E9D" w14:textId="77777777" w:rsidR="00AD72B6" w:rsidRPr="00F45EB9" w:rsidRDefault="00AD72B6" w:rsidP="00DA47A4">
            <w:pPr>
              <w:jc w:val="center"/>
              <w:rPr>
                <w:rFonts w:ascii="Arial" w:hAnsi="Arial" w:cs="Arial"/>
                <w:color w:val="000090"/>
                <w:sz w:val="17"/>
                <w:szCs w:val="17"/>
              </w:rPr>
            </w:pPr>
          </w:p>
        </w:tc>
      </w:tr>
      <w:tr w:rsidR="00AD72B6" w:rsidRPr="00F45EB9" w14:paraId="48D9C43E"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0A1B8742" w14:textId="77777777" w:rsidR="00AD72B6" w:rsidRPr="00F45EB9" w:rsidRDefault="00AD72B6" w:rsidP="00DA47A4">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D20A7FF" w14:textId="77777777" w:rsidR="00AD72B6" w:rsidRPr="00F45EB9" w:rsidRDefault="00AD72B6" w:rsidP="00DA47A4">
            <w:pPr>
              <w:jc w:val="center"/>
              <w:rPr>
                <w:rFonts w:ascii="Arial" w:hAnsi="Arial" w:cs="Arial"/>
                <w:color w:val="000090"/>
                <w:sz w:val="17"/>
                <w:szCs w:val="17"/>
              </w:rPr>
            </w:pPr>
          </w:p>
        </w:tc>
      </w:tr>
      <w:tr w:rsidR="00AD72B6" w:rsidRPr="00F45EB9" w14:paraId="324790E0" w14:textId="77777777" w:rsidTr="00DA47A4">
        <w:trPr>
          <w:gridAfter w:val="1"/>
          <w:wAfter w:w="1154" w:type="dxa"/>
          <w:trHeight w:val="300"/>
        </w:trPr>
        <w:tc>
          <w:tcPr>
            <w:tcW w:w="4007" w:type="dxa"/>
            <w:tcBorders>
              <w:top w:val="nil"/>
              <w:left w:val="nil"/>
              <w:bottom w:val="nil"/>
              <w:right w:val="nil"/>
            </w:tcBorders>
            <w:shd w:val="clear" w:color="auto" w:fill="auto"/>
            <w:noWrap/>
            <w:vAlign w:val="bottom"/>
            <w:hideMark/>
          </w:tcPr>
          <w:p w14:paraId="654A59DC"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06636DE" w14:textId="77777777" w:rsidR="00AD72B6" w:rsidRPr="00F45EB9" w:rsidRDefault="00AD72B6" w:rsidP="00DA47A4">
            <w:pPr>
              <w:jc w:val="center"/>
              <w:rPr>
                <w:rFonts w:ascii="Arial" w:hAnsi="Arial" w:cs="Arial"/>
                <w:color w:val="000090"/>
                <w:sz w:val="17"/>
                <w:szCs w:val="17"/>
              </w:rPr>
            </w:pPr>
          </w:p>
        </w:tc>
        <w:tc>
          <w:tcPr>
            <w:tcW w:w="2268" w:type="dxa"/>
            <w:gridSpan w:val="2"/>
            <w:tcBorders>
              <w:bottom w:val="single" w:sz="4" w:space="0" w:color="auto"/>
            </w:tcBorders>
            <w:vAlign w:val="bottom"/>
          </w:tcPr>
          <w:p w14:paraId="1C53DCB6" w14:textId="77777777" w:rsidR="00AD72B6" w:rsidRPr="00F45EB9" w:rsidRDefault="00AD72B6" w:rsidP="00DA47A4">
            <w:pPr>
              <w:jc w:val="left"/>
            </w:pPr>
            <w:r w:rsidRPr="00F45EB9">
              <w:rPr>
                <w:rFonts w:ascii="Arial" w:hAnsi="Arial" w:cs="Arial"/>
                <w:color w:val="000090"/>
                <w:sz w:val="17"/>
                <w:szCs w:val="17"/>
              </w:rPr>
              <w:t> </w:t>
            </w:r>
          </w:p>
        </w:tc>
        <w:tc>
          <w:tcPr>
            <w:tcW w:w="585" w:type="dxa"/>
            <w:vAlign w:val="bottom"/>
          </w:tcPr>
          <w:p w14:paraId="5846E18C" w14:textId="77777777" w:rsidR="00AD72B6" w:rsidRPr="00F45EB9" w:rsidRDefault="00AD72B6" w:rsidP="00DA47A4">
            <w:pPr>
              <w:jc w:val="left"/>
            </w:pPr>
          </w:p>
        </w:tc>
      </w:tr>
      <w:tr w:rsidR="00AD72B6" w:rsidRPr="00F45EB9" w14:paraId="11A87A05" w14:textId="77777777" w:rsidTr="00DA47A4">
        <w:trPr>
          <w:gridAfter w:val="4"/>
          <w:wAfter w:w="4007" w:type="dxa"/>
          <w:trHeight w:val="300"/>
        </w:trPr>
        <w:tc>
          <w:tcPr>
            <w:tcW w:w="4007" w:type="dxa"/>
            <w:tcBorders>
              <w:top w:val="nil"/>
              <w:left w:val="nil"/>
              <w:bottom w:val="nil"/>
              <w:right w:val="nil"/>
            </w:tcBorders>
            <w:shd w:val="clear" w:color="auto" w:fill="auto"/>
            <w:noWrap/>
            <w:vAlign w:val="bottom"/>
            <w:hideMark/>
          </w:tcPr>
          <w:p w14:paraId="7E8DB31E" w14:textId="77777777" w:rsidR="00AD72B6" w:rsidRPr="00F45EB9" w:rsidRDefault="00AD72B6" w:rsidP="00DA47A4">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D1D8C9F" w14:textId="77777777" w:rsidR="00AD72B6" w:rsidRPr="00F45EB9" w:rsidRDefault="00AD72B6" w:rsidP="00DA47A4">
            <w:pPr>
              <w:jc w:val="center"/>
              <w:rPr>
                <w:rFonts w:ascii="Arial" w:hAnsi="Arial" w:cs="Arial"/>
                <w:color w:val="000090"/>
                <w:sz w:val="17"/>
                <w:szCs w:val="17"/>
              </w:rPr>
            </w:pPr>
          </w:p>
        </w:tc>
      </w:tr>
      <w:tr w:rsidR="00AD72B6" w:rsidRPr="00F45EB9" w14:paraId="4DE5116F" w14:textId="77777777" w:rsidTr="00DA47A4">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075DC585"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15</w:t>
            </w:r>
          </w:p>
        </w:tc>
        <w:tc>
          <w:tcPr>
            <w:tcW w:w="3260" w:type="dxa"/>
            <w:tcBorders>
              <w:top w:val="nil"/>
              <w:left w:val="nil"/>
              <w:bottom w:val="nil"/>
              <w:right w:val="single" w:sz="4" w:space="0" w:color="auto"/>
            </w:tcBorders>
            <w:shd w:val="clear" w:color="auto" w:fill="auto"/>
            <w:noWrap/>
            <w:vAlign w:val="bottom"/>
            <w:hideMark/>
          </w:tcPr>
          <w:p w14:paraId="336F3F88" w14:textId="77777777" w:rsidR="00AD72B6" w:rsidRPr="00F45EB9" w:rsidRDefault="00AD72B6" w:rsidP="00DA47A4">
            <w:pPr>
              <w:jc w:val="center"/>
              <w:rPr>
                <w:rFonts w:ascii="Arial" w:hAnsi="Arial" w:cs="Arial"/>
                <w:color w:val="000090"/>
                <w:sz w:val="17"/>
                <w:szCs w:val="17"/>
              </w:rPr>
            </w:pPr>
          </w:p>
        </w:tc>
      </w:tr>
      <w:tr w:rsidR="00AD72B6" w:rsidRPr="00F45EB9" w14:paraId="093B7829"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DA9EAC"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49061409" w14:textId="77777777" w:rsidR="00AD72B6" w:rsidRPr="00F45EB9" w:rsidRDefault="00AD72B6" w:rsidP="00DA47A4">
            <w:pPr>
              <w:jc w:val="center"/>
              <w:rPr>
                <w:rFonts w:ascii="Arial" w:hAnsi="Arial" w:cs="Arial"/>
                <w:color w:val="000090"/>
                <w:sz w:val="17"/>
                <w:szCs w:val="17"/>
              </w:rPr>
            </w:pPr>
          </w:p>
        </w:tc>
      </w:tr>
      <w:tr w:rsidR="00AD72B6" w:rsidRPr="00F45EB9" w14:paraId="23A4D1FD"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97D7D08" w14:textId="77777777" w:rsidR="00AD72B6" w:rsidRPr="00F45EB9" w:rsidRDefault="00AD72B6" w:rsidP="00DA47A4">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E328853" w14:textId="77777777" w:rsidR="00AD72B6" w:rsidRPr="00F45EB9" w:rsidRDefault="00AD72B6" w:rsidP="00DA47A4">
            <w:pPr>
              <w:rPr>
                <w:rFonts w:ascii="Arial" w:hAnsi="Arial" w:cs="Arial"/>
                <w:color w:val="000090"/>
                <w:sz w:val="17"/>
                <w:szCs w:val="17"/>
              </w:rPr>
            </w:pPr>
            <w:r w:rsidRPr="00F45EB9">
              <w:rPr>
                <w:rFonts w:ascii="Arial" w:hAnsi="Arial" w:cs="Arial"/>
                <w:color w:val="000090"/>
                <w:sz w:val="17"/>
                <w:szCs w:val="17"/>
              </w:rPr>
              <w:t> </w:t>
            </w:r>
          </w:p>
        </w:tc>
      </w:tr>
      <w:tr w:rsidR="00AD72B6" w:rsidRPr="00F45EB9" w14:paraId="2CA3BFED" w14:textId="77777777" w:rsidTr="00DA47A4">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1897E0" w14:textId="77777777" w:rsidR="00AD72B6" w:rsidRPr="00F45EB9" w:rsidRDefault="00AD72B6" w:rsidP="00DA47A4">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B87325C" w14:textId="77777777" w:rsidR="00AD72B6" w:rsidRPr="00F45EB9" w:rsidRDefault="00AD72B6" w:rsidP="00DA47A4">
            <w:pPr>
              <w:jc w:val="center"/>
              <w:rPr>
                <w:rFonts w:ascii="Arial" w:hAnsi="Arial" w:cs="Arial"/>
                <w:color w:val="000090"/>
                <w:sz w:val="17"/>
                <w:szCs w:val="17"/>
              </w:rPr>
            </w:pPr>
          </w:p>
        </w:tc>
      </w:tr>
      <w:tr w:rsidR="00AD72B6" w:rsidRPr="00F45EB9" w14:paraId="34E5D1D1" w14:textId="77777777" w:rsidTr="00DA47A4">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106AC09" w14:textId="77777777" w:rsidR="00AD72B6" w:rsidRPr="00F45EB9" w:rsidRDefault="00AD72B6" w:rsidP="00DA47A4">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16</w:t>
            </w:r>
          </w:p>
        </w:tc>
        <w:tc>
          <w:tcPr>
            <w:tcW w:w="3260" w:type="dxa"/>
            <w:tcBorders>
              <w:top w:val="nil"/>
              <w:left w:val="nil"/>
              <w:bottom w:val="nil"/>
              <w:right w:val="nil"/>
            </w:tcBorders>
            <w:shd w:val="clear" w:color="auto" w:fill="auto"/>
            <w:noWrap/>
            <w:vAlign w:val="bottom"/>
            <w:hideMark/>
          </w:tcPr>
          <w:p w14:paraId="18028CF2" w14:textId="77777777" w:rsidR="00AD72B6" w:rsidRPr="00F45EB9" w:rsidRDefault="00AD72B6" w:rsidP="00DA47A4">
            <w:pPr>
              <w:jc w:val="center"/>
              <w:rPr>
                <w:rFonts w:ascii="Arial" w:hAnsi="Arial" w:cs="Arial"/>
                <w:color w:val="000090"/>
                <w:sz w:val="17"/>
                <w:szCs w:val="17"/>
              </w:rPr>
            </w:pPr>
          </w:p>
        </w:tc>
      </w:tr>
      <w:tr w:rsidR="00AD72B6" w:rsidRPr="00F45EB9" w14:paraId="3B517497" w14:textId="77777777" w:rsidTr="00DA47A4">
        <w:trPr>
          <w:trHeight w:val="300"/>
        </w:trPr>
        <w:tc>
          <w:tcPr>
            <w:tcW w:w="4007" w:type="dxa"/>
            <w:tcBorders>
              <w:top w:val="nil"/>
              <w:left w:val="nil"/>
              <w:bottom w:val="nil"/>
              <w:right w:val="nil"/>
            </w:tcBorders>
          </w:tcPr>
          <w:p w14:paraId="6FAF17B7" w14:textId="77777777" w:rsidR="00AD72B6" w:rsidRPr="00F45EB9" w:rsidRDefault="00AD72B6" w:rsidP="00DA47A4">
            <w:pPr>
              <w:jc w:val="right"/>
              <w:rPr>
                <w:rFonts w:ascii="Arial" w:hAnsi="Arial" w:cs="Arial"/>
                <w:i/>
                <w:iCs/>
                <w:color w:val="000090"/>
                <w:sz w:val="10"/>
                <w:szCs w:val="10"/>
              </w:rPr>
            </w:pPr>
          </w:p>
        </w:tc>
        <w:tc>
          <w:tcPr>
            <w:tcW w:w="4007" w:type="dxa"/>
            <w:gridSpan w:val="2"/>
            <w:tcBorders>
              <w:top w:val="nil"/>
              <w:left w:val="nil"/>
              <w:bottom w:val="nil"/>
              <w:right w:val="nil"/>
            </w:tcBorders>
            <w:shd w:val="clear" w:color="auto" w:fill="auto"/>
            <w:noWrap/>
            <w:vAlign w:val="bottom"/>
            <w:hideMark/>
          </w:tcPr>
          <w:p w14:paraId="2B2DAAB0" w14:textId="77777777" w:rsidR="00AD72B6" w:rsidRPr="00F45EB9" w:rsidRDefault="00AD72B6" w:rsidP="00DA47A4">
            <w:pPr>
              <w:jc w:val="right"/>
              <w:rPr>
                <w:rFonts w:ascii="Arial" w:hAnsi="Arial" w:cs="Arial"/>
                <w:i/>
                <w:iCs/>
                <w:color w:val="000090"/>
                <w:sz w:val="10"/>
                <w:szCs w:val="10"/>
              </w:rPr>
            </w:pPr>
          </w:p>
        </w:tc>
        <w:tc>
          <w:tcPr>
            <w:tcW w:w="3260" w:type="dxa"/>
            <w:gridSpan w:val="3"/>
            <w:tcBorders>
              <w:top w:val="nil"/>
              <w:left w:val="nil"/>
              <w:bottom w:val="nil"/>
              <w:right w:val="nil"/>
            </w:tcBorders>
            <w:shd w:val="clear" w:color="auto" w:fill="auto"/>
            <w:noWrap/>
            <w:vAlign w:val="bottom"/>
            <w:hideMark/>
          </w:tcPr>
          <w:p w14:paraId="11F9E84C" w14:textId="77777777" w:rsidR="00AD72B6" w:rsidRPr="00F45EB9" w:rsidRDefault="00AD72B6" w:rsidP="00DA47A4">
            <w:pPr>
              <w:jc w:val="center"/>
              <w:rPr>
                <w:rFonts w:ascii="Arial" w:hAnsi="Arial" w:cs="Arial"/>
                <w:color w:val="000090"/>
                <w:sz w:val="17"/>
                <w:szCs w:val="17"/>
              </w:rPr>
            </w:pPr>
          </w:p>
        </w:tc>
      </w:tr>
    </w:tbl>
    <w:p w14:paraId="3EF29B8C" w14:textId="77777777" w:rsidR="00AD72B6" w:rsidRDefault="00AD72B6" w:rsidP="00AD72B6">
      <w:pPr>
        <w:pStyle w:val="Corpodeltesto21"/>
        <w:rPr>
          <w:rFonts w:ascii="Arial" w:hAnsi="Arial" w:cs="Arial"/>
          <w:color w:val="002060"/>
          <w:sz w:val="22"/>
        </w:rPr>
      </w:pPr>
    </w:p>
    <w:p w14:paraId="7C4629C4" w14:textId="77777777" w:rsidR="00AD72B6" w:rsidRPr="00D34730" w:rsidRDefault="00AD72B6" w:rsidP="00AD72B6">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2ABD313A" w14:textId="23260BF3" w:rsidR="00AD72B6" w:rsidRPr="00F45EB9" w:rsidRDefault="00AD72B6" w:rsidP="00AD72B6">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0</w:t>
      </w:r>
      <w:r w:rsidR="0013748C">
        <w:rPr>
          <w:rFonts w:ascii="Arial" w:hAnsi="Arial" w:cs="Arial"/>
          <w:b/>
          <w:i/>
          <w:color w:val="002060"/>
          <w:sz w:val="22"/>
        </w:rPr>
        <w:t>3</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sidR="0013748C">
        <w:rPr>
          <w:rFonts w:ascii="Arial" w:hAnsi="Arial" w:cs="Arial"/>
          <w:b/>
          <w:i/>
          <w:color w:val="002060"/>
          <w:sz w:val="22"/>
        </w:rPr>
        <w:t>4</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sidR="0013748C">
        <w:rPr>
          <w:rFonts w:ascii="Arial" w:hAnsi="Arial" w:cs="Arial"/>
          <w:b/>
          <w:i/>
          <w:color w:val="002060"/>
          <w:sz w:val="22"/>
        </w:rPr>
        <w:t>17</w:t>
      </w:r>
      <w:r w:rsidRPr="001C0426">
        <w:rPr>
          <w:rFonts w:ascii="Arial" w:hAnsi="Arial" w:cs="Arial"/>
          <w:b/>
          <w:i/>
          <w:color w:val="002060"/>
          <w:sz w:val="22"/>
        </w:rPr>
        <w:t xml:space="preserve"> Dicembre 202</w:t>
      </w:r>
      <w:r w:rsidR="0013748C">
        <w:rPr>
          <w:rFonts w:ascii="Arial" w:hAnsi="Arial" w:cs="Arial"/>
          <w:b/>
          <w:i/>
          <w:color w:val="002060"/>
          <w:sz w:val="22"/>
        </w:rPr>
        <w:t>4</w:t>
      </w:r>
    </w:p>
    <w:p w14:paraId="37163CA3" w14:textId="77777777" w:rsidR="00AD72B6" w:rsidRPr="00D34730" w:rsidRDefault="00AD72B6" w:rsidP="00AD72B6">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6B210664" w14:textId="77777777" w:rsidR="00AD72B6" w:rsidRPr="00D34730" w:rsidRDefault="00AD72B6" w:rsidP="00AD72B6">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CFF079D" w14:textId="77777777" w:rsidR="00AD72B6" w:rsidRPr="00D34730" w:rsidRDefault="00AD72B6" w:rsidP="00AD72B6">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0ED3F16C" w14:textId="77777777" w:rsidR="00AD72B6" w:rsidRPr="001F552D" w:rsidRDefault="00AD72B6" w:rsidP="00AD72B6">
      <w:pPr>
        <w:pStyle w:val="Corpodeltesto21"/>
        <w:rPr>
          <w:rFonts w:ascii="Arial" w:hAnsi="Arial" w:cs="Arial"/>
          <w:color w:val="002060"/>
          <w:sz w:val="22"/>
        </w:rPr>
      </w:pPr>
    </w:p>
    <w:p w14:paraId="73E1788C" w14:textId="77777777" w:rsidR="00AD72B6" w:rsidRPr="00080D94" w:rsidRDefault="00AD72B6" w:rsidP="00AD72B6">
      <w:pPr>
        <w:pStyle w:val="Corpodeltesto21"/>
        <w:rPr>
          <w:rFonts w:ascii="Arial" w:hAnsi="Arial" w:cs="Arial"/>
          <w:b/>
          <w:iCs/>
          <w:color w:val="002060"/>
          <w:sz w:val="22"/>
          <w:u w:val="single"/>
        </w:rPr>
      </w:pPr>
      <w:r>
        <w:rPr>
          <w:rFonts w:ascii="Arial" w:hAnsi="Arial" w:cs="Arial"/>
          <w:b/>
          <w:iCs/>
          <w:color w:val="002060"/>
          <w:sz w:val="22"/>
          <w:u w:val="single"/>
        </w:rPr>
        <w:lastRenderedPageBreak/>
        <w:t>FINAL FOUR</w:t>
      </w:r>
    </w:p>
    <w:p w14:paraId="2BDA9B88" w14:textId="2CCDECF2" w:rsidR="00AD72B6" w:rsidRPr="000C1937" w:rsidRDefault="00AD72B6" w:rsidP="00AD72B6">
      <w:pPr>
        <w:pStyle w:val="Corpodeltesto21"/>
        <w:rPr>
          <w:rFonts w:ascii="Arial" w:hAnsi="Arial" w:cs="Arial"/>
          <w:b/>
          <w:iCs/>
          <w:color w:val="002060"/>
          <w:sz w:val="22"/>
        </w:rPr>
      </w:pPr>
      <w:r w:rsidRPr="000C1937">
        <w:rPr>
          <w:rFonts w:ascii="Arial" w:hAnsi="Arial" w:cs="Arial"/>
          <w:b/>
          <w:iCs/>
          <w:color w:val="002060"/>
          <w:sz w:val="22"/>
        </w:rPr>
        <w:t>Gennaio 202</w:t>
      </w:r>
      <w:r w:rsidR="0013748C">
        <w:rPr>
          <w:rFonts w:ascii="Arial" w:hAnsi="Arial" w:cs="Arial"/>
          <w:b/>
          <w:iCs/>
          <w:color w:val="002060"/>
          <w:sz w:val="22"/>
        </w:rPr>
        <w:t>5</w:t>
      </w:r>
    </w:p>
    <w:p w14:paraId="7C8D6FDE" w14:textId="0F6A7097" w:rsidR="00AD72B6" w:rsidRPr="001F552D" w:rsidRDefault="00AD72B6" w:rsidP="00AD72B6">
      <w:pPr>
        <w:pStyle w:val="Corpodeltesto21"/>
        <w:rPr>
          <w:rFonts w:ascii="Arial" w:hAnsi="Arial" w:cs="Arial"/>
          <w:color w:val="002060"/>
          <w:sz w:val="22"/>
        </w:rPr>
      </w:pPr>
      <w:r w:rsidRPr="001F552D">
        <w:rPr>
          <w:rFonts w:ascii="Arial" w:hAnsi="Arial" w:cs="Arial"/>
          <w:color w:val="002060"/>
          <w:sz w:val="22"/>
        </w:rPr>
        <w:t xml:space="preserve">Le 4 società vincenti i Quarti di Finale disputeranno, in sede unica </w:t>
      </w:r>
      <w:r>
        <w:rPr>
          <w:rFonts w:ascii="Arial" w:hAnsi="Arial" w:cs="Arial"/>
          <w:color w:val="002060"/>
          <w:sz w:val="22"/>
        </w:rPr>
        <w:t xml:space="preserve">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sidRPr="001F552D">
        <w:rPr>
          <w:rFonts w:ascii="Arial" w:hAnsi="Arial" w:cs="Arial"/>
          <w:color w:val="002060"/>
          <w:sz w:val="22"/>
        </w:rPr>
        <w:t xml:space="preserv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 xml:space="preserve">che si disputeranno a </w:t>
      </w:r>
      <w:proofErr w:type="gramStart"/>
      <w:r>
        <w:rPr>
          <w:rFonts w:ascii="Arial" w:hAnsi="Arial" w:cs="Arial"/>
          <w:color w:val="002060"/>
          <w:sz w:val="22"/>
        </w:rPr>
        <w:t>Gennaio</w:t>
      </w:r>
      <w:proofErr w:type="gramEnd"/>
      <w:r>
        <w:rPr>
          <w:rFonts w:ascii="Arial" w:hAnsi="Arial" w:cs="Arial"/>
          <w:color w:val="002060"/>
          <w:sz w:val="22"/>
        </w:rPr>
        <w:t xml:space="preserve"> 202</w:t>
      </w:r>
      <w:r w:rsidR="0013748C">
        <w:rPr>
          <w:rFonts w:ascii="Arial" w:hAnsi="Arial" w:cs="Arial"/>
          <w:color w:val="002060"/>
          <w:sz w:val="22"/>
        </w:rPr>
        <w:t>5</w:t>
      </w:r>
      <w:r w:rsidRPr="001F552D">
        <w:rPr>
          <w:rFonts w:ascii="Arial" w:hAnsi="Arial" w:cs="Arial"/>
          <w:color w:val="002060"/>
          <w:sz w:val="22"/>
        </w:rPr>
        <w:t>.</w:t>
      </w:r>
    </w:p>
    <w:p w14:paraId="59099214" w14:textId="77777777" w:rsidR="00AD72B6" w:rsidRDefault="00AD72B6" w:rsidP="00AD72B6">
      <w:pPr>
        <w:pStyle w:val="Corpodeltesto21"/>
        <w:rPr>
          <w:rFonts w:ascii="Arial" w:hAnsi="Arial" w:cs="Arial"/>
          <w:color w:val="002060"/>
          <w:sz w:val="22"/>
        </w:rPr>
      </w:pPr>
      <w:r>
        <w:rPr>
          <w:rFonts w:ascii="Arial" w:hAnsi="Arial" w:cs="Arial"/>
          <w:color w:val="002060"/>
          <w:sz w:val="22"/>
        </w:rPr>
        <w:t xml:space="preserve">Gli accoppiamenti delle gare di </w:t>
      </w:r>
      <w:r w:rsidRPr="001F552D">
        <w:rPr>
          <w:rFonts w:ascii="Arial" w:hAnsi="Arial" w:cs="Arial"/>
          <w:color w:val="002060"/>
          <w:sz w:val="22"/>
        </w:rPr>
        <w:t>Semifinale saranno determinati per sorteggio.</w:t>
      </w:r>
    </w:p>
    <w:p w14:paraId="5F3601F9" w14:textId="77777777" w:rsidR="00AD72B6" w:rsidRPr="000B4152" w:rsidRDefault="00AD72B6" w:rsidP="00AD72B6">
      <w:pPr>
        <w:pStyle w:val="Corpodeltesto21"/>
        <w:rPr>
          <w:rFonts w:ascii="Arial" w:hAnsi="Arial" w:cs="Arial"/>
          <w:color w:val="002060"/>
          <w:sz w:val="22"/>
        </w:rPr>
      </w:pPr>
      <w:r>
        <w:rPr>
          <w:rFonts w:ascii="Arial" w:hAnsi="Arial" w:cs="Arial"/>
          <w:color w:val="002060"/>
          <w:sz w:val="22"/>
        </w:rPr>
        <w:t>Il</w:t>
      </w:r>
      <w:r w:rsidRPr="000B4152">
        <w:rPr>
          <w:rFonts w:ascii="Arial" w:hAnsi="Arial" w:cs="Arial"/>
          <w:color w:val="002060"/>
          <w:sz w:val="22"/>
        </w:rPr>
        <w:t xml:space="preserve">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5F69F33" w14:textId="77777777" w:rsidR="00AD72B6" w:rsidRPr="001F552D" w:rsidRDefault="00AD72B6" w:rsidP="00AD72B6">
      <w:pPr>
        <w:pStyle w:val="Corpodeltesto21"/>
        <w:rPr>
          <w:rFonts w:ascii="Arial" w:hAnsi="Arial" w:cs="Arial"/>
          <w:color w:val="002060"/>
          <w:sz w:val="22"/>
        </w:rPr>
      </w:pPr>
    </w:p>
    <w:p w14:paraId="51463707" w14:textId="77777777" w:rsidR="00AD72B6" w:rsidRPr="001F552D" w:rsidRDefault="00AD72B6" w:rsidP="00AD72B6">
      <w:pPr>
        <w:pStyle w:val="Corpodeltesto21"/>
        <w:rPr>
          <w:rFonts w:ascii="Arial" w:hAnsi="Arial" w:cs="Arial"/>
          <w:color w:val="002060"/>
          <w:sz w:val="22"/>
        </w:rPr>
      </w:pPr>
      <w:r w:rsidRPr="001F552D">
        <w:rPr>
          <w:rFonts w:ascii="Arial" w:hAnsi="Arial" w:cs="Arial"/>
          <w:color w:val="002060"/>
          <w:sz w:val="22"/>
        </w:rPr>
        <w:t xml:space="preserve">Al termine dei tempi regolamentari, persistendo ancora la parità, si disputeranno due tempi supplementari di </w:t>
      </w:r>
      <w:proofErr w:type="gramStart"/>
      <w:r w:rsidRPr="001F552D">
        <w:rPr>
          <w:rFonts w:ascii="Arial" w:hAnsi="Arial" w:cs="Arial"/>
          <w:color w:val="002060"/>
          <w:sz w:val="22"/>
        </w:rPr>
        <w:t>5</w:t>
      </w:r>
      <w:proofErr w:type="gramEnd"/>
      <w:r w:rsidRPr="001F552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DB9D6AC" w14:textId="77777777" w:rsidR="00AD72B6" w:rsidRPr="001F552D" w:rsidRDefault="00AD72B6" w:rsidP="00AD72B6">
      <w:pPr>
        <w:pStyle w:val="LndNormale1"/>
        <w:rPr>
          <w:color w:val="002060"/>
          <w:highlight w:val="yellow"/>
        </w:rPr>
      </w:pPr>
    </w:p>
    <w:p w14:paraId="2D6D30C5" w14:textId="77777777" w:rsidR="00AD72B6" w:rsidRPr="001F552D" w:rsidRDefault="00AD72B6" w:rsidP="00AD72B6">
      <w:pPr>
        <w:pStyle w:val="LndNormale1"/>
        <w:rPr>
          <w:b/>
          <w:color w:val="002060"/>
        </w:rPr>
      </w:pPr>
      <w:r w:rsidRPr="001F552D">
        <w:rPr>
          <w:b/>
          <w:color w:val="002060"/>
        </w:rPr>
        <w:t>Premiazione</w:t>
      </w:r>
    </w:p>
    <w:p w14:paraId="50F4B674" w14:textId="77777777" w:rsidR="00AD72B6" w:rsidRDefault="00AD72B6" w:rsidP="00AD72B6">
      <w:pPr>
        <w:pStyle w:val="LndNormale1"/>
        <w:rPr>
          <w:color w:val="002060"/>
        </w:rPr>
      </w:pPr>
      <w:r w:rsidRPr="0010750C">
        <w:rPr>
          <w:color w:val="002060"/>
        </w:rPr>
        <w:t xml:space="preserve">La Società vincitrice </w:t>
      </w:r>
      <w:r>
        <w:rPr>
          <w:color w:val="002060"/>
        </w:rPr>
        <w:t>avrà diritto ad un premio pari alla tassa di iscrizione al Campionato.</w:t>
      </w:r>
    </w:p>
    <w:p w14:paraId="57086584" w14:textId="77777777" w:rsidR="00AD72B6" w:rsidRPr="0010750C" w:rsidRDefault="00AD72B6" w:rsidP="00AD72B6">
      <w:pPr>
        <w:pStyle w:val="LndNormale1"/>
        <w:rPr>
          <w:color w:val="002060"/>
        </w:rPr>
      </w:pPr>
      <w:r>
        <w:rPr>
          <w:color w:val="002060"/>
        </w:rPr>
        <w:t>La Società finalista avrà diritto ad un premio pari alla metà della tassa di iscrizione al Campionato.</w:t>
      </w:r>
    </w:p>
    <w:p w14:paraId="782B6FF0" w14:textId="77777777" w:rsidR="00AD72B6" w:rsidRDefault="00AD72B6" w:rsidP="00AD72B6">
      <w:pPr>
        <w:pStyle w:val="Corpodeltesto21"/>
        <w:rPr>
          <w:rFonts w:ascii="Arial" w:hAnsi="Arial" w:cs="Arial"/>
          <w:b/>
          <w:color w:val="002060"/>
          <w:sz w:val="22"/>
        </w:rPr>
      </w:pPr>
    </w:p>
    <w:p w14:paraId="3572351C" w14:textId="77777777" w:rsidR="00AD72B6" w:rsidRPr="007C0438" w:rsidRDefault="00AD72B6" w:rsidP="00AD72B6">
      <w:pPr>
        <w:rPr>
          <w:rFonts w:ascii="Arial" w:hAnsi="Arial" w:cs="Arial"/>
          <w:b/>
          <w:color w:val="002060"/>
          <w:sz w:val="22"/>
          <w:szCs w:val="22"/>
          <w:u w:val="single"/>
        </w:rPr>
      </w:pPr>
      <w:r w:rsidRPr="007C0438">
        <w:rPr>
          <w:rFonts w:ascii="Arial" w:hAnsi="Arial" w:cs="Arial"/>
          <w:b/>
          <w:color w:val="002060"/>
          <w:sz w:val="22"/>
          <w:szCs w:val="22"/>
          <w:u w:val="single"/>
        </w:rPr>
        <w:t>Partecipazione dei calciatori</w:t>
      </w:r>
    </w:p>
    <w:p w14:paraId="796C54CD"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 xml:space="preserve">Alle gare di Coppa Marche di Serie D Maschile possono partecipare tutti i calciatori regolarmente tesserati per le rispettive Società. </w:t>
      </w:r>
    </w:p>
    <w:p w14:paraId="6209FAE1" w14:textId="1E569793" w:rsidR="0013748C" w:rsidRDefault="0013748C" w:rsidP="0013748C">
      <w:pPr>
        <w:pStyle w:val="LndNormale1"/>
        <w:rPr>
          <w:color w:val="002060"/>
        </w:rPr>
      </w:pPr>
      <w:r w:rsidRPr="0014473F">
        <w:rPr>
          <w:color w:val="002060"/>
        </w:rPr>
        <w:t xml:space="preserve">Nelle gare valevoli per </w:t>
      </w:r>
      <w:r>
        <w:rPr>
          <w:color w:val="002060"/>
        </w:rPr>
        <w:t>la Coppa Marche Calcio a Cinque Serie D</w:t>
      </w:r>
      <w:r w:rsidRPr="0014473F">
        <w:rPr>
          <w:color w:val="002060"/>
        </w:rPr>
        <w:t xml:space="preserve">, è </w:t>
      </w:r>
      <w:r w:rsidRPr="0014473F">
        <w:rPr>
          <w:b/>
          <w:bCs/>
          <w:color w:val="002060"/>
        </w:rPr>
        <w:t xml:space="preserve">fatto obbligo alle Società di impiegare al massimo </w:t>
      </w:r>
      <w:r>
        <w:rPr>
          <w:b/>
          <w:bCs/>
          <w:color w:val="002060"/>
        </w:rPr>
        <w:t>2</w:t>
      </w:r>
      <w:r w:rsidRPr="0014473F">
        <w:rPr>
          <w:b/>
          <w:bCs/>
          <w:color w:val="002060"/>
        </w:rPr>
        <w:t xml:space="preserve"> (</w:t>
      </w:r>
      <w:r>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33EA80F3" w14:textId="77777777" w:rsidR="0013748C" w:rsidRDefault="0013748C" w:rsidP="0013748C">
      <w:pPr>
        <w:pStyle w:val="LndNormale1"/>
        <w:rPr>
          <w:color w:val="002060"/>
        </w:rPr>
      </w:pPr>
      <w:r w:rsidRPr="0014473F">
        <w:rPr>
          <w:color w:val="002060"/>
        </w:rPr>
        <w:t xml:space="preserve">Per giocatori “formati” si intendono quei giocatori che abbiano almeno una delle caratteristiche di seguito indicate: </w:t>
      </w:r>
    </w:p>
    <w:p w14:paraId="4661C3BE" w14:textId="77777777" w:rsidR="0013748C" w:rsidRDefault="0013748C" w:rsidP="0013748C">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2F9F2538" w14:textId="77777777" w:rsidR="0013748C" w:rsidRDefault="0013748C" w:rsidP="0013748C">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07639CFB" w14:textId="77777777" w:rsidR="0013748C" w:rsidRDefault="0013748C" w:rsidP="0013748C">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1389EF2D" w14:textId="77777777" w:rsidR="0013748C" w:rsidRDefault="0013748C" w:rsidP="0013748C">
      <w:pPr>
        <w:pStyle w:val="LndNormale1"/>
        <w:rPr>
          <w:color w:val="002060"/>
        </w:rPr>
      </w:pPr>
      <w:r w:rsidRPr="0014473F">
        <w:rPr>
          <w:color w:val="002060"/>
        </w:rPr>
        <w:t>d) risultino residenti in Italia precedentemente al compimento del 10° anno di età</w:t>
      </w:r>
      <w:r>
        <w:rPr>
          <w:color w:val="002060"/>
        </w:rPr>
        <w:t>.</w:t>
      </w:r>
    </w:p>
    <w:p w14:paraId="2DA94859" w14:textId="77777777" w:rsidR="0013748C" w:rsidRPr="0014473F" w:rsidRDefault="0013748C" w:rsidP="0013748C">
      <w:pPr>
        <w:pStyle w:val="LndNormale1"/>
        <w:rPr>
          <w:i/>
          <w:iCs/>
          <w:color w:val="002060"/>
        </w:rPr>
      </w:pPr>
      <w:r w:rsidRPr="0014473F">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52493E3F" w14:textId="77777777" w:rsidR="0013748C" w:rsidRPr="0014473F" w:rsidRDefault="0013748C" w:rsidP="0013748C">
      <w:pPr>
        <w:pStyle w:val="LndNormale1"/>
        <w:rPr>
          <w:color w:val="002060"/>
        </w:rPr>
      </w:pPr>
    </w:p>
    <w:p w14:paraId="5EE5CE67" w14:textId="77777777" w:rsidR="0013748C" w:rsidRPr="0014473F" w:rsidRDefault="0013748C" w:rsidP="0013748C">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312C2541" w14:textId="77777777" w:rsidR="0013748C" w:rsidRDefault="0013748C" w:rsidP="0013748C">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0EA4C443" w14:textId="77777777" w:rsidR="0013748C" w:rsidRPr="007C0438" w:rsidRDefault="0013748C" w:rsidP="00AD72B6">
      <w:pPr>
        <w:pStyle w:val="LndNormale1"/>
        <w:rPr>
          <w:color w:val="002060"/>
        </w:rPr>
      </w:pPr>
    </w:p>
    <w:p w14:paraId="71904001" w14:textId="77777777" w:rsidR="00AD72B6" w:rsidRPr="007C0438" w:rsidRDefault="00AD72B6" w:rsidP="00AD72B6">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45F4697D"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4C7FB574"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5A610333" w14:textId="77777777" w:rsidR="00AD72B6" w:rsidRPr="007C0438" w:rsidRDefault="00AD72B6" w:rsidP="00AD72B6">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56C4901F" w14:textId="77777777" w:rsidR="00AD72B6" w:rsidRPr="007C0438" w:rsidRDefault="00AD72B6" w:rsidP="00AD72B6">
      <w:pPr>
        <w:rPr>
          <w:rFonts w:ascii="Arial" w:hAnsi="Arial"/>
          <w:color w:val="002060"/>
          <w:sz w:val="22"/>
          <w:szCs w:val="22"/>
        </w:rPr>
      </w:pPr>
    </w:p>
    <w:p w14:paraId="4DD9D1DF" w14:textId="77777777" w:rsidR="00AD72B6" w:rsidRPr="007C0438" w:rsidRDefault="00AD72B6" w:rsidP="00AD72B6">
      <w:pPr>
        <w:pStyle w:val="LndNormale1"/>
        <w:rPr>
          <w:b/>
          <w:color w:val="002060"/>
          <w:u w:val="single"/>
        </w:rPr>
      </w:pPr>
      <w:r w:rsidRPr="007C0438">
        <w:rPr>
          <w:b/>
          <w:color w:val="002060"/>
          <w:u w:val="single"/>
        </w:rPr>
        <w:t>Reclami</w:t>
      </w:r>
    </w:p>
    <w:p w14:paraId="0804DD39" w14:textId="7D0B161B" w:rsidR="0013748C" w:rsidRPr="007D644B" w:rsidRDefault="0013748C" w:rsidP="0013748C">
      <w:pPr>
        <w:pStyle w:val="LndNormale1"/>
        <w:rPr>
          <w:color w:val="002060"/>
        </w:rPr>
      </w:pPr>
      <w:r>
        <w:rPr>
          <w:color w:val="002060"/>
        </w:rPr>
        <w:t>Vale</w:t>
      </w:r>
      <w:r w:rsidRPr="007D644B">
        <w:rPr>
          <w:color w:val="002060"/>
        </w:rPr>
        <w:t xml:space="preserve"> quanto previsto dalle procedure particolari impartite dalla FIGC </w:t>
      </w:r>
      <w:r>
        <w:rPr>
          <w:color w:val="002060"/>
        </w:rPr>
        <w:t>pubblicate nel Comunicato Ufficiale n° 85 emesso dalla Lega Nazionale Dilettanti il 31/07/2024 che si allega al presente C.U.</w:t>
      </w:r>
    </w:p>
    <w:p w14:paraId="3A51A83E" w14:textId="77777777" w:rsidR="00AD72B6" w:rsidRPr="007C0438" w:rsidRDefault="00AD72B6" w:rsidP="00AD72B6">
      <w:pPr>
        <w:pStyle w:val="LndNormale1"/>
        <w:rPr>
          <w:color w:val="002060"/>
        </w:rPr>
      </w:pPr>
    </w:p>
    <w:p w14:paraId="69B02E9C" w14:textId="77777777" w:rsidR="00AD72B6" w:rsidRPr="007C0438" w:rsidRDefault="00AD72B6" w:rsidP="00AD72B6">
      <w:pPr>
        <w:rPr>
          <w:rFonts w:ascii="Arial" w:hAnsi="Arial"/>
          <w:b/>
          <w:color w:val="002060"/>
          <w:sz w:val="22"/>
          <w:szCs w:val="22"/>
          <w:u w:val="single"/>
        </w:rPr>
      </w:pPr>
      <w:r w:rsidRPr="007C0438">
        <w:rPr>
          <w:rFonts w:ascii="Arial" w:hAnsi="Arial"/>
          <w:b/>
          <w:color w:val="002060"/>
          <w:sz w:val="22"/>
          <w:szCs w:val="22"/>
          <w:u w:val="single"/>
        </w:rPr>
        <w:t>Rinuncia a gare</w:t>
      </w:r>
    </w:p>
    <w:p w14:paraId="26F8F994" w14:textId="77777777" w:rsidR="00AD72B6" w:rsidRPr="007C0438" w:rsidRDefault="00AD72B6" w:rsidP="00AD72B6">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88B739D" w14:textId="77777777" w:rsidR="00AD72B6" w:rsidRPr="007C0438" w:rsidRDefault="00AD72B6" w:rsidP="00AD72B6">
      <w:pPr>
        <w:pStyle w:val="Corpodeltesto21"/>
        <w:rPr>
          <w:color w:val="002060"/>
          <w:sz w:val="22"/>
          <w:szCs w:val="22"/>
        </w:rPr>
      </w:pPr>
    </w:p>
    <w:p w14:paraId="58DF2780" w14:textId="77777777" w:rsidR="00AD72B6" w:rsidRPr="007C0438" w:rsidRDefault="00AD72B6" w:rsidP="00AD72B6">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03FB2EB3" w14:textId="77777777" w:rsidR="00AD72B6" w:rsidRPr="007C0438" w:rsidRDefault="00AD72B6" w:rsidP="00AD72B6">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63B2A4B" w14:textId="77777777" w:rsidR="00AD72B6" w:rsidRDefault="00AD72B6" w:rsidP="00AD72B6">
      <w:pPr>
        <w:pStyle w:val="Corpodeltesto21"/>
        <w:rPr>
          <w:rFonts w:ascii="Arial" w:hAnsi="Arial" w:cs="Arial"/>
          <w:b/>
          <w:color w:val="002060"/>
          <w:sz w:val="36"/>
          <w:szCs w:val="36"/>
        </w:rPr>
      </w:pPr>
    </w:p>
    <w:p w14:paraId="36D271F6" w14:textId="77777777" w:rsidR="00AD72B6" w:rsidRDefault="00AD72B6" w:rsidP="00AD72B6">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426AC7BA" w14:textId="77777777" w:rsidR="00AD72B6" w:rsidRDefault="00AD72B6" w:rsidP="00AD72B6">
      <w:pPr>
        <w:pStyle w:val="breakline"/>
        <w:rPr>
          <w:rFonts w:ascii="Arial" w:hAnsi="Arial" w:cs="Arial"/>
          <w:color w:val="002060"/>
          <w:sz w:val="22"/>
          <w:szCs w:val="22"/>
        </w:rPr>
      </w:pPr>
    </w:p>
    <w:p w14:paraId="3B24ECB7" w14:textId="77777777" w:rsidR="006873BB" w:rsidRPr="003730AA" w:rsidRDefault="006873BB" w:rsidP="006873BB">
      <w:pPr>
        <w:pStyle w:val="sottotitolocampionato10"/>
        <w:rPr>
          <w:color w:val="002060"/>
        </w:rPr>
      </w:pPr>
      <w:r w:rsidRPr="003730AA">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6873BB" w:rsidRPr="003730AA" w14:paraId="0887E1AB"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9F044"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314A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B399C"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DD656"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471B7"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B5677"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0FD07"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20BE7BB"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914B7" w14:textId="77777777" w:rsidR="006873BB" w:rsidRPr="003730AA" w:rsidRDefault="006873BB" w:rsidP="00921548">
            <w:pPr>
              <w:pStyle w:val="rowtabella0"/>
              <w:rPr>
                <w:color w:val="002060"/>
              </w:rPr>
            </w:pPr>
            <w:r w:rsidRPr="003730AA">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CA825" w14:textId="77777777" w:rsidR="006873BB" w:rsidRPr="003730AA" w:rsidRDefault="006873BB" w:rsidP="00921548">
            <w:pPr>
              <w:pStyle w:val="rowtabella0"/>
              <w:rPr>
                <w:color w:val="002060"/>
              </w:rPr>
            </w:pPr>
            <w:r w:rsidRPr="003730AA">
              <w:rPr>
                <w:color w:val="002060"/>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B49FD"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251BD" w14:textId="77777777" w:rsidR="006873BB" w:rsidRPr="003730AA" w:rsidRDefault="006873BB" w:rsidP="00921548">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6AFE7" w14:textId="77777777" w:rsidR="006873BB" w:rsidRPr="003730AA" w:rsidRDefault="006873BB" w:rsidP="00921548">
            <w:pPr>
              <w:pStyle w:val="rowtabella0"/>
              <w:rPr>
                <w:color w:val="002060"/>
              </w:rPr>
            </w:pPr>
            <w:r w:rsidRPr="003730A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70E80" w14:textId="77777777" w:rsidR="006873BB" w:rsidRPr="003730AA" w:rsidRDefault="006873BB" w:rsidP="00921548">
            <w:pPr>
              <w:pStyle w:val="rowtabella0"/>
              <w:rPr>
                <w:color w:val="002060"/>
              </w:rPr>
            </w:pPr>
            <w:r w:rsidRPr="003730A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43FAE" w14:textId="77777777" w:rsidR="006873BB" w:rsidRPr="003730AA" w:rsidRDefault="006873BB" w:rsidP="00921548">
            <w:pPr>
              <w:pStyle w:val="rowtabella0"/>
              <w:rPr>
                <w:color w:val="002060"/>
              </w:rPr>
            </w:pPr>
            <w:r w:rsidRPr="003730AA">
              <w:rPr>
                <w:color w:val="002060"/>
              </w:rPr>
              <w:t>VIA GIOVANNI XXIII</w:t>
            </w:r>
          </w:p>
        </w:tc>
      </w:tr>
      <w:tr w:rsidR="006873BB" w:rsidRPr="003730AA" w14:paraId="019A7FB3"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5AB86" w14:textId="77777777" w:rsidR="006873BB" w:rsidRPr="003730AA" w:rsidRDefault="006873BB" w:rsidP="00921548">
            <w:pPr>
              <w:pStyle w:val="rowtabella0"/>
              <w:rPr>
                <w:color w:val="002060"/>
              </w:rPr>
            </w:pPr>
            <w:r w:rsidRPr="003730AA">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23588" w14:textId="77777777" w:rsidR="006873BB" w:rsidRPr="003730AA" w:rsidRDefault="006873BB" w:rsidP="00921548">
            <w:pPr>
              <w:pStyle w:val="rowtabella0"/>
              <w:rPr>
                <w:color w:val="002060"/>
              </w:rPr>
            </w:pPr>
            <w:r w:rsidRPr="003730AA">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C7402"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B1CCA" w14:textId="77777777" w:rsidR="006873BB" w:rsidRPr="003730AA" w:rsidRDefault="006873BB" w:rsidP="00921548">
            <w:pPr>
              <w:pStyle w:val="rowtabella0"/>
              <w:rPr>
                <w:color w:val="002060"/>
              </w:rPr>
            </w:pPr>
            <w:r w:rsidRPr="003730AA">
              <w:rPr>
                <w:color w:val="002060"/>
              </w:rPr>
              <w:t>20/09/2024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C1D5E" w14:textId="77777777" w:rsidR="006873BB" w:rsidRPr="003730AA" w:rsidRDefault="006873BB" w:rsidP="00921548">
            <w:pPr>
              <w:pStyle w:val="rowtabella0"/>
              <w:rPr>
                <w:color w:val="002060"/>
              </w:rPr>
            </w:pPr>
            <w:r w:rsidRPr="003730AA">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F6A86" w14:textId="77777777" w:rsidR="006873BB" w:rsidRPr="003730AA" w:rsidRDefault="006873BB" w:rsidP="00921548">
            <w:pPr>
              <w:pStyle w:val="rowtabella0"/>
              <w:rPr>
                <w:color w:val="002060"/>
              </w:rPr>
            </w:pPr>
            <w:r w:rsidRPr="003730AA">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68C8B" w14:textId="77777777" w:rsidR="006873BB" w:rsidRPr="003730AA" w:rsidRDefault="006873BB" w:rsidP="00921548">
            <w:pPr>
              <w:pStyle w:val="rowtabella0"/>
              <w:rPr>
                <w:color w:val="002060"/>
              </w:rPr>
            </w:pPr>
            <w:r w:rsidRPr="003730AA">
              <w:rPr>
                <w:color w:val="002060"/>
              </w:rPr>
              <w:t>VIA DELL'ANNUNZIATA</w:t>
            </w:r>
          </w:p>
        </w:tc>
      </w:tr>
    </w:tbl>
    <w:p w14:paraId="1F21A948" w14:textId="77777777" w:rsidR="006873BB" w:rsidRPr="003730AA" w:rsidRDefault="006873BB" w:rsidP="006873BB">
      <w:pPr>
        <w:pStyle w:val="breakline"/>
        <w:rPr>
          <w:rFonts w:eastAsiaTheme="minorEastAsia"/>
          <w:color w:val="002060"/>
        </w:rPr>
      </w:pPr>
    </w:p>
    <w:p w14:paraId="6967EBEC" w14:textId="77777777" w:rsidR="006873BB" w:rsidRPr="003730AA" w:rsidRDefault="006873BB" w:rsidP="006873BB">
      <w:pPr>
        <w:pStyle w:val="breakline"/>
        <w:rPr>
          <w:color w:val="002060"/>
        </w:rPr>
      </w:pPr>
    </w:p>
    <w:p w14:paraId="52D2ADFD" w14:textId="77777777" w:rsidR="006873BB" w:rsidRPr="003730AA" w:rsidRDefault="006873BB" w:rsidP="006873BB">
      <w:pPr>
        <w:pStyle w:val="breakline"/>
        <w:rPr>
          <w:color w:val="002060"/>
        </w:rPr>
      </w:pPr>
    </w:p>
    <w:p w14:paraId="77699EB2" w14:textId="77777777" w:rsidR="006873BB" w:rsidRPr="003730AA" w:rsidRDefault="006873BB" w:rsidP="006873BB">
      <w:pPr>
        <w:pStyle w:val="sottotitolocampionato10"/>
        <w:rPr>
          <w:color w:val="002060"/>
        </w:rPr>
      </w:pPr>
      <w:r w:rsidRPr="003730AA">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6873BB" w:rsidRPr="003730AA" w14:paraId="5BE7AFEB"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A0010"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120C7"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3709F"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670B"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1DE53"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DB04"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D927"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3742739"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4A2DC" w14:textId="77777777" w:rsidR="006873BB" w:rsidRPr="003730AA" w:rsidRDefault="006873BB" w:rsidP="00921548">
            <w:pPr>
              <w:pStyle w:val="rowtabella0"/>
              <w:rPr>
                <w:color w:val="002060"/>
              </w:rPr>
            </w:pPr>
            <w:r w:rsidRPr="003730AA">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8BF9D" w14:textId="77777777" w:rsidR="006873BB" w:rsidRPr="003730AA" w:rsidRDefault="006873BB" w:rsidP="00921548">
            <w:pPr>
              <w:pStyle w:val="rowtabella0"/>
              <w:rPr>
                <w:color w:val="002060"/>
              </w:rPr>
            </w:pPr>
            <w:r w:rsidRPr="003730AA">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BE73D"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2FD02" w14:textId="77777777" w:rsidR="006873BB" w:rsidRPr="003730AA" w:rsidRDefault="006873BB" w:rsidP="00921548">
            <w:pPr>
              <w:pStyle w:val="rowtabella0"/>
              <w:rPr>
                <w:color w:val="002060"/>
              </w:rPr>
            </w:pPr>
            <w:r w:rsidRPr="003730AA">
              <w:rPr>
                <w:color w:val="002060"/>
              </w:rPr>
              <w:t>09/10/2024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0F425" w14:textId="77777777" w:rsidR="006873BB" w:rsidRPr="003730AA" w:rsidRDefault="006873BB" w:rsidP="00921548">
            <w:pPr>
              <w:pStyle w:val="rowtabella0"/>
              <w:rPr>
                <w:color w:val="002060"/>
              </w:rPr>
            </w:pPr>
            <w:r w:rsidRPr="003730AA">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2EEAE" w14:textId="77777777" w:rsidR="006873BB" w:rsidRPr="003730AA" w:rsidRDefault="006873BB" w:rsidP="00921548">
            <w:pPr>
              <w:pStyle w:val="rowtabella0"/>
              <w:rPr>
                <w:color w:val="002060"/>
              </w:rPr>
            </w:pPr>
            <w:r w:rsidRPr="003730AA">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B6EBD" w14:textId="77777777" w:rsidR="006873BB" w:rsidRPr="003730AA" w:rsidRDefault="006873BB" w:rsidP="00921548">
            <w:pPr>
              <w:pStyle w:val="rowtabella0"/>
              <w:rPr>
                <w:color w:val="002060"/>
              </w:rPr>
            </w:pPr>
            <w:r w:rsidRPr="003730AA">
              <w:rPr>
                <w:color w:val="002060"/>
              </w:rPr>
              <w:t>VIA DELL'INDUSTRIA</w:t>
            </w:r>
          </w:p>
        </w:tc>
      </w:tr>
      <w:tr w:rsidR="006873BB" w:rsidRPr="003730AA" w14:paraId="148D0431"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17207" w14:textId="77777777" w:rsidR="006873BB" w:rsidRPr="003730AA" w:rsidRDefault="006873BB" w:rsidP="00921548">
            <w:pPr>
              <w:pStyle w:val="rowtabella0"/>
              <w:rPr>
                <w:color w:val="002060"/>
              </w:rPr>
            </w:pPr>
            <w:r w:rsidRPr="003730AA">
              <w:rPr>
                <w:color w:val="002060"/>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0327D" w14:textId="77777777" w:rsidR="006873BB" w:rsidRPr="003730AA" w:rsidRDefault="006873BB" w:rsidP="00921548">
            <w:pPr>
              <w:pStyle w:val="rowtabella0"/>
              <w:rPr>
                <w:color w:val="002060"/>
              </w:rPr>
            </w:pPr>
            <w:r w:rsidRPr="003730AA">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DA4DF"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AF971" w14:textId="77777777" w:rsidR="006873BB" w:rsidRPr="003730AA" w:rsidRDefault="006873BB" w:rsidP="00921548">
            <w:pPr>
              <w:pStyle w:val="rowtabella0"/>
              <w:rPr>
                <w:color w:val="002060"/>
              </w:rPr>
            </w:pPr>
            <w:r w:rsidRPr="003730AA">
              <w:rPr>
                <w:color w:val="002060"/>
              </w:rPr>
              <w:t>09/10/2024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05C9D" w14:textId="77777777" w:rsidR="006873BB" w:rsidRPr="003730AA" w:rsidRDefault="006873BB" w:rsidP="00921548">
            <w:pPr>
              <w:pStyle w:val="rowtabella0"/>
              <w:rPr>
                <w:color w:val="002060"/>
              </w:rPr>
            </w:pPr>
            <w:r w:rsidRPr="003730AA">
              <w:rPr>
                <w:color w:val="002060"/>
              </w:rPr>
              <w:t>5109 CAMPO COPERTO N°3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DB07B" w14:textId="77777777" w:rsidR="006873BB" w:rsidRPr="003730AA" w:rsidRDefault="006873BB" w:rsidP="00921548">
            <w:pPr>
              <w:pStyle w:val="rowtabella0"/>
              <w:rPr>
                <w:color w:val="002060"/>
              </w:rPr>
            </w:pPr>
            <w:r w:rsidRPr="003730A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81010" w14:textId="77777777" w:rsidR="006873BB" w:rsidRPr="003730AA" w:rsidRDefault="006873BB" w:rsidP="00921548">
            <w:pPr>
              <w:pStyle w:val="rowtabella0"/>
              <w:rPr>
                <w:color w:val="002060"/>
              </w:rPr>
            </w:pPr>
            <w:r w:rsidRPr="003730AA">
              <w:rPr>
                <w:color w:val="002060"/>
              </w:rPr>
              <w:t>VIA CELLINI</w:t>
            </w:r>
          </w:p>
        </w:tc>
      </w:tr>
    </w:tbl>
    <w:p w14:paraId="00E67F21" w14:textId="77777777" w:rsidR="006873BB" w:rsidRPr="003730AA" w:rsidRDefault="006873BB" w:rsidP="006873BB">
      <w:pPr>
        <w:pStyle w:val="breakline"/>
        <w:rPr>
          <w:rFonts w:eastAsiaTheme="minorEastAsia"/>
          <w:color w:val="002060"/>
        </w:rPr>
      </w:pPr>
    </w:p>
    <w:p w14:paraId="25A7D8BA" w14:textId="77777777" w:rsidR="006873BB" w:rsidRPr="003730AA" w:rsidRDefault="006873BB" w:rsidP="006873BB">
      <w:pPr>
        <w:pStyle w:val="breakline"/>
        <w:rPr>
          <w:color w:val="002060"/>
        </w:rPr>
      </w:pPr>
    </w:p>
    <w:p w14:paraId="333212D7" w14:textId="77777777" w:rsidR="006873BB" w:rsidRPr="003730AA" w:rsidRDefault="006873BB" w:rsidP="006873BB">
      <w:pPr>
        <w:pStyle w:val="breakline"/>
        <w:rPr>
          <w:color w:val="002060"/>
        </w:rPr>
      </w:pPr>
    </w:p>
    <w:p w14:paraId="23099B16" w14:textId="77777777" w:rsidR="006873BB" w:rsidRPr="003730AA" w:rsidRDefault="006873BB" w:rsidP="006873BB">
      <w:pPr>
        <w:pStyle w:val="sottotitolocampionato10"/>
        <w:rPr>
          <w:color w:val="002060"/>
        </w:rPr>
      </w:pPr>
      <w:r w:rsidRPr="003730AA">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6243D2D4"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5613"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E624"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ABD09"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2C075"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E3F91"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98034"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459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24840E5"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C08B3" w14:textId="77777777" w:rsidR="006873BB" w:rsidRPr="003730AA" w:rsidRDefault="006873BB" w:rsidP="00921548">
            <w:pPr>
              <w:pStyle w:val="rowtabella0"/>
              <w:rPr>
                <w:color w:val="002060"/>
              </w:rPr>
            </w:pPr>
            <w:r w:rsidRPr="003730AA">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69445" w14:textId="77777777" w:rsidR="006873BB" w:rsidRPr="003730AA" w:rsidRDefault="006873BB" w:rsidP="00921548">
            <w:pPr>
              <w:pStyle w:val="rowtabella0"/>
              <w:rPr>
                <w:color w:val="002060"/>
              </w:rPr>
            </w:pPr>
            <w:r w:rsidRPr="003730AA">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2DB5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6060E" w14:textId="77777777" w:rsidR="006873BB" w:rsidRPr="003730AA" w:rsidRDefault="006873BB" w:rsidP="00921548">
            <w:pPr>
              <w:pStyle w:val="rowtabella0"/>
              <w:rPr>
                <w:color w:val="002060"/>
              </w:rPr>
            </w:pPr>
            <w:r w:rsidRPr="003730AA">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31264" w14:textId="77777777" w:rsidR="006873BB" w:rsidRPr="003730AA" w:rsidRDefault="006873BB" w:rsidP="00921548">
            <w:pPr>
              <w:pStyle w:val="rowtabella0"/>
              <w:rPr>
                <w:color w:val="002060"/>
              </w:rPr>
            </w:pPr>
            <w:r w:rsidRPr="003730A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54EDB" w14:textId="77777777" w:rsidR="006873BB" w:rsidRPr="003730AA" w:rsidRDefault="006873BB" w:rsidP="00921548">
            <w:pPr>
              <w:pStyle w:val="rowtabella0"/>
              <w:rPr>
                <w:color w:val="002060"/>
              </w:rPr>
            </w:pPr>
            <w:r w:rsidRPr="003730A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F212A" w14:textId="77777777" w:rsidR="006873BB" w:rsidRPr="003730AA" w:rsidRDefault="006873BB" w:rsidP="00921548">
            <w:pPr>
              <w:pStyle w:val="rowtabella0"/>
              <w:rPr>
                <w:color w:val="002060"/>
              </w:rPr>
            </w:pPr>
            <w:r w:rsidRPr="003730AA">
              <w:rPr>
                <w:color w:val="002060"/>
              </w:rPr>
              <w:t>VIA GIOVANNI XXIII</w:t>
            </w:r>
          </w:p>
        </w:tc>
      </w:tr>
      <w:tr w:rsidR="006873BB" w:rsidRPr="003730AA" w14:paraId="0BA85935"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EE559A" w14:textId="77777777" w:rsidR="006873BB" w:rsidRPr="003730AA" w:rsidRDefault="006873BB" w:rsidP="00921548">
            <w:pPr>
              <w:pStyle w:val="rowtabella0"/>
              <w:rPr>
                <w:color w:val="002060"/>
              </w:rPr>
            </w:pPr>
            <w:r w:rsidRPr="003730AA">
              <w:rPr>
                <w:color w:val="002060"/>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6C891" w14:textId="77777777" w:rsidR="006873BB" w:rsidRPr="003730AA" w:rsidRDefault="006873BB" w:rsidP="00921548">
            <w:pPr>
              <w:pStyle w:val="rowtabella0"/>
              <w:rPr>
                <w:color w:val="002060"/>
              </w:rPr>
            </w:pPr>
            <w:r w:rsidRPr="003730AA">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9486E"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C7110" w14:textId="77777777" w:rsidR="006873BB" w:rsidRPr="003730AA" w:rsidRDefault="006873BB" w:rsidP="00921548">
            <w:pPr>
              <w:pStyle w:val="rowtabella0"/>
              <w:rPr>
                <w:color w:val="002060"/>
              </w:rPr>
            </w:pPr>
            <w:r w:rsidRPr="003730AA">
              <w:rPr>
                <w:color w:val="002060"/>
              </w:rPr>
              <w:t>23/10/2024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A4921" w14:textId="77777777" w:rsidR="006873BB" w:rsidRPr="003730AA" w:rsidRDefault="006873BB" w:rsidP="00921548">
            <w:pPr>
              <w:pStyle w:val="rowtabella0"/>
              <w:rPr>
                <w:color w:val="002060"/>
              </w:rPr>
            </w:pPr>
            <w:r w:rsidRPr="003730AA">
              <w:rPr>
                <w:color w:val="002060"/>
              </w:rPr>
              <w:t>5109 CAMPO COPERTO N°3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45A6B" w14:textId="77777777" w:rsidR="006873BB" w:rsidRPr="003730AA" w:rsidRDefault="006873BB" w:rsidP="00921548">
            <w:pPr>
              <w:pStyle w:val="rowtabella0"/>
              <w:rPr>
                <w:color w:val="002060"/>
              </w:rPr>
            </w:pPr>
            <w:r w:rsidRPr="003730A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D9635" w14:textId="77777777" w:rsidR="006873BB" w:rsidRPr="003730AA" w:rsidRDefault="006873BB" w:rsidP="00921548">
            <w:pPr>
              <w:pStyle w:val="rowtabella0"/>
              <w:rPr>
                <w:color w:val="002060"/>
              </w:rPr>
            </w:pPr>
            <w:r w:rsidRPr="003730AA">
              <w:rPr>
                <w:color w:val="002060"/>
              </w:rPr>
              <w:t>VIA CELLINI</w:t>
            </w:r>
          </w:p>
        </w:tc>
      </w:tr>
    </w:tbl>
    <w:p w14:paraId="5472F396" w14:textId="77777777" w:rsidR="006873BB" w:rsidRPr="003730AA" w:rsidRDefault="006873BB" w:rsidP="006873BB">
      <w:pPr>
        <w:pStyle w:val="breakline"/>
        <w:rPr>
          <w:rFonts w:eastAsiaTheme="minorEastAsia"/>
          <w:color w:val="002060"/>
        </w:rPr>
      </w:pPr>
    </w:p>
    <w:p w14:paraId="58F79735" w14:textId="77777777" w:rsidR="006873BB" w:rsidRPr="003730AA" w:rsidRDefault="006873BB" w:rsidP="006873BB">
      <w:pPr>
        <w:pStyle w:val="breakline"/>
        <w:rPr>
          <w:color w:val="002060"/>
        </w:rPr>
      </w:pPr>
    </w:p>
    <w:p w14:paraId="2D70C4AA" w14:textId="77777777" w:rsidR="006873BB" w:rsidRPr="003730AA" w:rsidRDefault="006873BB" w:rsidP="006873BB">
      <w:pPr>
        <w:pStyle w:val="breakline"/>
        <w:rPr>
          <w:color w:val="002060"/>
        </w:rPr>
      </w:pPr>
    </w:p>
    <w:p w14:paraId="5A3583A0" w14:textId="77777777" w:rsidR="006873BB" w:rsidRPr="003730AA" w:rsidRDefault="006873BB" w:rsidP="006873BB">
      <w:pPr>
        <w:pStyle w:val="sottotitolocampionato10"/>
        <w:rPr>
          <w:color w:val="002060"/>
        </w:rPr>
      </w:pPr>
      <w:r w:rsidRPr="003730AA">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6897BE9C"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711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B0CCD"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6CED8"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9FB0F"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169D"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464C"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EB377"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AB3CAB3"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785378" w14:textId="77777777" w:rsidR="006873BB" w:rsidRPr="003730AA" w:rsidRDefault="006873BB" w:rsidP="00921548">
            <w:pPr>
              <w:pStyle w:val="rowtabella0"/>
              <w:rPr>
                <w:color w:val="002060"/>
              </w:rPr>
            </w:pPr>
            <w:r w:rsidRPr="003730A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6F28B" w14:textId="77777777" w:rsidR="006873BB" w:rsidRPr="003730AA" w:rsidRDefault="006873BB" w:rsidP="00921548">
            <w:pPr>
              <w:pStyle w:val="rowtabella0"/>
              <w:rPr>
                <w:color w:val="002060"/>
              </w:rPr>
            </w:pPr>
            <w:r w:rsidRPr="003730AA">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39111"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11975" w14:textId="77777777" w:rsidR="006873BB" w:rsidRPr="003730AA" w:rsidRDefault="006873BB" w:rsidP="00921548">
            <w:pPr>
              <w:pStyle w:val="rowtabella0"/>
              <w:rPr>
                <w:color w:val="002060"/>
              </w:rPr>
            </w:pPr>
            <w:r w:rsidRPr="003730AA">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A8701" w14:textId="77777777" w:rsidR="006873BB" w:rsidRPr="003730AA" w:rsidRDefault="006873BB" w:rsidP="00921548">
            <w:pPr>
              <w:pStyle w:val="rowtabella0"/>
              <w:rPr>
                <w:color w:val="002060"/>
              </w:rPr>
            </w:pPr>
            <w:r w:rsidRPr="003730AA">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A019C" w14:textId="77777777" w:rsidR="006873BB" w:rsidRPr="003730AA" w:rsidRDefault="006873BB" w:rsidP="00921548">
            <w:pPr>
              <w:pStyle w:val="rowtabella0"/>
              <w:rPr>
                <w:color w:val="002060"/>
              </w:rPr>
            </w:pPr>
            <w:r w:rsidRPr="003730A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CAC1E" w14:textId="77777777" w:rsidR="006873BB" w:rsidRPr="003730AA" w:rsidRDefault="006873BB" w:rsidP="00921548">
            <w:pPr>
              <w:pStyle w:val="rowtabella0"/>
              <w:rPr>
                <w:color w:val="002060"/>
              </w:rPr>
            </w:pPr>
            <w:r w:rsidRPr="003730AA">
              <w:rPr>
                <w:color w:val="002060"/>
              </w:rPr>
              <w:t>VIA ROMA 201</w:t>
            </w:r>
          </w:p>
        </w:tc>
      </w:tr>
      <w:tr w:rsidR="006873BB" w:rsidRPr="003730AA" w14:paraId="7CB7BE60"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3F9AA" w14:textId="77777777" w:rsidR="006873BB" w:rsidRPr="003730AA" w:rsidRDefault="006873BB" w:rsidP="00921548">
            <w:pPr>
              <w:pStyle w:val="rowtabella0"/>
              <w:rPr>
                <w:color w:val="002060"/>
              </w:rPr>
            </w:pPr>
            <w:r w:rsidRPr="003730AA">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DB0EC" w14:textId="77777777" w:rsidR="006873BB" w:rsidRPr="003730AA" w:rsidRDefault="006873BB" w:rsidP="00921548">
            <w:pPr>
              <w:pStyle w:val="rowtabella0"/>
              <w:rPr>
                <w:color w:val="002060"/>
              </w:rPr>
            </w:pPr>
            <w:proofErr w:type="gramStart"/>
            <w:r w:rsidRPr="003730AA">
              <w:rPr>
                <w:color w:val="002060"/>
              </w:rPr>
              <w:t>CITTA</w:t>
            </w:r>
            <w:proofErr w:type="gramEnd"/>
            <w:r w:rsidRPr="003730AA">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91020"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C4C8D" w14:textId="77777777" w:rsidR="006873BB" w:rsidRPr="003730AA" w:rsidRDefault="006873BB" w:rsidP="00921548">
            <w:pPr>
              <w:pStyle w:val="rowtabella0"/>
              <w:rPr>
                <w:color w:val="002060"/>
              </w:rPr>
            </w:pPr>
            <w:r w:rsidRPr="003730AA">
              <w:rPr>
                <w:color w:val="002060"/>
              </w:rPr>
              <w:t>20/09/2024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1AE85" w14:textId="77777777" w:rsidR="006873BB" w:rsidRPr="003730AA" w:rsidRDefault="006873BB" w:rsidP="00921548">
            <w:pPr>
              <w:pStyle w:val="rowtabella0"/>
              <w:rPr>
                <w:color w:val="002060"/>
              </w:rPr>
            </w:pPr>
            <w:r w:rsidRPr="003730AA">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0CA02" w14:textId="77777777" w:rsidR="006873BB" w:rsidRPr="003730AA" w:rsidRDefault="006873BB" w:rsidP="00921548">
            <w:pPr>
              <w:pStyle w:val="rowtabella0"/>
              <w:rPr>
                <w:color w:val="002060"/>
              </w:rPr>
            </w:pPr>
            <w:r w:rsidRPr="003730AA">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27038" w14:textId="77777777" w:rsidR="006873BB" w:rsidRPr="003730AA" w:rsidRDefault="006873BB" w:rsidP="00921548">
            <w:pPr>
              <w:pStyle w:val="rowtabella0"/>
              <w:rPr>
                <w:color w:val="002060"/>
              </w:rPr>
            </w:pPr>
            <w:r w:rsidRPr="003730AA">
              <w:rPr>
                <w:color w:val="002060"/>
              </w:rPr>
              <w:t>VIA CAMPO SPORTIVO</w:t>
            </w:r>
          </w:p>
        </w:tc>
      </w:tr>
    </w:tbl>
    <w:p w14:paraId="300F6542" w14:textId="77777777" w:rsidR="006873BB" w:rsidRPr="003730AA" w:rsidRDefault="006873BB" w:rsidP="006873BB">
      <w:pPr>
        <w:pStyle w:val="breakline"/>
        <w:rPr>
          <w:rFonts w:eastAsiaTheme="minorEastAsia"/>
          <w:color w:val="002060"/>
        </w:rPr>
      </w:pPr>
    </w:p>
    <w:p w14:paraId="59AC5C88" w14:textId="77777777" w:rsidR="006873BB" w:rsidRPr="003730AA" w:rsidRDefault="006873BB" w:rsidP="006873BB">
      <w:pPr>
        <w:pStyle w:val="breakline"/>
        <w:rPr>
          <w:color w:val="002060"/>
        </w:rPr>
      </w:pPr>
    </w:p>
    <w:p w14:paraId="4466B927" w14:textId="77777777" w:rsidR="006873BB" w:rsidRPr="003730AA" w:rsidRDefault="006873BB" w:rsidP="006873BB">
      <w:pPr>
        <w:pStyle w:val="breakline"/>
        <w:rPr>
          <w:color w:val="002060"/>
        </w:rPr>
      </w:pPr>
    </w:p>
    <w:p w14:paraId="33D9EEA7" w14:textId="77777777" w:rsidR="006873BB" w:rsidRPr="003730AA" w:rsidRDefault="006873BB" w:rsidP="006873BB">
      <w:pPr>
        <w:pStyle w:val="sottotitolocampionato10"/>
        <w:rPr>
          <w:color w:val="002060"/>
        </w:rPr>
      </w:pPr>
      <w:r w:rsidRPr="003730AA">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27B44C10"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53C35"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3984B"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64352"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184F8"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6F25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C731"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8A4BB"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505334C"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6C925" w14:textId="77777777" w:rsidR="006873BB" w:rsidRPr="003730AA" w:rsidRDefault="006873BB" w:rsidP="00921548">
            <w:pPr>
              <w:pStyle w:val="rowtabella0"/>
              <w:rPr>
                <w:color w:val="002060"/>
              </w:rPr>
            </w:pPr>
            <w:proofErr w:type="gramStart"/>
            <w:r w:rsidRPr="003730AA">
              <w:rPr>
                <w:color w:val="002060"/>
              </w:rPr>
              <w:t>CITTA</w:t>
            </w:r>
            <w:proofErr w:type="gramEnd"/>
            <w:r w:rsidRPr="003730AA">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F6749" w14:textId="77777777" w:rsidR="006873BB" w:rsidRPr="003730AA" w:rsidRDefault="006873BB" w:rsidP="00921548">
            <w:pPr>
              <w:pStyle w:val="rowtabella0"/>
              <w:rPr>
                <w:color w:val="002060"/>
              </w:rPr>
            </w:pPr>
            <w:r w:rsidRPr="003730AA">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A2300"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D9BC7" w14:textId="77777777" w:rsidR="006873BB" w:rsidRPr="003730AA" w:rsidRDefault="006873BB" w:rsidP="00921548">
            <w:pPr>
              <w:pStyle w:val="rowtabella0"/>
              <w:rPr>
                <w:color w:val="002060"/>
              </w:rPr>
            </w:pPr>
            <w:r w:rsidRPr="003730AA">
              <w:rPr>
                <w:color w:val="002060"/>
              </w:rPr>
              <w:t>07/10/2024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E06F9" w14:textId="77777777" w:rsidR="006873BB" w:rsidRPr="003730AA" w:rsidRDefault="006873BB" w:rsidP="00921548">
            <w:pPr>
              <w:pStyle w:val="rowtabella0"/>
              <w:rPr>
                <w:color w:val="002060"/>
              </w:rPr>
            </w:pPr>
            <w:r w:rsidRPr="003730A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E4497" w14:textId="77777777" w:rsidR="006873BB" w:rsidRPr="003730AA" w:rsidRDefault="006873BB" w:rsidP="00921548">
            <w:pPr>
              <w:pStyle w:val="rowtabella0"/>
              <w:rPr>
                <w:color w:val="002060"/>
              </w:rPr>
            </w:pPr>
            <w:r w:rsidRPr="003730A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A2F4B" w14:textId="77777777" w:rsidR="006873BB" w:rsidRPr="003730AA" w:rsidRDefault="006873BB" w:rsidP="00921548">
            <w:pPr>
              <w:pStyle w:val="rowtabella0"/>
              <w:rPr>
                <w:color w:val="002060"/>
              </w:rPr>
            </w:pPr>
            <w:r w:rsidRPr="003730AA">
              <w:rPr>
                <w:color w:val="002060"/>
              </w:rPr>
              <w:t>VIA DELLO STADIO</w:t>
            </w:r>
          </w:p>
        </w:tc>
      </w:tr>
      <w:tr w:rsidR="006873BB" w:rsidRPr="003730AA" w14:paraId="607645C0"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DEFC1" w14:textId="77777777" w:rsidR="006873BB" w:rsidRPr="003730AA" w:rsidRDefault="006873BB" w:rsidP="00921548">
            <w:pPr>
              <w:pStyle w:val="rowtabella0"/>
              <w:rPr>
                <w:color w:val="002060"/>
              </w:rPr>
            </w:pPr>
            <w:r w:rsidRPr="003730AA">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3B6C6" w14:textId="77777777" w:rsidR="006873BB" w:rsidRPr="003730AA" w:rsidRDefault="006873BB" w:rsidP="00921548">
            <w:pPr>
              <w:pStyle w:val="rowtabella0"/>
              <w:rPr>
                <w:color w:val="002060"/>
              </w:rPr>
            </w:pPr>
            <w:r w:rsidRPr="003730AA">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7A6D6"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868F0" w14:textId="77777777" w:rsidR="006873BB" w:rsidRPr="003730AA" w:rsidRDefault="006873BB" w:rsidP="00921548">
            <w:pPr>
              <w:pStyle w:val="rowtabella0"/>
              <w:rPr>
                <w:color w:val="002060"/>
              </w:rPr>
            </w:pPr>
            <w:r w:rsidRPr="003730AA">
              <w:rPr>
                <w:color w:val="002060"/>
              </w:rPr>
              <w:t>08/10/2024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E8923" w14:textId="77777777" w:rsidR="006873BB" w:rsidRPr="003730AA" w:rsidRDefault="006873BB" w:rsidP="00921548">
            <w:pPr>
              <w:pStyle w:val="rowtabella0"/>
              <w:rPr>
                <w:color w:val="002060"/>
              </w:rPr>
            </w:pPr>
            <w:r w:rsidRPr="003730AA">
              <w:rPr>
                <w:color w:val="002060"/>
              </w:rPr>
              <w:t>5116 PALESTRA CONUMALE DI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00EA1" w14:textId="77777777" w:rsidR="006873BB" w:rsidRPr="003730AA" w:rsidRDefault="006873BB" w:rsidP="00921548">
            <w:pPr>
              <w:pStyle w:val="rowtabella0"/>
              <w:rPr>
                <w:color w:val="002060"/>
              </w:rPr>
            </w:pPr>
            <w:r w:rsidRPr="003730AA">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E2D8C" w14:textId="77777777" w:rsidR="006873BB" w:rsidRPr="003730AA" w:rsidRDefault="006873BB" w:rsidP="00921548">
            <w:pPr>
              <w:pStyle w:val="rowtabella0"/>
              <w:rPr>
                <w:color w:val="002060"/>
              </w:rPr>
            </w:pPr>
            <w:r w:rsidRPr="003730AA">
              <w:rPr>
                <w:color w:val="002060"/>
              </w:rPr>
              <w:t>VIA MONTESSORI LOC. ANGELI</w:t>
            </w:r>
          </w:p>
        </w:tc>
      </w:tr>
    </w:tbl>
    <w:p w14:paraId="345EB430" w14:textId="77777777" w:rsidR="006873BB" w:rsidRPr="003730AA" w:rsidRDefault="006873BB" w:rsidP="006873BB">
      <w:pPr>
        <w:pStyle w:val="breakline"/>
        <w:rPr>
          <w:rFonts w:eastAsiaTheme="minorEastAsia"/>
          <w:color w:val="002060"/>
        </w:rPr>
      </w:pPr>
    </w:p>
    <w:p w14:paraId="30335C52" w14:textId="77777777" w:rsidR="006873BB" w:rsidRPr="003730AA" w:rsidRDefault="006873BB" w:rsidP="006873BB">
      <w:pPr>
        <w:pStyle w:val="breakline"/>
        <w:rPr>
          <w:color w:val="002060"/>
        </w:rPr>
      </w:pPr>
    </w:p>
    <w:p w14:paraId="3D69892F" w14:textId="77777777" w:rsidR="006873BB" w:rsidRPr="003730AA" w:rsidRDefault="006873BB" w:rsidP="006873BB">
      <w:pPr>
        <w:pStyle w:val="breakline"/>
        <w:rPr>
          <w:color w:val="002060"/>
        </w:rPr>
      </w:pPr>
    </w:p>
    <w:p w14:paraId="14C0B049" w14:textId="77777777" w:rsidR="006873BB" w:rsidRPr="003730AA" w:rsidRDefault="006873BB" w:rsidP="006873BB">
      <w:pPr>
        <w:pStyle w:val="sottotitolocampionato10"/>
        <w:rPr>
          <w:color w:val="002060"/>
        </w:rPr>
      </w:pPr>
      <w:r w:rsidRPr="003730AA">
        <w:rPr>
          <w:color w:val="002060"/>
        </w:rPr>
        <w:lastRenderedPageBreak/>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780BD2C1"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79CB0"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E04E"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3FE67"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3AF19"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151B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78D4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49DE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B2BBB80"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13CC2" w14:textId="77777777" w:rsidR="006873BB" w:rsidRPr="003730AA" w:rsidRDefault="006873BB" w:rsidP="00921548">
            <w:pPr>
              <w:pStyle w:val="rowtabella0"/>
              <w:rPr>
                <w:color w:val="002060"/>
              </w:rPr>
            </w:pPr>
            <w:r w:rsidRPr="003730AA">
              <w:rPr>
                <w:color w:val="002060"/>
              </w:rPr>
              <w:t>ANGELI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4C80D" w14:textId="77777777" w:rsidR="006873BB" w:rsidRPr="003730AA" w:rsidRDefault="006873BB" w:rsidP="00921548">
            <w:pPr>
              <w:pStyle w:val="rowtabella0"/>
              <w:rPr>
                <w:color w:val="002060"/>
              </w:rPr>
            </w:pPr>
            <w:proofErr w:type="gramStart"/>
            <w:r w:rsidRPr="003730AA">
              <w:rPr>
                <w:color w:val="002060"/>
              </w:rPr>
              <w:t>CITTA</w:t>
            </w:r>
            <w:proofErr w:type="gramEnd"/>
            <w:r w:rsidRPr="003730AA">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B7204"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1CE62" w14:textId="77777777" w:rsidR="006873BB" w:rsidRPr="003730AA" w:rsidRDefault="006873BB" w:rsidP="00921548">
            <w:pPr>
              <w:pStyle w:val="rowtabella0"/>
              <w:rPr>
                <w:color w:val="002060"/>
              </w:rPr>
            </w:pPr>
            <w:r w:rsidRPr="003730AA">
              <w:rPr>
                <w:color w:val="002060"/>
              </w:rPr>
              <w:t>22/10/2024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751A8" w14:textId="77777777" w:rsidR="006873BB" w:rsidRPr="003730AA" w:rsidRDefault="006873BB" w:rsidP="00921548">
            <w:pPr>
              <w:pStyle w:val="rowtabella0"/>
              <w:rPr>
                <w:color w:val="002060"/>
              </w:rPr>
            </w:pPr>
            <w:r w:rsidRPr="003730AA">
              <w:rPr>
                <w:color w:val="002060"/>
              </w:rPr>
              <w:t>5116 PALESTRA CONUMALE DI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45B85" w14:textId="77777777" w:rsidR="006873BB" w:rsidRPr="003730AA" w:rsidRDefault="006873BB" w:rsidP="00921548">
            <w:pPr>
              <w:pStyle w:val="rowtabella0"/>
              <w:rPr>
                <w:color w:val="002060"/>
              </w:rPr>
            </w:pPr>
            <w:r w:rsidRPr="003730AA">
              <w:rPr>
                <w:color w:val="002060"/>
              </w:rPr>
              <w:t>ROSORA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7CDB7" w14:textId="77777777" w:rsidR="006873BB" w:rsidRPr="003730AA" w:rsidRDefault="006873BB" w:rsidP="00921548">
            <w:pPr>
              <w:pStyle w:val="rowtabella0"/>
              <w:rPr>
                <w:color w:val="002060"/>
              </w:rPr>
            </w:pPr>
            <w:r w:rsidRPr="003730AA">
              <w:rPr>
                <w:color w:val="002060"/>
              </w:rPr>
              <w:t>VIA MONTESSORI LOC. ANGELI</w:t>
            </w:r>
          </w:p>
        </w:tc>
      </w:tr>
      <w:tr w:rsidR="006873BB" w:rsidRPr="003730AA" w14:paraId="04FB7F4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4E50E" w14:textId="77777777" w:rsidR="006873BB" w:rsidRPr="003730AA" w:rsidRDefault="006873BB" w:rsidP="00921548">
            <w:pPr>
              <w:pStyle w:val="rowtabella0"/>
              <w:rPr>
                <w:color w:val="002060"/>
              </w:rPr>
            </w:pPr>
            <w:r w:rsidRPr="003730AA">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435D5" w14:textId="77777777" w:rsidR="006873BB" w:rsidRPr="003730AA" w:rsidRDefault="006873BB" w:rsidP="00921548">
            <w:pPr>
              <w:pStyle w:val="rowtabella0"/>
              <w:rPr>
                <w:color w:val="002060"/>
              </w:rPr>
            </w:pPr>
            <w:r w:rsidRPr="003730AA">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20DDC"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A96D3" w14:textId="77777777" w:rsidR="006873BB" w:rsidRPr="003730AA" w:rsidRDefault="006873BB" w:rsidP="00921548">
            <w:pPr>
              <w:pStyle w:val="rowtabella0"/>
              <w:rPr>
                <w:color w:val="002060"/>
              </w:rPr>
            </w:pPr>
            <w:r w:rsidRPr="003730AA">
              <w:rPr>
                <w:color w:val="002060"/>
              </w:rPr>
              <w:t>23/10/2024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8F7B1" w14:textId="77777777" w:rsidR="006873BB" w:rsidRPr="003730AA" w:rsidRDefault="006873BB" w:rsidP="00921548">
            <w:pPr>
              <w:pStyle w:val="rowtabella0"/>
              <w:rPr>
                <w:color w:val="002060"/>
              </w:rPr>
            </w:pPr>
            <w:r w:rsidRPr="003730AA">
              <w:rPr>
                <w:color w:val="002060"/>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30F61" w14:textId="77777777" w:rsidR="006873BB" w:rsidRPr="003730AA" w:rsidRDefault="006873BB" w:rsidP="00921548">
            <w:pPr>
              <w:pStyle w:val="rowtabella0"/>
              <w:rPr>
                <w:color w:val="002060"/>
              </w:rPr>
            </w:pPr>
            <w:r w:rsidRPr="003730A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1BA0D" w14:textId="77777777" w:rsidR="006873BB" w:rsidRPr="003730AA" w:rsidRDefault="006873BB" w:rsidP="00921548">
            <w:pPr>
              <w:pStyle w:val="rowtabella0"/>
              <w:rPr>
                <w:color w:val="002060"/>
              </w:rPr>
            </w:pPr>
            <w:r w:rsidRPr="003730AA">
              <w:rPr>
                <w:color w:val="002060"/>
              </w:rPr>
              <w:t>VIA ROMA 201</w:t>
            </w:r>
          </w:p>
        </w:tc>
      </w:tr>
    </w:tbl>
    <w:p w14:paraId="3F4FB378" w14:textId="77777777" w:rsidR="006873BB" w:rsidRPr="003730AA" w:rsidRDefault="006873BB" w:rsidP="006873BB">
      <w:pPr>
        <w:pStyle w:val="breakline"/>
        <w:rPr>
          <w:rFonts w:eastAsiaTheme="minorEastAsia"/>
          <w:color w:val="002060"/>
        </w:rPr>
      </w:pPr>
    </w:p>
    <w:p w14:paraId="6FA4DE27" w14:textId="77777777" w:rsidR="006873BB" w:rsidRPr="003730AA" w:rsidRDefault="006873BB" w:rsidP="006873BB">
      <w:pPr>
        <w:pStyle w:val="breakline"/>
        <w:rPr>
          <w:color w:val="002060"/>
        </w:rPr>
      </w:pPr>
    </w:p>
    <w:p w14:paraId="22EB7D06" w14:textId="77777777" w:rsidR="006873BB" w:rsidRPr="003730AA" w:rsidRDefault="006873BB" w:rsidP="006873BB">
      <w:pPr>
        <w:pStyle w:val="breakline"/>
        <w:rPr>
          <w:color w:val="002060"/>
        </w:rPr>
      </w:pPr>
    </w:p>
    <w:p w14:paraId="3F281696" w14:textId="77777777" w:rsidR="006873BB" w:rsidRPr="003730AA" w:rsidRDefault="006873BB" w:rsidP="006873BB">
      <w:pPr>
        <w:pStyle w:val="sottotitolocampionato10"/>
        <w:rPr>
          <w:color w:val="002060"/>
        </w:rPr>
      </w:pPr>
      <w:r w:rsidRPr="003730AA">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6873BB" w:rsidRPr="003730AA" w14:paraId="45C73936"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7564D"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6B1B2"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BDEE4"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2B9E1"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B98A"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C3F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4C21B"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7C0E4AF"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EAA2D3" w14:textId="77777777" w:rsidR="006873BB" w:rsidRPr="003730AA" w:rsidRDefault="006873BB" w:rsidP="00921548">
            <w:pPr>
              <w:pStyle w:val="rowtabella0"/>
              <w:rPr>
                <w:color w:val="002060"/>
              </w:rPr>
            </w:pPr>
            <w:r w:rsidRPr="003730AA">
              <w:rPr>
                <w:color w:val="002060"/>
              </w:rPr>
              <w:t>ATLETICO CHIARAVALLE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53E7C" w14:textId="77777777" w:rsidR="006873BB" w:rsidRPr="003730AA" w:rsidRDefault="006873BB" w:rsidP="00921548">
            <w:pPr>
              <w:pStyle w:val="rowtabella0"/>
              <w:rPr>
                <w:color w:val="002060"/>
              </w:rPr>
            </w:pPr>
            <w:r w:rsidRPr="003730AA">
              <w:rPr>
                <w:color w:val="002060"/>
              </w:rPr>
              <w:t>VIRTUS AURORA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AFFF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AE712" w14:textId="77777777" w:rsidR="006873BB" w:rsidRPr="003730AA" w:rsidRDefault="006873BB" w:rsidP="00921548">
            <w:pPr>
              <w:pStyle w:val="rowtabella0"/>
              <w:rPr>
                <w:color w:val="002060"/>
              </w:rPr>
            </w:pPr>
            <w:r w:rsidRPr="003730A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F81CB" w14:textId="77777777" w:rsidR="006873BB" w:rsidRPr="003730AA" w:rsidRDefault="006873BB" w:rsidP="00921548">
            <w:pPr>
              <w:pStyle w:val="rowtabella0"/>
              <w:rPr>
                <w:color w:val="002060"/>
              </w:rPr>
            </w:pPr>
            <w:r w:rsidRPr="003730AA">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323EF" w14:textId="77777777" w:rsidR="006873BB" w:rsidRPr="003730AA" w:rsidRDefault="006873BB" w:rsidP="00921548">
            <w:pPr>
              <w:pStyle w:val="rowtabella0"/>
              <w:rPr>
                <w:color w:val="002060"/>
              </w:rPr>
            </w:pPr>
            <w:r w:rsidRPr="003730AA">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663D7" w14:textId="77777777" w:rsidR="006873BB" w:rsidRPr="003730AA" w:rsidRDefault="006873BB" w:rsidP="00921548">
            <w:pPr>
              <w:pStyle w:val="rowtabella0"/>
              <w:rPr>
                <w:color w:val="002060"/>
              </w:rPr>
            </w:pPr>
            <w:r w:rsidRPr="003730AA">
              <w:rPr>
                <w:color w:val="002060"/>
              </w:rPr>
              <w:t>VIA FALCONARA</w:t>
            </w:r>
          </w:p>
        </w:tc>
      </w:tr>
    </w:tbl>
    <w:p w14:paraId="5E11BC2E" w14:textId="77777777" w:rsidR="006873BB" w:rsidRPr="003730AA" w:rsidRDefault="006873BB" w:rsidP="006873BB">
      <w:pPr>
        <w:pStyle w:val="breakline"/>
        <w:rPr>
          <w:rFonts w:eastAsiaTheme="minorEastAsia"/>
          <w:color w:val="002060"/>
        </w:rPr>
      </w:pPr>
    </w:p>
    <w:p w14:paraId="696D09CC" w14:textId="5C5FA119" w:rsidR="006873BB" w:rsidRPr="006873BB" w:rsidRDefault="006873BB" w:rsidP="006873BB">
      <w:pPr>
        <w:pStyle w:val="breakline"/>
        <w:rPr>
          <w:rFonts w:ascii="Arial" w:hAnsi="Arial" w:cs="Arial"/>
          <w:color w:val="002060"/>
        </w:rPr>
      </w:pPr>
      <w:r w:rsidRPr="006873BB">
        <w:rPr>
          <w:rFonts w:ascii="Arial" w:hAnsi="Arial" w:cs="Arial"/>
          <w:color w:val="002060"/>
        </w:rPr>
        <w:t>RIPOSA: GRADARA CALCIO</w:t>
      </w:r>
    </w:p>
    <w:p w14:paraId="171DD631" w14:textId="77777777" w:rsidR="006873BB" w:rsidRDefault="006873BB" w:rsidP="006873BB">
      <w:pPr>
        <w:pStyle w:val="breakline"/>
        <w:rPr>
          <w:color w:val="002060"/>
        </w:rPr>
      </w:pPr>
    </w:p>
    <w:p w14:paraId="54AEAF63" w14:textId="77777777" w:rsidR="006873BB" w:rsidRPr="003730AA" w:rsidRDefault="006873BB" w:rsidP="006873BB">
      <w:pPr>
        <w:pStyle w:val="breakline"/>
        <w:rPr>
          <w:color w:val="002060"/>
        </w:rPr>
      </w:pPr>
    </w:p>
    <w:p w14:paraId="6EAECBAC" w14:textId="77777777" w:rsidR="006873BB" w:rsidRPr="003730AA" w:rsidRDefault="006873BB" w:rsidP="006873BB">
      <w:pPr>
        <w:pStyle w:val="sottotitolocampionato10"/>
        <w:rPr>
          <w:color w:val="002060"/>
        </w:rPr>
      </w:pPr>
      <w:r w:rsidRPr="003730AA">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6873BB" w:rsidRPr="003730AA" w14:paraId="2216FB9C"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87654"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03D20"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5A87A"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D1E79"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6CCBF"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96520"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936C5"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CC257AF"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BF538E" w14:textId="77777777" w:rsidR="006873BB" w:rsidRPr="003730AA" w:rsidRDefault="006873BB" w:rsidP="00921548">
            <w:pPr>
              <w:pStyle w:val="rowtabella0"/>
              <w:rPr>
                <w:color w:val="002060"/>
              </w:rPr>
            </w:pPr>
            <w:r w:rsidRPr="003730AA">
              <w:rPr>
                <w:color w:val="002060"/>
              </w:rPr>
              <w:t>CDC 2018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55E27" w14:textId="77777777" w:rsidR="006873BB" w:rsidRPr="003730AA" w:rsidRDefault="006873BB" w:rsidP="00921548">
            <w:pPr>
              <w:pStyle w:val="rowtabella0"/>
              <w:rPr>
                <w:color w:val="002060"/>
              </w:rPr>
            </w:pPr>
            <w:r w:rsidRPr="003730AA">
              <w:rPr>
                <w:color w:val="002060"/>
              </w:rPr>
              <w:t>MONTECCHIO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9E9C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9D7C0" w14:textId="77777777" w:rsidR="006873BB" w:rsidRPr="003730AA" w:rsidRDefault="006873BB" w:rsidP="00921548">
            <w:pPr>
              <w:pStyle w:val="rowtabella0"/>
              <w:rPr>
                <w:color w:val="002060"/>
              </w:rPr>
            </w:pPr>
            <w:r w:rsidRPr="003730AA">
              <w:rPr>
                <w:color w:val="002060"/>
              </w:rPr>
              <w:t>21/09/2024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6A888" w14:textId="77777777" w:rsidR="006873BB" w:rsidRPr="003730AA" w:rsidRDefault="006873BB" w:rsidP="00921548">
            <w:pPr>
              <w:pStyle w:val="rowtabella0"/>
              <w:rPr>
                <w:color w:val="002060"/>
              </w:rPr>
            </w:pPr>
            <w:r w:rsidRPr="003730AA">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C43B2" w14:textId="77777777" w:rsidR="006873BB" w:rsidRPr="003730AA" w:rsidRDefault="006873BB" w:rsidP="00921548">
            <w:pPr>
              <w:pStyle w:val="rowtabella0"/>
              <w:rPr>
                <w:color w:val="002060"/>
              </w:rPr>
            </w:pPr>
            <w:r w:rsidRPr="003730AA">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DD8C9" w14:textId="77777777" w:rsidR="006873BB" w:rsidRPr="003730AA" w:rsidRDefault="006873BB" w:rsidP="00921548">
            <w:pPr>
              <w:pStyle w:val="rowtabella0"/>
              <w:rPr>
                <w:color w:val="002060"/>
              </w:rPr>
            </w:pPr>
            <w:r w:rsidRPr="003730AA">
              <w:rPr>
                <w:color w:val="002060"/>
              </w:rPr>
              <w:t>VIA VENEZIA 43</w:t>
            </w:r>
          </w:p>
        </w:tc>
      </w:tr>
    </w:tbl>
    <w:p w14:paraId="36AAA50C" w14:textId="77777777" w:rsidR="006873BB" w:rsidRDefault="006873BB" w:rsidP="006873BB">
      <w:pPr>
        <w:pStyle w:val="breakline"/>
        <w:rPr>
          <w:rFonts w:eastAsiaTheme="minorEastAsia"/>
          <w:color w:val="002060"/>
        </w:rPr>
      </w:pPr>
    </w:p>
    <w:p w14:paraId="0F076A81" w14:textId="64B88435"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VADO C5</w:t>
      </w:r>
    </w:p>
    <w:p w14:paraId="428BFA20" w14:textId="77777777" w:rsidR="006873BB" w:rsidRPr="003730AA" w:rsidRDefault="006873BB" w:rsidP="006873BB">
      <w:pPr>
        <w:pStyle w:val="breakline"/>
        <w:rPr>
          <w:rFonts w:eastAsiaTheme="minorEastAsia"/>
          <w:color w:val="002060"/>
        </w:rPr>
      </w:pPr>
    </w:p>
    <w:p w14:paraId="4B8A9A58" w14:textId="77777777" w:rsidR="006873BB" w:rsidRPr="003730AA" w:rsidRDefault="006873BB" w:rsidP="006873BB">
      <w:pPr>
        <w:pStyle w:val="breakline"/>
        <w:rPr>
          <w:color w:val="002060"/>
        </w:rPr>
      </w:pPr>
    </w:p>
    <w:p w14:paraId="1F500BC5" w14:textId="77777777" w:rsidR="006873BB" w:rsidRPr="003730AA" w:rsidRDefault="006873BB" w:rsidP="006873BB">
      <w:pPr>
        <w:pStyle w:val="breakline"/>
        <w:rPr>
          <w:color w:val="002060"/>
        </w:rPr>
      </w:pPr>
    </w:p>
    <w:p w14:paraId="5CE04A53" w14:textId="77777777" w:rsidR="006873BB" w:rsidRPr="003730AA" w:rsidRDefault="006873BB" w:rsidP="006873BB">
      <w:pPr>
        <w:pStyle w:val="sottotitolocampionato10"/>
        <w:rPr>
          <w:color w:val="002060"/>
        </w:rPr>
      </w:pPr>
      <w:r w:rsidRPr="003730AA">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6873BB" w:rsidRPr="003730AA" w14:paraId="0FB55204"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0301D"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299D4"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5D4B"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C2B8"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9B05C"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F9703"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0FC8B"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47DE598C"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81E1F" w14:textId="77777777" w:rsidR="006873BB" w:rsidRPr="003730AA" w:rsidRDefault="006873BB" w:rsidP="00921548">
            <w:pPr>
              <w:pStyle w:val="rowtabella0"/>
              <w:rPr>
                <w:color w:val="002060"/>
              </w:rPr>
            </w:pPr>
            <w:r w:rsidRPr="003730AA">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86DB8" w14:textId="77777777" w:rsidR="006873BB" w:rsidRPr="003730AA" w:rsidRDefault="006873BB" w:rsidP="00921548">
            <w:pPr>
              <w:pStyle w:val="rowtabella0"/>
              <w:rPr>
                <w:color w:val="002060"/>
              </w:rPr>
            </w:pPr>
            <w:r w:rsidRPr="003730AA">
              <w:rPr>
                <w:color w:val="002060"/>
              </w:rPr>
              <w:t>FUTSAL OTTRANO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5F93E"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7B1B8" w14:textId="77777777" w:rsidR="006873BB" w:rsidRPr="003730AA" w:rsidRDefault="006873BB" w:rsidP="00921548">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98C6D" w14:textId="77777777" w:rsidR="006873BB" w:rsidRPr="003730AA" w:rsidRDefault="006873BB" w:rsidP="00921548">
            <w:pPr>
              <w:pStyle w:val="rowtabella0"/>
              <w:rPr>
                <w:color w:val="002060"/>
              </w:rPr>
            </w:pPr>
            <w:r w:rsidRPr="003730AA">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D0E5D"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CB451" w14:textId="77777777" w:rsidR="006873BB" w:rsidRPr="003730AA" w:rsidRDefault="006873BB" w:rsidP="00921548">
            <w:pPr>
              <w:pStyle w:val="rowtabella0"/>
              <w:rPr>
                <w:color w:val="002060"/>
              </w:rPr>
            </w:pPr>
            <w:r w:rsidRPr="003730AA">
              <w:rPr>
                <w:color w:val="002060"/>
              </w:rPr>
              <w:t xml:space="preserve">VIA CARPEGNA-VIA M.TE </w:t>
            </w:r>
            <w:proofErr w:type="gramStart"/>
            <w:r w:rsidRPr="003730AA">
              <w:rPr>
                <w:color w:val="002060"/>
              </w:rPr>
              <w:t>S.VICINO</w:t>
            </w:r>
            <w:proofErr w:type="gramEnd"/>
          </w:p>
        </w:tc>
      </w:tr>
      <w:tr w:rsidR="006873BB" w:rsidRPr="003730AA" w14:paraId="084C4229"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1E3833" w14:textId="77777777" w:rsidR="006873BB" w:rsidRPr="003730AA" w:rsidRDefault="006873BB" w:rsidP="00921548">
            <w:pPr>
              <w:pStyle w:val="rowtabella0"/>
              <w:rPr>
                <w:color w:val="002060"/>
              </w:rPr>
            </w:pPr>
            <w:r w:rsidRPr="003730AA">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EC0B5" w14:textId="77777777" w:rsidR="006873BB" w:rsidRPr="003730AA" w:rsidRDefault="006873BB" w:rsidP="00921548">
            <w:pPr>
              <w:pStyle w:val="rowtabella0"/>
              <w:rPr>
                <w:color w:val="002060"/>
              </w:rPr>
            </w:pPr>
            <w:r w:rsidRPr="003730AA">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3EB3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2B85A" w14:textId="77777777" w:rsidR="006873BB" w:rsidRPr="003730AA" w:rsidRDefault="006873BB" w:rsidP="00921548">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730B5" w14:textId="77777777" w:rsidR="006873BB" w:rsidRPr="003730AA" w:rsidRDefault="006873BB" w:rsidP="00921548">
            <w:pPr>
              <w:pStyle w:val="rowtabella0"/>
              <w:rPr>
                <w:color w:val="002060"/>
              </w:rPr>
            </w:pPr>
            <w:r w:rsidRPr="003730AA">
              <w:rPr>
                <w:color w:val="002060"/>
              </w:rPr>
              <w:t>5050 PALLONE GEODETICO "VARANO"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46BB0" w14:textId="77777777" w:rsidR="006873BB" w:rsidRPr="003730AA" w:rsidRDefault="006873BB" w:rsidP="00921548">
            <w:pPr>
              <w:pStyle w:val="rowtabella0"/>
              <w:rPr>
                <w:color w:val="002060"/>
              </w:rPr>
            </w:pPr>
            <w:r w:rsidRPr="003730A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43A45" w14:textId="77777777" w:rsidR="006873BB" w:rsidRPr="003730AA" w:rsidRDefault="006873BB" w:rsidP="00921548">
            <w:pPr>
              <w:pStyle w:val="rowtabella0"/>
              <w:rPr>
                <w:color w:val="002060"/>
              </w:rPr>
            </w:pPr>
            <w:r w:rsidRPr="003730AA">
              <w:rPr>
                <w:color w:val="002060"/>
              </w:rPr>
              <w:t>CONTRADA DEL POZZO</w:t>
            </w:r>
          </w:p>
        </w:tc>
      </w:tr>
    </w:tbl>
    <w:p w14:paraId="7092D13E" w14:textId="77777777" w:rsidR="006873BB" w:rsidRPr="003730AA" w:rsidRDefault="006873BB" w:rsidP="006873BB">
      <w:pPr>
        <w:pStyle w:val="breakline"/>
        <w:rPr>
          <w:rFonts w:eastAsiaTheme="minorEastAsia"/>
          <w:color w:val="002060"/>
        </w:rPr>
      </w:pPr>
    </w:p>
    <w:p w14:paraId="4B723A20" w14:textId="77777777" w:rsidR="006873BB" w:rsidRPr="003730AA" w:rsidRDefault="006873BB" w:rsidP="006873BB">
      <w:pPr>
        <w:pStyle w:val="breakline"/>
        <w:rPr>
          <w:color w:val="002060"/>
        </w:rPr>
      </w:pPr>
    </w:p>
    <w:p w14:paraId="782CA82D" w14:textId="77777777" w:rsidR="006873BB" w:rsidRPr="003730AA" w:rsidRDefault="006873BB" w:rsidP="006873BB">
      <w:pPr>
        <w:pStyle w:val="breakline"/>
        <w:rPr>
          <w:color w:val="002060"/>
        </w:rPr>
      </w:pPr>
    </w:p>
    <w:p w14:paraId="643CBC48" w14:textId="77777777" w:rsidR="006873BB" w:rsidRPr="003730AA" w:rsidRDefault="006873BB" w:rsidP="006873BB">
      <w:pPr>
        <w:pStyle w:val="sottotitolocampionato10"/>
        <w:rPr>
          <w:color w:val="002060"/>
        </w:rPr>
      </w:pPr>
      <w:r w:rsidRPr="003730AA">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5018A0DF"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0129E"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6DF8F"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B5893"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1E143"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B835B"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26DA"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E6F83"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56DA285"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E07243" w14:textId="77777777" w:rsidR="006873BB" w:rsidRPr="003730AA" w:rsidRDefault="006873BB" w:rsidP="00921548">
            <w:pPr>
              <w:pStyle w:val="rowtabella0"/>
              <w:rPr>
                <w:color w:val="002060"/>
              </w:rPr>
            </w:pPr>
            <w:r w:rsidRPr="003730AA">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C59B8" w14:textId="77777777" w:rsidR="006873BB" w:rsidRPr="003730AA" w:rsidRDefault="006873BB" w:rsidP="00921548">
            <w:pPr>
              <w:pStyle w:val="rowtabella0"/>
              <w:rPr>
                <w:color w:val="002060"/>
              </w:rPr>
            </w:pPr>
            <w:r w:rsidRPr="003730AA">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AB878"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39828" w14:textId="77777777" w:rsidR="006873BB" w:rsidRPr="003730AA" w:rsidRDefault="006873BB" w:rsidP="00921548">
            <w:pPr>
              <w:pStyle w:val="rowtabella0"/>
              <w:rPr>
                <w:color w:val="002060"/>
              </w:rPr>
            </w:pPr>
            <w:r w:rsidRPr="003730AA">
              <w:rPr>
                <w:color w:val="002060"/>
              </w:rPr>
              <w:t>09/10/2024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0F1BA" w14:textId="77777777" w:rsidR="006873BB" w:rsidRPr="003730AA" w:rsidRDefault="006873BB" w:rsidP="00921548">
            <w:pPr>
              <w:pStyle w:val="rowtabella0"/>
              <w:rPr>
                <w:color w:val="002060"/>
              </w:rPr>
            </w:pPr>
            <w:r w:rsidRPr="003730AA">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63314" w14:textId="77777777" w:rsidR="006873BB" w:rsidRPr="003730AA" w:rsidRDefault="006873BB" w:rsidP="00921548">
            <w:pPr>
              <w:pStyle w:val="rowtabella0"/>
              <w:rPr>
                <w:color w:val="002060"/>
              </w:rPr>
            </w:pPr>
            <w:r w:rsidRPr="003730AA">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25D2F" w14:textId="77777777" w:rsidR="006873BB" w:rsidRPr="003730AA" w:rsidRDefault="006873BB" w:rsidP="00921548">
            <w:pPr>
              <w:pStyle w:val="rowtabella0"/>
              <w:rPr>
                <w:color w:val="002060"/>
              </w:rPr>
            </w:pPr>
            <w:r w:rsidRPr="003730AA">
              <w:rPr>
                <w:color w:val="002060"/>
              </w:rPr>
              <w:t>VIA FONTE ANTICA 6</w:t>
            </w:r>
          </w:p>
        </w:tc>
      </w:tr>
      <w:tr w:rsidR="006873BB" w:rsidRPr="003730AA" w14:paraId="27F42352"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00CF57" w14:textId="77777777" w:rsidR="006873BB" w:rsidRPr="003730AA" w:rsidRDefault="006873BB" w:rsidP="00921548">
            <w:pPr>
              <w:pStyle w:val="rowtabella0"/>
              <w:rPr>
                <w:color w:val="002060"/>
              </w:rPr>
            </w:pPr>
            <w:r w:rsidRPr="003730AA">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EFC38" w14:textId="77777777" w:rsidR="006873BB" w:rsidRPr="003730AA" w:rsidRDefault="006873BB" w:rsidP="00921548">
            <w:pPr>
              <w:pStyle w:val="rowtabella0"/>
              <w:rPr>
                <w:color w:val="002060"/>
              </w:rPr>
            </w:pPr>
            <w:r w:rsidRPr="003730AA">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BED25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890A6" w14:textId="77777777" w:rsidR="006873BB" w:rsidRPr="003730AA" w:rsidRDefault="006873BB" w:rsidP="00921548">
            <w:pPr>
              <w:pStyle w:val="rowtabella0"/>
              <w:rPr>
                <w:color w:val="002060"/>
              </w:rPr>
            </w:pPr>
            <w:r w:rsidRPr="003730AA">
              <w:rPr>
                <w:color w:val="002060"/>
              </w:rPr>
              <w:t>09/10/2024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214DC" w14:textId="77777777" w:rsidR="006873BB" w:rsidRPr="003730AA" w:rsidRDefault="006873BB" w:rsidP="00921548">
            <w:pPr>
              <w:pStyle w:val="rowtabella0"/>
              <w:rPr>
                <w:color w:val="002060"/>
              </w:rPr>
            </w:pPr>
            <w:r w:rsidRPr="003730AA">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70C9E" w14:textId="77777777" w:rsidR="006873BB" w:rsidRPr="003730AA" w:rsidRDefault="006873BB" w:rsidP="00921548">
            <w:pPr>
              <w:pStyle w:val="rowtabella0"/>
              <w:rPr>
                <w:color w:val="002060"/>
              </w:rPr>
            </w:pPr>
            <w:r w:rsidRPr="003730AA">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BFB4A" w14:textId="77777777" w:rsidR="006873BB" w:rsidRPr="003730AA" w:rsidRDefault="006873BB" w:rsidP="00921548">
            <w:pPr>
              <w:pStyle w:val="rowtabella0"/>
              <w:rPr>
                <w:color w:val="002060"/>
              </w:rPr>
            </w:pPr>
            <w:r w:rsidRPr="003730AA">
              <w:rPr>
                <w:color w:val="002060"/>
              </w:rPr>
              <w:t>VIA GEMME, 13</w:t>
            </w:r>
          </w:p>
        </w:tc>
      </w:tr>
    </w:tbl>
    <w:p w14:paraId="5BFBC7AB" w14:textId="77777777" w:rsidR="006873BB" w:rsidRPr="003730AA" w:rsidRDefault="006873BB" w:rsidP="006873BB">
      <w:pPr>
        <w:pStyle w:val="breakline"/>
        <w:rPr>
          <w:rFonts w:eastAsiaTheme="minorEastAsia"/>
          <w:color w:val="002060"/>
        </w:rPr>
      </w:pPr>
    </w:p>
    <w:p w14:paraId="6527E4E1" w14:textId="77777777" w:rsidR="006873BB" w:rsidRPr="003730AA" w:rsidRDefault="006873BB" w:rsidP="006873BB">
      <w:pPr>
        <w:pStyle w:val="breakline"/>
        <w:rPr>
          <w:color w:val="002060"/>
        </w:rPr>
      </w:pPr>
    </w:p>
    <w:p w14:paraId="46846BF2" w14:textId="77777777" w:rsidR="006873BB" w:rsidRPr="003730AA" w:rsidRDefault="006873BB" w:rsidP="006873BB">
      <w:pPr>
        <w:pStyle w:val="breakline"/>
        <w:rPr>
          <w:color w:val="002060"/>
        </w:rPr>
      </w:pPr>
    </w:p>
    <w:p w14:paraId="612E0571" w14:textId="77777777" w:rsidR="006873BB" w:rsidRPr="003730AA" w:rsidRDefault="006873BB" w:rsidP="006873BB">
      <w:pPr>
        <w:pStyle w:val="sottotitolocampionato10"/>
        <w:rPr>
          <w:color w:val="002060"/>
        </w:rPr>
      </w:pPr>
      <w:r w:rsidRPr="003730AA">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6873BB" w:rsidRPr="003730AA" w14:paraId="216AB25A"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3BAC9"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178B9"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14AE5"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2E612"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100D4"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9990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D351"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892352F"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48FE11" w14:textId="77777777" w:rsidR="006873BB" w:rsidRPr="003730AA" w:rsidRDefault="006873BB" w:rsidP="00921548">
            <w:pPr>
              <w:pStyle w:val="rowtabella0"/>
              <w:rPr>
                <w:color w:val="002060"/>
              </w:rPr>
            </w:pPr>
            <w:r w:rsidRPr="003730AA">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77DB6" w14:textId="77777777" w:rsidR="006873BB" w:rsidRPr="003730AA" w:rsidRDefault="006873BB" w:rsidP="00921548">
            <w:pPr>
              <w:pStyle w:val="rowtabella0"/>
              <w:rPr>
                <w:color w:val="002060"/>
              </w:rPr>
            </w:pPr>
            <w:r w:rsidRPr="003730AA">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E770C"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9EF96" w14:textId="77777777" w:rsidR="006873BB" w:rsidRPr="003730AA" w:rsidRDefault="006873BB" w:rsidP="00921548">
            <w:pPr>
              <w:pStyle w:val="rowtabella0"/>
              <w:rPr>
                <w:color w:val="002060"/>
              </w:rPr>
            </w:pPr>
            <w:r w:rsidRPr="003730AA">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91A5F" w14:textId="77777777" w:rsidR="006873BB" w:rsidRPr="003730AA" w:rsidRDefault="006873BB" w:rsidP="00921548">
            <w:pPr>
              <w:pStyle w:val="rowtabella0"/>
              <w:rPr>
                <w:color w:val="002060"/>
              </w:rPr>
            </w:pPr>
            <w:r w:rsidRPr="003730AA">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56FEC"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3A088" w14:textId="77777777" w:rsidR="006873BB" w:rsidRPr="003730AA" w:rsidRDefault="006873BB" w:rsidP="00921548">
            <w:pPr>
              <w:pStyle w:val="rowtabella0"/>
              <w:rPr>
                <w:color w:val="002060"/>
              </w:rPr>
            </w:pPr>
            <w:r w:rsidRPr="003730AA">
              <w:rPr>
                <w:color w:val="002060"/>
              </w:rPr>
              <w:t xml:space="preserve">VIA CARPEGNA-VIA M.TE </w:t>
            </w:r>
            <w:proofErr w:type="gramStart"/>
            <w:r w:rsidRPr="003730AA">
              <w:rPr>
                <w:color w:val="002060"/>
              </w:rPr>
              <w:t>S.VICINO</w:t>
            </w:r>
            <w:proofErr w:type="gramEnd"/>
          </w:p>
        </w:tc>
      </w:tr>
      <w:tr w:rsidR="006873BB" w:rsidRPr="003730AA" w14:paraId="70A24DB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F1342" w14:textId="77777777" w:rsidR="006873BB" w:rsidRPr="003730AA" w:rsidRDefault="006873BB" w:rsidP="00921548">
            <w:pPr>
              <w:pStyle w:val="rowtabella0"/>
              <w:rPr>
                <w:color w:val="002060"/>
              </w:rPr>
            </w:pPr>
            <w:r w:rsidRPr="003730AA">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293E2" w14:textId="77777777" w:rsidR="006873BB" w:rsidRPr="003730AA" w:rsidRDefault="006873BB" w:rsidP="00921548">
            <w:pPr>
              <w:pStyle w:val="rowtabella0"/>
              <w:rPr>
                <w:color w:val="002060"/>
              </w:rPr>
            </w:pPr>
            <w:r w:rsidRPr="003730AA">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014D4"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BC6AE" w14:textId="77777777" w:rsidR="006873BB" w:rsidRPr="003730AA" w:rsidRDefault="006873BB" w:rsidP="00921548">
            <w:pPr>
              <w:pStyle w:val="rowtabella0"/>
              <w:rPr>
                <w:color w:val="002060"/>
              </w:rPr>
            </w:pPr>
            <w:r w:rsidRPr="003730AA">
              <w:rPr>
                <w:color w:val="002060"/>
              </w:rPr>
              <w:t>23/10/2024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1EDDB" w14:textId="77777777" w:rsidR="006873BB" w:rsidRPr="003730AA" w:rsidRDefault="006873BB" w:rsidP="00921548">
            <w:pPr>
              <w:pStyle w:val="rowtabella0"/>
              <w:rPr>
                <w:color w:val="002060"/>
              </w:rPr>
            </w:pPr>
            <w:r w:rsidRPr="003730AA">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ED2EE" w14:textId="77777777" w:rsidR="006873BB" w:rsidRPr="003730AA" w:rsidRDefault="006873BB" w:rsidP="00921548">
            <w:pPr>
              <w:pStyle w:val="rowtabella0"/>
              <w:rPr>
                <w:color w:val="002060"/>
              </w:rPr>
            </w:pPr>
            <w:r w:rsidRPr="003730AA">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EF5A4" w14:textId="77777777" w:rsidR="006873BB" w:rsidRPr="003730AA" w:rsidRDefault="006873BB" w:rsidP="00921548">
            <w:pPr>
              <w:pStyle w:val="rowtabella0"/>
              <w:rPr>
                <w:color w:val="002060"/>
              </w:rPr>
            </w:pPr>
            <w:r w:rsidRPr="003730AA">
              <w:rPr>
                <w:color w:val="002060"/>
              </w:rPr>
              <w:t>VIA GEMME, 13</w:t>
            </w:r>
          </w:p>
        </w:tc>
      </w:tr>
    </w:tbl>
    <w:p w14:paraId="1D8D88EE" w14:textId="77777777" w:rsidR="006873BB" w:rsidRPr="003730AA" w:rsidRDefault="006873BB" w:rsidP="006873BB">
      <w:pPr>
        <w:pStyle w:val="breakline"/>
        <w:rPr>
          <w:rFonts w:eastAsiaTheme="minorEastAsia"/>
          <w:color w:val="002060"/>
        </w:rPr>
      </w:pPr>
    </w:p>
    <w:p w14:paraId="59CAE58E" w14:textId="77777777" w:rsidR="006873BB" w:rsidRPr="003730AA" w:rsidRDefault="006873BB" w:rsidP="006873BB">
      <w:pPr>
        <w:pStyle w:val="breakline"/>
        <w:rPr>
          <w:color w:val="002060"/>
        </w:rPr>
      </w:pPr>
    </w:p>
    <w:p w14:paraId="57D56348" w14:textId="77777777" w:rsidR="006873BB" w:rsidRPr="003730AA" w:rsidRDefault="006873BB" w:rsidP="006873BB">
      <w:pPr>
        <w:pStyle w:val="breakline"/>
        <w:rPr>
          <w:color w:val="002060"/>
        </w:rPr>
      </w:pPr>
    </w:p>
    <w:p w14:paraId="304EB42C" w14:textId="77777777" w:rsidR="006873BB" w:rsidRPr="003730AA" w:rsidRDefault="006873BB" w:rsidP="006873BB">
      <w:pPr>
        <w:pStyle w:val="sottotitolocampionato10"/>
        <w:rPr>
          <w:color w:val="002060"/>
        </w:rPr>
      </w:pPr>
      <w:r w:rsidRPr="003730AA">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5FD8E2BC"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2CED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67D5A"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3BEB6"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81DDE"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87A4"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68F0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A8B8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CF575F2"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7F34D2" w14:textId="77777777" w:rsidR="006873BB" w:rsidRPr="003730AA" w:rsidRDefault="006873BB" w:rsidP="00921548">
            <w:pPr>
              <w:pStyle w:val="rowtabella0"/>
              <w:rPr>
                <w:color w:val="002060"/>
              </w:rPr>
            </w:pPr>
            <w:r w:rsidRPr="003730AA">
              <w:rPr>
                <w:color w:val="002060"/>
              </w:rPr>
              <w:t>SANTA MARIA NUOVA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A0CB2" w14:textId="77777777" w:rsidR="006873BB" w:rsidRPr="003730AA" w:rsidRDefault="006873BB" w:rsidP="00921548">
            <w:pPr>
              <w:pStyle w:val="rowtabella0"/>
              <w:rPr>
                <w:color w:val="002060"/>
              </w:rPr>
            </w:pPr>
            <w:r w:rsidRPr="003730AA">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5C92E"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3AC3F" w14:textId="77777777" w:rsidR="006873BB" w:rsidRPr="003730AA" w:rsidRDefault="006873BB" w:rsidP="00921548">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3D21E" w14:textId="77777777" w:rsidR="006873BB" w:rsidRPr="003730AA" w:rsidRDefault="006873BB" w:rsidP="00921548">
            <w:pPr>
              <w:pStyle w:val="rowtabella0"/>
              <w:rPr>
                <w:color w:val="002060"/>
              </w:rPr>
            </w:pPr>
            <w:r w:rsidRPr="003730AA">
              <w:rPr>
                <w:color w:val="002060"/>
              </w:rPr>
              <w:t>5078 PALASPORT "D. SIMONETTI"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08BA9" w14:textId="77777777" w:rsidR="006873BB" w:rsidRPr="003730AA" w:rsidRDefault="006873BB" w:rsidP="00921548">
            <w:pPr>
              <w:pStyle w:val="rowtabella0"/>
              <w:rPr>
                <w:color w:val="002060"/>
              </w:rPr>
            </w:pPr>
            <w:r w:rsidRPr="003730AA">
              <w:rPr>
                <w:color w:val="002060"/>
              </w:rPr>
              <w:t>SANTA MARIA 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AA62A" w14:textId="77777777" w:rsidR="006873BB" w:rsidRPr="003730AA" w:rsidRDefault="006873BB" w:rsidP="00921548">
            <w:pPr>
              <w:pStyle w:val="rowtabella0"/>
              <w:rPr>
                <w:color w:val="002060"/>
              </w:rPr>
            </w:pPr>
            <w:r w:rsidRPr="003730AA">
              <w:rPr>
                <w:color w:val="002060"/>
              </w:rPr>
              <w:t>VIA GAETANO RAVAGLI</w:t>
            </w:r>
          </w:p>
        </w:tc>
      </w:tr>
      <w:tr w:rsidR="006873BB" w:rsidRPr="003730AA" w14:paraId="66005B76"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A92D8" w14:textId="77777777" w:rsidR="006873BB" w:rsidRPr="003730AA" w:rsidRDefault="006873BB" w:rsidP="00921548">
            <w:pPr>
              <w:pStyle w:val="rowtabella0"/>
              <w:rPr>
                <w:color w:val="002060"/>
              </w:rPr>
            </w:pPr>
            <w:r w:rsidRPr="003730AA">
              <w:rPr>
                <w:color w:val="002060"/>
              </w:rPr>
              <w:lastRenderedPageBreak/>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0185A" w14:textId="77777777" w:rsidR="006873BB" w:rsidRPr="003730AA" w:rsidRDefault="006873BB" w:rsidP="00921548">
            <w:pPr>
              <w:pStyle w:val="rowtabella0"/>
              <w:rPr>
                <w:color w:val="002060"/>
              </w:rPr>
            </w:pPr>
            <w:r w:rsidRPr="003730AA">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2EAC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64D21" w14:textId="77777777" w:rsidR="006873BB" w:rsidRPr="003730AA" w:rsidRDefault="006873BB" w:rsidP="00921548">
            <w:pPr>
              <w:pStyle w:val="rowtabella0"/>
              <w:rPr>
                <w:color w:val="002060"/>
              </w:rPr>
            </w:pPr>
            <w:r w:rsidRPr="003730AA">
              <w:rPr>
                <w:color w:val="002060"/>
              </w:rPr>
              <w:t>21/09/2024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9CD98" w14:textId="77777777" w:rsidR="006873BB" w:rsidRPr="003730AA" w:rsidRDefault="006873BB" w:rsidP="00921548">
            <w:pPr>
              <w:pStyle w:val="rowtabella0"/>
              <w:rPr>
                <w:color w:val="002060"/>
              </w:rPr>
            </w:pPr>
            <w:r w:rsidRPr="003730AA">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11B8E" w14:textId="77777777" w:rsidR="006873BB" w:rsidRPr="003730AA" w:rsidRDefault="006873BB" w:rsidP="00921548">
            <w:pPr>
              <w:pStyle w:val="rowtabella0"/>
              <w:rPr>
                <w:color w:val="002060"/>
              </w:rPr>
            </w:pPr>
            <w:r w:rsidRPr="003730A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B0089" w14:textId="77777777" w:rsidR="006873BB" w:rsidRPr="003730AA" w:rsidRDefault="006873BB" w:rsidP="00921548">
            <w:pPr>
              <w:pStyle w:val="rowtabella0"/>
              <w:rPr>
                <w:color w:val="002060"/>
              </w:rPr>
            </w:pPr>
            <w:r w:rsidRPr="003730AA">
              <w:rPr>
                <w:color w:val="002060"/>
              </w:rPr>
              <w:t>LOCALITA' CANDIA</w:t>
            </w:r>
          </w:p>
        </w:tc>
      </w:tr>
    </w:tbl>
    <w:p w14:paraId="36C1B9F3" w14:textId="77777777" w:rsidR="006873BB" w:rsidRPr="003730AA" w:rsidRDefault="006873BB" w:rsidP="006873BB">
      <w:pPr>
        <w:pStyle w:val="breakline"/>
        <w:rPr>
          <w:rFonts w:eastAsiaTheme="minorEastAsia"/>
          <w:color w:val="002060"/>
        </w:rPr>
      </w:pPr>
    </w:p>
    <w:p w14:paraId="41077153" w14:textId="77777777" w:rsidR="006873BB" w:rsidRPr="003730AA" w:rsidRDefault="006873BB" w:rsidP="006873BB">
      <w:pPr>
        <w:pStyle w:val="breakline"/>
        <w:rPr>
          <w:color w:val="002060"/>
        </w:rPr>
      </w:pPr>
    </w:p>
    <w:p w14:paraId="55935305" w14:textId="77777777" w:rsidR="006873BB" w:rsidRPr="003730AA" w:rsidRDefault="006873BB" w:rsidP="006873BB">
      <w:pPr>
        <w:pStyle w:val="breakline"/>
        <w:rPr>
          <w:color w:val="002060"/>
        </w:rPr>
      </w:pPr>
    </w:p>
    <w:p w14:paraId="0FE4C6CE" w14:textId="77777777" w:rsidR="006873BB" w:rsidRPr="003730AA" w:rsidRDefault="006873BB" w:rsidP="006873BB">
      <w:pPr>
        <w:pStyle w:val="sottotitolocampionato10"/>
        <w:rPr>
          <w:color w:val="002060"/>
        </w:rPr>
      </w:pPr>
      <w:r w:rsidRPr="003730AA">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6873BB" w:rsidRPr="003730AA" w14:paraId="0F9F4981"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B7419"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1C3D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1EF83"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E2C1C"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F1EDD"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FE550"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D36E3"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BFEB338"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D3A5B0" w14:textId="77777777" w:rsidR="006873BB" w:rsidRPr="003730AA" w:rsidRDefault="006873BB" w:rsidP="00921548">
            <w:pPr>
              <w:pStyle w:val="rowtabella0"/>
              <w:rPr>
                <w:color w:val="002060"/>
              </w:rPr>
            </w:pPr>
            <w:r w:rsidRPr="003730AA">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84A40" w14:textId="77777777" w:rsidR="006873BB" w:rsidRPr="003730AA" w:rsidRDefault="006873BB" w:rsidP="00921548">
            <w:pPr>
              <w:pStyle w:val="rowtabella0"/>
              <w:rPr>
                <w:color w:val="002060"/>
              </w:rPr>
            </w:pPr>
            <w:r w:rsidRPr="003730AA">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52FB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4A811" w14:textId="77777777" w:rsidR="006873BB" w:rsidRPr="003730AA" w:rsidRDefault="006873BB" w:rsidP="00921548">
            <w:pPr>
              <w:pStyle w:val="rowtabella0"/>
              <w:rPr>
                <w:color w:val="002060"/>
              </w:rPr>
            </w:pPr>
            <w:r w:rsidRPr="003730AA">
              <w:rPr>
                <w:color w:val="002060"/>
              </w:rPr>
              <w:t>09/10/2024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08889" w14:textId="77777777" w:rsidR="006873BB" w:rsidRPr="003730AA" w:rsidRDefault="006873BB" w:rsidP="00921548">
            <w:pPr>
              <w:pStyle w:val="rowtabella0"/>
              <w:rPr>
                <w:color w:val="002060"/>
              </w:rPr>
            </w:pPr>
            <w:r w:rsidRPr="003730AA">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2F36C"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12F41" w14:textId="77777777" w:rsidR="006873BB" w:rsidRPr="003730AA" w:rsidRDefault="006873BB" w:rsidP="00921548">
            <w:pPr>
              <w:pStyle w:val="rowtabella0"/>
              <w:rPr>
                <w:color w:val="002060"/>
              </w:rPr>
            </w:pPr>
            <w:r w:rsidRPr="003730AA">
              <w:rPr>
                <w:color w:val="002060"/>
              </w:rPr>
              <w:t>LOCALITA' NONTESICURO</w:t>
            </w:r>
          </w:p>
        </w:tc>
      </w:tr>
      <w:tr w:rsidR="006873BB" w:rsidRPr="003730AA" w14:paraId="58155E9E"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2E46AE" w14:textId="77777777" w:rsidR="006873BB" w:rsidRPr="003730AA" w:rsidRDefault="006873BB" w:rsidP="00921548">
            <w:pPr>
              <w:pStyle w:val="rowtabella0"/>
              <w:rPr>
                <w:color w:val="002060"/>
              </w:rPr>
            </w:pPr>
            <w:r w:rsidRPr="003730AA">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A6B29" w14:textId="77777777" w:rsidR="006873BB" w:rsidRPr="003730AA" w:rsidRDefault="006873BB" w:rsidP="00921548">
            <w:pPr>
              <w:pStyle w:val="rowtabella0"/>
              <w:rPr>
                <w:color w:val="002060"/>
              </w:rPr>
            </w:pPr>
            <w:r w:rsidRPr="003730AA">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DD798"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49192" w14:textId="77777777" w:rsidR="006873BB" w:rsidRPr="003730AA" w:rsidRDefault="006873BB" w:rsidP="00921548">
            <w:pPr>
              <w:pStyle w:val="rowtabella0"/>
              <w:rPr>
                <w:color w:val="002060"/>
              </w:rPr>
            </w:pPr>
            <w:r w:rsidRPr="003730AA">
              <w:rPr>
                <w:color w:val="002060"/>
              </w:rPr>
              <w:t>10/10/2024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18674" w14:textId="77777777" w:rsidR="006873BB" w:rsidRPr="003730AA" w:rsidRDefault="006873BB" w:rsidP="00921548">
            <w:pPr>
              <w:pStyle w:val="rowtabella0"/>
              <w:rPr>
                <w:color w:val="002060"/>
              </w:rPr>
            </w:pPr>
            <w:r w:rsidRPr="003730AA">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FBFB9" w14:textId="77777777" w:rsidR="006873BB" w:rsidRPr="003730AA" w:rsidRDefault="006873BB" w:rsidP="00921548">
            <w:pPr>
              <w:pStyle w:val="rowtabella0"/>
              <w:rPr>
                <w:color w:val="002060"/>
              </w:rPr>
            </w:pPr>
            <w:r w:rsidRPr="003730A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ADCCD" w14:textId="77777777" w:rsidR="006873BB" w:rsidRPr="003730AA" w:rsidRDefault="006873BB" w:rsidP="00921548">
            <w:pPr>
              <w:pStyle w:val="rowtabella0"/>
              <w:rPr>
                <w:color w:val="002060"/>
              </w:rPr>
            </w:pPr>
            <w:r w:rsidRPr="003730AA">
              <w:rPr>
                <w:color w:val="002060"/>
              </w:rPr>
              <w:t>VIA VESCOVARA, 7</w:t>
            </w:r>
          </w:p>
        </w:tc>
      </w:tr>
    </w:tbl>
    <w:p w14:paraId="46DBAB70" w14:textId="77777777" w:rsidR="006873BB" w:rsidRPr="003730AA" w:rsidRDefault="006873BB" w:rsidP="006873BB">
      <w:pPr>
        <w:pStyle w:val="breakline"/>
        <w:rPr>
          <w:rFonts w:eastAsiaTheme="minorEastAsia"/>
          <w:color w:val="002060"/>
        </w:rPr>
      </w:pPr>
    </w:p>
    <w:p w14:paraId="744CD1EF" w14:textId="77777777" w:rsidR="006873BB" w:rsidRPr="003730AA" w:rsidRDefault="006873BB" w:rsidP="006873BB">
      <w:pPr>
        <w:pStyle w:val="breakline"/>
        <w:rPr>
          <w:color w:val="002060"/>
        </w:rPr>
      </w:pPr>
    </w:p>
    <w:p w14:paraId="421EAD65" w14:textId="77777777" w:rsidR="006873BB" w:rsidRPr="003730AA" w:rsidRDefault="006873BB" w:rsidP="006873BB">
      <w:pPr>
        <w:pStyle w:val="breakline"/>
        <w:rPr>
          <w:color w:val="002060"/>
        </w:rPr>
      </w:pPr>
    </w:p>
    <w:p w14:paraId="2DEEC100" w14:textId="77777777" w:rsidR="006873BB" w:rsidRPr="003730AA" w:rsidRDefault="006873BB" w:rsidP="006873BB">
      <w:pPr>
        <w:pStyle w:val="sottotitolocampionato10"/>
        <w:rPr>
          <w:color w:val="002060"/>
        </w:rPr>
      </w:pPr>
      <w:r w:rsidRPr="003730AA">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6873BB" w:rsidRPr="003730AA" w14:paraId="7646BA3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EF784"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A469D"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3CFB3"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D7A0"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3E78B"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B835"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594B6"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5189C46"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2E7B7" w14:textId="77777777" w:rsidR="006873BB" w:rsidRPr="003730AA" w:rsidRDefault="006873BB" w:rsidP="00921548">
            <w:pPr>
              <w:pStyle w:val="rowtabella0"/>
              <w:rPr>
                <w:color w:val="002060"/>
              </w:rPr>
            </w:pPr>
            <w:r w:rsidRPr="003730AA">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00436" w14:textId="77777777" w:rsidR="006873BB" w:rsidRPr="003730AA" w:rsidRDefault="006873BB" w:rsidP="00921548">
            <w:pPr>
              <w:pStyle w:val="rowtabella0"/>
              <w:rPr>
                <w:color w:val="002060"/>
              </w:rPr>
            </w:pPr>
            <w:r w:rsidRPr="003730AA">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E7651"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DCE14" w14:textId="77777777" w:rsidR="006873BB" w:rsidRPr="003730AA" w:rsidRDefault="006873BB" w:rsidP="00921548">
            <w:pPr>
              <w:pStyle w:val="rowtabella0"/>
              <w:rPr>
                <w:color w:val="002060"/>
              </w:rPr>
            </w:pPr>
            <w:r w:rsidRPr="003730AA">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7A824" w14:textId="77777777" w:rsidR="006873BB" w:rsidRPr="003730AA" w:rsidRDefault="006873BB" w:rsidP="00921548">
            <w:pPr>
              <w:pStyle w:val="rowtabella0"/>
              <w:rPr>
                <w:color w:val="002060"/>
              </w:rPr>
            </w:pPr>
            <w:r w:rsidRPr="003730AA">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A1C82"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4803E" w14:textId="77777777" w:rsidR="006873BB" w:rsidRPr="003730AA" w:rsidRDefault="006873BB" w:rsidP="00921548">
            <w:pPr>
              <w:pStyle w:val="rowtabella0"/>
              <w:rPr>
                <w:color w:val="002060"/>
              </w:rPr>
            </w:pPr>
            <w:r w:rsidRPr="003730AA">
              <w:rPr>
                <w:color w:val="002060"/>
              </w:rPr>
              <w:t>LOCALITA' NONTESICURO</w:t>
            </w:r>
          </w:p>
        </w:tc>
      </w:tr>
      <w:tr w:rsidR="006873BB" w:rsidRPr="003730AA" w14:paraId="0D5F889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FE36D" w14:textId="77777777" w:rsidR="006873BB" w:rsidRPr="003730AA" w:rsidRDefault="006873BB" w:rsidP="00921548">
            <w:pPr>
              <w:pStyle w:val="rowtabella0"/>
              <w:rPr>
                <w:color w:val="002060"/>
              </w:rPr>
            </w:pPr>
            <w:r w:rsidRPr="003730AA">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496B3" w14:textId="77777777" w:rsidR="006873BB" w:rsidRPr="003730AA" w:rsidRDefault="006873BB" w:rsidP="00921548">
            <w:pPr>
              <w:pStyle w:val="rowtabella0"/>
              <w:rPr>
                <w:color w:val="002060"/>
              </w:rPr>
            </w:pPr>
            <w:r w:rsidRPr="003730AA">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64385"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90DC5" w14:textId="77777777" w:rsidR="006873BB" w:rsidRPr="003730AA" w:rsidRDefault="006873BB" w:rsidP="00921548">
            <w:pPr>
              <w:pStyle w:val="rowtabella0"/>
              <w:rPr>
                <w:color w:val="002060"/>
              </w:rPr>
            </w:pPr>
            <w:r w:rsidRPr="003730AA">
              <w:rPr>
                <w:color w:val="002060"/>
              </w:rPr>
              <w:t>23/10/2024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23134" w14:textId="77777777" w:rsidR="006873BB" w:rsidRPr="003730AA" w:rsidRDefault="006873BB" w:rsidP="00921548">
            <w:pPr>
              <w:pStyle w:val="rowtabella0"/>
              <w:rPr>
                <w:color w:val="002060"/>
              </w:rPr>
            </w:pPr>
            <w:r w:rsidRPr="003730AA">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694A5" w14:textId="77777777" w:rsidR="006873BB" w:rsidRPr="003730AA" w:rsidRDefault="006873BB" w:rsidP="00921548">
            <w:pPr>
              <w:pStyle w:val="rowtabella0"/>
              <w:rPr>
                <w:color w:val="002060"/>
              </w:rPr>
            </w:pPr>
            <w:r w:rsidRPr="003730AA">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1686A" w14:textId="77777777" w:rsidR="006873BB" w:rsidRPr="003730AA" w:rsidRDefault="006873BB" w:rsidP="00921548">
            <w:pPr>
              <w:pStyle w:val="rowtabella0"/>
              <w:rPr>
                <w:color w:val="002060"/>
              </w:rPr>
            </w:pPr>
            <w:r w:rsidRPr="003730AA">
              <w:rPr>
                <w:color w:val="002060"/>
              </w:rPr>
              <w:t>VIA GAETANO RAVAGLI</w:t>
            </w:r>
          </w:p>
        </w:tc>
      </w:tr>
    </w:tbl>
    <w:p w14:paraId="2508F4A2" w14:textId="77777777" w:rsidR="006873BB" w:rsidRPr="003730AA" w:rsidRDefault="006873BB" w:rsidP="006873BB">
      <w:pPr>
        <w:pStyle w:val="breakline"/>
        <w:rPr>
          <w:rFonts w:eastAsiaTheme="minorEastAsia"/>
          <w:color w:val="002060"/>
        </w:rPr>
      </w:pPr>
    </w:p>
    <w:p w14:paraId="639DBF85" w14:textId="77777777" w:rsidR="006873BB" w:rsidRPr="003730AA" w:rsidRDefault="006873BB" w:rsidP="006873BB">
      <w:pPr>
        <w:pStyle w:val="breakline"/>
        <w:rPr>
          <w:color w:val="002060"/>
        </w:rPr>
      </w:pPr>
    </w:p>
    <w:p w14:paraId="35C934E6" w14:textId="77777777" w:rsidR="006873BB" w:rsidRPr="003730AA" w:rsidRDefault="006873BB" w:rsidP="006873BB">
      <w:pPr>
        <w:pStyle w:val="breakline"/>
        <w:rPr>
          <w:color w:val="002060"/>
        </w:rPr>
      </w:pPr>
    </w:p>
    <w:p w14:paraId="02FF1E65" w14:textId="77777777" w:rsidR="006873BB" w:rsidRPr="003730AA" w:rsidRDefault="006873BB" w:rsidP="006873BB">
      <w:pPr>
        <w:pStyle w:val="sottotitolocampionato10"/>
        <w:rPr>
          <w:color w:val="002060"/>
        </w:rPr>
      </w:pPr>
      <w:r w:rsidRPr="003730AA">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6873BB" w:rsidRPr="003730AA" w14:paraId="0BF0394B"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DBD12"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B0DBF"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B1754"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ABB2C"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B4FAA"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C0DF0"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FA095"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1054D32"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D29876" w14:textId="77777777" w:rsidR="006873BB" w:rsidRPr="003730AA" w:rsidRDefault="006873BB" w:rsidP="00921548">
            <w:pPr>
              <w:pStyle w:val="rowtabella0"/>
              <w:rPr>
                <w:color w:val="002060"/>
              </w:rPr>
            </w:pPr>
            <w:r w:rsidRPr="003730AA">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FB2C5" w14:textId="77777777" w:rsidR="006873BB" w:rsidRPr="003730AA" w:rsidRDefault="006873BB" w:rsidP="00921548">
            <w:pPr>
              <w:pStyle w:val="rowtabella0"/>
              <w:rPr>
                <w:color w:val="002060"/>
              </w:rPr>
            </w:pPr>
            <w:r w:rsidRPr="003730AA">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A097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A8C52" w14:textId="77777777" w:rsidR="006873BB" w:rsidRPr="003730AA" w:rsidRDefault="006873BB" w:rsidP="00921548">
            <w:pPr>
              <w:pStyle w:val="rowtabella0"/>
              <w:rPr>
                <w:color w:val="002060"/>
              </w:rPr>
            </w:pPr>
            <w:r w:rsidRPr="003730AA">
              <w:rPr>
                <w:color w:val="002060"/>
              </w:rPr>
              <w:t>20/09/2024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6216C" w14:textId="77777777" w:rsidR="006873BB" w:rsidRPr="003730AA" w:rsidRDefault="006873BB" w:rsidP="00921548">
            <w:pPr>
              <w:pStyle w:val="rowtabella0"/>
              <w:rPr>
                <w:color w:val="002060"/>
              </w:rPr>
            </w:pPr>
            <w:r w:rsidRPr="003730AA">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CFAD7"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FABF9" w14:textId="77777777" w:rsidR="006873BB" w:rsidRPr="003730AA" w:rsidRDefault="006873BB" w:rsidP="00921548">
            <w:pPr>
              <w:pStyle w:val="rowtabella0"/>
              <w:rPr>
                <w:color w:val="002060"/>
              </w:rPr>
            </w:pPr>
            <w:r w:rsidRPr="003730AA">
              <w:rPr>
                <w:color w:val="002060"/>
              </w:rPr>
              <w:t>LOCALITA' NONTESICURO</w:t>
            </w:r>
          </w:p>
        </w:tc>
      </w:tr>
    </w:tbl>
    <w:p w14:paraId="136F338F" w14:textId="77777777" w:rsidR="006873BB" w:rsidRDefault="006873BB" w:rsidP="006873BB">
      <w:pPr>
        <w:pStyle w:val="breakline"/>
        <w:rPr>
          <w:rFonts w:eastAsiaTheme="minorEastAsia"/>
          <w:color w:val="002060"/>
        </w:rPr>
      </w:pPr>
    </w:p>
    <w:p w14:paraId="428A26E6" w14:textId="7D6191FB"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POLISPORTIVA FUTURA A.D.</w:t>
      </w:r>
    </w:p>
    <w:p w14:paraId="15F0661D" w14:textId="77777777" w:rsidR="006873BB" w:rsidRPr="003730AA" w:rsidRDefault="006873BB" w:rsidP="006873BB">
      <w:pPr>
        <w:pStyle w:val="breakline"/>
        <w:rPr>
          <w:rFonts w:eastAsiaTheme="minorEastAsia"/>
          <w:color w:val="002060"/>
        </w:rPr>
      </w:pPr>
    </w:p>
    <w:p w14:paraId="2C19B7DD" w14:textId="77777777" w:rsidR="006873BB" w:rsidRPr="003730AA" w:rsidRDefault="006873BB" w:rsidP="006873BB">
      <w:pPr>
        <w:pStyle w:val="breakline"/>
        <w:rPr>
          <w:color w:val="002060"/>
        </w:rPr>
      </w:pPr>
    </w:p>
    <w:p w14:paraId="71AF54A0" w14:textId="77777777" w:rsidR="006873BB" w:rsidRPr="003730AA" w:rsidRDefault="006873BB" w:rsidP="006873BB">
      <w:pPr>
        <w:pStyle w:val="breakline"/>
        <w:rPr>
          <w:color w:val="002060"/>
        </w:rPr>
      </w:pPr>
    </w:p>
    <w:p w14:paraId="6E4E78EE" w14:textId="77777777" w:rsidR="006873BB" w:rsidRPr="003730AA" w:rsidRDefault="006873BB" w:rsidP="006873BB">
      <w:pPr>
        <w:pStyle w:val="sottotitolocampionato10"/>
        <w:rPr>
          <w:color w:val="002060"/>
        </w:rPr>
      </w:pPr>
      <w:r w:rsidRPr="003730AA">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0B39C2D6"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3793"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AD8A5"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60E67"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364CE"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EEF13"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6AD9A"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ED6F8"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3A71294F"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F43DF2" w14:textId="77777777" w:rsidR="006873BB" w:rsidRPr="003730AA" w:rsidRDefault="006873BB" w:rsidP="00921548">
            <w:pPr>
              <w:pStyle w:val="rowtabella0"/>
              <w:rPr>
                <w:color w:val="002060"/>
              </w:rPr>
            </w:pPr>
            <w:r w:rsidRPr="003730AA">
              <w:rPr>
                <w:color w:val="002060"/>
              </w:rPr>
              <w:t>OSIMO STAZIONE SSD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93B37" w14:textId="77777777" w:rsidR="006873BB" w:rsidRPr="003730AA" w:rsidRDefault="006873BB" w:rsidP="00921548">
            <w:pPr>
              <w:pStyle w:val="rowtabella0"/>
              <w:rPr>
                <w:color w:val="002060"/>
              </w:rPr>
            </w:pPr>
            <w:r w:rsidRPr="003730AA">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17FB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CE43E" w14:textId="77777777" w:rsidR="006873BB" w:rsidRPr="003730AA" w:rsidRDefault="006873BB" w:rsidP="00921548">
            <w:pPr>
              <w:pStyle w:val="rowtabella0"/>
              <w:rPr>
                <w:color w:val="002060"/>
              </w:rPr>
            </w:pPr>
            <w:r w:rsidRPr="003730AA">
              <w:rPr>
                <w:color w:val="002060"/>
              </w:rPr>
              <w:t>21/09/2024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D2626" w14:textId="77777777" w:rsidR="006873BB" w:rsidRPr="003730AA" w:rsidRDefault="006873BB" w:rsidP="00921548">
            <w:pPr>
              <w:pStyle w:val="rowtabella0"/>
              <w:rPr>
                <w:color w:val="002060"/>
              </w:rPr>
            </w:pPr>
            <w:r w:rsidRPr="003730AA">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D2A71" w14:textId="77777777" w:rsidR="006873BB" w:rsidRPr="003730AA" w:rsidRDefault="006873BB" w:rsidP="00921548">
            <w:pPr>
              <w:pStyle w:val="rowtabella0"/>
              <w:rPr>
                <w:color w:val="002060"/>
              </w:rPr>
            </w:pPr>
            <w:r w:rsidRPr="003730A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1F216" w14:textId="77777777" w:rsidR="006873BB" w:rsidRPr="003730AA" w:rsidRDefault="006873BB" w:rsidP="00921548">
            <w:pPr>
              <w:pStyle w:val="rowtabella0"/>
              <w:rPr>
                <w:color w:val="002060"/>
              </w:rPr>
            </w:pPr>
            <w:r w:rsidRPr="003730AA">
              <w:rPr>
                <w:color w:val="002060"/>
              </w:rPr>
              <w:t>VIA MASSIMO D'AZEGLIO</w:t>
            </w:r>
          </w:p>
        </w:tc>
      </w:tr>
    </w:tbl>
    <w:p w14:paraId="224A8415" w14:textId="77777777" w:rsidR="006873BB" w:rsidRDefault="006873BB" w:rsidP="006873BB">
      <w:pPr>
        <w:pStyle w:val="breakline"/>
        <w:rPr>
          <w:rFonts w:eastAsiaTheme="minorEastAsia"/>
          <w:color w:val="002060"/>
        </w:rPr>
      </w:pPr>
    </w:p>
    <w:p w14:paraId="0839727A" w14:textId="540B7BDE"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FRASASSI C5</w:t>
      </w:r>
    </w:p>
    <w:p w14:paraId="27BC91FE" w14:textId="77777777" w:rsidR="006873BB" w:rsidRPr="003730AA" w:rsidRDefault="006873BB" w:rsidP="006873BB">
      <w:pPr>
        <w:pStyle w:val="breakline"/>
        <w:rPr>
          <w:rFonts w:eastAsiaTheme="minorEastAsia"/>
          <w:color w:val="002060"/>
        </w:rPr>
      </w:pPr>
    </w:p>
    <w:p w14:paraId="1FB9DEF1" w14:textId="77777777" w:rsidR="006873BB" w:rsidRPr="003730AA" w:rsidRDefault="006873BB" w:rsidP="006873BB">
      <w:pPr>
        <w:pStyle w:val="breakline"/>
        <w:rPr>
          <w:color w:val="002060"/>
        </w:rPr>
      </w:pPr>
    </w:p>
    <w:p w14:paraId="38AA77B4" w14:textId="77777777" w:rsidR="006873BB" w:rsidRPr="003730AA" w:rsidRDefault="006873BB" w:rsidP="006873BB">
      <w:pPr>
        <w:pStyle w:val="breakline"/>
        <w:rPr>
          <w:color w:val="002060"/>
        </w:rPr>
      </w:pPr>
    </w:p>
    <w:p w14:paraId="7EBEF80C" w14:textId="77777777" w:rsidR="006873BB" w:rsidRPr="003730AA" w:rsidRDefault="006873BB" w:rsidP="006873BB">
      <w:pPr>
        <w:pStyle w:val="sottotitolocampionato10"/>
        <w:rPr>
          <w:color w:val="002060"/>
        </w:rPr>
      </w:pPr>
      <w:r w:rsidRPr="003730AA">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3BB" w:rsidRPr="003730AA" w14:paraId="0CB40E4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E562"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D890"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ADECF"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28484"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28335"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07E7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17361"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44ECD539"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94A2EB" w14:textId="77777777" w:rsidR="006873BB" w:rsidRPr="003730AA" w:rsidRDefault="006873BB" w:rsidP="00921548">
            <w:pPr>
              <w:pStyle w:val="rowtabella0"/>
              <w:rPr>
                <w:color w:val="002060"/>
              </w:rPr>
            </w:pPr>
            <w:r w:rsidRPr="003730AA">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AFC22" w14:textId="77777777" w:rsidR="006873BB" w:rsidRPr="003730AA" w:rsidRDefault="006873BB" w:rsidP="00921548">
            <w:pPr>
              <w:pStyle w:val="rowtabella0"/>
              <w:rPr>
                <w:color w:val="002060"/>
              </w:rPr>
            </w:pPr>
            <w:r w:rsidRPr="003730AA">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78F20"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A923F" w14:textId="77777777" w:rsidR="006873BB" w:rsidRPr="003730AA" w:rsidRDefault="006873BB" w:rsidP="00921548">
            <w:pPr>
              <w:pStyle w:val="rowtabella0"/>
              <w:rPr>
                <w:color w:val="002060"/>
              </w:rPr>
            </w:pPr>
            <w:r w:rsidRPr="003730AA">
              <w:rPr>
                <w:color w:val="002060"/>
              </w:rPr>
              <w:t>20/09/2024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949A4" w14:textId="77777777" w:rsidR="006873BB" w:rsidRPr="003730AA" w:rsidRDefault="006873BB" w:rsidP="00921548">
            <w:pPr>
              <w:pStyle w:val="rowtabella0"/>
              <w:rPr>
                <w:color w:val="002060"/>
              </w:rPr>
            </w:pPr>
            <w:r w:rsidRPr="003730AA">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AC862" w14:textId="77777777" w:rsidR="006873BB" w:rsidRPr="003730AA" w:rsidRDefault="006873BB" w:rsidP="00921548">
            <w:pPr>
              <w:pStyle w:val="rowtabella0"/>
              <w:rPr>
                <w:color w:val="002060"/>
              </w:rPr>
            </w:pPr>
            <w:r w:rsidRPr="003730A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62D19" w14:textId="77777777" w:rsidR="006873BB" w:rsidRPr="003730AA" w:rsidRDefault="006873BB" w:rsidP="00921548">
            <w:pPr>
              <w:pStyle w:val="rowtabella0"/>
              <w:rPr>
                <w:color w:val="002060"/>
              </w:rPr>
            </w:pPr>
            <w:r w:rsidRPr="003730AA">
              <w:rPr>
                <w:color w:val="002060"/>
              </w:rPr>
              <w:t>VIA SAN SERGIO FZ. GROTTACCIA</w:t>
            </w:r>
          </w:p>
        </w:tc>
      </w:tr>
      <w:tr w:rsidR="006873BB" w:rsidRPr="003730AA" w14:paraId="7DA4DB04"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BCCDF1" w14:textId="77777777" w:rsidR="006873BB" w:rsidRPr="003730AA" w:rsidRDefault="006873BB" w:rsidP="00921548">
            <w:pPr>
              <w:pStyle w:val="rowtabella0"/>
              <w:rPr>
                <w:color w:val="002060"/>
              </w:rPr>
            </w:pPr>
            <w:r w:rsidRPr="003730AA">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5660E" w14:textId="77777777" w:rsidR="006873BB" w:rsidRPr="003730AA" w:rsidRDefault="006873BB" w:rsidP="00921548">
            <w:pPr>
              <w:pStyle w:val="rowtabella0"/>
              <w:rPr>
                <w:color w:val="002060"/>
              </w:rPr>
            </w:pPr>
            <w:r w:rsidRPr="003730AA">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8CFD9"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A8A7A" w14:textId="77777777" w:rsidR="006873BB" w:rsidRPr="003730AA" w:rsidRDefault="006873BB" w:rsidP="00921548">
            <w:pPr>
              <w:pStyle w:val="rowtabella0"/>
              <w:rPr>
                <w:color w:val="002060"/>
              </w:rPr>
            </w:pPr>
            <w:r w:rsidRPr="003730AA">
              <w:rPr>
                <w:color w:val="002060"/>
              </w:rPr>
              <w:t>20/09/2024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F6893" w14:textId="77777777" w:rsidR="006873BB" w:rsidRPr="003730AA" w:rsidRDefault="006873BB" w:rsidP="00921548">
            <w:pPr>
              <w:pStyle w:val="rowtabella0"/>
              <w:rPr>
                <w:color w:val="002060"/>
              </w:rPr>
            </w:pPr>
            <w:r w:rsidRPr="003730AA">
              <w:rPr>
                <w:color w:val="002060"/>
              </w:rPr>
              <w:t>5280 TENSOSTRUTTURA S.</w:t>
            </w:r>
            <w:proofErr w:type="gramStart"/>
            <w:r w:rsidRPr="003730A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BABB6" w14:textId="77777777" w:rsidR="006873BB" w:rsidRPr="003730AA" w:rsidRDefault="006873BB" w:rsidP="00921548">
            <w:pPr>
              <w:pStyle w:val="rowtabella0"/>
              <w:rPr>
                <w:color w:val="002060"/>
              </w:rPr>
            </w:pPr>
            <w:r w:rsidRPr="003730A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75CEE" w14:textId="77777777" w:rsidR="006873BB" w:rsidRPr="003730AA" w:rsidRDefault="006873BB" w:rsidP="00921548">
            <w:pPr>
              <w:pStyle w:val="rowtabella0"/>
              <w:rPr>
                <w:color w:val="002060"/>
              </w:rPr>
            </w:pPr>
            <w:r w:rsidRPr="003730AA">
              <w:rPr>
                <w:color w:val="002060"/>
              </w:rPr>
              <w:t>VIA LORENZO LOTTO</w:t>
            </w:r>
          </w:p>
        </w:tc>
      </w:tr>
    </w:tbl>
    <w:p w14:paraId="38733060" w14:textId="77777777" w:rsidR="006873BB" w:rsidRPr="003730AA" w:rsidRDefault="006873BB" w:rsidP="006873BB">
      <w:pPr>
        <w:pStyle w:val="breakline"/>
        <w:rPr>
          <w:rFonts w:eastAsiaTheme="minorEastAsia"/>
          <w:color w:val="002060"/>
        </w:rPr>
      </w:pPr>
    </w:p>
    <w:p w14:paraId="36139962" w14:textId="77777777" w:rsidR="006873BB" w:rsidRPr="003730AA" w:rsidRDefault="006873BB" w:rsidP="006873BB">
      <w:pPr>
        <w:pStyle w:val="breakline"/>
        <w:rPr>
          <w:color w:val="002060"/>
        </w:rPr>
      </w:pPr>
    </w:p>
    <w:p w14:paraId="28F01B85" w14:textId="77777777" w:rsidR="006873BB" w:rsidRPr="003730AA" w:rsidRDefault="006873BB" w:rsidP="006873BB">
      <w:pPr>
        <w:pStyle w:val="breakline"/>
        <w:rPr>
          <w:color w:val="002060"/>
        </w:rPr>
      </w:pPr>
    </w:p>
    <w:p w14:paraId="1E5C8BC5" w14:textId="77777777" w:rsidR="006873BB" w:rsidRPr="003730AA" w:rsidRDefault="006873BB" w:rsidP="006873BB">
      <w:pPr>
        <w:pStyle w:val="sottotitolocampionato10"/>
        <w:rPr>
          <w:color w:val="002060"/>
        </w:rPr>
      </w:pPr>
      <w:r w:rsidRPr="003730AA">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6873BB" w:rsidRPr="003730AA" w14:paraId="138F2350"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ABEDC"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8E3E7"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BD090"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CEE44"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D8B41"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433A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F3F60"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74077B8"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A7AF1" w14:textId="77777777" w:rsidR="006873BB" w:rsidRPr="003730AA" w:rsidRDefault="006873BB" w:rsidP="00921548">
            <w:pPr>
              <w:pStyle w:val="rowtabella0"/>
              <w:rPr>
                <w:color w:val="002060"/>
              </w:rPr>
            </w:pPr>
            <w:r w:rsidRPr="003730AA">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B694F" w14:textId="77777777" w:rsidR="006873BB" w:rsidRPr="003730AA" w:rsidRDefault="006873BB" w:rsidP="00921548">
            <w:pPr>
              <w:pStyle w:val="rowtabella0"/>
              <w:rPr>
                <w:color w:val="002060"/>
              </w:rPr>
            </w:pPr>
            <w:r w:rsidRPr="003730AA">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3DBF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B15AE" w14:textId="77777777" w:rsidR="006873BB" w:rsidRPr="003730AA" w:rsidRDefault="006873BB" w:rsidP="00921548">
            <w:pPr>
              <w:pStyle w:val="rowtabella0"/>
              <w:rPr>
                <w:color w:val="002060"/>
              </w:rPr>
            </w:pPr>
            <w:r w:rsidRPr="003730AA">
              <w:rPr>
                <w:color w:val="002060"/>
              </w:rPr>
              <w:t>08/10/2024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BAAD3" w14:textId="77777777" w:rsidR="006873BB" w:rsidRPr="003730AA" w:rsidRDefault="006873BB" w:rsidP="00921548">
            <w:pPr>
              <w:pStyle w:val="rowtabella0"/>
              <w:rPr>
                <w:color w:val="002060"/>
              </w:rPr>
            </w:pPr>
            <w:r w:rsidRPr="003730AA">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528BC" w14:textId="77777777" w:rsidR="006873BB" w:rsidRPr="003730AA" w:rsidRDefault="006873BB" w:rsidP="00921548">
            <w:pPr>
              <w:pStyle w:val="rowtabella0"/>
              <w:rPr>
                <w:color w:val="002060"/>
              </w:rPr>
            </w:pPr>
            <w:r w:rsidRPr="003730AA">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88418" w14:textId="77777777" w:rsidR="006873BB" w:rsidRPr="003730AA" w:rsidRDefault="006873BB" w:rsidP="00921548">
            <w:pPr>
              <w:pStyle w:val="rowtabella0"/>
              <w:rPr>
                <w:color w:val="002060"/>
              </w:rPr>
            </w:pPr>
            <w:r w:rsidRPr="003730AA">
              <w:rPr>
                <w:color w:val="002060"/>
              </w:rPr>
              <w:t>VIA FAVETO</w:t>
            </w:r>
          </w:p>
        </w:tc>
      </w:tr>
      <w:tr w:rsidR="006873BB" w:rsidRPr="003730AA" w14:paraId="17E47C10"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D9001" w14:textId="77777777" w:rsidR="006873BB" w:rsidRPr="003730AA" w:rsidRDefault="006873BB" w:rsidP="00921548">
            <w:pPr>
              <w:pStyle w:val="rowtabella0"/>
              <w:rPr>
                <w:color w:val="002060"/>
              </w:rPr>
            </w:pPr>
            <w:r w:rsidRPr="003730AA">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A5F1E" w14:textId="77777777" w:rsidR="006873BB" w:rsidRPr="003730AA" w:rsidRDefault="006873BB" w:rsidP="00921548">
            <w:pPr>
              <w:pStyle w:val="rowtabella0"/>
              <w:rPr>
                <w:color w:val="002060"/>
              </w:rPr>
            </w:pPr>
            <w:r w:rsidRPr="003730A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FB2D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C39F1" w14:textId="77777777" w:rsidR="006873BB" w:rsidRPr="003730AA" w:rsidRDefault="006873BB" w:rsidP="00921548">
            <w:pPr>
              <w:pStyle w:val="rowtabella0"/>
              <w:rPr>
                <w:color w:val="002060"/>
              </w:rPr>
            </w:pPr>
            <w:r w:rsidRPr="003730AA">
              <w:rPr>
                <w:color w:val="002060"/>
              </w:rPr>
              <w:t>09/10/2024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7C4F8" w14:textId="77777777" w:rsidR="006873BB" w:rsidRPr="003730AA" w:rsidRDefault="006873BB" w:rsidP="00921548">
            <w:pPr>
              <w:pStyle w:val="rowtabella0"/>
              <w:rPr>
                <w:color w:val="002060"/>
              </w:rPr>
            </w:pPr>
            <w:r w:rsidRPr="003730AA">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C1F96" w14:textId="77777777" w:rsidR="006873BB" w:rsidRPr="003730AA" w:rsidRDefault="006873BB" w:rsidP="00921548">
            <w:pPr>
              <w:pStyle w:val="rowtabella0"/>
              <w:rPr>
                <w:color w:val="002060"/>
              </w:rPr>
            </w:pPr>
            <w:r w:rsidRPr="003730A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46787" w14:textId="77777777" w:rsidR="006873BB" w:rsidRPr="003730AA" w:rsidRDefault="006873BB" w:rsidP="00921548">
            <w:pPr>
              <w:pStyle w:val="rowtabella0"/>
              <w:rPr>
                <w:color w:val="002060"/>
              </w:rPr>
            </w:pPr>
            <w:r w:rsidRPr="003730AA">
              <w:rPr>
                <w:color w:val="002060"/>
              </w:rPr>
              <w:t>VIA DELLO SPORT</w:t>
            </w:r>
          </w:p>
        </w:tc>
      </w:tr>
    </w:tbl>
    <w:p w14:paraId="3378395F" w14:textId="77777777" w:rsidR="006873BB" w:rsidRPr="003730AA" w:rsidRDefault="006873BB" w:rsidP="006873BB">
      <w:pPr>
        <w:pStyle w:val="breakline"/>
        <w:rPr>
          <w:rFonts w:eastAsiaTheme="minorEastAsia"/>
          <w:color w:val="002060"/>
        </w:rPr>
      </w:pPr>
    </w:p>
    <w:p w14:paraId="263DB6E6" w14:textId="77777777" w:rsidR="006873BB" w:rsidRPr="003730AA" w:rsidRDefault="006873BB" w:rsidP="006873BB">
      <w:pPr>
        <w:pStyle w:val="breakline"/>
        <w:rPr>
          <w:color w:val="002060"/>
        </w:rPr>
      </w:pPr>
    </w:p>
    <w:p w14:paraId="289E50AD" w14:textId="77777777" w:rsidR="006873BB" w:rsidRPr="003730AA" w:rsidRDefault="006873BB" w:rsidP="006873BB">
      <w:pPr>
        <w:pStyle w:val="breakline"/>
        <w:rPr>
          <w:color w:val="002060"/>
        </w:rPr>
      </w:pPr>
    </w:p>
    <w:p w14:paraId="5C89BC63" w14:textId="77777777" w:rsidR="006873BB" w:rsidRPr="003730AA" w:rsidRDefault="006873BB" w:rsidP="006873BB">
      <w:pPr>
        <w:pStyle w:val="sottotitolocampionato10"/>
        <w:rPr>
          <w:color w:val="002060"/>
        </w:rPr>
      </w:pPr>
      <w:r w:rsidRPr="003730AA">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6873BB" w:rsidRPr="003730AA" w14:paraId="38213282"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CFD01" w14:textId="77777777" w:rsidR="006873BB" w:rsidRPr="003730AA" w:rsidRDefault="006873BB" w:rsidP="00921548">
            <w:pPr>
              <w:pStyle w:val="headertabella0"/>
              <w:rPr>
                <w:color w:val="002060"/>
              </w:rPr>
            </w:pPr>
            <w:r w:rsidRPr="003730A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2DD7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5F5DF"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619DE"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B39C9"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4A039"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7A22"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3191D3C0"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B7BFE" w14:textId="77777777" w:rsidR="006873BB" w:rsidRPr="003730AA" w:rsidRDefault="006873BB" w:rsidP="00921548">
            <w:pPr>
              <w:pStyle w:val="rowtabella0"/>
              <w:rPr>
                <w:color w:val="002060"/>
              </w:rPr>
            </w:pPr>
            <w:r w:rsidRPr="003730AA">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0A627" w14:textId="77777777" w:rsidR="006873BB" w:rsidRPr="003730AA" w:rsidRDefault="006873BB" w:rsidP="00921548">
            <w:pPr>
              <w:pStyle w:val="rowtabella0"/>
              <w:rPr>
                <w:color w:val="002060"/>
              </w:rPr>
            </w:pPr>
            <w:r w:rsidRPr="003730AA">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2E8C7"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9067D" w14:textId="77777777" w:rsidR="006873BB" w:rsidRPr="003730AA" w:rsidRDefault="006873BB" w:rsidP="00921548">
            <w:pPr>
              <w:pStyle w:val="rowtabella0"/>
              <w:rPr>
                <w:color w:val="002060"/>
              </w:rPr>
            </w:pPr>
            <w:r w:rsidRPr="003730AA">
              <w:rPr>
                <w:color w:val="002060"/>
              </w:rPr>
              <w:t>22/10/2024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ACE57" w14:textId="77777777" w:rsidR="006873BB" w:rsidRPr="003730AA" w:rsidRDefault="006873BB" w:rsidP="00921548">
            <w:pPr>
              <w:pStyle w:val="rowtabella0"/>
              <w:rPr>
                <w:color w:val="002060"/>
              </w:rPr>
            </w:pPr>
            <w:r w:rsidRPr="003730AA">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AACDC" w14:textId="77777777" w:rsidR="006873BB" w:rsidRPr="003730AA" w:rsidRDefault="006873BB" w:rsidP="00921548">
            <w:pPr>
              <w:pStyle w:val="rowtabella0"/>
              <w:rPr>
                <w:color w:val="002060"/>
              </w:rPr>
            </w:pPr>
            <w:r w:rsidRPr="003730AA">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631CF" w14:textId="77777777" w:rsidR="006873BB" w:rsidRPr="003730AA" w:rsidRDefault="006873BB" w:rsidP="00921548">
            <w:pPr>
              <w:pStyle w:val="rowtabella0"/>
              <w:rPr>
                <w:color w:val="002060"/>
              </w:rPr>
            </w:pPr>
            <w:r w:rsidRPr="003730AA">
              <w:rPr>
                <w:color w:val="002060"/>
              </w:rPr>
              <w:t>VIA FAVETO</w:t>
            </w:r>
          </w:p>
        </w:tc>
      </w:tr>
      <w:tr w:rsidR="006873BB" w:rsidRPr="003730AA" w14:paraId="44ADD47C"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548D6" w14:textId="77777777" w:rsidR="006873BB" w:rsidRPr="003730AA" w:rsidRDefault="006873BB" w:rsidP="00921548">
            <w:pPr>
              <w:pStyle w:val="rowtabella0"/>
              <w:rPr>
                <w:color w:val="002060"/>
              </w:rPr>
            </w:pPr>
            <w:r w:rsidRPr="003730A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81CA6" w14:textId="77777777" w:rsidR="006873BB" w:rsidRPr="003730AA" w:rsidRDefault="006873BB" w:rsidP="00921548">
            <w:pPr>
              <w:pStyle w:val="rowtabella0"/>
              <w:rPr>
                <w:color w:val="002060"/>
              </w:rPr>
            </w:pPr>
            <w:r w:rsidRPr="003730AA">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FDD28"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3FAA1" w14:textId="77777777" w:rsidR="006873BB" w:rsidRPr="003730AA" w:rsidRDefault="006873BB" w:rsidP="00921548">
            <w:pPr>
              <w:pStyle w:val="rowtabella0"/>
              <w:rPr>
                <w:color w:val="002060"/>
              </w:rPr>
            </w:pPr>
            <w:r w:rsidRPr="003730AA">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2EE0C" w14:textId="77777777" w:rsidR="006873BB" w:rsidRPr="003730AA" w:rsidRDefault="006873BB" w:rsidP="00921548">
            <w:pPr>
              <w:pStyle w:val="rowtabella0"/>
              <w:rPr>
                <w:color w:val="002060"/>
              </w:rPr>
            </w:pPr>
            <w:r w:rsidRPr="003730A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309FD" w14:textId="77777777" w:rsidR="006873BB" w:rsidRPr="003730AA" w:rsidRDefault="006873BB" w:rsidP="00921548">
            <w:pPr>
              <w:pStyle w:val="rowtabella0"/>
              <w:rPr>
                <w:color w:val="002060"/>
              </w:rPr>
            </w:pPr>
            <w:r w:rsidRPr="003730A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321A0" w14:textId="77777777" w:rsidR="006873BB" w:rsidRPr="003730AA" w:rsidRDefault="006873BB" w:rsidP="00921548">
            <w:pPr>
              <w:pStyle w:val="rowtabella0"/>
              <w:rPr>
                <w:color w:val="002060"/>
              </w:rPr>
            </w:pPr>
            <w:r w:rsidRPr="003730AA">
              <w:rPr>
                <w:color w:val="002060"/>
              </w:rPr>
              <w:t>VIA SAN SERGIO FZ. GROTTACCIA</w:t>
            </w:r>
          </w:p>
        </w:tc>
      </w:tr>
    </w:tbl>
    <w:p w14:paraId="5BBD7F53" w14:textId="77777777" w:rsidR="006873BB" w:rsidRPr="003730AA" w:rsidRDefault="006873BB" w:rsidP="006873BB">
      <w:pPr>
        <w:pStyle w:val="breakline"/>
        <w:rPr>
          <w:rFonts w:eastAsiaTheme="minorEastAsia"/>
          <w:color w:val="002060"/>
        </w:rPr>
      </w:pPr>
    </w:p>
    <w:p w14:paraId="0FCA6AAC" w14:textId="77777777" w:rsidR="006873BB" w:rsidRPr="003730AA" w:rsidRDefault="006873BB" w:rsidP="006873BB">
      <w:pPr>
        <w:pStyle w:val="breakline"/>
        <w:rPr>
          <w:color w:val="002060"/>
        </w:rPr>
      </w:pPr>
    </w:p>
    <w:p w14:paraId="636B01F4" w14:textId="77777777" w:rsidR="006873BB" w:rsidRPr="003730AA" w:rsidRDefault="006873BB" w:rsidP="006873BB">
      <w:pPr>
        <w:pStyle w:val="breakline"/>
        <w:rPr>
          <w:color w:val="002060"/>
        </w:rPr>
      </w:pPr>
    </w:p>
    <w:p w14:paraId="1B36D3B2" w14:textId="77777777" w:rsidR="006873BB" w:rsidRPr="003730AA" w:rsidRDefault="006873BB" w:rsidP="006873BB">
      <w:pPr>
        <w:pStyle w:val="sottotitolocampionato10"/>
        <w:rPr>
          <w:color w:val="002060"/>
        </w:rPr>
      </w:pPr>
      <w:r w:rsidRPr="003730AA">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0"/>
        <w:gridCol w:w="385"/>
        <w:gridCol w:w="898"/>
        <w:gridCol w:w="1175"/>
        <w:gridCol w:w="1561"/>
        <w:gridCol w:w="1545"/>
      </w:tblGrid>
      <w:tr w:rsidR="006873BB" w:rsidRPr="003730AA" w14:paraId="05B751D4"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1647"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67A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F4A0D"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8C843"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78FA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DCC6F"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99F6"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3B42BC98"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CAF539" w14:textId="77777777" w:rsidR="006873BB" w:rsidRPr="003730AA" w:rsidRDefault="006873BB" w:rsidP="00921548">
            <w:pPr>
              <w:pStyle w:val="rowtabella0"/>
              <w:rPr>
                <w:color w:val="002060"/>
              </w:rPr>
            </w:pPr>
            <w:r w:rsidRPr="003730A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E8949" w14:textId="77777777" w:rsidR="006873BB" w:rsidRPr="003730AA" w:rsidRDefault="006873BB" w:rsidP="00921548">
            <w:pPr>
              <w:pStyle w:val="rowtabella0"/>
              <w:rPr>
                <w:color w:val="002060"/>
              </w:rPr>
            </w:pPr>
            <w:r w:rsidRPr="003730AA">
              <w:rPr>
                <w:color w:val="002060"/>
              </w:rPr>
              <w:t>FOLGORE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59FD7"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1F1A5" w14:textId="77777777" w:rsidR="006873BB" w:rsidRPr="003730AA" w:rsidRDefault="006873BB" w:rsidP="00921548">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0080E" w14:textId="77777777" w:rsidR="006873BB" w:rsidRPr="003730AA" w:rsidRDefault="006873BB" w:rsidP="00921548">
            <w:pPr>
              <w:pStyle w:val="rowtabella0"/>
              <w:rPr>
                <w:color w:val="002060"/>
              </w:rPr>
            </w:pPr>
            <w:r w:rsidRPr="003730A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1D502" w14:textId="77777777" w:rsidR="006873BB" w:rsidRPr="003730AA" w:rsidRDefault="006873BB" w:rsidP="00921548">
            <w:pPr>
              <w:pStyle w:val="rowtabella0"/>
              <w:rPr>
                <w:color w:val="002060"/>
              </w:rPr>
            </w:pPr>
            <w:r w:rsidRPr="003730A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571FC" w14:textId="77777777" w:rsidR="006873BB" w:rsidRPr="003730AA" w:rsidRDefault="006873BB" w:rsidP="00921548">
            <w:pPr>
              <w:pStyle w:val="rowtabella0"/>
              <w:rPr>
                <w:color w:val="002060"/>
              </w:rPr>
            </w:pPr>
            <w:r w:rsidRPr="003730AA">
              <w:rPr>
                <w:color w:val="002060"/>
              </w:rPr>
              <w:t xml:space="preserve">VIA </w:t>
            </w:r>
            <w:proofErr w:type="gramStart"/>
            <w:r w:rsidRPr="003730AA">
              <w:rPr>
                <w:color w:val="002060"/>
              </w:rPr>
              <w:t>B.ROSSI</w:t>
            </w:r>
            <w:proofErr w:type="gramEnd"/>
            <w:r w:rsidRPr="003730AA">
              <w:rPr>
                <w:color w:val="002060"/>
              </w:rPr>
              <w:t xml:space="preserve"> SNC</w:t>
            </w:r>
          </w:p>
        </w:tc>
      </w:tr>
      <w:tr w:rsidR="006873BB" w:rsidRPr="003730AA" w14:paraId="4C54958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9EA37" w14:textId="77777777" w:rsidR="006873BB" w:rsidRPr="003730AA" w:rsidRDefault="006873BB" w:rsidP="00921548">
            <w:pPr>
              <w:pStyle w:val="rowtabella0"/>
              <w:rPr>
                <w:color w:val="002060"/>
              </w:rPr>
            </w:pPr>
            <w:r w:rsidRPr="003730AA">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AEF09" w14:textId="77777777" w:rsidR="006873BB" w:rsidRPr="003730AA" w:rsidRDefault="006873BB" w:rsidP="00921548">
            <w:pPr>
              <w:pStyle w:val="rowtabella0"/>
              <w:rPr>
                <w:color w:val="002060"/>
              </w:rPr>
            </w:pPr>
            <w:r w:rsidRPr="003730AA">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108CE"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BAD30" w14:textId="77777777" w:rsidR="006873BB" w:rsidRPr="003730AA" w:rsidRDefault="006873BB" w:rsidP="00921548">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FE8EC" w14:textId="77777777" w:rsidR="006873BB" w:rsidRPr="003730AA" w:rsidRDefault="006873BB" w:rsidP="00921548">
            <w:pPr>
              <w:pStyle w:val="rowtabella0"/>
              <w:rPr>
                <w:color w:val="002060"/>
              </w:rPr>
            </w:pPr>
            <w:r w:rsidRPr="003730AA">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78172" w14:textId="77777777" w:rsidR="006873BB" w:rsidRPr="003730AA" w:rsidRDefault="006873BB" w:rsidP="00921548">
            <w:pPr>
              <w:pStyle w:val="rowtabella0"/>
              <w:rPr>
                <w:color w:val="002060"/>
              </w:rPr>
            </w:pPr>
            <w:r w:rsidRPr="003730AA">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DD8D8" w14:textId="77777777" w:rsidR="006873BB" w:rsidRPr="003730AA" w:rsidRDefault="006873BB" w:rsidP="00921548">
            <w:pPr>
              <w:pStyle w:val="rowtabella0"/>
              <w:rPr>
                <w:color w:val="002060"/>
              </w:rPr>
            </w:pPr>
            <w:r w:rsidRPr="003730AA">
              <w:rPr>
                <w:color w:val="002060"/>
              </w:rPr>
              <w:t>VIA VOLTURNO-PIEDIRIPA</w:t>
            </w:r>
          </w:p>
        </w:tc>
      </w:tr>
    </w:tbl>
    <w:p w14:paraId="63FA668A" w14:textId="77777777" w:rsidR="006873BB" w:rsidRPr="003730AA" w:rsidRDefault="006873BB" w:rsidP="006873BB">
      <w:pPr>
        <w:pStyle w:val="breakline"/>
        <w:rPr>
          <w:rFonts w:eastAsiaTheme="minorEastAsia"/>
          <w:color w:val="002060"/>
        </w:rPr>
      </w:pPr>
    </w:p>
    <w:p w14:paraId="183CA2F0" w14:textId="77777777" w:rsidR="006873BB" w:rsidRPr="003730AA" w:rsidRDefault="006873BB" w:rsidP="006873BB">
      <w:pPr>
        <w:pStyle w:val="breakline"/>
        <w:rPr>
          <w:color w:val="002060"/>
        </w:rPr>
      </w:pPr>
    </w:p>
    <w:p w14:paraId="69438CC1" w14:textId="77777777" w:rsidR="006873BB" w:rsidRPr="003730AA" w:rsidRDefault="006873BB" w:rsidP="006873BB">
      <w:pPr>
        <w:pStyle w:val="breakline"/>
        <w:rPr>
          <w:color w:val="002060"/>
        </w:rPr>
      </w:pPr>
    </w:p>
    <w:p w14:paraId="5F7BB176" w14:textId="77777777" w:rsidR="006873BB" w:rsidRPr="003730AA" w:rsidRDefault="006873BB" w:rsidP="006873BB">
      <w:pPr>
        <w:pStyle w:val="sottotitolocampionato10"/>
        <w:rPr>
          <w:color w:val="002060"/>
        </w:rPr>
      </w:pPr>
      <w:r w:rsidRPr="003730AA">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4"/>
        <w:gridCol w:w="385"/>
        <w:gridCol w:w="898"/>
        <w:gridCol w:w="1198"/>
        <w:gridCol w:w="1564"/>
        <w:gridCol w:w="1539"/>
      </w:tblGrid>
      <w:tr w:rsidR="006873BB" w:rsidRPr="003730AA" w14:paraId="58634F07"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3E48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378D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EDF56"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AD848"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82D88"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790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B9582"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60FB072"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DB9F39" w14:textId="77777777" w:rsidR="006873BB" w:rsidRPr="003730AA" w:rsidRDefault="006873BB" w:rsidP="00921548">
            <w:pPr>
              <w:pStyle w:val="rowtabella0"/>
              <w:rPr>
                <w:color w:val="002060"/>
              </w:rPr>
            </w:pPr>
            <w:r w:rsidRPr="003730AA">
              <w:rPr>
                <w:color w:val="002060"/>
              </w:rPr>
              <w:t>FOLGORE CASTELRAIMONDO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84C30" w14:textId="77777777" w:rsidR="006873BB" w:rsidRPr="003730AA" w:rsidRDefault="006873BB" w:rsidP="00921548">
            <w:pPr>
              <w:pStyle w:val="rowtabella0"/>
              <w:rPr>
                <w:color w:val="002060"/>
              </w:rPr>
            </w:pPr>
            <w:r w:rsidRPr="003730AA">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F984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23A55" w14:textId="77777777" w:rsidR="006873BB" w:rsidRPr="003730AA" w:rsidRDefault="006873BB" w:rsidP="00921548">
            <w:pPr>
              <w:pStyle w:val="rowtabella0"/>
              <w:rPr>
                <w:color w:val="002060"/>
              </w:rPr>
            </w:pPr>
            <w:r w:rsidRPr="003730AA">
              <w:rPr>
                <w:color w:val="002060"/>
              </w:rPr>
              <w:t>09/10/2024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4947C" w14:textId="77777777" w:rsidR="006873BB" w:rsidRPr="003730AA" w:rsidRDefault="006873BB" w:rsidP="00921548">
            <w:pPr>
              <w:pStyle w:val="rowtabella0"/>
              <w:rPr>
                <w:color w:val="002060"/>
              </w:rPr>
            </w:pPr>
            <w:r w:rsidRPr="003730AA">
              <w:rPr>
                <w:color w:val="002060"/>
              </w:rPr>
              <w:t>5238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14F70" w14:textId="77777777" w:rsidR="006873BB" w:rsidRPr="003730AA" w:rsidRDefault="006873BB" w:rsidP="00921548">
            <w:pPr>
              <w:pStyle w:val="rowtabella0"/>
              <w:rPr>
                <w:color w:val="002060"/>
              </w:rPr>
            </w:pPr>
            <w:r w:rsidRPr="003730AA">
              <w:rPr>
                <w:color w:val="002060"/>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12EDD" w14:textId="77777777" w:rsidR="006873BB" w:rsidRPr="003730AA" w:rsidRDefault="006873BB" w:rsidP="00921548">
            <w:pPr>
              <w:pStyle w:val="rowtabella0"/>
              <w:rPr>
                <w:color w:val="002060"/>
              </w:rPr>
            </w:pPr>
            <w:r w:rsidRPr="003730AA">
              <w:rPr>
                <w:color w:val="002060"/>
              </w:rPr>
              <w:t>VIA GRAMSCI-VIA FEGGIANI</w:t>
            </w:r>
          </w:p>
        </w:tc>
      </w:tr>
      <w:tr w:rsidR="006873BB" w:rsidRPr="003730AA" w14:paraId="48FE79AD"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F1064A" w14:textId="77777777" w:rsidR="006873BB" w:rsidRPr="003730AA" w:rsidRDefault="006873BB" w:rsidP="00921548">
            <w:pPr>
              <w:pStyle w:val="rowtabella0"/>
              <w:rPr>
                <w:color w:val="002060"/>
              </w:rPr>
            </w:pPr>
            <w:r w:rsidRPr="003730AA">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B2EE9" w14:textId="77777777" w:rsidR="006873BB" w:rsidRPr="003730AA" w:rsidRDefault="006873BB" w:rsidP="00921548">
            <w:pPr>
              <w:pStyle w:val="rowtabella0"/>
              <w:rPr>
                <w:color w:val="002060"/>
              </w:rPr>
            </w:pPr>
            <w:r w:rsidRPr="003730AA">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354F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E9982" w14:textId="77777777" w:rsidR="006873BB" w:rsidRPr="003730AA" w:rsidRDefault="006873BB" w:rsidP="00921548">
            <w:pPr>
              <w:pStyle w:val="rowtabella0"/>
              <w:rPr>
                <w:color w:val="002060"/>
              </w:rPr>
            </w:pPr>
            <w:r w:rsidRPr="003730AA">
              <w:rPr>
                <w:color w:val="002060"/>
              </w:rPr>
              <w:t>09/10/2024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40902" w14:textId="77777777" w:rsidR="006873BB" w:rsidRPr="003730AA" w:rsidRDefault="006873BB" w:rsidP="00921548">
            <w:pPr>
              <w:pStyle w:val="rowtabella0"/>
              <w:rPr>
                <w:color w:val="002060"/>
              </w:rPr>
            </w:pPr>
            <w:r w:rsidRPr="003730AA">
              <w:rPr>
                <w:color w:val="002060"/>
              </w:rPr>
              <w:t>5280 TENSOSTRUTTURA S.</w:t>
            </w:r>
            <w:proofErr w:type="gramStart"/>
            <w:r w:rsidRPr="003730A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A8A70" w14:textId="77777777" w:rsidR="006873BB" w:rsidRPr="003730AA" w:rsidRDefault="006873BB" w:rsidP="00921548">
            <w:pPr>
              <w:pStyle w:val="rowtabella0"/>
              <w:rPr>
                <w:color w:val="002060"/>
              </w:rPr>
            </w:pPr>
            <w:r w:rsidRPr="003730A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DB611" w14:textId="77777777" w:rsidR="006873BB" w:rsidRPr="003730AA" w:rsidRDefault="006873BB" w:rsidP="00921548">
            <w:pPr>
              <w:pStyle w:val="rowtabella0"/>
              <w:rPr>
                <w:color w:val="002060"/>
              </w:rPr>
            </w:pPr>
            <w:r w:rsidRPr="003730AA">
              <w:rPr>
                <w:color w:val="002060"/>
              </w:rPr>
              <w:t>VIA LORENZO LOTTO</w:t>
            </w:r>
          </w:p>
        </w:tc>
      </w:tr>
    </w:tbl>
    <w:p w14:paraId="658EB0F8" w14:textId="77777777" w:rsidR="006873BB" w:rsidRPr="003730AA" w:rsidRDefault="006873BB" w:rsidP="006873BB">
      <w:pPr>
        <w:pStyle w:val="breakline"/>
        <w:rPr>
          <w:rFonts w:eastAsiaTheme="minorEastAsia"/>
          <w:color w:val="002060"/>
        </w:rPr>
      </w:pPr>
    </w:p>
    <w:p w14:paraId="2E28131B" w14:textId="77777777" w:rsidR="006873BB" w:rsidRPr="003730AA" w:rsidRDefault="006873BB" w:rsidP="006873BB">
      <w:pPr>
        <w:pStyle w:val="breakline"/>
        <w:rPr>
          <w:color w:val="002060"/>
        </w:rPr>
      </w:pPr>
    </w:p>
    <w:p w14:paraId="5271B3B2" w14:textId="77777777" w:rsidR="006873BB" w:rsidRPr="003730AA" w:rsidRDefault="006873BB" w:rsidP="006873BB">
      <w:pPr>
        <w:pStyle w:val="breakline"/>
        <w:rPr>
          <w:color w:val="002060"/>
        </w:rPr>
      </w:pPr>
    </w:p>
    <w:p w14:paraId="6F07990A" w14:textId="77777777" w:rsidR="006873BB" w:rsidRPr="003730AA" w:rsidRDefault="006873BB" w:rsidP="006873BB">
      <w:pPr>
        <w:pStyle w:val="sottotitolocampionato10"/>
        <w:rPr>
          <w:color w:val="002060"/>
        </w:rPr>
      </w:pPr>
      <w:r w:rsidRPr="003730A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73"/>
        <w:gridCol w:w="1564"/>
        <w:gridCol w:w="1540"/>
      </w:tblGrid>
      <w:tr w:rsidR="006873BB" w:rsidRPr="003730AA" w14:paraId="19EAD76C"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70B9F"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9753"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B0659"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F4AD7"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F106"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941A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79E25"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1693832"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571157" w14:textId="77777777" w:rsidR="006873BB" w:rsidRPr="003730AA" w:rsidRDefault="006873BB" w:rsidP="00921548">
            <w:pPr>
              <w:pStyle w:val="rowtabella0"/>
              <w:rPr>
                <w:color w:val="002060"/>
              </w:rPr>
            </w:pPr>
            <w:r w:rsidRPr="003730A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11EE7" w14:textId="77777777" w:rsidR="006873BB" w:rsidRPr="003730AA" w:rsidRDefault="006873BB" w:rsidP="00921548">
            <w:pPr>
              <w:pStyle w:val="rowtabella0"/>
              <w:rPr>
                <w:color w:val="002060"/>
              </w:rPr>
            </w:pPr>
            <w:r w:rsidRPr="003730AA">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B7E21"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27548" w14:textId="77777777" w:rsidR="006873BB" w:rsidRPr="003730AA" w:rsidRDefault="006873BB" w:rsidP="00921548">
            <w:pPr>
              <w:pStyle w:val="rowtabella0"/>
              <w:rPr>
                <w:color w:val="002060"/>
              </w:rPr>
            </w:pPr>
            <w:r w:rsidRPr="003730AA">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A14F7" w14:textId="77777777" w:rsidR="006873BB" w:rsidRPr="003730AA" w:rsidRDefault="006873BB" w:rsidP="00921548">
            <w:pPr>
              <w:pStyle w:val="rowtabella0"/>
              <w:rPr>
                <w:color w:val="002060"/>
              </w:rPr>
            </w:pPr>
            <w:r w:rsidRPr="003730A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2F7FD" w14:textId="77777777" w:rsidR="006873BB" w:rsidRPr="003730AA" w:rsidRDefault="006873BB" w:rsidP="00921548">
            <w:pPr>
              <w:pStyle w:val="rowtabella0"/>
              <w:rPr>
                <w:color w:val="002060"/>
              </w:rPr>
            </w:pPr>
            <w:r w:rsidRPr="003730A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0577E" w14:textId="77777777" w:rsidR="006873BB" w:rsidRPr="003730AA" w:rsidRDefault="006873BB" w:rsidP="00921548">
            <w:pPr>
              <w:pStyle w:val="rowtabella0"/>
              <w:rPr>
                <w:color w:val="002060"/>
              </w:rPr>
            </w:pPr>
            <w:r w:rsidRPr="003730AA">
              <w:rPr>
                <w:color w:val="002060"/>
              </w:rPr>
              <w:t xml:space="preserve">VIA </w:t>
            </w:r>
            <w:proofErr w:type="gramStart"/>
            <w:r w:rsidRPr="003730AA">
              <w:rPr>
                <w:color w:val="002060"/>
              </w:rPr>
              <w:t>B.ROSSI</w:t>
            </w:r>
            <w:proofErr w:type="gramEnd"/>
            <w:r w:rsidRPr="003730AA">
              <w:rPr>
                <w:color w:val="002060"/>
              </w:rPr>
              <w:t xml:space="preserve"> SNC</w:t>
            </w:r>
          </w:p>
        </w:tc>
      </w:tr>
      <w:tr w:rsidR="006873BB" w:rsidRPr="003730AA" w14:paraId="6BB3E679"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9D8B37" w14:textId="77777777" w:rsidR="006873BB" w:rsidRPr="003730AA" w:rsidRDefault="006873BB" w:rsidP="00921548">
            <w:pPr>
              <w:pStyle w:val="rowtabella0"/>
              <w:rPr>
                <w:color w:val="002060"/>
              </w:rPr>
            </w:pPr>
            <w:r w:rsidRPr="003730AA">
              <w:rPr>
                <w:color w:val="002060"/>
              </w:rPr>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2878A" w14:textId="77777777" w:rsidR="006873BB" w:rsidRPr="003730AA" w:rsidRDefault="006873BB" w:rsidP="00921548">
            <w:pPr>
              <w:pStyle w:val="rowtabella0"/>
              <w:rPr>
                <w:color w:val="002060"/>
              </w:rPr>
            </w:pPr>
            <w:r w:rsidRPr="003730AA">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66DCF"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F6C48" w14:textId="77777777" w:rsidR="006873BB" w:rsidRPr="003730AA" w:rsidRDefault="006873BB" w:rsidP="00921548">
            <w:pPr>
              <w:pStyle w:val="rowtabella0"/>
              <w:rPr>
                <w:color w:val="002060"/>
              </w:rPr>
            </w:pPr>
            <w:r w:rsidRPr="003730AA">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9B49C" w14:textId="77777777" w:rsidR="006873BB" w:rsidRPr="003730AA" w:rsidRDefault="006873BB" w:rsidP="00921548">
            <w:pPr>
              <w:pStyle w:val="rowtabella0"/>
              <w:rPr>
                <w:color w:val="002060"/>
              </w:rPr>
            </w:pPr>
            <w:r w:rsidRPr="003730AA">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2B631" w14:textId="77777777" w:rsidR="006873BB" w:rsidRPr="003730AA" w:rsidRDefault="006873BB" w:rsidP="00921548">
            <w:pPr>
              <w:pStyle w:val="rowtabella0"/>
              <w:rPr>
                <w:color w:val="002060"/>
              </w:rPr>
            </w:pPr>
            <w:r w:rsidRPr="003730AA">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44767" w14:textId="77777777" w:rsidR="006873BB" w:rsidRPr="003730AA" w:rsidRDefault="006873BB" w:rsidP="00921548">
            <w:pPr>
              <w:pStyle w:val="rowtabella0"/>
              <w:rPr>
                <w:color w:val="002060"/>
              </w:rPr>
            </w:pPr>
            <w:r w:rsidRPr="003730AA">
              <w:rPr>
                <w:color w:val="002060"/>
              </w:rPr>
              <w:t>VIA GRAMSCI-VIA FEGGIANI</w:t>
            </w:r>
          </w:p>
        </w:tc>
      </w:tr>
    </w:tbl>
    <w:p w14:paraId="6F9DA8AA" w14:textId="77777777" w:rsidR="006873BB" w:rsidRPr="003730AA" w:rsidRDefault="006873BB" w:rsidP="006873BB">
      <w:pPr>
        <w:pStyle w:val="breakline"/>
        <w:rPr>
          <w:rFonts w:eastAsiaTheme="minorEastAsia"/>
          <w:color w:val="002060"/>
        </w:rPr>
      </w:pPr>
    </w:p>
    <w:p w14:paraId="0E5C7394" w14:textId="77777777" w:rsidR="006873BB" w:rsidRPr="003730AA" w:rsidRDefault="006873BB" w:rsidP="006873BB">
      <w:pPr>
        <w:pStyle w:val="breakline"/>
        <w:rPr>
          <w:color w:val="002060"/>
        </w:rPr>
      </w:pPr>
    </w:p>
    <w:p w14:paraId="0BCAA4F3" w14:textId="77777777" w:rsidR="006873BB" w:rsidRPr="003730AA" w:rsidRDefault="006873BB" w:rsidP="006873BB">
      <w:pPr>
        <w:pStyle w:val="breakline"/>
        <w:rPr>
          <w:color w:val="002060"/>
        </w:rPr>
      </w:pPr>
    </w:p>
    <w:p w14:paraId="7826A9E2" w14:textId="77777777" w:rsidR="006873BB" w:rsidRPr="003730AA" w:rsidRDefault="006873BB" w:rsidP="006873BB">
      <w:pPr>
        <w:pStyle w:val="sottotitolocampionato10"/>
        <w:rPr>
          <w:color w:val="002060"/>
        </w:rPr>
      </w:pPr>
      <w:r w:rsidRPr="003730AA">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6873BB" w:rsidRPr="003730AA" w14:paraId="14D5291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0385C"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F2BF6"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67707"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10848"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7899A"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68B73"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07E96"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851E222"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964713" w14:textId="77777777" w:rsidR="006873BB" w:rsidRPr="003730AA" w:rsidRDefault="006873BB" w:rsidP="00921548">
            <w:pPr>
              <w:pStyle w:val="rowtabella0"/>
              <w:rPr>
                <w:color w:val="002060"/>
              </w:rPr>
            </w:pPr>
            <w:r w:rsidRPr="003730AA">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317713" w14:textId="77777777" w:rsidR="006873BB" w:rsidRPr="003730AA" w:rsidRDefault="006873BB" w:rsidP="00921548">
            <w:pPr>
              <w:pStyle w:val="rowtabella0"/>
              <w:rPr>
                <w:color w:val="002060"/>
              </w:rPr>
            </w:pPr>
            <w:r w:rsidRPr="003730AA">
              <w:rPr>
                <w:color w:val="002060"/>
              </w:rPr>
              <w:t>C.F. MACERATESE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B1DF34"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CCBCC8" w14:textId="77777777" w:rsidR="006873BB" w:rsidRPr="003730AA" w:rsidRDefault="006873BB" w:rsidP="00921548">
            <w:pPr>
              <w:pStyle w:val="rowtabella0"/>
              <w:rPr>
                <w:color w:val="002060"/>
              </w:rPr>
            </w:pPr>
            <w:r w:rsidRPr="003730A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33E44" w14:textId="77777777" w:rsidR="006873BB" w:rsidRPr="003730AA" w:rsidRDefault="006873BB" w:rsidP="00921548">
            <w:pPr>
              <w:pStyle w:val="rowtabella0"/>
              <w:rPr>
                <w:color w:val="002060"/>
              </w:rPr>
            </w:pPr>
            <w:r w:rsidRPr="003730AA">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888F9" w14:textId="77777777" w:rsidR="006873BB" w:rsidRPr="003730AA" w:rsidRDefault="006873BB" w:rsidP="00921548">
            <w:pPr>
              <w:pStyle w:val="rowtabella0"/>
              <w:rPr>
                <w:color w:val="002060"/>
              </w:rPr>
            </w:pPr>
            <w:r w:rsidRPr="003730AA">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BA33A" w14:textId="77777777" w:rsidR="006873BB" w:rsidRPr="003730AA" w:rsidRDefault="006873BB" w:rsidP="00921548">
            <w:pPr>
              <w:pStyle w:val="rowtabella0"/>
              <w:rPr>
                <w:color w:val="002060"/>
              </w:rPr>
            </w:pPr>
            <w:r w:rsidRPr="003730AA">
              <w:rPr>
                <w:color w:val="002060"/>
              </w:rPr>
              <w:t>VIA DELLA REPUBBLICA</w:t>
            </w:r>
          </w:p>
        </w:tc>
      </w:tr>
    </w:tbl>
    <w:p w14:paraId="485CE1B5" w14:textId="77777777" w:rsidR="006873BB" w:rsidRDefault="006873BB" w:rsidP="006873BB">
      <w:pPr>
        <w:pStyle w:val="breakline"/>
        <w:rPr>
          <w:rFonts w:eastAsiaTheme="minorEastAsia"/>
          <w:color w:val="002060"/>
        </w:rPr>
      </w:pPr>
    </w:p>
    <w:p w14:paraId="2DE8685A" w14:textId="7B024615"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MOGLIANESE</w:t>
      </w:r>
    </w:p>
    <w:p w14:paraId="0FD65E32" w14:textId="77777777" w:rsidR="006873BB" w:rsidRPr="003730AA" w:rsidRDefault="006873BB" w:rsidP="006873BB">
      <w:pPr>
        <w:pStyle w:val="breakline"/>
        <w:rPr>
          <w:rFonts w:eastAsiaTheme="minorEastAsia"/>
          <w:color w:val="002060"/>
        </w:rPr>
      </w:pPr>
    </w:p>
    <w:p w14:paraId="2E4BAECD" w14:textId="77777777" w:rsidR="006873BB" w:rsidRPr="003730AA" w:rsidRDefault="006873BB" w:rsidP="006873BB">
      <w:pPr>
        <w:pStyle w:val="breakline"/>
        <w:rPr>
          <w:color w:val="002060"/>
        </w:rPr>
      </w:pPr>
    </w:p>
    <w:p w14:paraId="287DC458" w14:textId="77777777" w:rsidR="006873BB" w:rsidRPr="003730AA" w:rsidRDefault="006873BB" w:rsidP="006873BB">
      <w:pPr>
        <w:pStyle w:val="breakline"/>
        <w:rPr>
          <w:color w:val="002060"/>
        </w:rPr>
      </w:pPr>
    </w:p>
    <w:p w14:paraId="7BE21D96" w14:textId="77777777" w:rsidR="006873BB" w:rsidRPr="003730AA" w:rsidRDefault="006873BB" w:rsidP="006873BB">
      <w:pPr>
        <w:pStyle w:val="sottotitolocampionato10"/>
        <w:rPr>
          <w:color w:val="002060"/>
        </w:rPr>
      </w:pPr>
      <w:r w:rsidRPr="003730AA">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6873BB" w:rsidRPr="003730AA" w14:paraId="5D674E8A"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5F77C"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40A6B"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7175"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D4D07"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0CFE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37F0B"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DAB74"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AD4C1D8"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3CF652" w14:textId="77777777" w:rsidR="006873BB" w:rsidRPr="003730AA" w:rsidRDefault="006873BB" w:rsidP="00921548">
            <w:pPr>
              <w:pStyle w:val="rowtabella0"/>
              <w:rPr>
                <w:color w:val="002060"/>
              </w:rPr>
            </w:pPr>
            <w:r w:rsidRPr="003730AA">
              <w:rPr>
                <w:color w:val="002060"/>
              </w:rPr>
              <w:t>AVM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2A119" w14:textId="77777777" w:rsidR="006873BB" w:rsidRPr="003730AA" w:rsidRDefault="006873BB" w:rsidP="00921548">
            <w:pPr>
              <w:pStyle w:val="rowtabella0"/>
              <w:rPr>
                <w:color w:val="002060"/>
              </w:rPr>
            </w:pPr>
            <w:r w:rsidRPr="003730AA">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B18D9"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E4EB5E"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620E8" w14:textId="77777777" w:rsidR="006873BB" w:rsidRPr="003730AA" w:rsidRDefault="006873BB" w:rsidP="00921548">
            <w:pPr>
              <w:pStyle w:val="rowtabella0"/>
              <w:rPr>
                <w:color w:val="002060"/>
              </w:rPr>
            </w:pPr>
            <w:r w:rsidRPr="003730AA">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9411E" w14:textId="77777777" w:rsidR="006873BB" w:rsidRPr="003730AA" w:rsidRDefault="006873BB" w:rsidP="00921548">
            <w:pPr>
              <w:pStyle w:val="rowtabella0"/>
              <w:rPr>
                <w:color w:val="002060"/>
              </w:rPr>
            </w:pPr>
            <w:r w:rsidRPr="003730A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3F7C2" w14:textId="77777777" w:rsidR="006873BB" w:rsidRPr="003730AA" w:rsidRDefault="006873BB" w:rsidP="00921548">
            <w:pPr>
              <w:pStyle w:val="rowtabella0"/>
              <w:rPr>
                <w:color w:val="002060"/>
              </w:rPr>
            </w:pPr>
            <w:r w:rsidRPr="003730AA">
              <w:rPr>
                <w:color w:val="002060"/>
              </w:rPr>
              <w:t>VIA ROSARIO VILLA MUSONE</w:t>
            </w:r>
          </w:p>
        </w:tc>
      </w:tr>
    </w:tbl>
    <w:p w14:paraId="6F1D3263" w14:textId="77777777" w:rsidR="006873BB" w:rsidRDefault="006873BB" w:rsidP="006873BB">
      <w:pPr>
        <w:pStyle w:val="breakline"/>
        <w:rPr>
          <w:rFonts w:eastAsiaTheme="minorEastAsia"/>
          <w:color w:val="002060"/>
        </w:rPr>
      </w:pPr>
    </w:p>
    <w:p w14:paraId="4DDA6E84" w14:textId="5EF79989"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EUROPE TT</w:t>
      </w:r>
    </w:p>
    <w:p w14:paraId="528EDDA9" w14:textId="77777777" w:rsidR="006873BB" w:rsidRPr="003730AA" w:rsidRDefault="006873BB" w:rsidP="006873BB">
      <w:pPr>
        <w:pStyle w:val="breakline"/>
        <w:rPr>
          <w:rFonts w:eastAsiaTheme="minorEastAsia"/>
          <w:color w:val="002060"/>
        </w:rPr>
      </w:pPr>
    </w:p>
    <w:p w14:paraId="4E2305A3" w14:textId="77777777" w:rsidR="006873BB" w:rsidRPr="003730AA" w:rsidRDefault="006873BB" w:rsidP="006873BB">
      <w:pPr>
        <w:pStyle w:val="breakline"/>
        <w:rPr>
          <w:color w:val="002060"/>
        </w:rPr>
      </w:pPr>
    </w:p>
    <w:p w14:paraId="309C19DA" w14:textId="77777777" w:rsidR="006873BB" w:rsidRPr="003730AA" w:rsidRDefault="006873BB" w:rsidP="006873BB">
      <w:pPr>
        <w:pStyle w:val="breakline"/>
        <w:rPr>
          <w:color w:val="002060"/>
        </w:rPr>
      </w:pPr>
    </w:p>
    <w:p w14:paraId="6F989FA7" w14:textId="77777777" w:rsidR="006873BB" w:rsidRPr="003730AA" w:rsidRDefault="006873BB" w:rsidP="006873BB">
      <w:pPr>
        <w:pStyle w:val="sottotitolocampionato10"/>
        <w:rPr>
          <w:color w:val="002060"/>
        </w:rPr>
      </w:pPr>
      <w:r w:rsidRPr="003730AA">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6873BB" w:rsidRPr="003730AA" w14:paraId="216B2EF3"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1B33E"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628D2"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8A4DB"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9319D"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11585"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38614"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B835B"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50F8CA8"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F4E18B" w14:textId="77777777" w:rsidR="006873BB" w:rsidRPr="003730AA" w:rsidRDefault="006873BB" w:rsidP="00921548">
            <w:pPr>
              <w:pStyle w:val="rowtabella0"/>
              <w:rPr>
                <w:color w:val="002060"/>
              </w:rPr>
            </w:pPr>
            <w:r w:rsidRPr="003730AA">
              <w:rPr>
                <w:color w:val="002060"/>
              </w:rPr>
              <w:t>G.S.A. LE DUE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D4CFC" w14:textId="77777777" w:rsidR="006873BB" w:rsidRPr="003730AA" w:rsidRDefault="006873BB" w:rsidP="00921548">
            <w:pPr>
              <w:pStyle w:val="rowtabella0"/>
              <w:rPr>
                <w:color w:val="002060"/>
              </w:rPr>
            </w:pPr>
            <w:r w:rsidRPr="003730AA">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F684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0CBC1" w14:textId="77777777" w:rsidR="006873BB" w:rsidRPr="003730AA" w:rsidRDefault="006873BB" w:rsidP="00921548">
            <w:pPr>
              <w:pStyle w:val="rowtabella0"/>
              <w:rPr>
                <w:color w:val="002060"/>
              </w:rPr>
            </w:pPr>
            <w:r w:rsidRPr="003730AA">
              <w:rPr>
                <w:color w:val="002060"/>
              </w:rPr>
              <w:t>20/09/2024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5821A" w14:textId="77777777" w:rsidR="006873BB" w:rsidRPr="003730AA" w:rsidRDefault="006873BB" w:rsidP="00921548">
            <w:pPr>
              <w:pStyle w:val="rowtabella0"/>
              <w:rPr>
                <w:color w:val="002060"/>
              </w:rPr>
            </w:pPr>
            <w:r w:rsidRPr="003730AA">
              <w:rPr>
                <w:color w:val="002060"/>
              </w:rPr>
              <w:t>5678 CAMPO COPERTO RIONE MURATO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D1B3B" w14:textId="77777777" w:rsidR="006873BB" w:rsidRPr="003730AA" w:rsidRDefault="006873BB" w:rsidP="00921548">
            <w:pPr>
              <w:pStyle w:val="rowtabella0"/>
              <w:rPr>
                <w:color w:val="002060"/>
              </w:rPr>
            </w:pPr>
            <w:r w:rsidRPr="003730AA">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A5C9C" w14:textId="77777777" w:rsidR="006873BB" w:rsidRPr="003730AA" w:rsidRDefault="006873BB" w:rsidP="00921548">
            <w:pPr>
              <w:pStyle w:val="rowtabella0"/>
              <w:rPr>
                <w:color w:val="002060"/>
              </w:rPr>
            </w:pPr>
            <w:r w:rsidRPr="003730AA">
              <w:rPr>
                <w:color w:val="002060"/>
              </w:rPr>
              <w:t>VIA SIBILLA 2C</w:t>
            </w:r>
          </w:p>
        </w:tc>
      </w:tr>
      <w:tr w:rsidR="006873BB" w:rsidRPr="003730AA" w14:paraId="76D62EFD"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40DE0" w14:textId="77777777" w:rsidR="006873BB" w:rsidRPr="003730AA" w:rsidRDefault="006873BB" w:rsidP="00921548">
            <w:pPr>
              <w:pStyle w:val="rowtabella0"/>
              <w:rPr>
                <w:color w:val="002060"/>
              </w:rPr>
            </w:pPr>
            <w:r w:rsidRPr="003730AA">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4C86" w14:textId="77777777" w:rsidR="006873BB" w:rsidRPr="003730AA" w:rsidRDefault="006873BB" w:rsidP="00921548">
            <w:pPr>
              <w:pStyle w:val="rowtabella0"/>
              <w:rPr>
                <w:color w:val="002060"/>
              </w:rPr>
            </w:pPr>
            <w:r w:rsidRPr="003730A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59E26"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1002E" w14:textId="77777777" w:rsidR="006873BB" w:rsidRPr="003730AA" w:rsidRDefault="006873BB" w:rsidP="00921548">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0BF87" w14:textId="77777777" w:rsidR="006873BB" w:rsidRPr="003730AA" w:rsidRDefault="006873BB" w:rsidP="00921548">
            <w:pPr>
              <w:pStyle w:val="rowtabella0"/>
              <w:rPr>
                <w:color w:val="002060"/>
              </w:rPr>
            </w:pPr>
            <w:r w:rsidRPr="003730AA">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05736" w14:textId="77777777" w:rsidR="006873BB" w:rsidRPr="003730AA" w:rsidRDefault="006873BB" w:rsidP="00921548">
            <w:pPr>
              <w:pStyle w:val="rowtabella0"/>
              <w:rPr>
                <w:color w:val="002060"/>
              </w:rPr>
            </w:pPr>
            <w:r w:rsidRPr="003730AA">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EA329" w14:textId="77777777" w:rsidR="006873BB" w:rsidRPr="003730AA" w:rsidRDefault="006873BB" w:rsidP="00921548">
            <w:pPr>
              <w:pStyle w:val="rowtabella0"/>
              <w:rPr>
                <w:color w:val="002060"/>
              </w:rPr>
            </w:pPr>
            <w:r w:rsidRPr="003730AA">
              <w:rPr>
                <w:color w:val="002060"/>
              </w:rPr>
              <w:t>VIA DELLO SPORT</w:t>
            </w:r>
          </w:p>
        </w:tc>
      </w:tr>
    </w:tbl>
    <w:p w14:paraId="11D58A9C" w14:textId="77777777" w:rsidR="006873BB" w:rsidRPr="003730AA" w:rsidRDefault="006873BB" w:rsidP="006873BB">
      <w:pPr>
        <w:pStyle w:val="breakline"/>
        <w:rPr>
          <w:rFonts w:eastAsiaTheme="minorEastAsia"/>
          <w:color w:val="002060"/>
        </w:rPr>
      </w:pPr>
    </w:p>
    <w:p w14:paraId="48334F53" w14:textId="77777777" w:rsidR="006873BB" w:rsidRPr="003730AA" w:rsidRDefault="006873BB" w:rsidP="006873BB">
      <w:pPr>
        <w:pStyle w:val="breakline"/>
        <w:rPr>
          <w:color w:val="002060"/>
        </w:rPr>
      </w:pPr>
    </w:p>
    <w:p w14:paraId="7376F605" w14:textId="77777777" w:rsidR="006873BB" w:rsidRPr="003730AA" w:rsidRDefault="006873BB" w:rsidP="006873BB">
      <w:pPr>
        <w:pStyle w:val="breakline"/>
        <w:rPr>
          <w:color w:val="002060"/>
        </w:rPr>
      </w:pPr>
    </w:p>
    <w:p w14:paraId="35C919F9" w14:textId="77777777" w:rsidR="006873BB" w:rsidRPr="003730AA" w:rsidRDefault="006873BB" w:rsidP="006873BB">
      <w:pPr>
        <w:pStyle w:val="sottotitolocampionato10"/>
        <w:rPr>
          <w:color w:val="002060"/>
        </w:rPr>
      </w:pPr>
      <w:r w:rsidRPr="003730AA">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6873BB" w:rsidRPr="003730AA" w14:paraId="250F1169"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63E8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A5993"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B38A4"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8B60E"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D260E"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9C14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9751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F6D2014"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1BB93E" w14:textId="77777777" w:rsidR="006873BB" w:rsidRPr="003730AA" w:rsidRDefault="006873BB" w:rsidP="00921548">
            <w:pPr>
              <w:pStyle w:val="rowtabella0"/>
              <w:rPr>
                <w:color w:val="002060"/>
              </w:rPr>
            </w:pPr>
            <w:r w:rsidRPr="003730AA">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E6009" w14:textId="77777777" w:rsidR="006873BB" w:rsidRPr="003730AA" w:rsidRDefault="006873BB" w:rsidP="00921548">
            <w:pPr>
              <w:pStyle w:val="rowtabella0"/>
              <w:rPr>
                <w:color w:val="002060"/>
              </w:rPr>
            </w:pPr>
            <w:r w:rsidRPr="003730AA">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6EAF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03029" w14:textId="77777777" w:rsidR="006873BB" w:rsidRPr="003730AA" w:rsidRDefault="006873BB" w:rsidP="00921548">
            <w:pPr>
              <w:pStyle w:val="rowtabella0"/>
              <w:rPr>
                <w:color w:val="002060"/>
              </w:rPr>
            </w:pPr>
            <w:r w:rsidRPr="003730AA">
              <w:rPr>
                <w:color w:val="002060"/>
              </w:rPr>
              <w:t>08/10/2024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48477" w14:textId="77777777" w:rsidR="006873BB" w:rsidRPr="003730AA" w:rsidRDefault="006873BB" w:rsidP="00921548">
            <w:pPr>
              <w:pStyle w:val="rowtabella0"/>
              <w:rPr>
                <w:color w:val="002060"/>
              </w:rPr>
            </w:pPr>
            <w:r w:rsidRPr="003730AA">
              <w:rPr>
                <w:color w:val="002060"/>
              </w:rPr>
              <w:t>5657 CAMPO COPERTO CENTRO SPORTLAND</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A8E77" w14:textId="77777777" w:rsidR="006873BB" w:rsidRPr="003730AA" w:rsidRDefault="006873BB" w:rsidP="00921548">
            <w:pPr>
              <w:pStyle w:val="rowtabella0"/>
              <w:rPr>
                <w:color w:val="002060"/>
              </w:rPr>
            </w:pPr>
            <w:r w:rsidRPr="003730AA">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83EC6" w14:textId="77777777" w:rsidR="006873BB" w:rsidRPr="003730AA" w:rsidRDefault="006873BB" w:rsidP="00921548">
            <w:pPr>
              <w:pStyle w:val="rowtabella0"/>
              <w:rPr>
                <w:color w:val="002060"/>
              </w:rPr>
            </w:pPr>
            <w:r w:rsidRPr="003730AA">
              <w:rPr>
                <w:color w:val="002060"/>
              </w:rPr>
              <w:t>TRAVERSA VIALE DE GASPERI</w:t>
            </w:r>
          </w:p>
        </w:tc>
      </w:tr>
      <w:tr w:rsidR="006873BB" w:rsidRPr="003730AA" w14:paraId="4EA8106C"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745330" w14:textId="77777777" w:rsidR="006873BB" w:rsidRPr="003730AA" w:rsidRDefault="006873BB" w:rsidP="00921548">
            <w:pPr>
              <w:pStyle w:val="rowtabella0"/>
              <w:rPr>
                <w:color w:val="002060"/>
              </w:rPr>
            </w:pPr>
            <w:r w:rsidRPr="003730A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853EB" w14:textId="77777777" w:rsidR="006873BB" w:rsidRPr="003730AA" w:rsidRDefault="006873BB" w:rsidP="00921548">
            <w:pPr>
              <w:pStyle w:val="rowtabella0"/>
              <w:rPr>
                <w:color w:val="002060"/>
              </w:rPr>
            </w:pPr>
            <w:r w:rsidRPr="003730AA">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84566"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B2A86" w14:textId="77777777" w:rsidR="006873BB" w:rsidRPr="003730AA" w:rsidRDefault="006873BB" w:rsidP="00921548">
            <w:pPr>
              <w:pStyle w:val="rowtabella0"/>
              <w:rPr>
                <w:color w:val="002060"/>
              </w:rPr>
            </w:pPr>
            <w:r w:rsidRPr="003730AA">
              <w:rPr>
                <w:color w:val="002060"/>
              </w:rPr>
              <w:t>10/10/2024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B5A07" w14:textId="77777777" w:rsidR="006873BB" w:rsidRPr="003730AA" w:rsidRDefault="006873BB" w:rsidP="00921548">
            <w:pPr>
              <w:pStyle w:val="rowtabella0"/>
              <w:rPr>
                <w:color w:val="002060"/>
              </w:rPr>
            </w:pPr>
            <w:r w:rsidRPr="003730A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9A86B" w14:textId="77777777" w:rsidR="006873BB" w:rsidRPr="003730AA" w:rsidRDefault="006873BB" w:rsidP="00921548">
            <w:pPr>
              <w:pStyle w:val="rowtabella0"/>
              <w:rPr>
                <w:color w:val="002060"/>
              </w:rPr>
            </w:pPr>
            <w:r w:rsidRPr="003730A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EDD99" w14:textId="77777777" w:rsidR="006873BB" w:rsidRPr="003730AA" w:rsidRDefault="006873BB" w:rsidP="00921548">
            <w:pPr>
              <w:pStyle w:val="rowtabella0"/>
              <w:rPr>
                <w:color w:val="002060"/>
              </w:rPr>
            </w:pPr>
            <w:r w:rsidRPr="003730AA">
              <w:rPr>
                <w:color w:val="002060"/>
              </w:rPr>
              <w:t>VIA CORRADI</w:t>
            </w:r>
          </w:p>
        </w:tc>
      </w:tr>
    </w:tbl>
    <w:p w14:paraId="208AD0E9" w14:textId="77777777" w:rsidR="006873BB" w:rsidRPr="003730AA" w:rsidRDefault="006873BB" w:rsidP="006873BB">
      <w:pPr>
        <w:pStyle w:val="breakline"/>
        <w:rPr>
          <w:rFonts w:eastAsiaTheme="minorEastAsia"/>
          <w:color w:val="002060"/>
        </w:rPr>
      </w:pPr>
    </w:p>
    <w:p w14:paraId="087D2DAD" w14:textId="77777777" w:rsidR="006873BB" w:rsidRPr="003730AA" w:rsidRDefault="006873BB" w:rsidP="006873BB">
      <w:pPr>
        <w:pStyle w:val="breakline"/>
        <w:rPr>
          <w:color w:val="002060"/>
        </w:rPr>
      </w:pPr>
    </w:p>
    <w:p w14:paraId="454DEDB6" w14:textId="77777777" w:rsidR="006873BB" w:rsidRPr="003730AA" w:rsidRDefault="006873BB" w:rsidP="006873BB">
      <w:pPr>
        <w:pStyle w:val="breakline"/>
        <w:rPr>
          <w:color w:val="002060"/>
        </w:rPr>
      </w:pPr>
    </w:p>
    <w:p w14:paraId="59A52ADE" w14:textId="77777777" w:rsidR="006873BB" w:rsidRPr="003730AA" w:rsidRDefault="006873BB" w:rsidP="006873BB">
      <w:pPr>
        <w:pStyle w:val="sottotitolocampionato10"/>
        <w:rPr>
          <w:color w:val="002060"/>
        </w:rPr>
      </w:pPr>
      <w:r w:rsidRPr="003730AA">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78"/>
        <w:gridCol w:w="1553"/>
        <w:gridCol w:w="1550"/>
      </w:tblGrid>
      <w:tr w:rsidR="006873BB" w:rsidRPr="003730AA" w14:paraId="4AF96C63"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A78FE"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062CA"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ADA44"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43858"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27968"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8B23"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E7709"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533FEB0"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FDCD1" w14:textId="77777777" w:rsidR="006873BB" w:rsidRPr="003730AA" w:rsidRDefault="006873BB" w:rsidP="00921548">
            <w:pPr>
              <w:pStyle w:val="rowtabella0"/>
              <w:rPr>
                <w:color w:val="002060"/>
              </w:rPr>
            </w:pPr>
            <w:r w:rsidRPr="003730AA">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72960" w14:textId="77777777" w:rsidR="006873BB" w:rsidRPr="003730AA" w:rsidRDefault="006873BB" w:rsidP="00921548">
            <w:pPr>
              <w:pStyle w:val="rowtabella0"/>
              <w:rPr>
                <w:color w:val="002060"/>
              </w:rPr>
            </w:pPr>
            <w:r w:rsidRPr="003730AA">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0D7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11E13" w14:textId="77777777" w:rsidR="006873BB" w:rsidRPr="003730AA" w:rsidRDefault="006873BB" w:rsidP="00921548">
            <w:pPr>
              <w:pStyle w:val="rowtabella0"/>
              <w:rPr>
                <w:color w:val="002060"/>
              </w:rPr>
            </w:pPr>
            <w:r w:rsidRPr="003730AA">
              <w:rPr>
                <w:color w:val="002060"/>
              </w:rPr>
              <w:t>21/10/2024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B7214" w14:textId="77777777" w:rsidR="006873BB" w:rsidRPr="003730AA" w:rsidRDefault="006873BB" w:rsidP="00921548">
            <w:pPr>
              <w:pStyle w:val="rowtabella0"/>
              <w:rPr>
                <w:color w:val="002060"/>
              </w:rPr>
            </w:pPr>
            <w:r w:rsidRPr="003730AA">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4456E" w14:textId="77777777" w:rsidR="006873BB" w:rsidRPr="003730AA" w:rsidRDefault="006873BB" w:rsidP="00921548">
            <w:pPr>
              <w:pStyle w:val="rowtabella0"/>
              <w:rPr>
                <w:color w:val="002060"/>
              </w:rPr>
            </w:pPr>
            <w:r w:rsidRPr="003730AA">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85079" w14:textId="77777777" w:rsidR="006873BB" w:rsidRPr="003730AA" w:rsidRDefault="006873BB" w:rsidP="00921548">
            <w:pPr>
              <w:pStyle w:val="rowtabella0"/>
              <w:rPr>
                <w:color w:val="002060"/>
              </w:rPr>
            </w:pPr>
            <w:r w:rsidRPr="003730AA">
              <w:rPr>
                <w:color w:val="002060"/>
              </w:rPr>
              <w:t>VIA DELLO SPORT</w:t>
            </w:r>
          </w:p>
        </w:tc>
      </w:tr>
      <w:tr w:rsidR="006873BB" w:rsidRPr="003730AA" w14:paraId="4425391A"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E596A" w14:textId="77777777" w:rsidR="006873BB" w:rsidRPr="003730AA" w:rsidRDefault="006873BB" w:rsidP="00921548">
            <w:pPr>
              <w:pStyle w:val="rowtabella0"/>
              <w:rPr>
                <w:color w:val="002060"/>
              </w:rPr>
            </w:pPr>
            <w:r w:rsidRPr="003730A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9092E" w14:textId="77777777" w:rsidR="006873BB" w:rsidRPr="003730AA" w:rsidRDefault="006873BB" w:rsidP="00921548">
            <w:pPr>
              <w:pStyle w:val="rowtabella0"/>
              <w:rPr>
                <w:color w:val="002060"/>
              </w:rPr>
            </w:pPr>
            <w:r w:rsidRPr="003730AA">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2031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DCAAC" w14:textId="77777777" w:rsidR="006873BB" w:rsidRPr="003730AA" w:rsidRDefault="006873BB" w:rsidP="00921548">
            <w:pPr>
              <w:pStyle w:val="rowtabella0"/>
              <w:rPr>
                <w:color w:val="002060"/>
              </w:rPr>
            </w:pPr>
            <w:r w:rsidRPr="003730AA">
              <w:rPr>
                <w:color w:val="002060"/>
              </w:rPr>
              <w:t>24/10/2024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4F43D" w14:textId="77777777" w:rsidR="006873BB" w:rsidRPr="003730AA" w:rsidRDefault="006873BB" w:rsidP="00921548">
            <w:pPr>
              <w:pStyle w:val="rowtabella0"/>
              <w:rPr>
                <w:color w:val="002060"/>
              </w:rPr>
            </w:pPr>
            <w:r w:rsidRPr="003730A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A9424" w14:textId="77777777" w:rsidR="006873BB" w:rsidRPr="003730AA" w:rsidRDefault="006873BB" w:rsidP="00921548">
            <w:pPr>
              <w:pStyle w:val="rowtabella0"/>
              <w:rPr>
                <w:color w:val="002060"/>
              </w:rPr>
            </w:pPr>
            <w:r w:rsidRPr="003730A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1E39A" w14:textId="77777777" w:rsidR="006873BB" w:rsidRPr="003730AA" w:rsidRDefault="006873BB" w:rsidP="00921548">
            <w:pPr>
              <w:pStyle w:val="rowtabella0"/>
              <w:rPr>
                <w:color w:val="002060"/>
              </w:rPr>
            </w:pPr>
            <w:r w:rsidRPr="003730AA">
              <w:rPr>
                <w:color w:val="002060"/>
              </w:rPr>
              <w:t>VIA CORRADI</w:t>
            </w:r>
          </w:p>
        </w:tc>
      </w:tr>
    </w:tbl>
    <w:p w14:paraId="630C7016" w14:textId="77777777" w:rsidR="006873BB" w:rsidRPr="003730AA" w:rsidRDefault="006873BB" w:rsidP="006873BB">
      <w:pPr>
        <w:pStyle w:val="breakline"/>
        <w:rPr>
          <w:rFonts w:eastAsiaTheme="minorEastAsia"/>
          <w:color w:val="002060"/>
        </w:rPr>
      </w:pPr>
    </w:p>
    <w:p w14:paraId="6F34ED6E" w14:textId="77777777" w:rsidR="006873BB" w:rsidRPr="003730AA" w:rsidRDefault="006873BB" w:rsidP="006873BB">
      <w:pPr>
        <w:pStyle w:val="breakline"/>
        <w:rPr>
          <w:color w:val="002060"/>
        </w:rPr>
      </w:pPr>
    </w:p>
    <w:p w14:paraId="5C859550" w14:textId="77777777" w:rsidR="006873BB" w:rsidRPr="003730AA" w:rsidRDefault="006873BB" w:rsidP="006873BB">
      <w:pPr>
        <w:pStyle w:val="breakline"/>
        <w:rPr>
          <w:color w:val="002060"/>
        </w:rPr>
      </w:pPr>
    </w:p>
    <w:p w14:paraId="0BBDFDC0" w14:textId="77777777" w:rsidR="006873BB" w:rsidRPr="003730AA" w:rsidRDefault="006873BB" w:rsidP="006873BB">
      <w:pPr>
        <w:pStyle w:val="sottotitolocampionato10"/>
        <w:rPr>
          <w:color w:val="002060"/>
        </w:rPr>
      </w:pPr>
      <w:r w:rsidRPr="003730AA">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3"/>
        <w:gridCol w:w="385"/>
        <w:gridCol w:w="898"/>
        <w:gridCol w:w="1176"/>
        <w:gridCol w:w="1547"/>
        <w:gridCol w:w="1554"/>
      </w:tblGrid>
      <w:tr w:rsidR="006873BB" w:rsidRPr="003730AA" w14:paraId="2E4E78CE"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C6081"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EFFB7"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4FAEE"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B4212"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27C8F"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79DB"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C7C6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3A87D249"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7D3F72" w14:textId="77777777" w:rsidR="006873BB" w:rsidRPr="003730AA" w:rsidRDefault="006873BB" w:rsidP="00921548">
            <w:pPr>
              <w:pStyle w:val="rowtabella0"/>
              <w:rPr>
                <w:color w:val="002060"/>
              </w:rPr>
            </w:pPr>
            <w:r w:rsidRPr="003730AA">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7AC44" w14:textId="77777777" w:rsidR="006873BB" w:rsidRPr="003730AA" w:rsidRDefault="006873BB" w:rsidP="00921548">
            <w:pPr>
              <w:pStyle w:val="rowtabella0"/>
              <w:rPr>
                <w:color w:val="002060"/>
              </w:rPr>
            </w:pPr>
            <w:r w:rsidRPr="003730AA">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87AD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DE858" w14:textId="77777777" w:rsidR="006873BB" w:rsidRPr="003730AA" w:rsidRDefault="006873BB" w:rsidP="00921548">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74812" w14:textId="77777777" w:rsidR="006873BB" w:rsidRPr="003730AA" w:rsidRDefault="006873BB" w:rsidP="00921548">
            <w:pPr>
              <w:pStyle w:val="rowtabella0"/>
              <w:rPr>
                <w:color w:val="002060"/>
              </w:rPr>
            </w:pPr>
            <w:r w:rsidRPr="003730A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494AF" w14:textId="77777777" w:rsidR="006873BB" w:rsidRPr="003730AA" w:rsidRDefault="006873BB" w:rsidP="00921548">
            <w:pPr>
              <w:pStyle w:val="rowtabella0"/>
              <w:rPr>
                <w:color w:val="002060"/>
              </w:rPr>
            </w:pPr>
            <w:r w:rsidRPr="003730A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8D59E" w14:textId="77777777" w:rsidR="006873BB" w:rsidRPr="003730AA" w:rsidRDefault="006873BB" w:rsidP="00921548">
            <w:pPr>
              <w:pStyle w:val="rowtabella0"/>
              <w:rPr>
                <w:color w:val="002060"/>
              </w:rPr>
            </w:pPr>
            <w:r w:rsidRPr="003730AA">
              <w:rPr>
                <w:color w:val="002060"/>
              </w:rPr>
              <w:t>VIA COLLE CIMINO 9</w:t>
            </w:r>
          </w:p>
        </w:tc>
      </w:tr>
      <w:tr w:rsidR="006873BB" w:rsidRPr="003730AA" w14:paraId="27594807"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9B03BA" w14:textId="77777777" w:rsidR="006873BB" w:rsidRPr="003730AA" w:rsidRDefault="006873BB" w:rsidP="00921548">
            <w:pPr>
              <w:pStyle w:val="rowtabella0"/>
              <w:rPr>
                <w:color w:val="002060"/>
              </w:rPr>
            </w:pPr>
            <w:r w:rsidRPr="003730AA">
              <w:rPr>
                <w:color w:val="002060"/>
              </w:rPr>
              <w:t>CAPODARCO CASABIANCA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ABBCD" w14:textId="77777777" w:rsidR="006873BB" w:rsidRPr="003730AA" w:rsidRDefault="006873BB" w:rsidP="00921548">
            <w:pPr>
              <w:pStyle w:val="rowtabella0"/>
              <w:rPr>
                <w:color w:val="002060"/>
              </w:rPr>
            </w:pPr>
            <w:r w:rsidRPr="003730AA">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3A162"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2F462" w14:textId="77777777" w:rsidR="006873BB" w:rsidRPr="003730AA" w:rsidRDefault="006873BB" w:rsidP="00921548">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62DE4" w14:textId="77777777" w:rsidR="006873BB" w:rsidRPr="003730AA" w:rsidRDefault="006873BB" w:rsidP="00921548">
            <w:pPr>
              <w:pStyle w:val="rowtabella0"/>
              <w:rPr>
                <w:color w:val="002060"/>
              </w:rPr>
            </w:pPr>
            <w:r w:rsidRPr="003730AA">
              <w:rPr>
                <w:color w:val="002060"/>
              </w:rPr>
              <w:t>5711 PALESTRA COMUNALE CAPODARCO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B58F3" w14:textId="77777777" w:rsidR="006873BB" w:rsidRPr="003730AA" w:rsidRDefault="006873BB" w:rsidP="00921548">
            <w:pPr>
              <w:pStyle w:val="rowtabella0"/>
              <w:rPr>
                <w:color w:val="002060"/>
              </w:rPr>
            </w:pPr>
            <w:r w:rsidRPr="003730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022F2" w14:textId="77777777" w:rsidR="006873BB" w:rsidRPr="003730AA" w:rsidRDefault="006873BB" w:rsidP="00921548">
            <w:pPr>
              <w:pStyle w:val="rowtabella0"/>
              <w:rPr>
                <w:color w:val="002060"/>
              </w:rPr>
            </w:pPr>
            <w:r w:rsidRPr="003730AA">
              <w:rPr>
                <w:color w:val="002060"/>
              </w:rPr>
              <w:t>VIA INDIPENDENZA-CAPODARCO</w:t>
            </w:r>
          </w:p>
        </w:tc>
      </w:tr>
    </w:tbl>
    <w:p w14:paraId="272CEB2B" w14:textId="77777777" w:rsidR="006873BB" w:rsidRPr="003730AA" w:rsidRDefault="006873BB" w:rsidP="006873BB">
      <w:pPr>
        <w:pStyle w:val="breakline"/>
        <w:rPr>
          <w:rFonts w:eastAsiaTheme="minorEastAsia"/>
          <w:color w:val="002060"/>
        </w:rPr>
      </w:pPr>
    </w:p>
    <w:p w14:paraId="01469410" w14:textId="77777777" w:rsidR="006873BB" w:rsidRPr="003730AA" w:rsidRDefault="006873BB" w:rsidP="006873BB">
      <w:pPr>
        <w:pStyle w:val="breakline"/>
        <w:rPr>
          <w:color w:val="002060"/>
        </w:rPr>
      </w:pPr>
    </w:p>
    <w:p w14:paraId="0BAAC936" w14:textId="77777777" w:rsidR="006873BB" w:rsidRPr="003730AA" w:rsidRDefault="006873BB" w:rsidP="006873BB">
      <w:pPr>
        <w:pStyle w:val="breakline"/>
        <w:rPr>
          <w:color w:val="002060"/>
        </w:rPr>
      </w:pPr>
    </w:p>
    <w:p w14:paraId="31F5D437" w14:textId="77777777" w:rsidR="006873BB" w:rsidRPr="003730AA" w:rsidRDefault="006873BB" w:rsidP="006873BB">
      <w:pPr>
        <w:pStyle w:val="sottotitolocampionato10"/>
        <w:rPr>
          <w:color w:val="002060"/>
        </w:rPr>
      </w:pPr>
      <w:r w:rsidRPr="003730AA">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6873BB" w:rsidRPr="003730AA" w14:paraId="2A3E6AEB"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B1EC8"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A3D9"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2C579"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EA6B9"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ED308"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2D338"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DC1BE"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C9357C2"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88B7E" w14:textId="77777777" w:rsidR="006873BB" w:rsidRPr="003730AA" w:rsidRDefault="006873BB" w:rsidP="00921548">
            <w:pPr>
              <w:pStyle w:val="rowtabella0"/>
              <w:rPr>
                <w:color w:val="002060"/>
              </w:rPr>
            </w:pPr>
            <w:r w:rsidRPr="003730AA">
              <w:rPr>
                <w:color w:val="002060"/>
              </w:rPr>
              <w:t>SAMBENEDETTESE BEACH SOCC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C3D9B" w14:textId="77777777" w:rsidR="006873BB" w:rsidRPr="003730AA" w:rsidRDefault="006873BB" w:rsidP="00921548">
            <w:pPr>
              <w:pStyle w:val="rowtabella0"/>
              <w:rPr>
                <w:color w:val="002060"/>
              </w:rPr>
            </w:pPr>
            <w:r w:rsidRPr="003730AA">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46589"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806C6" w14:textId="77777777" w:rsidR="006873BB" w:rsidRPr="003730AA" w:rsidRDefault="006873BB" w:rsidP="00921548">
            <w:pPr>
              <w:pStyle w:val="rowtabella0"/>
              <w:rPr>
                <w:color w:val="002060"/>
              </w:rPr>
            </w:pPr>
            <w:r w:rsidRPr="003730AA">
              <w:rPr>
                <w:color w:val="002060"/>
              </w:rPr>
              <w:t>08/10/2024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890C7" w14:textId="77777777" w:rsidR="006873BB" w:rsidRPr="003730AA" w:rsidRDefault="006873BB" w:rsidP="00921548">
            <w:pPr>
              <w:pStyle w:val="rowtabella0"/>
              <w:rPr>
                <w:color w:val="002060"/>
              </w:rPr>
            </w:pPr>
            <w:r w:rsidRPr="003730AA">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6FAA3" w14:textId="77777777" w:rsidR="006873BB" w:rsidRPr="003730AA" w:rsidRDefault="006873BB" w:rsidP="00921548">
            <w:pPr>
              <w:pStyle w:val="rowtabella0"/>
              <w:rPr>
                <w:color w:val="002060"/>
              </w:rPr>
            </w:pPr>
            <w:r w:rsidRPr="003730AA">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9F89D" w14:textId="77777777" w:rsidR="006873BB" w:rsidRPr="003730AA" w:rsidRDefault="006873BB" w:rsidP="00921548">
            <w:pPr>
              <w:pStyle w:val="rowtabella0"/>
              <w:rPr>
                <w:color w:val="002060"/>
              </w:rPr>
            </w:pPr>
            <w:r w:rsidRPr="003730AA">
              <w:rPr>
                <w:color w:val="002060"/>
              </w:rPr>
              <w:t>CENTRO ABITATO</w:t>
            </w:r>
          </w:p>
        </w:tc>
      </w:tr>
      <w:tr w:rsidR="006873BB" w:rsidRPr="003730AA" w14:paraId="5A4206A9"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9A7436" w14:textId="77777777" w:rsidR="006873BB" w:rsidRPr="003730AA" w:rsidRDefault="006873BB" w:rsidP="00921548">
            <w:pPr>
              <w:pStyle w:val="rowtabella0"/>
              <w:rPr>
                <w:color w:val="002060"/>
              </w:rPr>
            </w:pPr>
            <w:r w:rsidRPr="003730AA">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90113" w14:textId="77777777" w:rsidR="006873BB" w:rsidRPr="003730AA" w:rsidRDefault="006873BB" w:rsidP="00921548">
            <w:pPr>
              <w:pStyle w:val="rowtabella0"/>
              <w:rPr>
                <w:color w:val="002060"/>
              </w:rPr>
            </w:pPr>
            <w:r w:rsidRPr="003730AA">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B1E5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8447A" w14:textId="77777777" w:rsidR="006873BB" w:rsidRPr="003730AA" w:rsidRDefault="006873BB" w:rsidP="00921548">
            <w:pPr>
              <w:pStyle w:val="rowtabella0"/>
              <w:rPr>
                <w:color w:val="002060"/>
              </w:rPr>
            </w:pPr>
            <w:r w:rsidRPr="003730AA">
              <w:rPr>
                <w:color w:val="002060"/>
              </w:rPr>
              <w:t>09/10/2024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7D7BB" w14:textId="77777777" w:rsidR="006873BB" w:rsidRPr="003730AA" w:rsidRDefault="006873BB" w:rsidP="00921548">
            <w:pPr>
              <w:pStyle w:val="rowtabella0"/>
              <w:rPr>
                <w:color w:val="002060"/>
              </w:rPr>
            </w:pPr>
            <w:r w:rsidRPr="003730AA">
              <w:rPr>
                <w:color w:val="002060"/>
              </w:rPr>
              <w:t xml:space="preserve">5717 AREA VERDE </w:t>
            </w:r>
            <w:proofErr w:type="gramStart"/>
            <w:r w:rsidRPr="003730AA">
              <w:rPr>
                <w:color w:val="002060"/>
              </w:rPr>
              <w:t>S.CROCE</w:t>
            </w:r>
            <w:proofErr w:type="gramEnd"/>
            <w:r w:rsidRPr="003730AA">
              <w:rPr>
                <w:color w:val="002060"/>
              </w:rPr>
              <w:t xml:space="preserve">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C11DB" w14:textId="77777777" w:rsidR="006873BB" w:rsidRPr="003730AA" w:rsidRDefault="006873BB" w:rsidP="00921548">
            <w:pPr>
              <w:pStyle w:val="rowtabella0"/>
              <w:rPr>
                <w:color w:val="002060"/>
              </w:rPr>
            </w:pPr>
            <w:r w:rsidRPr="003730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5A7C6" w14:textId="77777777" w:rsidR="006873BB" w:rsidRPr="003730AA" w:rsidRDefault="006873BB" w:rsidP="00921548">
            <w:pPr>
              <w:pStyle w:val="rowtabella0"/>
              <w:rPr>
                <w:color w:val="002060"/>
              </w:rPr>
            </w:pPr>
            <w:r w:rsidRPr="003730AA">
              <w:rPr>
                <w:color w:val="002060"/>
              </w:rPr>
              <w:t>VIA PARETE 9/A</w:t>
            </w:r>
          </w:p>
        </w:tc>
      </w:tr>
    </w:tbl>
    <w:p w14:paraId="320666EC" w14:textId="77777777" w:rsidR="006873BB" w:rsidRPr="003730AA" w:rsidRDefault="006873BB" w:rsidP="006873BB">
      <w:pPr>
        <w:pStyle w:val="breakline"/>
        <w:rPr>
          <w:rFonts w:eastAsiaTheme="minorEastAsia"/>
          <w:color w:val="002060"/>
        </w:rPr>
      </w:pPr>
    </w:p>
    <w:p w14:paraId="3AA74A4B" w14:textId="77777777" w:rsidR="006873BB" w:rsidRPr="003730AA" w:rsidRDefault="006873BB" w:rsidP="006873BB">
      <w:pPr>
        <w:pStyle w:val="breakline"/>
        <w:rPr>
          <w:color w:val="002060"/>
        </w:rPr>
      </w:pPr>
    </w:p>
    <w:p w14:paraId="3EDA01ED" w14:textId="77777777" w:rsidR="006873BB" w:rsidRPr="003730AA" w:rsidRDefault="006873BB" w:rsidP="006873BB">
      <w:pPr>
        <w:pStyle w:val="breakline"/>
        <w:rPr>
          <w:color w:val="002060"/>
        </w:rPr>
      </w:pPr>
    </w:p>
    <w:p w14:paraId="4C88C367" w14:textId="77777777" w:rsidR="006873BB" w:rsidRPr="003730AA" w:rsidRDefault="006873BB" w:rsidP="006873BB">
      <w:pPr>
        <w:pStyle w:val="sottotitolocampionato10"/>
        <w:rPr>
          <w:color w:val="002060"/>
        </w:rPr>
      </w:pPr>
      <w:r w:rsidRPr="003730AA">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6873BB" w:rsidRPr="003730AA" w14:paraId="3C34449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D2C3F"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40F5"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3C933"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A8D54"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CCD9F"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91B2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2E767"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3F0501DC"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383D75" w14:textId="77777777" w:rsidR="006873BB" w:rsidRPr="003730AA" w:rsidRDefault="006873BB" w:rsidP="00921548">
            <w:pPr>
              <w:pStyle w:val="rowtabella0"/>
              <w:rPr>
                <w:color w:val="002060"/>
              </w:rPr>
            </w:pPr>
            <w:r w:rsidRPr="003730AA">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A7ADC" w14:textId="77777777" w:rsidR="006873BB" w:rsidRPr="003730AA" w:rsidRDefault="006873BB" w:rsidP="00921548">
            <w:pPr>
              <w:pStyle w:val="rowtabella0"/>
              <w:rPr>
                <w:color w:val="002060"/>
              </w:rPr>
            </w:pPr>
            <w:r w:rsidRPr="003730AA">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81D18"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0ED06" w14:textId="77777777" w:rsidR="006873BB" w:rsidRPr="003730AA" w:rsidRDefault="006873BB" w:rsidP="00921548">
            <w:pPr>
              <w:pStyle w:val="rowtabella0"/>
              <w:rPr>
                <w:color w:val="002060"/>
              </w:rPr>
            </w:pPr>
            <w:r w:rsidRPr="003730AA">
              <w:rPr>
                <w:color w:val="002060"/>
              </w:rPr>
              <w:t>23/10/2024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1C7B5" w14:textId="77777777" w:rsidR="006873BB" w:rsidRPr="003730AA" w:rsidRDefault="006873BB" w:rsidP="00921548">
            <w:pPr>
              <w:pStyle w:val="rowtabella0"/>
              <w:rPr>
                <w:color w:val="002060"/>
              </w:rPr>
            </w:pPr>
            <w:r w:rsidRPr="003730A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7645E" w14:textId="77777777" w:rsidR="006873BB" w:rsidRPr="003730AA" w:rsidRDefault="006873BB" w:rsidP="00921548">
            <w:pPr>
              <w:pStyle w:val="rowtabella0"/>
              <w:rPr>
                <w:color w:val="002060"/>
              </w:rPr>
            </w:pPr>
            <w:r w:rsidRPr="003730A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2160F" w14:textId="77777777" w:rsidR="006873BB" w:rsidRPr="003730AA" w:rsidRDefault="006873BB" w:rsidP="00921548">
            <w:pPr>
              <w:pStyle w:val="rowtabella0"/>
              <w:rPr>
                <w:color w:val="002060"/>
              </w:rPr>
            </w:pPr>
            <w:r w:rsidRPr="003730AA">
              <w:rPr>
                <w:color w:val="002060"/>
              </w:rPr>
              <w:t>VIA COLLE CIMINO 9</w:t>
            </w:r>
          </w:p>
        </w:tc>
      </w:tr>
      <w:tr w:rsidR="006873BB" w:rsidRPr="003730AA" w14:paraId="32D61FC9"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5288B" w14:textId="77777777" w:rsidR="006873BB" w:rsidRPr="003730AA" w:rsidRDefault="006873BB" w:rsidP="00921548">
            <w:pPr>
              <w:pStyle w:val="rowtabella0"/>
              <w:rPr>
                <w:color w:val="002060"/>
              </w:rPr>
            </w:pPr>
            <w:r w:rsidRPr="003730AA">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12B3F" w14:textId="77777777" w:rsidR="006873BB" w:rsidRPr="003730AA" w:rsidRDefault="006873BB" w:rsidP="00921548">
            <w:pPr>
              <w:pStyle w:val="rowtabella0"/>
              <w:rPr>
                <w:color w:val="002060"/>
              </w:rPr>
            </w:pPr>
            <w:r w:rsidRPr="003730AA">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4E60F" w14:textId="77777777" w:rsidR="006873BB" w:rsidRPr="003730AA" w:rsidRDefault="006873BB" w:rsidP="00921548">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A7C94" w14:textId="77777777" w:rsidR="006873BB" w:rsidRPr="003730AA" w:rsidRDefault="006873BB" w:rsidP="00921548">
            <w:pPr>
              <w:pStyle w:val="rowtabella0"/>
              <w:rPr>
                <w:color w:val="002060"/>
              </w:rPr>
            </w:pPr>
            <w:r w:rsidRPr="003730AA">
              <w:rPr>
                <w:color w:val="002060"/>
              </w:rPr>
              <w:t>23/10/2024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A1D46" w14:textId="77777777" w:rsidR="006873BB" w:rsidRPr="003730AA" w:rsidRDefault="006873BB" w:rsidP="00921548">
            <w:pPr>
              <w:pStyle w:val="rowtabella0"/>
              <w:rPr>
                <w:color w:val="002060"/>
              </w:rPr>
            </w:pPr>
            <w:r w:rsidRPr="003730AA">
              <w:rPr>
                <w:color w:val="002060"/>
              </w:rPr>
              <w:t xml:space="preserve">5717 AREA VERDE </w:t>
            </w:r>
            <w:proofErr w:type="gramStart"/>
            <w:r w:rsidRPr="003730AA">
              <w:rPr>
                <w:color w:val="002060"/>
              </w:rPr>
              <w:t>S.CROCE</w:t>
            </w:r>
            <w:proofErr w:type="gramEnd"/>
            <w:r w:rsidRPr="003730AA">
              <w:rPr>
                <w:color w:val="002060"/>
              </w:rPr>
              <w:t xml:space="preserve">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1C24D" w14:textId="77777777" w:rsidR="006873BB" w:rsidRPr="003730AA" w:rsidRDefault="006873BB" w:rsidP="00921548">
            <w:pPr>
              <w:pStyle w:val="rowtabella0"/>
              <w:rPr>
                <w:color w:val="002060"/>
              </w:rPr>
            </w:pPr>
            <w:r w:rsidRPr="003730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7BC78" w14:textId="77777777" w:rsidR="006873BB" w:rsidRPr="003730AA" w:rsidRDefault="006873BB" w:rsidP="00921548">
            <w:pPr>
              <w:pStyle w:val="rowtabella0"/>
              <w:rPr>
                <w:color w:val="002060"/>
              </w:rPr>
            </w:pPr>
            <w:r w:rsidRPr="003730AA">
              <w:rPr>
                <w:color w:val="002060"/>
              </w:rPr>
              <w:t>VIA PARETE 9/A</w:t>
            </w:r>
          </w:p>
        </w:tc>
      </w:tr>
    </w:tbl>
    <w:p w14:paraId="5B8E33D7" w14:textId="77777777" w:rsidR="006873BB" w:rsidRPr="003730AA" w:rsidRDefault="006873BB" w:rsidP="006873BB">
      <w:pPr>
        <w:pStyle w:val="breakline"/>
        <w:rPr>
          <w:rFonts w:eastAsiaTheme="minorEastAsia"/>
          <w:color w:val="002060"/>
        </w:rPr>
      </w:pPr>
    </w:p>
    <w:p w14:paraId="7967A66E" w14:textId="77777777" w:rsidR="006873BB" w:rsidRPr="003730AA" w:rsidRDefault="006873BB" w:rsidP="006873BB">
      <w:pPr>
        <w:pStyle w:val="breakline"/>
        <w:rPr>
          <w:color w:val="002060"/>
        </w:rPr>
      </w:pPr>
    </w:p>
    <w:p w14:paraId="1868B64F" w14:textId="77777777" w:rsidR="006873BB" w:rsidRPr="003730AA" w:rsidRDefault="006873BB" w:rsidP="006873BB">
      <w:pPr>
        <w:pStyle w:val="breakline"/>
        <w:rPr>
          <w:color w:val="002060"/>
        </w:rPr>
      </w:pPr>
    </w:p>
    <w:p w14:paraId="0426C134" w14:textId="77777777" w:rsidR="006873BB" w:rsidRPr="003730AA" w:rsidRDefault="006873BB" w:rsidP="006873BB">
      <w:pPr>
        <w:pStyle w:val="sottotitolocampionato10"/>
        <w:rPr>
          <w:color w:val="002060"/>
        </w:rPr>
      </w:pPr>
      <w:r w:rsidRPr="003730AA">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6873BB" w:rsidRPr="003730AA" w14:paraId="5C195133"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EACD3"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F8B0"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95034"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6B3AF"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7FD6A"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1B83A"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5786A"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53D734E3"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4CF16F" w14:textId="77777777" w:rsidR="006873BB" w:rsidRPr="003730AA" w:rsidRDefault="006873BB" w:rsidP="00921548">
            <w:pPr>
              <w:pStyle w:val="rowtabella0"/>
              <w:rPr>
                <w:color w:val="002060"/>
              </w:rPr>
            </w:pPr>
            <w:r w:rsidRPr="003730AA">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71C58" w14:textId="77777777" w:rsidR="006873BB" w:rsidRPr="003730AA" w:rsidRDefault="006873BB" w:rsidP="00921548">
            <w:pPr>
              <w:pStyle w:val="rowtabella0"/>
              <w:rPr>
                <w:color w:val="002060"/>
              </w:rPr>
            </w:pPr>
            <w:r w:rsidRPr="003730AA">
              <w:rPr>
                <w:color w:val="002060"/>
              </w:rPr>
              <w:t xml:space="preserve">CALCIO </w:t>
            </w:r>
            <w:proofErr w:type="gramStart"/>
            <w:r w:rsidRPr="003730AA">
              <w:rPr>
                <w:color w:val="002060"/>
              </w:rPr>
              <w:t>S.ELPIDIO</w:t>
            </w:r>
            <w:proofErr w:type="gramEnd"/>
            <w:r w:rsidRPr="003730AA">
              <w:rPr>
                <w:color w:val="002060"/>
              </w:rPr>
              <w:t xml:space="preserve"> A 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6740D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EA4DB" w14:textId="77777777" w:rsidR="006873BB" w:rsidRPr="003730AA" w:rsidRDefault="006873BB" w:rsidP="00921548">
            <w:pPr>
              <w:pStyle w:val="rowtabella0"/>
              <w:rPr>
                <w:color w:val="002060"/>
              </w:rPr>
            </w:pPr>
            <w:r w:rsidRPr="003730AA">
              <w:rPr>
                <w:color w:val="002060"/>
              </w:rPr>
              <w:t>20/09/2024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76D54" w14:textId="77777777" w:rsidR="006873BB" w:rsidRPr="003730AA" w:rsidRDefault="006873BB" w:rsidP="00921548">
            <w:pPr>
              <w:pStyle w:val="rowtabella0"/>
              <w:rPr>
                <w:color w:val="002060"/>
              </w:rPr>
            </w:pPr>
            <w:r w:rsidRPr="003730AA">
              <w:rPr>
                <w:color w:val="002060"/>
              </w:rPr>
              <w:t>5605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A0E73" w14:textId="77777777" w:rsidR="006873BB" w:rsidRPr="003730AA" w:rsidRDefault="006873BB" w:rsidP="00921548">
            <w:pPr>
              <w:pStyle w:val="rowtabella0"/>
              <w:rPr>
                <w:color w:val="002060"/>
              </w:rPr>
            </w:pPr>
            <w:r w:rsidRPr="003730AA">
              <w:rPr>
                <w:color w:val="002060"/>
              </w:rPr>
              <w:t>CASTIGNANO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930EF" w14:textId="77777777" w:rsidR="006873BB" w:rsidRPr="003730AA" w:rsidRDefault="006873BB" w:rsidP="00921548">
            <w:pPr>
              <w:pStyle w:val="rowtabella0"/>
              <w:rPr>
                <w:color w:val="002060"/>
              </w:rPr>
            </w:pPr>
            <w:r w:rsidRPr="003730AA">
              <w:rPr>
                <w:color w:val="002060"/>
              </w:rPr>
              <w:t>CENTRO ABITATO</w:t>
            </w:r>
          </w:p>
        </w:tc>
      </w:tr>
    </w:tbl>
    <w:p w14:paraId="0214D02B" w14:textId="77777777" w:rsidR="006873BB" w:rsidRDefault="006873BB" w:rsidP="006873BB">
      <w:pPr>
        <w:pStyle w:val="breakline"/>
        <w:rPr>
          <w:rFonts w:eastAsiaTheme="minorEastAsia"/>
          <w:color w:val="002060"/>
        </w:rPr>
      </w:pPr>
    </w:p>
    <w:p w14:paraId="3D6187D0" w14:textId="753415E1"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CSI MONTEFIORE</w:t>
      </w:r>
    </w:p>
    <w:p w14:paraId="724ADF32" w14:textId="77777777" w:rsidR="006873BB" w:rsidRPr="003730AA" w:rsidRDefault="006873BB" w:rsidP="006873BB">
      <w:pPr>
        <w:pStyle w:val="breakline"/>
        <w:rPr>
          <w:rFonts w:eastAsiaTheme="minorEastAsia"/>
          <w:color w:val="002060"/>
        </w:rPr>
      </w:pPr>
    </w:p>
    <w:p w14:paraId="7382C414" w14:textId="77777777" w:rsidR="006873BB" w:rsidRPr="003730AA" w:rsidRDefault="006873BB" w:rsidP="006873BB">
      <w:pPr>
        <w:pStyle w:val="breakline"/>
        <w:rPr>
          <w:color w:val="002060"/>
        </w:rPr>
      </w:pPr>
    </w:p>
    <w:p w14:paraId="7AA937E3" w14:textId="77777777" w:rsidR="006873BB" w:rsidRPr="003730AA" w:rsidRDefault="006873BB" w:rsidP="006873BB">
      <w:pPr>
        <w:pStyle w:val="breakline"/>
        <w:rPr>
          <w:color w:val="002060"/>
        </w:rPr>
      </w:pPr>
    </w:p>
    <w:p w14:paraId="48D20390" w14:textId="77777777" w:rsidR="006873BB" w:rsidRPr="003730AA" w:rsidRDefault="006873BB" w:rsidP="006873BB">
      <w:pPr>
        <w:pStyle w:val="sottotitolocampionato10"/>
        <w:rPr>
          <w:color w:val="002060"/>
        </w:rPr>
      </w:pPr>
      <w:r w:rsidRPr="003730AA">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6873BB" w:rsidRPr="003730AA" w14:paraId="3F363161"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F8E25"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CEB53"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C8660"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BE5B2"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7A8D1"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43AE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3CB98"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AB403B3"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1121B2" w14:textId="77777777" w:rsidR="006873BB" w:rsidRPr="003730AA" w:rsidRDefault="006873BB" w:rsidP="00921548">
            <w:pPr>
              <w:pStyle w:val="rowtabella0"/>
              <w:rPr>
                <w:color w:val="002060"/>
              </w:rPr>
            </w:pPr>
            <w:r w:rsidRPr="003730AA">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659C5" w14:textId="77777777" w:rsidR="006873BB" w:rsidRPr="003730AA" w:rsidRDefault="006873BB" w:rsidP="00921548">
            <w:pPr>
              <w:pStyle w:val="rowtabella0"/>
              <w:rPr>
                <w:color w:val="002060"/>
              </w:rPr>
            </w:pPr>
            <w:r w:rsidRPr="003730AA">
              <w:rPr>
                <w:color w:val="002060"/>
              </w:rPr>
              <w:t>FROG S CLUB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EA591"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2A50F" w14:textId="77777777" w:rsidR="006873BB" w:rsidRPr="003730AA" w:rsidRDefault="006873BB" w:rsidP="00921548">
            <w:pPr>
              <w:pStyle w:val="rowtabella0"/>
              <w:rPr>
                <w:color w:val="002060"/>
              </w:rPr>
            </w:pPr>
            <w:r w:rsidRPr="003730AA">
              <w:rPr>
                <w:color w:val="002060"/>
              </w:rPr>
              <w:t>22/10/2024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3142E" w14:textId="77777777" w:rsidR="006873BB" w:rsidRPr="003730AA" w:rsidRDefault="006873BB" w:rsidP="00921548">
            <w:pPr>
              <w:pStyle w:val="rowtabella0"/>
              <w:rPr>
                <w:color w:val="002060"/>
              </w:rPr>
            </w:pPr>
            <w:r w:rsidRPr="003730AA">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79F98F" w14:textId="77777777" w:rsidR="006873BB" w:rsidRPr="003730AA" w:rsidRDefault="006873BB" w:rsidP="00921548">
            <w:pPr>
              <w:pStyle w:val="rowtabella0"/>
              <w:rPr>
                <w:color w:val="002060"/>
              </w:rPr>
            </w:pPr>
            <w:r w:rsidRPr="003730AA">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7BC6B" w14:textId="77777777" w:rsidR="006873BB" w:rsidRPr="003730AA" w:rsidRDefault="006873BB" w:rsidP="00921548">
            <w:pPr>
              <w:pStyle w:val="rowtabella0"/>
              <w:rPr>
                <w:color w:val="002060"/>
              </w:rPr>
            </w:pPr>
            <w:r w:rsidRPr="003730AA">
              <w:rPr>
                <w:color w:val="002060"/>
              </w:rPr>
              <w:t>VIA CORRADI</w:t>
            </w:r>
          </w:p>
        </w:tc>
      </w:tr>
    </w:tbl>
    <w:p w14:paraId="14953528" w14:textId="77777777" w:rsidR="006873BB" w:rsidRDefault="006873BB" w:rsidP="00AD72B6">
      <w:pPr>
        <w:pStyle w:val="breakline"/>
        <w:rPr>
          <w:rFonts w:ascii="Arial" w:hAnsi="Arial" w:cs="Arial"/>
          <w:color w:val="002060"/>
          <w:sz w:val="22"/>
          <w:szCs w:val="22"/>
        </w:rPr>
      </w:pPr>
    </w:p>
    <w:p w14:paraId="7A0F8C08" w14:textId="1AE3A6DF"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FUTSAL COMUNANZA</w:t>
      </w:r>
    </w:p>
    <w:p w14:paraId="0FD85A5E" w14:textId="77777777" w:rsidR="006873BB" w:rsidRDefault="006873BB" w:rsidP="00AD72B6">
      <w:pPr>
        <w:pStyle w:val="breakline"/>
        <w:rPr>
          <w:rFonts w:ascii="Arial" w:hAnsi="Arial" w:cs="Arial"/>
          <w:color w:val="002060"/>
          <w:sz w:val="22"/>
          <w:szCs w:val="22"/>
        </w:rPr>
      </w:pPr>
    </w:p>
    <w:p w14:paraId="5AAAAA38" w14:textId="77777777" w:rsidR="00AD72B6" w:rsidRDefault="00AD72B6" w:rsidP="00AD72B6">
      <w:pPr>
        <w:pStyle w:val="breakline"/>
        <w:rPr>
          <w:rFonts w:ascii="Arial" w:hAnsi="Arial" w:cs="Arial"/>
          <w:color w:val="002060"/>
          <w:sz w:val="22"/>
          <w:szCs w:val="22"/>
        </w:rPr>
      </w:pPr>
    </w:p>
    <w:p w14:paraId="6050FFA8" w14:textId="77777777" w:rsidR="00AD72B6" w:rsidRPr="00E32582" w:rsidRDefault="00AD72B6" w:rsidP="00AD72B6">
      <w:pPr>
        <w:pStyle w:val="TITOLOCAMPIONATO"/>
        <w:shd w:val="clear" w:color="auto" w:fill="CCCCCC"/>
        <w:spacing w:before="0" w:beforeAutospacing="0" w:after="0" w:afterAutospacing="0"/>
        <w:rPr>
          <w:color w:val="002060"/>
        </w:rPr>
      </w:pPr>
      <w:r>
        <w:rPr>
          <w:color w:val="002060"/>
        </w:rPr>
        <w:t>COPPA ITALIA FEMM.LE CALCIO A 5</w:t>
      </w:r>
    </w:p>
    <w:p w14:paraId="1E6CBDA7" w14:textId="77777777" w:rsidR="00AD72B6" w:rsidRPr="000B4152" w:rsidRDefault="00AD72B6" w:rsidP="00AD72B6">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4CB47F8B" w14:textId="77777777" w:rsidR="00AD72B6" w:rsidRPr="000B4152" w:rsidRDefault="00AD72B6" w:rsidP="00AD72B6">
      <w:pPr>
        <w:pStyle w:val="Corpodeltesto21"/>
        <w:rPr>
          <w:rFonts w:ascii="Arial" w:hAnsi="Arial" w:cs="Arial"/>
          <w:color w:val="002060"/>
          <w:sz w:val="22"/>
        </w:rPr>
      </w:pPr>
    </w:p>
    <w:p w14:paraId="438DC319" w14:textId="67C59737"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13748C">
        <w:rPr>
          <w:rFonts w:ascii="Arial" w:hAnsi="Arial" w:cs="Arial"/>
          <w:color w:val="002060"/>
          <w:sz w:val="22"/>
        </w:rPr>
        <w:t>4</w:t>
      </w:r>
      <w:r>
        <w:rPr>
          <w:rFonts w:ascii="Arial" w:hAnsi="Arial" w:cs="Arial"/>
          <w:color w:val="002060"/>
          <w:sz w:val="22"/>
        </w:rPr>
        <w:t>/202</w:t>
      </w:r>
      <w:r w:rsidR="0013748C">
        <w:rPr>
          <w:rFonts w:ascii="Arial" w:hAnsi="Arial" w:cs="Arial"/>
          <w:color w:val="002060"/>
          <w:sz w:val="22"/>
        </w:rPr>
        <w:t>5</w:t>
      </w:r>
      <w:r w:rsidRPr="000B4152">
        <w:rPr>
          <w:rFonts w:ascii="Arial" w:hAnsi="Arial" w:cs="Arial"/>
          <w:color w:val="002060"/>
          <w:sz w:val="22"/>
        </w:rPr>
        <w:t>, la Fase Regionale della Coppa Italia di Calcio a Cinque Femminile riservata alle Società partecipanti al Campionato Regionale di Serie C.</w:t>
      </w:r>
    </w:p>
    <w:p w14:paraId="30827A7D" w14:textId="77777777" w:rsidR="00AD72B6" w:rsidRDefault="00AD72B6" w:rsidP="00AD72B6">
      <w:pPr>
        <w:pStyle w:val="Corpodeltesto21"/>
        <w:rPr>
          <w:rFonts w:ascii="Arial" w:hAnsi="Arial" w:cs="Arial"/>
          <w:b/>
          <w:color w:val="002060"/>
          <w:sz w:val="22"/>
        </w:rPr>
      </w:pPr>
    </w:p>
    <w:p w14:paraId="18A1D02D" w14:textId="77777777" w:rsidR="00AD72B6" w:rsidRPr="000B4152" w:rsidRDefault="00AD72B6" w:rsidP="00AD72B6">
      <w:pPr>
        <w:pStyle w:val="LndNormale1"/>
        <w:rPr>
          <w:b/>
          <w:color w:val="002060"/>
        </w:rPr>
      </w:pPr>
      <w:r w:rsidRPr="000B4152">
        <w:rPr>
          <w:b/>
          <w:color w:val="002060"/>
        </w:rPr>
        <w:t xml:space="preserve">Prima Fase </w:t>
      </w:r>
    </w:p>
    <w:p w14:paraId="12BBFBC2" w14:textId="2982640A" w:rsidR="00AD72B6" w:rsidRPr="000B4152" w:rsidRDefault="00AD72B6" w:rsidP="00AD72B6">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Venerdì 2</w:t>
      </w:r>
      <w:r w:rsidR="00B62F75">
        <w:rPr>
          <w:rFonts w:ascii="Arial" w:hAnsi="Arial" w:cs="Arial"/>
          <w:b/>
          <w:iCs/>
          <w:color w:val="002060"/>
          <w:sz w:val="22"/>
        </w:rPr>
        <w:t>0</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sidR="00B62F75">
        <w:rPr>
          <w:rFonts w:ascii="Arial" w:hAnsi="Arial" w:cs="Arial"/>
          <w:b/>
          <w:iCs/>
          <w:color w:val="002060"/>
          <w:sz w:val="22"/>
        </w:rPr>
        <w:t>4</w:t>
      </w:r>
    </w:p>
    <w:p w14:paraId="50B5F7CD" w14:textId="75134C38" w:rsidR="00AD72B6" w:rsidRDefault="00AD72B6" w:rsidP="00AD72B6">
      <w:pPr>
        <w:pStyle w:val="Corpodeltesto21"/>
        <w:rPr>
          <w:rFonts w:ascii="Arial" w:hAnsi="Arial" w:cs="Arial"/>
          <w:b/>
          <w:iCs/>
          <w:color w:val="002060"/>
          <w:sz w:val="22"/>
        </w:rPr>
      </w:pPr>
      <w:proofErr w:type="gramStart"/>
      <w:r w:rsidRPr="00603F1C">
        <w:rPr>
          <w:rFonts w:ascii="Arial" w:hAnsi="Arial" w:cs="Arial"/>
          <w:b/>
          <w:iCs/>
          <w:color w:val="002060"/>
          <w:sz w:val="22"/>
        </w:rPr>
        <w:t>2^</w:t>
      </w:r>
      <w:proofErr w:type="gramEnd"/>
      <w:r w:rsidRPr="00603F1C">
        <w:rPr>
          <w:rFonts w:ascii="Arial" w:hAnsi="Arial" w:cs="Arial"/>
          <w:b/>
          <w:iCs/>
          <w:color w:val="002060"/>
          <w:sz w:val="22"/>
        </w:rPr>
        <w:t xml:space="preserve"> giornata Martedì </w:t>
      </w:r>
      <w:r w:rsidR="00B62F75">
        <w:rPr>
          <w:rFonts w:ascii="Arial" w:hAnsi="Arial" w:cs="Arial"/>
          <w:b/>
          <w:iCs/>
          <w:color w:val="002060"/>
          <w:sz w:val="22"/>
        </w:rPr>
        <w:t>08</w:t>
      </w:r>
      <w:r w:rsidRPr="00603F1C">
        <w:rPr>
          <w:rFonts w:ascii="Arial" w:hAnsi="Arial" w:cs="Arial"/>
          <w:b/>
          <w:iCs/>
          <w:color w:val="002060"/>
          <w:sz w:val="22"/>
        </w:rPr>
        <w:t xml:space="preserve"> Ottobre 202</w:t>
      </w:r>
      <w:r w:rsidR="00B62F75">
        <w:rPr>
          <w:rFonts w:ascii="Arial" w:hAnsi="Arial" w:cs="Arial"/>
          <w:b/>
          <w:iCs/>
          <w:color w:val="002060"/>
          <w:sz w:val="22"/>
        </w:rPr>
        <w:t>4</w:t>
      </w:r>
    </w:p>
    <w:p w14:paraId="293445A8" w14:textId="01CABDF4" w:rsidR="00E073CF" w:rsidRPr="00603F1C" w:rsidRDefault="00E073CF" w:rsidP="00AD72B6">
      <w:pPr>
        <w:pStyle w:val="Corpodeltesto21"/>
        <w:rPr>
          <w:rFonts w:ascii="Arial" w:hAnsi="Arial" w:cs="Arial"/>
          <w:b/>
          <w:iCs/>
          <w:color w:val="002060"/>
          <w:sz w:val="22"/>
        </w:rPr>
      </w:pPr>
      <w:proofErr w:type="gramStart"/>
      <w:r>
        <w:rPr>
          <w:rFonts w:ascii="Arial" w:hAnsi="Arial" w:cs="Arial"/>
          <w:b/>
          <w:iCs/>
          <w:color w:val="002060"/>
          <w:sz w:val="22"/>
        </w:rPr>
        <w:t>3^</w:t>
      </w:r>
      <w:proofErr w:type="gramEnd"/>
      <w:r>
        <w:rPr>
          <w:rFonts w:ascii="Arial" w:hAnsi="Arial" w:cs="Arial"/>
          <w:b/>
          <w:iCs/>
          <w:color w:val="002060"/>
          <w:sz w:val="22"/>
        </w:rPr>
        <w:t xml:space="preserve"> giornata Martedì 22 Ottobre 2024</w:t>
      </w:r>
    </w:p>
    <w:p w14:paraId="6F09BC4B" w14:textId="77777777" w:rsidR="00AD72B6" w:rsidRDefault="00AD72B6" w:rsidP="00AD72B6">
      <w:pPr>
        <w:pStyle w:val="Corpodeltesto21"/>
        <w:rPr>
          <w:rFonts w:ascii="Arial" w:hAnsi="Arial" w:cs="Arial"/>
          <w:b/>
          <w:iCs/>
          <w:color w:val="002060"/>
          <w:sz w:val="22"/>
        </w:rPr>
      </w:pPr>
    </w:p>
    <w:p w14:paraId="3935C17B" w14:textId="445F6943" w:rsidR="00E073CF" w:rsidRPr="000B4152" w:rsidRDefault="00E073CF" w:rsidP="00E073CF">
      <w:pPr>
        <w:pStyle w:val="LndNormale1"/>
        <w:rPr>
          <w:color w:val="002060"/>
        </w:rPr>
      </w:pPr>
      <w:r w:rsidRPr="000B4152">
        <w:rPr>
          <w:color w:val="002060"/>
        </w:rPr>
        <w:t xml:space="preserve">Le Società iscritte al primo turno saranno sorteggiate in n° </w:t>
      </w:r>
      <w:r>
        <w:rPr>
          <w:color w:val="002060"/>
        </w:rPr>
        <w:t>1</w:t>
      </w:r>
      <w:r w:rsidRPr="000B4152">
        <w:rPr>
          <w:color w:val="002060"/>
        </w:rPr>
        <w:t xml:space="preserve"> giron</w:t>
      </w:r>
      <w:r>
        <w:rPr>
          <w:color w:val="002060"/>
        </w:rPr>
        <w:t>e composto da 3 squadre e n° 3 gironi composti da 2 squadre.</w:t>
      </w:r>
    </w:p>
    <w:p w14:paraId="6D74E9AF" w14:textId="77777777" w:rsidR="00E073CF" w:rsidRPr="000B4152" w:rsidRDefault="00E073CF" w:rsidP="00AD72B6">
      <w:pPr>
        <w:pStyle w:val="Corpodeltesto21"/>
        <w:rPr>
          <w:rFonts w:ascii="Arial" w:hAnsi="Arial" w:cs="Arial"/>
          <w:b/>
          <w:iCs/>
          <w:color w:val="002060"/>
          <w:sz w:val="22"/>
        </w:rPr>
      </w:pPr>
    </w:p>
    <w:p w14:paraId="5502231A" w14:textId="039ABB21" w:rsidR="00AD72B6" w:rsidRPr="00E32582" w:rsidRDefault="00B62F75" w:rsidP="00AD72B6">
      <w:pPr>
        <w:pStyle w:val="Corpodeltesto21"/>
        <w:rPr>
          <w:rFonts w:ascii="Arial" w:hAnsi="Arial" w:cs="Arial"/>
          <w:color w:val="002060"/>
          <w:sz w:val="22"/>
          <w:szCs w:val="22"/>
        </w:rPr>
      </w:pPr>
      <w:r>
        <w:rPr>
          <w:rFonts w:ascii="Arial" w:hAnsi="Arial" w:cs="Arial"/>
          <w:color w:val="002060"/>
          <w:sz w:val="22"/>
          <w:szCs w:val="22"/>
        </w:rPr>
        <w:t>Le</w:t>
      </w:r>
      <w:r w:rsidR="00AD72B6" w:rsidRPr="00E32582">
        <w:rPr>
          <w:rFonts w:ascii="Arial" w:hAnsi="Arial" w:cs="Arial"/>
          <w:color w:val="002060"/>
          <w:sz w:val="22"/>
          <w:szCs w:val="22"/>
        </w:rPr>
        <w:t xml:space="preserve"> </w:t>
      </w:r>
      <w:r w:rsidR="00E073CF">
        <w:rPr>
          <w:rFonts w:ascii="Arial" w:hAnsi="Arial" w:cs="Arial"/>
          <w:color w:val="002060"/>
          <w:sz w:val="22"/>
          <w:szCs w:val="22"/>
        </w:rPr>
        <w:t xml:space="preserve">9 </w:t>
      </w:r>
      <w:r w:rsidR="00AD72B6" w:rsidRPr="00E32582">
        <w:rPr>
          <w:rFonts w:ascii="Arial" w:hAnsi="Arial" w:cs="Arial"/>
          <w:color w:val="002060"/>
          <w:sz w:val="22"/>
          <w:szCs w:val="22"/>
        </w:rPr>
        <w:t xml:space="preserve">squadre </w:t>
      </w:r>
      <w:r w:rsidR="00E073CF">
        <w:rPr>
          <w:rFonts w:ascii="Arial" w:hAnsi="Arial" w:cs="Arial"/>
          <w:color w:val="002060"/>
          <w:sz w:val="22"/>
          <w:szCs w:val="22"/>
        </w:rPr>
        <w:t xml:space="preserve">iscritte </w:t>
      </w:r>
      <w:r w:rsidR="00AD72B6" w:rsidRPr="00E32582">
        <w:rPr>
          <w:rFonts w:ascii="Arial" w:hAnsi="Arial" w:cs="Arial"/>
          <w:color w:val="002060"/>
          <w:sz w:val="22"/>
          <w:szCs w:val="22"/>
        </w:rPr>
        <w:t>sono state divise in due raggruppamenti in considerazione della propria posizione geografica e successivamente sorteggiate come di seguito riportato:</w:t>
      </w:r>
    </w:p>
    <w:p w14:paraId="4E097409" w14:textId="77777777" w:rsidR="00AD72B6" w:rsidRDefault="00AD72B6" w:rsidP="00AD72B6">
      <w:pPr>
        <w:pStyle w:val="Corpodeltesto21"/>
        <w:rPr>
          <w:rFonts w:ascii="Arial" w:hAnsi="Arial" w:cs="Arial"/>
          <w:color w:val="002060"/>
          <w:sz w:val="22"/>
        </w:rPr>
      </w:pPr>
    </w:p>
    <w:p w14:paraId="5BB56412" w14:textId="77777777" w:rsidR="00AD72B6" w:rsidRPr="00E32582" w:rsidRDefault="00AD72B6" w:rsidP="00AD72B6">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019E3B66" w14:textId="63AC4F8B" w:rsidR="00AD72B6" w:rsidRDefault="00F92409" w:rsidP="00AD72B6">
      <w:pPr>
        <w:pStyle w:val="Corpodeltesto21"/>
        <w:rPr>
          <w:rFonts w:ascii="Arial" w:hAnsi="Arial" w:cs="Arial"/>
          <w:color w:val="002060"/>
          <w:sz w:val="22"/>
        </w:rPr>
      </w:pPr>
      <w:r>
        <w:rPr>
          <w:rFonts w:ascii="Arial" w:hAnsi="Arial" w:cs="Arial"/>
          <w:color w:val="002060"/>
          <w:sz w:val="22"/>
        </w:rPr>
        <w:t>CALCIO POTENZA PICENA</w:t>
      </w:r>
    </w:p>
    <w:p w14:paraId="600BEECF" w14:textId="5EBDB54D" w:rsidR="00F92409" w:rsidRDefault="00F92409" w:rsidP="00AD72B6">
      <w:pPr>
        <w:pStyle w:val="Corpodeltesto21"/>
        <w:rPr>
          <w:rFonts w:ascii="Arial" w:hAnsi="Arial" w:cs="Arial"/>
          <w:color w:val="002060"/>
          <w:sz w:val="22"/>
        </w:rPr>
      </w:pPr>
      <w:r>
        <w:rPr>
          <w:rFonts w:ascii="Arial" w:hAnsi="Arial" w:cs="Arial"/>
          <w:color w:val="002060"/>
          <w:sz w:val="22"/>
        </w:rPr>
        <w:t>CENTRO SPORTIVO SUASA</w:t>
      </w:r>
    </w:p>
    <w:p w14:paraId="136CD644" w14:textId="4CBE6E16" w:rsidR="00F92409" w:rsidRDefault="00F92409" w:rsidP="00AD72B6">
      <w:pPr>
        <w:pStyle w:val="Corpodeltesto21"/>
        <w:rPr>
          <w:rFonts w:ascii="Arial" w:hAnsi="Arial" w:cs="Arial"/>
          <w:color w:val="002060"/>
          <w:sz w:val="22"/>
        </w:rPr>
      </w:pPr>
      <w:r>
        <w:rPr>
          <w:rFonts w:ascii="Arial" w:hAnsi="Arial" w:cs="Arial"/>
          <w:color w:val="002060"/>
          <w:sz w:val="22"/>
        </w:rPr>
        <w:t>PIANDIROSE</w:t>
      </w:r>
    </w:p>
    <w:p w14:paraId="42A3F0A2" w14:textId="77777777" w:rsidR="00F92409" w:rsidRDefault="00F92409" w:rsidP="00AD72B6">
      <w:pPr>
        <w:pStyle w:val="Corpodeltesto21"/>
        <w:rPr>
          <w:rFonts w:ascii="Arial" w:hAnsi="Arial" w:cs="Arial"/>
          <w:color w:val="002060"/>
          <w:sz w:val="22"/>
        </w:rPr>
      </w:pPr>
    </w:p>
    <w:p w14:paraId="2E5960BE" w14:textId="77777777" w:rsidR="00AD72B6" w:rsidRPr="00E32582" w:rsidRDefault="00AD72B6" w:rsidP="00AD72B6">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41D2B43F" w14:textId="46938DB0" w:rsidR="00AD72B6" w:rsidRDefault="00F92409" w:rsidP="00AD72B6">
      <w:pPr>
        <w:pStyle w:val="Corpodeltesto21"/>
        <w:rPr>
          <w:rFonts w:ascii="Arial" w:hAnsi="Arial" w:cs="Arial"/>
          <w:color w:val="002060"/>
          <w:sz w:val="22"/>
        </w:rPr>
      </w:pPr>
      <w:r>
        <w:rPr>
          <w:rFonts w:ascii="Arial" w:hAnsi="Arial" w:cs="Arial"/>
          <w:color w:val="002060"/>
          <w:sz w:val="22"/>
        </w:rPr>
        <w:t>GRADARA CALCIO</w:t>
      </w:r>
    </w:p>
    <w:p w14:paraId="55B39AE5" w14:textId="728712E2" w:rsidR="00F92409" w:rsidRDefault="00F92409" w:rsidP="00AD72B6">
      <w:pPr>
        <w:pStyle w:val="Corpodeltesto21"/>
        <w:rPr>
          <w:rFonts w:ascii="Arial" w:hAnsi="Arial" w:cs="Arial"/>
          <w:color w:val="002060"/>
          <w:sz w:val="22"/>
        </w:rPr>
      </w:pPr>
      <w:r>
        <w:rPr>
          <w:rFonts w:ascii="Arial" w:hAnsi="Arial" w:cs="Arial"/>
          <w:color w:val="002060"/>
          <w:sz w:val="22"/>
        </w:rPr>
        <w:t>VENERE POTENTIA</w:t>
      </w:r>
    </w:p>
    <w:p w14:paraId="004822A9" w14:textId="77777777" w:rsidR="00F92409" w:rsidRDefault="00F92409" w:rsidP="00AD72B6">
      <w:pPr>
        <w:pStyle w:val="Corpodeltesto21"/>
        <w:rPr>
          <w:rFonts w:ascii="Arial" w:hAnsi="Arial" w:cs="Arial"/>
          <w:color w:val="002060"/>
          <w:sz w:val="22"/>
        </w:rPr>
      </w:pPr>
    </w:p>
    <w:p w14:paraId="4B5999BF" w14:textId="77777777" w:rsidR="00AD72B6" w:rsidRPr="00E32582" w:rsidRDefault="00AD72B6" w:rsidP="00AD72B6">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1E2D3B3C" w14:textId="0C7CAB06" w:rsidR="00AD72B6" w:rsidRDefault="00F92409" w:rsidP="00AD72B6">
      <w:pPr>
        <w:pStyle w:val="Corpodeltesto21"/>
        <w:rPr>
          <w:rFonts w:ascii="Arial" w:hAnsi="Arial" w:cs="Arial"/>
          <w:color w:val="002060"/>
          <w:sz w:val="22"/>
        </w:rPr>
      </w:pPr>
      <w:r>
        <w:rPr>
          <w:rFonts w:ascii="Arial" w:hAnsi="Arial" w:cs="Arial"/>
          <w:color w:val="002060"/>
          <w:sz w:val="22"/>
        </w:rPr>
        <w:t>POL. KAIROS 3 MONTI</w:t>
      </w:r>
    </w:p>
    <w:p w14:paraId="60CE3820" w14:textId="3181752E" w:rsidR="00F92409" w:rsidRDefault="00F92409" w:rsidP="00AD72B6">
      <w:pPr>
        <w:pStyle w:val="Corpodeltesto21"/>
        <w:rPr>
          <w:rFonts w:ascii="Arial" w:hAnsi="Arial" w:cs="Arial"/>
          <w:color w:val="002060"/>
          <w:sz w:val="22"/>
        </w:rPr>
      </w:pPr>
      <w:r>
        <w:rPr>
          <w:rFonts w:ascii="Arial" w:hAnsi="Arial" w:cs="Arial"/>
          <w:color w:val="002060"/>
          <w:sz w:val="22"/>
        </w:rPr>
        <w:t>RIPABERARDA</w:t>
      </w:r>
    </w:p>
    <w:p w14:paraId="1C2BDA09" w14:textId="77777777" w:rsidR="00F92409" w:rsidRDefault="00F92409" w:rsidP="00AD72B6">
      <w:pPr>
        <w:pStyle w:val="Corpodeltesto21"/>
        <w:rPr>
          <w:rFonts w:ascii="Arial" w:hAnsi="Arial" w:cs="Arial"/>
          <w:color w:val="002060"/>
          <w:sz w:val="22"/>
        </w:rPr>
      </w:pPr>
    </w:p>
    <w:p w14:paraId="48462179" w14:textId="77777777" w:rsidR="00AD72B6" w:rsidRDefault="00AD72B6" w:rsidP="00AD72B6">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1F399037" w14:textId="6DC94592" w:rsidR="00AD72B6" w:rsidRDefault="00F92409" w:rsidP="00AD72B6">
      <w:pPr>
        <w:pStyle w:val="LndNormale1"/>
        <w:rPr>
          <w:color w:val="002060"/>
        </w:rPr>
      </w:pPr>
      <w:r>
        <w:rPr>
          <w:color w:val="002060"/>
        </w:rPr>
        <w:t>U.MANDOLESI CALCIO</w:t>
      </w:r>
    </w:p>
    <w:p w14:paraId="65ECF6A3" w14:textId="04D5B54C" w:rsidR="00F92409" w:rsidRPr="000B4152" w:rsidRDefault="00F92409" w:rsidP="00AD72B6">
      <w:pPr>
        <w:pStyle w:val="LndNormale1"/>
        <w:rPr>
          <w:color w:val="002060"/>
        </w:rPr>
      </w:pPr>
      <w:r>
        <w:rPr>
          <w:color w:val="002060"/>
        </w:rPr>
        <w:t>TRODICA FUTSAL</w:t>
      </w:r>
    </w:p>
    <w:p w14:paraId="11F576C2" w14:textId="77777777" w:rsidR="00AD72B6" w:rsidRDefault="00AD72B6" w:rsidP="00AD72B6">
      <w:pPr>
        <w:pStyle w:val="LndNormale1"/>
        <w:rPr>
          <w:color w:val="002060"/>
        </w:rPr>
      </w:pPr>
    </w:p>
    <w:p w14:paraId="1C434A4E" w14:textId="77777777" w:rsidR="00E073CF" w:rsidRPr="000B4152" w:rsidRDefault="00E073CF" w:rsidP="00E073CF">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5C8664D5" w14:textId="77777777" w:rsidR="00E073CF" w:rsidRPr="000B4152" w:rsidRDefault="00E073CF" w:rsidP="00E073CF">
      <w:pPr>
        <w:pStyle w:val="LndNormale1"/>
        <w:numPr>
          <w:ilvl w:val="0"/>
          <w:numId w:val="14"/>
        </w:numPr>
        <w:textAlignment w:val="baseline"/>
        <w:rPr>
          <w:color w:val="002060"/>
        </w:rPr>
      </w:pPr>
      <w:r w:rsidRPr="000B4152">
        <w:rPr>
          <w:color w:val="002060"/>
        </w:rPr>
        <w:t>La prima giornata viene determinata per sorteggio a cura del C.R. Marche;</w:t>
      </w:r>
    </w:p>
    <w:p w14:paraId="2AD718B2" w14:textId="77777777" w:rsidR="00E073CF" w:rsidRPr="000B4152" w:rsidRDefault="00E073CF" w:rsidP="00E073CF">
      <w:pPr>
        <w:pStyle w:val="LndNormale1"/>
        <w:numPr>
          <w:ilvl w:val="0"/>
          <w:numId w:val="14"/>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18DB2BEC" w14:textId="77777777" w:rsidR="00E073CF" w:rsidRPr="000B4152" w:rsidRDefault="00E073CF" w:rsidP="00E073CF">
      <w:pPr>
        <w:pStyle w:val="LndNormale1"/>
        <w:numPr>
          <w:ilvl w:val="0"/>
          <w:numId w:val="14"/>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B30CC9C" w14:textId="77777777" w:rsidR="00E073CF" w:rsidRPr="000B4152" w:rsidRDefault="00E073CF" w:rsidP="00E073CF">
      <w:pPr>
        <w:pStyle w:val="LndNormale1"/>
        <w:rPr>
          <w:color w:val="002060"/>
        </w:rPr>
      </w:pPr>
    </w:p>
    <w:p w14:paraId="0A264847" w14:textId="77777777" w:rsidR="00E073CF" w:rsidRPr="000B4152" w:rsidRDefault="00E073CF" w:rsidP="00E073CF">
      <w:pPr>
        <w:pStyle w:val="LndNormale1"/>
        <w:rPr>
          <w:b/>
          <w:i/>
          <w:color w:val="002060"/>
        </w:rPr>
      </w:pPr>
      <w:r w:rsidRPr="000B4152">
        <w:rPr>
          <w:b/>
          <w:i/>
          <w:color w:val="002060"/>
        </w:rPr>
        <w:t>Classifica giron</w:t>
      </w:r>
      <w:r>
        <w:rPr>
          <w:b/>
          <w:i/>
          <w:color w:val="002060"/>
        </w:rPr>
        <w:t>e da tre squadre</w:t>
      </w:r>
    </w:p>
    <w:p w14:paraId="79AF89D5" w14:textId="77777777" w:rsidR="00E073CF" w:rsidRPr="000B4152" w:rsidRDefault="00E073CF" w:rsidP="00E073CF">
      <w:pPr>
        <w:pStyle w:val="LndNormale1"/>
        <w:rPr>
          <w:color w:val="002060"/>
        </w:rPr>
      </w:pPr>
      <w:r w:rsidRPr="000B4152">
        <w:rPr>
          <w:color w:val="002060"/>
        </w:rPr>
        <w:t>Per la compilazione della classifica verranno attribuiti i seguenti punteggi:</w:t>
      </w:r>
    </w:p>
    <w:p w14:paraId="5E479980" w14:textId="77777777" w:rsidR="00E073CF" w:rsidRPr="000B4152" w:rsidRDefault="00E073CF" w:rsidP="00E073CF">
      <w:pPr>
        <w:pStyle w:val="LndNormale1"/>
        <w:rPr>
          <w:color w:val="002060"/>
        </w:rPr>
      </w:pPr>
      <w:r w:rsidRPr="000B4152">
        <w:rPr>
          <w:color w:val="002060"/>
        </w:rPr>
        <w:t>vittoria</w:t>
      </w:r>
      <w:r w:rsidRPr="000B4152">
        <w:rPr>
          <w:color w:val="002060"/>
        </w:rPr>
        <w:tab/>
      </w:r>
      <w:r w:rsidRPr="000B4152">
        <w:rPr>
          <w:color w:val="002060"/>
        </w:rPr>
        <w:tab/>
        <w:t>punti 3</w:t>
      </w:r>
    </w:p>
    <w:p w14:paraId="7BD8BDB4" w14:textId="77777777" w:rsidR="00E073CF" w:rsidRPr="000B4152" w:rsidRDefault="00E073CF" w:rsidP="00E073CF">
      <w:pPr>
        <w:pStyle w:val="LndNormale1"/>
        <w:rPr>
          <w:color w:val="002060"/>
        </w:rPr>
      </w:pPr>
      <w:r w:rsidRPr="000B4152">
        <w:rPr>
          <w:color w:val="002060"/>
        </w:rPr>
        <w:t>pareggio</w:t>
      </w:r>
      <w:r w:rsidRPr="000B4152">
        <w:rPr>
          <w:color w:val="002060"/>
        </w:rPr>
        <w:tab/>
        <w:t>punti 1</w:t>
      </w:r>
    </w:p>
    <w:p w14:paraId="44F2AC69" w14:textId="77777777" w:rsidR="00E073CF" w:rsidRPr="000B4152" w:rsidRDefault="00E073CF" w:rsidP="00E073CF">
      <w:pPr>
        <w:pStyle w:val="LndNormale1"/>
        <w:rPr>
          <w:color w:val="002060"/>
        </w:rPr>
      </w:pPr>
      <w:r w:rsidRPr="000B4152">
        <w:rPr>
          <w:color w:val="002060"/>
        </w:rPr>
        <w:t>sconfitta</w:t>
      </w:r>
      <w:r w:rsidRPr="000B4152">
        <w:rPr>
          <w:color w:val="002060"/>
        </w:rPr>
        <w:tab/>
        <w:t>punti 0</w:t>
      </w:r>
    </w:p>
    <w:p w14:paraId="2CCD01F3" w14:textId="77777777" w:rsidR="00E073CF" w:rsidRPr="000B4152" w:rsidRDefault="00E073CF" w:rsidP="00E073CF">
      <w:pPr>
        <w:pStyle w:val="LndNormale1"/>
        <w:rPr>
          <w:color w:val="002060"/>
        </w:rPr>
      </w:pPr>
    </w:p>
    <w:p w14:paraId="4FD09DE5" w14:textId="77777777" w:rsidR="00E073CF" w:rsidRPr="000B4152" w:rsidRDefault="00E073CF" w:rsidP="00E073CF">
      <w:pPr>
        <w:pStyle w:val="LndNormale1"/>
        <w:rPr>
          <w:color w:val="002060"/>
        </w:rPr>
      </w:pPr>
      <w:r w:rsidRPr="000B4152">
        <w:rPr>
          <w:color w:val="002060"/>
        </w:rPr>
        <w:lastRenderedPageBreak/>
        <w:t>Per la classifica di ogni girone si terrà conto:</w:t>
      </w:r>
    </w:p>
    <w:p w14:paraId="11463322" w14:textId="77777777" w:rsidR="00E073CF" w:rsidRPr="000B4152" w:rsidRDefault="00E073CF" w:rsidP="00E073CF">
      <w:pPr>
        <w:pStyle w:val="LndNormale1"/>
        <w:rPr>
          <w:color w:val="002060"/>
        </w:rPr>
      </w:pPr>
      <w:r w:rsidRPr="000B4152">
        <w:rPr>
          <w:color w:val="002060"/>
        </w:rPr>
        <w:t>a) dei punti ottenuti negli incontri disputati;</w:t>
      </w:r>
    </w:p>
    <w:p w14:paraId="4D246A21" w14:textId="77777777" w:rsidR="00E073CF" w:rsidRPr="000B4152" w:rsidRDefault="00E073CF" w:rsidP="00E073CF">
      <w:pPr>
        <w:pStyle w:val="LndNormale1"/>
        <w:rPr>
          <w:color w:val="002060"/>
        </w:rPr>
      </w:pPr>
      <w:r w:rsidRPr="000B4152">
        <w:rPr>
          <w:color w:val="002060"/>
        </w:rPr>
        <w:t>b) della migliore differenza reti;</w:t>
      </w:r>
    </w:p>
    <w:p w14:paraId="09085879" w14:textId="77777777" w:rsidR="00E073CF" w:rsidRDefault="00E073CF" w:rsidP="00E073CF">
      <w:pPr>
        <w:pStyle w:val="LndNormale1"/>
        <w:rPr>
          <w:color w:val="002060"/>
        </w:rPr>
      </w:pPr>
      <w:r w:rsidRPr="000B4152">
        <w:rPr>
          <w:color w:val="002060"/>
        </w:rPr>
        <w:t>c) del maggior numero di reti segnate;</w:t>
      </w:r>
    </w:p>
    <w:p w14:paraId="2036BD53" w14:textId="77777777" w:rsidR="00E073CF" w:rsidRDefault="00E073CF" w:rsidP="00E073CF">
      <w:pPr>
        <w:pStyle w:val="LndNormale1"/>
        <w:rPr>
          <w:color w:val="002060"/>
        </w:rPr>
      </w:pPr>
      <w:r>
        <w:rPr>
          <w:color w:val="002060"/>
        </w:rPr>
        <w:t>d) miglior punteggio nella graduatoria disciplina della competizione in oggetto;</w:t>
      </w:r>
    </w:p>
    <w:p w14:paraId="6F09E8CC" w14:textId="77777777" w:rsidR="00E073CF" w:rsidRPr="000B4152" w:rsidRDefault="00E073CF" w:rsidP="00E073CF">
      <w:pPr>
        <w:pStyle w:val="LndNormale1"/>
        <w:rPr>
          <w:color w:val="002060"/>
        </w:rPr>
      </w:pPr>
      <w:r>
        <w:rPr>
          <w:color w:val="002060"/>
        </w:rPr>
        <w:t>e) dell’anzianità di affiliazione societaria alla F.I.G.C.</w:t>
      </w:r>
    </w:p>
    <w:p w14:paraId="1894B728" w14:textId="77777777" w:rsidR="00E073CF" w:rsidRDefault="00E073CF" w:rsidP="00AD72B6">
      <w:pPr>
        <w:pStyle w:val="LndNormale1"/>
        <w:rPr>
          <w:color w:val="002060"/>
        </w:rPr>
      </w:pPr>
    </w:p>
    <w:p w14:paraId="10D9A83A" w14:textId="77777777" w:rsidR="00AD72B6" w:rsidRPr="001E6A72" w:rsidRDefault="00AD72B6" w:rsidP="00AD72B6">
      <w:pPr>
        <w:pStyle w:val="LndNormale1"/>
        <w:rPr>
          <w:b/>
          <w:i/>
          <w:color w:val="002060"/>
        </w:rPr>
      </w:pPr>
      <w:r w:rsidRPr="001E6A72">
        <w:rPr>
          <w:b/>
          <w:i/>
          <w:color w:val="002060"/>
        </w:rPr>
        <w:t>Gironi da due squadre</w:t>
      </w:r>
    </w:p>
    <w:p w14:paraId="091771F2"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37AFF38"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09DEAED" w14:textId="77777777" w:rsidR="00AD72B6" w:rsidRDefault="00AD72B6" w:rsidP="00AD72B6">
      <w:pPr>
        <w:pStyle w:val="LndNormale1"/>
        <w:rPr>
          <w:color w:val="002060"/>
        </w:rPr>
      </w:pPr>
    </w:p>
    <w:p w14:paraId="454A48EF" w14:textId="45B71D47" w:rsidR="00AD72B6" w:rsidRPr="000B4152" w:rsidRDefault="00AD72B6" w:rsidP="00AD72B6">
      <w:pPr>
        <w:pStyle w:val="LndNormale1"/>
        <w:rPr>
          <w:color w:val="002060"/>
        </w:rPr>
      </w:pPr>
      <w:r w:rsidRPr="000B4152">
        <w:rPr>
          <w:b/>
          <w:i/>
          <w:color w:val="002060"/>
          <w:u w:val="single"/>
        </w:rPr>
        <w:t xml:space="preserve">La squadra </w:t>
      </w:r>
      <w:r w:rsidR="00B62F75">
        <w:rPr>
          <w:b/>
          <w:i/>
          <w:color w:val="002060"/>
          <w:u w:val="single"/>
        </w:rPr>
        <w:t>vincente il proprio accoppiamento</w:t>
      </w:r>
      <w:r w:rsidRPr="000B4152">
        <w:rPr>
          <w:b/>
          <w:i/>
          <w:color w:val="002060"/>
          <w:u w:val="single"/>
        </w:rPr>
        <w:t xml:space="preserve"> si qualifica </w:t>
      </w:r>
      <w:r>
        <w:rPr>
          <w:b/>
          <w:i/>
          <w:color w:val="002060"/>
          <w:u w:val="single"/>
        </w:rPr>
        <w:t>alle Semifinali</w:t>
      </w:r>
      <w:r w:rsidRPr="000B4152">
        <w:rPr>
          <w:color w:val="002060"/>
        </w:rPr>
        <w:t>.</w:t>
      </w:r>
    </w:p>
    <w:p w14:paraId="4DDCD390" w14:textId="77777777" w:rsidR="00AD72B6" w:rsidRPr="000B4152" w:rsidRDefault="00AD72B6" w:rsidP="00AD72B6">
      <w:pPr>
        <w:pStyle w:val="LndNormale1"/>
        <w:rPr>
          <w:color w:val="002060"/>
        </w:rPr>
      </w:pPr>
    </w:p>
    <w:p w14:paraId="2BAD1F58" w14:textId="77777777" w:rsidR="00AD72B6" w:rsidRPr="00C05BAA" w:rsidRDefault="00AD72B6" w:rsidP="00AD72B6">
      <w:pPr>
        <w:pStyle w:val="LndNormale1"/>
        <w:rPr>
          <w:b/>
          <w:color w:val="002060"/>
          <w:u w:val="single"/>
        </w:rPr>
      </w:pPr>
      <w:r w:rsidRPr="00C05BAA">
        <w:rPr>
          <w:b/>
          <w:color w:val="002060"/>
          <w:u w:val="single"/>
        </w:rPr>
        <w:t>SEMIFINALI</w:t>
      </w:r>
    </w:p>
    <w:p w14:paraId="2B983941" w14:textId="201D5211" w:rsidR="00AD72B6" w:rsidRPr="007F461B" w:rsidRDefault="00AD72B6" w:rsidP="00AD72B6">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sidR="00B62F75">
        <w:rPr>
          <w:rFonts w:ascii="Arial" w:hAnsi="Arial" w:cs="Arial"/>
          <w:b/>
          <w:i/>
          <w:color w:val="002060"/>
          <w:sz w:val="22"/>
          <w:u w:val="single"/>
        </w:rPr>
        <w:t>5</w:t>
      </w:r>
      <w:r w:rsidRPr="008E1CB7">
        <w:rPr>
          <w:rFonts w:ascii="Arial" w:hAnsi="Arial" w:cs="Arial"/>
          <w:b/>
          <w:i/>
          <w:color w:val="002060"/>
          <w:sz w:val="22"/>
          <w:u w:val="single"/>
        </w:rPr>
        <w:t xml:space="preserve">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w:t>
      </w:r>
      <w:r w:rsidR="00B62F75">
        <w:rPr>
          <w:rFonts w:ascii="Arial" w:hAnsi="Arial" w:cs="Arial"/>
          <w:b/>
          <w:i/>
          <w:color w:val="002060"/>
          <w:sz w:val="22"/>
          <w:u w:val="single"/>
        </w:rPr>
        <w:t>4</w:t>
      </w:r>
      <w:r w:rsidRPr="008E1CB7">
        <w:rPr>
          <w:rFonts w:ascii="Arial" w:hAnsi="Arial" w:cs="Arial"/>
          <w:b/>
          <w:i/>
          <w:color w:val="002060"/>
          <w:sz w:val="22"/>
          <w:u w:val="single"/>
        </w:rPr>
        <w:t xml:space="preserve"> – Gara di Ritorno </w:t>
      </w:r>
      <w:r w:rsidR="00B62F75">
        <w:rPr>
          <w:rFonts w:ascii="Arial" w:hAnsi="Arial" w:cs="Arial"/>
          <w:b/>
          <w:i/>
          <w:color w:val="002060"/>
          <w:sz w:val="22"/>
          <w:u w:val="single"/>
        </w:rPr>
        <w:t>19</w:t>
      </w:r>
      <w:r w:rsidRPr="008E1CB7">
        <w:rPr>
          <w:rFonts w:ascii="Arial" w:hAnsi="Arial" w:cs="Arial"/>
          <w:b/>
          <w:i/>
          <w:color w:val="002060"/>
          <w:sz w:val="22"/>
          <w:u w:val="single"/>
        </w:rPr>
        <w:t xml:space="preserve"> Novembre 202</w:t>
      </w:r>
      <w:r w:rsidR="00B62F75">
        <w:rPr>
          <w:rFonts w:ascii="Arial" w:hAnsi="Arial" w:cs="Arial"/>
          <w:b/>
          <w:i/>
          <w:color w:val="002060"/>
          <w:sz w:val="22"/>
          <w:u w:val="single"/>
        </w:rPr>
        <w:t>4</w:t>
      </w:r>
    </w:p>
    <w:p w14:paraId="09D934A1"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5724C1DC" w14:textId="77777777" w:rsidR="008F6106" w:rsidRPr="008F6106" w:rsidRDefault="008F6106" w:rsidP="008F6106">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0535BDEF" w14:textId="77777777" w:rsidR="00AD72B6" w:rsidRPr="001E6A72" w:rsidRDefault="00AD72B6" w:rsidP="00AD72B6">
      <w:pPr>
        <w:pStyle w:val="Corpodeltesto21"/>
        <w:rPr>
          <w:rFonts w:ascii="Arial" w:hAnsi="Arial" w:cs="Arial"/>
          <w:color w:val="002060"/>
          <w:sz w:val="22"/>
        </w:rPr>
      </w:pPr>
    </w:p>
    <w:p w14:paraId="79C43A09"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7F35EA8"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E8348BE" w14:textId="77777777" w:rsidR="00AD72B6" w:rsidRPr="000B4152" w:rsidRDefault="00AD72B6" w:rsidP="00AD72B6">
      <w:pPr>
        <w:pStyle w:val="LndNormale1"/>
        <w:rPr>
          <w:color w:val="002060"/>
          <w:highlight w:val="yellow"/>
        </w:rPr>
      </w:pPr>
    </w:p>
    <w:p w14:paraId="1D8A88A7" w14:textId="77777777" w:rsidR="00AD72B6" w:rsidRPr="000A1E89" w:rsidRDefault="00AD72B6" w:rsidP="00AD72B6">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66A92A29" w14:textId="3E203743" w:rsidR="00AD72B6" w:rsidRPr="000A1E89" w:rsidRDefault="00AD72B6" w:rsidP="00AD72B6">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B62F75">
        <w:rPr>
          <w:rFonts w:ascii="Arial" w:hAnsi="Arial" w:cs="Arial"/>
          <w:b/>
          <w:i/>
          <w:color w:val="002060"/>
          <w:sz w:val="22"/>
        </w:rPr>
        <w:t>5</w:t>
      </w:r>
    </w:p>
    <w:p w14:paraId="02C34948" w14:textId="70C99D64"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r w:rsidR="00B62F75">
        <w:rPr>
          <w:rFonts w:ascii="Arial" w:hAnsi="Arial" w:cs="Arial"/>
          <w:color w:val="002060"/>
          <w:sz w:val="22"/>
        </w:rPr>
        <w:t>5</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18DEEF3A" w14:textId="77777777" w:rsidR="00AD72B6" w:rsidRPr="000B4152" w:rsidRDefault="00AD72B6" w:rsidP="00AD72B6">
      <w:pPr>
        <w:pStyle w:val="LndNormale1"/>
        <w:rPr>
          <w:color w:val="002060"/>
          <w:highlight w:val="yellow"/>
        </w:rPr>
      </w:pPr>
    </w:p>
    <w:p w14:paraId="3B8C5406" w14:textId="77777777" w:rsidR="00AD72B6" w:rsidRPr="000A1E89" w:rsidRDefault="00AD72B6" w:rsidP="00AD72B6">
      <w:pPr>
        <w:pStyle w:val="LndNormale1"/>
        <w:rPr>
          <w:b/>
          <w:color w:val="002060"/>
          <w:u w:val="single"/>
        </w:rPr>
      </w:pPr>
      <w:r w:rsidRPr="000A1E89">
        <w:rPr>
          <w:b/>
          <w:color w:val="002060"/>
          <w:u w:val="single"/>
        </w:rPr>
        <w:t>Premiazione</w:t>
      </w:r>
    </w:p>
    <w:p w14:paraId="11802D65" w14:textId="04690617" w:rsidR="00AD72B6" w:rsidRPr="000B4152" w:rsidRDefault="00AD72B6" w:rsidP="00AD72B6">
      <w:pPr>
        <w:pStyle w:val="LndNormale1"/>
        <w:rPr>
          <w:color w:val="002060"/>
        </w:rPr>
      </w:pPr>
      <w:r w:rsidRPr="000B4152">
        <w:rPr>
          <w:color w:val="002060"/>
        </w:rPr>
        <w:t xml:space="preserve">La Società vincitrice avrà l'accesso alla Fase Nazionale della Coppa Italia Calcio a Cinque Femminile dove è in palio l’ammissione al Campionato di Serie </w:t>
      </w:r>
      <w:r>
        <w:rPr>
          <w:color w:val="002060"/>
        </w:rPr>
        <w:t>B</w:t>
      </w:r>
      <w:r w:rsidRPr="000B4152">
        <w:rPr>
          <w:color w:val="002060"/>
        </w:rPr>
        <w:t xml:space="preserve"> S.S. 20</w:t>
      </w:r>
      <w:r>
        <w:rPr>
          <w:color w:val="002060"/>
        </w:rPr>
        <w:t>2</w:t>
      </w:r>
      <w:r w:rsidR="00B62F75">
        <w:rPr>
          <w:color w:val="002060"/>
        </w:rPr>
        <w:t>5</w:t>
      </w:r>
      <w:r>
        <w:rPr>
          <w:color w:val="002060"/>
        </w:rPr>
        <w:t>/202</w:t>
      </w:r>
      <w:r w:rsidR="00B62F75">
        <w:rPr>
          <w:color w:val="002060"/>
        </w:rPr>
        <w:t>6</w:t>
      </w:r>
      <w:r w:rsidRPr="000B4152">
        <w:rPr>
          <w:color w:val="002060"/>
        </w:rPr>
        <w:t>.</w:t>
      </w:r>
    </w:p>
    <w:p w14:paraId="7D5A2C8B" w14:textId="77777777" w:rsidR="00AD72B6" w:rsidRPr="000B4152" w:rsidRDefault="00AD72B6" w:rsidP="00AD72B6">
      <w:pPr>
        <w:pStyle w:val="LndNormale1"/>
        <w:rPr>
          <w:color w:val="002060"/>
          <w:highlight w:val="yellow"/>
        </w:rPr>
      </w:pPr>
    </w:p>
    <w:p w14:paraId="076BBAD3" w14:textId="77777777" w:rsidR="00AD72B6" w:rsidRPr="000A1E89" w:rsidRDefault="00AD72B6" w:rsidP="00AD72B6">
      <w:pPr>
        <w:rPr>
          <w:rFonts w:ascii="Arial" w:hAnsi="Arial" w:cs="Arial"/>
          <w:b/>
          <w:color w:val="002060"/>
          <w:sz w:val="22"/>
          <w:szCs w:val="22"/>
          <w:u w:val="single"/>
        </w:rPr>
      </w:pPr>
      <w:r w:rsidRPr="000A1E89">
        <w:rPr>
          <w:rFonts w:ascii="Arial" w:hAnsi="Arial" w:cs="Arial"/>
          <w:b/>
          <w:color w:val="002060"/>
          <w:sz w:val="22"/>
          <w:szCs w:val="22"/>
          <w:u w:val="single"/>
        </w:rPr>
        <w:t>Partecipazione delle calciatrici</w:t>
      </w:r>
    </w:p>
    <w:p w14:paraId="4AEADA89" w14:textId="77777777" w:rsidR="00AD72B6" w:rsidRPr="000B4152" w:rsidRDefault="00AD72B6" w:rsidP="00AD72B6">
      <w:pPr>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14:paraId="2ECEA837" w14:textId="77777777" w:rsidR="00AD72B6" w:rsidRPr="000B4152" w:rsidRDefault="00AD72B6" w:rsidP="00AD72B6">
      <w:pPr>
        <w:tabs>
          <w:tab w:val="left" w:pos="708"/>
        </w:tabs>
        <w:ind w:firstLine="142"/>
        <w:rPr>
          <w:rFonts w:ascii="Arial" w:hAnsi="Arial"/>
          <w:color w:val="002060"/>
          <w:sz w:val="22"/>
          <w:szCs w:val="22"/>
        </w:rPr>
      </w:pPr>
    </w:p>
    <w:p w14:paraId="491815C7" w14:textId="7B32981E" w:rsidR="00AD72B6" w:rsidRPr="007C0438" w:rsidRDefault="00AD72B6" w:rsidP="00AD72B6">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w:t>
      </w:r>
      <w:r w:rsidR="006D4736">
        <w:rPr>
          <w:rFonts w:ascii="Arial" w:hAnsi="Arial"/>
          <w:b/>
          <w:color w:val="002060"/>
          <w:sz w:val="22"/>
          <w:szCs w:val="22"/>
          <w:u w:val="single"/>
        </w:rPr>
        <w:t>lle</w:t>
      </w:r>
      <w:r w:rsidRPr="007C0438">
        <w:rPr>
          <w:rFonts w:ascii="Arial" w:hAnsi="Arial"/>
          <w:b/>
          <w:color w:val="002060"/>
          <w:sz w:val="22"/>
          <w:szCs w:val="22"/>
          <w:u w:val="single"/>
        </w:rPr>
        <w:t xml:space="preserve"> calciat</w:t>
      </w:r>
      <w:r w:rsidR="006D4736">
        <w:rPr>
          <w:rFonts w:ascii="Arial" w:hAnsi="Arial"/>
          <w:b/>
          <w:color w:val="002060"/>
          <w:sz w:val="22"/>
          <w:szCs w:val="22"/>
          <w:u w:val="single"/>
        </w:rPr>
        <w:t>r</w:t>
      </w:r>
      <w:r w:rsidRPr="007C0438">
        <w:rPr>
          <w:rFonts w:ascii="Arial" w:hAnsi="Arial"/>
          <w:b/>
          <w:color w:val="002060"/>
          <w:sz w:val="22"/>
          <w:szCs w:val="22"/>
          <w:u w:val="single"/>
        </w:rPr>
        <w:t>i</w:t>
      </w:r>
      <w:r w:rsidR="006D4736">
        <w:rPr>
          <w:rFonts w:ascii="Arial" w:hAnsi="Arial"/>
          <w:b/>
          <w:color w:val="002060"/>
          <w:sz w:val="22"/>
          <w:szCs w:val="22"/>
          <w:u w:val="single"/>
        </w:rPr>
        <w:t>ci</w:t>
      </w:r>
    </w:p>
    <w:p w14:paraId="3C085E4B"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28162569"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74A5EF87" w14:textId="77777777" w:rsidR="00AD72B6" w:rsidRPr="007C0438" w:rsidRDefault="00AD72B6" w:rsidP="00AD72B6">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1CE30BB3" w14:textId="77777777" w:rsidR="00AD72B6" w:rsidRPr="007C0438" w:rsidRDefault="00AD72B6" w:rsidP="00AD72B6">
      <w:pPr>
        <w:rPr>
          <w:rFonts w:ascii="Arial" w:hAnsi="Arial"/>
          <w:color w:val="002060"/>
          <w:sz w:val="22"/>
          <w:szCs w:val="22"/>
        </w:rPr>
      </w:pPr>
    </w:p>
    <w:p w14:paraId="4D449D08" w14:textId="77777777" w:rsidR="00AD72B6" w:rsidRPr="007C0438" w:rsidRDefault="00AD72B6" w:rsidP="00AD72B6">
      <w:pPr>
        <w:pStyle w:val="LndNormale1"/>
        <w:rPr>
          <w:b/>
          <w:color w:val="002060"/>
          <w:u w:val="single"/>
        </w:rPr>
      </w:pPr>
      <w:r w:rsidRPr="007C0438">
        <w:rPr>
          <w:b/>
          <w:color w:val="002060"/>
          <w:u w:val="single"/>
        </w:rPr>
        <w:t>Reclami</w:t>
      </w:r>
    </w:p>
    <w:p w14:paraId="4F3F560E" w14:textId="77777777" w:rsidR="00B62F75" w:rsidRPr="007D644B" w:rsidRDefault="00B62F75" w:rsidP="00B62F75">
      <w:pPr>
        <w:pStyle w:val="LndNormale1"/>
        <w:rPr>
          <w:color w:val="002060"/>
        </w:rPr>
      </w:pPr>
      <w:r>
        <w:rPr>
          <w:color w:val="002060"/>
        </w:rPr>
        <w:t>Vale</w:t>
      </w:r>
      <w:r w:rsidRPr="007D644B">
        <w:rPr>
          <w:color w:val="002060"/>
        </w:rPr>
        <w:t xml:space="preserve"> quanto previsto dalle procedure particolari impartite dalla FIGC </w:t>
      </w:r>
      <w:r>
        <w:rPr>
          <w:color w:val="002060"/>
        </w:rPr>
        <w:t>pubblicate nel Comunicato Ufficiale n° 85 emesso dalla Lega Nazionale Dilettanti il 31/07/2024 che si allega al presente C.U.</w:t>
      </w:r>
    </w:p>
    <w:p w14:paraId="79CE7DD3" w14:textId="77777777" w:rsidR="00AD72B6" w:rsidRPr="007C0438" w:rsidRDefault="00AD72B6" w:rsidP="00AD72B6">
      <w:pPr>
        <w:pStyle w:val="LndNormale1"/>
        <w:rPr>
          <w:color w:val="002060"/>
        </w:rPr>
      </w:pPr>
    </w:p>
    <w:p w14:paraId="01BDFECB" w14:textId="77777777" w:rsidR="00AD72B6" w:rsidRPr="007C0438" w:rsidRDefault="00AD72B6" w:rsidP="00AD72B6">
      <w:pPr>
        <w:rPr>
          <w:rFonts w:ascii="Arial" w:hAnsi="Arial"/>
          <w:b/>
          <w:color w:val="002060"/>
          <w:sz w:val="22"/>
          <w:szCs w:val="22"/>
          <w:u w:val="single"/>
        </w:rPr>
      </w:pPr>
      <w:r w:rsidRPr="007C0438">
        <w:rPr>
          <w:rFonts w:ascii="Arial" w:hAnsi="Arial"/>
          <w:b/>
          <w:color w:val="002060"/>
          <w:sz w:val="22"/>
          <w:szCs w:val="22"/>
          <w:u w:val="single"/>
        </w:rPr>
        <w:t>Rinuncia a gare</w:t>
      </w:r>
    </w:p>
    <w:p w14:paraId="70E45E07" w14:textId="77777777" w:rsidR="00AD72B6" w:rsidRPr="007C0438" w:rsidRDefault="00AD72B6" w:rsidP="00AD72B6">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3F819CD" w14:textId="77777777" w:rsidR="00AD72B6" w:rsidRPr="007C0438" w:rsidRDefault="00AD72B6" w:rsidP="00AD72B6">
      <w:pPr>
        <w:pStyle w:val="Corpodeltesto21"/>
        <w:rPr>
          <w:color w:val="002060"/>
          <w:sz w:val="22"/>
          <w:szCs w:val="22"/>
        </w:rPr>
      </w:pPr>
    </w:p>
    <w:p w14:paraId="60027D33" w14:textId="77777777" w:rsidR="00AD72B6" w:rsidRPr="007C0438" w:rsidRDefault="00AD72B6" w:rsidP="00AD72B6">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5A8A026A" w14:textId="77777777" w:rsidR="00AD72B6" w:rsidRDefault="00AD72B6" w:rsidP="00AD72B6">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7B8B8421" w14:textId="77777777" w:rsidR="00AD72B6" w:rsidRDefault="00AD72B6" w:rsidP="00AD72B6">
      <w:pPr>
        <w:tabs>
          <w:tab w:val="left" w:pos="425"/>
        </w:tabs>
        <w:rPr>
          <w:rFonts w:ascii="Arial" w:hAnsi="Arial"/>
          <w:color w:val="002060"/>
          <w:sz w:val="22"/>
          <w:szCs w:val="22"/>
        </w:rPr>
      </w:pPr>
    </w:p>
    <w:p w14:paraId="3258EE36" w14:textId="77777777" w:rsidR="00AD72B6" w:rsidRDefault="00AD72B6" w:rsidP="00AD72B6">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56C78449" w14:textId="77777777" w:rsidR="00AD72B6" w:rsidRDefault="00AD72B6" w:rsidP="00AD72B6">
      <w:pPr>
        <w:pStyle w:val="breakline"/>
        <w:rPr>
          <w:rFonts w:ascii="Arial" w:hAnsi="Arial" w:cs="Arial"/>
          <w:color w:val="002060"/>
          <w:sz w:val="22"/>
          <w:szCs w:val="22"/>
        </w:rPr>
      </w:pPr>
    </w:p>
    <w:p w14:paraId="5AC3BA83" w14:textId="77777777" w:rsidR="006873BB" w:rsidRPr="003730AA" w:rsidRDefault="006873BB" w:rsidP="006873BB">
      <w:pPr>
        <w:pStyle w:val="sottotitolocampionato10"/>
        <w:rPr>
          <w:color w:val="002060"/>
        </w:rPr>
      </w:pPr>
      <w:r w:rsidRPr="003730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2444242B"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0A0F"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9AC74"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9B129"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E55A0"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7ABF9"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D48EB"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35AEE"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6B5A7C6"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2C58F0" w14:textId="77777777" w:rsidR="006873BB" w:rsidRPr="003730AA" w:rsidRDefault="006873BB" w:rsidP="00921548">
            <w:pPr>
              <w:pStyle w:val="rowtabella0"/>
              <w:rPr>
                <w:color w:val="002060"/>
              </w:rPr>
            </w:pPr>
            <w:r w:rsidRPr="003730AA">
              <w:rPr>
                <w:color w:val="002060"/>
              </w:rPr>
              <w:t>CALCIO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CEECA" w14:textId="77777777" w:rsidR="006873BB" w:rsidRPr="003730AA" w:rsidRDefault="006873BB" w:rsidP="00921548">
            <w:pPr>
              <w:pStyle w:val="rowtabella0"/>
              <w:rPr>
                <w:color w:val="002060"/>
              </w:rPr>
            </w:pPr>
            <w:r w:rsidRPr="003730AA">
              <w:rPr>
                <w:color w:val="002060"/>
              </w:rPr>
              <w:t>CENTRO SPORTIVO SUASA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1A20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20744" w14:textId="77777777" w:rsidR="006873BB" w:rsidRPr="003730AA" w:rsidRDefault="006873BB" w:rsidP="00921548">
            <w:pPr>
              <w:pStyle w:val="rowtabella0"/>
              <w:rPr>
                <w:color w:val="002060"/>
              </w:rPr>
            </w:pPr>
            <w:r w:rsidRPr="003730A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D86EF" w14:textId="77777777" w:rsidR="006873BB" w:rsidRPr="003730AA" w:rsidRDefault="006873BB" w:rsidP="00921548">
            <w:pPr>
              <w:pStyle w:val="rowtabella0"/>
              <w:rPr>
                <w:color w:val="002060"/>
              </w:rPr>
            </w:pPr>
            <w:r w:rsidRPr="003730AA">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E4063" w14:textId="77777777" w:rsidR="006873BB" w:rsidRPr="003730AA" w:rsidRDefault="006873BB" w:rsidP="00921548">
            <w:pPr>
              <w:pStyle w:val="rowtabella0"/>
              <w:rPr>
                <w:color w:val="002060"/>
              </w:rPr>
            </w:pPr>
            <w:r w:rsidRPr="003730AA">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F8ED54" w14:textId="77777777" w:rsidR="006873BB" w:rsidRPr="003730AA" w:rsidRDefault="006873BB" w:rsidP="00921548">
            <w:pPr>
              <w:pStyle w:val="rowtabella0"/>
              <w:rPr>
                <w:color w:val="002060"/>
              </w:rPr>
            </w:pPr>
            <w:r w:rsidRPr="003730AA">
              <w:rPr>
                <w:color w:val="002060"/>
              </w:rPr>
              <w:t>VIA DELLO SPORT</w:t>
            </w:r>
          </w:p>
        </w:tc>
      </w:tr>
    </w:tbl>
    <w:p w14:paraId="31F2453A" w14:textId="77777777" w:rsidR="006873BB" w:rsidRDefault="006873BB" w:rsidP="006873BB">
      <w:pPr>
        <w:pStyle w:val="breakline"/>
        <w:rPr>
          <w:rFonts w:eastAsiaTheme="minorEastAsia"/>
          <w:color w:val="002060"/>
        </w:rPr>
      </w:pPr>
    </w:p>
    <w:p w14:paraId="05CF1440" w14:textId="43ED1B2F"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PIANDIROSE</w:t>
      </w:r>
    </w:p>
    <w:p w14:paraId="5E79E83B" w14:textId="77777777" w:rsidR="006873BB" w:rsidRPr="003730AA" w:rsidRDefault="006873BB" w:rsidP="006873BB">
      <w:pPr>
        <w:pStyle w:val="breakline"/>
        <w:rPr>
          <w:rFonts w:eastAsiaTheme="minorEastAsia"/>
          <w:color w:val="002060"/>
        </w:rPr>
      </w:pPr>
    </w:p>
    <w:p w14:paraId="365683EF" w14:textId="77777777" w:rsidR="006873BB" w:rsidRPr="003730AA" w:rsidRDefault="006873BB" w:rsidP="006873BB">
      <w:pPr>
        <w:pStyle w:val="breakline"/>
        <w:rPr>
          <w:color w:val="002060"/>
        </w:rPr>
      </w:pPr>
    </w:p>
    <w:p w14:paraId="301034B4" w14:textId="77777777" w:rsidR="006873BB" w:rsidRPr="003730AA" w:rsidRDefault="006873BB" w:rsidP="006873BB">
      <w:pPr>
        <w:pStyle w:val="breakline"/>
        <w:rPr>
          <w:color w:val="002060"/>
        </w:rPr>
      </w:pPr>
    </w:p>
    <w:p w14:paraId="78C29ECD" w14:textId="77777777" w:rsidR="006873BB" w:rsidRPr="003730AA" w:rsidRDefault="006873BB" w:rsidP="006873BB">
      <w:pPr>
        <w:pStyle w:val="sottotitolocampionato10"/>
        <w:rPr>
          <w:color w:val="002060"/>
        </w:rPr>
      </w:pPr>
      <w:r w:rsidRPr="003730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7D53064E"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30E44"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720D7"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3C5A6"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6093"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FB71F"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2AA8"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E3563"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5E712E8"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25DB63" w14:textId="77777777" w:rsidR="006873BB" w:rsidRPr="003730AA" w:rsidRDefault="006873BB" w:rsidP="00921548">
            <w:pPr>
              <w:pStyle w:val="rowtabella0"/>
              <w:rPr>
                <w:color w:val="002060"/>
              </w:rPr>
            </w:pPr>
            <w:r w:rsidRPr="003730AA">
              <w:rPr>
                <w:color w:val="002060"/>
              </w:rPr>
              <w:t>GRADARA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E6B50" w14:textId="77777777" w:rsidR="006873BB" w:rsidRPr="003730AA" w:rsidRDefault="006873BB" w:rsidP="00921548">
            <w:pPr>
              <w:pStyle w:val="rowtabella0"/>
              <w:rPr>
                <w:color w:val="002060"/>
              </w:rPr>
            </w:pPr>
            <w:r w:rsidRPr="003730AA">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7A9C3"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8858A"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7E7F5" w14:textId="77777777" w:rsidR="006873BB" w:rsidRPr="003730AA" w:rsidRDefault="006873BB" w:rsidP="00921548">
            <w:pPr>
              <w:pStyle w:val="rowtabella0"/>
              <w:rPr>
                <w:color w:val="002060"/>
              </w:rPr>
            </w:pPr>
            <w:r w:rsidRPr="003730AA">
              <w:rPr>
                <w:color w:val="002060"/>
              </w:rPr>
              <w:t>5473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A8057" w14:textId="77777777" w:rsidR="006873BB" w:rsidRPr="003730AA" w:rsidRDefault="006873BB" w:rsidP="00921548">
            <w:pPr>
              <w:pStyle w:val="rowtabella0"/>
              <w:rPr>
                <w:color w:val="002060"/>
              </w:rPr>
            </w:pPr>
            <w:r w:rsidRPr="003730AA">
              <w:rPr>
                <w:color w:val="002060"/>
              </w:rPr>
              <w:t>GRADARA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A5762" w14:textId="77777777" w:rsidR="006873BB" w:rsidRPr="003730AA" w:rsidRDefault="006873BB" w:rsidP="00921548">
            <w:pPr>
              <w:pStyle w:val="rowtabella0"/>
              <w:rPr>
                <w:color w:val="002060"/>
              </w:rPr>
            </w:pPr>
            <w:r w:rsidRPr="003730AA">
              <w:rPr>
                <w:color w:val="002060"/>
              </w:rPr>
              <w:t>VIA TAVULLIA</w:t>
            </w:r>
          </w:p>
        </w:tc>
      </w:tr>
      <w:tr w:rsidR="006873BB" w:rsidRPr="003730AA" w14:paraId="68ED3DB4"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CD32FC" w14:textId="77777777" w:rsidR="006873BB" w:rsidRPr="003730AA" w:rsidRDefault="006873BB" w:rsidP="00921548">
            <w:pPr>
              <w:pStyle w:val="rowtabella0"/>
              <w:rPr>
                <w:color w:val="002060"/>
              </w:rPr>
            </w:pPr>
            <w:r w:rsidRPr="003730AA">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9CC2F" w14:textId="77777777" w:rsidR="006873BB" w:rsidRPr="003730AA" w:rsidRDefault="006873BB" w:rsidP="00921548">
            <w:pPr>
              <w:pStyle w:val="rowtabella0"/>
              <w:rPr>
                <w:color w:val="002060"/>
              </w:rPr>
            </w:pPr>
            <w:r w:rsidRPr="003730AA">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AEA6F"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0897B" w14:textId="77777777" w:rsidR="006873BB" w:rsidRPr="003730AA" w:rsidRDefault="006873BB" w:rsidP="00921548">
            <w:pPr>
              <w:pStyle w:val="rowtabella0"/>
              <w:rPr>
                <w:color w:val="002060"/>
              </w:rPr>
            </w:pPr>
            <w:r w:rsidRPr="003730AA">
              <w:rPr>
                <w:color w:val="002060"/>
              </w:rPr>
              <w:t>08/10/2024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6EF67" w14:textId="77777777" w:rsidR="006873BB" w:rsidRPr="003730AA" w:rsidRDefault="006873BB" w:rsidP="00921548">
            <w:pPr>
              <w:pStyle w:val="rowtabella0"/>
              <w:rPr>
                <w:color w:val="002060"/>
              </w:rPr>
            </w:pPr>
            <w:r w:rsidRPr="003730AA">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B1357" w14:textId="77777777" w:rsidR="006873BB" w:rsidRPr="003730AA" w:rsidRDefault="006873BB" w:rsidP="00921548">
            <w:pPr>
              <w:pStyle w:val="rowtabella0"/>
              <w:rPr>
                <w:color w:val="002060"/>
              </w:rPr>
            </w:pPr>
            <w:r w:rsidRPr="003730A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1D10A" w14:textId="77777777" w:rsidR="006873BB" w:rsidRPr="003730AA" w:rsidRDefault="006873BB" w:rsidP="00921548">
            <w:pPr>
              <w:pStyle w:val="rowtabella0"/>
              <w:rPr>
                <w:color w:val="002060"/>
              </w:rPr>
            </w:pPr>
            <w:r w:rsidRPr="003730AA">
              <w:rPr>
                <w:color w:val="002060"/>
              </w:rPr>
              <w:t>VIA DELLO SPORT</w:t>
            </w:r>
          </w:p>
        </w:tc>
      </w:tr>
    </w:tbl>
    <w:p w14:paraId="706510C2" w14:textId="77777777" w:rsidR="006873BB" w:rsidRPr="003730AA" w:rsidRDefault="006873BB" w:rsidP="006873BB">
      <w:pPr>
        <w:pStyle w:val="breakline"/>
        <w:rPr>
          <w:rFonts w:eastAsiaTheme="minorEastAsia"/>
          <w:color w:val="002060"/>
        </w:rPr>
      </w:pPr>
    </w:p>
    <w:p w14:paraId="7040D1AB" w14:textId="77777777" w:rsidR="006873BB" w:rsidRPr="003730AA" w:rsidRDefault="006873BB" w:rsidP="006873BB">
      <w:pPr>
        <w:pStyle w:val="breakline"/>
        <w:rPr>
          <w:color w:val="002060"/>
        </w:rPr>
      </w:pPr>
    </w:p>
    <w:p w14:paraId="01B87C3E" w14:textId="77777777" w:rsidR="006873BB" w:rsidRPr="003730AA" w:rsidRDefault="006873BB" w:rsidP="006873BB">
      <w:pPr>
        <w:pStyle w:val="breakline"/>
        <w:rPr>
          <w:color w:val="002060"/>
        </w:rPr>
      </w:pPr>
    </w:p>
    <w:p w14:paraId="1D831863" w14:textId="77777777" w:rsidR="006873BB" w:rsidRPr="003730AA" w:rsidRDefault="006873BB" w:rsidP="006873BB">
      <w:pPr>
        <w:pStyle w:val="sottotitolocampionato10"/>
        <w:rPr>
          <w:color w:val="002060"/>
        </w:rPr>
      </w:pPr>
      <w:r w:rsidRPr="003730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78"/>
        <w:gridCol w:w="1551"/>
        <w:gridCol w:w="1551"/>
      </w:tblGrid>
      <w:tr w:rsidR="006873BB" w:rsidRPr="003730AA" w14:paraId="6E168E43"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B5AD8"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8E8E2"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0CD5"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7FC0D"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D7328"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7D01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63D32"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3B19A355"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C9E24" w14:textId="77777777" w:rsidR="006873BB" w:rsidRPr="003730AA" w:rsidRDefault="006873BB" w:rsidP="00921548">
            <w:pPr>
              <w:pStyle w:val="rowtabella0"/>
              <w:rPr>
                <w:color w:val="002060"/>
              </w:rPr>
            </w:pPr>
            <w:r w:rsidRPr="003730AA">
              <w:rPr>
                <w:color w:val="002060"/>
              </w:rPr>
              <w:t>POL. KAIROS 3 MONTI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BCA61" w14:textId="77777777" w:rsidR="006873BB" w:rsidRPr="003730AA" w:rsidRDefault="006873BB" w:rsidP="00921548">
            <w:pPr>
              <w:pStyle w:val="rowtabella0"/>
              <w:rPr>
                <w:color w:val="002060"/>
              </w:rPr>
            </w:pPr>
            <w:r w:rsidRPr="003730AA">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FDC75"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93996" w14:textId="77777777" w:rsidR="006873BB" w:rsidRPr="003730AA" w:rsidRDefault="006873BB" w:rsidP="00921548">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31B77" w14:textId="77777777" w:rsidR="006873BB" w:rsidRPr="003730AA" w:rsidRDefault="006873BB" w:rsidP="00921548">
            <w:pPr>
              <w:pStyle w:val="rowtabella0"/>
              <w:rPr>
                <w:color w:val="002060"/>
              </w:rPr>
            </w:pPr>
            <w:r w:rsidRPr="003730AA">
              <w:rPr>
                <w:color w:val="002060"/>
              </w:rPr>
              <w:t>5732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17441" w14:textId="77777777" w:rsidR="006873BB" w:rsidRPr="003730AA" w:rsidRDefault="006873BB" w:rsidP="00921548">
            <w:pPr>
              <w:pStyle w:val="rowtabella0"/>
              <w:rPr>
                <w:color w:val="002060"/>
              </w:rPr>
            </w:pPr>
            <w:r w:rsidRPr="003730AA">
              <w:rPr>
                <w:color w:val="002060"/>
              </w:rPr>
              <w:t>MONTE VIDON CORRADO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5BB27" w14:textId="77777777" w:rsidR="006873BB" w:rsidRPr="003730AA" w:rsidRDefault="006873BB" w:rsidP="00921548">
            <w:pPr>
              <w:pStyle w:val="rowtabella0"/>
              <w:rPr>
                <w:color w:val="002060"/>
              </w:rPr>
            </w:pPr>
            <w:r w:rsidRPr="003730AA">
              <w:rPr>
                <w:color w:val="002060"/>
              </w:rPr>
              <w:t>VIA PIAVE 8</w:t>
            </w:r>
          </w:p>
        </w:tc>
      </w:tr>
      <w:tr w:rsidR="006873BB" w:rsidRPr="003730AA" w14:paraId="63F48A6A"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9BB763" w14:textId="77777777" w:rsidR="006873BB" w:rsidRPr="003730AA" w:rsidRDefault="006873BB" w:rsidP="00921548">
            <w:pPr>
              <w:pStyle w:val="rowtabella0"/>
              <w:rPr>
                <w:color w:val="002060"/>
              </w:rPr>
            </w:pPr>
            <w:r w:rsidRPr="003730AA">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7440E" w14:textId="77777777" w:rsidR="006873BB" w:rsidRPr="003730AA" w:rsidRDefault="006873BB" w:rsidP="00921548">
            <w:pPr>
              <w:pStyle w:val="rowtabella0"/>
              <w:rPr>
                <w:color w:val="002060"/>
              </w:rPr>
            </w:pPr>
            <w:r w:rsidRPr="003730AA">
              <w:rPr>
                <w:color w:val="002060"/>
              </w:rPr>
              <w:t>POL. KAIROS 3 MONTI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AA6ED"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2A3C5" w14:textId="77777777" w:rsidR="006873BB" w:rsidRPr="003730AA" w:rsidRDefault="006873BB" w:rsidP="00921548">
            <w:pPr>
              <w:pStyle w:val="rowtabella0"/>
              <w:rPr>
                <w:color w:val="002060"/>
              </w:rPr>
            </w:pPr>
            <w:r w:rsidRPr="003730AA">
              <w:rPr>
                <w:color w:val="002060"/>
              </w:rPr>
              <w:t>08/10/2024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195F5" w14:textId="77777777" w:rsidR="006873BB" w:rsidRPr="003730AA" w:rsidRDefault="006873BB" w:rsidP="00921548">
            <w:pPr>
              <w:pStyle w:val="rowtabella0"/>
              <w:rPr>
                <w:color w:val="002060"/>
              </w:rPr>
            </w:pPr>
            <w:r w:rsidRPr="003730AA">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2A63A" w14:textId="77777777" w:rsidR="006873BB" w:rsidRPr="003730AA" w:rsidRDefault="006873BB" w:rsidP="00921548">
            <w:pPr>
              <w:pStyle w:val="rowtabella0"/>
              <w:rPr>
                <w:color w:val="002060"/>
              </w:rPr>
            </w:pPr>
            <w:r w:rsidRPr="003730AA">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FF131" w14:textId="77777777" w:rsidR="006873BB" w:rsidRPr="003730AA" w:rsidRDefault="006873BB" w:rsidP="00921548">
            <w:pPr>
              <w:pStyle w:val="rowtabella0"/>
              <w:rPr>
                <w:color w:val="002060"/>
              </w:rPr>
            </w:pPr>
            <w:r w:rsidRPr="003730AA">
              <w:rPr>
                <w:color w:val="002060"/>
              </w:rPr>
              <w:t>CENTRO ABITATO</w:t>
            </w:r>
          </w:p>
        </w:tc>
      </w:tr>
    </w:tbl>
    <w:p w14:paraId="376EE564" w14:textId="77777777" w:rsidR="006873BB" w:rsidRPr="003730AA" w:rsidRDefault="006873BB" w:rsidP="006873BB">
      <w:pPr>
        <w:pStyle w:val="breakline"/>
        <w:rPr>
          <w:rFonts w:eastAsiaTheme="minorEastAsia"/>
          <w:color w:val="002060"/>
        </w:rPr>
      </w:pPr>
    </w:p>
    <w:p w14:paraId="346301D9" w14:textId="77777777" w:rsidR="006873BB" w:rsidRPr="003730AA" w:rsidRDefault="006873BB" w:rsidP="006873BB">
      <w:pPr>
        <w:pStyle w:val="breakline"/>
        <w:rPr>
          <w:color w:val="002060"/>
        </w:rPr>
      </w:pPr>
    </w:p>
    <w:p w14:paraId="554AB779" w14:textId="77777777" w:rsidR="006873BB" w:rsidRPr="003730AA" w:rsidRDefault="006873BB" w:rsidP="006873BB">
      <w:pPr>
        <w:pStyle w:val="breakline"/>
        <w:rPr>
          <w:color w:val="002060"/>
        </w:rPr>
      </w:pPr>
    </w:p>
    <w:p w14:paraId="2E6D8E66" w14:textId="77777777" w:rsidR="006873BB" w:rsidRPr="003730AA" w:rsidRDefault="006873BB" w:rsidP="006873BB">
      <w:pPr>
        <w:pStyle w:val="sottotitolocampionato10"/>
        <w:rPr>
          <w:color w:val="002060"/>
        </w:rPr>
      </w:pPr>
      <w:r w:rsidRPr="003730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6873BB" w:rsidRPr="003730AA" w14:paraId="78595D09"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CB90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3BA9A"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A9D75"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607B"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D1364"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DD2D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DA6EB"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2E9ED67"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53100B" w14:textId="77777777" w:rsidR="006873BB" w:rsidRPr="003730AA" w:rsidRDefault="006873BB" w:rsidP="00921548">
            <w:pPr>
              <w:pStyle w:val="rowtabella0"/>
              <w:rPr>
                <w:color w:val="002060"/>
              </w:rPr>
            </w:pPr>
            <w:proofErr w:type="gramStart"/>
            <w:r w:rsidRPr="003730AA">
              <w:rPr>
                <w:color w:val="002060"/>
              </w:rPr>
              <w:t>U.MANDOLESI</w:t>
            </w:r>
            <w:proofErr w:type="gramEnd"/>
            <w:r w:rsidRPr="003730AA">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B2D84" w14:textId="77777777" w:rsidR="006873BB" w:rsidRPr="003730AA" w:rsidRDefault="006873BB" w:rsidP="00921548">
            <w:pPr>
              <w:pStyle w:val="rowtabella0"/>
              <w:rPr>
                <w:color w:val="002060"/>
              </w:rPr>
            </w:pPr>
            <w:r w:rsidRPr="003730AA">
              <w:rPr>
                <w:color w:val="002060"/>
              </w:rPr>
              <w:t>TRODICA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E11A6"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7C7FA" w14:textId="77777777" w:rsidR="006873BB" w:rsidRPr="003730AA" w:rsidRDefault="006873BB" w:rsidP="00921548">
            <w:pPr>
              <w:pStyle w:val="rowtabella0"/>
              <w:rPr>
                <w:color w:val="002060"/>
              </w:rPr>
            </w:pPr>
            <w:r w:rsidRPr="003730AA">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F7DEA" w14:textId="77777777" w:rsidR="006873BB" w:rsidRPr="003730AA" w:rsidRDefault="006873BB" w:rsidP="00921548">
            <w:pPr>
              <w:pStyle w:val="rowtabella0"/>
              <w:rPr>
                <w:color w:val="002060"/>
              </w:rPr>
            </w:pPr>
            <w:r w:rsidRPr="003730AA">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E4769" w14:textId="77777777" w:rsidR="006873BB" w:rsidRPr="003730AA" w:rsidRDefault="006873BB" w:rsidP="00921548">
            <w:pPr>
              <w:pStyle w:val="rowtabella0"/>
              <w:rPr>
                <w:color w:val="002060"/>
              </w:rPr>
            </w:pPr>
            <w:r w:rsidRPr="003730A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652F9" w14:textId="77777777" w:rsidR="006873BB" w:rsidRPr="003730AA" w:rsidRDefault="006873BB" w:rsidP="00921548">
            <w:pPr>
              <w:pStyle w:val="rowtabella0"/>
              <w:rPr>
                <w:color w:val="002060"/>
              </w:rPr>
            </w:pPr>
            <w:r w:rsidRPr="003730AA">
              <w:rPr>
                <w:color w:val="002060"/>
              </w:rPr>
              <w:t>VIA DELLE REGIONI, 8</w:t>
            </w:r>
          </w:p>
        </w:tc>
      </w:tr>
      <w:tr w:rsidR="006873BB" w:rsidRPr="003730AA" w14:paraId="6A56F2D2"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5652E" w14:textId="77777777" w:rsidR="006873BB" w:rsidRPr="003730AA" w:rsidRDefault="006873BB" w:rsidP="00921548">
            <w:pPr>
              <w:pStyle w:val="rowtabella0"/>
              <w:rPr>
                <w:color w:val="002060"/>
              </w:rPr>
            </w:pPr>
            <w:r w:rsidRPr="003730AA">
              <w:rPr>
                <w:color w:val="002060"/>
              </w:rPr>
              <w:t>TRODICA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76A9B" w14:textId="77777777" w:rsidR="006873BB" w:rsidRPr="003730AA" w:rsidRDefault="006873BB" w:rsidP="00921548">
            <w:pPr>
              <w:pStyle w:val="rowtabella0"/>
              <w:rPr>
                <w:color w:val="002060"/>
              </w:rPr>
            </w:pPr>
            <w:proofErr w:type="gramStart"/>
            <w:r w:rsidRPr="003730AA">
              <w:rPr>
                <w:color w:val="002060"/>
              </w:rPr>
              <w:t>U.MANDOLESI</w:t>
            </w:r>
            <w:proofErr w:type="gramEnd"/>
            <w:r w:rsidRPr="003730AA">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18E6E"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1EECB" w14:textId="77777777" w:rsidR="006873BB" w:rsidRPr="003730AA" w:rsidRDefault="006873BB" w:rsidP="00921548">
            <w:pPr>
              <w:pStyle w:val="rowtabella0"/>
              <w:rPr>
                <w:color w:val="002060"/>
              </w:rPr>
            </w:pPr>
            <w:r w:rsidRPr="003730AA">
              <w:rPr>
                <w:color w:val="002060"/>
              </w:rPr>
              <w:t>10/10/2024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2E3F9" w14:textId="77777777" w:rsidR="006873BB" w:rsidRPr="003730AA" w:rsidRDefault="006873BB" w:rsidP="00921548">
            <w:pPr>
              <w:pStyle w:val="rowtabella0"/>
              <w:rPr>
                <w:color w:val="002060"/>
              </w:rPr>
            </w:pPr>
            <w:r w:rsidRPr="003730AA">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09575" w14:textId="77777777" w:rsidR="006873BB" w:rsidRPr="003730AA" w:rsidRDefault="006873BB" w:rsidP="00921548">
            <w:pPr>
              <w:pStyle w:val="rowtabella0"/>
              <w:rPr>
                <w:color w:val="002060"/>
              </w:rPr>
            </w:pPr>
            <w:r w:rsidRPr="003730AA">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286B8" w14:textId="77777777" w:rsidR="006873BB" w:rsidRPr="003730AA" w:rsidRDefault="006873BB" w:rsidP="00921548">
            <w:pPr>
              <w:pStyle w:val="rowtabella0"/>
              <w:rPr>
                <w:color w:val="002060"/>
              </w:rPr>
            </w:pPr>
            <w:r w:rsidRPr="003730AA">
              <w:rPr>
                <w:color w:val="002060"/>
              </w:rPr>
              <w:t>VIA LIGURIA - BORGO PINTURA</w:t>
            </w:r>
          </w:p>
        </w:tc>
      </w:tr>
    </w:tbl>
    <w:p w14:paraId="5FA1BC5A" w14:textId="77777777" w:rsidR="006873BB" w:rsidRDefault="006873BB" w:rsidP="00AD72B6">
      <w:pPr>
        <w:pStyle w:val="breakline"/>
        <w:rPr>
          <w:rFonts w:ascii="Arial" w:hAnsi="Arial" w:cs="Arial"/>
          <w:color w:val="002060"/>
          <w:sz w:val="22"/>
          <w:szCs w:val="22"/>
        </w:rPr>
      </w:pPr>
    </w:p>
    <w:p w14:paraId="24231E76" w14:textId="77777777" w:rsidR="00B62F75" w:rsidRDefault="00B62F75" w:rsidP="00AD72B6">
      <w:pPr>
        <w:pStyle w:val="breakline"/>
        <w:rPr>
          <w:rFonts w:ascii="Arial" w:hAnsi="Arial" w:cs="Arial"/>
          <w:color w:val="002060"/>
          <w:sz w:val="22"/>
          <w:szCs w:val="22"/>
        </w:rPr>
      </w:pPr>
    </w:p>
    <w:p w14:paraId="3F2AB8E4" w14:textId="77777777" w:rsidR="00AD72B6" w:rsidRPr="00E32582" w:rsidRDefault="00AD72B6" w:rsidP="00AD72B6">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19</w:t>
      </w:r>
      <w:r w:rsidRPr="000B4152">
        <w:rPr>
          <w:color w:val="002060"/>
        </w:rPr>
        <w:t xml:space="preserve"> CALCIO A 5</w:t>
      </w:r>
    </w:p>
    <w:p w14:paraId="6503CA88" w14:textId="77777777" w:rsidR="00AD72B6" w:rsidRPr="000B4152" w:rsidRDefault="00AD72B6" w:rsidP="00AD72B6">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5D7DBD17" w14:textId="77777777" w:rsidR="00AD72B6" w:rsidRPr="000B4152" w:rsidRDefault="00AD72B6" w:rsidP="00AD72B6">
      <w:pPr>
        <w:pStyle w:val="Corpodeltesto21"/>
        <w:rPr>
          <w:rFonts w:ascii="Arial" w:hAnsi="Arial" w:cs="Arial"/>
          <w:color w:val="002060"/>
          <w:sz w:val="22"/>
        </w:rPr>
      </w:pPr>
    </w:p>
    <w:p w14:paraId="3BCBF498" w14:textId="1CE593CF"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B62F75">
        <w:rPr>
          <w:rFonts w:ascii="Arial" w:hAnsi="Arial" w:cs="Arial"/>
          <w:color w:val="002060"/>
          <w:sz w:val="22"/>
        </w:rPr>
        <w:t>4</w:t>
      </w:r>
      <w:r>
        <w:rPr>
          <w:rFonts w:ascii="Arial" w:hAnsi="Arial" w:cs="Arial"/>
          <w:color w:val="002060"/>
          <w:sz w:val="22"/>
        </w:rPr>
        <w:t>/202</w:t>
      </w:r>
      <w:r w:rsidR="00B62F75">
        <w:rPr>
          <w:rFonts w:ascii="Arial" w:hAnsi="Arial" w:cs="Arial"/>
          <w:color w:val="002060"/>
          <w:sz w:val="22"/>
        </w:rPr>
        <w:t>6</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19</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19</w:t>
      </w:r>
      <w:r w:rsidRPr="000B4152">
        <w:rPr>
          <w:rFonts w:ascii="Arial" w:hAnsi="Arial" w:cs="Arial"/>
          <w:color w:val="002060"/>
          <w:sz w:val="22"/>
        </w:rPr>
        <w:t>.</w:t>
      </w:r>
    </w:p>
    <w:p w14:paraId="1A7351E0" w14:textId="77777777" w:rsidR="00AD72B6" w:rsidRPr="000B4152" w:rsidRDefault="00AD72B6" w:rsidP="00AD72B6">
      <w:pPr>
        <w:pStyle w:val="Corpodeltesto21"/>
        <w:rPr>
          <w:rFonts w:ascii="Arial" w:hAnsi="Arial" w:cs="Arial"/>
          <w:b/>
          <w:color w:val="002060"/>
          <w:sz w:val="22"/>
        </w:rPr>
      </w:pPr>
    </w:p>
    <w:p w14:paraId="5518AC01" w14:textId="77777777" w:rsidR="00AD72B6" w:rsidRPr="000B4152" w:rsidRDefault="00AD72B6" w:rsidP="00AD72B6">
      <w:pPr>
        <w:pStyle w:val="LndNormale1"/>
        <w:rPr>
          <w:b/>
          <w:color w:val="002060"/>
        </w:rPr>
      </w:pPr>
      <w:bookmarkStart w:id="20" w:name="_Hlk145496347"/>
      <w:r w:rsidRPr="000B4152">
        <w:rPr>
          <w:b/>
          <w:color w:val="002060"/>
        </w:rPr>
        <w:t xml:space="preserve">Prima Fase </w:t>
      </w:r>
    </w:p>
    <w:p w14:paraId="2E8B93F5" w14:textId="0FD286EC" w:rsidR="00AD72B6" w:rsidRPr="00B36ED2" w:rsidRDefault="00AD72B6" w:rsidP="00AD72B6">
      <w:pPr>
        <w:pStyle w:val="Corpodeltesto21"/>
        <w:rPr>
          <w:rFonts w:ascii="Arial" w:hAnsi="Arial" w:cs="Arial"/>
          <w:b/>
          <w:iCs/>
          <w:color w:val="002060"/>
          <w:sz w:val="22"/>
        </w:rPr>
      </w:pPr>
      <w:proofErr w:type="gramStart"/>
      <w:r w:rsidRPr="00B36ED2">
        <w:rPr>
          <w:rFonts w:ascii="Arial" w:hAnsi="Arial" w:cs="Arial"/>
          <w:b/>
          <w:iCs/>
          <w:color w:val="002060"/>
          <w:sz w:val="22"/>
        </w:rPr>
        <w:t>1^</w:t>
      </w:r>
      <w:proofErr w:type="gramEnd"/>
      <w:r w:rsidRPr="00B36ED2">
        <w:rPr>
          <w:rFonts w:ascii="Arial" w:hAnsi="Arial" w:cs="Arial"/>
          <w:b/>
          <w:iCs/>
          <w:color w:val="002060"/>
          <w:sz w:val="22"/>
        </w:rPr>
        <w:t xml:space="preserve"> giornata Sabato 2</w:t>
      </w:r>
      <w:r w:rsidR="00B62F75">
        <w:rPr>
          <w:rFonts w:ascii="Arial" w:hAnsi="Arial" w:cs="Arial"/>
          <w:b/>
          <w:iCs/>
          <w:color w:val="002060"/>
          <w:sz w:val="22"/>
        </w:rPr>
        <w:t>1</w:t>
      </w:r>
      <w:r w:rsidRPr="00B36ED2">
        <w:rPr>
          <w:rFonts w:ascii="Arial" w:hAnsi="Arial" w:cs="Arial"/>
          <w:b/>
          <w:iCs/>
          <w:color w:val="002060"/>
          <w:sz w:val="22"/>
        </w:rPr>
        <w:t xml:space="preserve"> Settembre 202</w:t>
      </w:r>
      <w:r w:rsidR="00B62F75">
        <w:rPr>
          <w:rFonts w:ascii="Arial" w:hAnsi="Arial" w:cs="Arial"/>
          <w:b/>
          <w:iCs/>
          <w:color w:val="002060"/>
          <w:sz w:val="22"/>
        </w:rPr>
        <w:t>4</w:t>
      </w:r>
    </w:p>
    <w:p w14:paraId="3BB7DF91" w14:textId="79317FAD" w:rsidR="00AD72B6" w:rsidRPr="00B36ED2" w:rsidRDefault="00AD72B6" w:rsidP="00AD72B6">
      <w:pPr>
        <w:pStyle w:val="Corpodeltesto21"/>
        <w:rPr>
          <w:rFonts w:ascii="Arial" w:hAnsi="Arial" w:cs="Arial"/>
          <w:b/>
          <w:iCs/>
          <w:color w:val="002060"/>
          <w:sz w:val="22"/>
        </w:rPr>
      </w:pPr>
      <w:proofErr w:type="gramStart"/>
      <w:r w:rsidRPr="00B36ED2">
        <w:rPr>
          <w:rFonts w:ascii="Arial" w:hAnsi="Arial" w:cs="Arial"/>
          <w:b/>
          <w:iCs/>
          <w:color w:val="002060"/>
          <w:sz w:val="22"/>
        </w:rPr>
        <w:lastRenderedPageBreak/>
        <w:t>2^</w:t>
      </w:r>
      <w:proofErr w:type="gramEnd"/>
      <w:r w:rsidRPr="00B36ED2">
        <w:rPr>
          <w:rFonts w:ascii="Arial" w:hAnsi="Arial" w:cs="Arial"/>
          <w:b/>
          <w:iCs/>
          <w:color w:val="002060"/>
          <w:sz w:val="22"/>
        </w:rPr>
        <w:t xml:space="preserve"> giornata Martedì </w:t>
      </w:r>
      <w:r w:rsidR="00B62F75">
        <w:rPr>
          <w:rFonts w:ascii="Arial" w:hAnsi="Arial" w:cs="Arial"/>
          <w:b/>
          <w:iCs/>
          <w:color w:val="002060"/>
          <w:sz w:val="22"/>
        </w:rPr>
        <w:t>08</w:t>
      </w:r>
      <w:r w:rsidRPr="00B36ED2">
        <w:rPr>
          <w:rFonts w:ascii="Arial" w:hAnsi="Arial" w:cs="Arial"/>
          <w:b/>
          <w:iCs/>
          <w:color w:val="002060"/>
          <w:sz w:val="22"/>
        </w:rPr>
        <w:t xml:space="preserve"> Ottobre 202</w:t>
      </w:r>
      <w:r w:rsidR="00B62F75">
        <w:rPr>
          <w:rFonts w:ascii="Arial" w:hAnsi="Arial" w:cs="Arial"/>
          <w:b/>
          <w:iCs/>
          <w:color w:val="002060"/>
          <w:sz w:val="22"/>
        </w:rPr>
        <w:t>4</w:t>
      </w:r>
    </w:p>
    <w:p w14:paraId="1808950C" w14:textId="7DC95929" w:rsidR="00AD72B6" w:rsidRPr="000B4152" w:rsidRDefault="00AD72B6" w:rsidP="00AD72B6">
      <w:pPr>
        <w:pStyle w:val="Corpodeltesto21"/>
        <w:rPr>
          <w:rFonts w:ascii="Arial" w:hAnsi="Arial" w:cs="Arial"/>
          <w:b/>
          <w:iCs/>
          <w:color w:val="002060"/>
          <w:sz w:val="22"/>
        </w:rPr>
      </w:pPr>
      <w:proofErr w:type="gramStart"/>
      <w:r w:rsidRPr="00B36ED2">
        <w:rPr>
          <w:rFonts w:ascii="Arial" w:hAnsi="Arial" w:cs="Arial"/>
          <w:b/>
          <w:iCs/>
          <w:color w:val="002060"/>
          <w:sz w:val="22"/>
        </w:rPr>
        <w:t>3^</w:t>
      </w:r>
      <w:proofErr w:type="gramEnd"/>
      <w:r w:rsidRPr="00B36ED2">
        <w:rPr>
          <w:rFonts w:ascii="Arial" w:hAnsi="Arial" w:cs="Arial"/>
          <w:b/>
          <w:iCs/>
          <w:color w:val="002060"/>
          <w:sz w:val="22"/>
        </w:rPr>
        <w:t xml:space="preserve"> giornata Martedì </w:t>
      </w:r>
      <w:r w:rsidR="00B62F75">
        <w:rPr>
          <w:rFonts w:ascii="Arial" w:hAnsi="Arial" w:cs="Arial"/>
          <w:b/>
          <w:iCs/>
          <w:color w:val="002060"/>
          <w:sz w:val="22"/>
        </w:rPr>
        <w:t>22</w:t>
      </w:r>
      <w:r w:rsidRPr="00B36ED2">
        <w:rPr>
          <w:rFonts w:ascii="Arial" w:hAnsi="Arial" w:cs="Arial"/>
          <w:b/>
          <w:iCs/>
          <w:color w:val="002060"/>
          <w:sz w:val="22"/>
        </w:rPr>
        <w:t xml:space="preserve"> Ottobre 202</w:t>
      </w:r>
      <w:r w:rsidR="00B62F75">
        <w:rPr>
          <w:rFonts w:ascii="Arial" w:hAnsi="Arial" w:cs="Arial"/>
          <w:b/>
          <w:iCs/>
          <w:color w:val="002060"/>
          <w:sz w:val="22"/>
        </w:rPr>
        <w:t>4</w:t>
      </w:r>
    </w:p>
    <w:p w14:paraId="1C4A98E5" w14:textId="77777777" w:rsidR="00AD72B6" w:rsidRPr="000B4152" w:rsidRDefault="00AD72B6" w:rsidP="00AD72B6">
      <w:pPr>
        <w:pStyle w:val="Corpodeltesto21"/>
        <w:rPr>
          <w:rFonts w:ascii="Arial" w:hAnsi="Arial" w:cs="Arial"/>
          <w:b/>
          <w:iCs/>
          <w:color w:val="002060"/>
          <w:sz w:val="22"/>
        </w:rPr>
      </w:pPr>
    </w:p>
    <w:p w14:paraId="74D8511F" w14:textId="13A77F93" w:rsidR="00AD72B6" w:rsidRPr="000B4152" w:rsidRDefault="00AD72B6" w:rsidP="00AD72B6">
      <w:pPr>
        <w:pStyle w:val="LndNormale1"/>
        <w:rPr>
          <w:color w:val="002060"/>
        </w:rPr>
      </w:pPr>
      <w:r w:rsidRPr="000B4152">
        <w:rPr>
          <w:color w:val="002060"/>
        </w:rPr>
        <w:t xml:space="preserve">Le Società iscritte al primo turno saranno sorteggiate in n° </w:t>
      </w:r>
      <w:r w:rsidR="0043508B">
        <w:rPr>
          <w:color w:val="002060"/>
        </w:rPr>
        <w:t>2</w:t>
      </w:r>
      <w:r w:rsidRPr="000B4152">
        <w:rPr>
          <w:color w:val="002060"/>
        </w:rPr>
        <w:t xml:space="preserve"> gironi</w:t>
      </w:r>
      <w:r>
        <w:rPr>
          <w:color w:val="002060"/>
        </w:rPr>
        <w:t xml:space="preserve"> composti da 3 squadre</w:t>
      </w:r>
      <w:r w:rsidR="0043508B">
        <w:rPr>
          <w:color w:val="002060"/>
        </w:rPr>
        <w:t xml:space="preserve"> e n° 6 gironi composti da 2 squadre</w:t>
      </w:r>
      <w:r>
        <w:rPr>
          <w:color w:val="002060"/>
        </w:rPr>
        <w:t>.</w:t>
      </w:r>
    </w:p>
    <w:p w14:paraId="29ACFA7D" w14:textId="77777777" w:rsidR="00AD72B6" w:rsidRDefault="00AD72B6" w:rsidP="00AD72B6">
      <w:pPr>
        <w:pStyle w:val="LndNormale1"/>
        <w:rPr>
          <w:color w:val="002060"/>
        </w:rPr>
      </w:pPr>
    </w:p>
    <w:p w14:paraId="6C125A5C" w14:textId="7796A7EF" w:rsidR="00AD72B6" w:rsidRPr="00E32582" w:rsidRDefault="00AD72B6" w:rsidP="00AD72B6">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w:t>
      </w:r>
      <w:r w:rsidR="0043508B">
        <w:rPr>
          <w:rFonts w:ascii="Arial" w:hAnsi="Arial" w:cs="Arial"/>
          <w:color w:val="002060"/>
          <w:sz w:val="22"/>
          <w:szCs w:val="22"/>
        </w:rPr>
        <w:t>8</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17216A2B" w14:textId="77777777" w:rsidR="00AD72B6" w:rsidRDefault="00AD72B6" w:rsidP="00AD72B6">
      <w:pPr>
        <w:pStyle w:val="Corpodeltesto21"/>
        <w:rPr>
          <w:rFonts w:ascii="Arial" w:hAnsi="Arial" w:cs="Arial"/>
          <w:color w:val="002060"/>
          <w:sz w:val="22"/>
        </w:rPr>
      </w:pPr>
    </w:p>
    <w:p w14:paraId="77F2B914" w14:textId="77777777" w:rsidR="00AD72B6" w:rsidRPr="00E32582" w:rsidRDefault="00AD72B6" w:rsidP="00AD72B6">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09A08574" w14:textId="3B5C0A5A" w:rsidR="00AD72B6" w:rsidRDefault="00F92409" w:rsidP="00AD72B6">
      <w:pPr>
        <w:pStyle w:val="Corpodeltesto21"/>
        <w:rPr>
          <w:rFonts w:ascii="Arial" w:hAnsi="Arial" w:cs="Arial"/>
          <w:color w:val="002060"/>
          <w:sz w:val="22"/>
        </w:rPr>
      </w:pPr>
      <w:r>
        <w:rPr>
          <w:rFonts w:ascii="Arial" w:hAnsi="Arial" w:cs="Arial"/>
          <w:color w:val="002060"/>
          <w:sz w:val="22"/>
        </w:rPr>
        <w:t>ITALSERVICE C5</w:t>
      </w:r>
    </w:p>
    <w:p w14:paraId="6283C146" w14:textId="5BED7281" w:rsidR="00F92409" w:rsidRDefault="00F92409" w:rsidP="00AD72B6">
      <w:pPr>
        <w:pStyle w:val="Corpodeltesto21"/>
        <w:rPr>
          <w:rFonts w:ascii="Arial" w:hAnsi="Arial" w:cs="Arial"/>
          <w:color w:val="002060"/>
          <w:sz w:val="22"/>
        </w:rPr>
      </w:pPr>
      <w:r>
        <w:rPr>
          <w:rFonts w:ascii="Arial" w:hAnsi="Arial" w:cs="Arial"/>
          <w:color w:val="002060"/>
          <w:sz w:val="22"/>
        </w:rPr>
        <w:t>REAL FABRIANO</w:t>
      </w:r>
    </w:p>
    <w:p w14:paraId="45B51E05" w14:textId="0833FECE" w:rsidR="00F92409" w:rsidRDefault="00F92409" w:rsidP="00AD72B6">
      <w:pPr>
        <w:pStyle w:val="Corpodeltesto21"/>
        <w:rPr>
          <w:rFonts w:ascii="Arial" w:hAnsi="Arial" w:cs="Arial"/>
          <w:color w:val="002060"/>
          <w:sz w:val="22"/>
        </w:rPr>
      </w:pPr>
      <w:r>
        <w:rPr>
          <w:rFonts w:ascii="Arial" w:hAnsi="Arial" w:cs="Arial"/>
          <w:color w:val="002060"/>
          <w:sz w:val="22"/>
        </w:rPr>
        <w:t>AMICI DEL CENTROSOCIO SP.</w:t>
      </w:r>
    </w:p>
    <w:p w14:paraId="4816798B" w14:textId="77777777" w:rsidR="00F92409" w:rsidRDefault="00F92409" w:rsidP="00AD72B6">
      <w:pPr>
        <w:pStyle w:val="Corpodeltesto21"/>
        <w:rPr>
          <w:rFonts w:ascii="Arial" w:hAnsi="Arial" w:cs="Arial"/>
          <w:color w:val="002060"/>
          <w:sz w:val="22"/>
        </w:rPr>
      </w:pPr>
    </w:p>
    <w:p w14:paraId="6E2C5D19" w14:textId="77777777" w:rsidR="00AD72B6" w:rsidRPr="00E32582" w:rsidRDefault="00AD72B6" w:rsidP="00AD72B6">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071939B9" w14:textId="4EE36BA7" w:rsidR="00AD72B6" w:rsidRDefault="00F92409" w:rsidP="00AD72B6">
      <w:pPr>
        <w:pStyle w:val="Corpodeltesto21"/>
        <w:rPr>
          <w:rFonts w:ascii="Arial" w:hAnsi="Arial" w:cs="Arial"/>
          <w:color w:val="002060"/>
          <w:sz w:val="22"/>
        </w:rPr>
      </w:pPr>
      <w:r>
        <w:rPr>
          <w:rFonts w:ascii="Arial" w:hAnsi="Arial" w:cs="Arial"/>
          <w:color w:val="002060"/>
          <w:sz w:val="22"/>
        </w:rPr>
        <w:t>DINAMIS 1990</w:t>
      </w:r>
    </w:p>
    <w:p w14:paraId="45D88290" w14:textId="6F9DDDE4" w:rsidR="00F92409" w:rsidRDefault="00F92409" w:rsidP="00AD72B6">
      <w:pPr>
        <w:pStyle w:val="Corpodeltesto21"/>
        <w:rPr>
          <w:rFonts w:ascii="Arial" w:hAnsi="Arial" w:cs="Arial"/>
          <w:color w:val="002060"/>
          <w:sz w:val="22"/>
        </w:rPr>
      </w:pPr>
      <w:r>
        <w:rPr>
          <w:rFonts w:ascii="Arial" w:hAnsi="Arial" w:cs="Arial"/>
          <w:color w:val="002060"/>
          <w:sz w:val="22"/>
        </w:rPr>
        <w:t>CHIARAVALLE FUTSAL</w:t>
      </w:r>
    </w:p>
    <w:p w14:paraId="09BA562E" w14:textId="77777777" w:rsidR="00F92409" w:rsidRDefault="00F92409" w:rsidP="00AD72B6">
      <w:pPr>
        <w:pStyle w:val="Corpodeltesto21"/>
        <w:rPr>
          <w:rFonts w:ascii="Arial" w:hAnsi="Arial" w:cs="Arial"/>
          <w:color w:val="002060"/>
          <w:sz w:val="22"/>
        </w:rPr>
      </w:pPr>
    </w:p>
    <w:p w14:paraId="6DC81C5C" w14:textId="77777777" w:rsidR="00AD72B6" w:rsidRPr="00E32582" w:rsidRDefault="00AD72B6" w:rsidP="00AD72B6">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34FE643" w14:textId="08408C38" w:rsidR="00AD72B6" w:rsidRDefault="00F92409" w:rsidP="00AD72B6">
      <w:pPr>
        <w:pStyle w:val="Corpodeltesto21"/>
        <w:rPr>
          <w:rFonts w:ascii="Arial" w:hAnsi="Arial" w:cs="Arial"/>
          <w:color w:val="002060"/>
          <w:sz w:val="22"/>
        </w:rPr>
      </w:pPr>
      <w:r>
        <w:rPr>
          <w:rFonts w:ascii="Arial" w:hAnsi="Arial" w:cs="Arial"/>
          <w:color w:val="002060"/>
          <w:sz w:val="22"/>
        </w:rPr>
        <w:t xml:space="preserve">AUDAX 1970 </w:t>
      </w:r>
      <w:proofErr w:type="gramStart"/>
      <w:r>
        <w:rPr>
          <w:rFonts w:ascii="Arial" w:hAnsi="Arial" w:cs="Arial"/>
          <w:color w:val="002060"/>
          <w:sz w:val="22"/>
        </w:rPr>
        <w:t>S.ANGELO</w:t>
      </w:r>
      <w:proofErr w:type="gramEnd"/>
    </w:p>
    <w:p w14:paraId="2A57C4CE" w14:textId="78968E34" w:rsidR="00F92409" w:rsidRDefault="00F92409" w:rsidP="00AD72B6">
      <w:pPr>
        <w:pStyle w:val="Corpodeltesto21"/>
        <w:rPr>
          <w:rFonts w:ascii="Arial" w:hAnsi="Arial" w:cs="Arial"/>
          <w:color w:val="002060"/>
          <w:sz w:val="22"/>
        </w:rPr>
      </w:pPr>
      <w:r>
        <w:rPr>
          <w:rFonts w:ascii="Arial" w:hAnsi="Arial" w:cs="Arial"/>
          <w:color w:val="002060"/>
          <w:sz w:val="22"/>
        </w:rPr>
        <w:t>U.S. FORTUNA FANO</w:t>
      </w:r>
    </w:p>
    <w:p w14:paraId="4EE5863A" w14:textId="77777777" w:rsidR="00F92409" w:rsidRDefault="00F92409" w:rsidP="00AD72B6">
      <w:pPr>
        <w:pStyle w:val="Corpodeltesto21"/>
        <w:rPr>
          <w:rFonts w:ascii="Arial" w:hAnsi="Arial" w:cs="Arial"/>
          <w:color w:val="002060"/>
          <w:sz w:val="22"/>
        </w:rPr>
      </w:pPr>
    </w:p>
    <w:p w14:paraId="3B4169DD" w14:textId="77777777" w:rsidR="00AD72B6" w:rsidRDefault="00AD72B6" w:rsidP="00AD72B6">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22B5A65F" w14:textId="4C4D6933" w:rsidR="00AD72B6" w:rsidRDefault="00F92409" w:rsidP="00AD72B6">
      <w:pPr>
        <w:pStyle w:val="LndNormale1"/>
        <w:rPr>
          <w:color w:val="002060"/>
        </w:rPr>
      </w:pPr>
      <w:r>
        <w:rPr>
          <w:color w:val="002060"/>
        </w:rPr>
        <w:t>POL.CAGLI SPORT ASSOCIATI</w:t>
      </w:r>
    </w:p>
    <w:p w14:paraId="63DA8FD1" w14:textId="23458FFB" w:rsidR="00F92409" w:rsidRDefault="00F92409" w:rsidP="00AD72B6">
      <w:pPr>
        <w:pStyle w:val="LndNormale1"/>
        <w:rPr>
          <w:color w:val="002060"/>
        </w:rPr>
      </w:pPr>
      <w:r>
        <w:rPr>
          <w:color w:val="002060"/>
        </w:rPr>
        <w:t>CERRETO D ESI C5 A.S.D.</w:t>
      </w:r>
    </w:p>
    <w:p w14:paraId="36B06030" w14:textId="77777777" w:rsidR="00F92409" w:rsidRDefault="00F92409" w:rsidP="00AD72B6">
      <w:pPr>
        <w:pStyle w:val="LndNormale1"/>
        <w:rPr>
          <w:color w:val="002060"/>
        </w:rPr>
      </w:pPr>
    </w:p>
    <w:p w14:paraId="0543021E" w14:textId="56537DFE" w:rsidR="0043508B" w:rsidRPr="00E32582" w:rsidRDefault="0043508B" w:rsidP="0043508B">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76B4E973" w14:textId="13008A27" w:rsidR="0043508B" w:rsidRDefault="00F92409" w:rsidP="0043508B">
      <w:pPr>
        <w:pStyle w:val="Corpodeltesto21"/>
        <w:rPr>
          <w:rFonts w:ascii="Arial" w:hAnsi="Arial" w:cs="Arial"/>
          <w:color w:val="002060"/>
          <w:sz w:val="22"/>
        </w:rPr>
      </w:pPr>
      <w:r>
        <w:rPr>
          <w:rFonts w:ascii="Arial" w:hAnsi="Arial" w:cs="Arial"/>
          <w:color w:val="002060"/>
          <w:sz w:val="22"/>
        </w:rPr>
        <w:t>ACLI AUDAX MONTECOSARO C5</w:t>
      </w:r>
    </w:p>
    <w:p w14:paraId="7CDD360D" w14:textId="74D08506" w:rsidR="00F92409" w:rsidRDefault="00F92409" w:rsidP="0043508B">
      <w:pPr>
        <w:pStyle w:val="Corpodeltesto21"/>
        <w:rPr>
          <w:rFonts w:ascii="Arial" w:hAnsi="Arial" w:cs="Arial"/>
          <w:color w:val="002060"/>
          <w:sz w:val="22"/>
        </w:rPr>
      </w:pPr>
      <w:r>
        <w:rPr>
          <w:rFonts w:ascii="Arial" w:hAnsi="Arial" w:cs="Arial"/>
          <w:color w:val="002060"/>
          <w:sz w:val="22"/>
        </w:rPr>
        <w:t>TRE TORRI A.S.D.</w:t>
      </w:r>
    </w:p>
    <w:p w14:paraId="606FA7CD" w14:textId="5D515F09" w:rsidR="00F92409" w:rsidRDefault="00F92409" w:rsidP="0043508B">
      <w:pPr>
        <w:pStyle w:val="Corpodeltesto21"/>
        <w:rPr>
          <w:rFonts w:ascii="Arial" w:hAnsi="Arial" w:cs="Arial"/>
          <w:color w:val="002060"/>
          <w:sz w:val="22"/>
        </w:rPr>
      </w:pPr>
      <w:r>
        <w:rPr>
          <w:rFonts w:ascii="Arial" w:hAnsi="Arial" w:cs="Arial"/>
          <w:color w:val="002060"/>
          <w:sz w:val="22"/>
        </w:rPr>
        <w:t>PIETRALACROCE 73</w:t>
      </w:r>
    </w:p>
    <w:p w14:paraId="4802519B" w14:textId="77777777" w:rsidR="00F92409" w:rsidRDefault="00F92409" w:rsidP="0043508B">
      <w:pPr>
        <w:pStyle w:val="Corpodeltesto21"/>
        <w:rPr>
          <w:rFonts w:ascii="Arial" w:hAnsi="Arial" w:cs="Arial"/>
          <w:color w:val="002060"/>
          <w:sz w:val="22"/>
        </w:rPr>
      </w:pPr>
    </w:p>
    <w:p w14:paraId="156CD598" w14:textId="3D1BE36D" w:rsidR="0043508B" w:rsidRPr="00E32582" w:rsidRDefault="0043508B" w:rsidP="0043508B">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0B4AE297" w14:textId="16FD09C5" w:rsidR="0043508B" w:rsidRDefault="00F92409" w:rsidP="0043508B">
      <w:pPr>
        <w:pStyle w:val="Corpodeltesto21"/>
        <w:rPr>
          <w:rFonts w:ascii="Arial" w:hAnsi="Arial" w:cs="Arial"/>
          <w:color w:val="002060"/>
          <w:sz w:val="22"/>
        </w:rPr>
      </w:pPr>
      <w:r>
        <w:rPr>
          <w:rFonts w:ascii="Arial" w:hAnsi="Arial" w:cs="Arial"/>
          <w:color w:val="002060"/>
          <w:sz w:val="22"/>
        </w:rPr>
        <w:t>BORGOROSSO TOLENTINO</w:t>
      </w:r>
    </w:p>
    <w:p w14:paraId="525CEFF5" w14:textId="1EEF121E" w:rsidR="00F92409" w:rsidRDefault="00F92409" w:rsidP="0043508B">
      <w:pPr>
        <w:pStyle w:val="Corpodeltesto21"/>
        <w:rPr>
          <w:rFonts w:ascii="Arial" w:hAnsi="Arial" w:cs="Arial"/>
          <w:color w:val="002060"/>
          <w:sz w:val="22"/>
        </w:rPr>
      </w:pPr>
      <w:r>
        <w:rPr>
          <w:rFonts w:ascii="Arial" w:hAnsi="Arial" w:cs="Arial"/>
          <w:color w:val="002060"/>
          <w:sz w:val="22"/>
        </w:rPr>
        <w:t>ACLI MANTOVANI CALCIO A 5</w:t>
      </w:r>
    </w:p>
    <w:p w14:paraId="386BE207" w14:textId="77777777" w:rsidR="00F92409" w:rsidRDefault="00F92409" w:rsidP="0043508B">
      <w:pPr>
        <w:pStyle w:val="Corpodeltesto21"/>
        <w:rPr>
          <w:rFonts w:ascii="Arial" w:hAnsi="Arial" w:cs="Arial"/>
          <w:color w:val="002060"/>
          <w:sz w:val="22"/>
        </w:rPr>
      </w:pPr>
    </w:p>
    <w:p w14:paraId="52E38170" w14:textId="37F46AF2" w:rsidR="0043508B" w:rsidRPr="00E32582" w:rsidRDefault="0043508B" w:rsidP="0043508B">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7CE98392" w14:textId="5148445C" w:rsidR="0043508B" w:rsidRDefault="00F92409" w:rsidP="0043508B">
      <w:pPr>
        <w:pStyle w:val="Corpodeltesto21"/>
        <w:rPr>
          <w:rFonts w:ascii="Arial" w:hAnsi="Arial" w:cs="Arial"/>
          <w:color w:val="002060"/>
          <w:sz w:val="22"/>
        </w:rPr>
      </w:pPr>
      <w:r>
        <w:rPr>
          <w:rFonts w:ascii="Arial" w:hAnsi="Arial" w:cs="Arial"/>
          <w:color w:val="002060"/>
          <w:sz w:val="22"/>
        </w:rPr>
        <w:t>POL. SPORT COMMUNICATION</w:t>
      </w:r>
    </w:p>
    <w:p w14:paraId="51E16040" w14:textId="14465ECF" w:rsidR="00F92409" w:rsidRDefault="00F92409" w:rsidP="0043508B">
      <w:pPr>
        <w:pStyle w:val="Corpodeltesto21"/>
        <w:rPr>
          <w:rFonts w:ascii="Arial" w:hAnsi="Arial" w:cs="Arial"/>
          <w:color w:val="002060"/>
          <w:sz w:val="22"/>
        </w:rPr>
      </w:pPr>
      <w:r>
        <w:rPr>
          <w:rFonts w:ascii="Arial" w:hAnsi="Arial" w:cs="Arial"/>
          <w:color w:val="002060"/>
          <w:sz w:val="22"/>
        </w:rPr>
        <w:t>MONTELUPONE CALCIO A 5</w:t>
      </w:r>
    </w:p>
    <w:p w14:paraId="7C25F4AA" w14:textId="77777777" w:rsidR="00F92409" w:rsidRDefault="00F92409" w:rsidP="0043508B">
      <w:pPr>
        <w:pStyle w:val="Corpodeltesto21"/>
        <w:rPr>
          <w:rFonts w:ascii="Arial" w:hAnsi="Arial" w:cs="Arial"/>
          <w:color w:val="002060"/>
          <w:sz w:val="22"/>
        </w:rPr>
      </w:pPr>
    </w:p>
    <w:p w14:paraId="256968BC" w14:textId="3E477779" w:rsidR="0043508B" w:rsidRDefault="0043508B" w:rsidP="0043508B">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1B96DA57" w14:textId="67A14D35" w:rsidR="0043508B" w:rsidRDefault="00F92409" w:rsidP="00AD72B6">
      <w:pPr>
        <w:pStyle w:val="LndNormale1"/>
        <w:rPr>
          <w:color w:val="002060"/>
        </w:rPr>
      </w:pPr>
      <w:r>
        <w:rPr>
          <w:color w:val="002060"/>
        </w:rPr>
        <w:t>CANTINE RIUNITE CSI</w:t>
      </w:r>
    </w:p>
    <w:p w14:paraId="736BC2C5" w14:textId="0ED74844" w:rsidR="00F92409" w:rsidRDefault="00F92409" w:rsidP="00AD72B6">
      <w:pPr>
        <w:pStyle w:val="LndNormale1"/>
        <w:rPr>
          <w:color w:val="002060"/>
        </w:rPr>
      </w:pPr>
      <w:r>
        <w:rPr>
          <w:color w:val="002060"/>
        </w:rPr>
        <w:t>FERMANA FUTSAL 2022</w:t>
      </w:r>
    </w:p>
    <w:p w14:paraId="6E4AB991" w14:textId="77777777" w:rsidR="0043508B" w:rsidRPr="000B4152" w:rsidRDefault="0043508B" w:rsidP="00AD72B6">
      <w:pPr>
        <w:pStyle w:val="LndNormale1"/>
        <w:rPr>
          <w:color w:val="002060"/>
        </w:rPr>
      </w:pPr>
    </w:p>
    <w:p w14:paraId="2DBC4EEC" w14:textId="77777777" w:rsidR="00AD72B6" w:rsidRPr="000B4152" w:rsidRDefault="00AD72B6" w:rsidP="00AD72B6">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2C2C875B" w14:textId="77777777" w:rsidR="00AD72B6" w:rsidRPr="000B4152" w:rsidRDefault="00AD72B6" w:rsidP="00AD72B6">
      <w:pPr>
        <w:pStyle w:val="LndNormale1"/>
        <w:numPr>
          <w:ilvl w:val="0"/>
          <w:numId w:val="14"/>
        </w:numPr>
        <w:textAlignment w:val="baseline"/>
        <w:rPr>
          <w:color w:val="002060"/>
        </w:rPr>
      </w:pPr>
      <w:r w:rsidRPr="000B4152">
        <w:rPr>
          <w:color w:val="002060"/>
        </w:rPr>
        <w:t>La prima giornata viene determinata per sorteggio a cura del C.R. Marche;</w:t>
      </w:r>
    </w:p>
    <w:p w14:paraId="43517CCF" w14:textId="77777777" w:rsidR="00AD72B6" w:rsidRPr="000B4152" w:rsidRDefault="00AD72B6" w:rsidP="00AD72B6">
      <w:pPr>
        <w:pStyle w:val="LndNormale1"/>
        <w:numPr>
          <w:ilvl w:val="0"/>
          <w:numId w:val="14"/>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282DE75E" w14:textId="77777777" w:rsidR="00AD72B6" w:rsidRPr="000B4152" w:rsidRDefault="00AD72B6" w:rsidP="00AD72B6">
      <w:pPr>
        <w:pStyle w:val="LndNormale1"/>
        <w:numPr>
          <w:ilvl w:val="0"/>
          <w:numId w:val="14"/>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0411D6A5" w14:textId="77777777" w:rsidR="00AD72B6" w:rsidRPr="000B4152" w:rsidRDefault="00AD72B6" w:rsidP="00AD72B6">
      <w:pPr>
        <w:pStyle w:val="LndNormale1"/>
        <w:rPr>
          <w:color w:val="002060"/>
        </w:rPr>
      </w:pPr>
    </w:p>
    <w:p w14:paraId="3B643515" w14:textId="77777777" w:rsidR="00AD72B6" w:rsidRPr="000B4152" w:rsidRDefault="00AD72B6" w:rsidP="00AD72B6">
      <w:pPr>
        <w:pStyle w:val="LndNormale1"/>
        <w:rPr>
          <w:b/>
          <w:i/>
          <w:color w:val="002060"/>
        </w:rPr>
      </w:pPr>
      <w:r w:rsidRPr="000B4152">
        <w:rPr>
          <w:b/>
          <w:i/>
          <w:color w:val="002060"/>
        </w:rPr>
        <w:t>Classifica giron</w:t>
      </w:r>
      <w:r>
        <w:rPr>
          <w:b/>
          <w:i/>
          <w:color w:val="002060"/>
        </w:rPr>
        <w:t>e da tre squadre</w:t>
      </w:r>
    </w:p>
    <w:p w14:paraId="0E5548DD" w14:textId="77777777" w:rsidR="00AD72B6" w:rsidRPr="000B4152" w:rsidRDefault="00AD72B6" w:rsidP="00AD72B6">
      <w:pPr>
        <w:pStyle w:val="LndNormale1"/>
        <w:rPr>
          <w:color w:val="002060"/>
        </w:rPr>
      </w:pPr>
      <w:r w:rsidRPr="000B4152">
        <w:rPr>
          <w:color w:val="002060"/>
        </w:rPr>
        <w:lastRenderedPageBreak/>
        <w:t>Per la compilazione della classifica verranno attribuiti i seguenti punteggi:</w:t>
      </w:r>
    </w:p>
    <w:p w14:paraId="78D8FEC7" w14:textId="77777777" w:rsidR="00AD72B6" w:rsidRPr="000B4152" w:rsidRDefault="00AD72B6" w:rsidP="00AD72B6">
      <w:pPr>
        <w:pStyle w:val="LndNormale1"/>
        <w:rPr>
          <w:color w:val="002060"/>
        </w:rPr>
      </w:pPr>
      <w:r w:rsidRPr="000B4152">
        <w:rPr>
          <w:color w:val="002060"/>
        </w:rPr>
        <w:t>vittoria</w:t>
      </w:r>
      <w:r w:rsidRPr="000B4152">
        <w:rPr>
          <w:color w:val="002060"/>
        </w:rPr>
        <w:tab/>
      </w:r>
      <w:r w:rsidRPr="000B4152">
        <w:rPr>
          <w:color w:val="002060"/>
        </w:rPr>
        <w:tab/>
        <w:t>punti 3</w:t>
      </w:r>
    </w:p>
    <w:p w14:paraId="37B316D9" w14:textId="77777777" w:rsidR="00AD72B6" w:rsidRPr="000B4152" w:rsidRDefault="00AD72B6" w:rsidP="00AD72B6">
      <w:pPr>
        <w:pStyle w:val="LndNormale1"/>
        <w:rPr>
          <w:color w:val="002060"/>
        </w:rPr>
      </w:pPr>
      <w:r w:rsidRPr="000B4152">
        <w:rPr>
          <w:color w:val="002060"/>
        </w:rPr>
        <w:t>pareggio</w:t>
      </w:r>
      <w:r w:rsidRPr="000B4152">
        <w:rPr>
          <w:color w:val="002060"/>
        </w:rPr>
        <w:tab/>
        <w:t>punti 1</w:t>
      </w:r>
    </w:p>
    <w:p w14:paraId="6C8054BA" w14:textId="77777777" w:rsidR="00AD72B6" w:rsidRPr="000B4152" w:rsidRDefault="00AD72B6" w:rsidP="00AD72B6">
      <w:pPr>
        <w:pStyle w:val="LndNormale1"/>
        <w:rPr>
          <w:color w:val="002060"/>
        </w:rPr>
      </w:pPr>
      <w:r w:rsidRPr="000B4152">
        <w:rPr>
          <w:color w:val="002060"/>
        </w:rPr>
        <w:t>sconfitta</w:t>
      </w:r>
      <w:r w:rsidRPr="000B4152">
        <w:rPr>
          <w:color w:val="002060"/>
        </w:rPr>
        <w:tab/>
        <w:t>punti 0</w:t>
      </w:r>
    </w:p>
    <w:p w14:paraId="123F51DE" w14:textId="77777777" w:rsidR="00AD72B6" w:rsidRPr="000B4152" w:rsidRDefault="00AD72B6" w:rsidP="00AD72B6">
      <w:pPr>
        <w:pStyle w:val="LndNormale1"/>
        <w:rPr>
          <w:color w:val="002060"/>
        </w:rPr>
      </w:pPr>
    </w:p>
    <w:p w14:paraId="22347383" w14:textId="77777777" w:rsidR="00AD72B6" w:rsidRPr="000B4152" w:rsidRDefault="00AD72B6" w:rsidP="00AD72B6">
      <w:pPr>
        <w:pStyle w:val="LndNormale1"/>
        <w:rPr>
          <w:color w:val="002060"/>
        </w:rPr>
      </w:pPr>
      <w:r w:rsidRPr="000B4152">
        <w:rPr>
          <w:color w:val="002060"/>
        </w:rPr>
        <w:t>Per la classifica di ogni girone si terrà conto:</w:t>
      </w:r>
    </w:p>
    <w:p w14:paraId="51403577" w14:textId="77777777" w:rsidR="00AD72B6" w:rsidRPr="000B4152" w:rsidRDefault="00AD72B6" w:rsidP="00AD72B6">
      <w:pPr>
        <w:pStyle w:val="LndNormale1"/>
        <w:rPr>
          <w:color w:val="002060"/>
        </w:rPr>
      </w:pPr>
      <w:r w:rsidRPr="000B4152">
        <w:rPr>
          <w:color w:val="002060"/>
        </w:rPr>
        <w:t>a) dei punti ottenuti negli incontri disputati;</w:t>
      </w:r>
    </w:p>
    <w:p w14:paraId="274FFE02" w14:textId="77777777" w:rsidR="00AD72B6" w:rsidRPr="000B4152" w:rsidRDefault="00AD72B6" w:rsidP="00AD72B6">
      <w:pPr>
        <w:pStyle w:val="LndNormale1"/>
        <w:rPr>
          <w:color w:val="002060"/>
        </w:rPr>
      </w:pPr>
      <w:r w:rsidRPr="000B4152">
        <w:rPr>
          <w:color w:val="002060"/>
        </w:rPr>
        <w:t>b) della migliore differenza reti;</w:t>
      </w:r>
    </w:p>
    <w:p w14:paraId="42D05C28" w14:textId="77777777" w:rsidR="00AD72B6" w:rsidRDefault="00AD72B6" w:rsidP="00AD72B6">
      <w:pPr>
        <w:pStyle w:val="LndNormale1"/>
        <w:rPr>
          <w:color w:val="002060"/>
        </w:rPr>
      </w:pPr>
      <w:r w:rsidRPr="000B4152">
        <w:rPr>
          <w:color w:val="002060"/>
        </w:rPr>
        <w:t>c) del maggior numero di reti segnate;</w:t>
      </w:r>
    </w:p>
    <w:p w14:paraId="4E6C44AB" w14:textId="77777777" w:rsidR="00AD72B6" w:rsidRDefault="00AD72B6" w:rsidP="00AD72B6">
      <w:pPr>
        <w:pStyle w:val="LndNormale1"/>
        <w:rPr>
          <w:color w:val="002060"/>
        </w:rPr>
      </w:pPr>
      <w:r>
        <w:rPr>
          <w:color w:val="002060"/>
        </w:rPr>
        <w:t>d) miglior punteggio nella graduatoria disciplina della competizione in oggetto;</w:t>
      </w:r>
    </w:p>
    <w:p w14:paraId="2A9341AB" w14:textId="77777777" w:rsidR="00AD72B6" w:rsidRPr="000B4152" w:rsidRDefault="00AD72B6" w:rsidP="00AD72B6">
      <w:pPr>
        <w:pStyle w:val="LndNormale1"/>
        <w:rPr>
          <w:color w:val="002060"/>
        </w:rPr>
      </w:pPr>
      <w:r>
        <w:rPr>
          <w:color w:val="002060"/>
        </w:rPr>
        <w:t>e) dell’anzianità di affiliazione societaria alla F.I.G.C.</w:t>
      </w:r>
    </w:p>
    <w:p w14:paraId="6E4B0606" w14:textId="77777777" w:rsidR="00AD72B6" w:rsidRDefault="00AD72B6" w:rsidP="00AD72B6">
      <w:pPr>
        <w:pStyle w:val="LndNormale1"/>
        <w:rPr>
          <w:color w:val="002060"/>
        </w:rPr>
      </w:pPr>
    </w:p>
    <w:p w14:paraId="6AAAD1DE" w14:textId="77777777" w:rsidR="0043508B" w:rsidRPr="001E6A72" w:rsidRDefault="0043508B" w:rsidP="0043508B">
      <w:pPr>
        <w:pStyle w:val="LndNormale1"/>
        <w:rPr>
          <w:b/>
          <w:i/>
          <w:color w:val="002060"/>
        </w:rPr>
      </w:pPr>
      <w:r w:rsidRPr="001E6A72">
        <w:rPr>
          <w:b/>
          <w:i/>
          <w:color w:val="002060"/>
        </w:rPr>
        <w:t>Gironi da due squadre</w:t>
      </w:r>
    </w:p>
    <w:p w14:paraId="36421C92" w14:textId="77777777" w:rsidR="0043508B" w:rsidRPr="001E6A72" w:rsidRDefault="0043508B" w:rsidP="0043508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14EEE99" w14:textId="77777777" w:rsidR="0043508B" w:rsidRPr="001E6A72" w:rsidRDefault="0043508B" w:rsidP="0043508B">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EA9944B" w14:textId="77777777" w:rsidR="0043508B" w:rsidRDefault="0043508B" w:rsidP="00AD72B6">
      <w:pPr>
        <w:pStyle w:val="LndNormale1"/>
        <w:rPr>
          <w:color w:val="002060"/>
        </w:rPr>
      </w:pPr>
    </w:p>
    <w:p w14:paraId="4F330A44" w14:textId="1B1C8F4B" w:rsidR="00AD72B6" w:rsidRPr="000B4152" w:rsidRDefault="00AD72B6" w:rsidP="00AD72B6">
      <w:pPr>
        <w:pStyle w:val="LndNormale1"/>
        <w:rPr>
          <w:color w:val="002060"/>
        </w:rPr>
      </w:pPr>
      <w:r w:rsidRPr="000B4152">
        <w:rPr>
          <w:b/>
          <w:i/>
          <w:color w:val="002060"/>
          <w:u w:val="single"/>
        </w:rPr>
        <w:t xml:space="preserve">La prima squadra classificata in ogni girone si qualifica </w:t>
      </w:r>
      <w:r w:rsidR="006D4736">
        <w:rPr>
          <w:b/>
          <w:i/>
          <w:color w:val="002060"/>
          <w:u w:val="single"/>
        </w:rPr>
        <w:t>ai</w:t>
      </w:r>
      <w:r>
        <w:rPr>
          <w:b/>
          <w:i/>
          <w:color w:val="002060"/>
          <w:u w:val="single"/>
        </w:rPr>
        <w:t xml:space="preserve"> </w:t>
      </w:r>
      <w:r w:rsidR="006D4736">
        <w:rPr>
          <w:b/>
          <w:i/>
          <w:color w:val="002060"/>
          <w:u w:val="single"/>
        </w:rPr>
        <w:t>Quarti di Finale</w:t>
      </w:r>
      <w:r w:rsidRPr="000B4152">
        <w:rPr>
          <w:color w:val="002060"/>
        </w:rPr>
        <w:t>.</w:t>
      </w:r>
    </w:p>
    <w:p w14:paraId="741DB6BB" w14:textId="77777777" w:rsidR="00AD72B6" w:rsidRPr="000B4152" w:rsidRDefault="00AD72B6" w:rsidP="00AD72B6">
      <w:pPr>
        <w:pStyle w:val="LndNormale1"/>
        <w:rPr>
          <w:color w:val="002060"/>
        </w:rPr>
      </w:pPr>
    </w:p>
    <w:p w14:paraId="5802F2BC" w14:textId="77777777" w:rsidR="006D4736" w:rsidRPr="00F45EB9" w:rsidRDefault="006D4736" w:rsidP="006D4736">
      <w:pPr>
        <w:pStyle w:val="LndNormale1"/>
        <w:rPr>
          <w:b/>
          <w:bCs/>
          <w:color w:val="002060"/>
          <w:u w:val="single"/>
        </w:rPr>
      </w:pPr>
      <w:r>
        <w:rPr>
          <w:b/>
          <w:bCs/>
          <w:color w:val="002060"/>
          <w:u w:val="single"/>
        </w:rPr>
        <w:t>QUARTI DI FINALE</w:t>
      </w:r>
    </w:p>
    <w:p w14:paraId="0426ECB1" w14:textId="5DBF0A5C" w:rsidR="006D4736" w:rsidRPr="007F461B" w:rsidRDefault="006D4736" w:rsidP="006D4736">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05</w:t>
      </w:r>
      <w:r w:rsidRPr="000D4775">
        <w:rPr>
          <w:rFonts w:ascii="Arial" w:hAnsi="Arial" w:cs="Arial"/>
          <w:b/>
          <w:i/>
          <w:color w:val="002060"/>
          <w:sz w:val="22"/>
          <w:u w:val="single"/>
        </w:rPr>
        <w:t xml:space="preserve"> </w:t>
      </w:r>
      <w:proofErr w:type="gramStart"/>
      <w:r>
        <w:rPr>
          <w:rFonts w:ascii="Arial" w:hAnsi="Arial" w:cs="Arial"/>
          <w:b/>
          <w:i/>
          <w:color w:val="002060"/>
          <w:sz w:val="22"/>
          <w:u w:val="single"/>
        </w:rPr>
        <w:t>Novembre</w:t>
      </w:r>
      <w:proofErr w:type="gramEnd"/>
      <w:r>
        <w:rPr>
          <w:rFonts w:ascii="Arial" w:hAnsi="Arial" w:cs="Arial"/>
          <w:b/>
          <w:i/>
          <w:color w:val="002060"/>
          <w:sz w:val="22"/>
          <w:u w:val="single"/>
        </w:rPr>
        <w:t xml:space="preserve"> 2024</w:t>
      </w:r>
      <w:r w:rsidRPr="000D4775">
        <w:rPr>
          <w:rFonts w:ascii="Arial" w:hAnsi="Arial" w:cs="Arial"/>
          <w:b/>
          <w:i/>
          <w:color w:val="002060"/>
          <w:sz w:val="22"/>
          <w:u w:val="single"/>
        </w:rPr>
        <w:t xml:space="preserve"> – Gara di Ritorno </w:t>
      </w:r>
      <w:r>
        <w:rPr>
          <w:rFonts w:ascii="Arial" w:hAnsi="Arial" w:cs="Arial"/>
          <w:b/>
          <w:i/>
          <w:color w:val="002060"/>
          <w:sz w:val="22"/>
          <w:u w:val="single"/>
        </w:rPr>
        <w:t>19 Novembre 2024</w:t>
      </w:r>
    </w:p>
    <w:p w14:paraId="64530655" w14:textId="77777777" w:rsidR="006D4736" w:rsidRPr="001E6A72" w:rsidRDefault="006D4736" w:rsidP="006D4736">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6026E862" w14:textId="77777777" w:rsidR="006D4736" w:rsidRDefault="006D4736" w:rsidP="006D4736">
      <w:pPr>
        <w:pStyle w:val="LndNormale1"/>
        <w:rPr>
          <w:color w:val="002060"/>
        </w:rPr>
      </w:pPr>
    </w:p>
    <w:p w14:paraId="4FADDAF5" w14:textId="77777777" w:rsidR="006D4736" w:rsidRPr="001E6A72" w:rsidRDefault="006D4736" w:rsidP="006D4736">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5BB5BD4C" w14:textId="77777777" w:rsidR="006D4736" w:rsidRPr="001C0426" w:rsidRDefault="006D4736" w:rsidP="006D4736">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662BF3B5" w14:textId="77777777" w:rsidR="006D4736" w:rsidRPr="001C0426" w:rsidRDefault="006D4736" w:rsidP="006D4736">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3F31648F" w14:textId="77777777" w:rsidR="006D4736" w:rsidRPr="001C0426" w:rsidRDefault="006D4736" w:rsidP="006D4736">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64EB9AD0" w14:textId="77777777" w:rsidR="006D4736" w:rsidRPr="001C0426" w:rsidRDefault="006D4736" w:rsidP="006D4736">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3D9F07BD" w14:textId="77777777" w:rsidR="006D4736" w:rsidRPr="00F45EB9" w:rsidRDefault="006D4736" w:rsidP="006D4736">
      <w:pPr>
        <w:pStyle w:val="LndNormale1"/>
        <w:rPr>
          <w:color w:val="002060"/>
        </w:rPr>
      </w:pPr>
    </w:p>
    <w:p w14:paraId="18F89FE6" w14:textId="77777777" w:rsidR="006D4736" w:rsidRPr="001E6A72" w:rsidRDefault="006D4736" w:rsidP="006D473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51B03EA" w14:textId="77777777" w:rsidR="006D4736" w:rsidRPr="001E6A72" w:rsidRDefault="006D4736" w:rsidP="006D473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871D4D1" w14:textId="77777777" w:rsidR="006D4736" w:rsidRPr="000B4152" w:rsidRDefault="006D4736" w:rsidP="006D4736">
      <w:pPr>
        <w:pStyle w:val="LndNormale1"/>
        <w:rPr>
          <w:color w:val="002060"/>
        </w:rPr>
      </w:pPr>
    </w:p>
    <w:p w14:paraId="51FE213A" w14:textId="77777777" w:rsidR="006D4736" w:rsidRPr="00C05BAA" w:rsidRDefault="006D4736" w:rsidP="006D4736">
      <w:pPr>
        <w:pStyle w:val="LndNormale1"/>
        <w:rPr>
          <w:b/>
          <w:color w:val="002060"/>
          <w:u w:val="single"/>
        </w:rPr>
      </w:pPr>
      <w:r w:rsidRPr="00C05BAA">
        <w:rPr>
          <w:b/>
          <w:color w:val="002060"/>
          <w:u w:val="single"/>
        </w:rPr>
        <w:t>SEMIFINALI</w:t>
      </w:r>
    </w:p>
    <w:p w14:paraId="1D4D9CF7" w14:textId="652BED77" w:rsidR="006D4736" w:rsidRPr="00B62BE1" w:rsidRDefault="006D4736" w:rsidP="006D4736">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 xml:space="preserve">3 </w:t>
      </w:r>
      <w:proofErr w:type="gramStart"/>
      <w:r>
        <w:rPr>
          <w:rFonts w:ascii="Arial" w:hAnsi="Arial" w:cs="Arial"/>
          <w:b/>
          <w:i/>
          <w:color w:val="002060"/>
          <w:sz w:val="22"/>
        </w:rPr>
        <w:t>Dicembre</w:t>
      </w:r>
      <w:proofErr w:type="gramEnd"/>
      <w:r>
        <w:rPr>
          <w:rFonts w:ascii="Arial" w:hAnsi="Arial" w:cs="Arial"/>
          <w:b/>
          <w:i/>
          <w:color w:val="002060"/>
          <w:sz w:val="22"/>
        </w:rPr>
        <w:t xml:space="preserve"> 2024</w:t>
      </w:r>
      <w:r w:rsidRPr="00B62BE1">
        <w:rPr>
          <w:rFonts w:ascii="Arial" w:hAnsi="Arial" w:cs="Arial"/>
          <w:b/>
          <w:i/>
          <w:color w:val="002060"/>
          <w:sz w:val="22"/>
        </w:rPr>
        <w:t xml:space="preserve"> – Gara di Ritorno </w:t>
      </w:r>
      <w:r>
        <w:rPr>
          <w:rFonts w:ascii="Arial" w:hAnsi="Arial" w:cs="Arial"/>
          <w:b/>
          <w:i/>
          <w:color w:val="002060"/>
          <w:sz w:val="22"/>
        </w:rPr>
        <w:t>17 Dicembre 2024</w:t>
      </w:r>
    </w:p>
    <w:p w14:paraId="458B82FA" w14:textId="77777777" w:rsidR="006D4736" w:rsidRPr="001E6A72" w:rsidRDefault="006D4736" w:rsidP="006D4736">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54EB6EF3" w14:textId="77777777" w:rsidR="008F6106" w:rsidRPr="008F6106" w:rsidRDefault="008F6106" w:rsidP="008F6106">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71499596" w14:textId="77777777" w:rsidR="00AD72B6" w:rsidRPr="000B4152" w:rsidRDefault="00AD72B6" w:rsidP="00AD72B6">
      <w:pPr>
        <w:pStyle w:val="LndNormale1"/>
        <w:rPr>
          <w:color w:val="002060"/>
          <w:highlight w:val="yellow"/>
        </w:rPr>
      </w:pPr>
    </w:p>
    <w:p w14:paraId="2EFC8A76" w14:textId="77777777" w:rsidR="00AD72B6" w:rsidRPr="000A1E89" w:rsidRDefault="00AD72B6" w:rsidP="00AD72B6">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2958AB28" w14:textId="38D0E09F" w:rsidR="00AD72B6" w:rsidRPr="000A1E89" w:rsidRDefault="00AD72B6" w:rsidP="00AD72B6">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6D4736">
        <w:rPr>
          <w:rFonts w:ascii="Arial" w:hAnsi="Arial" w:cs="Arial"/>
          <w:b/>
          <w:i/>
          <w:color w:val="002060"/>
          <w:sz w:val="22"/>
        </w:rPr>
        <w:t>5</w:t>
      </w:r>
    </w:p>
    <w:p w14:paraId="49AAF2A6" w14:textId="573D4461"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r w:rsidR="006D4736">
        <w:rPr>
          <w:rFonts w:ascii="Arial" w:hAnsi="Arial" w:cs="Arial"/>
          <w:color w:val="002060"/>
          <w:sz w:val="22"/>
        </w:rPr>
        <w:t>5</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bookmarkEnd w:id="20"/>
    <w:p w14:paraId="3E2BB155" w14:textId="77777777" w:rsidR="00AD72B6" w:rsidRDefault="00AD72B6" w:rsidP="00AD72B6">
      <w:pPr>
        <w:pStyle w:val="LndNormale1"/>
        <w:rPr>
          <w:color w:val="002060"/>
          <w:highlight w:val="yellow"/>
        </w:rPr>
      </w:pPr>
    </w:p>
    <w:p w14:paraId="2D3EDA5A" w14:textId="77777777" w:rsidR="00AD72B6" w:rsidRPr="007C0438" w:rsidRDefault="00AD72B6" w:rsidP="00AD72B6">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5F4B8BAE"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703A7C02"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lastRenderedPageBreak/>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0EB444DA" w14:textId="77777777" w:rsidR="00AD72B6" w:rsidRPr="007C0438" w:rsidRDefault="00AD72B6" w:rsidP="00AD72B6">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34C216DE" w14:textId="77777777" w:rsidR="00AD72B6" w:rsidRPr="007C0438" w:rsidRDefault="00AD72B6" w:rsidP="00AD72B6">
      <w:pPr>
        <w:rPr>
          <w:rFonts w:ascii="Arial" w:hAnsi="Arial"/>
          <w:color w:val="002060"/>
          <w:sz w:val="22"/>
          <w:szCs w:val="22"/>
        </w:rPr>
      </w:pPr>
    </w:p>
    <w:p w14:paraId="14F41AEB" w14:textId="77777777" w:rsidR="00AD72B6" w:rsidRPr="007C0438" w:rsidRDefault="00AD72B6" w:rsidP="00AD72B6">
      <w:pPr>
        <w:pStyle w:val="LndNormale1"/>
        <w:rPr>
          <w:b/>
          <w:color w:val="002060"/>
          <w:u w:val="single"/>
        </w:rPr>
      </w:pPr>
      <w:r w:rsidRPr="007C0438">
        <w:rPr>
          <w:b/>
          <w:color w:val="002060"/>
          <w:u w:val="single"/>
        </w:rPr>
        <w:t>Reclami</w:t>
      </w:r>
    </w:p>
    <w:p w14:paraId="5F02B227" w14:textId="77777777" w:rsidR="006D4736" w:rsidRPr="007D644B" w:rsidRDefault="006D4736" w:rsidP="006D4736">
      <w:pPr>
        <w:pStyle w:val="LndNormale1"/>
        <w:rPr>
          <w:color w:val="002060"/>
        </w:rPr>
      </w:pPr>
      <w:r>
        <w:rPr>
          <w:color w:val="002060"/>
        </w:rPr>
        <w:t>Vale</w:t>
      </w:r>
      <w:r w:rsidRPr="007D644B">
        <w:rPr>
          <w:color w:val="002060"/>
        </w:rPr>
        <w:t xml:space="preserve"> quanto previsto dalle procedure particolari impartite dalla FIGC </w:t>
      </w:r>
      <w:r>
        <w:rPr>
          <w:color w:val="002060"/>
        </w:rPr>
        <w:t>pubblicate nel Comunicato Ufficiale n° 85 emesso dalla Lega Nazionale Dilettanti il 31/07/2024 che si allega al presente C.U.</w:t>
      </w:r>
    </w:p>
    <w:p w14:paraId="29038451" w14:textId="77777777" w:rsidR="00AD72B6" w:rsidRPr="007C0438" w:rsidRDefault="00AD72B6" w:rsidP="00AD72B6">
      <w:pPr>
        <w:pStyle w:val="LndNormale1"/>
        <w:rPr>
          <w:color w:val="002060"/>
        </w:rPr>
      </w:pPr>
    </w:p>
    <w:p w14:paraId="06F7DDCA" w14:textId="77777777" w:rsidR="00AD72B6" w:rsidRPr="007C0438" w:rsidRDefault="00AD72B6" w:rsidP="00AD72B6">
      <w:pPr>
        <w:rPr>
          <w:rFonts w:ascii="Arial" w:hAnsi="Arial"/>
          <w:b/>
          <w:color w:val="002060"/>
          <w:sz w:val="22"/>
          <w:szCs w:val="22"/>
          <w:u w:val="single"/>
        </w:rPr>
      </w:pPr>
      <w:r w:rsidRPr="007C0438">
        <w:rPr>
          <w:rFonts w:ascii="Arial" w:hAnsi="Arial"/>
          <w:b/>
          <w:color w:val="002060"/>
          <w:sz w:val="22"/>
          <w:szCs w:val="22"/>
          <w:u w:val="single"/>
        </w:rPr>
        <w:t>Rinuncia a gare</w:t>
      </w:r>
    </w:p>
    <w:p w14:paraId="6E0430FF" w14:textId="77777777" w:rsidR="00AD72B6" w:rsidRPr="007C0438" w:rsidRDefault="00AD72B6" w:rsidP="00AD72B6">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1D8A3B1" w14:textId="77777777" w:rsidR="00AD72B6" w:rsidRPr="007C0438" w:rsidRDefault="00AD72B6" w:rsidP="00AD72B6">
      <w:pPr>
        <w:pStyle w:val="Corpodeltesto21"/>
        <w:rPr>
          <w:color w:val="002060"/>
          <w:sz w:val="22"/>
          <w:szCs w:val="22"/>
        </w:rPr>
      </w:pPr>
    </w:p>
    <w:p w14:paraId="5F0C9D48" w14:textId="77777777" w:rsidR="00AD72B6" w:rsidRPr="007C0438" w:rsidRDefault="00AD72B6" w:rsidP="00AD72B6">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01FAC726" w14:textId="77777777" w:rsidR="00AD72B6" w:rsidRPr="007C0438" w:rsidRDefault="00AD72B6" w:rsidP="00AD72B6">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0CB6B72D" w14:textId="77777777" w:rsidR="00AD72B6" w:rsidRPr="006873BB" w:rsidRDefault="00AD72B6" w:rsidP="00AD72B6">
      <w:pPr>
        <w:pStyle w:val="Corpodeltesto21"/>
        <w:jc w:val="left"/>
        <w:rPr>
          <w:rFonts w:ascii="Arial" w:hAnsi="Arial" w:cs="Arial"/>
          <w:b/>
          <w:color w:val="002060"/>
          <w:sz w:val="22"/>
          <w:szCs w:val="22"/>
        </w:rPr>
      </w:pPr>
    </w:p>
    <w:p w14:paraId="594FCBBA" w14:textId="391860BF" w:rsidR="006873BB" w:rsidRDefault="006873BB" w:rsidP="006873BB">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10E3FCFE" w14:textId="77777777" w:rsidR="006873BB" w:rsidRDefault="006873BB" w:rsidP="006873BB">
      <w:pPr>
        <w:pStyle w:val="Corpodeltesto21"/>
        <w:jc w:val="center"/>
        <w:rPr>
          <w:rFonts w:ascii="Arial" w:hAnsi="Arial" w:cs="Arial"/>
          <w:b/>
          <w:color w:val="002060"/>
          <w:sz w:val="36"/>
          <w:szCs w:val="36"/>
        </w:rPr>
      </w:pPr>
    </w:p>
    <w:p w14:paraId="3907AFB8" w14:textId="77777777" w:rsidR="006873BB" w:rsidRPr="003730AA" w:rsidRDefault="006873BB" w:rsidP="006873BB">
      <w:pPr>
        <w:pStyle w:val="sottotitolocampionato10"/>
        <w:rPr>
          <w:color w:val="002060"/>
        </w:rPr>
      </w:pPr>
      <w:r w:rsidRPr="003730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3BB" w:rsidRPr="003730AA" w14:paraId="03D16F22"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CFDB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EF19B"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7BF1F"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BCCD2"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75D9"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ECC57"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FC86"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503D98CC"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A125A6" w14:textId="77777777" w:rsidR="006873BB" w:rsidRPr="003730AA" w:rsidRDefault="006873BB" w:rsidP="00921548">
            <w:pPr>
              <w:pStyle w:val="rowtabella0"/>
              <w:rPr>
                <w:color w:val="002060"/>
              </w:rPr>
            </w:pPr>
            <w:r w:rsidRPr="003730AA">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E10EC" w14:textId="77777777" w:rsidR="006873BB" w:rsidRPr="003730AA" w:rsidRDefault="006873BB" w:rsidP="00921548">
            <w:pPr>
              <w:pStyle w:val="rowtabella0"/>
              <w:rPr>
                <w:color w:val="002060"/>
              </w:rPr>
            </w:pPr>
            <w:r w:rsidRPr="003730AA">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BE960"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4F832"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2545B" w14:textId="77777777" w:rsidR="006873BB" w:rsidRPr="003730AA" w:rsidRDefault="006873BB" w:rsidP="00921548">
            <w:pPr>
              <w:pStyle w:val="rowtabella0"/>
              <w:rPr>
                <w:color w:val="002060"/>
              </w:rPr>
            </w:pPr>
            <w:r w:rsidRPr="003730AA">
              <w:rPr>
                <w:color w:val="002060"/>
              </w:rPr>
              <w:t xml:space="preserve">5442 TENSOSTRUTTURA </w:t>
            </w:r>
            <w:proofErr w:type="gramStart"/>
            <w:r w:rsidRPr="003730AA">
              <w:rPr>
                <w:color w:val="002060"/>
              </w:rPr>
              <w:t>B.GO</w:t>
            </w:r>
            <w:proofErr w:type="gramEnd"/>
            <w:r w:rsidRPr="003730AA">
              <w:rPr>
                <w:color w:val="002060"/>
              </w:rPr>
              <w:t xml:space="preserve"> S.MARIA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9AF7C2" w14:textId="77777777" w:rsidR="006873BB" w:rsidRPr="003730AA" w:rsidRDefault="006873BB" w:rsidP="00921548">
            <w:pPr>
              <w:pStyle w:val="rowtabella0"/>
              <w:rPr>
                <w:color w:val="002060"/>
              </w:rPr>
            </w:pPr>
            <w:r w:rsidRPr="003730AA">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F9901" w14:textId="77777777" w:rsidR="006873BB" w:rsidRPr="003730AA" w:rsidRDefault="006873BB" w:rsidP="00921548">
            <w:pPr>
              <w:pStyle w:val="rowtabella0"/>
              <w:rPr>
                <w:color w:val="002060"/>
              </w:rPr>
            </w:pPr>
            <w:r w:rsidRPr="003730AA">
              <w:rPr>
                <w:color w:val="002060"/>
              </w:rPr>
              <w:t xml:space="preserve">STRADA DEL FOGLIA - </w:t>
            </w:r>
            <w:proofErr w:type="gramStart"/>
            <w:r w:rsidRPr="003730AA">
              <w:rPr>
                <w:color w:val="002060"/>
              </w:rPr>
              <w:t>B.GO</w:t>
            </w:r>
            <w:proofErr w:type="gramEnd"/>
            <w:r w:rsidRPr="003730AA">
              <w:rPr>
                <w:color w:val="002060"/>
              </w:rPr>
              <w:t xml:space="preserve"> S.MAR</w:t>
            </w:r>
          </w:p>
        </w:tc>
      </w:tr>
    </w:tbl>
    <w:p w14:paraId="661BB75A" w14:textId="77777777" w:rsidR="006873BB" w:rsidRPr="003730AA" w:rsidRDefault="006873BB" w:rsidP="006873BB">
      <w:pPr>
        <w:pStyle w:val="breakline"/>
        <w:rPr>
          <w:rFonts w:eastAsiaTheme="minorEastAsia"/>
          <w:color w:val="002060"/>
        </w:rPr>
      </w:pPr>
    </w:p>
    <w:p w14:paraId="7A38B7BB" w14:textId="1B172E78"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AMICI DEL CENTROSOCIO SP.</w:t>
      </w:r>
    </w:p>
    <w:p w14:paraId="5055F174" w14:textId="77777777" w:rsidR="006873BB" w:rsidRPr="003730AA" w:rsidRDefault="006873BB" w:rsidP="006873BB">
      <w:pPr>
        <w:pStyle w:val="breakline"/>
        <w:rPr>
          <w:color w:val="002060"/>
        </w:rPr>
      </w:pPr>
    </w:p>
    <w:p w14:paraId="0C1CCF5A" w14:textId="77777777" w:rsidR="006873BB" w:rsidRPr="003730AA" w:rsidRDefault="006873BB" w:rsidP="006873BB">
      <w:pPr>
        <w:pStyle w:val="breakline"/>
        <w:rPr>
          <w:color w:val="002060"/>
        </w:rPr>
      </w:pPr>
    </w:p>
    <w:p w14:paraId="484B6BDD" w14:textId="77777777" w:rsidR="006873BB" w:rsidRPr="003730AA" w:rsidRDefault="006873BB" w:rsidP="006873BB">
      <w:pPr>
        <w:pStyle w:val="sottotitolocampionato10"/>
        <w:rPr>
          <w:color w:val="002060"/>
        </w:rPr>
      </w:pPr>
      <w:r w:rsidRPr="003730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6873BB" w:rsidRPr="003730AA" w14:paraId="5CD1B3D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5D1A8"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8E1BE"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8E2FA"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8906D"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965F7"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96954"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AA8FD"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284660A"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D5FAD" w14:textId="77777777" w:rsidR="006873BB" w:rsidRPr="003730AA" w:rsidRDefault="006873BB" w:rsidP="00921548">
            <w:pPr>
              <w:pStyle w:val="rowtabella0"/>
              <w:rPr>
                <w:color w:val="002060"/>
              </w:rPr>
            </w:pPr>
            <w:r w:rsidRPr="003730AA">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C5380" w14:textId="77777777" w:rsidR="006873BB" w:rsidRPr="003730AA" w:rsidRDefault="006873BB" w:rsidP="00921548">
            <w:pPr>
              <w:pStyle w:val="rowtabella0"/>
              <w:rPr>
                <w:color w:val="002060"/>
              </w:rPr>
            </w:pPr>
            <w:r w:rsidRPr="003730AA">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C45A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987D0"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C1678" w14:textId="77777777" w:rsidR="006873BB" w:rsidRPr="003730AA" w:rsidRDefault="006873BB" w:rsidP="00921548">
            <w:pPr>
              <w:pStyle w:val="rowtabella0"/>
              <w:rPr>
                <w:color w:val="002060"/>
              </w:rPr>
            </w:pPr>
            <w:r w:rsidRPr="003730A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6E69E" w14:textId="77777777" w:rsidR="006873BB" w:rsidRPr="003730AA" w:rsidRDefault="006873BB" w:rsidP="00921548">
            <w:pPr>
              <w:pStyle w:val="rowtabella0"/>
              <w:rPr>
                <w:color w:val="002060"/>
              </w:rPr>
            </w:pPr>
            <w:r w:rsidRPr="003730A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9F9E3" w14:textId="77777777" w:rsidR="006873BB" w:rsidRPr="003730AA" w:rsidRDefault="006873BB" w:rsidP="00921548">
            <w:pPr>
              <w:pStyle w:val="rowtabella0"/>
              <w:rPr>
                <w:color w:val="002060"/>
              </w:rPr>
            </w:pPr>
            <w:r w:rsidRPr="003730AA">
              <w:rPr>
                <w:color w:val="002060"/>
              </w:rPr>
              <w:t>VIA DELLO STADIO</w:t>
            </w:r>
          </w:p>
        </w:tc>
      </w:tr>
      <w:tr w:rsidR="006873BB" w:rsidRPr="003730AA" w14:paraId="3B6A7C36"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B48AC" w14:textId="77777777" w:rsidR="006873BB" w:rsidRPr="003730AA" w:rsidRDefault="006873BB" w:rsidP="00921548">
            <w:pPr>
              <w:pStyle w:val="rowtabella0"/>
              <w:rPr>
                <w:color w:val="002060"/>
              </w:rPr>
            </w:pPr>
            <w:r w:rsidRPr="003730A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FF3C7" w14:textId="77777777" w:rsidR="006873BB" w:rsidRPr="003730AA" w:rsidRDefault="006873BB" w:rsidP="00921548">
            <w:pPr>
              <w:pStyle w:val="rowtabella0"/>
              <w:rPr>
                <w:color w:val="002060"/>
              </w:rPr>
            </w:pPr>
            <w:r w:rsidRPr="003730AA">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81EE4"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5E592" w14:textId="77777777" w:rsidR="006873BB" w:rsidRPr="003730AA" w:rsidRDefault="006873BB" w:rsidP="00921548">
            <w:pPr>
              <w:pStyle w:val="rowtabella0"/>
              <w:rPr>
                <w:color w:val="002060"/>
              </w:rPr>
            </w:pPr>
            <w:r w:rsidRPr="003730AA">
              <w:rPr>
                <w:color w:val="002060"/>
              </w:rPr>
              <w:t>09/10/2024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4FC96" w14:textId="77777777" w:rsidR="006873BB" w:rsidRPr="003730AA" w:rsidRDefault="006873BB" w:rsidP="00921548">
            <w:pPr>
              <w:pStyle w:val="rowtabella0"/>
              <w:rPr>
                <w:color w:val="002060"/>
              </w:rPr>
            </w:pPr>
            <w:r w:rsidRPr="003730AA">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AEB93" w14:textId="77777777" w:rsidR="006873BB" w:rsidRPr="003730AA" w:rsidRDefault="006873BB" w:rsidP="00921548">
            <w:pPr>
              <w:pStyle w:val="rowtabella0"/>
              <w:rPr>
                <w:color w:val="002060"/>
              </w:rPr>
            </w:pPr>
            <w:r w:rsidRPr="003730A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C1B27" w14:textId="77777777" w:rsidR="006873BB" w:rsidRPr="003730AA" w:rsidRDefault="006873BB" w:rsidP="00921548">
            <w:pPr>
              <w:pStyle w:val="rowtabella0"/>
              <w:rPr>
                <w:color w:val="002060"/>
              </w:rPr>
            </w:pPr>
            <w:r w:rsidRPr="003730AA">
              <w:rPr>
                <w:color w:val="002060"/>
              </w:rPr>
              <w:t>VIA FALCONARA</w:t>
            </w:r>
          </w:p>
        </w:tc>
      </w:tr>
    </w:tbl>
    <w:p w14:paraId="7F2C03AC" w14:textId="77777777" w:rsidR="006873BB" w:rsidRPr="003730AA" w:rsidRDefault="006873BB" w:rsidP="006873BB">
      <w:pPr>
        <w:pStyle w:val="breakline"/>
        <w:rPr>
          <w:rFonts w:eastAsiaTheme="minorEastAsia"/>
          <w:color w:val="002060"/>
        </w:rPr>
      </w:pPr>
    </w:p>
    <w:p w14:paraId="5695D871" w14:textId="77777777" w:rsidR="006873BB" w:rsidRPr="003730AA" w:rsidRDefault="006873BB" w:rsidP="006873BB">
      <w:pPr>
        <w:pStyle w:val="breakline"/>
        <w:rPr>
          <w:color w:val="002060"/>
        </w:rPr>
      </w:pPr>
    </w:p>
    <w:p w14:paraId="4D9D43BD" w14:textId="77777777" w:rsidR="006873BB" w:rsidRPr="003730AA" w:rsidRDefault="006873BB" w:rsidP="006873BB">
      <w:pPr>
        <w:pStyle w:val="breakline"/>
        <w:rPr>
          <w:color w:val="002060"/>
        </w:rPr>
      </w:pPr>
    </w:p>
    <w:p w14:paraId="253C7796" w14:textId="77777777" w:rsidR="006873BB" w:rsidRPr="003730AA" w:rsidRDefault="006873BB" w:rsidP="006873BB">
      <w:pPr>
        <w:pStyle w:val="sottotitolocampionato10"/>
        <w:rPr>
          <w:color w:val="002060"/>
        </w:rPr>
      </w:pPr>
      <w:r w:rsidRPr="003730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6C2127F5"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48BBD"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187C2"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1FCDD"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E6686"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02462"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08743"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F001"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5BF375F"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06DACA" w14:textId="77777777" w:rsidR="006873BB" w:rsidRPr="003730AA" w:rsidRDefault="006873BB" w:rsidP="00921548">
            <w:pPr>
              <w:pStyle w:val="rowtabella0"/>
              <w:rPr>
                <w:color w:val="002060"/>
              </w:rPr>
            </w:pPr>
            <w:r w:rsidRPr="003730AA">
              <w:rPr>
                <w:color w:val="002060"/>
              </w:rPr>
              <w:t xml:space="preserve">AUDAX 1970 </w:t>
            </w:r>
            <w:proofErr w:type="gramStart"/>
            <w:r w:rsidRPr="003730A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449BA" w14:textId="77777777" w:rsidR="006873BB" w:rsidRPr="003730AA" w:rsidRDefault="006873BB" w:rsidP="00921548">
            <w:pPr>
              <w:pStyle w:val="rowtabella0"/>
              <w:rPr>
                <w:color w:val="002060"/>
              </w:rPr>
            </w:pPr>
            <w:r w:rsidRPr="003730AA">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D5650"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50A8F" w14:textId="77777777" w:rsidR="006873BB" w:rsidRPr="003730AA" w:rsidRDefault="006873BB" w:rsidP="00921548">
            <w:pPr>
              <w:pStyle w:val="rowtabella0"/>
              <w:rPr>
                <w:color w:val="002060"/>
              </w:rPr>
            </w:pPr>
            <w:r w:rsidRPr="003730AA">
              <w:rPr>
                <w:color w:val="002060"/>
              </w:rPr>
              <w:t>22/09/2024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30570" w14:textId="77777777" w:rsidR="006873BB" w:rsidRPr="003730AA" w:rsidRDefault="006873BB" w:rsidP="00921548">
            <w:pPr>
              <w:pStyle w:val="rowtabella0"/>
              <w:rPr>
                <w:color w:val="002060"/>
              </w:rPr>
            </w:pPr>
            <w:r w:rsidRPr="003730AA">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46C55" w14:textId="77777777" w:rsidR="006873BB" w:rsidRPr="003730AA" w:rsidRDefault="006873BB" w:rsidP="00921548">
            <w:pPr>
              <w:pStyle w:val="rowtabella0"/>
              <w:rPr>
                <w:color w:val="002060"/>
              </w:rPr>
            </w:pPr>
            <w:r w:rsidRPr="003730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CE022" w14:textId="77777777" w:rsidR="006873BB" w:rsidRPr="003730AA" w:rsidRDefault="006873BB" w:rsidP="00921548">
            <w:pPr>
              <w:pStyle w:val="rowtabella0"/>
              <w:rPr>
                <w:color w:val="002060"/>
              </w:rPr>
            </w:pPr>
            <w:r w:rsidRPr="003730AA">
              <w:rPr>
                <w:color w:val="002060"/>
              </w:rPr>
              <w:t>VIA CAPANNA SNC</w:t>
            </w:r>
          </w:p>
        </w:tc>
      </w:tr>
      <w:tr w:rsidR="006873BB" w:rsidRPr="003730AA" w14:paraId="68D6719E"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BE1C6" w14:textId="77777777" w:rsidR="006873BB" w:rsidRPr="003730AA" w:rsidRDefault="006873BB" w:rsidP="00921548">
            <w:pPr>
              <w:pStyle w:val="rowtabella0"/>
              <w:rPr>
                <w:color w:val="002060"/>
              </w:rPr>
            </w:pPr>
            <w:r w:rsidRPr="003730AA">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12D7E" w14:textId="77777777" w:rsidR="006873BB" w:rsidRPr="003730AA" w:rsidRDefault="006873BB" w:rsidP="00921548">
            <w:pPr>
              <w:pStyle w:val="rowtabella0"/>
              <w:rPr>
                <w:color w:val="002060"/>
              </w:rPr>
            </w:pPr>
            <w:r w:rsidRPr="003730AA">
              <w:rPr>
                <w:color w:val="002060"/>
              </w:rPr>
              <w:t xml:space="preserve">AUDAX 1970 </w:t>
            </w:r>
            <w:proofErr w:type="gramStart"/>
            <w:r w:rsidRPr="003730AA">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AF5F7"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AF199" w14:textId="77777777" w:rsidR="006873BB" w:rsidRPr="003730AA" w:rsidRDefault="006873BB" w:rsidP="00921548">
            <w:pPr>
              <w:pStyle w:val="rowtabella0"/>
              <w:rPr>
                <w:color w:val="002060"/>
              </w:rPr>
            </w:pPr>
            <w:r w:rsidRPr="003730AA">
              <w:rPr>
                <w:color w:val="002060"/>
              </w:rPr>
              <w:t>09/10/2024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377DD" w14:textId="77777777" w:rsidR="006873BB" w:rsidRPr="003730AA" w:rsidRDefault="006873BB" w:rsidP="00921548">
            <w:pPr>
              <w:pStyle w:val="rowtabella0"/>
              <w:rPr>
                <w:color w:val="002060"/>
              </w:rPr>
            </w:pPr>
            <w:r w:rsidRPr="003730AA">
              <w:rPr>
                <w:color w:val="002060"/>
              </w:rPr>
              <w:t xml:space="preserve">5454 </w:t>
            </w:r>
            <w:proofErr w:type="gramStart"/>
            <w:r w:rsidRPr="003730AA">
              <w:rPr>
                <w:color w:val="002060"/>
              </w:rPr>
              <w:t>C.COPERTO</w:t>
            </w:r>
            <w:proofErr w:type="gramEnd"/>
            <w:r w:rsidRPr="003730A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A27BC" w14:textId="77777777" w:rsidR="006873BB" w:rsidRPr="003730AA" w:rsidRDefault="006873BB" w:rsidP="00921548">
            <w:pPr>
              <w:pStyle w:val="rowtabella0"/>
              <w:rPr>
                <w:color w:val="002060"/>
              </w:rPr>
            </w:pPr>
            <w:r w:rsidRPr="003730A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337F4" w14:textId="77777777" w:rsidR="006873BB" w:rsidRPr="003730AA" w:rsidRDefault="006873BB" w:rsidP="00921548">
            <w:pPr>
              <w:pStyle w:val="rowtabella0"/>
              <w:rPr>
                <w:color w:val="002060"/>
              </w:rPr>
            </w:pPr>
            <w:r w:rsidRPr="003730AA">
              <w:rPr>
                <w:color w:val="002060"/>
              </w:rPr>
              <w:t>VIA VILLA TOMBARI</w:t>
            </w:r>
          </w:p>
        </w:tc>
      </w:tr>
    </w:tbl>
    <w:p w14:paraId="05D19C69" w14:textId="77777777" w:rsidR="006873BB" w:rsidRPr="003730AA" w:rsidRDefault="006873BB" w:rsidP="006873BB">
      <w:pPr>
        <w:pStyle w:val="breakline"/>
        <w:rPr>
          <w:rFonts w:eastAsiaTheme="minorEastAsia"/>
          <w:color w:val="002060"/>
        </w:rPr>
      </w:pPr>
    </w:p>
    <w:p w14:paraId="556A0BBC" w14:textId="77777777" w:rsidR="006873BB" w:rsidRPr="003730AA" w:rsidRDefault="006873BB" w:rsidP="006873BB">
      <w:pPr>
        <w:pStyle w:val="breakline"/>
        <w:rPr>
          <w:color w:val="002060"/>
        </w:rPr>
      </w:pPr>
    </w:p>
    <w:p w14:paraId="60510FD9" w14:textId="77777777" w:rsidR="006873BB" w:rsidRPr="003730AA" w:rsidRDefault="006873BB" w:rsidP="006873BB">
      <w:pPr>
        <w:pStyle w:val="breakline"/>
        <w:rPr>
          <w:color w:val="002060"/>
        </w:rPr>
      </w:pPr>
    </w:p>
    <w:p w14:paraId="20D9EEE5" w14:textId="77777777" w:rsidR="006873BB" w:rsidRPr="003730AA" w:rsidRDefault="006873BB" w:rsidP="006873BB">
      <w:pPr>
        <w:pStyle w:val="sottotitolocampionato10"/>
        <w:rPr>
          <w:color w:val="002060"/>
        </w:rPr>
      </w:pPr>
      <w:r w:rsidRPr="003730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6873BB" w:rsidRPr="003730AA" w14:paraId="3642D6C0"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E92B8"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F7A48"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2E30B"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CCA07"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F4EC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CFE48"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E486"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A6E5C69"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355725" w14:textId="77777777" w:rsidR="006873BB" w:rsidRPr="003730AA" w:rsidRDefault="006873BB" w:rsidP="00921548">
            <w:pPr>
              <w:pStyle w:val="rowtabella0"/>
              <w:rPr>
                <w:color w:val="002060"/>
              </w:rPr>
            </w:pPr>
            <w:r w:rsidRPr="003730AA">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D06A6" w14:textId="77777777" w:rsidR="006873BB" w:rsidRPr="003730AA" w:rsidRDefault="006873BB" w:rsidP="00921548">
            <w:pPr>
              <w:pStyle w:val="rowtabella0"/>
              <w:rPr>
                <w:color w:val="002060"/>
              </w:rPr>
            </w:pPr>
            <w:r w:rsidRPr="003730AA">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4F0D7"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8161C"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51E3D" w14:textId="77777777" w:rsidR="006873BB" w:rsidRPr="003730AA" w:rsidRDefault="006873BB" w:rsidP="00921548">
            <w:pPr>
              <w:pStyle w:val="rowtabella0"/>
              <w:rPr>
                <w:color w:val="002060"/>
              </w:rPr>
            </w:pPr>
            <w:r w:rsidRPr="003730AA">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603D8" w14:textId="77777777" w:rsidR="006873BB" w:rsidRPr="003730AA" w:rsidRDefault="006873BB" w:rsidP="00921548">
            <w:pPr>
              <w:pStyle w:val="rowtabella0"/>
              <w:rPr>
                <w:color w:val="002060"/>
              </w:rPr>
            </w:pPr>
            <w:r w:rsidRPr="003730AA">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E4EB6" w14:textId="77777777" w:rsidR="006873BB" w:rsidRPr="003730AA" w:rsidRDefault="006873BB" w:rsidP="00921548">
            <w:pPr>
              <w:pStyle w:val="rowtabella0"/>
              <w:rPr>
                <w:color w:val="002060"/>
              </w:rPr>
            </w:pPr>
            <w:r w:rsidRPr="003730AA">
              <w:rPr>
                <w:color w:val="002060"/>
              </w:rPr>
              <w:t>VIA BRAMANTE</w:t>
            </w:r>
          </w:p>
        </w:tc>
      </w:tr>
      <w:tr w:rsidR="006873BB" w:rsidRPr="003730AA" w14:paraId="7DEB0ABE"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DBD5C7" w14:textId="77777777" w:rsidR="006873BB" w:rsidRPr="003730AA" w:rsidRDefault="006873BB" w:rsidP="00921548">
            <w:pPr>
              <w:pStyle w:val="rowtabella0"/>
              <w:rPr>
                <w:color w:val="002060"/>
              </w:rPr>
            </w:pPr>
            <w:r w:rsidRPr="003730AA">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4FE86" w14:textId="77777777" w:rsidR="006873BB" w:rsidRPr="003730AA" w:rsidRDefault="006873BB" w:rsidP="00921548">
            <w:pPr>
              <w:pStyle w:val="rowtabella0"/>
              <w:rPr>
                <w:color w:val="002060"/>
              </w:rPr>
            </w:pPr>
            <w:r w:rsidRPr="003730AA">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51C3D"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94DE5" w14:textId="77777777" w:rsidR="006873BB" w:rsidRPr="003730AA" w:rsidRDefault="006873BB" w:rsidP="00921548">
            <w:pPr>
              <w:pStyle w:val="rowtabella0"/>
              <w:rPr>
                <w:color w:val="002060"/>
              </w:rPr>
            </w:pPr>
            <w:r w:rsidRPr="003730AA">
              <w:rPr>
                <w:color w:val="002060"/>
              </w:rPr>
              <w:t>09/10/2024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DF5B9" w14:textId="77777777" w:rsidR="006873BB" w:rsidRPr="003730AA" w:rsidRDefault="006873BB" w:rsidP="00921548">
            <w:pPr>
              <w:pStyle w:val="rowtabella0"/>
              <w:rPr>
                <w:color w:val="002060"/>
              </w:rPr>
            </w:pPr>
            <w:r w:rsidRPr="003730AA">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8A882" w14:textId="77777777" w:rsidR="006873BB" w:rsidRPr="003730AA" w:rsidRDefault="006873BB" w:rsidP="00921548">
            <w:pPr>
              <w:pStyle w:val="rowtabella0"/>
              <w:rPr>
                <w:color w:val="002060"/>
              </w:rPr>
            </w:pPr>
            <w:r w:rsidRPr="003730A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535BA" w14:textId="77777777" w:rsidR="006873BB" w:rsidRPr="003730AA" w:rsidRDefault="006873BB" w:rsidP="00921548">
            <w:pPr>
              <w:pStyle w:val="rowtabella0"/>
              <w:rPr>
                <w:color w:val="002060"/>
              </w:rPr>
            </w:pPr>
            <w:r w:rsidRPr="003730AA">
              <w:rPr>
                <w:color w:val="002060"/>
              </w:rPr>
              <w:t>VIA VERDI</w:t>
            </w:r>
          </w:p>
        </w:tc>
      </w:tr>
    </w:tbl>
    <w:p w14:paraId="3D0803A0" w14:textId="77777777" w:rsidR="006873BB" w:rsidRPr="003730AA" w:rsidRDefault="006873BB" w:rsidP="006873BB">
      <w:pPr>
        <w:pStyle w:val="breakline"/>
        <w:rPr>
          <w:rFonts w:eastAsiaTheme="minorEastAsia"/>
          <w:color w:val="002060"/>
        </w:rPr>
      </w:pPr>
    </w:p>
    <w:p w14:paraId="777FDA7A" w14:textId="77777777" w:rsidR="006873BB" w:rsidRPr="003730AA" w:rsidRDefault="006873BB" w:rsidP="006873BB">
      <w:pPr>
        <w:pStyle w:val="breakline"/>
        <w:rPr>
          <w:color w:val="002060"/>
        </w:rPr>
      </w:pPr>
    </w:p>
    <w:p w14:paraId="7EED73DA" w14:textId="77777777" w:rsidR="006873BB" w:rsidRPr="003730AA" w:rsidRDefault="006873BB" w:rsidP="006873BB">
      <w:pPr>
        <w:pStyle w:val="breakline"/>
        <w:rPr>
          <w:color w:val="002060"/>
        </w:rPr>
      </w:pPr>
    </w:p>
    <w:p w14:paraId="768263DC" w14:textId="77777777" w:rsidR="006873BB" w:rsidRPr="003730AA" w:rsidRDefault="006873BB" w:rsidP="006873BB">
      <w:pPr>
        <w:pStyle w:val="sottotitolocampionato10"/>
        <w:rPr>
          <w:color w:val="002060"/>
        </w:rPr>
      </w:pPr>
      <w:r w:rsidRPr="003730AA">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6873BB" w:rsidRPr="003730AA" w14:paraId="62107DC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DDDE5" w14:textId="77777777" w:rsidR="006873BB" w:rsidRPr="003730AA" w:rsidRDefault="006873BB" w:rsidP="00921548">
            <w:pPr>
              <w:pStyle w:val="headertabella0"/>
              <w:rPr>
                <w:color w:val="002060"/>
              </w:rPr>
            </w:pPr>
            <w:r w:rsidRPr="003730A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64E1D"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FAA06"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A5968"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D195"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230F"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2DFCD"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529E9F6C"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B65858" w14:textId="77777777" w:rsidR="006873BB" w:rsidRPr="003730AA" w:rsidRDefault="006873BB" w:rsidP="00921548">
            <w:pPr>
              <w:pStyle w:val="rowtabella0"/>
              <w:rPr>
                <w:color w:val="002060"/>
              </w:rPr>
            </w:pPr>
            <w:r w:rsidRPr="003730AA">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7F705" w14:textId="77777777" w:rsidR="006873BB" w:rsidRPr="003730AA" w:rsidRDefault="006873BB" w:rsidP="00921548">
            <w:pPr>
              <w:pStyle w:val="rowtabella0"/>
              <w:rPr>
                <w:color w:val="002060"/>
              </w:rPr>
            </w:pPr>
            <w:r w:rsidRPr="003730AA">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C467E"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93B26" w14:textId="77777777" w:rsidR="006873BB" w:rsidRPr="003730AA" w:rsidRDefault="006873BB" w:rsidP="00921548">
            <w:pPr>
              <w:pStyle w:val="rowtabella0"/>
              <w:rPr>
                <w:color w:val="002060"/>
              </w:rPr>
            </w:pPr>
            <w:r w:rsidRPr="003730AA">
              <w:rPr>
                <w:color w:val="002060"/>
              </w:rPr>
              <w:t>21/09/2024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EDF85" w14:textId="77777777" w:rsidR="006873BB" w:rsidRPr="003730AA" w:rsidRDefault="006873BB" w:rsidP="00921548">
            <w:pPr>
              <w:pStyle w:val="rowtabella0"/>
              <w:rPr>
                <w:color w:val="002060"/>
              </w:rPr>
            </w:pPr>
            <w:r w:rsidRPr="003730AA">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1CC6F" w14:textId="77777777" w:rsidR="006873BB" w:rsidRPr="003730AA" w:rsidRDefault="006873BB" w:rsidP="00921548">
            <w:pPr>
              <w:pStyle w:val="rowtabella0"/>
              <w:rPr>
                <w:color w:val="002060"/>
              </w:rPr>
            </w:pPr>
            <w:r w:rsidRPr="003730AA">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C6D01" w14:textId="77777777" w:rsidR="006873BB" w:rsidRPr="003730AA" w:rsidRDefault="006873BB" w:rsidP="00921548">
            <w:pPr>
              <w:pStyle w:val="rowtabella0"/>
              <w:rPr>
                <w:color w:val="002060"/>
              </w:rPr>
            </w:pPr>
            <w:r w:rsidRPr="003730AA">
              <w:rPr>
                <w:color w:val="002060"/>
              </w:rPr>
              <w:t>VIA ROSSINI</w:t>
            </w:r>
          </w:p>
        </w:tc>
      </w:tr>
    </w:tbl>
    <w:p w14:paraId="2A56C6D4" w14:textId="77777777" w:rsidR="006873BB" w:rsidRPr="003730AA" w:rsidRDefault="006873BB" w:rsidP="006873BB">
      <w:pPr>
        <w:pStyle w:val="breakline"/>
        <w:rPr>
          <w:rFonts w:eastAsiaTheme="minorEastAsia"/>
          <w:color w:val="002060"/>
        </w:rPr>
      </w:pPr>
    </w:p>
    <w:p w14:paraId="635E8271" w14:textId="30E62A50" w:rsidR="006873BB" w:rsidRPr="006873BB" w:rsidRDefault="006873BB" w:rsidP="006873BB">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PIETRALACROCE 73</w:t>
      </w:r>
    </w:p>
    <w:p w14:paraId="5E168FA0" w14:textId="77777777" w:rsidR="006873BB" w:rsidRPr="003730AA" w:rsidRDefault="006873BB" w:rsidP="006873BB">
      <w:pPr>
        <w:pStyle w:val="breakline"/>
        <w:rPr>
          <w:color w:val="002060"/>
        </w:rPr>
      </w:pPr>
    </w:p>
    <w:p w14:paraId="2290DA73" w14:textId="77777777" w:rsidR="006873BB" w:rsidRPr="003730AA" w:rsidRDefault="006873BB" w:rsidP="006873BB">
      <w:pPr>
        <w:pStyle w:val="breakline"/>
        <w:rPr>
          <w:color w:val="002060"/>
        </w:rPr>
      </w:pPr>
    </w:p>
    <w:p w14:paraId="2A1921C7" w14:textId="77777777" w:rsidR="006873BB" w:rsidRPr="003730AA" w:rsidRDefault="006873BB" w:rsidP="006873BB">
      <w:pPr>
        <w:pStyle w:val="sottotitolocampionato10"/>
        <w:rPr>
          <w:color w:val="002060"/>
        </w:rPr>
      </w:pPr>
      <w:r w:rsidRPr="003730AA">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83"/>
        <w:gridCol w:w="1549"/>
        <w:gridCol w:w="1551"/>
      </w:tblGrid>
      <w:tr w:rsidR="006873BB" w:rsidRPr="003730AA" w14:paraId="350ACEE4"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1AB62"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88B26"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EDB4A"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F7F59"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4E86"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258AD"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0B134"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4282B09"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FC0BD" w14:textId="77777777" w:rsidR="006873BB" w:rsidRPr="003730AA" w:rsidRDefault="006873BB" w:rsidP="00921548">
            <w:pPr>
              <w:pStyle w:val="rowtabella0"/>
              <w:rPr>
                <w:color w:val="002060"/>
              </w:rPr>
            </w:pPr>
            <w:r w:rsidRPr="003730AA">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2108A" w14:textId="77777777" w:rsidR="006873BB" w:rsidRPr="003730AA" w:rsidRDefault="006873BB" w:rsidP="00921548">
            <w:pPr>
              <w:pStyle w:val="rowtabella0"/>
              <w:rPr>
                <w:color w:val="002060"/>
              </w:rPr>
            </w:pPr>
            <w:r w:rsidRPr="003730AA">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15DF7"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EB2C8" w14:textId="77777777" w:rsidR="006873BB" w:rsidRPr="003730AA" w:rsidRDefault="006873BB" w:rsidP="00921548">
            <w:pPr>
              <w:pStyle w:val="rowtabella0"/>
              <w:rPr>
                <w:color w:val="002060"/>
              </w:rPr>
            </w:pPr>
            <w:r w:rsidRPr="003730AA">
              <w:rPr>
                <w:color w:val="002060"/>
              </w:rPr>
              <w:t>21/09/2024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D8BA1" w14:textId="77777777" w:rsidR="006873BB" w:rsidRPr="003730AA" w:rsidRDefault="006873BB" w:rsidP="00921548">
            <w:pPr>
              <w:pStyle w:val="rowtabella0"/>
              <w:rPr>
                <w:color w:val="002060"/>
              </w:rPr>
            </w:pPr>
            <w:r w:rsidRPr="003730AA">
              <w:rPr>
                <w:color w:val="002060"/>
              </w:rPr>
              <w:t>5299 CENTRO SP. POL. "</w:t>
            </w:r>
            <w:proofErr w:type="gramStart"/>
            <w:r w:rsidRPr="003730AA">
              <w:rPr>
                <w:color w:val="002060"/>
              </w:rPr>
              <w:t>R.GATTARI</w:t>
            </w:r>
            <w:proofErr w:type="gramEnd"/>
            <w:r w:rsidRPr="003730A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28BAF" w14:textId="77777777" w:rsidR="006873BB" w:rsidRPr="003730AA" w:rsidRDefault="006873BB" w:rsidP="00921548">
            <w:pPr>
              <w:pStyle w:val="rowtabella0"/>
              <w:rPr>
                <w:color w:val="002060"/>
              </w:rPr>
            </w:pPr>
            <w:r w:rsidRPr="003730A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59D82" w14:textId="77777777" w:rsidR="006873BB" w:rsidRPr="003730AA" w:rsidRDefault="006873BB" w:rsidP="00921548">
            <w:pPr>
              <w:pStyle w:val="rowtabella0"/>
              <w:rPr>
                <w:color w:val="002060"/>
              </w:rPr>
            </w:pPr>
            <w:r w:rsidRPr="003730AA">
              <w:rPr>
                <w:color w:val="002060"/>
              </w:rPr>
              <w:t>VIA TAGLIAMENTO</w:t>
            </w:r>
          </w:p>
        </w:tc>
      </w:tr>
      <w:tr w:rsidR="006873BB" w:rsidRPr="003730AA" w14:paraId="6B100504"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07FBEB" w14:textId="77777777" w:rsidR="006873BB" w:rsidRPr="003730AA" w:rsidRDefault="006873BB" w:rsidP="00921548">
            <w:pPr>
              <w:pStyle w:val="rowtabella0"/>
              <w:rPr>
                <w:color w:val="002060"/>
              </w:rPr>
            </w:pPr>
            <w:r w:rsidRPr="003730AA">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845C2" w14:textId="77777777" w:rsidR="006873BB" w:rsidRPr="003730AA" w:rsidRDefault="006873BB" w:rsidP="00921548">
            <w:pPr>
              <w:pStyle w:val="rowtabella0"/>
              <w:rPr>
                <w:color w:val="002060"/>
              </w:rPr>
            </w:pPr>
            <w:r w:rsidRPr="003730AA">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8DFB8"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B712E" w14:textId="77777777" w:rsidR="006873BB" w:rsidRPr="003730AA" w:rsidRDefault="006873BB" w:rsidP="00921548">
            <w:pPr>
              <w:pStyle w:val="rowtabella0"/>
              <w:rPr>
                <w:color w:val="002060"/>
              </w:rPr>
            </w:pPr>
            <w:r w:rsidRPr="003730AA">
              <w:rPr>
                <w:color w:val="002060"/>
              </w:rPr>
              <w:t>09/10/2024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1E729" w14:textId="77777777" w:rsidR="006873BB" w:rsidRPr="003730AA" w:rsidRDefault="006873BB" w:rsidP="00921548">
            <w:pPr>
              <w:pStyle w:val="rowtabella0"/>
              <w:rPr>
                <w:color w:val="002060"/>
              </w:rPr>
            </w:pPr>
            <w:r w:rsidRPr="003730AA">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DF246" w14:textId="77777777" w:rsidR="006873BB" w:rsidRPr="003730AA" w:rsidRDefault="006873BB" w:rsidP="00921548">
            <w:pPr>
              <w:pStyle w:val="rowtabella0"/>
              <w:rPr>
                <w:color w:val="002060"/>
              </w:rPr>
            </w:pPr>
            <w:r w:rsidRPr="003730A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4543A" w14:textId="77777777" w:rsidR="006873BB" w:rsidRPr="003730AA" w:rsidRDefault="006873BB" w:rsidP="00921548">
            <w:pPr>
              <w:pStyle w:val="rowtabella0"/>
              <w:rPr>
                <w:color w:val="002060"/>
              </w:rPr>
            </w:pPr>
            <w:r w:rsidRPr="003730AA">
              <w:rPr>
                <w:color w:val="002060"/>
              </w:rPr>
              <w:t>VIA MADRE TERESA DI CALCUTTA</w:t>
            </w:r>
          </w:p>
        </w:tc>
      </w:tr>
    </w:tbl>
    <w:p w14:paraId="609D6363" w14:textId="77777777" w:rsidR="006873BB" w:rsidRPr="003730AA" w:rsidRDefault="006873BB" w:rsidP="006873BB">
      <w:pPr>
        <w:pStyle w:val="breakline"/>
        <w:rPr>
          <w:rFonts w:eastAsiaTheme="minorEastAsia"/>
          <w:color w:val="002060"/>
        </w:rPr>
      </w:pPr>
    </w:p>
    <w:p w14:paraId="10FAAD40" w14:textId="77777777" w:rsidR="006873BB" w:rsidRPr="003730AA" w:rsidRDefault="006873BB" w:rsidP="006873BB">
      <w:pPr>
        <w:pStyle w:val="breakline"/>
        <w:rPr>
          <w:color w:val="002060"/>
        </w:rPr>
      </w:pPr>
    </w:p>
    <w:p w14:paraId="7BD53362" w14:textId="77777777" w:rsidR="006873BB" w:rsidRPr="003730AA" w:rsidRDefault="006873BB" w:rsidP="006873BB">
      <w:pPr>
        <w:pStyle w:val="breakline"/>
        <w:rPr>
          <w:color w:val="002060"/>
        </w:rPr>
      </w:pPr>
    </w:p>
    <w:p w14:paraId="3D212D37" w14:textId="77777777" w:rsidR="006873BB" w:rsidRPr="003730AA" w:rsidRDefault="006873BB" w:rsidP="006873BB">
      <w:pPr>
        <w:pStyle w:val="sottotitolocampionato10"/>
        <w:rPr>
          <w:color w:val="002060"/>
        </w:rPr>
      </w:pPr>
      <w:r w:rsidRPr="003730A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198"/>
        <w:gridCol w:w="1548"/>
        <w:gridCol w:w="1540"/>
      </w:tblGrid>
      <w:tr w:rsidR="006873BB" w:rsidRPr="003730AA" w14:paraId="0266D2DC"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05F23"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E987C"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8D90"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F8FDA"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5D1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F17F"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884C"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47C6BC6F"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3F027" w14:textId="77777777" w:rsidR="006873BB" w:rsidRPr="003730AA" w:rsidRDefault="006873BB" w:rsidP="00921548">
            <w:pPr>
              <w:pStyle w:val="rowtabella0"/>
              <w:rPr>
                <w:color w:val="002060"/>
              </w:rPr>
            </w:pPr>
            <w:r w:rsidRPr="003730AA">
              <w:rPr>
                <w:color w:val="002060"/>
              </w:rPr>
              <w:t>POL. SPORT COMMUNICATION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0E4C8" w14:textId="77777777" w:rsidR="006873BB" w:rsidRPr="003730AA" w:rsidRDefault="006873BB" w:rsidP="00921548">
            <w:pPr>
              <w:pStyle w:val="rowtabella0"/>
              <w:rPr>
                <w:color w:val="002060"/>
              </w:rPr>
            </w:pPr>
            <w:r w:rsidRPr="003730A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5AA9F"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F40B2"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1C993" w14:textId="77777777" w:rsidR="006873BB" w:rsidRPr="003730AA" w:rsidRDefault="006873BB" w:rsidP="00921548">
            <w:pPr>
              <w:pStyle w:val="rowtabella0"/>
              <w:rPr>
                <w:color w:val="002060"/>
              </w:rPr>
            </w:pPr>
            <w:r w:rsidRPr="003730AA">
              <w:rPr>
                <w:color w:val="002060"/>
              </w:rPr>
              <w:t>5280 TENSOSTRUTTURA S.</w:t>
            </w:r>
            <w:proofErr w:type="gramStart"/>
            <w:r w:rsidRPr="003730AA">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EEF3B" w14:textId="77777777" w:rsidR="006873BB" w:rsidRPr="003730AA" w:rsidRDefault="006873BB" w:rsidP="00921548">
            <w:pPr>
              <w:pStyle w:val="rowtabella0"/>
              <w:rPr>
                <w:color w:val="002060"/>
              </w:rPr>
            </w:pPr>
            <w:r w:rsidRPr="003730AA">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C9AAC" w14:textId="77777777" w:rsidR="006873BB" w:rsidRPr="003730AA" w:rsidRDefault="006873BB" w:rsidP="00921548">
            <w:pPr>
              <w:pStyle w:val="rowtabella0"/>
              <w:rPr>
                <w:color w:val="002060"/>
              </w:rPr>
            </w:pPr>
            <w:r w:rsidRPr="003730AA">
              <w:rPr>
                <w:color w:val="002060"/>
              </w:rPr>
              <w:t>VIA LORENZO LOTTO</w:t>
            </w:r>
          </w:p>
        </w:tc>
      </w:tr>
      <w:tr w:rsidR="006873BB" w:rsidRPr="003730AA" w14:paraId="503DF9ED"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7C338" w14:textId="77777777" w:rsidR="006873BB" w:rsidRPr="003730AA" w:rsidRDefault="006873BB" w:rsidP="00921548">
            <w:pPr>
              <w:pStyle w:val="rowtabella0"/>
              <w:rPr>
                <w:color w:val="002060"/>
              </w:rPr>
            </w:pPr>
            <w:r w:rsidRPr="003730A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90D77" w14:textId="77777777" w:rsidR="006873BB" w:rsidRPr="003730AA" w:rsidRDefault="006873BB" w:rsidP="00921548">
            <w:pPr>
              <w:pStyle w:val="rowtabella0"/>
              <w:rPr>
                <w:color w:val="002060"/>
              </w:rPr>
            </w:pPr>
            <w:r w:rsidRPr="003730AA">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66B12"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64709" w14:textId="77777777" w:rsidR="006873BB" w:rsidRPr="003730AA" w:rsidRDefault="006873BB" w:rsidP="00921548">
            <w:pPr>
              <w:pStyle w:val="rowtabella0"/>
              <w:rPr>
                <w:color w:val="002060"/>
              </w:rPr>
            </w:pPr>
            <w:r w:rsidRPr="003730AA">
              <w:rPr>
                <w:color w:val="002060"/>
              </w:rPr>
              <w:t>09/10/2024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018A3" w14:textId="77777777" w:rsidR="006873BB" w:rsidRPr="003730AA" w:rsidRDefault="006873BB" w:rsidP="00921548">
            <w:pPr>
              <w:pStyle w:val="rowtabella0"/>
              <w:rPr>
                <w:color w:val="002060"/>
              </w:rPr>
            </w:pPr>
            <w:r w:rsidRPr="003730A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DDC10" w14:textId="77777777" w:rsidR="006873BB" w:rsidRPr="003730AA" w:rsidRDefault="006873BB" w:rsidP="00921548">
            <w:pPr>
              <w:pStyle w:val="rowtabella0"/>
              <w:rPr>
                <w:color w:val="002060"/>
              </w:rPr>
            </w:pPr>
            <w:r w:rsidRPr="003730A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02A27" w14:textId="77777777" w:rsidR="006873BB" w:rsidRPr="003730AA" w:rsidRDefault="006873BB" w:rsidP="00921548">
            <w:pPr>
              <w:pStyle w:val="rowtabella0"/>
              <w:rPr>
                <w:color w:val="002060"/>
              </w:rPr>
            </w:pPr>
            <w:r w:rsidRPr="003730AA">
              <w:rPr>
                <w:color w:val="002060"/>
              </w:rPr>
              <w:t>VIA ALESSANDRO MANZONI</w:t>
            </w:r>
          </w:p>
        </w:tc>
      </w:tr>
    </w:tbl>
    <w:p w14:paraId="74A9D82E" w14:textId="77777777" w:rsidR="006873BB" w:rsidRPr="003730AA" w:rsidRDefault="006873BB" w:rsidP="006873BB">
      <w:pPr>
        <w:pStyle w:val="breakline"/>
        <w:rPr>
          <w:rFonts w:eastAsiaTheme="minorEastAsia"/>
          <w:color w:val="002060"/>
        </w:rPr>
      </w:pPr>
    </w:p>
    <w:p w14:paraId="32D749CF" w14:textId="77777777" w:rsidR="006873BB" w:rsidRPr="003730AA" w:rsidRDefault="006873BB" w:rsidP="006873BB">
      <w:pPr>
        <w:pStyle w:val="breakline"/>
        <w:rPr>
          <w:color w:val="002060"/>
        </w:rPr>
      </w:pPr>
    </w:p>
    <w:p w14:paraId="08374FA9" w14:textId="77777777" w:rsidR="006873BB" w:rsidRPr="003730AA" w:rsidRDefault="006873BB" w:rsidP="006873BB">
      <w:pPr>
        <w:pStyle w:val="breakline"/>
        <w:rPr>
          <w:color w:val="002060"/>
        </w:rPr>
      </w:pPr>
    </w:p>
    <w:p w14:paraId="4CF7C87B" w14:textId="77777777" w:rsidR="006873BB" w:rsidRPr="003730AA" w:rsidRDefault="006873BB" w:rsidP="006873BB">
      <w:pPr>
        <w:pStyle w:val="sottotitolocampionato10"/>
        <w:rPr>
          <w:color w:val="002060"/>
        </w:rPr>
      </w:pPr>
      <w:r w:rsidRPr="003730AA">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08F4DC53"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2F877"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2C8A5"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2C80"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FD3B6"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9C336"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2BD23"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EF5B4"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1200E83"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B51F37" w14:textId="77777777" w:rsidR="006873BB" w:rsidRPr="003730AA" w:rsidRDefault="006873BB" w:rsidP="00921548">
            <w:pPr>
              <w:pStyle w:val="rowtabella0"/>
              <w:rPr>
                <w:color w:val="002060"/>
              </w:rPr>
            </w:pPr>
            <w:r w:rsidRPr="003730A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B4A43" w14:textId="77777777" w:rsidR="006873BB" w:rsidRPr="003730AA" w:rsidRDefault="006873BB" w:rsidP="00921548">
            <w:pPr>
              <w:pStyle w:val="rowtabella0"/>
              <w:rPr>
                <w:color w:val="002060"/>
              </w:rPr>
            </w:pPr>
            <w:r w:rsidRPr="003730AA">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CB88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07BEB" w14:textId="77777777" w:rsidR="006873BB" w:rsidRPr="003730AA" w:rsidRDefault="006873BB" w:rsidP="00921548">
            <w:pPr>
              <w:pStyle w:val="rowtabella0"/>
              <w:rPr>
                <w:color w:val="002060"/>
              </w:rPr>
            </w:pPr>
            <w:r w:rsidRPr="003730AA">
              <w:rPr>
                <w:color w:val="002060"/>
              </w:rPr>
              <w:t>22/09/2024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ED4E4" w14:textId="77777777" w:rsidR="006873BB" w:rsidRPr="003730AA" w:rsidRDefault="006873BB" w:rsidP="00921548">
            <w:pPr>
              <w:pStyle w:val="rowtabella0"/>
              <w:rPr>
                <w:color w:val="002060"/>
              </w:rPr>
            </w:pPr>
            <w:r w:rsidRPr="003730AA">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A05AB" w14:textId="77777777" w:rsidR="006873BB" w:rsidRPr="003730AA" w:rsidRDefault="006873BB" w:rsidP="00921548">
            <w:pPr>
              <w:pStyle w:val="rowtabella0"/>
              <w:rPr>
                <w:color w:val="002060"/>
              </w:rPr>
            </w:pPr>
            <w:r w:rsidRPr="003730A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85EF7" w14:textId="77777777" w:rsidR="006873BB" w:rsidRPr="003730AA" w:rsidRDefault="006873BB" w:rsidP="00921548">
            <w:pPr>
              <w:pStyle w:val="rowtabella0"/>
              <w:rPr>
                <w:color w:val="002060"/>
              </w:rPr>
            </w:pPr>
            <w:r w:rsidRPr="003730AA">
              <w:rPr>
                <w:color w:val="002060"/>
              </w:rPr>
              <w:t>VIA WEBER - ZONA STICCHI</w:t>
            </w:r>
          </w:p>
        </w:tc>
      </w:tr>
      <w:tr w:rsidR="006873BB" w:rsidRPr="003730AA" w14:paraId="06ED41BB"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976D5" w14:textId="77777777" w:rsidR="006873BB" w:rsidRPr="003730AA" w:rsidRDefault="006873BB" w:rsidP="00921548">
            <w:pPr>
              <w:pStyle w:val="rowtabella0"/>
              <w:rPr>
                <w:color w:val="002060"/>
              </w:rPr>
            </w:pPr>
            <w:r w:rsidRPr="003730AA">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0888B" w14:textId="77777777" w:rsidR="006873BB" w:rsidRPr="003730AA" w:rsidRDefault="006873BB" w:rsidP="00921548">
            <w:pPr>
              <w:pStyle w:val="rowtabella0"/>
              <w:rPr>
                <w:color w:val="002060"/>
              </w:rPr>
            </w:pPr>
            <w:r w:rsidRPr="003730AA">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31B0E"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1CAC5" w14:textId="77777777" w:rsidR="006873BB" w:rsidRPr="003730AA" w:rsidRDefault="006873BB" w:rsidP="00921548">
            <w:pPr>
              <w:pStyle w:val="rowtabella0"/>
              <w:rPr>
                <w:color w:val="002060"/>
              </w:rPr>
            </w:pPr>
            <w:r w:rsidRPr="003730AA">
              <w:rPr>
                <w:color w:val="002060"/>
              </w:rPr>
              <w:t>08/10/2024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CA383" w14:textId="77777777" w:rsidR="006873BB" w:rsidRPr="003730AA" w:rsidRDefault="006873BB" w:rsidP="00921548">
            <w:pPr>
              <w:pStyle w:val="rowtabella0"/>
              <w:rPr>
                <w:color w:val="002060"/>
              </w:rPr>
            </w:pPr>
            <w:r w:rsidRPr="003730A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9980E" w14:textId="77777777" w:rsidR="006873BB" w:rsidRPr="003730AA" w:rsidRDefault="006873BB" w:rsidP="00921548">
            <w:pPr>
              <w:pStyle w:val="rowtabella0"/>
              <w:rPr>
                <w:color w:val="002060"/>
              </w:rPr>
            </w:pPr>
            <w:r w:rsidRPr="003730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B2528" w14:textId="77777777" w:rsidR="006873BB" w:rsidRPr="003730AA" w:rsidRDefault="006873BB" w:rsidP="00921548">
            <w:pPr>
              <w:pStyle w:val="rowtabella0"/>
              <w:rPr>
                <w:color w:val="002060"/>
              </w:rPr>
            </w:pPr>
            <w:r w:rsidRPr="003730AA">
              <w:rPr>
                <w:color w:val="002060"/>
              </w:rPr>
              <w:t>VIA SALVO D'ACQUISTO</w:t>
            </w:r>
          </w:p>
        </w:tc>
      </w:tr>
    </w:tbl>
    <w:p w14:paraId="6CE219E1" w14:textId="77777777" w:rsidR="006873BB" w:rsidRDefault="006873BB" w:rsidP="00AD72B6">
      <w:pPr>
        <w:pStyle w:val="Corpodeltesto21"/>
        <w:jc w:val="left"/>
        <w:rPr>
          <w:rFonts w:ascii="Arial" w:hAnsi="Arial" w:cs="Arial"/>
          <w:b/>
          <w:color w:val="002060"/>
          <w:sz w:val="36"/>
          <w:szCs w:val="36"/>
        </w:rPr>
      </w:pPr>
    </w:p>
    <w:p w14:paraId="712DEFA5" w14:textId="77777777" w:rsidR="00AD72B6" w:rsidRDefault="00AD72B6" w:rsidP="00AD72B6">
      <w:pPr>
        <w:pStyle w:val="breakline"/>
        <w:rPr>
          <w:rFonts w:ascii="Arial" w:hAnsi="Arial" w:cs="Arial"/>
          <w:color w:val="002060"/>
          <w:sz w:val="22"/>
          <w:szCs w:val="22"/>
        </w:rPr>
      </w:pPr>
    </w:p>
    <w:p w14:paraId="0A4F837B" w14:textId="77777777" w:rsidR="00AD72B6" w:rsidRPr="00E32582" w:rsidRDefault="00AD72B6" w:rsidP="00AD72B6">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17</w:t>
      </w:r>
      <w:r w:rsidRPr="000B4152">
        <w:rPr>
          <w:color w:val="002060"/>
        </w:rPr>
        <w:t xml:space="preserve"> CALCIO A 5</w:t>
      </w:r>
    </w:p>
    <w:p w14:paraId="2773C6F3" w14:textId="77777777" w:rsidR="00AD72B6" w:rsidRPr="000B4152" w:rsidRDefault="00AD72B6" w:rsidP="00AD72B6">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1FA413C6" w14:textId="77777777" w:rsidR="00AD72B6" w:rsidRPr="000B4152" w:rsidRDefault="00AD72B6" w:rsidP="00AD72B6">
      <w:pPr>
        <w:pStyle w:val="Corpodeltesto21"/>
        <w:rPr>
          <w:rFonts w:ascii="Arial" w:hAnsi="Arial" w:cs="Arial"/>
          <w:color w:val="002060"/>
          <w:sz w:val="22"/>
        </w:rPr>
      </w:pPr>
    </w:p>
    <w:p w14:paraId="74974EF2" w14:textId="774C0AC5"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6D4736">
        <w:rPr>
          <w:rFonts w:ascii="Arial" w:hAnsi="Arial" w:cs="Arial"/>
          <w:color w:val="002060"/>
          <w:sz w:val="22"/>
        </w:rPr>
        <w:t>4</w:t>
      </w:r>
      <w:r>
        <w:rPr>
          <w:rFonts w:ascii="Arial" w:hAnsi="Arial" w:cs="Arial"/>
          <w:color w:val="002060"/>
          <w:sz w:val="22"/>
        </w:rPr>
        <w:t>/202</w:t>
      </w:r>
      <w:r w:rsidR="006D4736">
        <w:rPr>
          <w:rFonts w:ascii="Arial" w:hAnsi="Arial" w:cs="Arial"/>
          <w:color w:val="002060"/>
          <w:sz w:val="22"/>
        </w:rPr>
        <w:t>5</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17</w:t>
      </w:r>
      <w:r w:rsidRPr="000B4152">
        <w:rPr>
          <w:rFonts w:ascii="Arial" w:hAnsi="Arial" w:cs="Arial"/>
          <w:color w:val="002060"/>
          <w:sz w:val="22"/>
        </w:rPr>
        <w:t>.</w:t>
      </w:r>
    </w:p>
    <w:p w14:paraId="6BBC86B5" w14:textId="77777777" w:rsidR="00AD72B6" w:rsidRPr="000B4152" w:rsidRDefault="00AD72B6" w:rsidP="00AD72B6">
      <w:pPr>
        <w:pStyle w:val="Corpodeltesto21"/>
        <w:rPr>
          <w:rFonts w:ascii="Arial" w:hAnsi="Arial" w:cs="Arial"/>
          <w:b/>
          <w:color w:val="002060"/>
          <w:sz w:val="22"/>
        </w:rPr>
      </w:pPr>
    </w:p>
    <w:p w14:paraId="3A88C411" w14:textId="77777777" w:rsidR="00AD72B6" w:rsidRPr="000B4152" w:rsidRDefault="00AD72B6" w:rsidP="00AD72B6">
      <w:pPr>
        <w:pStyle w:val="LndNormale1"/>
        <w:rPr>
          <w:b/>
          <w:color w:val="002060"/>
        </w:rPr>
      </w:pPr>
      <w:r w:rsidRPr="000B4152">
        <w:rPr>
          <w:b/>
          <w:color w:val="002060"/>
        </w:rPr>
        <w:t xml:space="preserve">Prima Fase </w:t>
      </w:r>
    </w:p>
    <w:p w14:paraId="2BD692D3" w14:textId="05DA2065" w:rsidR="00AD72B6" w:rsidRPr="000B4152" w:rsidRDefault="00AD72B6" w:rsidP="00AD72B6">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Sabato 2</w:t>
      </w:r>
      <w:r w:rsidR="00D53BA4">
        <w:rPr>
          <w:rFonts w:ascii="Arial" w:hAnsi="Arial" w:cs="Arial"/>
          <w:b/>
          <w:iCs/>
          <w:color w:val="002060"/>
          <w:sz w:val="22"/>
        </w:rPr>
        <w:t>1</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sidR="003D6D91">
        <w:rPr>
          <w:rFonts w:ascii="Arial" w:hAnsi="Arial" w:cs="Arial"/>
          <w:b/>
          <w:iCs/>
          <w:color w:val="002060"/>
          <w:sz w:val="22"/>
        </w:rPr>
        <w:t>4</w:t>
      </w:r>
    </w:p>
    <w:p w14:paraId="61CB698A" w14:textId="2E923812" w:rsidR="00AD72B6" w:rsidRDefault="00AD72B6" w:rsidP="00AD72B6">
      <w:pPr>
        <w:pStyle w:val="Corpodeltesto21"/>
        <w:rPr>
          <w:rFonts w:ascii="Arial" w:hAnsi="Arial" w:cs="Arial"/>
          <w:b/>
          <w:iCs/>
          <w:color w:val="002060"/>
          <w:sz w:val="22"/>
        </w:rPr>
      </w:pPr>
      <w:proofErr w:type="gramStart"/>
      <w:r w:rsidRPr="00BD4CD3">
        <w:rPr>
          <w:rFonts w:ascii="Arial" w:hAnsi="Arial" w:cs="Arial"/>
          <w:b/>
          <w:iCs/>
          <w:color w:val="002060"/>
          <w:sz w:val="22"/>
        </w:rPr>
        <w:t>2^</w:t>
      </w:r>
      <w:proofErr w:type="gramEnd"/>
      <w:r w:rsidRPr="00BD4CD3">
        <w:rPr>
          <w:rFonts w:ascii="Arial" w:hAnsi="Arial" w:cs="Arial"/>
          <w:b/>
          <w:iCs/>
          <w:color w:val="002060"/>
          <w:sz w:val="22"/>
        </w:rPr>
        <w:t xml:space="preserve"> giornata Martedì </w:t>
      </w:r>
      <w:r w:rsidR="003D6D91">
        <w:rPr>
          <w:rFonts w:ascii="Arial" w:hAnsi="Arial" w:cs="Arial"/>
          <w:b/>
          <w:iCs/>
          <w:color w:val="002060"/>
          <w:sz w:val="22"/>
        </w:rPr>
        <w:t>01</w:t>
      </w:r>
      <w:r w:rsidRPr="00BD4CD3">
        <w:rPr>
          <w:rFonts w:ascii="Arial" w:hAnsi="Arial" w:cs="Arial"/>
          <w:b/>
          <w:iCs/>
          <w:color w:val="002060"/>
          <w:sz w:val="22"/>
        </w:rPr>
        <w:t xml:space="preserve"> Ottobre 202</w:t>
      </w:r>
      <w:r w:rsidR="003D6D91">
        <w:rPr>
          <w:rFonts w:ascii="Arial" w:hAnsi="Arial" w:cs="Arial"/>
          <w:b/>
          <w:iCs/>
          <w:color w:val="002060"/>
          <w:sz w:val="22"/>
        </w:rPr>
        <w:t>4</w:t>
      </w:r>
    </w:p>
    <w:p w14:paraId="656DD49E" w14:textId="4924F054" w:rsidR="003D6D91" w:rsidRPr="00BD4CD3" w:rsidRDefault="003D6D91" w:rsidP="00AD72B6">
      <w:pPr>
        <w:pStyle w:val="Corpodeltesto21"/>
        <w:rPr>
          <w:rFonts w:ascii="Arial" w:hAnsi="Arial" w:cs="Arial"/>
          <w:b/>
          <w:iCs/>
          <w:color w:val="002060"/>
          <w:sz w:val="22"/>
        </w:rPr>
      </w:pPr>
      <w:proofErr w:type="gramStart"/>
      <w:r>
        <w:rPr>
          <w:rFonts w:ascii="Arial" w:hAnsi="Arial" w:cs="Arial"/>
          <w:b/>
          <w:iCs/>
          <w:color w:val="002060"/>
          <w:sz w:val="22"/>
        </w:rPr>
        <w:t>3^</w:t>
      </w:r>
      <w:proofErr w:type="gramEnd"/>
      <w:r>
        <w:rPr>
          <w:rFonts w:ascii="Arial" w:hAnsi="Arial" w:cs="Arial"/>
          <w:b/>
          <w:iCs/>
          <w:color w:val="002060"/>
          <w:sz w:val="22"/>
        </w:rPr>
        <w:t xml:space="preserve"> giornata Martedì 15 Ottobre 2024</w:t>
      </w:r>
    </w:p>
    <w:p w14:paraId="539CB883" w14:textId="77777777" w:rsidR="00AD72B6" w:rsidRPr="000B4152" w:rsidRDefault="00AD72B6" w:rsidP="00AD72B6">
      <w:pPr>
        <w:pStyle w:val="Corpodeltesto21"/>
        <w:rPr>
          <w:rFonts w:ascii="Arial" w:hAnsi="Arial" w:cs="Arial"/>
          <w:b/>
          <w:iCs/>
          <w:color w:val="002060"/>
          <w:sz w:val="22"/>
        </w:rPr>
      </w:pPr>
    </w:p>
    <w:p w14:paraId="4EFABBAB" w14:textId="1EC62A74" w:rsidR="003D6D91" w:rsidRPr="000B4152" w:rsidRDefault="003D6D91" w:rsidP="003D6D91">
      <w:pPr>
        <w:pStyle w:val="LndNormale1"/>
        <w:rPr>
          <w:color w:val="002060"/>
        </w:rPr>
      </w:pPr>
      <w:r w:rsidRPr="000B4152">
        <w:rPr>
          <w:color w:val="002060"/>
        </w:rPr>
        <w:t xml:space="preserve">Le Società iscritte al primo turno saranno sorteggiate in n° </w:t>
      </w:r>
      <w:r>
        <w:rPr>
          <w:color w:val="002060"/>
        </w:rPr>
        <w:t>1</w:t>
      </w:r>
      <w:r w:rsidRPr="000B4152">
        <w:rPr>
          <w:color w:val="002060"/>
        </w:rPr>
        <w:t xml:space="preserve"> giron</w:t>
      </w:r>
      <w:r>
        <w:rPr>
          <w:color w:val="002060"/>
        </w:rPr>
        <w:t>e composto da 3 squadre e n° 7 gironi composti da 2 squadre.</w:t>
      </w:r>
    </w:p>
    <w:p w14:paraId="03FE7D7F" w14:textId="77777777" w:rsidR="003D6D91" w:rsidRDefault="003D6D91" w:rsidP="003D6D91">
      <w:pPr>
        <w:pStyle w:val="LndNormale1"/>
        <w:rPr>
          <w:color w:val="002060"/>
        </w:rPr>
      </w:pPr>
    </w:p>
    <w:p w14:paraId="5521139A" w14:textId="3881544F" w:rsidR="003D6D91" w:rsidRPr="00E32582" w:rsidRDefault="003D6D91" w:rsidP="003D6D91">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17</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70F9EA10" w14:textId="77777777" w:rsidR="003D6D91" w:rsidRDefault="003D6D91" w:rsidP="003D6D91">
      <w:pPr>
        <w:pStyle w:val="Corpodeltesto21"/>
        <w:rPr>
          <w:rFonts w:ascii="Arial" w:hAnsi="Arial" w:cs="Arial"/>
          <w:color w:val="002060"/>
          <w:sz w:val="22"/>
        </w:rPr>
      </w:pPr>
    </w:p>
    <w:p w14:paraId="3E954FF7"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01297CCB" w14:textId="62B946C5" w:rsidR="003D6D91" w:rsidRDefault="00F92409" w:rsidP="003D6D91">
      <w:pPr>
        <w:pStyle w:val="Corpodeltesto21"/>
        <w:rPr>
          <w:rFonts w:ascii="Arial" w:hAnsi="Arial" w:cs="Arial"/>
          <w:color w:val="002060"/>
          <w:sz w:val="22"/>
        </w:rPr>
      </w:pPr>
      <w:r>
        <w:rPr>
          <w:rFonts w:ascii="Arial" w:hAnsi="Arial" w:cs="Arial"/>
          <w:color w:val="002060"/>
          <w:sz w:val="22"/>
        </w:rPr>
        <w:t>AMICI DEL CENTROSOCIO SP.</w:t>
      </w:r>
    </w:p>
    <w:p w14:paraId="4A08BD38" w14:textId="5B692A78" w:rsidR="00F92409" w:rsidRDefault="00F92409" w:rsidP="003D6D91">
      <w:pPr>
        <w:pStyle w:val="Corpodeltesto21"/>
        <w:rPr>
          <w:rFonts w:ascii="Arial" w:hAnsi="Arial" w:cs="Arial"/>
          <w:color w:val="002060"/>
          <w:sz w:val="22"/>
        </w:rPr>
      </w:pPr>
      <w:r>
        <w:rPr>
          <w:rFonts w:ascii="Arial" w:hAnsi="Arial" w:cs="Arial"/>
          <w:color w:val="002060"/>
          <w:sz w:val="22"/>
        </w:rPr>
        <w:lastRenderedPageBreak/>
        <w:t>JESINA S.R.L.</w:t>
      </w:r>
    </w:p>
    <w:p w14:paraId="4C7C6137" w14:textId="77777777" w:rsidR="00F92409" w:rsidRDefault="00F92409" w:rsidP="003D6D91">
      <w:pPr>
        <w:pStyle w:val="Corpodeltesto21"/>
        <w:rPr>
          <w:rFonts w:ascii="Arial" w:hAnsi="Arial" w:cs="Arial"/>
          <w:color w:val="002060"/>
          <w:sz w:val="22"/>
        </w:rPr>
      </w:pPr>
    </w:p>
    <w:p w14:paraId="2FA524DB"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6D83A65F" w14:textId="0E991A2A" w:rsidR="003D6D91" w:rsidRDefault="00F92409" w:rsidP="003D6D91">
      <w:pPr>
        <w:pStyle w:val="Corpodeltesto21"/>
        <w:rPr>
          <w:rFonts w:ascii="Arial" w:hAnsi="Arial" w:cs="Arial"/>
          <w:color w:val="002060"/>
          <w:sz w:val="22"/>
        </w:rPr>
      </w:pPr>
      <w:r>
        <w:rPr>
          <w:rFonts w:ascii="Arial" w:hAnsi="Arial" w:cs="Arial"/>
          <w:color w:val="002060"/>
          <w:sz w:val="22"/>
        </w:rPr>
        <w:t>BULDOG T.N.T. LUCREZIA</w:t>
      </w:r>
    </w:p>
    <w:p w14:paraId="2758ABE7" w14:textId="6DB83E35" w:rsidR="00F92409" w:rsidRDefault="00F92409" w:rsidP="003D6D91">
      <w:pPr>
        <w:pStyle w:val="Corpodeltesto21"/>
        <w:rPr>
          <w:rFonts w:ascii="Arial" w:hAnsi="Arial" w:cs="Arial"/>
          <w:color w:val="002060"/>
          <w:sz w:val="22"/>
        </w:rPr>
      </w:pPr>
      <w:r>
        <w:rPr>
          <w:rFonts w:ascii="Arial" w:hAnsi="Arial" w:cs="Arial"/>
          <w:color w:val="002060"/>
          <w:sz w:val="22"/>
        </w:rPr>
        <w:t>ITALSERVICE C5</w:t>
      </w:r>
    </w:p>
    <w:p w14:paraId="78DDAD0B" w14:textId="77777777" w:rsidR="00F92409" w:rsidRDefault="00F92409" w:rsidP="003D6D91">
      <w:pPr>
        <w:pStyle w:val="Corpodeltesto21"/>
        <w:rPr>
          <w:rFonts w:ascii="Arial" w:hAnsi="Arial" w:cs="Arial"/>
          <w:color w:val="002060"/>
          <w:sz w:val="22"/>
        </w:rPr>
      </w:pPr>
    </w:p>
    <w:p w14:paraId="6E92746C"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038936AB" w14:textId="1BC0FAE8" w:rsidR="003D6D91" w:rsidRDefault="00F92409" w:rsidP="003D6D91">
      <w:pPr>
        <w:pStyle w:val="Corpodeltesto21"/>
        <w:rPr>
          <w:rFonts w:ascii="Arial" w:hAnsi="Arial" w:cs="Arial"/>
          <w:color w:val="002060"/>
          <w:sz w:val="22"/>
        </w:rPr>
      </w:pPr>
      <w:r>
        <w:rPr>
          <w:rFonts w:ascii="Arial" w:hAnsi="Arial" w:cs="Arial"/>
          <w:color w:val="002060"/>
          <w:sz w:val="22"/>
        </w:rPr>
        <w:t>CALCIO A 5 CORINALDO</w:t>
      </w:r>
    </w:p>
    <w:p w14:paraId="53A0A130" w14:textId="6ED0AAA9" w:rsidR="00F92409" w:rsidRDefault="00F92409" w:rsidP="003D6D91">
      <w:pPr>
        <w:pStyle w:val="Corpodeltesto21"/>
        <w:rPr>
          <w:rFonts w:ascii="Arial" w:hAnsi="Arial" w:cs="Arial"/>
          <w:color w:val="002060"/>
          <w:sz w:val="22"/>
        </w:rPr>
      </w:pPr>
      <w:r>
        <w:rPr>
          <w:rFonts w:ascii="Arial" w:hAnsi="Arial" w:cs="Arial"/>
          <w:color w:val="002060"/>
          <w:sz w:val="22"/>
        </w:rPr>
        <w:t>U.S. FORTUNA FANO</w:t>
      </w:r>
    </w:p>
    <w:p w14:paraId="0DADE0D9" w14:textId="77777777" w:rsidR="00F92409" w:rsidRDefault="00F92409" w:rsidP="003D6D91">
      <w:pPr>
        <w:pStyle w:val="Corpodeltesto21"/>
        <w:rPr>
          <w:rFonts w:ascii="Arial" w:hAnsi="Arial" w:cs="Arial"/>
          <w:color w:val="002060"/>
          <w:sz w:val="22"/>
        </w:rPr>
      </w:pPr>
    </w:p>
    <w:p w14:paraId="4202F318" w14:textId="77777777" w:rsidR="003D6D91" w:rsidRDefault="003D6D91" w:rsidP="003D6D91">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0634C9AC" w14:textId="63742FFE" w:rsidR="003D6D91" w:rsidRDefault="00F92409" w:rsidP="003D6D91">
      <w:pPr>
        <w:pStyle w:val="LndNormale1"/>
        <w:rPr>
          <w:color w:val="002060"/>
        </w:rPr>
      </w:pPr>
      <w:r>
        <w:rPr>
          <w:color w:val="002060"/>
        </w:rPr>
        <w:t>AUDAX 1970 S.ANGELO</w:t>
      </w:r>
    </w:p>
    <w:p w14:paraId="7E9EB4FF" w14:textId="4A4FDF89" w:rsidR="00F92409" w:rsidRDefault="00F92409" w:rsidP="003D6D91">
      <w:pPr>
        <w:pStyle w:val="LndNormale1"/>
        <w:rPr>
          <w:color w:val="002060"/>
        </w:rPr>
      </w:pPr>
      <w:r>
        <w:rPr>
          <w:color w:val="002060"/>
        </w:rPr>
        <w:t>REAL FABRIANO</w:t>
      </w:r>
    </w:p>
    <w:p w14:paraId="1DA45398" w14:textId="77777777" w:rsidR="00F92409" w:rsidRDefault="00F92409" w:rsidP="003D6D91">
      <w:pPr>
        <w:pStyle w:val="LndNormale1"/>
        <w:rPr>
          <w:color w:val="002060"/>
        </w:rPr>
      </w:pPr>
    </w:p>
    <w:p w14:paraId="322978D1"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7C0CBFA4" w14:textId="79881592" w:rsidR="003D6D91" w:rsidRDefault="00F92409" w:rsidP="003D6D91">
      <w:pPr>
        <w:pStyle w:val="Corpodeltesto21"/>
        <w:rPr>
          <w:rFonts w:ascii="Arial" w:hAnsi="Arial" w:cs="Arial"/>
          <w:color w:val="002060"/>
          <w:sz w:val="22"/>
        </w:rPr>
      </w:pPr>
      <w:r>
        <w:rPr>
          <w:rFonts w:ascii="Arial" w:hAnsi="Arial" w:cs="Arial"/>
          <w:color w:val="002060"/>
          <w:sz w:val="22"/>
        </w:rPr>
        <w:t>MONTELUPONE CALCIO A 5</w:t>
      </w:r>
    </w:p>
    <w:p w14:paraId="32815645" w14:textId="23431D2E" w:rsidR="00F92409" w:rsidRDefault="00F92409" w:rsidP="003D6D91">
      <w:pPr>
        <w:pStyle w:val="Corpodeltesto21"/>
        <w:rPr>
          <w:rFonts w:ascii="Arial" w:hAnsi="Arial" w:cs="Arial"/>
          <w:color w:val="002060"/>
          <w:sz w:val="22"/>
        </w:rPr>
      </w:pPr>
      <w:r>
        <w:rPr>
          <w:rFonts w:ascii="Arial" w:hAnsi="Arial" w:cs="Arial"/>
          <w:color w:val="002060"/>
          <w:sz w:val="22"/>
        </w:rPr>
        <w:t>CANTINE RIUNITE CSI</w:t>
      </w:r>
    </w:p>
    <w:p w14:paraId="3994F7D5" w14:textId="47D86A35" w:rsidR="00F92409" w:rsidRDefault="00F92409" w:rsidP="003D6D91">
      <w:pPr>
        <w:pStyle w:val="Corpodeltesto21"/>
        <w:rPr>
          <w:rFonts w:ascii="Arial" w:hAnsi="Arial" w:cs="Arial"/>
          <w:color w:val="002060"/>
          <w:sz w:val="22"/>
        </w:rPr>
      </w:pPr>
      <w:r>
        <w:rPr>
          <w:rFonts w:ascii="Arial" w:hAnsi="Arial" w:cs="Arial"/>
          <w:color w:val="002060"/>
          <w:sz w:val="22"/>
        </w:rPr>
        <w:t>RECANATI CALCIO A 5</w:t>
      </w:r>
    </w:p>
    <w:p w14:paraId="4EE74CA1" w14:textId="77777777" w:rsidR="00F92409" w:rsidRDefault="00F92409" w:rsidP="003D6D91">
      <w:pPr>
        <w:pStyle w:val="Corpodeltesto21"/>
        <w:rPr>
          <w:rFonts w:ascii="Arial" w:hAnsi="Arial" w:cs="Arial"/>
          <w:color w:val="002060"/>
          <w:sz w:val="22"/>
        </w:rPr>
      </w:pPr>
    </w:p>
    <w:p w14:paraId="1020EEFE"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5A7D35DA" w14:textId="0DF30D6B" w:rsidR="003D6D91" w:rsidRDefault="00F92409" w:rsidP="003D6D91">
      <w:pPr>
        <w:pStyle w:val="Corpodeltesto21"/>
        <w:rPr>
          <w:rFonts w:ascii="Arial" w:hAnsi="Arial" w:cs="Arial"/>
          <w:color w:val="002060"/>
          <w:sz w:val="22"/>
        </w:rPr>
      </w:pPr>
      <w:r>
        <w:rPr>
          <w:rFonts w:ascii="Arial" w:hAnsi="Arial" w:cs="Arial"/>
          <w:color w:val="002060"/>
          <w:sz w:val="22"/>
        </w:rPr>
        <w:t>C.U.S. ANCONA</w:t>
      </w:r>
    </w:p>
    <w:p w14:paraId="4EA1975C" w14:textId="1929D200" w:rsidR="00F92409" w:rsidRDefault="00F92409" w:rsidP="003D6D91">
      <w:pPr>
        <w:pStyle w:val="Corpodeltesto21"/>
        <w:rPr>
          <w:rFonts w:ascii="Arial" w:hAnsi="Arial" w:cs="Arial"/>
          <w:color w:val="002060"/>
          <w:sz w:val="22"/>
        </w:rPr>
      </w:pPr>
      <w:r>
        <w:rPr>
          <w:rFonts w:ascii="Arial" w:hAnsi="Arial" w:cs="Arial"/>
          <w:color w:val="002060"/>
          <w:sz w:val="22"/>
        </w:rPr>
        <w:t>OSIMO FIVE</w:t>
      </w:r>
    </w:p>
    <w:p w14:paraId="22C350C2" w14:textId="5EDF8B71" w:rsidR="00F92409" w:rsidRDefault="00F92409" w:rsidP="003D6D91">
      <w:pPr>
        <w:pStyle w:val="Corpodeltesto21"/>
        <w:rPr>
          <w:rFonts w:ascii="Arial" w:hAnsi="Arial" w:cs="Arial"/>
          <w:color w:val="002060"/>
          <w:sz w:val="22"/>
        </w:rPr>
      </w:pPr>
    </w:p>
    <w:p w14:paraId="1087D326"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45BC224F" w14:textId="1098C540" w:rsidR="003D6D91" w:rsidRDefault="00F92409" w:rsidP="003D6D91">
      <w:pPr>
        <w:pStyle w:val="Corpodeltesto21"/>
        <w:rPr>
          <w:rFonts w:ascii="Arial" w:hAnsi="Arial" w:cs="Arial"/>
          <w:color w:val="002060"/>
          <w:sz w:val="22"/>
        </w:rPr>
      </w:pPr>
      <w:r>
        <w:rPr>
          <w:rFonts w:ascii="Arial" w:hAnsi="Arial" w:cs="Arial"/>
          <w:color w:val="002060"/>
          <w:sz w:val="22"/>
        </w:rPr>
        <w:t>ACLI MANTOVANI CALCIO A 5</w:t>
      </w:r>
    </w:p>
    <w:p w14:paraId="0C598EFD" w14:textId="1774D655" w:rsidR="00F92409" w:rsidRDefault="00F92409" w:rsidP="003D6D91">
      <w:pPr>
        <w:pStyle w:val="Corpodeltesto21"/>
        <w:rPr>
          <w:rFonts w:ascii="Arial" w:hAnsi="Arial" w:cs="Arial"/>
          <w:color w:val="002060"/>
          <w:sz w:val="22"/>
        </w:rPr>
      </w:pPr>
      <w:r>
        <w:rPr>
          <w:rFonts w:ascii="Arial" w:hAnsi="Arial" w:cs="Arial"/>
          <w:color w:val="002060"/>
          <w:sz w:val="22"/>
        </w:rPr>
        <w:t>FUTSAL VIRE GEOSISTEM ASD</w:t>
      </w:r>
    </w:p>
    <w:p w14:paraId="4950FBCC" w14:textId="77777777" w:rsidR="00B512A5" w:rsidRDefault="00B512A5" w:rsidP="003D6D91">
      <w:pPr>
        <w:pStyle w:val="Corpodeltesto21"/>
        <w:rPr>
          <w:rFonts w:ascii="Arial" w:hAnsi="Arial" w:cs="Arial"/>
          <w:color w:val="002060"/>
          <w:sz w:val="22"/>
        </w:rPr>
      </w:pPr>
    </w:p>
    <w:p w14:paraId="5D7D11CE" w14:textId="77777777" w:rsidR="003D6D91" w:rsidRDefault="003D6D91" w:rsidP="003D6D91">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0FA5E1A2" w14:textId="197A7A5A" w:rsidR="00AD72B6" w:rsidRDefault="00F92409" w:rsidP="00AD72B6">
      <w:pPr>
        <w:pStyle w:val="LndNormale1"/>
        <w:rPr>
          <w:color w:val="002060"/>
        </w:rPr>
      </w:pPr>
      <w:r>
        <w:rPr>
          <w:color w:val="002060"/>
        </w:rPr>
        <w:t>A.V.I.S. RIPATRANSONE</w:t>
      </w:r>
    </w:p>
    <w:p w14:paraId="4D84D188" w14:textId="414A54D1" w:rsidR="00F92409" w:rsidRDefault="00F92409" w:rsidP="00AD72B6">
      <w:pPr>
        <w:pStyle w:val="LndNormale1"/>
        <w:rPr>
          <w:color w:val="002060"/>
        </w:rPr>
      </w:pPr>
      <w:r>
        <w:rPr>
          <w:color w:val="002060"/>
        </w:rPr>
        <w:t>FIGHT BULLS CORRIDONIA</w:t>
      </w:r>
    </w:p>
    <w:p w14:paraId="1E8C890E" w14:textId="77777777" w:rsidR="003D6D91" w:rsidRPr="000B4152" w:rsidRDefault="003D6D91" w:rsidP="00AD72B6">
      <w:pPr>
        <w:pStyle w:val="LndNormale1"/>
        <w:rPr>
          <w:color w:val="002060"/>
        </w:rPr>
      </w:pPr>
    </w:p>
    <w:p w14:paraId="276134FF" w14:textId="77777777" w:rsidR="003D6D91" w:rsidRPr="000B4152" w:rsidRDefault="003D6D91" w:rsidP="003D6D91">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573ADBE6" w14:textId="77777777" w:rsidR="003D6D91" w:rsidRPr="000B4152" w:rsidRDefault="003D6D91" w:rsidP="003D6D91">
      <w:pPr>
        <w:pStyle w:val="LndNormale1"/>
        <w:numPr>
          <w:ilvl w:val="0"/>
          <w:numId w:val="14"/>
        </w:numPr>
        <w:textAlignment w:val="baseline"/>
        <w:rPr>
          <w:color w:val="002060"/>
        </w:rPr>
      </w:pPr>
      <w:r w:rsidRPr="000B4152">
        <w:rPr>
          <w:color w:val="002060"/>
        </w:rPr>
        <w:t>La prima giornata viene determinata per sorteggio a cura del C.R. Marche;</w:t>
      </w:r>
    </w:p>
    <w:p w14:paraId="0812E86A" w14:textId="77777777" w:rsidR="003D6D91" w:rsidRPr="000B4152" w:rsidRDefault="003D6D91" w:rsidP="003D6D91">
      <w:pPr>
        <w:pStyle w:val="LndNormale1"/>
        <w:numPr>
          <w:ilvl w:val="0"/>
          <w:numId w:val="14"/>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586AE686" w14:textId="77777777" w:rsidR="003D6D91" w:rsidRPr="000B4152" w:rsidRDefault="003D6D91" w:rsidP="003D6D91">
      <w:pPr>
        <w:pStyle w:val="LndNormale1"/>
        <w:numPr>
          <w:ilvl w:val="0"/>
          <w:numId w:val="14"/>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181A8F7A" w14:textId="77777777" w:rsidR="003D6D91" w:rsidRPr="000B4152" w:rsidRDefault="003D6D91" w:rsidP="003D6D91">
      <w:pPr>
        <w:pStyle w:val="LndNormale1"/>
        <w:rPr>
          <w:color w:val="002060"/>
        </w:rPr>
      </w:pPr>
    </w:p>
    <w:p w14:paraId="4DFF0B45" w14:textId="77777777" w:rsidR="003D6D91" w:rsidRPr="000B4152" w:rsidRDefault="003D6D91" w:rsidP="003D6D91">
      <w:pPr>
        <w:pStyle w:val="LndNormale1"/>
        <w:rPr>
          <w:b/>
          <w:i/>
          <w:color w:val="002060"/>
        </w:rPr>
      </w:pPr>
      <w:r w:rsidRPr="000B4152">
        <w:rPr>
          <w:b/>
          <w:i/>
          <w:color w:val="002060"/>
        </w:rPr>
        <w:t>Classifica giron</w:t>
      </w:r>
      <w:r>
        <w:rPr>
          <w:b/>
          <w:i/>
          <w:color w:val="002060"/>
        </w:rPr>
        <w:t>e da tre squadre</w:t>
      </w:r>
    </w:p>
    <w:p w14:paraId="4C6028A3" w14:textId="77777777" w:rsidR="003D6D91" w:rsidRPr="000B4152" w:rsidRDefault="003D6D91" w:rsidP="003D6D91">
      <w:pPr>
        <w:pStyle w:val="LndNormale1"/>
        <w:rPr>
          <w:color w:val="002060"/>
        </w:rPr>
      </w:pPr>
      <w:r w:rsidRPr="000B4152">
        <w:rPr>
          <w:color w:val="002060"/>
        </w:rPr>
        <w:t>Per la compilazione della classifica verranno attribuiti i seguenti punteggi:</w:t>
      </w:r>
    </w:p>
    <w:p w14:paraId="2003D580" w14:textId="77777777" w:rsidR="003D6D91" w:rsidRPr="000B4152" w:rsidRDefault="003D6D91" w:rsidP="003D6D91">
      <w:pPr>
        <w:pStyle w:val="LndNormale1"/>
        <w:rPr>
          <w:color w:val="002060"/>
        </w:rPr>
      </w:pPr>
      <w:r w:rsidRPr="000B4152">
        <w:rPr>
          <w:color w:val="002060"/>
        </w:rPr>
        <w:t>vittoria</w:t>
      </w:r>
      <w:r w:rsidRPr="000B4152">
        <w:rPr>
          <w:color w:val="002060"/>
        </w:rPr>
        <w:tab/>
      </w:r>
      <w:r w:rsidRPr="000B4152">
        <w:rPr>
          <w:color w:val="002060"/>
        </w:rPr>
        <w:tab/>
        <w:t>punti 3</w:t>
      </w:r>
    </w:p>
    <w:p w14:paraId="4E2252A3" w14:textId="77777777" w:rsidR="003D6D91" w:rsidRPr="000B4152" w:rsidRDefault="003D6D91" w:rsidP="003D6D91">
      <w:pPr>
        <w:pStyle w:val="LndNormale1"/>
        <w:rPr>
          <w:color w:val="002060"/>
        </w:rPr>
      </w:pPr>
      <w:r w:rsidRPr="000B4152">
        <w:rPr>
          <w:color w:val="002060"/>
        </w:rPr>
        <w:t>pareggio</w:t>
      </w:r>
      <w:r w:rsidRPr="000B4152">
        <w:rPr>
          <w:color w:val="002060"/>
        </w:rPr>
        <w:tab/>
        <w:t>punti 1</w:t>
      </w:r>
    </w:p>
    <w:p w14:paraId="15C90777" w14:textId="77777777" w:rsidR="003D6D91" w:rsidRPr="000B4152" w:rsidRDefault="003D6D91" w:rsidP="003D6D91">
      <w:pPr>
        <w:pStyle w:val="LndNormale1"/>
        <w:rPr>
          <w:color w:val="002060"/>
        </w:rPr>
      </w:pPr>
      <w:r w:rsidRPr="000B4152">
        <w:rPr>
          <w:color w:val="002060"/>
        </w:rPr>
        <w:t>sconfitta</w:t>
      </w:r>
      <w:r w:rsidRPr="000B4152">
        <w:rPr>
          <w:color w:val="002060"/>
        </w:rPr>
        <w:tab/>
        <w:t>punti 0</w:t>
      </w:r>
    </w:p>
    <w:p w14:paraId="5C30284F" w14:textId="77777777" w:rsidR="003D6D91" w:rsidRPr="000B4152" w:rsidRDefault="003D6D91" w:rsidP="003D6D91">
      <w:pPr>
        <w:pStyle w:val="LndNormale1"/>
        <w:rPr>
          <w:color w:val="002060"/>
        </w:rPr>
      </w:pPr>
    </w:p>
    <w:p w14:paraId="3E8754DD" w14:textId="77777777" w:rsidR="003D6D91" w:rsidRPr="000B4152" w:rsidRDefault="003D6D91" w:rsidP="003D6D91">
      <w:pPr>
        <w:pStyle w:val="LndNormale1"/>
        <w:rPr>
          <w:color w:val="002060"/>
        </w:rPr>
      </w:pPr>
      <w:r w:rsidRPr="000B4152">
        <w:rPr>
          <w:color w:val="002060"/>
        </w:rPr>
        <w:t>Per la classifica di ogni girone si terrà conto:</w:t>
      </w:r>
    </w:p>
    <w:p w14:paraId="68CF66EB" w14:textId="77777777" w:rsidR="003D6D91" w:rsidRPr="000B4152" w:rsidRDefault="003D6D91" w:rsidP="003D6D91">
      <w:pPr>
        <w:pStyle w:val="LndNormale1"/>
        <w:rPr>
          <w:color w:val="002060"/>
        </w:rPr>
      </w:pPr>
      <w:r w:rsidRPr="000B4152">
        <w:rPr>
          <w:color w:val="002060"/>
        </w:rPr>
        <w:t>a) dei punti ottenuti negli incontri disputati;</w:t>
      </w:r>
    </w:p>
    <w:p w14:paraId="77AC2DE5" w14:textId="77777777" w:rsidR="003D6D91" w:rsidRPr="000B4152" w:rsidRDefault="003D6D91" w:rsidP="003D6D91">
      <w:pPr>
        <w:pStyle w:val="LndNormale1"/>
        <w:rPr>
          <w:color w:val="002060"/>
        </w:rPr>
      </w:pPr>
      <w:r w:rsidRPr="000B4152">
        <w:rPr>
          <w:color w:val="002060"/>
        </w:rPr>
        <w:t>b) della migliore differenza reti;</w:t>
      </w:r>
    </w:p>
    <w:p w14:paraId="236992F1" w14:textId="77777777" w:rsidR="003D6D91" w:rsidRDefault="003D6D91" w:rsidP="003D6D91">
      <w:pPr>
        <w:pStyle w:val="LndNormale1"/>
        <w:rPr>
          <w:color w:val="002060"/>
        </w:rPr>
      </w:pPr>
      <w:r w:rsidRPr="000B4152">
        <w:rPr>
          <w:color w:val="002060"/>
        </w:rPr>
        <w:t>c) del maggior numero di reti segnate;</w:t>
      </w:r>
    </w:p>
    <w:p w14:paraId="2436FEFE" w14:textId="77777777" w:rsidR="003D6D91" w:rsidRDefault="003D6D91" w:rsidP="003D6D91">
      <w:pPr>
        <w:pStyle w:val="LndNormale1"/>
        <w:rPr>
          <w:color w:val="002060"/>
        </w:rPr>
      </w:pPr>
      <w:r>
        <w:rPr>
          <w:color w:val="002060"/>
        </w:rPr>
        <w:t>d) miglior punteggio nella graduatoria disciplina della competizione in oggetto;</w:t>
      </w:r>
    </w:p>
    <w:p w14:paraId="6CE12F23" w14:textId="77777777" w:rsidR="003D6D91" w:rsidRPr="000B4152" w:rsidRDefault="003D6D91" w:rsidP="003D6D91">
      <w:pPr>
        <w:pStyle w:val="LndNormale1"/>
        <w:rPr>
          <w:color w:val="002060"/>
        </w:rPr>
      </w:pPr>
      <w:r>
        <w:rPr>
          <w:color w:val="002060"/>
        </w:rPr>
        <w:t>e) dell’anzianità di affiliazione societaria alla F.I.G.C.</w:t>
      </w:r>
    </w:p>
    <w:p w14:paraId="15DA3BE4" w14:textId="77777777" w:rsidR="003D6D91" w:rsidRDefault="003D6D91" w:rsidP="003D6D91">
      <w:pPr>
        <w:pStyle w:val="LndNormale1"/>
        <w:rPr>
          <w:color w:val="002060"/>
        </w:rPr>
      </w:pPr>
    </w:p>
    <w:p w14:paraId="70385C23" w14:textId="77777777" w:rsidR="003D6D91" w:rsidRPr="001E6A72" w:rsidRDefault="003D6D91" w:rsidP="003D6D91">
      <w:pPr>
        <w:pStyle w:val="LndNormale1"/>
        <w:rPr>
          <w:b/>
          <w:i/>
          <w:color w:val="002060"/>
        </w:rPr>
      </w:pPr>
      <w:r w:rsidRPr="001E6A72">
        <w:rPr>
          <w:b/>
          <w:i/>
          <w:color w:val="002060"/>
        </w:rPr>
        <w:t>Gironi da due squadre</w:t>
      </w:r>
    </w:p>
    <w:p w14:paraId="3D33A167"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lastRenderedPageBreak/>
        <w:t>Risulterà qualificata la squadra che nelle due partite di andata e ritorno, avrà ottenuto il miglior punteggio, ovvero, a parità di punteggio, la squadra che avrà la miglior differenza reti.</w:t>
      </w:r>
    </w:p>
    <w:p w14:paraId="00C3BB79"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FFBB645" w14:textId="77777777" w:rsidR="003D6D91" w:rsidRDefault="003D6D91" w:rsidP="003D6D91">
      <w:pPr>
        <w:pStyle w:val="LndNormale1"/>
        <w:rPr>
          <w:color w:val="002060"/>
        </w:rPr>
      </w:pPr>
    </w:p>
    <w:p w14:paraId="268C6071" w14:textId="77777777" w:rsidR="003D6D91" w:rsidRPr="000B4152" w:rsidRDefault="003D6D91" w:rsidP="003D6D91">
      <w:pPr>
        <w:pStyle w:val="LndNormale1"/>
        <w:rPr>
          <w:color w:val="002060"/>
        </w:rPr>
      </w:pPr>
      <w:r w:rsidRPr="000B4152">
        <w:rPr>
          <w:b/>
          <w:i/>
          <w:color w:val="002060"/>
          <w:u w:val="single"/>
        </w:rPr>
        <w:t xml:space="preserve">La prima squadra classificata in ogni girone si qualifica </w:t>
      </w:r>
      <w:r>
        <w:rPr>
          <w:b/>
          <w:i/>
          <w:color w:val="002060"/>
          <w:u w:val="single"/>
        </w:rPr>
        <w:t>ai Quarti di Finale</w:t>
      </w:r>
      <w:r w:rsidRPr="000B4152">
        <w:rPr>
          <w:color w:val="002060"/>
        </w:rPr>
        <w:t>.</w:t>
      </w:r>
    </w:p>
    <w:p w14:paraId="1B762F6F" w14:textId="77777777" w:rsidR="00AD72B6" w:rsidRDefault="00AD72B6" w:rsidP="00AD72B6">
      <w:pPr>
        <w:pStyle w:val="LndNormale1"/>
        <w:rPr>
          <w:color w:val="002060"/>
        </w:rPr>
      </w:pPr>
    </w:p>
    <w:p w14:paraId="200668CD" w14:textId="77777777" w:rsidR="00AD72B6" w:rsidRPr="00F45EB9" w:rsidRDefault="00AD72B6" w:rsidP="00AD72B6">
      <w:pPr>
        <w:pStyle w:val="LndNormale1"/>
        <w:rPr>
          <w:b/>
          <w:bCs/>
          <w:color w:val="002060"/>
          <w:u w:val="single"/>
        </w:rPr>
      </w:pPr>
      <w:r>
        <w:rPr>
          <w:b/>
          <w:bCs/>
          <w:color w:val="002060"/>
          <w:u w:val="single"/>
        </w:rPr>
        <w:t>QUARTI DI FINALE</w:t>
      </w:r>
    </w:p>
    <w:p w14:paraId="30EF5225" w14:textId="1E330228" w:rsidR="00AD72B6" w:rsidRPr="007F461B" w:rsidRDefault="00AD72B6" w:rsidP="00AD72B6">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sidR="003D6D91">
        <w:rPr>
          <w:rFonts w:ascii="Arial" w:hAnsi="Arial" w:cs="Arial"/>
          <w:b/>
          <w:i/>
          <w:color w:val="002060"/>
          <w:sz w:val="22"/>
          <w:u w:val="single"/>
        </w:rPr>
        <w:t>29</w:t>
      </w:r>
      <w:r w:rsidRPr="000D4775">
        <w:rPr>
          <w:rFonts w:ascii="Arial" w:hAnsi="Arial" w:cs="Arial"/>
          <w:b/>
          <w:i/>
          <w:color w:val="002060"/>
          <w:sz w:val="22"/>
          <w:u w:val="single"/>
        </w:rPr>
        <w:t xml:space="preserve">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w:t>
      </w:r>
      <w:r w:rsidR="003D6D91">
        <w:rPr>
          <w:rFonts w:ascii="Arial" w:hAnsi="Arial" w:cs="Arial"/>
          <w:b/>
          <w:i/>
          <w:color w:val="002060"/>
          <w:sz w:val="22"/>
          <w:u w:val="single"/>
        </w:rPr>
        <w:t>4</w:t>
      </w:r>
      <w:r w:rsidRPr="000D4775">
        <w:rPr>
          <w:rFonts w:ascii="Arial" w:hAnsi="Arial" w:cs="Arial"/>
          <w:b/>
          <w:i/>
          <w:color w:val="002060"/>
          <w:sz w:val="22"/>
          <w:u w:val="single"/>
        </w:rPr>
        <w:t xml:space="preserve"> – Gara di Ritorno </w:t>
      </w:r>
      <w:r w:rsidR="003D6D91">
        <w:rPr>
          <w:rFonts w:ascii="Arial" w:hAnsi="Arial" w:cs="Arial"/>
          <w:b/>
          <w:i/>
          <w:color w:val="002060"/>
          <w:sz w:val="22"/>
          <w:u w:val="single"/>
        </w:rPr>
        <w:t>12</w:t>
      </w:r>
      <w:r w:rsidRPr="000D4775">
        <w:rPr>
          <w:rFonts w:ascii="Arial" w:hAnsi="Arial" w:cs="Arial"/>
          <w:b/>
          <w:i/>
          <w:color w:val="002060"/>
          <w:sz w:val="22"/>
          <w:u w:val="single"/>
        </w:rPr>
        <w:t xml:space="preserve"> </w:t>
      </w:r>
      <w:r w:rsidR="003D6D91">
        <w:rPr>
          <w:rFonts w:ascii="Arial" w:hAnsi="Arial" w:cs="Arial"/>
          <w:b/>
          <w:i/>
          <w:color w:val="002060"/>
          <w:sz w:val="22"/>
          <w:u w:val="single"/>
        </w:rPr>
        <w:t>Novembre</w:t>
      </w:r>
      <w:r w:rsidRPr="000D4775">
        <w:rPr>
          <w:rFonts w:ascii="Arial" w:hAnsi="Arial" w:cs="Arial"/>
          <w:b/>
          <w:i/>
          <w:color w:val="002060"/>
          <w:sz w:val="22"/>
          <w:u w:val="single"/>
        </w:rPr>
        <w:t xml:space="preserve"> 202</w:t>
      </w:r>
      <w:r w:rsidR="003D6D91">
        <w:rPr>
          <w:rFonts w:ascii="Arial" w:hAnsi="Arial" w:cs="Arial"/>
          <w:b/>
          <w:i/>
          <w:color w:val="002060"/>
          <w:sz w:val="22"/>
          <w:u w:val="single"/>
        </w:rPr>
        <w:t>4</w:t>
      </w:r>
    </w:p>
    <w:p w14:paraId="682F2ED4" w14:textId="77777777" w:rsidR="00AD72B6" w:rsidRPr="001E6A72" w:rsidRDefault="00AD72B6" w:rsidP="00AD72B6">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75246F9A" w14:textId="77777777" w:rsidR="00AD72B6" w:rsidRDefault="00AD72B6" w:rsidP="00AD72B6">
      <w:pPr>
        <w:pStyle w:val="LndNormale1"/>
        <w:rPr>
          <w:color w:val="002060"/>
        </w:rPr>
      </w:pPr>
    </w:p>
    <w:p w14:paraId="11DA5910"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09786DE" w14:textId="77777777" w:rsidR="00AD72B6" w:rsidRPr="001C0426" w:rsidRDefault="00AD72B6" w:rsidP="00AD72B6">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501DB423" w14:textId="77777777" w:rsidR="00AD72B6" w:rsidRPr="001C0426" w:rsidRDefault="00AD72B6" w:rsidP="00AD72B6">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1E94731E" w14:textId="77777777" w:rsidR="00AD72B6" w:rsidRPr="001C0426" w:rsidRDefault="00AD72B6" w:rsidP="00AD72B6">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40110104" w14:textId="77777777" w:rsidR="00AD72B6" w:rsidRPr="001C0426" w:rsidRDefault="00AD72B6" w:rsidP="00AD72B6">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6760DC5B" w14:textId="77777777" w:rsidR="00AD72B6" w:rsidRPr="00F45EB9" w:rsidRDefault="00AD72B6" w:rsidP="00AD72B6">
      <w:pPr>
        <w:pStyle w:val="LndNormale1"/>
        <w:rPr>
          <w:color w:val="002060"/>
        </w:rPr>
      </w:pPr>
    </w:p>
    <w:p w14:paraId="09F26A1A"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3DD0F29"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29B55B6" w14:textId="77777777" w:rsidR="00AD72B6" w:rsidRPr="000B4152" w:rsidRDefault="00AD72B6" w:rsidP="00AD72B6">
      <w:pPr>
        <w:pStyle w:val="LndNormale1"/>
        <w:rPr>
          <w:color w:val="002060"/>
        </w:rPr>
      </w:pPr>
    </w:p>
    <w:p w14:paraId="5C33FB56" w14:textId="77777777" w:rsidR="00AD72B6" w:rsidRPr="00C05BAA" w:rsidRDefault="00AD72B6" w:rsidP="00AD72B6">
      <w:pPr>
        <w:pStyle w:val="LndNormale1"/>
        <w:rPr>
          <w:b/>
          <w:color w:val="002060"/>
          <w:u w:val="single"/>
        </w:rPr>
      </w:pPr>
      <w:r w:rsidRPr="00C05BAA">
        <w:rPr>
          <w:b/>
          <w:color w:val="002060"/>
          <w:u w:val="single"/>
        </w:rPr>
        <w:t>SEMIFINALI</w:t>
      </w:r>
    </w:p>
    <w:p w14:paraId="513DF260" w14:textId="640A4800" w:rsidR="00AD72B6" w:rsidRPr="00B62BE1" w:rsidRDefault="00AD72B6" w:rsidP="00AD72B6">
      <w:pPr>
        <w:pStyle w:val="Corpodeltesto21"/>
        <w:rPr>
          <w:rFonts w:ascii="Arial" w:hAnsi="Arial" w:cs="Arial"/>
          <w:b/>
          <w:i/>
          <w:color w:val="002060"/>
          <w:sz w:val="22"/>
        </w:rPr>
      </w:pPr>
      <w:r w:rsidRPr="00B62BE1">
        <w:rPr>
          <w:rFonts w:ascii="Arial" w:hAnsi="Arial" w:cs="Arial"/>
          <w:b/>
          <w:i/>
          <w:color w:val="002060"/>
          <w:sz w:val="22"/>
        </w:rPr>
        <w:t xml:space="preserve">Gara di Andata </w:t>
      </w:r>
      <w:r w:rsidR="003D6D91">
        <w:rPr>
          <w:rFonts w:ascii="Arial" w:hAnsi="Arial" w:cs="Arial"/>
          <w:b/>
          <w:i/>
          <w:color w:val="002060"/>
          <w:sz w:val="22"/>
        </w:rPr>
        <w:t>26</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sidR="003D6D91">
        <w:rPr>
          <w:rFonts w:ascii="Arial" w:hAnsi="Arial" w:cs="Arial"/>
          <w:b/>
          <w:i/>
          <w:color w:val="002060"/>
          <w:sz w:val="22"/>
        </w:rPr>
        <w:t>4</w:t>
      </w:r>
      <w:r w:rsidRPr="00B62BE1">
        <w:rPr>
          <w:rFonts w:ascii="Arial" w:hAnsi="Arial" w:cs="Arial"/>
          <w:b/>
          <w:i/>
          <w:color w:val="002060"/>
          <w:sz w:val="22"/>
        </w:rPr>
        <w:t xml:space="preserve"> – Gara di Ritorno </w:t>
      </w:r>
      <w:r w:rsidR="003D6D91">
        <w:rPr>
          <w:rFonts w:ascii="Arial" w:hAnsi="Arial" w:cs="Arial"/>
          <w:b/>
          <w:i/>
          <w:color w:val="002060"/>
          <w:sz w:val="22"/>
        </w:rPr>
        <w:t>10 Dicembre 2024</w:t>
      </w:r>
    </w:p>
    <w:p w14:paraId="50882870"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670C43B5" w14:textId="77777777" w:rsidR="008F6106" w:rsidRPr="008F6106" w:rsidRDefault="008F6106" w:rsidP="008F6106">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19E2E4AA" w14:textId="77777777" w:rsidR="00AD72B6" w:rsidRPr="001E6A72" w:rsidRDefault="00AD72B6" w:rsidP="00AD72B6">
      <w:pPr>
        <w:pStyle w:val="Corpodeltesto21"/>
        <w:rPr>
          <w:rFonts w:ascii="Arial" w:hAnsi="Arial" w:cs="Arial"/>
          <w:color w:val="002060"/>
          <w:sz w:val="22"/>
        </w:rPr>
      </w:pPr>
    </w:p>
    <w:p w14:paraId="306B1325"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6CA2D90" w14:textId="77777777" w:rsidR="00AD72B6" w:rsidRPr="001E6A72" w:rsidRDefault="00AD72B6" w:rsidP="00AD72B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542ACDA" w14:textId="77777777" w:rsidR="00AD72B6" w:rsidRPr="000B4152" w:rsidRDefault="00AD72B6" w:rsidP="00AD72B6">
      <w:pPr>
        <w:pStyle w:val="LndNormale1"/>
        <w:rPr>
          <w:color w:val="002060"/>
          <w:highlight w:val="yellow"/>
        </w:rPr>
      </w:pPr>
    </w:p>
    <w:p w14:paraId="49EE023C" w14:textId="77777777" w:rsidR="00AD72B6" w:rsidRPr="000A1E89" w:rsidRDefault="00AD72B6" w:rsidP="00AD72B6">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4AD885DF" w14:textId="34FD279C" w:rsidR="00AD72B6" w:rsidRPr="000A1E89" w:rsidRDefault="00AD72B6" w:rsidP="00AD72B6">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3D6D91">
        <w:rPr>
          <w:rFonts w:ascii="Arial" w:hAnsi="Arial" w:cs="Arial"/>
          <w:b/>
          <w:i/>
          <w:color w:val="002060"/>
          <w:sz w:val="22"/>
        </w:rPr>
        <w:t>5</w:t>
      </w:r>
    </w:p>
    <w:p w14:paraId="6F94A030" w14:textId="72099D89"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bookmarkStart w:id="21" w:name="_Hlk145495942"/>
      <w:r w:rsidR="003D6D91">
        <w:rPr>
          <w:rFonts w:ascii="Arial" w:hAnsi="Arial" w:cs="Arial"/>
          <w:color w:val="002060"/>
          <w:sz w:val="22"/>
        </w:rPr>
        <w:t>4</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bookmarkEnd w:id="21"/>
    <w:p w14:paraId="33D24C05" w14:textId="77777777" w:rsidR="00AD72B6" w:rsidRPr="000B4152" w:rsidRDefault="00AD72B6" w:rsidP="00AD72B6">
      <w:pPr>
        <w:pStyle w:val="LndNormale1"/>
        <w:rPr>
          <w:color w:val="002060"/>
          <w:highlight w:val="yellow"/>
        </w:rPr>
      </w:pPr>
    </w:p>
    <w:p w14:paraId="25BB3BF4" w14:textId="77777777" w:rsidR="00AD72B6" w:rsidRPr="007C0438" w:rsidRDefault="00AD72B6" w:rsidP="00AD72B6">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1AF7B4D8"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2BE17499"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0342D8EB" w14:textId="77777777" w:rsidR="00AD72B6" w:rsidRPr="007C0438" w:rsidRDefault="00AD72B6" w:rsidP="00AD72B6">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36885FDA" w14:textId="77777777" w:rsidR="00AD72B6" w:rsidRPr="007C0438" w:rsidRDefault="00AD72B6" w:rsidP="00AD72B6">
      <w:pPr>
        <w:rPr>
          <w:rFonts w:ascii="Arial" w:hAnsi="Arial"/>
          <w:color w:val="002060"/>
          <w:sz w:val="22"/>
          <w:szCs w:val="22"/>
        </w:rPr>
      </w:pPr>
    </w:p>
    <w:p w14:paraId="28D1F5AE" w14:textId="77777777" w:rsidR="00AD72B6" w:rsidRPr="007C0438" w:rsidRDefault="00AD72B6" w:rsidP="00AD72B6">
      <w:pPr>
        <w:pStyle w:val="LndNormale1"/>
        <w:rPr>
          <w:b/>
          <w:color w:val="002060"/>
          <w:u w:val="single"/>
        </w:rPr>
      </w:pPr>
      <w:r w:rsidRPr="007C0438">
        <w:rPr>
          <w:b/>
          <w:color w:val="002060"/>
          <w:u w:val="single"/>
        </w:rPr>
        <w:t>Reclami</w:t>
      </w:r>
    </w:p>
    <w:p w14:paraId="32759985" w14:textId="77777777" w:rsidR="003D6D91" w:rsidRPr="007D644B" w:rsidRDefault="003D6D91" w:rsidP="003D6D91">
      <w:pPr>
        <w:pStyle w:val="LndNormale1"/>
        <w:rPr>
          <w:color w:val="002060"/>
        </w:rPr>
      </w:pPr>
      <w:r>
        <w:rPr>
          <w:color w:val="002060"/>
        </w:rPr>
        <w:lastRenderedPageBreak/>
        <w:t>Vale</w:t>
      </w:r>
      <w:r w:rsidRPr="007D644B">
        <w:rPr>
          <w:color w:val="002060"/>
        </w:rPr>
        <w:t xml:space="preserve"> quanto previsto dalle procedure particolari impartite dalla FIGC </w:t>
      </w:r>
      <w:r>
        <w:rPr>
          <w:color w:val="002060"/>
        </w:rPr>
        <w:t>pubblicate nel Comunicato Ufficiale n° 85 emesso dalla Lega Nazionale Dilettanti il 31/07/2024 che si allega al presente C.U.</w:t>
      </w:r>
    </w:p>
    <w:p w14:paraId="1871A207" w14:textId="77777777" w:rsidR="00AD72B6" w:rsidRPr="007C0438" w:rsidRDefault="00AD72B6" w:rsidP="00AD72B6">
      <w:pPr>
        <w:pStyle w:val="LndNormale1"/>
        <w:rPr>
          <w:color w:val="002060"/>
        </w:rPr>
      </w:pPr>
    </w:p>
    <w:p w14:paraId="5A61A688" w14:textId="77777777" w:rsidR="00AD72B6" w:rsidRPr="007C0438" w:rsidRDefault="00AD72B6" w:rsidP="00AD72B6">
      <w:pPr>
        <w:rPr>
          <w:rFonts w:ascii="Arial" w:hAnsi="Arial"/>
          <w:b/>
          <w:color w:val="002060"/>
          <w:sz w:val="22"/>
          <w:szCs w:val="22"/>
          <w:u w:val="single"/>
        </w:rPr>
      </w:pPr>
      <w:r w:rsidRPr="007C0438">
        <w:rPr>
          <w:rFonts w:ascii="Arial" w:hAnsi="Arial"/>
          <w:b/>
          <w:color w:val="002060"/>
          <w:sz w:val="22"/>
          <w:szCs w:val="22"/>
          <w:u w:val="single"/>
        </w:rPr>
        <w:t>Rinuncia a gare</w:t>
      </w:r>
    </w:p>
    <w:p w14:paraId="6F3E8DE3" w14:textId="77777777" w:rsidR="00AD72B6" w:rsidRPr="007C0438" w:rsidRDefault="00AD72B6" w:rsidP="00AD72B6">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4DD63F8A" w14:textId="77777777" w:rsidR="00AD72B6" w:rsidRPr="007C0438" w:rsidRDefault="00AD72B6" w:rsidP="00AD72B6">
      <w:pPr>
        <w:pStyle w:val="Corpodeltesto21"/>
        <w:rPr>
          <w:color w:val="002060"/>
          <w:sz w:val="22"/>
          <w:szCs w:val="22"/>
        </w:rPr>
      </w:pPr>
    </w:p>
    <w:p w14:paraId="2F507790" w14:textId="77777777" w:rsidR="00AD72B6" w:rsidRPr="007C0438" w:rsidRDefault="00AD72B6" w:rsidP="00AD72B6">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3D078E67" w14:textId="77777777" w:rsidR="00AD72B6" w:rsidRDefault="00AD72B6" w:rsidP="00AD72B6">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65EEDD02" w14:textId="77777777" w:rsidR="00AD72B6" w:rsidRDefault="00AD72B6" w:rsidP="00AD72B6">
      <w:pPr>
        <w:tabs>
          <w:tab w:val="left" w:pos="425"/>
        </w:tabs>
        <w:rPr>
          <w:rFonts w:ascii="Arial" w:hAnsi="Arial"/>
          <w:color w:val="002060"/>
          <w:sz w:val="22"/>
          <w:szCs w:val="22"/>
        </w:rPr>
      </w:pPr>
    </w:p>
    <w:p w14:paraId="000ED436" w14:textId="7F7C99DF" w:rsidR="006873BB" w:rsidRPr="000B4152" w:rsidRDefault="006873BB" w:rsidP="006873BB">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502394C3" w14:textId="77777777" w:rsidR="006873BB" w:rsidRDefault="006873BB" w:rsidP="00AD72B6">
      <w:pPr>
        <w:tabs>
          <w:tab w:val="left" w:pos="425"/>
        </w:tabs>
        <w:rPr>
          <w:rFonts w:ascii="Arial" w:hAnsi="Arial"/>
          <w:color w:val="002060"/>
          <w:sz w:val="22"/>
          <w:szCs w:val="22"/>
        </w:rPr>
      </w:pPr>
    </w:p>
    <w:p w14:paraId="31F1007E" w14:textId="77777777" w:rsidR="006873BB" w:rsidRPr="003730AA" w:rsidRDefault="006873BB" w:rsidP="006873BB">
      <w:pPr>
        <w:pStyle w:val="sottotitolocampionato10"/>
        <w:rPr>
          <w:color w:val="002060"/>
        </w:rPr>
      </w:pPr>
      <w:r w:rsidRPr="003730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6873BB" w:rsidRPr="003730AA" w14:paraId="55CECD82"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CA5F6"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78D15"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C39BD"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00312"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2833C"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16965"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4FDF1"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1A4C977"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AECE96" w14:textId="77777777" w:rsidR="006873BB" w:rsidRPr="003730AA" w:rsidRDefault="006873BB" w:rsidP="00921548">
            <w:pPr>
              <w:pStyle w:val="rowtabella0"/>
              <w:rPr>
                <w:color w:val="002060"/>
              </w:rPr>
            </w:pPr>
            <w:r w:rsidRPr="003730A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852F1" w14:textId="77777777" w:rsidR="006873BB" w:rsidRPr="003730AA" w:rsidRDefault="006873BB" w:rsidP="00921548">
            <w:pPr>
              <w:pStyle w:val="rowtabella0"/>
              <w:rPr>
                <w:color w:val="002060"/>
              </w:rPr>
            </w:pPr>
            <w:r w:rsidRPr="003730AA">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2CA89"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09B3A" w14:textId="77777777" w:rsidR="006873BB" w:rsidRPr="003730AA" w:rsidRDefault="006873BB" w:rsidP="00921548">
            <w:pPr>
              <w:pStyle w:val="rowtabella0"/>
              <w:rPr>
                <w:color w:val="002060"/>
              </w:rPr>
            </w:pPr>
            <w:r w:rsidRPr="003730AA">
              <w:rPr>
                <w:color w:val="002060"/>
              </w:rPr>
              <w:t>21/09/2024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FAF0D" w14:textId="77777777" w:rsidR="006873BB" w:rsidRPr="003730AA" w:rsidRDefault="006873BB" w:rsidP="00921548">
            <w:pPr>
              <w:pStyle w:val="rowtabella0"/>
              <w:rPr>
                <w:color w:val="002060"/>
              </w:rPr>
            </w:pPr>
            <w:r w:rsidRPr="003730AA">
              <w:rPr>
                <w:color w:val="002060"/>
              </w:rPr>
              <w:t xml:space="preserve">5429 PAL.COM. </w:t>
            </w:r>
            <w:proofErr w:type="gramStart"/>
            <w:r w:rsidRPr="003730AA">
              <w:rPr>
                <w:color w:val="002060"/>
              </w:rPr>
              <w:t>S.MICHELE</w:t>
            </w:r>
            <w:proofErr w:type="gramEnd"/>
            <w:r w:rsidRPr="003730A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B5B4B" w14:textId="77777777" w:rsidR="006873BB" w:rsidRPr="003730AA" w:rsidRDefault="006873BB" w:rsidP="00921548">
            <w:pPr>
              <w:pStyle w:val="rowtabella0"/>
              <w:rPr>
                <w:color w:val="002060"/>
              </w:rPr>
            </w:pPr>
            <w:r w:rsidRPr="003730A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A275D" w14:textId="77777777" w:rsidR="006873BB" w:rsidRPr="003730AA" w:rsidRDefault="006873BB" w:rsidP="00921548">
            <w:pPr>
              <w:pStyle w:val="rowtabella0"/>
              <w:rPr>
                <w:color w:val="002060"/>
              </w:rPr>
            </w:pPr>
            <w:r w:rsidRPr="003730AA">
              <w:rPr>
                <w:color w:val="002060"/>
              </w:rPr>
              <w:t>VIA LORETO</w:t>
            </w:r>
          </w:p>
        </w:tc>
      </w:tr>
      <w:tr w:rsidR="006873BB" w:rsidRPr="003730AA" w14:paraId="1FCA9181"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D1BA4B" w14:textId="77777777" w:rsidR="006873BB" w:rsidRPr="003730AA" w:rsidRDefault="006873BB" w:rsidP="00921548">
            <w:pPr>
              <w:pStyle w:val="rowtabella0"/>
              <w:rPr>
                <w:color w:val="002060"/>
              </w:rPr>
            </w:pPr>
            <w:r w:rsidRPr="003730AA">
              <w:rPr>
                <w:color w:val="002060"/>
              </w:rPr>
              <w:t>JESINA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47D7A" w14:textId="77777777" w:rsidR="006873BB" w:rsidRPr="003730AA" w:rsidRDefault="006873BB" w:rsidP="00921548">
            <w:pPr>
              <w:pStyle w:val="rowtabella0"/>
              <w:rPr>
                <w:color w:val="002060"/>
              </w:rPr>
            </w:pPr>
            <w:r w:rsidRPr="003730AA">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E8DEE"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7D0C8" w14:textId="77777777" w:rsidR="006873BB" w:rsidRPr="003730AA" w:rsidRDefault="006873BB" w:rsidP="00921548">
            <w:pPr>
              <w:pStyle w:val="rowtabella0"/>
              <w:rPr>
                <w:color w:val="002060"/>
              </w:rPr>
            </w:pPr>
            <w:r w:rsidRPr="003730AA">
              <w:rPr>
                <w:color w:val="002060"/>
              </w:rPr>
              <w:t>01/10/2024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16305" w14:textId="77777777" w:rsidR="006873BB" w:rsidRPr="003730AA" w:rsidRDefault="006873BB" w:rsidP="00921548">
            <w:pPr>
              <w:pStyle w:val="rowtabella0"/>
              <w:rPr>
                <w:color w:val="002060"/>
              </w:rPr>
            </w:pPr>
            <w:r w:rsidRPr="003730A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092E7" w14:textId="77777777" w:rsidR="006873BB" w:rsidRPr="003730AA" w:rsidRDefault="006873BB" w:rsidP="00921548">
            <w:pPr>
              <w:pStyle w:val="rowtabella0"/>
              <w:rPr>
                <w:color w:val="002060"/>
              </w:rPr>
            </w:pPr>
            <w:r w:rsidRPr="003730A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08AD3" w14:textId="77777777" w:rsidR="006873BB" w:rsidRPr="003730AA" w:rsidRDefault="006873BB" w:rsidP="00921548">
            <w:pPr>
              <w:pStyle w:val="rowtabella0"/>
              <w:rPr>
                <w:color w:val="002060"/>
              </w:rPr>
            </w:pPr>
            <w:r w:rsidRPr="003730AA">
              <w:rPr>
                <w:color w:val="002060"/>
              </w:rPr>
              <w:t>VIA DEI TESSITORI</w:t>
            </w:r>
          </w:p>
        </w:tc>
      </w:tr>
    </w:tbl>
    <w:p w14:paraId="393CB4F7" w14:textId="77777777" w:rsidR="006873BB" w:rsidRPr="003730AA" w:rsidRDefault="006873BB" w:rsidP="006873BB">
      <w:pPr>
        <w:pStyle w:val="breakline"/>
        <w:rPr>
          <w:rFonts w:eastAsiaTheme="minorEastAsia"/>
          <w:color w:val="002060"/>
        </w:rPr>
      </w:pPr>
    </w:p>
    <w:p w14:paraId="68F73CEC" w14:textId="77777777" w:rsidR="006873BB" w:rsidRPr="003730AA" w:rsidRDefault="006873BB" w:rsidP="006873BB">
      <w:pPr>
        <w:pStyle w:val="breakline"/>
        <w:rPr>
          <w:color w:val="002060"/>
        </w:rPr>
      </w:pPr>
    </w:p>
    <w:p w14:paraId="6FE917BA" w14:textId="77777777" w:rsidR="006873BB" w:rsidRPr="003730AA" w:rsidRDefault="006873BB" w:rsidP="006873BB">
      <w:pPr>
        <w:pStyle w:val="breakline"/>
        <w:rPr>
          <w:color w:val="002060"/>
        </w:rPr>
      </w:pPr>
    </w:p>
    <w:p w14:paraId="5C402D49" w14:textId="77777777" w:rsidR="006873BB" w:rsidRPr="003730AA" w:rsidRDefault="006873BB" w:rsidP="006873BB">
      <w:pPr>
        <w:pStyle w:val="sottotitolocampionato10"/>
        <w:rPr>
          <w:color w:val="002060"/>
        </w:rPr>
      </w:pPr>
      <w:r w:rsidRPr="003730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3BB" w:rsidRPr="003730AA" w14:paraId="24E14E2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626F5"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14BE2"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16DD"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ED621"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99285"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6CCC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2385"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B20AFB4"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8007C8" w14:textId="77777777" w:rsidR="006873BB" w:rsidRPr="003730AA" w:rsidRDefault="006873BB" w:rsidP="00921548">
            <w:pPr>
              <w:pStyle w:val="rowtabella0"/>
              <w:rPr>
                <w:color w:val="002060"/>
              </w:rPr>
            </w:pPr>
            <w:r w:rsidRPr="003730AA">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766CA" w14:textId="77777777" w:rsidR="006873BB" w:rsidRPr="003730AA" w:rsidRDefault="006873BB" w:rsidP="00921548">
            <w:pPr>
              <w:pStyle w:val="rowtabella0"/>
              <w:rPr>
                <w:color w:val="002060"/>
              </w:rPr>
            </w:pPr>
            <w:r w:rsidRPr="003730AA">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F12D8"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2E2E7" w14:textId="77777777" w:rsidR="006873BB" w:rsidRPr="003730AA" w:rsidRDefault="006873BB" w:rsidP="00921548">
            <w:pPr>
              <w:pStyle w:val="rowtabella0"/>
              <w:rPr>
                <w:color w:val="002060"/>
              </w:rPr>
            </w:pPr>
            <w:r w:rsidRPr="003730AA">
              <w:rPr>
                <w:color w:val="002060"/>
              </w:rPr>
              <w:t>21/09/2024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78A1E" w14:textId="77777777" w:rsidR="006873BB" w:rsidRPr="003730AA" w:rsidRDefault="006873BB" w:rsidP="00921548">
            <w:pPr>
              <w:pStyle w:val="rowtabella0"/>
              <w:rPr>
                <w:color w:val="002060"/>
              </w:rPr>
            </w:pPr>
            <w:r w:rsidRPr="003730AA">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A5E58" w14:textId="77777777" w:rsidR="006873BB" w:rsidRPr="003730AA" w:rsidRDefault="006873BB" w:rsidP="00921548">
            <w:pPr>
              <w:pStyle w:val="rowtabella0"/>
              <w:rPr>
                <w:color w:val="002060"/>
              </w:rPr>
            </w:pPr>
            <w:r w:rsidRPr="003730AA">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20759" w14:textId="77777777" w:rsidR="006873BB" w:rsidRPr="003730AA" w:rsidRDefault="006873BB" w:rsidP="00921548">
            <w:pPr>
              <w:pStyle w:val="rowtabella0"/>
              <w:rPr>
                <w:color w:val="002060"/>
              </w:rPr>
            </w:pPr>
            <w:r w:rsidRPr="003730AA">
              <w:rPr>
                <w:color w:val="002060"/>
              </w:rPr>
              <w:t>VIA NAZARIO SAURO</w:t>
            </w:r>
          </w:p>
        </w:tc>
      </w:tr>
      <w:tr w:rsidR="006873BB" w:rsidRPr="003730AA" w14:paraId="2EB57D23"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197E9" w14:textId="77777777" w:rsidR="006873BB" w:rsidRPr="003730AA" w:rsidRDefault="006873BB" w:rsidP="00921548">
            <w:pPr>
              <w:pStyle w:val="rowtabella0"/>
              <w:rPr>
                <w:color w:val="002060"/>
              </w:rPr>
            </w:pPr>
            <w:r w:rsidRPr="003730A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D815D" w14:textId="77777777" w:rsidR="006873BB" w:rsidRPr="003730AA" w:rsidRDefault="006873BB" w:rsidP="00921548">
            <w:pPr>
              <w:pStyle w:val="rowtabella0"/>
              <w:rPr>
                <w:color w:val="002060"/>
              </w:rPr>
            </w:pPr>
            <w:r w:rsidRPr="003730AA">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89DB6"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7092F" w14:textId="77777777" w:rsidR="006873BB" w:rsidRPr="003730AA" w:rsidRDefault="006873BB" w:rsidP="00921548">
            <w:pPr>
              <w:pStyle w:val="rowtabella0"/>
              <w:rPr>
                <w:color w:val="002060"/>
              </w:rPr>
            </w:pPr>
            <w:r w:rsidRPr="003730AA">
              <w:rPr>
                <w:color w:val="002060"/>
              </w:rPr>
              <w:t>30/09/2024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84782" w14:textId="77777777" w:rsidR="006873BB" w:rsidRPr="003730AA" w:rsidRDefault="006873BB" w:rsidP="00921548">
            <w:pPr>
              <w:pStyle w:val="rowtabella0"/>
              <w:rPr>
                <w:color w:val="002060"/>
              </w:rPr>
            </w:pPr>
            <w:r w:rsidRPr="003730AA">
              <w:rPr>
                <w:color w:val="002060"/>
              </w:rPr>
              <w:t xml:space="preserve">5442 TENSOSTRUTTURA </w:t>
            </w:r>
            <w:proofErr w:type="gramStart"/>
            <w:r w:rsidRPr="003730AA">
              <w:rPr>
                <w:color w:val="002060"/>
              </w:rPr>
              <w:t>B.GO</w:t>
            </w:r>
            <w:proofErr w:type="gramEnd"/>
            <w:r w:rsidRPr="003730AA">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C3498" w14:textId="77777777" w:rsidR="006873BB" w:rsidRPr="003730AA" w:rsidRDefault="006873BB" w:rsidP="00921548">
            <w:pPr>
              <w:pStyle w:val="rowtabella0"/>
              <w:rPr>
                <w:color w:val="002060"/>
              </w:rPr>
            </w:pPr>
            <w:r w:rsidRPr="003730A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A9A7C" w14:textId="77777777" w:rsidR="006873BB" w:rsidRPr="003730AA" w:rsidRDefault="006873BB" w:rsidP="00921548">
            <w:pPr>
              <w:pStyle w:val="rowtabella0"/>
              <w:rPr>
                <w:color w:val="002060"/>
              </w:rPr>
            </w:pPr>
            <w:r w:rsidRPr="003730AA">
              <w:rPr>
                <w:color w:val="002060"/>
              </w:rPr>
              <w:t xml:space="preserve">STRADA DEL FOGLIA - </w:t>
            </w:r>
            <w:proofErr w:type="gramStart"/>
            <w:r w:rsidRPr="003730AA">
              <w:rPr>
                <w:color w:val="002060"/>
              </w:rPr>
              <w:t>B.GO</w:t>
            </w:r>
            <w:proofErr w:type="gramEnd"/>
            <w:r w:rsidRPr="003730AA">
              <w:rPr>
                <w:color w:val="002060"/>
              </w:rPr>
              <w:t xml:space="preserve"> S.MAR</w:t>
            </w:r>
          </w:p>
        </w:tc>
      </w:tr>
    </w:tbl>
    <w:p w14:paraId="038E6563" w14:textId="77777777" w:rsidR="006873BB" w:rsidRPr="003730AA" w:rsidRDefault="006873BB" w:rsidP="006873BB">
      <w:pPr>
        <w:pStyle w:val="breakline"/>
        <w:rPr>
          <w:rFonts w:eastAsiaTheme="minorEastAsia"/>
          <w:color w:val="002060"/>
        </w:rPr>
      </w:pPr>
    </w:p>
    <w:p w14:paraId="08D426E3" w14:textId="77777777" w:rsidR="006873BB" w:rsidRPr="003730AA" w:rsidRDefault="006873BB" w:rsidP="006873BB">
      <w:pPr>
        <w:pStyle w:val="breakline"/>
        <w:rPr>
          <w:color w:val="002060"/>
        </w:rPr>
      </w:pPr>
    </w:p>
    <w:p w14:paraId="4DE4947A" w14:textId="77777777" w:rsidR="006873BB" w:rsidRPr="003730AA" w:rsidRDefault="006873BB" w:rsidP="006873BB">
      <w:pPr>
        <w:pStyle w:val="breakline"/>
        <w:rPr>
          <w:color w:val="002060"/>
        </w:rPr>
      </w:pPr>
    </w:p>
    <w:p w14:paraId="5520E722" w14:textId="77777777" w:rsidR="006873BB" w:rsidRPr="003730AA" w:rsidRDefault="006873BB" w:rsidP="006873BB">
      <w:pPr>
        <w:pStyle w:val="sottotitolocampionato10"/>
        <w:rPr>
          <w:color w:val="002060"/>
        </w:rPr>
      </w:pPr>
      <w:r w:rsidRPr="003730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71E6C794"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FE2E2"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FE8A6"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CD509"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5A4F7"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68ABE"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5944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57DC4"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7C856E35"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8370E0" w14:textId="77777777" w:rsidR="006873BB" w:rsidRPr="003730AA" w:rsidRDefault="006873BB" w:rsidP="00921548">
            <w:pPr>
              <w:pStyle w:val="rowtabella0"/>
              <w:rPr>
                <w:color w:val="002060"/>
              </w:rPr>
            </w:pPr>
            <w:r w:rsidRPr="003730AA">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E21CE" w14:textId="77777777" w:rsidR="006873BB" w:rsidRPr="003730AA" w:rsidRDefault="006873BB" w:rsidP="00921548">
            <w:pPr>
              <w:pStyle w:val="rowtabella0"/>
              <w:rPr>
                <w:color w:val="002060"/>
              </w:rPr>
            </w:pPr>
            <w:r w:rsidRPr="003730AA">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3D346"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CEC70" w14:textId="77777777" w:rsidR="006873BB" w:rsidRPr="003730AA" w:rsidRDefault="006873BB" w:rsidP="00921548">
            <w:pPr>
              <w:pStyle w:val="rowtabella0"/>
              <w:rPr>
                <w:color w:val="002060"/>
              </w:rPr>
            </w:pPr>
            <w:r w:rsidRPr="003730AA">
              <w:rPr>
                <w:color w:val="002060"/>
              </w:rPr>
              <w:t>21/09/2024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74D84" w14:textId="77777777" w:rsidR="006873BB" w:rsidRPr="003730AA" w:rsidRDefault="006873BB" w:rsidP="00921548">
            <w:pPr>
              <w:pStyle w:val="rowtabella0"/>
              <w:rPr>
                <w:color w:val="002060"/>
              </w:rPr>
            </w:pPr>
            <w:r w:rsidRPr="003730AA">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5B013" w14:textId="77777777" w:rsidR="006873BB" w:rsidRPr="003730AA" w:rsidRDefault="006873BB" w:rsidP="00921548">
            <w:pPr>
              <w:pStyle w:val="rowtabella0"/>
              <w:rPr>
                <w:color w:val="002060"/>
              </w:rPr>
            </w:pPr>
            <w:r w:rsidRPr="003730AA">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08AB0" w14:textId="77777777" w:rsidR="006873BB" w:rsidRPr="003730AA" w:rsidRDefault="006873BB" w:rsidP="00921548">
            <w:pPr>
              <w:pStyle w:val="rowtabella0"/>
              <w:rPr>
                <w:color w:val="002060"/>
              </w:rPr>
            </w:pPr>
            <w:r w:rsidRPr="003730AA">
              <w:rPr>
                <w:color w:val="002060"/>
              </w:rPr>
              <w:t>STR.DEL BURELLO LOC.VAL NEVOLA</w:t>
            </w:r>
          </w:p>
        </w:tc>
      </w:tr>
      <w:tr w:rsidR="006873BB" w:rsidRPr="003730AA" w14:paraId="2DCD36D8"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1D327" w14:textId="77777777" w:rsidR="006873BB" w:rsidRPr="003730AA" w:rsidRDefault="006873BB" w:rsidP="00921548">
            <w:pPr>
              <w:pStyle w:val="rowtabella0"/>
              <w:rPr>
                <w:color w:val="002060"/>
              </w:rPr>
            </w:pPr>
            <w:r w:rsidRPr="003730AA">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E4839" w14:textId="77777777" w:rsidR="006873BB" w:rsidRPr="003730AA" w:rsidRDefault="006873BB" w:rsidP="00921548">
            <w:pPr>
              <w:pStyle w:val="rowtabella0"/>
              <w:rPr>
                <w:color w:val="002060"/>
              </w:rPr>
            </w:pPr>
            <w:r w:rsidRPr="003730AA">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5905F"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041EF" w14:textId="77777777" w:rsidR="006873BB" w:rsidRPr="003730AA" w:rsidRDefault="006873BB" w:rsidP="00921548">
            <w:pPr>
              <w:pStyle w:val="rowtabella0"/>
              <w:rPr>
                <w:color w:val="002060"/>
              </w:rPr>
            </w:pPr>
            <w:r w:rsidRPr="003730AA">
              <w:rPr>
                <w:color w:val="002060"/>
              </w:rPr>
              <w:t>02/10/2024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E5B39" w14:textId="77777777" w:rsidR="006873BB" w:rsidRPr="003730AA" w:rsidRDefault="006873BB" w:rsidP="00921548">
            <w:pPr>
              <w:pStyle w:val="rowtabella0"/>
              <w:rPr>
                <w:color w:val="002060"/>
              </w:rPr>
            </w:pPr>
            <w:r w:rsidRPr="003730AA">
              <w:rPr>
                <w:color w:val="002060"/>
              </w:rPr>
              <w:t xml:space="preserve">5454 </w:t>
            </w:r>
            <w:proofErr w:type="gramStart"/>
            <w:r w:rsidRPr="003730AA">
              <w:rPr>
                <w:color w:val="002060"/>
              </w:rPr>
              <w:t>C.COPERTO</w:t>
            </w:r>
            <w:proofErr w:type="gramEnd"/>
            <w:r w:rsidRPr="003730A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E54AD" w14:textId="77777777" w:rsidR="006873BB" w:rsidRPr="003730AA" w:rsidRDefault="006873BB" w:rsidP="00921548">
            <w:pPr>
              <w:pStyle w:val="rowtabella0"/>
              <w:rPr>
                <w:color w:val="002060"/>
              </w:rPr>
            </w:pPr>
            <w:r w:rsidRPr="003730A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348D1" w14:textId="77777777" w:rsidR="006873BB" w:rsidRPr="003730AA" w:rsidRDefault="006873BB" w:rsidP="00921548">
            <w:pPr>
              <w:pStyle w:val="rowtabella0"/>
              <w:rPr>
                <w:color w:val="002060"/>
              </w:rPr>
            </w:pPr>
            <w:r w:rsidRPr="003730AA">
              <w:rPr>
                <w:color w:val="002060"/>
              </w:rPr>
              <w:t>VIA VILLA TOMBARI</w:t>
            </w:r>
          </w:p>
        </w:tc>
      </w:tr>
    </w:tbl>
    <w:p w14:paraId="34BDC9CC" w14:textId="77777777" w:rsidR="006873BB" w:rsidRPr="003730AA" w:rsidRDefault="006873BB" w:rsidP="006873BB">
      <w:pPr>
        <w:pStyle w:val="breakline"/>
        <w:rPr>
          <w:rFonts w:eastAsiaTheme="minorEastAsia"/>
          <w:color w:val="002060"/>
        </w:rPr>
      </w:pPr>
    </w:p>
    <w:p w14:paraId="6FF35BF7" w14:textId="77777777" w:rsidR="006873BB" w:rsidRPr="003730AA" w:rsidRDefault="006873BB" w:rsidP="006873BB">
      <w:pPr>
        <w:pStyle w:val="breakline"/>
        <w:rPr>
          <w:color w:val="002060"/>
        </w:rPr>
      </w:pPr>
    </w:p>
    <w:p w14:paraId="661C1029" w14:textId="77777777" w:rsidR="006873BB" w:rsidRPr="003730AA" w:rsidRDefault="006873BB" w:rsidP="006873BB">
      <w:pPr>
        <w:pStyle w:val="breakline"/>
        <w:rPr>
          <w:color w:val="002060"/>
        </w:rPr>
      </w:pPr>
    </w:p>
    <w:p w14:paraId="5DA4D148" w14:textId="77777777" w:rsidR="006873BB" w:rsidRPr="003730AA" w:rsidRDefault="006873BB" w:rsidP="006873BB">
      <w:pPr>
        <w:pStyle w:val="sottotitolocampionato10"/>
        <w:rPr>
          <w:color w:val="002060"/>
        </w:rPr>
      </w:pPr>
      <w:r w:rsidRPr="003730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40D4CDA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D8F93"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9BAC5"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ECC2B"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B54BB"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E4BDE"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17DDB"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61E4A"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527A493C"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E27887" w14:textId="77777777" w:rsidR="006873BB" w:rsidRPr="003730AA" w:rsidRDefault="006873BB" w:rsidP="00921548">
            <w:pPr>
              <w:pStyle w:val="rowtabella0"/>
              <w:rPr>
                <w:color w:val="002060"/>
              </w:rPr>
            </w:pPr>
            <w:r w:rsidRPr="003730AA">
              <w:rPr>
                <w:color w:val="002060"/>
              </w:rPr>
              <w:t xml:space="preserve">AUDAX 1970 </w:t>
            </w:r>
            <w:proofErr w:type="gramStart"/>
            <w:r w:rsidRPr="003730A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6AC5C" w14:textId="77777777" w:rsidR="006873BB" w:rsidRPr="003730AA" w:rsidRDefault="006873BB" w:rsidP="00921548">
            <w:pPr>
              <w:pStyle w:val="rowtabella0"/>
              <w:rPr>
                <w:color w:val="002060"/>
              </w:rPr>
            </w:pPr>
            <w:r w:rsidRPr="003730A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F0CAD"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63F16" w14:textId="77777777" w:rsidR="006873BB" w:rsidRPr="003730AA" w:rsidRDefault="006873BB" w:rsidP="00921548">
            <w:pPr>
              <w:pStyle w:val="rowtabella0"/>
              <w:rPr>
                <w:color w:val="002060"/>
              </w:rPr>
            </w:pPr>
            <w:r w:rsidRPr="003730AA">
              <w:rPr>
                <w:color w:val="002060"/>
              </w:rPr>
              <w:t>21/09/2024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EFA98" w14:textId="77777777" w:rsidR="006873BB" w:rsidRPr="003730AA" w:rsidRDefault="006873BB" w:rsidP="00921548">
            <w:pPr>
              <w:pStyle w:val="rowtabella0"/>
              <w:rPr>
                <w:color w:val="002060"/>
              </w:rPr>
            </w:pPr>
            <w:r w:rsidRPr="003730AA">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07DA0" w14:textId="77777777" w:rsidR="006873BB" w:rsidRPr="003730AA" w:rsidRDefault="006873BB" w:rsidP="00921548">
            <w:pPr>
              <w:pStyle w:val="rowtabella0"/>
              <w:rPr>
                <w:color w:val="002060"/>
              </w:rPr>
            </w:pPr>
            <w:r w:rsidRPr="003730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025E2" w14:textId="77777777" w:rsidR="006873BB" w:rsidRPr="003730AA" w:rsidRDefault="006873BB" w:rsidP="00921548">
            <w:pPr>
              <w:pStyle w:val="rowtabella0"/>
              <w:rPr>
                <w:color w:val="002060"/>
              </w:rPr>
            </w:pPr>
            <w:r w:rsidRPr="003730AA">
              <w:rPr>
                <w:color w:val="002060"/>
              </w:rPr>
              <w:t>VIA CELLINI</w:t>
            </w:r>
          </w:p>
        </w:tc>
      </w:tr>
      <w:tr w:rsidR="006873BB" w:rsidRPr="003730AA" w14:paraId="3CE028B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585F7C" w14:textId="77777777" w:rsidR="006873BB" w:rsidRPr="003730AA" w:rsidRDefault="006873BB" w:rsidP="00921548">
            <w:pPr>
              <w:pStyle w:val="rowtabella0"/>
              <w:rPr>
                <w:color w:val="002060"/>
              </w:rPr>
            </w:pPr>
            <w:r w:rsidRPr="003730A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3E5F9" w14:textId="77777777" w:rsidR="006873BB" w:rsidRPr="003730AA" w:rsidRDefault="006873BB" w:rsidP="00921548">
            <w:pPr>
              <w:pStyle w:val="rowtabella0"/>
              <w:rPr>
                <w:color w:val="002060"/>
              </w:rPr>
            </w:pPr>
            <w:r w:rsidRPr="003730AA">
              <w:rPr>
                <w:color w:val="002060"/>
              </w:rPr>
              <w:t xml:space="preserve">AUDAX 1970 </w:t>
            </w:r>
            <w:proofErr w:type="gramStart"/>
            <w:r w:rsidRPr="003730AA">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A57B2"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34A7C" w14:textId="77777777" w:rsidR="006873BB" w:rsidRPr="003730AA" w:rsidRDefault="006873BB" w:rsidP="00921548">
            <w:pPr>
              <w:pStyle w:val="rowtabella0"/>
              <w:rPr>
                <w:color w:val="002060"/>
              </w:rPr>
            </w:pPr>
            <w:r w:rsidRPr="003730AA">
              <w:rPr>
                <w:color w:val="002060"/>
              </w:rPr>
              <w:t>02/10/2024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D7CCB" w14:textId="77777777" w:rsidR="006873BB" w:rsidRPr="003730AA" w:rsidRDefault="006873BB" w:rsidP="00921548">
            <w:pPr>
              <w:pStyle w:val="rowtabella0"/>
              <w:rPr>
                <w:color w:val="002060"/>
              </w:rPr>
            </w:pPr>
            <w:r w:rsidRPr="003730A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95A6E" w14:textId="77777777" w:rsidR="006873BB" w:rsidRPr="003730AA" w:rsidRDefault="006873BB" w:rsidP="00921548">
            <w:pPr>
              <w:pStyle w:val="rowtabella0"/>
              <w:rPr>
                <w:color w:val="002060"/>
              </w:rPr>
            </w:pPr>
            <w:r w:rsidRPr="003730A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EE9E7" w14:textId="77777777" w:rsidR="006873BB" w:rsidRPr="003730AA" w:rsidRDefault="006873BB" w:rsidP="00921548">
            <w:pPr>
              <w:pStyle w:val="rowtabella0"/>
              <w:rPr>
                <w:color w:val="002060"/>
              </w:rPr>
            </w:pPr>
            <w:r w:rsidRPr="003730AA">
              <w:rPr>
                <w:color w:val="002060"/>
              </w:rPr>
              <w:t xml:space="preserve">VIA </w:t>
            </w:r>
            <w:proofErr w:type="gramStart"/>
            <w:r w:rsidRPr="003730AA">
              <w:rPr>
                <w:color w:val="002060"/>
              </w:rPr>
              <w:t>B.BUOZZI</w:t>
            </w:r>
            <w:proofErr w:type="gramEnd"/>
          </w:p>
        </w:tc>
      </w:tr>
    </w:tbl>
    <w:p w14:paraId="7E87FB74" w14:textId="77777777" w:rsidR="006873BB" w:rsidRPr="003730AA" w:rsidRDefault="006873BB" w:rsidP="006873BB">
      <w:pPr>
        <w:pStyle w:val="breakline"/>
        <w:rPr>
          <w:rFonts w:eastAsiaTheme="minorEastAsia"/>
          <w:color w:val="002060"/>
        </w:rPr>
      </w:pPr>
    </w:p>
    <w:p w14:paraId="41C689B3" w14:textId="77777777" w:rsidR="006873BB" w:rsidRPr="003730AA" w:rsidRDefault="006873BB" w:rsidP="006873BB">
      <w:pPr>
        <w:pStyle w:val="breakline"/>
        <w:rPr>
          <w:color w:val="002060"/>
        </w:rPr>
      </w:pPr>
    </w:p>
    <w:p w14:paraId="789D7BE7" w14:textId="77777777" w:rsidR="006873BB" w:rsidRPr="003730AA" w:rsidRDefault="006873BB" w:rsidP="006873BB">
      <w:pPr>
        <w:pStyle w:val="breakline"/>
        <w:rPr>
          <w:color w:val="002060"/>
        </w:rPr>
      </w:pPr>
    </w:p>
    <w:p w14:paraId="4CA751FD" w14:textId="77777777" w:rsidR="006873BB" w:rsidRPr="003730AA" w:rsidRDefault="006873BB" w:rsidP="006873BB">
      <w:pPr>
        <w:pStyle w:val="sottotitolocampionato10"/>
        <w:rPr>
          <w:color w:val="002060"/>
        </w:rPr>
      </w:pPr>
      <w:r w:rsidRPr="003730AA">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6873BB" w:rsidRPr="003730AA" w14:paraId="0CB1C5C8"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14787"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1E01C"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F5262"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86CFE"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A1B9F"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28A51"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0F9F3"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547625F"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FD4FB7" w14:textId="77777777" w:rsidR="006873BB" w:rsidRPr="003730AA" w:rsidRDefault="006873BB" w:rsidP="00921548">
            <w:pPr>
              <w:pStyle w:val="rowtabella0"/>
              <w:rPr>
                <w:color w:val="002060"/>
              </w:rPr>
            </w:pPr>
            <w:r w:rsidRPr="003730AA">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7F2F4" w14:textId="77777777" w:rsidR="006873BB" w:rsidRPr="003730AA" w:rsidRDefault="006873BB" w:rsidP="00921548">
            <w:pPr>
              <w:pStyle w:val="rowtabella0"/>
              <w:rPr>
                <w:color w:val="002060"/>
              </w:rPr>
            </w:pPr>
            <w:r w:rsidRPr="003730AA">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03B75"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5AF8D" w14:textId="77777777" w:rsidR="006873BB" w:rsidRPr="003730AA" w:rsidRDefault="006873BB" w:rsidP="00921548">
            <w:pPr>
              <w:pStyle w:val="rowtabella0"/>
              <w:rPr>
                <w:color w:val="002060"/>
              </w:rPr>
            </w:pPr>
            <w:r w:rsidRPr="003730AA">
              <w:rPr>
                <w:color w:val="002060"/>
              </w:rPr>
              <w:t>21/09/2024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C9FF8" w14:textId="77777777" w:rsidR="006873BB" w:rsidRPr="003730AA" w:rsidRDefault="006873BB" w:rsidP="00921548">
            <w:pPr>
              <w:pStyle w:val="rowtabella0"/>
              <w:rPr>
                <w:color w:val="002060"/>
              </w:rPr>
            </w:pPr>
            <w:r w:rsidRPr="003730AA">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1CE94" w14:textId="77777777" w:rsidR="006873BB" w:rsidRPr="003730AA" w:rsidRDefault="006873BB" w:rsidP="00921548">
            <w:pPr>
              <w:pStyle w:val="rowtabella0"/>
              <w:rPr>
                <w:color w:val="002060"/>
              </w:rPr>
            </w:pPr>
            <w:r w:rsidRPr="003730AA">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EC34E" w14:textId="77777777" w:rsidR="006873BB" w:rsidRPr="003730AA" w:rsidRDefault="006873BB" w:rsidP="00921548">
            <w:pPr>
              <w:pStyle w:val="rowtabella0"/>
              <w:rPr>
                <w:color w:val="002060"/>
              </w:rPr>
            </w:pPr>
            <w:r w:rsidRPr="003730AA">
              <w:rPr>
                <w:color w:val="002060"/>
              </w:rPr>
              <w:t>VIA ALESSANDRO MANZONI</w:t>
            </w:r>
          </w:p>
        </w:tc>
      </w:tr>
    </w:tbl>
    <w:p w14:paraId="7E95CAF2" w14:textId="77777777" w:rsidR="006873BB" w:rsidRDefault="006873BB" w:rsidP="006873BB">
      <w:pPr>
        <w:pStyle w:val="breakline"/>
        <w:rPr>
          <w:rFonts w:eastAsiaTheme="minorEastAsia"/>
          <w:color w:val="002060"/>
        </w:rPr>
      </w:pPr>
    </w:p>
    <w:p w14:paraId="54FFB587" w14:textId="2BFF4E0A" w:rsidR="006873BB" w:rsidRPr="006873BB" w:rsidRDefault="006873BB" w:rsidP="006873BB">
      <w:pPr>
        <w:pStyle w:val="breakline"/>
        <w:rPr>
          <w:rFonts w:ascii="Arial" w:hAnsi="Arial" w:cs="Arial"/>
          <w:color w:val="002060"/>
        </w:rPr>
      </w:pPr>
      <w:r w:rsidRPr="006873BB">
        <w:rPr>
          <w:rFonts w:ascii="Arial" w:hAnsi="Arial" w:cs="Arial"/>
          <w:color w:val="002060"/>
        </w:rPr>
        <w:lastRenderedPageBreak/>
        <w:t xml:space="preserve">RIPOSA: </w:t>
      </w:r>
      <w:r>
        <w:rPr>
          <w:rFonts w:ascii="Arial" w:hAnsi="Arial" w:cs="Arial"/>
          <w:color w:val="002060"/>
        </w:rPr>
        <w:t>RECANATI CALCIO A 5</w:t>
      </w:r>
    </w:p>
    <w:p w14:paraId="4B13E331" w14:textId="77777777" w:rsidR="006873BB" w:rsidRPr="003730AA" w:rsidRDefault="006873BB" w:rsidP="006873BB">
      <w:pPr>
        <w:pStyle w:val="breakline"/>
        <w:rPr>
          <w:rFonts w:eastAsiaTheme="minorEastAsia"/>
          <w:color w:val="002060"/>
        </w:rPr>
      </w:pPr>
    </w:p>
    <w:p w14:paraId="5397B075" w14:textId="77777777" w:rsidR="006873BB" w:rsidRPr="003730AA" w:rsidRDefault="006873BB" w:rsidP="006873BB">
      <w:pPr>
        <w:pStyle w:val="breakline"/>
        <w:rPr>
          <w:color w:val="002060"/>
        </w:rPr>
      </w:pPr>
    </w:p>
    <w:p w14:paraId="7D594CCB" w14:textId="77777777" w:rsidR="006873BB" w:rsidRPr="003730AA" w:rsidRDefault="006873BB" w:rsidP="006873BB">
      <w:pPr>
        <w:pStyle w:val="breakline"/>
        <w:rPr>
          <w:color w:val="002060"/>
        </w:rPr>
      </w:pPr>
    </w:p>
    <w:p w14:paraId="65E41535" w14:textId="77777777" w:rsidR="006873BB" w:rsidRPr="003730AA" w:rsidRDefault="006873BB" w:rsidP="006873BB">
      <w:pPr>
        <w:pStyle w:val="sottotitolocampionato10"/>
        <w:rPr>
          <w:color w:val="002060"/>
        </w:rPr>
      </w:pPr>
      <w:r w:rsidRPr="003730AA">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71DEAE76"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E900E"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9685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3AF3D"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67965"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C0769"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1A51"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F60BA"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5542502"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D7DE7B" w14:textId="77777777" w:rsidR="006873BB" w:rsidRPr="003730AA" w:rsidRDefault="006873BB" w:rsidP="00921548">
            <w:pPr>
              <w:pStyle w:val="rowtabella0"/>
              <w:rPr>
                <w:color w:val="002060"/>
              </w:rPr>
            </w:pPr>
            <w:r w:rsidRPr="003730AA">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EC0AB" w14:textId="77777777" w:rsidR="006873BB" w:rsidRPr="003730AA" w:rsidRDefault="006873BB" w:rsidP="00921548">
            <w:pPr>
              <w:pStyle w:val="rowtabella0"/>
              <w:rPr>
                <w:color w:val="002060"/>
              </w:rPr>
            </w:pPr>
            <w:r w:rsidRPr="003730AA">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22B7F"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B9D00" w14:textId="77777777" w:rsidR="006873BB" w:rsidRPr="003730AA" w:rsidRDefault="006873BB" w:rsidP="00921548">
            <w:pPr>
              <w:pStyle w:val="rowtabella0"/>
              <w:rPr>
                <w:color w:val="002060"/>
              </w:rPr>
            </w:pPr>
            <w:r w:rsidRPr="003730AA">
              <w:rPr>
                <w:color w:val="002060"/>
              </w:rPr>
              <w:t>21/09/2024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2D833" w14:textId="77777777" w:rsidR="006873BB" w:rsidRPr="003730AA" w:rsidRDefault="006873BB" w:rsidP="00921548">
            <w:pPr>
              <w:pStyle w:val="rowtabella0"/>
              <w:rPr>
                <w:color w:val="002060"/>
              </w:rPr>
            </w:pPr>
            <w:r w:rsidRPr="003730A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CF625"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BA636" w14:textId="77777777" w:rsidR="006873BB" w:rsidRPr="003730AA" w:rsidRDefault="006873BB" w:rsidP="00921548">
            <w:pPr>
              <w:pStyle w:val="rowtabella0"/>
              <w:rPr>
                <w:color w:val="002060"/>
              </w:rPr>
            </w:pPr>
            <w:r w:rsidRPr="003730AA">
              <w:rPr>
                <w:color w:val="002060"/>
              </w:rPr>
              <w:t>VIA GROTTE DI POSATORA 19/A</w:t>
            </w:r>
          </w:p>
        </w:tc>
      </w:tr>
      <w:tr w:rsidR="006873BB" w:rsidRPr="003730AA" w14:paraId="3A07F5CB"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1C8AD5" w14:textId="77777777" w:rsidR="006873BB" w:rsidRPr="003730AA" w:rsidRDefault="006873BB" w:rsidP="00921548">
            <w:pPr>
              <w:pStyle w:val="rowtabella0"/>
              <w:rPr>
                <w:color w:val="002060"/>
              </w:rPr>
            </w:pPr>
            <w:r w:rsidRPr="003730AA">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6D455" w14:textId="77777777" w:rsidR="006873BB" w:rsidRPr="003730AA" w:rsidRDefault="006873BB" w:rsidP="00921548">
            <w:pPr>
              <w:pStyle w:val="rowtabella0"/>
              <w:rPr>
                <w:color w:val="002060"/>
              </w:rPr>
            </w:pPr>
            <w:r w:rsidRPr="003730AA">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CC19C"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C3365" w14:textId="77777777" w:rsidR="006873BB" w:rsidRPr="003730AA" w:rsidRDefault="006873BB" w:rsidP="00921548">
            <w:pPr>
              <w:pStyle w:val="rowtabella0"/>
              <w:rPr>
                <w:color w:val="002060"/>
              </w:rPr>
            </w:pPr>
            <w:r w:rsidRPr="003730AA">
              <w:rPr>
                <w:color w:val="002060"/>
              </w:rPr>
              <w:t>02/10/2024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C8C99" w14:textId="77777777" w:rsidR="006873BB" w:rsidRPr="003730AA" w:rsidRDefault="006873BB" w:rsidP="00921548">
            <w:pPr>
              <w:pStyle w:val="rowtabella0"/>
              <w:rPr>
                <w:color w:val="002060"/>
              </w:rPr>
            </w:pPr>
            <w:r w:rsidRPr="003730AA">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A9A6E" w14:textId="77777777" w:rsidR="006873BB" w:rsidRPr="003730AA" w:rsidRDefault="006873BB" w:rsidP="00921548">
            <w:pPr>
              <w:pStyle w:val="rowtabella0"/>
              <w:rPr>
                <w:color w:val="002060"/>
              </w:rPr>
            </w:pPr>
            <w:r w:rsidRPr="003730A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3476D" w14:textId="77777777" w:rsidR="006873BB" w:rsidRPr="003730AA" w:rsidRDefault="006873BB" w:rsidP="00921548">
            <w:pPr>
              <w:pStyle w:val="rowtabella0"/>
              <w:rPr>
                <w:color w:val="002060"/>
              </w:rPr>
            </w:pPr>
            <w:r w:rsidRPr="003730AA">
              <w:rPr>
                <w:color w:val="002060"/>
              </w:rPr>
              <w:t>VIA VESCOVARA, 7</w:t>
            </w:r>
          </w:p>
        </w:tc>
      </w:tr>
    </w:tbl>
    <w:p w14:paraId="5E6D3460" w14:textId="77777777" w:rsidR="006873BB" w:rsidRPr="003730AA" w:rsidRDefault="006873BB" w:rsidP="006873BB">
      <w:pPr>
        <w:pStyle w:val="breakline"/>
        <w:rPr>
          <w:rFonts w:eastAsiaTheme="minorEastAsia"/>
          <w:color w:val="002060"/>
        </w:rPr>
      </w:pPr>
    </w:p>
    <w:p w14:paraId="1E7F3998" w14:textId="77777777" w:rsidR="006873BB" w:rsidRPr="003730AA" w:rsidRDefault="006873BB" w:rsidP="006873BB">
      <w:pPr>
        <w:pStyle w:val="breakline"/>
        <w:rPr>
          <w:color w:val="002060"/>
        </w:rPr>
      </w:pPr>
    </w:p>
    <w:p w14:paraId="11D13338" w14:textId="77777777" w:rsidR="006873BB" w:rsidRPr="003730AA" w:rsidRDefault="006873BB" w:rsidP="006873BB">
      <w:pPr>
        <w:pStyle w:val="breakline"/>
        <w:rPr>
          <w:color w:val="002060"/>
        </w:rPr>
      </w:pPr>
    </w:p>
    <w:p w14:paraId="21A6AB42" w14:textId="77777777" w:rsidR="006873BB" w:rsidRPr="003730AA" w:rsidRDefault="006873BB" w:rsidP="006873BB">
      <w:pPr>
        <w:pStyle w:val="sottotitolocampionato10"/>
        <w:rPr>
          <w:color w:val="002060"/>
        </w:rPr>
      </w:pPr>
      <w:r w:rsidRPr="003730A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82"/>
        <w:gridCol w:w="1547"/>
        <w:gridCol w:w="1571"/>
      </w:tblGrid>
      <w:tr w:rsidR="006873BB" w:rsidRPr="003730AA" w14:paraId="1F14D8F0"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4DA7F"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EF39B"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675D"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E1D65"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A97E4"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C466"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823DE"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6CB23F9"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D33398" w14:textId="77777777" w:rsidR="006873BB" w:rsidRPr="003730AA" w:rsidRDefault="006873BB" w:rsidP="00921548">
            <w:pPr>
              <w:pStyle w:val="rowtabella0"/>
              <w:rPr>
                <w:color w:val="002060"/>
              </w:rPr>
            </w:pPr>
            <w:r w:rsidRPr="003730A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F4834" w14:textId="77777777" w:rsidR="006873BB" w:rsidRPr="003730AA" w:rsidRDefault="006873BB" w:rsidP="00921548">
            <w:pPr>
              <w:pStyle w:val="rowtabella0"/>
              <w:rPr>
                <w:color w:val="002060"/>
              </w:rPr>
            </w:pPr>
            <w:r w:rsidRPr="003730AA">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1C1A5"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E86BF" w14:textId="77777777" w:rsidR="006873BB" w:rsidRPr="003730AA" w:rsidRDefault="006873BB" w:rsidP="00921548">
            <w:pPr>
              <w:pStyle w:val="rowtabella0"/>
              <w:rPr>
                <w:color w:val="002060"/>
              </w:rPr>
            </w:pPr>
            <w:r w:rsidRPr="003730AA">
              <w:rPr>
                <w:color w:val="002060"/>
              </w:rPr>
              <w:t>22/09/2024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422E1" w14:textId="77777777" w:rsidR="006873BB" w:rsidRPr="003730AA" w:rsidRDefault="006873BB" w:rsidP="00921548">
            <w:pPr>
              <w:pStyle w:val="rowtabella0"/>
              <w:rPr>
                <w:color w:val="002060"/>
              </w:rPr>
            </w:pPr>
            <w:r w:rsidRPr="003730A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AF53F"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F2DC2" w14:textId="77777777" w:rsidR="006873BB" w:rsidRPr="003730AA" w:rsidRDefault="006873BB" w:rsidP="00921548">
            <w:pPr>
              <w:pStyle w:val="rowtabella0"/>
              <w:rPr>
                <w:color w:val="002060"/>
              </w:rPr>
            </w:pPr>
            <w:r w:rsidRPr="003730AA">
              <w:rPr>
                <w:color w:val="002060"/>
              </w:rPr>
              <w:t>VIA MADRE TERESA DI CALCUTTA</w:t>
            </w:r>
          </w:p>
        </w:tc>
      </w:tr>
      <w:tr w:rsidR="006873BB" w:rsidRPr="003730AA" w14:paraId="6BAC17B3"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FDFA5" w14:textId="77777777" w:rsidR="006873BB" w:rsidRPr="003730AA" w:rsidRDefault="006873BB" w:rsidP="00921548">
            <w:pPr>
              <w:pStyle w:val="rowtabella0"/>
              <w:rPr>
                <w:color w:val="002060"/>
              </w:rPr>
            </w:pPr>
            <w:r w:rsidRPr="003730AA">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3B520" w14:textId="77777777" w:rsidR="006873BB" w:rsidRPr="003730AA" w:rsidRDefault="006873BB" w:rsidP="00921548">
            <w:pPr>
              <w:pStyle w:val="rowtabella0"/>
              <w:rPr>
                <w:color w:val="002060"/>
              </w:rPr>
            </w:pPr>
            <w:r w:rsidRPr="003730AA">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873F4"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51DB2" w14:textId="77777777" w:rsidR="006873BB" w:rsidRPr="003730AA" w:rsidRDefault="006873BB" w:rsidP="00921548">
            <w:pPr>
              <w:pStyle w:val="rowtabella0"/>
              <w:rPr>
                <w:color w:val="002060"/>
              </w:rPr>
            </w:pPr>
            <w:r w:rsidRPr="003730AA">
              <w:rPr>
                <w:color w:val="002060"/>
              </w:rPr>
              <w:t>03/10/2024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12F7F" w14:textId="77777777" w:rsidR="006873BB" w:rsidRPr="003730AA" w:rsidRDefault="006873BB" w:rsidP="00921548">
            <w:pPr>
              <w:pStyle w:val="rowtabella0"/>
              <w:rPr>
                <w:color w:val="002060"/>
              </w:rPr>
            </w:pPr>
            <w:r w:rsidRPr="003730AA">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80251" w14:textId="77777777" w:rsidR="006873BB" w:rsidRPr="003730AA" w:rsidRDefault="006873BB" w:rsidP="00921548">
            <w:pPr>
              <w:pStyle w:val="rowtabella0"/>
              <w:rPr>
                <w:color w:val="002060"/>
              </w:rPr>
            </w:pPr>
            <w:r w:rsidRPr="003730A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D9578" w14:textId="77777777" w:rsidR="006873BB" w:rsidRPr="003730AA" w:rsidRDefault="006873BB" w:rsidP="00921548">
            <w:pPr>
              <w:pStyle w:val="rowtabella0"/>
              <w:rPr>
                <w:color w:val="002060"/>
              </w:rPr>
            </w:pPr>
            <w:r w:rsidRPr="003730AA">
              <w:rPr>
                <w:color w:val="002060"/>
              </w:rPr>
              <w:t xml:space="preserve">LOC.MONTEROCCO VIA </w:t>
            </w:r>
            <w:proofErr w:type="gramStart"/>
            <w:r w:rsidRPr="003730AA">
              <w:rPr>
                <w:color w:val="002060"/>
              </w:rPr>
              <w:t>A.MANCINI</w:t>
            </w:r>
            <w:proofErr w:type="gramEnd"/>
          </w:p>
        </w:tc>
      </w:tr>
    </w:tbl>
    <w:p w14:paraId="441618A6" w14:textId="77777777" w:rsidR="006873BB" w:rsidRPr="003730AA" w:rsidRDefault="006873BB" w:rsidP="006873BB">
      <w:pPr>
        <w:pStyle w:val="breakline"/>
        <w:rPr>
          <w:rFonts w:eastAsiaTheme="minorEastAsia"/>
          <w:color w:val="002060"/>
        </w:rPr>
      </w:pPr>
    </w:p>
    <w:p w14:paraId="1EBC846E" w14:textId="77777777" w:rsidR="006873BB" w:rsidRPr="003730AA" w:rsidRDefault="006873BB" w:rsidP="006873BB">
      <w:pPr>
        <w:pStyle w:val="breakline"/>
        <w:rPr>
          <w:color w:val="002060"/>
        </w:rPr>
      </w:pPr>
    </w:p>
    <w:p w14:paraId="4131278F" w14:textId="77777777" w:rsidR="006873BB" w:rsidRPr="003730AA" w:rsidRDefault="006873BB" w:rsidP="006873BB">
      <w:pPr>
        <w:pStyle w:val="breakline"/>
        <w:rPr>
          <w:color w:val="002060"/>
        </w:rPr>
      </w:pPr>
    </w:p>
    <w:p w14:paraId="15C76A40" w14:textId="77777777" w:rsidR="006873BB" w:rsidRPr="003730AA" w:rsidRDefault="006873BB" w:rsidP="006873BB">
      <w:pPr>
        <w:pStyle w:val="sottotitolocampionato10"/>
        <w:rPr>
          <w:color w:val="002060"/>
        </w:rPr>
      </w:pPr>
      <w:r w:rsidRPr="003730AA">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6873BB" w:rsidRPr="003730AA" w14:paraId="6E301082"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3CFCD"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A7F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2926E"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8638B"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FC6AE"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5CC5E"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ECB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EB9546E"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F6431D" w14:textId="77777777" w:rsidR="006873BB" w:rsidRPr="003730AA" w:rsidRDefault="006873BB" w:rsidP="00921548">
            <w:pPr>
              <w:pStyle w:val="rowtabella0"/>
              <w:rPr>
                <w:color w:val="002060"/>
              </w:rPr>
            </w:pPr>
            <w:r w:rsidRPr="003730AA">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991EB" w14:textId="77777777" w:rsidR="006873BB" w:rsidRPr="003730AA" w:rsidRDefault="006873BB" w:rsidP="00921548">
            <w:pPr>
              <w:pStyle w:val="rowtabella0"/>
              <w:rPr>
                <w:color w:val="002060"/>
              </w:rPr>
            </w:pPr>
            <w:r w:rsidRPr="003730AA">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FAACD"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870C9" w14:textId="77777777" w:rsidR="006873BB" w:rsidRPr="003730AA" w:rsidRDefault="006873BB" w:rsidP="00921548">
            <w:pPr>
              <w:pStyle w:val="rowtabella0"/>
              <w:rPr>
                <w:color w:val="002060"/>
              </w:rPr>
            </w:pPr>
            <w:r w:rsidRPr="003730AA">
              <w:rPr>
                <w:color w:val="002060"/>
              </w:rPr>
              <w:t>21/09/2024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BA1AB" w14:textId="77777777" w:rsidR="006873BB" w:rsidRPr="003730AA" w:rsidRDefault="006873BB" w:rsidP="00921548">
            <w:pPr>
              <w:pStyle w:val="rowtabella0"/>
              <w:rPr>
                <w:color w:val="002060"/>
              </w:rPr>
            </w:pPr>
            <w:r w:rsidRPr="003730AA">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5DE02" w14:textId="77777777" w:rsidR="006873BB" w:rsidRPr="003730AA" w:rsidRDefault="006873BB" w:rsidP="00921548">
            <w:pPr>
              <w:pStyle w:val="rowtabella0"/>
              <w:rPr>
                <w:color w:val="002060"/>
              </w:rPr>
            </w:pPr>
            <w:r w:rsidRPr="003730AA">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2D81A" w14:textId="77777777" w:rsidR="006873BB" w:rsidRPr="003730AA" w:rsidRDefault="006873BB" w:rsidP="00921548">
            <w:pPr>
              <w:pStyle w:val="rowtabella0"/>
              <w:rPr>
                <w:color w:val="002060"/>
              </w:rPr>
            </w:pPr>
            <w:r w:rsidRPr="003730AA">
              <w:rPr>
                <w:color w:val="002060"/>
              </w:rPr>
              <w:t>VIA FONTE ABECETO, 4</w:t>
            </w:r>
          </w:p>
        </w:tc>
      </w:tr>
      <w:tr w:rsidR="006873BB" w:rsidRPr="003730AA" w14:paraId="66CB10D8"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E8EAE2" w14:textId="77777777" w:rsidR="006873BB" w:rsidRPr="003730AA" w:rsidRDefault="006873BB" w:rsidP="00921548">
            <w:pPr>
              <w:pStyle w:val="rowtabella0"/>
              <w:rPr>
                <w:color w:val="002060"/>
              </w:rPr>
            </w:pPr>
            <w:r w:rsidRPr="003730AA">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7C1BC" w14:textId="77777777" w:rsidR="006873BB" w:rsidRPr="003730AA" w:rsidRDefault="006873BB" w:rsidP="00921548">
            <w:pPr>
              <w:pStyle w:val="rowtabella0"/>
              <w:rPr>
                <w:color w:val="002060"/>
              </w:rPr>
            </w:pPr>
            <w:r w:rsidRPr="003730AA">
              <w:rPr>
                <w:color w:val="002060"/>
              </w:rPr>
              <w:t>A.V.I.S.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016C6"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67CB9" w14:textId="77777777" w:rsidR="006873BB" w:rsidRPr="003730AA" w:rsidRDefault="006873BB" w:rsidP="00921548">
            <w:pPr>
              <w:pStyle w:val="rowtabella0"/>
              <w:rPr>
                <w:color w:val="002060"/>
              </w:rPr>
            </w:pPr>
            <w:r w:rsidRPr="003730AA">
              <w:rPr>
                <w:color w:val="002060"/>
              </w:rPr>
              <w:t>02/10/2024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BBA66" w14:textId="77777777" w:rsidR="006873BB" w:rsidRPr="003730AA" w:rsidRDefault="006873BB" w:rsidP="00921548">
            <w:pPr>
              <w:pStyle w:val="rowtabella0"/>
              <w:rPr>
                <w:color w:val="002060"/>
              </w:rPr>
            </w:pPr>
            <w:r w:rsidRPr="003730AA">
              <w:rPr>
                <w:color w:val="002060"/>
              </w:rPr>
              <w:t xml:space="preserve">5295 TENSOSTRUTTURA VIA </w:t>
            </w:r>
            <w:proofErr w:type="gramStart"/>
            <w:r w:rsidRPr="003730AA">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A91D3" w14:textId="77777777" w:rsidR="006873BB" w:rsidRPr="003730AA" w:rsidRDefault="006873BB" w:rsidP="00921548">
            <w:pPr>
              <w:pStyle w:val="rowtabella0"/>
              <w:rPr>
                <w:color w:val="002060"/>
              </w:rPr>
            </w:pPr>
            <w:r w:rsidRPr="003730A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94363" w14:textId="77777777" w:rsidR="006873BB" w:rsidRPr="003730AA" w:rsidRDefault="006873BB" w:rsidP="00921548">
            <w:pPr>
              <w:pStyle w:val="rowtabella0"/>
              <w:rPr>
                <w:color w:val="002060"/>
              </w:rPr>
            </w:pPr>
            <w:r w:rsidRPr="003730AA">
              <w:rPr>
                <w:color w:val="002060"/>
              </w:rPr>
              <w:t xml:space="preserve">VIA </w:t>
            </w:r>
            <w:proofErr w:type="gramStart"/>
            <w:r w:rsidRPr="003730AA">
              <w:rPr>
                <w:color w:val="002060"/>
              </w:rPr>
              <w:t>E.MATTEI</w:t>
            </w:r>
            <w:proofErr w:type="gramEnd"/>
          </w:p>
        </w:tc>
      </w:tr>
    </w:tbl>
    <w:p w14:paraId="4200C0CB" w14:textId="77777777" w:rsidR="006873BB" w:rsidRDefault="006873BB" w:rsidP="00AD72B6">
      <w:pPr>
        <w:tabs>
          <w:tab w:val="left" w:pos="425"/>
        </w:tabs>
        <w:rPr>
          <w:rFonts w:ascii="Arial" w:hAnsi="Arial"/>
          <w:color w:val="002060"/>
          <w:sz w:val="22"/>
          <w:szCs w:val="22"/>
        </w:rPr>
      </w:pPr>
    </w:p>
    <w:p w14:paraId="4D4BFA20" w14:textId="77777777" w:rsidR="00AD72B6" w:rsidRDefault="00AD72B6" w:rsidP="00AD72B6">
      <w:pPr>
        <w:pStyle w:val="breakline"/>
        <w:rPr>
          <w:rFonts w:ascii="Arial" w:hAnsi="Arial" w:cs="Arial"/>
          <w:color w:val="002060"/>
          <w:sz w:val="22"/>
          <w:szCs w:val="22"/>
        </w:rPr>
      </w:pPr>
    </w:p>
    <w:p w14:paraId="76C77E0E" w14:textId="77777777" w:rsidR="00AD72B6" w:rsidRPr="00E32582" w:rsidRDefault="00AD72B6" w:rsidP="00AD72B6">
      <w:pPr>
        <w:pStyle w:val="TITOLOCAMPIONATO"/>
        <w:shd w:val="clear" w:color="auto" w:fill="CCCCCC"/>
        <w:spacing w:before="0" w:beforeAutospacing="0" w:after="0" w:afterAutospacing="0"/>
        <w:rPr>
          <w:color w:val="002060"/>
        </w:rPr>
      </w:pPr>
      <w:r>
        <w:rPr>
          <w:color w:val="002060"/>
        </w:rPr>
        <w:t>COPPA MARCHE UNDER 15 CALCIO A5</w:t>
      </w:r>
    </w:p>
    <w:p w14:paraId="5E3BD685" w14:textId="77777777" w:rsidR="00AD72B6" w:rsidRPr="000B4152" w:rsidRDefault="00AD72B6" w:rsidP="00AD72B6">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38A19AD6" w14:textId="77777777" w:rsidR="00AD72B6" w:rsidRPr="000B4152" w:rsidRDefault="00AD72B6" w:rsidP="00AD72B6">
      <w:pPr>
        <w:pStyle w:val="Corpodeltesto21"/>
        <w:rPr>
          <w:rFonts w:ascii="Arial" w:hAnsi="Arial" w:cs="Arial"/>
          <w:color w:val="002060"/>
          <w:sz w:val="22"/>
        </w:rPr>
      </w:pPr>
    </w:p>
    <w:p w14:paraId="2ABDDA83" w14:textId="29066506" w:rsidR="00AD72B6" w:rsidRPr="000B4152" w:rsidRDefault="00AD72B6" w:rsidP="00AD72B6">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3D6D91">
        <w:rPr>
          <w:rFonts w:ascii="Arial" w:hAnsi="Arial" w:cs="Arial"/>
          <w:color w:val="002060"/>
          <w:sz w:val="22"/>
        </w:rPr>
        <w:t>4</w:t>
      </w:r>
      <w:r>
        <w:rPr>
          <w:rFonts w:ascii="Arial" w:hAnsi="Arial" w:cs="Arial"/>
          <w:color w:val="002060"/>
          <w:sz w:val="22"/>
        </w:rPr>
        <w:t>/202</w:t>
      </w:r>
      <w:r w:rsidR="003D6D91">
        <w:rPr>
          <w:rFonts w:ascii="Arial" w:hAnsi="Arial" w:cs="Arial"/>
          <w:color w:val="002060"/>
          <w:sz w:val="22"/>
        </w:rPr>
        <w:t>5</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 xml:space="preserve">Under </w:t>
      </w:r>
      <w:r w:rsidR="003D6D91">
        <w:rPr>
          <w:rFonts w:ascii="Arial" w:hAnsi="Arial" w:cs="Arial"/>
          <w:color w:val="002060"/>
          <w:sz w:val="22"/>
        </w:rPr>
        <w:t>15</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15</w:t>
      </w:r>
      <w:r w:rsidRPr="000B4152">
        <w:rPr>
          <w:rFonts w:ascii="Arial" w:hAnsi="Arial" w:cs="Arial"/>
          <w:color w:val="002060"/>
          <w:sz w:val="22"/>
        </w:rPr>
        <w:t>.</w:t>
      </w:r>
    </w:p>
    <w:p w14:paraId="5074941A" w14:textId="77777777" w:rsidR="00AD72B6" w:rsidRDefault="00AD72B6" w:rsidP="00AD72B6">
      <w:pPr>
        <w:pStyle w:val="Corpodeltesto21"/>
        <w:rPr>
          <w:rFonts w:ascii="Arial" w:hAnsi="Arial" w:cs="Arial"/>
          <w:b/>
          <w:color w:val="002060"/>
          <w:sz w:val="22"/>
        </w:rPr>
      </w:pPr>
    </w:p>
    <w:p w14:paraId="57B09A39" w14:textId="77777777" w:rsidR="003D6D91" w:rsidRPr="000B4152" w:rsidRDefault="003D6D91" w:rsidP="003D6D91">
      <w:pPr>
        <w:pStyle w:val="LndNormale1"/>
        <w:rPr>
          <w:b/>
          <w:color w:val="002060"/>
        </w:rPr>
      </w:pPr>
      <w:r w:rsidRPr="000B4152">
        <w:rPr>
          <w:b/>
          <w:color w:val="002060"/>
        </w:rPr>
        <w:t xml:space="preserve">Prima Fase </w:t>
      </w:r>
    </w:p>
    <w:p w14:paraId="4E957B86" w14:textId="4FC139F0" w:rsidR="003D6D91" w:rsidRPr="003D6D91" w:rsidRDefault="003D6D91" w:rsidP="00AD72B6">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Sabato 2</w:t>
      </w:r>
      <w:r w:rsidR="00D53BA4">
        <w:rPr>
          <w:rFonts w:ascii="Arial" w:hAnsi="Arial" w:cs="Arial"/>
          <w:b/>
          <w:iCs/>
          <w:color w:val="002060"/>
          <w:sz w:val="22"/>
        </w:rPr>
        <w:t>1</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Pr>
          <w:rFonts w:ascii="Arial" w:hAnsi="Arial" w:cs="Arial"/>
          <w:b/>
          <w:iCs/>
          <w:color w:val="002060"/>
          <w:sz w:val="22"/>
        </w:rPr>
        <w:t>4</w:t>
      </w:r>
    </w:p>
    <w:p w14:paraId="200D1349" w14:textId="77777777" w:rsidR="003D6D91" w:rsidRDefault="003D6D91" w:rsidP="003D6D91">
      <w:pPr>
        <w:pStyle w:val="Corpodeltesto21"/>
        <w:rPr>
          <w:rFonts w:ascii="Arial" w:hAnsi="Arial" w:cs="Arial"/>
          <w:b/>
          <w:iCs/>
          <w:color w:val="002060"/>
          <w:sz w:val="22"/>
        </w:rPr>
      </w:pPr>
      <w:proofErr w:type="gramStart"/>
      <w:r w:rsidRPr="00BD4CD3">
        <w:rPr>
          <w:rFonts w:ascii="Arial" w:hAnsi="Arial" w:cs="Arial"/>
          <w:b/>
          <w:iCs/>
          <w:color w:val="002060"/>
          <w:sz w:val="22"/>
        </w:rPr>
        <w:t>2^</w:t>
      </w:r>
      <w:proofErr w:type="gramEnd"/>
      <w:r w:rsidRPr="00BD4CD3">
        <w:rPr>
          <w:rFonts w:ascii="Arial" w:hAnsi="Arial" w:cs="Arial"/>
          <w:b/>
          <w:iCs/>
          <w:color w:val="002060"/>
          <w:sz w:val="22"/>
        </w:rPr>
        <w:t xml:space="preserve"> giornata Martedì </w:t>
      </w:r>
      <w:r>
        <w:rPr>
          <w:rFonts w:ascii="Arial" w:hAnsi="Arial" w:cs="Arial"/>
          <w:b/>
          <w:iCs/>
          <w:color w:val="002060"/>
          <w:sz w:val="22"/>
        </w:rPr>
        <w:t>01</w:t>
      </w:r>
      <w:r w:rsidRPr="00BD4CD3">
        <w:rPr>
          <w:rFonts w:ascii="Arial" w:hAnsi="Arial" w:cs="Arial"/>
          <w:b/>
          <w:iCs/>
          <w:color w:val="002060"/>
          <w:sz w:val="22"/>
        </w:rPr>
        <w:t xml:space="preserve"> Ottobre 202</w:t>
      </w:r>
      <w:r>
        <w:rPr>
          <w:rFonts w:ascii="Arial" w:hAnsi="Arial" w:cs="Arial"/>
          <w:b/>
          <w:iCs/>
          <w:color w:val="002060"/>
          <w:sz w:val="22"/>
        </w:rPr>
        <w:t>4</w:t>
      </w:r>
    </w:p>
    <w:p w14:paraId="30A98CCB" w14:textId="77777777" w:rsidR="003D6D91" w:rsidRPr="00BD4CD3" w:rsidRDefault="003D6D91" w:rsidP="003D6D91">
      <w:pPr>
        <w:pStyle w:val="Corpodeltesto21"/>
        <w:rPr>
          <w:rFonts w:ascii="Arial" w:hAnsi="Arial" w:cs="Arial"/>
          <w:b/>
          <w:iCs/>
          <w:color w:val="002060"/>
          <w:sz w:val="22"/>
        </w:rPr>
      </w:pPr>
      <w:proofErr w:type="gramStart"/>
      <w:r>
        <w:rPr>
          <w:rFonts w:ascii="Arial" w:hAnsi="Arial" w:cs="Arial"/>
          <w:b/>
          <w:iCs/>
          <w:color w:val="002060"/>
          <w:sz w:val="22"/>
        </w:rPr>
        <w:t>3^</w:t>
      </w:r>
      <w:proofErr w:type="gramEnd"/>
      <w:r>
        <w:rPr>
          <w:rFonts w:ascii="Arial" w:hAnsi="Arial" w:cs="Arial"/>
          <w:b/>
          <w:iCs/>
          <w:color w:val="002060"/>
          <w:sz w:val="22"/>
        </w:rPr>
        <w:t xml:space="preserve"> giornata Martedì 15 Ottobre 2024</w:t>
      </w:r>
    </w:p>
    <w:p w14:paraId="738B2734" w14:textId="77777777" w:rsidR="003D6D91" w:rsidRPr="000B4152" w:rsidRDefault="003D6D91" w:rsidP="003D6D91">
      <w:pPr>
        <w:pStyle w:val="Corpodeltesto21"/>
        <w:rPr>
          <w:rFonts w:ascii="Arial" w:hAnsi="Arial" w:cs="Arial"/>
          <w:b/>
          <w:iCs/>
          <w:color w:val="002060"/>
          <w:sz w:val="22"/>
        </w:rPr>
      </w:pPr>
    </w:p>
    <w:p w14:paraId="3C6BDF77" w14:textId="77777777" w:rsidR="003D6D91" w:rsidRPr="000B4152" w:rsidRDefault="003D6D91" w:rsidP="003D6D91">
      <w:pPr>
        <w:pStyle w:val="LndNormale1"/>
        <w:rPr>
          <w:color w:val="002060"/>
        </w:rPr>
      </w:pPr>
      <w:r w:rsidRPr="000B4152">
        <w:rPr>
          <w:color w:val="002060"/>
        </w:rPr>
        <w:t xml:space="preserve">Le Società iscritte al primo turno saranno sorteggiate in n° </w:t>
      </w:r>
      <w:r>
        <w:rPr>
          <w:color w:val="002060"/>
        </w:rPr>
        <w:t>1</w:t>
      </w:r>
      <w:r w:rsidRPr="000B4152">
        <w:rPr>
          <w:color w:val="002060"/>
        </w:rPr>
        <w:t xml:space="preserve"> giron</w:t>
      </w:r>
      <w:r>
        <w:rPr>
          <w:color w:val="002060"/>
        </w:rPr>
        <w:t>e composto da 3 squadre e n° 7 gironi composti da 2 squadre.</w:t>
      </w:r>
    </w:p>
    <w:p w14:paraId="1168AF86" w14:textId="77777777" w:rsidR="003D6D91" w:rsidRDefault="003D6D91" w:rsidP="003D6D91">
      <w:pPr>
        <w:pStyle w:val="LndNormale1"/>
        <w:rPr>
          <w:color w:val="002060"/>
        </w:rPr>
      </w:pPr>
    </w:p>
    <w:p w14:paraId="7822729B" w14:textId="77777777" w:rsidR="003D6D91" w:rsidRPr="00E32582" w:rsidRDefault="003D6D91" w:rsidP="003D6D91">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17</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5C9396B9" w14:textId="77777777" w:rsidR="003D6D91" w:rsidRDefault="003D6D91" w:rsidP="003D6D91">
      <w:pPr>
        <w:pStyle w:val="Corpodeltesto21"/>
        <w:rPr>
          <w:rFonts w:ascii="Arial" w:hAnsi="Arial" w:cs="Arial"/>
          <w:color w:val="002060"/>
          <w:sz w:val="22"/>
        </w:rPr>
      </w:pPr>
    </w:p>
    <w:p w14:paraId="250A1F22"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105932B9" w14:textId="74B0C30D" w:rsidR="003D6D91" w:rsidRDefault="00F92409" w:rsidP="003D6D91">
      <w:pPr>
        <w:pStyle w:val="Corpodeltesto21"/>
        <w:rPr>
          <w:rFonts w:ascii="Arial" w:hAnsi="Arial" w:cs="Arial"/>
          <w:color w:val="002060"/>
          <w:sz w:val="22"/>
        </w:rPr>
      </w:pPr>
      <w:r>
        <w:rPr>
          <w:rFonts w:ascii="Arial" w:hAnsi="Arial" w:cs="Arial"/>
          <w:color w:val="002060"/>
          <w:sz w:val="22"/>
        </w:rPr>
        <w:t>ITALSERVICE C5</w:t>
      </w:r>
    </w:p>
    <w:p w14:paraId="4003009C" w14:textId="65487809" w:rsidR="00F92409" w:rsidRDefault="00F92409" w:rsidP="003D6D91">
      <w:pPr>
        <w:pStyle w:val="Corpodeltesto21"/>
        <w:rPr>
          <w:rFonts w:ascii="Arial" w:hAnsi="Arial" w:cs="Arial"/>
          <w:color w:val="002060"/>
          <w:sz w:val="22"/>
        </w:rPr>
      </w:pPr>
      <w:r>
        <w:rPr>
          <w:rFonts w:ascii="Arial" w:hAnsi="Arial" w:cs="Arial"/>
          <w:color w:val="002060"/>
          <w:sz w:val="22"/>
        </w:rPr>
        <w:t>CALCIO A 5 CORINALDO</w:t>
      </w:r>
    </w:p>
    <w:p w14:paraId="19D3BCA4" w14:textId="6A3146A1" w:rsidR="00F92409" w:rsidRPr="00A11230" w:rsidRDefault="00F92409" w:rsidP="003D6D91">
      <w:pPr>
        <w:pStyle w:val="Corpodeltesto21"/>
        <w:rPr>
          <w:rFonts w:ascii="Arial" w:hAnsi="Arial" w:cs="Arial"/>
          <w:color w:val="002060"/>
          <w:sz w:val="22"/>
          <w:lang w:val="en-US"/>
        </w:rPr>
      </w:pPr>
      <w:r w:rsidRPr="00A11230">
        <w:rPr>
          <w:rFonts w:ascii="Arial" w:hAnsi="Arial" w:cs="Arial"/>
          <w:color w:val="002060"/>
          <w:sz w:val="22"/>
          <w:lang w:val="en-US"/>
        </w:rPr>
        <w:t>SPECIAL ONE SPORTING CLUB</w:t>
      </w:r>
    </w:p>
    <w:p w14:paraId="72D3AFB9" w14:textId="77777777" w:rsidR="00F92409" w:rsidRPr="00A11230" w:rsidRDefault="00F92409" w:rsidP="003D6D91">
      <w:pPr>
        <w:pStyle w:val="Corpodeltesto21"/>
        <w:rPr>
          <w:rFonts w:ascii="Arial" w:hAnsi="Arial" w:cs="Arial"/>
          <w:color w:val="002060"/>
          <w:sz w:val="22"/>
          <w:lang w:val="en-US"/>
        </w:rPr>
      </w:pPr>
    </w:p>
    <w:p w14:paraId="48FB8EBD" w14:textId="77777777" w:rsidR="003D6D91" w:rsidRPr="00A11230" w:rsidRDefault="003D6D91" w:rsidP="003D6D91">
      <w:pPr>
        <w:pStyle w:val="Corpodeltesto21"/>
        <w:rPr>
          <w:rFonts w:ascii="Arial" w:hAnsi="Arial" w:cs="Arial"/>
          <w:b/>
          <w:color w:val="002060"/>
          <w:sz w:val="22"/>
          <w:u w:val="single"/>
          <w:lang w:val="en-US"/>
        </w:rPr>
      </w:pPr>
      <w:r w:rsidRPr="00A11230">
        <w:rPr>
          <w:rFonts w:ascii="Arial" w:hAnsi="Arial" w:cs="Arial"/>
          <w:b/>
          <w:color w:val="002060"/>
          <w:sz w:val="22"/>
          <w:u w:val="single"/>
          <w:lang w:val="en-US"/>
        </w:rPr>
        <w:t>GIRONE “B”</w:t>
      </w:r>
    </w:p>
    <w:p w14:paraId="759FD6F4" w14:textId="6A071D41" w:rsidR="003D6D91" w:rsidRDefault="00F92409" w:rsidP="003D6D91">
      <w:pPr>
        <w:pStyle w:val="Corpodeltesto21"/>
        <w:rPr>
          <w:rFonts w:ascii="Arial" w:hAnsi="Arial" w:cs="Arial"/>
          <w:color w:val="002060"/>
          <w:sz w:val="22"/>
        </w:rPr>
      </w:pPr>
      <w:r>
        <w:rPr>
          <w:rFonts w:ascii="Arial" w:hAnsi="Arial" w:cs="Arial"/>
          <w:color w:val="002060"/>
          <w:sz w:val="22"/>
        </w:rPr>
        <w:lastRenderedPageBreak/>
        <w:t xml:space="preserve">AUDAX 1970 </w:t>
      </w:r>
      <w:proofErr w:type="gramStart"/>
      <w:r>
        <w:rPr>
          <w:rFonts w:ascii="Arial" w:hAnsi="Arial" w:cs="Arial"/>
          <w:color w:val="002060"/>
          <w:sz w:val="22"/>
        </w:rPr>
        <w:t>S.ANGELO</w:t>
      </w:r>
      <w:proofErr w:type="gramEnd"/>
    </w:p>
    <w:p w14:paraId="75871114" w14:textId="2D44370C" w:rsidR="00F92409" w:rsidRDefault="00F92409" w:rsidP="003D6D91">
      <w:pPr>
        <w:pStyle w:val="Corpodeltesto21"/>
        <w:rPr>
          <w:rFonts w:ascii="Arial" w:hAnsi="Arial" w:cs="Arial"/>
          <w:color w:val="002060"/>
          <w:sz w:val="22"/>
        </w:rPr>
      </w:pPr>
      <w:r>
        <w:rPr>
          <w:rFonts w:ascii="Arial" w:hAnsi="Arial" w:cs="Arial"/>
          <w:color w:val="002060"/>
          <w:sz w:val="22"/>
        </w:rPr>
        <w:t>CERRETO D ESI C5 A.S.D.</w:t>
      </w:r>
    </w:p>
    <w:p w14:paraId="0818E289" w14:textId="77777777" w:rsidR="00F92409" w:rsidRDefault="00F92409" w:rsidP="003D6D91">
      <w:pPr>
        <w:pStyle w:val="Corpodeltesto21"/>
        <w:rPr>
          <w:rFonts w:ascii="Arial" w:hAnsi="Arial" w:cs="Arial"/>
          <w:color w:val="002060"/>
          <w:sz w:val="22"/>
        </w:rPr>
      </w:pPr>
    </w:p>
    <w:p w14:paraId="100636DE"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973AF99" w14:textId="551331D1" w:rsidR="003D6D91" w:rsidRDefault="00F92409" w:rsidP="003D6D91">
      <w:pPr>
        <w:pStyle w:val="Corpodeltesto21"/>
        <w:rPr>
          <w:rFonts w:ascii="Arial" w:hAnsi="Arial" w:cs="Arial"/>
          <w:color w:val="002060"/>
          <w:sz w:val="22"/>
        </w:rPr>
      </w:pPr>
      <w:r>
        <w:rPr>
          <w:rFonts w:ascii="Arial" w:hAnsi="Arial" w:cs="Arial"/>
          <w:color w:val="002060"/>
          <w:sz w:val="22"/>
        </w:rPr>
        <w:t>AMICI DEL CENTROSOCIO SP.</w:t>
      </w:r>
    </w:p>
    <w:p w14:paraId="1200E468" w14:textId="5919B244" w:rsidR="00F92409" w:rsidRDefault="00F92409" w:rsidP="003D6D91">
      <w:pPr>
        <w:pStyle w:val="Corpodeltesto21"/>
        <w:rPr>
          <w:rFonts w:ascii="Arial" w:hAnsi="Arial" w:cs="Arial"/>
          <w:color w:val="002060"/>
          <w:sz w:val="22"/>
        </w:rPr>
      </w:pPr>
      <w:r>
        <w:rPr>
          <w:rFonts w:ascii="Arial" w:hAnsi="Arial" w:cs="Arial"/>
          <w:color w:val="002060"/>
          <w:sz w:val="22"/>
        </w:rPr>
        <w:t>U.S. FORTUNA FANO</w:t>
      </w:r>
    </w:p>
    <w:p w14:paraId="1B8453CC" w14:textId="77777777" w:rsidR="00F92409" w:rsidRDefault="00F92409" w:rsidP="003D6D91">
      <w:pPr>
        <w:pStyle w:val="Corpodeltesto21"/>
        <w:rPr>
          <w:rFonts w:ascii="Arial" w:hAnsi="Arial" w:cs="Arial"/>
          <w:color w:val="002060"/>
          <w:sz w:val="22"/>
        </w:rPr>
      </w:pPr>
    </w:p>
    <w:p w14:paraId="46246F53" w14:textId="77777777" w:rsidR="003D6D91" w:rsidRDefault="003D6D91" w:rsidP="003D6D91">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7ECFAED2" w14:textId="5C591BB8" w:rsidR="003D6D91" w:rsidRDefault="00F92409" w:rsidP="003D6D91">
      <w:pPr>
        <w:pStyle w:val="LndNormale1"/>
        <w:rPr>
          <w:color w:val="002060"/>
        </w:rPr>
      </w:pPr>
      <w:r>
        <w:rPr>
          <w:color w:val="002060"/>
        </w:rPr>
        <w:t>FABRIANO CERRETO</w:t>
      </w:r>
    </w:p>
    <w:p w14:paraId="6A61679F" w14:textId="7708CA53" w:rsidR="00F92409" w:rsidRDefault="00F92409" w:rsidP="003D6D91">
      <w:pPr>
        <w:pStyle w:val="LndNormale1"/>
        <w:rPr>
          <w:color w:val="002060"/>
        </w:rPr>
      </w:pPr>
      <w:r>
        <w:rPr>
          <w:color w:val="002060"/>
        </w:rPr>
        <w:t>POL.CAGLI SPORT ASSOCIATI</w:t>
      </w:r>
    </w:p>
    <w:p w14:paraId="632EBCBC" w14:textId="77777777" w:rsidR="00F92409" w:rsidRDefault="00F92409" w:rsidP="003D6D91">
      <w:pPr>
        <w:pStyle w:val="LndNormale1"/>
        <w:rPr>
          <w:color w:val="002060"/>
        </w:rPr>
      </w:pPr>
    </w:p>
    <w:p w14:paraId="0072AF2C"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4AB6C848" w14:textId="5ACD4D9E" w:rsidR="003D6D91" w:rsidRDefault="00F92409" w:rsidP="003D6D91">
      <w:pPr>
        <w:pStyle w:val="Corpodeltesto21"/>
        <w:rPr>
          <w:rFonts w:ascii="Arial" w:hAnsi="Arial" w:cs="Arial"/>
          <w:color w:val="002060"/>
          <w:sz w:val="22"/>
        </w:rPr>
      </w:pPr>
      <w:r>
        <w:rPr>
          <w:rFonts w:ascii="Arial" w:hAnsi="Arial" w:cs="Arial"/>
          <w:color w:val="002060"/>
          <w:sz w:val="22"/>
        </w:rPr>
        <w:t>CANTINE RIUNITE CSI</w:t>
      </w:r>
    </w:p>
    <w:p w14:paraId="34C86650" w14:textId="3DF07506" w:rsidR="00F92409" w:rsidRDefault="00F92409" w:rsidP="003D6D91">
      <w:pPr>
        <w:pStyle w:val="Corpodeltesto21"/>
        <w:rPr>
          <w:rFonts w:ascii="Arial" w:hAnsi="Arial" w:cs="Arial"/>
          <w:color w:val="002060"/>
          <w:sz w:val="22"/>
        </w:rPr>
      </w:pPr>
      <w:r>
        <w:rPr>
          <w:rFonts w:ascii="Arial" w:hAnsi="Arial" w:cs="Arial"/>
          <w:color w:val="002060"/>
          <w:sz w:val="22"/>
        </w:rPr>
        <w:t>BORGOROSSO TOLENTINO</w:t>
      </w:r>
    </w:p>
    <w:p w14:paraId="6EE6D566" w14:textId="77777777" w:rsidR="00F92409" w:rsidRDefault="00F92409" w:rsidP="003D6D91">
      <w:pPr>
        <w:pStyle w:val="Corpodeltesto21"/>
        <w:rPr>
          <w:rFonts w:ascii="Arial" w:hAnsi="Arial" w:cs="Arial"/>
          <w:color w:val="002060"/>
          <w:sz w:val="22"/>
        </w:rPr>
      </w:pPr>
    </w:p>
    <w:p w14:paraId="612E4CD2"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4845F15A" w14:textId="611DE374" w:rsidR="003D6D91" w:rsidRDefault="00F92409" w:rsidP="003D6D91">
      <w:pPr>
        <w:pStyle w:val="Corpodeltesto21"/>
        <w:rPr>
          <w:rFonts w:ascii="Arial" w:hAnsi="Arial" w:cs="Arial"/>
          <w:color w:val="002060"/>
          <w:sz w:val="22"/>
        </w:rPr>
      </w:pPr>
      <w:r>
        <w:rPr>
          <w:rFonts w:ascii="Arial" w:hAnsi="Arial" w:cs="Arial"/>
          <w:color w:val="002060"/>
          <w:sz w:val="22"/>
        </w:rPr>
        <w:t>C.U.S. ANCONA</w:t>
      </w:r>
    </w:p>
    <w:p w14:paraId="21E3E300" w14:textId="047996D9" w:rsidR="00F92409" w:rsidRDefault="00F92409" w:rsidP="003D6D91">
      <w:pPr>
        <w:pStyle w:val="Corpodeltesto21"/>
        <w:rPr>
          <w:rFonts w:ascii="Arial" w:hAnsi="Arial" w:cs="Arial"/>
          <w:color w:val="002060"/>
          <w:sz w:val="22"/>
        </w:rPr>
      </w:pPr>
      <w:r>
        <w:rPr>
          <w:rFonts w:ascii="Arial" w:hAnsi="Arial" w:cs="Arial"/>
          <w:color w:val="002060"/>
          <w:sz w:val="22"/>
        </w:rPr>
        <w:t>GROTTACCIA 2005</w:t>
      </w:r>
    </w:p>
    <w:p w14:paraId="63CB3232" w14:textId="77777777" w:rsidR="00F92409" w:rsidRDefault="00F92409" w:rsidP="003D6D91">
      <w:pPr>
        <w:pStyle w:val="Corpodeltesto21"/>
        <w:rPr>
          <w:rFonts w:ascii="Arial" w:hAnsi="Arial" w:cs="Arial"/>
          <w:color w:val="002060"/>
          <w:sz w:val="22"/>
        </w:rPr>
      </w:pPr>
    </w:p>
    <w:p w14:paraId="3E48D419" w14:textId="77777777" w:rsidR="003D6D91" w:rsidRPr="00E32582" w:rsidRDefault="003D6D91" w:rsidP="003D6D91">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0AFDAB16" w14:textId="5C3F90DA" w:rsidR="003D6D91" w:rsidRDefault="00F92409" w:rsidP="003D6D91">
      <w:pPr>
        <w:pStyle w:val="Corpodeltesto21"/>
        <w:rPr>
          <w:rFonts w:ascii="Arial" w:hAnsi="Arial" w:cs="Arial"/>
          <w:color w:val="002060"/>
          <w:sz w:val="22"/>
        </w:rPr>
      </w:pPr>
      <w:r>
        <w:rPr>
          <w:rFonts w:ascii="Arial" w:hAnsi="Arial" w:cs="Arial"/>
          <w:color w:val="002060"/>
          <w:sz w:val="22"/>
        </w:rPr>
        <w:t>FIGHT BULLS CORRIDONIA</w:t>
      </w:r>
    </w:p>
    <w:p w14:paraId="08E67C6D" w14:textId="539E6070" w:rsidR="00F92409" w:rsidRDefault="00F92409" w:rsidP="003D6D91">
      <w:pPr>
        <w:pStyle w:val="Corpodeltesto21"/>
        <w:rPr>
          <w:rFonts w:ascii="Arial" w:hAnsi="Arial" w:cs="Arial"/>
          <w:color w:val="002060"/>
          <w:sz w:val="22"/>
        </w:rPr>
      </w:pPr>
      <w:r>
        <w:rPr>
          <w:rFonts w:ascii="Arial" w:hAnsi="Arial" w:cs="Arial"/>
          <w:color w:val="002060"/>
          <w:sz w:val="22"/>
        </w:rPr>
        <w:t>RECANATI CALCIO A 5</w:t>
      </w:r>
    </w:p>
    <w:p w14:paraId="0FA8C107" w14:textId="77777777" w:rsidR="00F92409" w:rsidRDefault="00F92409" w:rsidP="003D6D91">
      <w:pPr>
        <w:pStyle w:val="Corpodeltesto21"/>
        <w:rPr>
          <w:rFonts w:ascii="Arial" w:hAnsi="Arial" w:cs="Arial"/>
          <w:color w:val="002060"/>
          <w:sz w:val="22"/>
        </w:rPr>
      </w:pPr>
    </w:p>
    <w:p w14:paraId="409922F7" w14:textId="77777777" w:rsidR="003D6D91" w:rsidRDefault="003D6D91" w:rsidP="003D6D91">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4DDF2B81" w14:textId="71F04881" w:rsidR="003D6D91" w:rsidRDefault="00F92409" w:rsidP="003D6D91">
      <w:pPr>
        <w:pStyle w:val="LndNormale1"/>
        <w:rPr>
          <w:color w:val="002060"/>
        </w:rPr>
      </w:pPr>
      <w:r>
        <w:rPr>
          <w:color w:val="002060"/>
        </w:rPr>
        <w:t>TRE TORRI A.S.D.</w:t>
      </w:r>
    </w:p>
    <w:p w14:paraId="53513CF6" w14:textId="5169C6A6" w:rsidR="00F92409" w:rsidRDefault="00F92409" w:rsidP="003D6D91">
      <w:pPr>
        <w:pStyle w:val="LndNormale1"/>
        <w:rPr>
          <w:color w:val="002060"/>
        </w:rPr>
      </w:pPr>
      <w:r>
        <w:rPr>
          <w:color w:val="002060"/>
        </w:rPr>
        <w:t>SPORTING GROTTAMMARE</w:t>
      </w:r>
    </w:p>
    <w:p w14:paraId="0594E289" w14:textId="77777777" w:rsidR="003D6D91" w:rsidRPr="000B4152" w:rsidRDefault="003D6D91" w:rsidP="003D6D91">
      <w:pPr>
        <w:pStyle w:val="LndNormale1"/>
        <w:rPr>
          <w:color w:val="002060"/>
        </w:rPr>
      </w:pPr>
    </w:p>
    <w:p w14:paraId="3BC3601C" w14:textId="77777777" w:rsidR="003D6D91" w:rsidRPr="000B4152" w:rsidRDefault="003D6D91" w:rsidP="003D6D91">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514AF0CE" w14:textId="77777777" w:rsidR="003D6D91" w:rsidRPr="000B4152" w:rsidRDefault="003D6D91" w:rsidP="003D6D91">
      <w:pPr>
        <w:pStyle w:val="LndNormale1"/>
        <w:numPr>
          <w:ilvl w:val="0"/>
          <w:numId w:val="14"/>
        </w:numPr>
        <w:textAlignment w:val="baseline"/>
        <w:rPr>
          <w:color w:val="002060"/>
        </w:rPr>
      </w:pPr>
      <w:r w:rsidRPr="000B4152">
        <w:rPr>
          <w:color w:val="002060"/>
        </w:rPr>
        <w:t>La prima giornata viene determinata per sorteggio a cura del C.R. Marche;</w:t>
      </w:r>
    </w:p>
    <w:p w14:paraId="4304F87C" w14:textId="77777777" w:rsidR="003D6D91" w:rsidRPr="000B4152" w:rsidRDefault="003D6D91" w:rsidP="003D6D91">
      <w:pPr>
        <w:pStyle w:val="LndNormale1"/>
        <w:numPr>
          <w:ilvl w:val="0"/>
          <w:numId w:val="14"/>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30BD8B3C" w14:textId="77777777" w:rsidR="003D6D91" w:rsidRPr="000B4152" w:rsidRDefault="003D6D91" w:rsidP="003D6D91">
      <w:pPr>
        <w:pStyle w:val="LndNormale1"/>
        <w:numPr>
          <w:ilvl w:val="0"/>
          <w:numId w:val="14"/>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72933CA2" w14:textId="77777777" w:rsidR="003D6D91" w:rsidRPr="000B4152" w:rsidRDefault="003D6D91" w:rsidP="003D6D91">
      <w:pPr>
        <w:pStyle w:val="LndNormale1"/>
        <w:rPr>
          <w:color w:val="002060"/>
        </w:rPr>
      </w:pPr>
    </w:p>
    <w:p w14:paraId="158A09C4" w14:textId="77777777" w:rsidR="003D6D91" w:rsidRPr="000B4152" w:rsidRDefault="003D6D91" w:rsidP="003D6D91">
      <w:pPr>
        <w:pStyle w:val="LndNormale1"/>
        <w:rPr>
          <w:b/>
          <w:i/>
          <w:color w:val="002060"/>
        </w:rPr>
      </w:pPr>
      <w:r w:rsidRPr="000B4152">
        <w:rPr>
          <w:b/>
          <w:i/>
          <w:color w:val="002060"/>
        </w:rPr>
        <w:t>Classifica giron</w:t>
      </w:r>
      <w:r>
        <w:rPr>
          <w:b/>
          <w:i/>
          <w:color w:val="002060"/>
        </w:rPr>
        <w:t>e da tre squadre</w:t>
      </w:r>
    </w:p>
    <w:p w14:paraId="6BA561DE" w14:textId="77777777" w:rsidR="003D6D91" w:rsidRPr="000B4152" w:rsidRDefault="003D6D91" w:rsidP="003D6D91">
      <w:pPr>
        <w:pStyle w:val="LndNormale1"/>
        <w:rPr>
          <w:color w:val="002060"/>
        </w:rPr>
      </w:pPr>
      <w:r w:rsidRPr="000B4152">
        <w:rPr>
          <w:color w:val="002060"/>
        </w:rPr>
        <w:t>Per la compilazione della classifica verranno attribuiti i seguenti punteggi:</w:t>
      </w:r>
    </w:p>
    <w:p w14:paraId="42A86E4B" w14:textId="77777777" w:rsidR="003D6D91" w:rsidRPr="000B4152" w:rsidRDefault="003D6D91" w:rsidP="003D6D91">
      <w:pPr>
        <w:pStyle w:val="LndNormale1"/>
        <w:rPr>
          <w:color w:val="002060"/>
        </w:rPr>
      </w:pPr>
      <w:r w:rsidRPr="000B4152">
        <w:rPr>
          <w:color w:val="002060"/>
        </w:rPr>
        <w:t>vittoria</w:t>
      </w:r>
      <w:r w:rsidRPr="000B4152">
        <w:rPr>
          <w:color w:val="002060"/>
        </w:rPr>
        <w:tab/>
      </w:r>
      <w:r w:rsidRPr="000B4152">
        <w:rPr>
          <w:color w:val="002060"/>
        </w:rPr>
        <w:tab/>
        <w:t>punti 3</w:t>
      </w:r>
    </w:p>
    <w:p w14:paraId="529C1BC5" w14:textId="77777777" w:rsidR="003D6D91" w:rsidRPr="000B4152" w:rsidRDefault="003D6D91" w:rsidP="003D6D91">
      <w:pPr>
        <w:pStyle w:val="LndNormale1"/>
        <w:rPr>
          <w:color w:val="002060"/>
        </w:rPr>
      </w:pPr>
      <w:r w:rsidRPr="000B4152">
        <w:rPr>
          <w:color w:val="002060"/>
        </w:rPr>
        <w:t>pareggio</w:t>
      </w:r>
      <w:r w:rsidRPr="000B4152">
        <w:rPr>
          <w:color w:val="002060"/>
        </w:rPr>
        <w:tab/>
        <w:t>punti 1</w:t>
      </w:r>
    </w:p>
    <w:p w14:paraId="49E23D51" w14:textId="77777777" w:rsidR="003D6D91" w:rsidRPr="000B4152" w:rsidRDefault="003D6D91" w:rsidP="003D6D91">
      <w:pPr>
        <w:pStyle w:val="LndNormale1"/>
        <w:rPr>
          <w:color w:val="002060"/>
        </w:rPr>
      </w:pPr>
      <w:r w:rsidRPr="000B4152">
        <w:rPr>
          <w:color w:val="002060"/>
        </w:rPr>
        <w:t>sconfitta</w:t>
      </w:r>
      <w:r w:rsidRPr="000B4152">
        <w:rPr>
          <w:color w:val="002060"/>
        </w:rPr>
        <w:tab/>
        <w:t>punti 0</w:t>
      </w:r>
    </w:p>
    <w:p w14:paraId="075723B9" w14:textId="77777777" w:rsidR="003D6D91" w:rsidRPr="000B4152" w:rsidRDefault="003D6D91" w:rsidP="003D6D91">
      <w:pPr>
        <w:pStyle w:val="LndNormale1"/>
        <w:rPr>
          <w:color w:val="002060"/>
        </w:rPr>
      </w:pPr>
    </w:p>
    <w:p w14:paraId="350214C6" w14:textId="77777777" w:rsidR="003D6D91" w:rsidRPr="000B4152" w:rsidRDefault="003D6D91" w:rsidP="003D6D91">
      <w:pPr>
        <w:pStyle w:val="LndNormale1"/>
        <w:rPr>
          <w:color w:val="002060"/>
        </w:rPr>
      </w:pPr>
      <w:r w:rsidRPr="000B4152">
        <w:rPr>
          <w:color w:val="002060"/>
        </w:rPr>
        <w:t>Per la classifica di ogni girone si terrà conto:</w:t>
      </w:r>
    </w:p>
    <w:p w14:paraId="2BE3BBFC" w14:textId="77777777" w:rsidR="003D6D91" w:rsidRPr="000B4152" w:rsidRDefault="003D6D91" w:rsidP="003D6D91">
      <w:pPr>
        <w:pStyle w:val="LndNormale1"/>
        <w:rPr>
          <w:color w:val="002060"/>
        </w:rPr>
      </w:pPr>
      <w:r w:rsidRPr="000B4152">
        <w:rPr>
          <w:color w:val="002060"/>
        </w:rPr>
        <w:t>a) dei punti ottenuti negli incontri disputati;</w:t>
      </w:r>
    </w:p>
    <w:p w14:paraId="5AAF7408" w14:textId="77777777" w:rsidR="003D6D91" w:rsidRPr="000B4152" w:rsidRDefault="003D6D91" w:rsidP="003D6D91">
      <w:pPr>
        <w:pStyle w:val="LndNormale1"/>
        <w:rPr>
          <w:color w:val="002060"/>
        </w:rPr>
      </w:pPr>
      <w:r w:rsidRPr="000B4152">
        <w:rPr>
          <w:color w:val="002060"/>
        </w:rPr>
        <w:t>b) della migliore differenza reti;</w:t>
      </w:r>
    </w:p>
    <w:p w14:paraId="18034DAC" w14:textId="77777777" w:rsidR="003D6D91" w:rsidRDefault="003D6D91" w:rsidP="003D6D91">
      <w:pPr>
        <w:pStyle w:val="LndNormale1"/>
        <w:rPr>
          <w:color w:val="002060"/>
        </w:rPr>
      </w:pPr>
      <w:r w:rsidRPr="000B4152">
        <w:rPr>
          <w:color w:val="002060"/>
        </w:rPr>
        <w:t>c) del maggior numero di reti segnate;</w:t>
      </w:r>
    </w:p>
    <w:p w14:paraId="51C76F23" w14:textId="77777777" w:rsidR="003D6D91" w:rsidRDefault="003D6D91" w:rsidP="003D6D91">
      <w:pPr>
        <w:pStyle w:val="LndNormale1"/>
        <w:rPr>
          <w:color w:val="002060"/>
        </w:rPr>
      </w:pPr>
      <w:r>
        <w:rPr>
          <w:color w:val="002060"/>
        </w:rPr>
        <w:t>d) miglior punteggio nella graduatoria disciplina della competizione in oggetto;</w:t>
      </w:r>
    </w:p>
    <w:p w14:paraId="6AFF7FA2" w14:textId="77777777" w:rsidR="003D6D91" w:rsidRPr="000B4152" w:rsidRDefault="003D6D91" w:rsidP="003D6D91">
      <w:pPr>
        <w:pStyle w:val="LndNormale1"/>
        <w:rPr>
          <w:color w:val="002060"/>
        </w:rPr>
      </w:pPr>
      <w:r>
        <w:rPr>
          <w:color w:val="002060"/>
        </w:rPr>
        <w:t>e) dell’anzianità di affiliazione societaria alla F.I.G.C.</w:t>
      </w:r>
    </w:p>
    <w:p w14:paraId="66D05599" w14:textId="77777777" w:rsidR="003D6D91" w:rsidRDefault="003D6D91" w:rsidP="003D6D91">
      <w:pPr>
        <w:pStyle w:val="LndNormale1"/>
        <w:rPr>
          <w:color w:val="002060"/>
        </w:rPr>
      </w:pPr>
    </w:p>
    <w:p w14:paraId="6170B036" w14:textId="77777777" w:rsidR="003D6D91" w:rsidRPr="001E6A72" w:rsidRDefault="003D6D91" w:rsidP="003D6D91">
      <w:pPr>
        <w:pStyle w:val="LndNormale1"/>
        <w:rPr>
          <w:b/>
          <w:i/>
          <w:color w:val="002060"/>
        </w:rPr>
      </w:pPr>
      <w:r w:rsidRPr="001E6A72">
        <w:rPr>
          <w:b/>
          <w:i/>
          <w:color w:val="002060"/>
        </w:rPr>
        <w:t>Gironi da due squadre</w:t>
      </w:r>
    </w:p>
    <w:p w14:paraId="3B24FB75"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4CF8A4D"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w:t>
      </w:r>
      <w:r w:rsidRPr="001E6A72">
        <w:rPr>
          <w:rFonts w:ascii="Arial" w:hAnsi="Arial" w:cs="Arial"/>
          <w:color w:val="002060"/>
          <w:sz w:val="22"/>
        </w:rPr>
        <w:lastRenderedPageBreak/>
        <w:t>tiri di rigore secondo le modalità previste dalle vigenti norme federali.</w:t>
      </w:r>
    </w:p>
    <w:p w14:paraId="78F97ACB" w14:textId="77777777" w:rsidR="003D6D91" w:rsidRDefault="003D6D91" w:rsidP="003D6D91">
      <w:pPr>
        <w:pStyle w:val="LndNormale1"/>
        <w:rPr>
          <w:color w:val="002060"/>
        </w:rPr>
      </w:pPr>
    </w:p>
    <w:p w14:paraId="15E8C140" w14:textId="77777777" w:rsidR="003D6D91" w:rsidRPr="000B4152" w:rsidRDefault="003D6D91" w:rsidP="003D6D91">
      <w:pPr>
        <w:pStyle w:val="LndNormale1"/>
        <w:rPr>
          <w:color w:val="002060"/>
        </w:rPr>
      </w:pPr>
      <w:r w:rsidRPr="000B4152">
        <w:rPr>
          <w:b/>
          <w:i/>
          <w:color w:val="002060"/>
          <w:u w:val="single"/>
        </w:rPr>
        <w:t xml:space="preserve">La prima squadra classificata in ogni girone si qualifica </w:t>
      </w:r>
      <w:r>
        <w:rPr>
          <w:b/>
          <w:i/>
          <w:color w:val="002060"/>
          <w:u w:val="single"/>
        </w:rPr>
        <w:t>ai Quarti di Finale</w:t>
      </w:r>
      <w:r w:rsidRPr="000B4152">
        <w:rPr>
          <w:color w:val="002060"/>
        </w:rPr>
        <w:t>.</w:t>
      </w:r>
    </w:p>
    <w:p w14:paraId="62802FDF" w14:textId="77777777" w:rsidR="003D6D91" w:rsidRDefault="003D6D91" w:rsidP="003D6D91">
      <w:pPr>
        <w:pStyle w:val="LndNormale1"/>
        <w:rPr>
          <w:color w:val="002060"/>
        </w:rPr>
      </w:pPr>
    </w:p>
    <w:p w14:paraId="6AB975D2" w14:textId="77777777" w:rsidR="003D6D91" w:rsidRPr="00F45EB9" w:rsidRDefault="003D6D91" w:rsidP="003D6D91">
      <w:pPr>
        <w:pStyle w:val="LndNormale1"/>
        <w:rPr>
          <w:b/>
          <w:bCs/>
          <w:color w:val="002060"/>
          <w:u w:val="single"/>
        </w:rPr>
      </w:pPr>
      <w:r>
        <w:rPr>
          <w:b/>
          <w:bCs/>
          <w:color w:val="002060"/>
          <w:u w:val="single"/>
        </w:rPr>
        <w:t>QUARTI DI FINALE</w:t>
      </w:r>
    </w:p>
    <w:p w14:paraId="67E9E422" w14:textId="77777777" w:rsidR="003D6D91" w:rsidRPr="007F461B" w:rsidRDefault="003D6D91" w:rsidP="003D6D91">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29</w:t>
      </w:r>
      <w:r w:rsidRPr="000D4775">
        <w:rPr>
          <w:rFonts w:ascii="Arial" w:hAnsi="Arial" w:cs="Arial"/>
          <w:b/>
          <w:i/>
          <w:color w:val="002060"/>
          <w:sz w:val="22"/>
          <w:u w:val="single"/>
        </w:rPr>
        <w:t xml:space="preserve">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w:t>
      </w:r>
      <w:r>
        <w:rPr>
          <w:rFonts w:ascii="Arial" w:hAnsi="Arial" w:cs="Arial"/>
          <w:b/>
          <w:i/>
          <w:color w:val="002060"/>
          <w:sz w:val="22"/>
          <w:u w:val="single"/>
        </w:rPr>
        <w:t>4</w:t>
      </w:r>
      <w:r w:rsidRPr="000D4775">
        <w:rPr>
          <w:rFonts w:ascii="Arial" w:hAnsi="Arial" w:cs="Arial"/>
          <w:b/>
          <w:i/>
          <w:color w:val="002060"/>
          <w:sz w:val="22"/>
          <w:u w:val="single"/>
        </w:rPr>
        <w:t xml:space="preserve"> – Gara di Ritorno </w:t>
      </w:r>
      <w:r>
        <w:rPr>
          <w:rFonts w:ascii="Arial" w:hAnsi="Arial" w:cs="Arial"/>
          <w:b/>
          <w:i/>
          <w:color w:val="002060"/>
          <w:sz w:val="22"/>
          <w:u w:val="single"/>
        </w:rPr>
        <w:t>12</w:t>
      </w:r>
      <w:r w:rsidRPr="000D4775">
        <w:rPr>
          <w:rFonts w:ascii="Arial" w:hAnsi="Arial" w:cs="Arial"/>
          <w:b/>
          <w:i/>
          <w:color w:val="002060"/>
          <w:sz w:val="22"/>
          <w:u w:val="single"/>
        </w:rPr>
        <w:t xml:space="preserve"> </w:t>
      </w:r>
      <w:r>
        <w:rPr>
          <w:rFonts w:ascii="Arial" w:hAnsi="Arial" w:cs="Arial"/>
          <w:b/>
          <w:i/>
          <w:color w:val="002060"/>
          <w:sz w:val="22"/>
          <w:u w:val="single"/>
        </w:rPr>
        <w:t>Novembre</w:t>
      </w:r>
      <w:r w:rsidRPr="000D4775">
        <w:rPr>
          <w:rFonts w:ascii="Arial" w:hAnsi="Arial" w:cs="Arial"/>
          <w:b/>
          <w:i/>
          <w:color w:val="002060"/>
          <w:sz w:val="22"/>
          <w:u w:val="single"/>
        </w:rPr>
        <w:t xml:space="preserve"> 202</w:t>
      </w:r>
      <w:r>
        <w:rPr>
          <w:rFonts w:ascii="Arial" w:hAnsi="Arial" w:cs="Arial"/>
          <w:b/>
          <w:i/>
          <w:color w:val="002060"/>
          <w:sz w:val="22"/>
          <w:u w:val="single"/>
        </w:rPr>
        <w:t>4</w:t>
      </w:r>
    </w:p>
    <w:p w14:paraId="12E1ED4E" w14:textId="77777777" w:rsidR="003D6D91" w:rsidRPr="001E6A72" w:rsidRDefault="003D6D91" w:rsidP="003D6D91">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005993F8" w14:textId="77777777" w:rsidR="003D6D91" w:rsidRDefault="003D6D91" w:rsidP="003D6D91">
      <w:pPr>
        <w:pStyle w:val="LndNormale1"/>
        <w:rPr>
          <w:color w:val="002060"/>
        </w:rPr>
      </w:pPr>
    </w:p>
    <w:p w14:paraId="078E4147"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776AEC66" w14:textId="77777777" w:rsidR="003D6D91" w:rsidRPr="001C0426" w:rsidRDefault="003D6D91" w:rsidP="003D6D91">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5BFC08B1" w14:textId="77777777" w:rsidR="003D6D91" w:rsidRPr="001C0426" w:rsidRDefault="003D6D91" w:rsidP="003D6D91">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6EE664C3" w14:textId="77777777" w:rsidR="003D6D91" w:rsidRPr="001C0426" w:rsidRDefault="003D6D91" w:rsidP="003D6D91">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17B46D5A" w14:textId="77777777" w:rsidR="003D6D91" w:rsidRPr="001C0426" w:rsidRDefault="003D6D91" w:rsidP="003D6D91">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7FD3C75F" w14:textId="77777777" w:rsidR="003D6D91" w:rsidRPr="00F45EB9" w:rsidRDefault="003D6D91" w:rsidP="003D6D91">
      <w:pPr>
        <w:pStyle w:val="LndNormale1"/>
        <w:rPr>
          <w:color w:val="002060"/>
        </w:rPr>
      </w:pPr>
    </w:p>
    <w:p w14:paraId="7A9471C2"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BDD0F32"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A9CC468" w14:textId="77777777" w:rsidR="003D6D91" w:rsidRPr="000B4152" w:rsidRDefault="003D6D91" w:rsidP="003D6D91">
      <w:pPr>
        <w:pStyle w:val="LndNormale1"/>
        <w:rPr>
          <w:color w:val="002060"/>
        </w:rPr>
      </w:pPr>
    </w:p>
    <w:p w14:paraId="4B27C26A" w14:textId="77777777" w:rsidR="003D6D91" w:rsidRPr="00C05BAA" w:rsidRDefault="003D6D91" w:rsidP="003D6D91">
      <w:pPr>
        <w:pStyle w:val="LndNormale1"/>
        <w:rPr>
          <w:b/>
          <w:color w:val="002060"/>
          <w:u w:val="single"/>
        </w:rPr>
      </w:pPr>
      <w:r w:rsidRPr="00C05BAA">
        <w:rPr>
          <w:b/>
          <w:color w:val="002060"/>
          <w:u w:val="single"/>
        </w:rPr>
        <w:t>SEMIFINALI</w:t>
      </w:r>
    </w:p>
    <w:p w14:paraId="4F5A4748" w14:textId="77777777" w:rsidR="003D6D91" w:rsidRPr="00B62BE1" w:rsidRDefault="003D6D91" w:rsidP="003D6D91">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26</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Pr>
          <w:rFonts w:ascii="Arial" w:hAnsi="Arial" w:cs="Arial"/>
          <w:b/>
          <w:i/>
          <w:color w:val="002060"/>
          <w:sz w:val="22"/>
        </w:rPr>
        <w:t>4</w:t>
      </w:r>
      <w:r w:rsidRPr="00B62BE1">
        <w:rPr>
          <w:rFonts w:ascii="Arial" w:hAnsi="Arial" w:cs="Arial"/>
          <w:b/>
          <w:i/>
          <w:color w:val="002060"/>
          <w:sz w:val="22"/>
        </w:rPr>
        <w:t xml:space="preserve"> – Gara di Ritorno </w:t>
      </w:r>
      <w:r>
        <w:rPr>
          <w:rFonts w:ascii="Arial" w:hAnsi="Arial" w:cs="Arial"/>
          <w:b/>
          <w:i/>
          <w:color w:val="002060"/>
          <w:sz w:val="22"/>
        </w:rPr>
        <w:t>10 Dicembre 2024</w:t>
      </w:r>
    </w:p>
    <w:p w14:paraId="556D68C6"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5C8E5204" w14:textId="77777777" w:rsidR="008F6106" w:rsidRPr="008F6106" w:rsidRDefault="008F6106" w:rsidP="008F6106">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078EB242" w14:textId="77777777" w:rsidR="003D6D91" w:rsidRPr="001E6A72" w:rsidRDefault="003D6D91" w:rsidP="003D6D91">
      <w:pPr>
        <w:pStyle w:val="Corpodeltesto21"/>
        <w:rPr>
          <w:rFonts w:ascii="Arial" w:hAnsi="Arial" w:cs="Arial"/>
          <w:color w:val="002060"/>
          <w:sz w:val="22"/>
        </w:rPr>
      </w:pPr>
    </w:p>
    <w:p w14:paraId="085949D9"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472C253" w14:textId="77777777" w:rsidR="003D6D91" w:rsidRPr="001E6A72" w:rsidRDefault="003D6D91" w:rsidP="003D6D91">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195E8B5" w14:textId="77777777" w:rsidR="003D6D91" w:rsidRPr="000B4152" w:rsidRDefault="003D6D91" w:rsidP="003D6D91">
      <w:pPr>
        <w:pStyle w:val="LndNormale1"/>
        <w:rPr>
          <w:color w:val="002060"/>
          <w:highlight w:val="yellow"/>
        </w:rPr>
      </w:pPr>
    </w:p>
    <w:p w14:paraId="0F0D3994" w14:textId="77777777" w:rsidR="003D6D91" w:rsidRPr="000A1E89" w:rsidRDefault="003D6D91" w:rsidP="003D6D91">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0966A3BB" w14:textId="77777777" w:rsidR="003D6D91" w:rsidRPr="000A1E89" w:rsidRDefault="003D6D91" w:rsidP="003D6D91">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5</w:t>
      </w:r>
    </w:p>
    <w:p w14:paraId="41A402EB" w14:textId="77777777" w:rsidR="003D6D91" w:rsidRPr="000B4152" w:rsidRDefault="003D6D91" w:rsidP="003D6D91">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2024</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1788723" w14:textId="77777777" w:rsidR="00AD72B6" w:rsidRPr="000B4152" w:rsidRDefault="00AD72B6" w:rsidP="00AD72B6">
      <w:pPr>
        <w:pStyle w:val="LndNormale1"/>
        <w:rPr>
          <w:color w:val="002060"/>
          <w:highlight w:val="yellow"/>
        </w:rPr>
      </w:pPr>
    </w:p>
    <w:p w14:paraId="77E50667" w14:textId="77777777" w:rsidR="00AD72B6" w:rsidRPr="007C0438" w:rsidRDefault="00AD72B6" w:rsidP="00AD72B6">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2833A291"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5FF065F9" w14:textId="77777777" w:rsidR="00AD72B6" w:rsidRPr="007C0438" w:rsidRDefault="00AD72B6" w:rsidP="00AD72B6">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2484DE5F" w14:textId="77777777" w:rsidR="00AD72B6" w:rsidRPr="007C0438" w:rsidRDefault="00AD72B6" w:rsidP="00AD72B6">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18539EFB" w14:textId="77777777" w:rsidR="00AD72B6" w:rsidRPr="007C0438" w:rsidRDefault="00AD72B6" w:rsidP="00AD72B6">
      <w:pPr>
        <w:rPr>
          <w:rFonts w:ascii="Arial" w:hAnsi="Arial"/>
          <w:color w:val="002060"/>
          <w:sz w:val="22"/>
          <w:szCs w:val="22"/>
        </w:rPr>
      </w:pPr>
    </w:p>
    <w:p w14:paraId="5B06CD10" w14:textId="77777777" w:rsidR="00AD72B6" w:rsidRPr="007C0438" w:rsidRDefault="00AD72B6" w:rsidP="00AD72B6">
      <w:pPr>
        <w:pStyle w:val="LndNormale1"/>
        <w:rPr>
          <w:b/>
          <w:color w:val="002060"/>
          <w:u w:val="single"/>
        </w:rPr>
      </w:pPr>
      <w:r w:rsidRPr="007C0438">
        <w:rPr>
          <w:b/>
          <w:color w:val="002060"/>
          <w:u w:val="single"/>
        </w:rPr>
        <w:t>Reclami</w:t>
      </w:r>
    </w:p>
    <w:p w14:paraId="6F8B6221" w14:textId="77777777" w:rsidR="003D6D91" w:rsidRPr="007D644B" w:rsidRDefault="003D6D91" w:rsidP="003D6D91">
      <w:pPr>
        <w:pStyle w:val="LndNormale1"/>
        <w:rPr>
          <w:color w:val="002060"/>
        </w:rPr>
      </w:pPr>
      <w:r>
        <w:rPr>
          <w:color w:val="002060"/>
        </w:rPr>
        <w:t>Vale</w:t>
      </w:r>
      <w:r w:rsidRPr="007D644B">
        <w:rPr>
          <w:color w:val="002060"/>
        </w:rPr>
        <w:t xml:space="preserve"> quanto previsto dalle procedure particolari impartite dalla FIGC </w:t>
      </w:r>
      <w:r>
        <w:rPr>
          <w:color w:val="002060"/>
        </w:rPr>
        <w:t>pubblicate nel Comunicato Ufficiale n° 85 emesso dalla Lega Nazionale Dilettanti il 31/07/2024 che si allega al presente C.U.</w:t>
      </w:r>
    </w:p>
    <w:p w14:paraId="244969E0" w14:textId="77777777" w:rsidR="00AD72B6" w:rsidRPr="007C0438" w:rsidRDefault="00AD72B6" w:rsidP="00AD72B6">
      <w:pPr>
        <w:pStyle w:val="LndNormale1"/>
        <w:rPr>
          <w:color w:val="002060"/>
        </w:rPr>
      </w:pPr>
    </w:p>
    <w:p w14:paraId="2F6F8188" w14:textId="77777777" w:rsidR="00AD72B6" w:rsidRPr="007C0438" w:rsidRDefault="00AD72B6" w:rsidP="00AD72B6">
      <w:pPr>
        <w:rPr>
          <w:rFonts w:ascii="Arial" w:hAnsi="Arial"/>
          <w:b/>
          <w:color w:val="002060"/>
          <w:sz w:val="22"/>
          <w:szCs w:val="22"/>
          <w:u w:val="single"/>
        </w:rPr>
      </w:pPr>
      <w:r w:rsidRPr="007C0438">
        <w:rPr>
          <w:rFonts w:ascii="Arial" w:hAnsi="Arial"/>
          <w:b/>
          <w:color w:val="002060"/>
          <w:sz w:val="22"/>
          <w:szCs w:val="22"/>
          <w:u w:val="single"/>
        </w:rPr>
        <w:t>Rinuncia a gare</w:t>
      </w:r>
    </w:p>
    <w:p w14:paraId="63C8F900" w14:textId="77777777" w:rsidR="00AD72B6" w:rsidRPr="007C0438" w:rsidRDefault="00AD72B6" w:rsidP="00AD72B6">
      <w:pPr>
        <w:pStyle w:val="LndStileBase"/>
        <w:jc w:val="both"/>
        <w:rPr>
          <w:color w:val="002060"/>
          <w:szCs w:val="22"/>
        </w:rPr>
      </w:pPr>
      <w:r w:rsidRPr="007C0438">
        <w:rPr>
          <w:color w:val="002060"/>
          <w:szCs w:val="22"/>
        </w:rPr>
        <w:lastRenderedPageBreak/>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005507D" w14:textId="77777777" w:rsidR="00AD72B6" w:rsidRPr="007C0438" w:rsidRDefault="00AD72B6" w:rsidP="00AD72B6">
      <w:pPr>
        <w:pStyle w:val="Corpodeltesto21"/>
        <w:rPr>
          <w:color w:val="002060"/>
          <w:sz w:val="22"/>
          <w:szCs w:val="22"/>
        </w:rPr>
      </w:pPr>
    </w:p>
    <w:p w14:paraId="56ED9CEE" w14:textId="77777777" w:rsidR="00AD72B6" w:rsidRPr="007C0438" w:rsidRDefault="00AD72B6" w:rsidP="00AD72B6">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74AA4846" w14:textId="77777777" w:rsidR="00AD72B6" w:rsidRDefault="00AD72B6" w:rsidP="00AD72B6">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43A3A243" w14:textId="77777777" w:rsidR="00AD72B6" w:rsidRDefault="00AD72B6" w:rsidP="00AD72B6">
      <w:pPr>
        <w:tabs>
          <w:tab w:val="left" w:pos="425"/>
        </w:tabs>
        <w:rPr>
          <w:rFonts w:ascii="Arial" w:hAnsi="Arial"/>
          <w:color w:val="002060"/>
          <w:sz w:val="22"/>
          <w:szCs w:val="22"/>
        </w:rPr>
      </w:pPr>
    </w:p>
    <w:p w14:paraId="33D65439" w14:textId="77777777" w:rsidR="006873BB" w:rsidRPr="000B4152" w:rsidRDefault="006873BB" w:rsidP="006873BB">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71D0F213" w14:textId="77777777" w:rsidR="00AD72B6" w:rsidRDefault="00AD72B6" w:rsidP="00D470E9">
      <w:pPr>
        <w:pStyle w:val="LndNormale1"/>
        <w:rPr>
          <w:b/>
          <w:color w:val="002060"/>
          <w:sz w:val="24"/>
          <w:szCs w:val="24"/>
        </w:rPr>
      </w:pPr>
    </w:p>
    <w:p w14:paraId="1F32C150" w14:textId="77777777" w:rsidR="006873BB" w:rsidRPr="003730AA" w:rsidRDefault="006873BB" w:rsidP="006873BB">
      <w:pPr>
        <w:pStyle w:val="sottotitolocampionato10"/>
        <w:rPr>
          <w:color w:val="002060"/>
        </w:rPr>
      </w:pPr>
      <w:r w:rsidRPr="003730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3BB" w:rsidRPr="003730AA" w14:paraId="06A2736D"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D1BB"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0F191"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FFA1B"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A9AA6"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BBF07"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C3887"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1435F"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28288E3" w14:textId="77777777" w:rsidTr="0092154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32C85C" w14:textId="77777777" w:rsidR="006873BB" w:rsidRPr="003730AA" w:rsidRDefault="006873BB" w:rsidP="00921548">
            <w:pPr>
              <w:pStyle w:val="rowtabella0"/>
              <w:rPr>
                <w:color w:val="002060"/>
              </w:rPr>
            </w:pPr>
            <w:r w:rsidRPr="003730AA">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3D27E5" w14:textId="77777777" w:rsidR="006873BB" w:rsidRPr="003730AA" w:rsidRDefault="006873BB" w:rsidP="00921548">
            <w:pPr>
              <w:pStyle w:val="rowtabella0"/>
              <w:rPr>
                <w:color w:val="002060"/>
              </w:rPr>
            </w:pPr>
            <w:r w:rsidRPr="003730AA">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0580E"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EDF16" w14:textId="77777777" w:rsidR="006873BB" w:rsidRPr="003730AA" w:rsidRDefault="006873BB" w:rsidP="00921548">
            <w:pPr>
              <w:pStyle w:val="rowtabella0"/>
              <w:rPr>
                <w:color w:val="002060"/>
              </w:rPr>
            </w:pPr>
            <w:r w:rsidRPr="003730AA">
              <w:rPr>
                <w:color w:val="002060"/>
              </w:rPr>
              <w:t>22/09/2024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12C34" w14:textId="77777777" w:rsidR="006873BB" w:rsidRPr="003730AA" w:rsidRDefault="006873BB" w:rsidP="00921548">
            <w:pPr>
              <w:pStyle w:val="rowtabella0"/>
              <w:rPr>
                <w:color w:val="002060"/>
              </w:rPr>
            </w:pPr>
            <w:r w:rsidRPr="003730AA">
              <w:rPr>
                <w:color w:val="002060"/>
              </w:rPr>
              <w:t xml:space="preserve">5442 TENSOSTRUTTURA </w:t>
            </w:r>
            <w:proofErr w:type="gramStart"/>
            <w:r w:rsidRPr="003730AA">
              <w:rPr>
                <w:color w:val="002060"/>
              </w:rPr>
              <w:t>B.GO</w:t>
            </w:r>
            <w:proofErr w:type="gramEnd"/>
            <w:r w:rsidRPr="003730AA">
              <w:rPr>
                <w:color w:val="002060"/>
              </w:rPr>
              <w:t xml:space="preserve"> S.MARIA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99F3C" w14:textId="77777777" w:rsidR="006873BB" w:rsidRPr="003730AA" w:rsidRDefault="006873BB" w:rsidP="00921548">
            <w:pPr>
              <w:pStyle w:val="rowtabella0"/>
              <w:rPr>
                <w:color w:val="002060"/>
              </w:rPr>
            </w:pPr>
            <w:r w:rsidRPr="003730AA">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5E7A31" w14:textId="77777777" w:rsidR="006873BB" w:rsidRPr="003730AA" w:rsidRDefault="006873BB" w:rsidP="00921548">
            <w:pPr>
              <w:pStyle w:val="rowtabella0"/>
              <w:rPr>
                <w:color w:val="002060"/>
              </w:rPr>
            </w:pPr>
            <w:r w:rsidRPr="003730AA">
              <w:rPr>
                <w:color w:val="002060"/>
              </w:rPr>
              <w:t xml:space="preserve">STRADA DEL FOGLIA - </w:t>
            </w:r>
            <w:proofErr w:type="gramStart"/>
            <w:r w:rsidRPr="003730AA">
              <w:rPr>
                <w:color w:val="002060"/>
              </w:rPr>
              <w:t>B.GO</w:t>
            </w:r>
            <w:proofErr w:type="gramEnd"/>
            <w:r w:rsidRPr="003730AA">
              <w:rPr>
                <w:color w:val="002060"/>
              </w:rPr>
              <w:t xml:space="preserve"> S.MAR</w:t>
            </w:r>
          </w:p>
        </w:tc>
      </w:tr>
    </w:tbl>
    <w:p w14:paraId="04CA3347" w14:textId="77777777" w:rsidR="006873BB" w:rsidRDefault="006873BB" w:rsidP="006873BB">
      <w:pPr>
        <w:pStyle w:val="breakline"/>
        <w:rPr>
          <w:rFonts w:eastAsiaTheme="minorEastAsia"/>
          <w:color w:val="002060"/>
        </w:rPr>
      </w:pPr>
    </w:p>
    <w:p w14:paraId="12CCBCD9" w14:textId="63F40D58" w:rsidR="006873BB" w:rsidRPr="00D7273A" w:rsidRDefault="006873BB" w:rsidP="006873BB">
      <w:pPr>
        <w:pStyle w:val="breakline"/>
        <w:rPr>
          <w:rFonts w:ascii="Arial" w:hAnsi="Arial" w:cs="Arial"/>
          <w:color w:val="002060"/>
          <w:lang w:val="en-US"/>
        </w:rPr>
      </w:pPr>
      <w:r w:rsidRPr="00D7273A">
        <w:rPr>
          <w:rFonts w:ascii="Arial" w:hAnsi="Arial" w:cs="Arial"/>
          <w:color w:val="002060"/>
          <w:lang w:val="en-US"/>
        </w:rPr>
        <w:t xml:space="preserve">RIPOSA: </w:t>
      </w:r>
      <w:r w:rsidRPr="00D7273A">
        <w:rPr>
          <w:rFonts w:ascii="Arial" w:hAnsi="Arial" w:cs="Arial"/>
          <w:color w:val="002060"/>
          <w:lang w:val="en-US"/>
        </w:rPr>
        <w:t>SPECIAL ONE SPORTING CLUB</w:t>
      </w:r>
    </w:p>
    <w:p w14:paraId="49A9D13C" w14:textId="77777777" w:rsidR="006873BB" w:rsidRPr="00D7273A" w:rsidRDefault="006873BB" w:rsidP="006873BB">
      <w:pPr>
        <w:pStyle w:val="breakline"/>
        <w:rPr>
          <w:rFonts w:eastAsiaTheme="minorEastAsia"/>
          <w:color w:val="002060"/>
          <w:lang w:val="en-US"/>
        </w:rPr>
      </w:pPr>
    </w:p>
    <w:p w14:paraId="5C1DD0DB" w14:textId="77777777" w:rsidR="006873BB" w:rsidRPr="00D7273A" w:rsidRDefault="006873BB" w:rsidP="006873BB">
      <w:pPr>
        <w:pStyle w:val="breakline"/>
        <w:rPr>
          <w:color w:val="002060"/>
          <w:lang w:val="en-US"/>
        </w:rPr>
      </w:pPr>
    </w:p>
    <w:p w14:paraId="7EE245E2" w14:textId="77777777" w:rsidR="006873BB" w:rsidRPr="00D7273A" w:rsidRDefault="006873BB" w:rsidP="006873BB">
      <w:pPr>
        <w:pStyle w:val="breakline"/>
        <w:rPr>
          <w:color w:val="002060"/>
          <w:lang w:val="en-US"/>
        </w:rPr>
      </w:pPr>
    </w:p>
    <w:p w14:paraId="499FF79F" w14:textId="77777777" w:rsidR="006873BB" w:rsidRPr="003730AA" w:rsidRDefault="006873BB" w:rsidP="006873BB">
      <w:pPr>
        <w:pStyle w:val="sottotitolocampionato10"/>
        <w:rPr>
          <w:color w:val="002060"/>
        </w:rPr>
      </w:pPr>
      <w:r w:rsidRPr="003730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6873BB" w:rsidRPr="003730AA" w14:paraId="61EFB809"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B66A8"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DF0FB"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9EA2"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C7156"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4CAD4"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180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3DB44"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14BF490"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742688" w14:textId="77777777" w:rsidR="006873BB" w:rsidRPr="003730AA" w:rsidRDefault="006873BB" w:rsidP="00921548">
            <w:pPr>
              <w:pStyle w:val="rowtabella0"/>
              <w:rPr>
                <w:color w:val="002060"/>
              </w:rPr>
            </w:pPr>
            <w:r w:rsidRPr="003730AA">
              <w:rPr>
                <w:color w:val="002060"/>
              </w:rPr>
              <w:t xml:space="preserve">AUDAX 1970 </w:t>
            </w:r>
            <w:proofErr w:type="gramStart"/>
            <w:r w:rsidRPr="003730A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71383" w14:textId="77777777" w:rsidR="006873BB" w:rsidRPr="003730AA" w:rsidRDefault="006873BB" w:rsidP="00921548">
            <w:pPr>
              <w:pStyle w:val="rowtabella0"/>
              <w:rPr>
                <w:color w:val="002060"/>
              </w:rPr>
            </w:pPr>
            <w:r w:rsidRPr="003730AA">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455D7"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DFD5D" w14:textId="77777777" w:rsidR="006873BB" w:rsidRPr="003730AA" w:rsidRDefault="006873BB" w:rsidP="00921548">
            <w:pPr>
              <w:pStyle w:val="rowtabella0"/>
              <w:rPr>
                <w:color w:val="002060"/>
              </w:rPr>
            </w:pPr>
            <w:r w:rsidRPr="003730AA">
              <w:rPr>
                <w:color w:val="002060"/>
              </w:rPr>
              <w:t>21/09/2024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D8D9C" w14:textId="77777777" w:rsidR="006873BB" w:rsidRPr="003730AA" w:rsidRDefault="006873BB" w:rsidP="00921548">
            <w:pPr>
              <w:pStyle w:val="rowtabella0"/>
              <w:rPr>
                <w:color w:val="002060"/>
              </w:rPr>
            </w:pPr>
            <w:r w:rsidRPr="003730AA">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E75B0" w14:textId="77777777" w:rsidR="006873BB" w:rsidRPr="003730AA" w:rsidRDefault="006873BB" w:rsidP="00921548">
            <w:pPr>
              <w:pStyle w:val="rowtabella0"/>
              <w:rPr>
                <w:color w:val="002060"/>
              </w:rPr>
            </w:pPr>
            <w:r w:rsidRPr="003730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59683" w14:textId="77777777" w:rsidR="006873BB" w:rsidRPr="003730AA" w:rsidRDefault="006873BB" w:rsidP="00921548">
            <w:pPr>
              <w:pStyle w:val="rowtabella0"/>
              <w:rPr>
                <w:color w:val="002060"/>
              </w:rPr>
            </w:pPr>
            <w:r w:rsidRPr="003730AA">
              <w:rPr>
                <w:color w:val="002060"/>
              </w:rPr>
              <w:t>VIA CELLINI</w:t>
            </w:r>
          </w:p>
        </w:tc>
      </w:tr>
      <w:tr w:rsidR="006873BB" w:rsidRPr="003730AA" w14:paraId="52EF19B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F1EB09" w14:textId="77777777" w:rsidR="006873BB" w:rsidRPr="003730AA" w:rsidRDefault="006873BB" w:rsidP="00921548">
            <w:pPr>
              <w:pStyle w:val="rowtabella0"/>
              <w:rPr>
                <w:color w:val="002060"/>
              </w:rPr>
            </w:pPr>
            <w:r w:rsidRPr="003730AA">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2B759" w14:textId="77777777" w:rsidR="006873BB" w:rsidRPr="003730AA" w:rsidRDefault="006873BB" w:rsidP="00921548">
            <w:pPr>
              <w:pStyle w:val="rowtabella0"/>
              <w:rPr>
                <w:color w:val="002060"/>
              </w:rPr>
            </w:pPr>
            <w:r w:rsidRPr="003730AA">
              <w:rPr>
                <w:color w:val="002060"/>
              </w:rPr>
              <w:t xml:space="preserve">AUDAX 1970 </w:t>
            </w:r>
            <w:proofErr w:type="gramStart"/>
            <w:r w:rsidRPr="003730AA">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0AD92"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F8484" w14:textId="77777777" w:rsidR="006873BB" w:rsidRPr="003730AA" w:rsidRDefault="006873BB" w:rsidP="00921548">
            <w:pPr>
              <w:pStyle w:val="rowtabella0"/>
              <w:rPr>
                <w:color w:val="002060"/>
              </w:rPr>
            </w:pPr>
            <w:r w:rsidRPr="003730AA">
              <w:rPr>
                <w:color w:val="002060"/>
              </w:rPr>
              <w:t>30/09/2024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BAAED" w14:textId="77777777" w:rsidR="006873BB" w:rsidRPr="003730AA" w:rsidRDefault="006873BB" w:rsidP="00921548">
            <w:pPr>
              <w:pStyle w:val="rowtabella0"/>
              <w:rPr>
                <w:color w:val="002060"/>
              </w:rPr>
            </w:pPr>
            <w:r w:rsidRPr="003730AA">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8F9F3" w14:textId="77777777" w:rsidR="006873BB" w:rsidRPr="003730AA" w:rsidRDefault="006873BB" w:rsidP="00921548">
            <w:pPr>
              <w:pStyle w:val="rowtabella0"/>
              <w:rPr>
                <w:color w:val="002060"/>
              </w:rPr>
            </w:pPr>
            <w:r w:rsidRPr="003730A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9AD6D" w14:textId="77777777" w:rsidR="006873BB" w:rsidRPr="003730AA" w:rsidRDefault="006873BB" w:rsidP="00921548">
            <w:pPr>
              <w:pStyle w:val="rowtabella0"/>
              <w:rPr>
                <w:color w:val="002060"/>
              </w:rPr>
            </w:pPr>
            <w:r w:rsidRPr="003730AA">
              <w:rPr>
                <w:color w:val="002060"/>
              </w:rPr>
              <w:t>VIA VERDI</w:t>
            </w:r>
          </w:p>
        </w:tc>
      </w:tr>
    </w:tbl>
    <w:p w14:paraId="39BB847C" w14:textId="77777777" w:rsidR="006873BB" w:rsidRPr="003730AA" w:rsidRDefault="006873BB" w:rsidP="006873BB">
      <w:pPr>
        <w:pStyle w:val="breakline"/>
        <w:rPr>
          <w:rFonts w:eastAsiaTheme="minorEastAsia"/>
          <w:color w:val="002060"/>
        </w:rPr>
      </w:pPr>
    </w:p>
    <w:p w14:paraId="69D6698D" w14:textId="77777777" w:rsidR="006873BB" w:rsidRPr="003730AA" w:rsidRDefault="006873BB" w:rsidP="006873BB">
      <w:pPr>
        <w:pStyle w:val="breakline"/>
        <w:rPr>
          <w:color w:val="002060"/>
        </w:rPr>
      </w:pPr>
    </w:p>
    <w:p w14:paraId="619C44A0" w14:textId="77777777" w:rsidR="006873BB" w:rsidRPr="003730AA" w:rsidRDefault="006873BB" w:rsidP="006873BB">
      <w:pPr>
        <w:pStyle w:val="breakline"/>
        <w:rPr>
          <w:color w:val="002060"/>
        </w:rPr>
      </w:pPr>
    </w:p>
    <w:p w14:paraId="43019860" w14:textId="77777777" w:rsidR="006873BB" w:rsidRPr="003730AA" w:rsidRDefault="006873BB" w:rsidP="006873BB">
      <w:pPr>
        <w:pStyle w:val="sottotitolocampionato10"/>
        <w:rPr>
          <w:color w:val="002060"/>
        </w:rPr>
      </w:pPr>
      <w:r w:rsidRPr="003730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6873BB" w:rsidRPr="003730AA" w14:paraId="6211447D"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F6415"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F3EDD"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B77D4"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0EE29"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D7530"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6132"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E7BD5"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5644E6D"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7D4C65" w14:textId="77777777" w:rsidR="006873BB" w:rsidRPr="003730AA" w:rsidRDefault="006873BB" w:rsidP="00921548">
            <w:pPr>
              <w:pStyle w:val="rowtabella0"/>
              <w:rPr>
                <w:color w:val="002060"/>
              </w:rPr>
            </w:pPr>
            <w:r w:rsidRPr="003730A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8A87E" w14:textId="77777777" w:rsidR="006873BB" w:rsidRPr="003730AA" w:rsidRDefault="006873BB" w:rsidP="00921548">
            <w:pPr>
              <w:pStyle w:val="rowtabella0"/>
              <w:rPr>
                <w:color w:val="002060"/>
              </w:rPr>
            </w:pPr>
            <w:r w:rsidRPr="003730AA">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4AF89"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ED25E" w14:textId="77777777" w:rsidR="006873BB" w:rsidRPr="003730AA" w:rsidRDefault="006873BB" w:rsidP="00921548">
            <w:pPr>
              <w:pStyle w:val="rowtabella0"/>
              <w:rPr>
                <w:color w:val="002060"/>
              </w:rPr>
            </w:pPr>
            <w:r w:rsidRPr="003730AA">
              <w:rPr>
                <w:color w:val="002060"/>
              </w:rPr>
              <w:t>22/09/2024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93173" w14:textId="77777777" w:rsidR="006873BB" w:rsidRPr="003730AA" w:rsidRDefault="006873BB" w:rsidP="00921548">
            <w:pPr>
              <w:pStyle w:val="rowtabella0"/>
              <w:rPr>
                <w:color w:val="002060"/>
              </w:rPr>
            </w:pPr>
            <w:r w:rsidRPr="003730AA">
              <w:rPr>
                <w:color w:val="002060"/>
              </w:rPr>
              <w:t xml:space="preserve">5429 PAL.COM. </w:t>
            </w:r>
            <w:proofErr w:type="gramStart"/>
            <w:r w:rsidRPr="003730AA">
              <w:rPr>
                <w:color w:val="002060"/>
              </w:rPr>
              <w:t>S.MICHELE</w:t>
            </w:r>
            <w:proofErr w:type="gramEnd"/>
            <w:r w:rsidRPr="003730A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ABF54" w14:textId="77777777" w:rsidR="006873BB" w:rsidRPr="003730AA" w:rsidRDefault="006873BB" w:rsidP="00921548">
            <w:pPr>
              <w:pStyle w:val="rowtabella0"/>
              <w:rPr>
                <w:color w:val="002060"/>
              </w:rPr>
            </w:pPr>
            <w:r w:rsidRPr="003730A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AB5FC" w14:textId="77777777" w:rsidR="006873BB" w:rsidRPr="003730AA" w:rsidRDefault="006873BB" w:rsidP="00921548">
            <w:pPr>
              <w:pStyle w:val="rowtabella0"/>
              <w:rPr>
                <w:color w:val="002060"/>
              </w:rPr>
            </w:pPr>
            <w:r w:rsidRPr="003730AA">
              <w:rPr>
                <w:color w:val="002060"/>
              </w:rPr>
              <w:t>VIA LORETO</w:t>
            </w:r>
          </w:p>
        </w:tc>
      </w:tr>
      <w:tr w:rsidR="006873BB" w:rsidRPr="003730AA" w14:paraId="69ED75BF"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21892F" w14:textId="77777777" w:rsidR="006873BB" w:rsidRPr="003730AA" w:rsidRDefault="006873BB" w:rsidP="00921548">
            <w:pPr>
              <w:pStyle w:val="rowtabella0"/>
              <w:rPr>
                <w:color w:val="002060"/>
              </w:rPr>
            </w:pPr>
            <w:r w:rsidRPr="003730AA">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8A4E5" w14:textId="77777777" w:rsidR="006873BB" w:rsidRPr="003730AA" w:rsidRDefault="006873BB" w:rsidP="00921548">
            <w:pPr>
              <w:pStyle w:val="rowtabella0"/>
              <w:rPr>
                <w:color w:val="002060"/>
              </w:rPr>
            </w:pPr>
            <w:r w:rsidRPr="003730AA">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AB058"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C00EE" w14:textId="77777777" w:rsidR="006873BB" w:rsidRPr="003730AA" w:rsidRDefault="006873BB" w:rsidP="00921548">
            <w:pPr>
              <w:pStyle w:val="rowtabella0"/>
              <w:rPr>
                <w:color w:val="002060"/>
              </w:rPr>
            </w:pPr>
            <w:r w:rsidRPr="003730AA">
              <w:rPr>
                <w:color w:val="002060"/>
              </w:rPr>
              <w:t>02/10/2024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C5F95" w14:textId="77777777" w:rsidR="006873BB" w:rsidRPr="003730AA" w:rsidRDefault="006873BB" w:rsidP="00921548">
            <w:pPr>
              <w:pStyle w:val="rowtabella0"/>
              <w:rPr>
                <w:color w:val="002060"/>
              </w:rPr>
            </w:pPr>
            <w:r w:rsidRPr="003730AA">
              <w:rPr>
                <w:color w:val="002060"/>
              </w:rPr>
              <w:t xml:space="preserve">5454 </w:t>
            </w:r>
            <w:proofErr w:type="gramStart"/>
            <w:r w:rsidRPr="003730AA">
              <w:rPr>
                <w:color w:val="002060"/>
              </w:rPr>
              <w:t>C.COPERTO</w:t>
            </w:r>
            <w:proofErr w:type="gramEnd"/>
            <w:r w:rsidRPr="003730A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BCF04" w14:textId="77777777" w:rsidR="006873BB" w:rsidRPr="003730AA" w:rsidRDefault="006873BB" w:rsidP="00921548">
            <w:pPr>
              <w:pStyle w:val="rowtabella0"/>
              <w:rPr>
                <w:color w:val="002060"/>
              </w:rPr>
            </w:pPr>
            <w:r w:rsidRPr="003730A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197E8" w14:textId="77777777" w:rsidR="006873BB" w:rsidRPr="003730AA" w:rsidRDefault="006873BB" w:rsidP="00921548">
            <w:pPr>
              <w:pStyle w:val="rowtabella0"/>
              <w:rPr>
                <w:color w:val="002060"/>
              </w:rPr>
            </w:pPr>
            <w:r w:rsidRPr="003730AA">
              <w:rPr>
                <w:color w:val="002060"/>
              </w:rPr>
              <w:t>VIA VILLA TOMBARI</w:t>
            </w:r>
          </w:p>
        </w:tc>
      </w:tr>
    </w:tbl>
    <w:p w14:paraId="55CB11C1" w14:textId="77777777" w:rsidR="006873BB" w:rsidRPr="003730AA" w:rsidRDefault="006873BB" w:rsidP="006873BB">
      <w:pPr>
        <w:pStyle w:val="breakline"/>
        <w:rPr>
          <w:rFonts w:eastAsiaTheme="minorEastAsia"/>
          <w:color w:val="002060"/>
        </w:rPr>
      </w:pPr>
    </w:p>
    <w:p w14:paraId="6A74EC22" w14:textId="77777777" w:rsidR="006873BB" w:rsidRPr="003730AA" w:rsidRDefault="006873BB" w:rsidP="006873BB">
      <w:pPr>
        <w:pStyle w:val="breakline"/>
        <w:rPr>
          <w:color w:val="002060"/>
        </w:rPr>
      </w:pPr>
    </w:p>
    <w:p w14:paraId="2293B815" w14:textId="77777777" w:rsidR="006873BB" w:rsidRPr="003730AA" w:rsidRDefault="006873BB" w:rsidP="006873BB">
      <w:pPr>
        <w:pStyle w:val="breakline"/>
        <w:rPr>
          <w:color w:val="002060"/>
        </w:rPr>
      </w:pPr>
    </w:p>
    <w:p w14:paraId="1809CE68" w14:textId="77777777" w:rsidR="006873BB" w:rsidRPr="003730AA" w:rsidRDefault="006873BB" w:rsidP="006873BB">
      <w:pPr>
        <w:pStyle w:val="sottotitolocampionato10"/>
        <w:rPr>
          <w:color w:val="002060"/>
        </w:rPr>
      </w:pPr>
      <w:r w:rsidRPr="003730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4D78C0B9"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017EA"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4552"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A4869"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B417"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1CF4B"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A2A2A"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076C1"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086C733F"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667A7" w14:textId="77777777" w:rsidR="006873BB" w:rsidRPr="003730AA" w:rsidRDefault="006873BB" w:rsidP="00921548">
            <w:pPr>
              <w:pStyle w:val="rowtabella0"/>
              <w:rPr>
                <w:color w:val="002060"/>
              </w:rPr>
            </w:pPr>
            <w:r w:rsidRPr="003730AA">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34178" w14:textId="77777777" w:rsidR="006873BB" w:rsidRPr="003730AA" w:rsidRDefault="006873BB" w:rsidP="00921548">
            <w:pPr>
              <w:pStyle w:val="rowtabella0"/>
              <w:rPr>
                <w:color w:val="002060"/>
              </w:rPr>
            </w:pPr>
            <w:r w:rsidRPr="003730AA">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35D3B"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C6299"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F49F8" w14:textId="77777777" w:rsidR="006873BB" w:rsidRPr="003730AA" w:rsidRDefault="006873BB" w:rsidP="00921548">
            <w:pPr>
              <w:pStyle w:val="rowtabella0"/>
              <w:rPr>
                <w:color w:val="002060"/>
              </w:rPr>
            </w:pPr>
            <w:r w:rsidRPr="003730AA">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58662" w14:textId="77777777" w:rsidR="006873BB" w:rsidRPr="003730AA" w:rsidRDefault="006873BB" w:rsidP="00921548">
            <w:pPr>
              <w:pStyle w:val="rowtabella0"/>
              <w:rPr>
                <w:color w:val="002060"/>
              </w:rPr>
            </w:pPr>
            <w:r w:rsidRPr="003730A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14EE5" w14:textId="77777777" w:rsidR="006873BB" w:rsidRPr="003730AA" w:rsidRDefault="006873BB" w:rsidP="00921548">
            <w:pPr>
              <w:pStyle w:val="rowtabella0"/>
              <w:rPr>
                <w:color w:val="002060"/>
              </w:rPr>
            </w:pPr>
            <w:r w:rsidRPr="003730AA">
              <w:rPr>
                <w:color w:val="002060"/>
              </w:rPr>
              <w:t>VIA BRUNO BUOZZI</w:t>
            </w:r>
          </w:p>
        </w:tc>
      </w:tr>
      <w:tr w:rsidR="006873BB" w:rsidRPr="003730AA" w14:paraId="18297FA8"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DF960" w14:textId="77777777" w:rsidR="006873BB" w:rsidRPr="003730AA" w:rsidRDefault="006873BB" w:rsidP="00921548">
            <w:pPr>
              <w:pStyle w:val="rowtabella0"/>
              <w:rPr>
                <w:color w:val="002060"/>
              </w:rPr>
            </w:pPr>
            <w:r w:rsidRPr="003730AA">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4A846" w14:textId="77777777" w:rsidR="006873BB" w:rsidRPr="003730AA" w:rsidRDefault="006873BB" w:rsidP="00921548">
            <w:pPr>
              <w:pStyle w:val="rowtabella0"/>
              <w:rPr>
                <w:color w:val="002060"/>
              </w:rPr>
            </w:pPr>
            <w:r w:rsidRPr="003730AA">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85B73"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91255" w14:textId="77777777" w:rsidR="006873BB" w:rsidRPr="003730AA" w:rsidRDefault="006873BB" w:rsidP="00921548">
            <w:pPr>
              <w:pStyle w:val="rowtabella0"/>
              <w:rPr>
                <w:color w:val="002060"/>
              </w:rPr>
            </w:pPr>
            <w:r w:rsidRPr="003730AA">
              <w:rPr>
                <w:color w:val="002060"/>
              </w:rPr>
              <w:t>02/10/2024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132A1" w14:textId="77777777" w:rsidR="006873BB" w:rsidRPr="003730AA" w:rsidRDefault="006873BB" w:rsidP="00921548">
            <w:pPr>
              <w:pStyle w:val="rowtabella0"/>
              <w:rPr>
                <w:color w:val="002060"/>
              </w:rPr>
            </w:pPr>
            <w:r w:rsidRPr="003730AA">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0059C" w14:textId="77777777" w:rsidR="006873BB" w:rsidRPr="003730AA" w:rsidRDefault="006873BB" w:rsidP="00921548">
            <w:pPr>
              <w:pStyle w:val="rowtabella0"/>
              <w:rPr>
                <w:color w:val="002060"/>
              </w:rPr>
            </w:pPr>
            <w:r w:rsidRPr="003730AA">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3F136" w14:textId="77777777" w:rsidR="006873BB" w:rsidRPr="003730AA" w:rsidRDefault="006873BB" w:rsidP="00921548">
            <w:pPr>
              <w:pStyle w:val="rowtabella0"/>
              <w:rPr>
                <w:color w:val="002060"/>
              </w:rPr>
            </w:pPr>
            <w:r w:rsidRPr="003730AA">
              <w:rPr>
                <w:color w:val="002060"/>
              </w:rPr>
              <w:t>VIA BRAMANTE</w:t>
            </w:r>
          </w:p>
        </w:tc>
      </w:tr>
    </w:tbl>
    <w:p w14:paraId="0B131E1C" w14:textId="77777777" w:rsidR="006873BB" w:rsidRPr="003730AA" w:rsidRDefault="006873BB" w:rsidP="006873BB">
      <w:pPr>
        <w:pStyle w:val="breakline"/>
        <w:rPr>
          <w:rFonts w:eastAsiaTheme="minorEastAsia"/>
          <w:color w:val="002060"/>
        </w:rPr>
      </w:pPr>
    </w:p>
    <w:p w14:paraId="7776D5FC" w14:textId="77777777" w:rsidR="006873BB" w:rsidRPr="003730AA" w:rsidRDefault="006873BB" w:rsidP="006873BB">
      <w:pPr>
        <w:pStyle w:val="breakline"/>
        <w:rPr>
          <w:color w:val="002060"/>
        </w:rPr>
      </w:pPr>
    </w:p>
    <w:p w14:paraId="24FC1F22" w14:textId="77777777" w:rsidR="006873BB" w:rsidRPr="003730AA" w:rsidRDefault="006873BB" w:rsidP="006873BB">
      <w:pPr>
        <w:pStyle w:val="breakline"/>
        <w:rPr>
          <w:color w:val="002060"/>
        </w:rPr>
      </w:pPr>
    </w:p>
    <w:p w14:paraId="7743151E" w14:textId="77777777" w:rsidR="006873BB" w:rsidRPr="003730AA" w:rsidRDefault="006873BB" w:rsidP="006873BB">
      <w:pPr>
        <w:pStyle w:val="sottotitolocampionato10"/>
        <w:rPr>
          <w:color w:val="002060"/>
        </w:rPr>
      </w:pPr>
      <w:r w:rsidRPr="003730AA">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78"/>
        <w:gridCol w:w="1550"/>
        <w:gridCol w:w="1552"/>
      </w:tblGrid>
      <w:tr w:rsidR="006873BB" w:rsidRPr="003730AA" w14:paraId="55E95EC5"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E21D2"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7424"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876C6"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60C5"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A536A"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EC7EC"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88E56"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623107FF"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E58A1F" w14:textId="77777777" w:rsidR="006873BB" w:rsidRPr="003730AA" w:rsidRDefault="006873BB" w:rsidP="00921548">
            <w:pPr>
              <w:pStyle w:val="rowtabella0"/>
              <w:rPr>
                <w:color w:val="002060"/>
              </w:rPr>
            </w:pPr>
            <w:r w:rsidRPr="003730A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0D04F" w14:textId="77777777" w:rsidR="006873BB" w:rsidRPr="003730AA" w:rsidRDefault="006873BB" w:rsidP="00921548">
            <w:pPr>
              <w:pStyle w:val="rowtabella0"/>
              <w:rPr>
                <w:color w:val="002060"/>
              </w:rPr>
            </w:pPr>
            <w:r w:rsidRPr="003730AA">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422B7"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4B348" w14:textId="77777777" w:rsidR="006873BB" w:rsidRPr="003730AA" w:rsidRDefault="006873BB" w:rsidP="00921548">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E7ABF" w14:textId="77777777" w:rsidR="006873BB" w:rsidRPr="003730AA" w:rsidRDefault="006873BB" w:rsidP="00921548">
            <w:pPr>
              <w:pStyle w:val="rowtabella0"/>
              <w:rPr>
                <w:color w:val="002060"/>
              </w:rPr>
            </w:pPr>
            <w:r w:rsidRPr="003730AA">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79D99" w14:textId="77777777" w:rsidR="006873BB" w:rsidRPr="003730AA" w:rsidRDefault="006873BB" w:rsidP="00921548">
            <w:pPr>
              <w:pStyle w:val="rowtabella0"/>
              <w:rPr>
                <w:color w:val="002060"/>
              </w:rPr>
            </w:pPr>
            <w:r w:rsidRPr="003730A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5B081" w14:textId="77777777" w:rsidR="006873BB" w:rsidRPr="003730AA" w:rsidRDefault="006873BB" w:rsidP="00921548">
            <w:pPr>
              <w:pStyle w:val="rowtabella0"/>
              <w:rPr>
                <w:color w:val="002060"/>
              </w:rPr>
            </w:pPr>
            <w:r w:rsidRPr="003730AA">
              <w:rPr>
                <w:color w:val="002060"/>
              </w:rPr>
              <w:t>VIA WEBER - ZONA STICCHI</w:t>
            </w:r>
          </w:p>
        </w:tc>
      </w:tr>
      <w:tr w:rsidR="006873BB" w:rsidRPr="003730AA" w14:paraId="4376F6E3"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CB840" w14:textId="77777777" w:rsidR="006873BB" w:rsidRPr="003730AA" w:rsidRDefault="006873BB" w:rsidP="00921548">
            <w:pPr>
              <w:pStyle w:val="rowtabella0"/>
              <w:rPr>
                <w:color w:val="002060"/>
              </w:rPr>
            </w:pPr>
            <w:r w:rsidRPr="003730AA">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53755" w14:textId="77777777" w:rsidR="006873BB" w:rsidRPr="003730AA" w:rsidRDefault="006873BB" w:rsidP="00921548">
            <w:pPr>
              <w:pStyle w:val="rowtabella0"/>
              <w:rPr>
                <w:color w:val="002060"/>
              </w:rPr>
            </w:pPr>
            <w:r w:rsidRPr="003730AA">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887AD"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9E2D8" w14:textId="77777777" w:rsidR="006873BB" w:rsidRPr="003730AA" w:rsidRDefault="006873BB" w:rsidP="00921548">
            <w:pPr>
              <w:pStyle w:val="rowtabella0"/>
              <w:rPr>
                <w:color w:val="002060"/>
              </w:rPr>
            </w:pPr>
            <w:r w:rsidRPr="003730AA">
              <w:rPr>
                <w:color w:val="002060"/>
              </w:rPr>
              <w:t>30/09/2024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060FF" w14:textId="77777777" w:rsidR="006873BB" w:rsidRPr="003730AA" w:rsidRDefault="006873BB" w:rsidP="00921548">
            <w:pPr>
              <w:pStyle w:val="rowtabella0"/>
              <w:rPr>
                <w:color w:val="002060"/>
              </w:rPr>
            </w:pPr>
            <w:r w:rsidRPr="003730AA">
              <w:rPr>
                <w:color w:val="002060"/>
              </w:rPr>
              <w:t>5299 CENTRO SP. POL. "</w:t>
            </w:r>
            <w:proofErr w:type="gramStart"/>
            <w:r w:rsidRPr="003730AA">
              <w:rPr>
                <w:color w:val="002060"/>
              </w:rPr>
              <w:t>R.GATTARI</w:t>
            </w:r>
            <w:proofErr w:type="gramEnd"/>
            <w:r w:rsidRPr="003730A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5D905" w14:textId="77777777" w:rsidR="006873BB" w:rsidRPr="003730AA" w:rsidRDefault="006873BB" w:rsidP="00921548">
            <w:pPr>
              <w:pStyle w:val="rowtabella0"/>
              <w:rPr>
                <w:color w:val="002060"/>
              </w:rPr>
            </w:pPr>
            <w:r w:rsidRPr="003730AA">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39278" w14:textId="77777777" w:rsidR="006873BB" w:rsidRPr="003730AA" w:rsidRDefault="006873BB" w:rsidP="00921548">
            <w:pPr>
              <w:pStyle w:val="rowtabella0"/>
              <w:rPr>
                <w:color w:val="002060"/>
              </w:rPr>
            </w:pPr>
            <w:r w:rsidRPr="003730AA">
              <w:rPr>
                <w:color w:val="002060"/>
              </w:rPr>
              <w:t>VIA TAGLIAMENTO</w:t>
            </w:r>
          </w:p>
        </w:tc>
      </w:tr>
    </w:tbl>
    <w:p w14:paraId="45EA2E84" w14:textId="77777777" w:rsidR="006873BB" w:rsidRPr="003730AA" w:rsidRDefault="006873BB" w:rsidP="006873BB">
      <w:pPr>
        <w:pStyle w:val="breakline"/>
        <w:rPr>
          <w:rFonts w:eastAsiaTheme="minorEastAsia"/>
          <w:color w:val="002060"/>
        </w:rPr>
      </w:pPr>
    </w:p>
    <w:p w14:paraId="440765CE" w14:textId="77777777" w:rsidR="006873BB" w:rsidRPr="003730AA" w:rsidRDefault="006873BB" w:rsidP="006873BB">
      <w:pPr>
        <w:pStyle w:val="breakline"/>
        <w:rPr>
          <w:color w:val="002060"/>
        </w:rPr>
      </w:pPr>
    </w:p>
    <w:p w14:paraId="6AD9603B" w14:textId="77777777" w:rsidR="006873BB" w:rsidRPr="003730AA" w:rsidRDefault="006873BB" w:rsidP="006873BB">
      <w:pPr>
        <w:pStyle w:val="breakline"/>
        <w:rPr>
          <w:color w:val="002060"/>
        </w:rPr>
      </w:pPr>
    </w:p>
    <w:p w14:paraId="304DB3D1" w14:textId="77777777" w:rsidR="006873BB" w:rsidRPr="003730AA" w:rsidRDefault="006873BB" w:rsidP="006873BB">
      <w:pPr>
        <w:pStyle w:val="sottotitolocampionato10"/>
        <w:rPr>
          <w:color w:val="002060"/>
        </w:rPr>
      </w:pPr>
      <w:r w:rsidRPr="003730AA">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3BB" w:rsidRPr="003730AA" w14:paraId="1C060240"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8207C" w14:textId="77777777" w:rsidR="006873BB" w:rsidRPr="003730AA" w:rsidRDefault="006873BB" w:rsidP="00921548">
            <w:pPr>
              <w:pStyle w:val="headertabella0"/>
              <w:rPr>
                <w:color w:val="002060"/>
              </w:rPr>
            </w:pPr>
            <w:r w:rsidRPr="003730A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2FA6E"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E2F71"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EE7F5"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56AD"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B1F49"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17B3"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1F6FB435"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10B05" w14:textId="77777777" w:rsidR="006873BB" w:rsidRPr="003730AA" w:rsidRDefault="006873BB" w:rsidP="00921548">
            <w:pPr>
              <w:pStyle w:val="rowtabella0"/>
              <w:rPr>
                <w:color w:val="002060"/>
              </w:rPr>
            </w:pPr>
            <w:r w:rsidRPr="003730AA">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09A61" w14:textId="77777777" w:rsidR="006873BB" w:rsidRPr="003730AA" w:rsidRDefault="006873BB" w:rsidP="00921548">
            <w:pPr>
              <w:pStyle w:val="rowtabella0"/>
              <w:rPr>
                <w:color w:val="002060"/>
              </w:rPr>
            </w:pPr>
            <w:r w:rsidRPr="003730AA">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F53BC"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BF444" w14:textId="77777777" w:rsidR="006873BB" w:rsidRPr="003730AA" w:rsidRDefault="006873BB" w:rsidP="00921548">
            <w:pPr>
              <w:pStyle w:val="rowtabella0"/>
              <w:rPr>
                <w:color w:val="002060"/>
              </w:rPr>
            </w:pPr>
            <w:r w:rsidRPr="003730AA">
              <w:rPr>
                <w:color w:val="002060"/>
              </w:rPr>
              <w:t>22/09/2024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6AB8C" w14:textId="77777777" w:rsidR="006873BB" w:rsidRPr="003730AA" w:rsidRDefault="006873BB" w:rsidP="00921548">
            <w:pPr>
              <w:pStyle w:val="rowtabella0"/>
              <w:rPr>
                <w:color w:val="002060"/>
              </w:rPr>
            </w:pPr>
            <w:r w:rsidRPr="003730A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FE157" w14:textId="77777777" w:rsidR="006873BB" w:rsidRPr="003730AA" w:rsidRDefault="006873BB" w:rsidP="00921548">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4AB63" w14:textId="77777777" w:rsidR="006873BB" w:rsidRPr="003730AA" w:rsidRDefault="006873BB" w:rsidP="00921548">
            <w:pPr>
              <w:pStyle w:val="rowtabella0"/>
              <w:rPr>
                <w:color w:val="002060"/>
              </w:rPr>
            </w:pPr>
            <w:r w:rsidRPr="003730AA">
              <w:rPr>
                <w:color w:val="002060"/>
              </w:rPr>
              <w:t>VIA GROTTE DI POSATORA 19/A</w:t>
            </w:r>
          </w:p>
        </w:tc>
      </w:tr>
      <w:tr w:rsidR="006873BB" w:rsidRPr="003730AA" w14:paraId="328774B5"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61146C" w14:textId="77777777" w:rsidR="006873BB" w:rsidRPr="003730AA" w:rsidRDefault="006873BB" w:rsidP="00921548">
            <w:pPr>
              <w:pStyle w:val="rowtabella0"/>
              <w:rPr>
                <w:color w:val="002060"/>
              </w:rPr>
            </w:pPr>
            <w:r w:rsidRPr="003730A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9426E" w14:textId="77777777" w:rsidR="006873BB" w:rsidRPr="003730AA" w:rsidRDefault="006873BB" w:rsidP="00921548">
            <w:pPr>
              <w:pStyle w:val="rowtabella0"/>
              <w:rPr>
                <w:color w:val="002060"/>
              </w:rPr>
            </w:pPr>
            <w:r w:rsidRPr="003730AA">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675F0"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75B51" w14:textId="77777777" w:rsidR="006873BB" w:rsidRPr="003730AA" w:rsidRDefault="006873BB" w:rsidP="00921548">
            <w:pPr>
              <w:pStyle w:val="rowtabella0"/>
              <w:rPr>
                <w:color w:val="002060"/>
              </w:rPr>
            </w:pPr>
            <w:r w:rsidRPr="003730AA">
              <w:rPr>
                <w:color w:val="002060"/>
              </w:rPr>
              <w:t>02/10/2024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7182F" w14:textId="77777777" w:rsidR="006873BB" w:rsidRPr="003730AA" w:rsidRDefault="006873BB" w:rsidP="00921548">
            <w:pPr>
              <w:pStyle w:val="rowtabella0"/>
              <w:rPr>
                <w:color w:val="002060"/>
              </w:rPr>
            </w:pPr>
            <w:r w:rsidRPr="003730A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769CF" w14:textId="77777777" w:rsidR="006873BB" w:rsidRPr="003730AA" w:rsidRDefault="006873BB" w:rsidP="00921548">
            <w:pPr>
              <w:pStyle w:val="rowtabella0"/>
              <w:rPr>
                <w:color w:val="002060"/>
              </w:rPr>
            </w:pPr>
            <w:r w:rsidRPr="003730A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326E2" w14:textId="77777777" w:rsidR="006873BB" w:rsidRPr="003730AA" w:rsidRDefault="006873BB" w:rsidP="00921548">
            <w:pPr>
              <w:pStyle w:val="rowtabella0"/>
              <w:rPr>
                <w:color w:val="002060"/>
              </w:rPr>
            </w:pPr>
            <w:r w:rsidRPr="003730AA">
              <w:rPr>
                <w:color w:val="002060"/>
              </w:rPr>
              <w:t>VIA SAN SERGIO FZ. GROTTACCIA</w:t>
            </w:r>
          </w:p>
        </w:tc>
      </w:tr>
    </w:tbl>
    <w:p w14:paraId="11951DF9" w14:textId="77777777" w:rsidR="006873BB" w:rsidRPr="003730AA" w:rsidRDefault="006873BB" w:rsidP="006873BB">
      <w:pPr>
        <w:pStyle w:val="breakline"/>
        <w:rPr>
          <w:rFonts w:eastAsiaTheme="minorEastAsia"/>
          <w:color w:val="002060"/>
        </w:rPr>
      </w:pPr>
    </w:p>
    <w:p w14:paraId="20AB813F" w14:textId="77777777" w:rsidR="006873BB" w:rsidRPr="003730AA" w:rsidRDefault="006873BB" w:rsidP="006873BB">
      <w:pPr>
        <w:pStyle w:val="breakline"/>
        <w:rPr>
          <w:color w:val="002060"/>
        </w:rPr>
      </w:pPr>
    </w:p>
    <w:p w14:paraId="6E8A12AB" w14:textId="77777777" w:rsidR="006873BB" w:rsidRPr="003730AA" w:rsidRDefault="006873BB" w:rsidP="006873BB">
      <w:pPr>
        <w:pStyle w:val="breakline"/>
        <w:rPr>
          <w:color w:val="002060"/>
        </w:rPr>
      </w:pPr>
    </w:p>
    <w:p w14:paraId="41FB2095" w14:textId="77777777" w:rsidR="006873BB" w:rsidRPr="003730AA" w:rsidRDefault="006873BB" w:rsidP="006873BB">
      <w:pPr>
        <w:pStyle w:val="sottotitolocampionato10"/>
        <w:rPr>
          <w:color w:val="002060"/>
        </w:rPr>
      </w:pPr>
      <w:r w:rsidRPr="003730A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3BB" w:rsidRPr="003730AA" w14:paraId="76BADD5F"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DD4B6"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62920"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496C0"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833B1"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3F561"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94941"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C133E"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22818671"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B87D4" w14:textId="77777777" w:rsidR="006873BB" w:rsidRPr="003730AA" w:rsidRDefault="006873BB" w:rsidP="00921548">
            <w:pPr>
              <w:pStyle w:val="rowtabella0"/>
              <w:rPr>
                <w:color w:val="002060"/>
              </w:rPr>
            </w:pPr>
            <w:r w:rsidRPr="003730AA">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6C37C" w14:textId="77777777" w:rsidR="006873BB" w:rsidRPr="003730AA" w:rsidRDefault="006873BB" w:rsidP="00921548">
            <w:pPr>
              <w:pStyle w:val="rowtabella0"/>
              <w:rPr>
                <w:color w:val="002060"/>
              </w:rPr>
            </w:pPr>
            <w:r w:rsidRPr="003730AA">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61C14"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FEF4C" w14:textId="77777777" w:rsidR="006873BB" w:rsidRPr="003730AA" w:rsidRDefault="006873BB" w:rsidP="00921548">
            <w:pPr>
              <w:pStyle w:val="rowtabella0"/>
              <w:rPr>
                <w:color w:val="002060"/>
              </w:rPr>
            </w:pPr>
            <w:r w:rsidRPr="003730AA">
              <w:rPr>
                <w:color w:val="002060"/>
              </w:rPr>
              <w:t>21/09/2024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C341D" w14:textId="77777777" w:rsidR="006873BB" w:rsidRPr="003730AA" w:rsidRDefault="006873BB" w:rsidP="00921548">
            <w:pPr>
              <w:pStyle w:val="rowtabella0"/>
              <w:rPr>
                <w:color w:val="002060"/>
              </w:rPr>
            </w:pPr>
            <w:r w:rsidRPr="003730AA">
              <w:rPr>
                <w:color w:val="002060"/>
              </w:rPr>
              <w:t xml:space="preserve">5295 TENSOSTRUTTURA VIA </w:t>
            </w:r>
            <w:proofErr w:type="gramStart"/>
            <w:r w:rsidRPr="003730AA">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81FE3" w14:textId="77777777" w:rsidR="006873BB" w:rsidRPr="003730AA" w:rsidRDefault="006873BB" w:rsidP="00921548">
            <w:pPr>
              <w:pStyle w:val="rowtabella0"/>
              <w:rPr>
                <w:color w:val="002060"/>
              </w:rPr>
            </w:pPr>
            <w:r w:rsidRPr="003730AA">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C4220" w14:textId="77777777" w:rsidR="006873BB" w:rsidRPr="003730AA" w:rsidRDefault="006873BB" w:rsidP="00921548">
            <w:pPr>
              <w:pStyle w:val="rowtabella0"/>
              <w:rPr>
                <w:color w:val="002060"/>
              </w:rPr>
            </w:pPr>
            <w:r w:rsidRPr="003730AA">
              <w:rPr>
                <w:color w:val="002060"/>
              </w:rPr>
              <w:t xml:space="preserve">VIA </w:t>
            </w:r>
            <w:proofErr w:type="gramStart"/>
            <w:r w:rsidRPr="003730AA">
              <w:rPr>
                <w:color w:val="002060"/>
              </w:rPr>
              <w:t>E.MATTEI</w:t>
            </w:r>
            <w:proofErr w:type="gramEnd"/>
          </w:p>
        </w:tc>
      </w:tr>
      <w:tr w:rsidR="006873BB" w:rsidRPr="003730AA" w14:paraId="5EF98037"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F5519" w14:textId="77777777" w:rsidR="006873BB" w:rsidRPr="003730AA" w:rsidRDefault="006873BB" w:rsidP="00921548">
            <w:pPr>
              <w:pStyle w:val="rowtabella0"/>
              <w:rPr>
                <w:color w:val="002060"/>
              </w:rPr>
            </w:pPr>
            <w:r w:rsidRPr="003730AA">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08BD5" w14:textId="77777777" w:rsidR="006873BB" w:rsidRPr="003730AA" w:rsidRDefault="006873BB" w:rsidP="00921548">
            <w:pPr>
              <w:pStyle w:val="rowtabella0"/>
              <w:rPr>
                <w:color w:val="002060"/>
              </w:rPr>
            </w:pPr>
            <w:r w:rsidRPr="003730A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12580"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85F0A" w14:textId="77777777" w:rsidR="006873BB" w:rsidRPr="003730AA" w:rsidRDefault="006873BB" w:rsidP="00921548">
            <w:pPr>
              <w:pStyle w:val="rowtabella0"/>
              <w:rPr>
                <w:color w:val="002060"/>
              </w:rPr>
            </w:pPr>
            <w:r w:rsidRPr="003730AA">
              <w:rPr>
                <w:color w:val="002060"/>
              </w:rPr>
              <w:t>01/10/2024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2DDAD" w14:textId="77777777" w:rsidR="006873BB" w:rsidRPr="003730AA" w:rsidRDefault="006873BB" w:rsidP="00921548">
            <w:pPr>
              <w:pStyle w:val="rowtabella0"/>
              <w:rPr>
                <w:color w:val="002060"/>
              </w:rPr>
            </w:pPr>
            <w:r w:rsidRPr="003730AA">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EEBF2" w14:textId="77777777" w:rsidR="006873BB" w:rsidRPr="003730AA" w:rsidRDefault="006873BB" w:rsidP="00921548">
            <w:pPr>
              <w:pStyle w:val="rowtabella0"/>
              <w:rPr>
                <w:color w:val="002060"/>
              </w:rPr>
            </w:pPr>
            <w:r w:rsidRPr="003730AA">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E824C" w14:textId="77777777" w:rsidR="006873BB" w:rsidRPr="003730AA" w:rsidRDefault="006873BB" w:rsidP="00921548">
            <w:pPr>
              <w:pStyle w:val="rowtabella0"/>
              <w:rPr>
                <w:color w:val="002060"/>
              </w:rPr>
            </w:pPr>
            <w:r w:rsidRPr="003730AA">
              <w:rPr>
                <w:color w:val="002060"/>
              </w:rPr>
              <w:t>VIA ALDO MORO</w:t>
            </w:r>
          </w:p>
        </w:tc>
      </w:tr>
    </w:tbl>
    <w:p w14:paraId="24B89952" w14:textId="77777777" w:rsidR="006873BB" w:rsidRPr="003730AA" w:rsidRDefault="006873BB" w:rsidP="006873BB">
      <w:pPr>
        <w:pStyle w:val="breakline"/>
        <w:rPr>
          <w:rFonts w:eastAsiaTheme="minorEastAsia"/>
          <w:color w:val="002060"/>
        </w:rPr>
      </w:pPr>
    </w:p>
    <w:p w14:paraId="58DEA260" w14:textId="77777777" w:rsidR="006873BB" w:rsidRPr="003730AA" w:rsidRDefault="006873BB" w:rsidP="006873BB">
      <w:pPr>
        <w:pStyle w:val="breakline"/>
        <w:rPr>
          <w:color w:val="002060"/>
        </w:rPr>
      </w:pPr>
    </w:p>
    <w:p w14:paraId="70081091" w14:textId="77777777" w:rsidR="006873BB" w:rsidRPr="003730AA" w:rsidRDefault="006873BB" w:rsidP="006873BB">
      <w:pPr>
        <w:pStyle w:val="breakline"/>
        <w:rPr>
          <w:color w:val="002060"/>
        </w:rPr>
      </w:pPr>
    </w:p>
    <w:p w14:paraId="007086C3" w14:textId="77777777" w:rsidR="006873BB" w:rsidRPr="003730AA" w:rsidRDefault="006873BB" w:rsidP="006873BB">
      <w:pPr>
        <w:pStyle w:val="sottotitolocampionato10"/>
        <w:rPr>
          <w:color w:val="002060"/>
        </w:rPr>
      </w:pPr>
      <w:r w:rsidRPr="003730AA">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6873BB" w:rsidRPr="003730AA" w14:paraId="02C7D4A5" w14:textId="77777777" w:rsidTr="0092154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E9285" w14:textId="77777777" w:rsidR="006873BB" w:rsidRPr="003730AA" w:rsidRDefault="006873BB" w:rsidP="00921548">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F48D" w14:textId="77777777" w:rsidR="006873BB" w:rsidRPr="003730AA" w:rsidRDefault="006873BB" w:rsidP="00921548">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D8A62" w14:textId="77777777" w:rsidR="006873BB" w:rsidRPr="003730AA" w:rsidRDefault="006873BB" w:rsidP="00921548">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29E2E" w14:textId="77777777" w:rsidR="006873BB" w:rsidRPr="003730AA" w:rsidRDefault="006873BB" w:rsidP="00921548">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B169D" w14:textId="77777777" w:rsidR="006873BB" w:rsidRPr="003730AA" w:rsidRDefault="006873BB" w:rsidP="00921548">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5EF3" w14:textId="77777777" w:rsidR="006873BB" w:rsidRPr="003730AA" w:rsidRDefault="006873BB" w:rsidP="00921548">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A68EA" w14:textId="77777777" w:rsidR="006873BB" w:rsidRPr="003730AA" w:rsidRDefault="006873BB" w:rsidP="00921548">
            <w:pPr>
              <w:pStyle w:val="headertabella0"/>
              <w:rPr>
                <w:color w:val="002060"/>
              </w:rPr>
            </w:pPr>
            <w:r w:rsidRPr="003730AA">
              <w:rPr>
                <w:color w:val="002060"/>
              </w:rPr>
              <w:t>Indirizzo Impianto</w:t>
            </w:r>
          </w:p>
        </w:tc>
      </w:tr>
      <w:tr w:rsidR="006873BB" w:rsidRPr="003730AA" w14:paraId="5F4569FE" w14:textId="77777777" w:rsidTr="0092154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35662E" w14:textId="77777777" w:rsidR="006873BB" w:rsidRPr="003730AA" w:rsidRDefault="006873BB" w:rsidP="00921548">
            <w:pPr>
              <w:pStyle w:val="rowtabella0"/>
              <w:rPr>
                <w:color w:val="002060"/>
              </w:rPr>
            </w:pPr>
            <w:r w:rsidRPr="003730AA">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DBAF1" w14:textId="77777777" w:rsidR="006873BB" w:rsidRPr="003730AA" w:rsidRDefault="006873BB" w:rsidP="00921548">
            <w:pPr>
              <w:pStyle w:val="rowtabella0"/>
              <w:rPr>
                <w:color w:val="002060"/>
              </w:rPr>
            </w:pPr>
            <w:r w:rsidRPr="003730AA">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9A44A" w14:textId="77777777" w:rsidR="006873BB" w:rsidRPr="003730AA" w:rsidRDefault="006873BB" w:rsidP="00921548">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08493" w14:textId="77777777" w:rsidR="006873BB" w:rsidRPr="003730AA" w:rsidRDefault="006873BB" w:rsidP="00921548">
            <w:pPr>
              <w:pStyle w:val="rowtabella0"/>
              <w:rPr>
                <w:color w:val="002060"/>
              </w:rPr>
            </w:pPr>
            <w:r w:rsidRPr="003730AA">
              <w:rPr>
                <w:color w:val="002060"/>
              </w:rPr>
              <w:t>21/09/2024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ABF24" w14:textId="77777777" w:rsidR="006873BB" w:rsidRPr="003730AA" w:rsidRDefault="006873BB" w:rsidP="00921548">
            <w:pPr>
              <w:pStyle w:val="rowtabella0"/>
              <w:rPr>
                <w:color w:val="002060"/>
              </w:rPr>
            </w:pPr>
            <w:r w:rsidRPr="003730AA">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38358" w14:textId="77777777" w:rsidR="006873BB" w:rsidRPr="003730AA" w:rsidRDefault="006873BB" w:rsidP="00921548">
            <w:pPr>
              <w:pStyle w:val="rowtabella0"/>
              <w:rPr>
                <w:color w:val="002060"/>
              </w:rPr>
            </w:pPr>
            <w:r w:rsidRPr="003730AA">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2BAD0" w14:textId="77777777" w:rsidR="006873BB" w:rsidRPr="003730AA" w:rsidRDefault="006873BB" w:rsidP="00921548">
            <w:pPr>
              <w:pStyle w:val="rowtabella0"/>
              <w:rPr>
                <w:color w:val="002060"/>
              </w:rPr>
            </w:pPr>
            <w:r w:rsidRPr="003730AA">
              <w:rPr>
                <w:color w:val="002060"/>
              </w:rPr>
              <w:t>VIA LUDOVICO SCARFIOTTI</w:t>
            </w:r>
          </w:p>
        </w:tc>
      </w:tr>
      <w:tr w:rsidR="006873BB" w:rsidRPr="003730AA" w14:paraId="0074EAB9" w14:textId="77777777" w:rsidTr="0092154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02A77" w14:textId="77777777" w:rsidR="006873BB" w:rsidRPr="003730AA" w:rsidRDefault="006873BB" w:rsidP="00921548">
            <w:pPr>
              <w:pStyle w:val="rowtabella0"/>
              <w:rPr>
                <w:color w:val="002060"/>
              </w:rPr>
            </w:pPr>
            <w:r w:rsidRPr="003730A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9CE00" w14:textId="77777777" w:rsidR="006873BB" w:rsidRPr="003730AA" w:rsidRDefault="006873BB" w:rsidP="00921548">
            <w:pPr>
              <w:pStyle w:val="rowtabella0"/>
              <w:rPr>
                <w:color w:val="002060"/>
              </w:rPr>
            </w:pPr>
            <w:r w:rsidRPr="003730AA">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0CDBC" w14:textId="77777777" w:rsidR="006873BB" w:rsidRPr="003730AA" w:rsidRDefault="006873BB" w:rsidP="00921548">
            <w:pPr>
              <w:pStyle w:val="rowtabella0"/>
              <w:jc w:val="center"/>
              <w:rPr>
                <w:color w:val="002060"/>
              </w:rPr>
            </w:pPr>
            <w:r w:rsidRPr="00373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1892C" w14:textId="77777777" w:rsidR="006873BB" w:rsidRPr="003730AA" w:rsidRDefault="006873BB" w:rsidP="00921548">
            <w:pPr>
              <w:pStyle w:val="rowtabella0"/>
              <w:rPr>
                <w:color w:val="002060"/>
              </w:rPr>
            </w:pPr>
            <w:r w:rsidRPr="003730AA">
              <w:rPr>
                <w:color w:val="002060"/>
              </w:rPr>
              <w:t>01/10/2024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8620E" w14:textId="77777777" w:rsidR="006873BB" w:rsidRPr="003730AA" w:rsidRDefault="006873BB" w:rsidP="00921548">
            <w:pPr>
              <w:pStyle w:val="rowtabella0"/>
              <w:rPr>
                <w:color w:val="002060"/>
              </w:rPr>
            </w:pPr>
            <w:r w:rsidRPr="003730AA">
              <w:rPr>
                <w:color w:val="002060"/>
              </w:rPr>
              <w:t>5657 CAMPO COPERTO CENTRO SPORTLAND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6A3B3" w14:textId="77777777" w:rsidR="006873BB" w:rsidRPr="003730AA" w:rsidRDefault="006873BB" w:rsidP="00921548">
            <w:pPr>
              <w:pStyle w:val="rowtabella0"/>
              <w:rPr>
                <w:color w:val="002060"/>
              </w:rPr>
            </w:pPr>
            <w:r w:rsidRPr="003730A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30A75" w14:textId="77777777" w:rsidR="006873BB" w:rsidRPr="003730AA" w:rsidRDefault="006873BB" w:rsidP="00921548">
            <w:pPr>
              <w:pStyle w:val="rowtabella0"/>
              <w:rPr>
                <w:color w:val="002060"/>
              </w:rPr>
            </w:pPr>
            <w:r w:rsidRPr="003730AA">
              <w:rPr>
                <w:color w:val="002060"/>
              </w:rPr>
              <w:t>TRAVERSA VIALE DE GASPERI</w:t>
            </w:r>
          </w:p>
        </w:tc>
      </w:tr>
    </w:tbl>
    <w:p w14:paraId="14C31C7C" w14:textId="77777777" w:rsidR="007D644B" w:rsidRDefault="007D644B" w:rsidP="007D644B">
      <w:pPr>
        <w:pStyle w:val="Corpodeltesto21"/>
        <w:rPr>
          <w:rFonts w:ascii="Arial" w:hAnsi="Arial" w:cs="Arial"/>
          <w:b/>
          <w:color w:val="002060"/>
          <w:sz w:val="22"/>
          <w:szCs w:val="22"/>
        </w:rPr>
      </w:pPr>
    </w:p>
    <w:p w14:paraId="3BAE3788" w14:textId="77777777" w:rsidR="00274C55" w:rsidRDefault="00274C55" w:rsidP="007D644B">
      <w:pPr>
        <w:pStyle w:val="Corpodeltesto21"/>
        <w:rPr>
          <w:rFonts w:ascii="Arial" w:hAnsi="Arial" w:cs="Arial"/>
          <w:b/>
          <w:color w:val="002060"/>
          <w:sz w:val="22"/>
          <w:szCs w:val="22"/>
        </w:rPr>
      </w:pPr>
    </w:p>
    <w:p w14:paraId="2927D6A5" w14:textId="77777777" w:rsidR="0084100D" w:rsidRPr="007D644B" w:rsidRDefault="0084100D"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40DD9F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C1911">
        <w:rPr>
          <w:b/>
          <w:color w:val="002060"/>
          <w:u w:val="single"/>
        </w:rPr>
        <w:t>09</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096E7" w14:textId="77777777" w:rsidR="00423F1F" w:rsidRDefault="00423F1F">
      <w:r>
        <w:separator/>
      </w:r>
    </w:p>
  </w:endnote>
  <w:endnote w:type="continuationSeparator" w:id="0">
    <w:p w14:paraId="1F938C10" w14:textId="77777777" w:rsidR="00423F1F" w:rsidRDefault="00423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0BBA4C9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B309BA">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CCB0D" w14:textId="77777777" w:rsidR="00423F1F" w:rsidRDefault="00423F1F">
      <w:r>
        <w:separator/>
      </w:r>
    </w:p>
  </w:footnote>
  <w:footnote w:type="continuationSeparator" w:id="0">
    <w:p w14:paraId="65511CE8" w14:textId="77777777" w:rsidR="00423F1F" w:rsidRDefault="00423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5"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6"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7"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9"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8"/>
  </w:num>
  <w:num w:numId="3" w16cid:durableId="57946484">
    <w:abstractNumId w:val="10"/>
  </w:num>
  <w:num w:numId="4" w16cid:durableId="564266614">
    <w:abstractNumId w:val="51"/>
  </w:num>
  <w:num w:numId="5" w16cid:durableId="1249315646">
    <w:abstractNumId w:val="43"/>
  </w:num>
  <w:num w:numId="6" w16cid:durableId="934754267">
    <w:abstractNumId w:val="11"/>
  </w:num>
  <w:num w:numId="7" w16cid:durableId="1310984378">
    <w:abstractNumId w:val="19"/>
  </w:num>
  <w:num w:numId="8" w16cid:durableId="582757524">
    <w:abstractNumId w:val="46"/>
  </w:num>
  <w:num w:numId="9" w16cid:durableId="347753816">
    <w:abstractNumId w:val="53"/>
  </w:num>
  <w:num w:numId="10" w16cid:durableId="358169979">
    <w:abstractNumId w:val="29"/>
  </w:num>
  <w:num w:numId="11" w16cid:durableId="224293738">
    <w:abstractNumId w:val="55"/>
  </w:num>
  <w:num w:numId="12" w16cid:durableId="151533013">
    <w:abstractNumId w:val="42"/>
  </w:num>
  <w:num w:numId="13" w16cid:durableId="1407722957">
    <w:abstractNumId w:val="42"/>
  </w:num>
  <w:num w:numId="14" w16cid:durableId="745029327">
    <w:abstractNumId w:val="44"/>
  </w:num>
  <w:num w:numId="15" w16cid:durableId="108211151">
    <w:abstractNumId w:val="41"/>
  </w:num>
  <w:num w:numId="16" w16cid:durableId="164513832">
    <w:abstractNumId w:val="7"/>
  </w:num>
  <w:num w:numId="17" w16cid:durableId="350378455">
    <w:abstractNumId w:val="35"/>
  </w:num>
  <w:num w:numId="18" w16cid:durableId="923345209">
    <w:abstractNumId w:val="8"/>
  </w:num>
  <w:num w:numId="19" w16cid:durableId="1125348853">
    <w:abstractNumId w:val="17"/>
  </w:num>
  <w:num w:numId="20" w16cid:durableId="1771319876">
    <w:abstractNumId w:val="5"/>
  </w:num>
  <w:num w:numId="21" w16cid:durableId="38752513">
    <w:abstractNumId w:val="50"/>
  </w:num>
  <w:num w:numId="22" w16cid:durableId="317685637">
    <w:abstractNumId w:val="54"/>
  </w:num>
  <w:num w:numId="23" w16cid:durableId="1651130942">
    <w:abstractNumId w:val="34"/>
  </w:num>
  <w:num w:numId="24" w16cid:durableId="279337470">
    <w:abstractNumId w:val="45"/>
  </w:num>
  <w:num w:numId="25" w16cid:durableId="1095176450">
    <w:abstractNumId w:val="33"/>
  </w:num>
  <w:num w:numId="26" w16cid:durableId="1870416519">
    <w:abstractNumId w:val="40"/>
  </w:num>
  <w:num w:numId="27" w16cid:durableId="790368833">
    <w:abstractNumId w:val="20"/>
  </w:num>
  <w:num w:numId="28" w16cid:durableId="36589981">
    <w:abstractNumId w:val="30"/>
  </w:num>
  <w:num w:numId="29" w16cid:durableId="2015456579">
    <w:abstractNumId w:val="6"/>
  </w:num>
  <w:num w:numId="30" w16cid:durableId="417096009">
    <w:abstractNumId w:val="2"/>
  </w:num>
  <w:num w:numId="31" w16cid:durableId="2009869095">
    <w:abstractNumId w:val="23"/>
  </w:num>
  <w:num w:numId="32" w16cid:durableId="1418357517">
    <w:abstractNumId w:val="15"/>
  </w:num>
  <w:num w:numId="33" w16cid:durableId="568853433">
    <w:abstractNumId w:val="49"/>
  </w:num>
  <w:num w:numId="34" w16cid:durableId="473330605">
    <w:abstractNumId w:val="32"/>
  </w:num>
  <w:num w:numId="35" w16cid:durableId="1696810908">
    <w:abstractNumId w:val="36"/>
  </w:num>
  <w:num w:numId="36" w16cid:durableId="209272168">
    <w:abstractNumId w:val="59"/>
  </w:num>
  <w:num w:numId="37" w16cid:durableId="2037921123">
    <w:abstractNumId w:val="38"/>
  </w:num>
  <w:num w:numId="38" w16cid:durableId="295646404">
    <w:abstractNumId w:val="22"/>
  </w:num>
  <w:num w:numId="39" w16cid:durableId="913512189">
    <w:abstractNumId w:val="14"/>
  </w:num>
  <w:num w:numId="40" w16cid:durableId="1935089653">
    <w:abstractNumId w:val="57"/>
  </w:num>
  <w:num w:numId="41" w16cid:durableId="713849579">
    <w:abstractNumId w:val="39"/>
  </w:num>
  <w:num w:numId="42" w16cid:durableId="594871711">
    <w:abstractNumId w:val="13"/>
  </w:num>
  <w:num w:numId="43" w16cid:durableId="1460103116">
    <w:abstractNumId w:val="12"/>
  </w:num>
  <w:num w:numId="44" w16cid:durableId="1353799016">
    <w:abstractNumId w:val="56"/>
  </w:num>
  <w:num w:numId="45" w16cid:durableId="1134493780">
    <w:abstractNumId w:val="9"/>
  </w:num>
  <w:num w:numId="46" w16cid:durableId="314719927">
    <w:abstractNumId w:val="25"/>
  </w:num>
  <w:num w:numId="47" w16cid:durableId="1023825443">
    <w:abstractNumId w:val="26"/>
  </w:num>
  <w:num w:numId="48" w16cid:durableId="248193500">
    <w:abstractNumId w:val="48"/>
  </w:num>
  <w:num w:numId="49" w16cid:durableId="592782417">
    <w:abstractNumId w:val="24"/>
  </w:num>
  <w:num w:numId="50" w16cid:durableId="383405751">
    <w:abstractNumId w:val="16"/>
  </w:num>
  <w:num w:numId="51"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3310854">
    <w:abstractNumId w:val="47"/>
  </w:num>
  <w:num w:numId="53" w16cid:durableId="851188651">
    <w:abstractNumId w:val="0"/>
  </w:num>
  <w:num w:numId="54" w16cid:durableId="367486150">
    <w:abstractNumId w:val="28"/>
  </w:num>
  <w:num w:numId="55" w16cid:durableId="1895190991">
    <w:abstractNumId w:val="27"/>
  </w:num>
  <w:num w:numId="56" w16cid:durableId="561259118">
    <w:abstractNumId w:val="3"/>
  </w:num>
  <w:num w:numId="57" w16cid:durableId="315257578">
    <w:abstractNumId w:val="37"/>
  </w:num>
  <w:num w:numId="58" w16cid:durableId="1022512164">
    <w:abstractNumId w:val="52"/>
  </w:num>
  <w:num w:numId="59" w16cid:durableId="1794865880">
    <w:abstractNumId w:val="1"/>
  </w:num>
  <w:num w:numId="60" w16cid:durableId="1839349949">
    <w:abstractNumId w:val="18"/>
  </w:num>
  <w:num w:numId="61" w16cid:durableId="1324969345">
    <w:abstractNumId w:val="31"/>
  </w:num>
  <w:num w:numId="62" w16cid:durableId="508982451">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6CE2"/>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31</Pages>
  <Words>9135</Words>
  <Characters>52075</Characters>
  <Application>Microsoft Office Word</Application>
  <DocSecurity>0</DocSecurity>
  <Lines>433</Lines>
  <Paragraphs>122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61088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2024-09-09T19:13:00Z</cp:lastPrinted>
  <dcterms:created xsi:type="dcterms:W3CDTF">2024-09-09T19:13:00Z</dcterms:created>
  <dcterms:modified xsi:type="dcterms:W3CDTF">2024-09-09T19:13:00Z</dcterms:modified>
</cp:coreProperties>
</file>