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06AD8A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7B6367">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B6367">
              <w:rPr>
                <w:rFonts w:ascii="Arial" w:hAnsi="Arial" w:cs="Arial"/>
                <w:color w:val="002060"/>
                <w:sz w:val="40"/>
                <w:szCs w:val="40"/>
              </w:rPr>
              <w:t>1</w:t>
            </w:r>
            <w:r w:rsidR="003708CD">
              <w:rPr>
                <w:rFonts w:ascii="Arial" w:hAnsi="Arial" w:cs="Arial"/>
                <w:color w:val="002060"/>
                <w:sz w:val="40"/>
                <w:szCs w:val="40"/>
              </w:rPr>
              <w:t>1</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2DFFE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30BD5">
          <w:rPr>
            <w:noProof/>
            <w:webHidden/>
          </w:rPr>
          <w:t>1</w:t>
        </w:r>
        <w:r w:rsidR="00AC19D9" w:rsidRPr="00DE1EF7">
          <w:rPr>
            <w:noProof/>
            <w:webHidden/>
          </w:rPr>
          <w:fldChar w:fldCharType="end"/>
        </w:r>
      </w:hyperlink>
    </w:p>
    <w:p w14:paraId="112EDB38" w14:textId="5CB73381"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E30BD5">
          <w:rPr>
            <w:noProof/>
            <w:webHidden/>
          </w:rPr>
          <w:t>1</w:t>
        </w:r>
        <w:r w:rsidR="00AC19D9" w:rsidRPr="00DE1EF7">
          <w:rPr>
            <w:noProof/>
            <w:webHidden/>
          </w:rPr>
          <w:fldChar w:fldCharType="end"/>
        </w:r>
      </w:hyperlink>
    </w:p>
    <w:p w14:paraId="4D9CAD43" w14:textId="5932A925"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E30BD5">
          <w:rPr>
            <w:noProof/>
            <w:webHidden/>
          </w:rPr>
          <w:t>1</w:t>
        </w:r>
        <w:r w:rsidR="00AC19D9" w:rsidRPr="00DE1EF7">
          <w:rPr>
            <w:noProof/>
            <w:webHidden/>
          </w:rPr>
          <w:fldChar w:fldCharType="end"/>
        </w:r>
      </w:hyperlink>
    </w:p>
    <w:p w14:paraId="0EAFCCD8" w14:textId="3238FEDD"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E30BD5">
          <w:rPr>
            <w:noProof/>
            <w:webHidden/>
          </w:rPr>
          <w:t>1</w:t>
        </w:r>
        <w:r w:rsidR="00AC19D9" w:rsidRPr="00DE1EF7">
          <w:rPr>
            <w:noProof/>
            <w:webHidden/>
          </w:rPr>
          <w:fldChar w:fldCharType="end"/>
        </w:r>
      </w:hyperlink>
    </w:p>
    <w:p w14:paraId="0952245B" w14:textId="50F9ED62"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E30BD5">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00955349" w14:textId="77777777" w:rsidR="0067544F" w:rsidRPr="0067544F" w:rsidRDefault="0067544F" w:rsidP="0067544F">
      <w:pPr>
        <w:pStyle w:val="LndNormale1"/>
        <w:rPr>
          <w:b/>
          <w:color w:val="002060"/>
          <w:sz w:val="28"/>
          <w:szCs w:val="28"/>
        </w:rPr>
      </w:pPr>
      <w:r w:rsidRPr="0067544F">
        <w:rPr>
          <w:b/>
          <w:color w:val="002060"/>
          <w:sz w:val="28"/>
          <w:szCs w:val="28"/>
        </w:rPr>
        <w:t>ASSEMBLEA ORDINARIA ELETTIVA DEL COMITATO REGIONALE. MARCHE</w:t>
      </w:r>
    </w:p>
    <w:p w14:paraId="7BA8D029" w14:textId="77777777" w:rsidR="0067544F" w:rsidRPr="0067544F" w:rsidRDefault="0067544F" w:rsidP="0067544F">
      <w:pPr>
        <w:pStyle w:val="LndNormale1"/>
        <w:rPr>
          <w:color w:val="002060"/>
        </w:rPr>
      </w:pPr>
    </w:p>
    <w:p w14:paraId="1646C164" w14:textId="77777777" w:rsidR="0067544F" w:rsidRPr="0067544F" w:rsidRDefault="0067544F" w:rsidP="0067544F">
      <w:pPr>
        <w:pStyle w:val="LndNormale1"/>
        <w:rPr>
          <w:color w:val="002060"/>
        </w:rPr>
      </w:pPr>
      <w:r w:rsidRPr="0067544F">
        <w:rPr>
          <w:color w:val="002060"/>
        </w:rPr>
        <w:t>All’esito dell’Assemblea Ordinaria Elettiva del Comitato Regionale Marche, tenutasi ad Ancona il 02.09.2024.</w:t>
      </w:r>
    </w:p>
    <w:p w14:paraId="3375C802" w14:textId="77777777" w:rsidR="0067544F" w:rsidRPr="0067544F" w:rsidRDefault="0067544F" w:rsidP="0067544F">
      <w:pPr>
        <w:pStyle w:val="LndNormale1"/>
        <w:rPr>
          <w:color w:val="002060"/>
        </w:rPr>
      </w:pPr>
      <w:r w:rsidRPr="0067544F">
        <w:rPr>
          <w:color w:val="002060"/>
        </w:rPr>
        <w:t>Presenti n. 393 Società aventi diritto di voto,</w:t>
      </w:r>
    </w:p>
    <w:p w14:paraId="4886D4C9" w14:textId="77777777" w:rsidR="0067544F" w:rsidRPr="0067544F" w:rsidRDefault="0067544F" w:rsidP="0067544F">
      <w:pPr>
        <w:pStyle w:val="LndNormale1"/>
        <w:rPr>
          <w:color w:val="002060"/>
        </w:rPr>
      </w:pPr>
      <w:r w:rsidRPr="0067544F">
        <w:rPr>
          <w:color w:val="002060"/>
        </w:rPr>
        <w:t>Sono stati eletti e designati:</w:t>
      </w:r>
    </w:p>
    <w:p w14:paraId="779DF79C" w14:textId="77777777" w:rsidR="0067544F" w:rsidRPr="0067544F" w:rsidRDefault="0067544F" w:rsidP="0067544F">
      <w:pPr>
        <w:pStyle w:val="LndNormale1"/>
        <w:rPr>
          <w:color w:val="002060"/>
        </w:rPr>
      </w:pPr>
    </w:p>
    <w:p w14:paraId="02311EA7"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Elezione del Presidente del Comitato</w:t>
      </w:r>
    </w:p>
    <w:p w14:paraId="31718D43" w14:textId="77777777" w:rsidR="0067544F" w:rsidRPr="0067544F" w:rsidRDefault="0067544F" w:rsidP="0067544F">
      <w:pPr>
        <w:pStyle w:val="LndNormale1"/>
        <w:rPr>
          <w:color w:val="002060"/>
        </w:rPr>
      </w:pPr>
      <w:r w:rsidRPr="0067544F">
        <w:rPr>
          <w:color w:val="002060"/>
        </w:rPr>
        <w:t>Hanno riportato voti:</w:t>
      </w:r>
    </w:p>
    <w:p w14:paraId="6C451DB4"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IVO PANICHI voti 216;</w:t>
      </w:r>
    </w:p>
    <w:p w14:paraId="3291757B"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GUSTAVO MALASCORTA voti 163</w:t>
      </w:r>
    </w:p>
    <w:p w14:paraId="1154C987" w14:textId="77777777" w:rsidR="0067544F" w:rsidRPr="0067544F" w:rsidRDefault="0067544F" w:rsidP="0067544F">
      <w:pPr>
        <w:rPr>
          <w:rFonts w:ascii="Arial" w:hAnsi="Arial" w:cs="Arial"/>
          <w:color w:val="002060"/>
          <w:sz w:val="22"/>
          <w:szCs w:val="22"/>
        </w:rPr>
      </w:pPr>
      <w:r w:rsidRPr="0067544F">
        <w:rPr>
          <w:rFonts w:ascii="Arial" w:hAnsi="Arial" w:cs="Arial"/>
          <w:b/>
          <w:color w:val="002060"/>
          <w:sz w:val="22"/>
          <w:szCs w:val="22"/>
        </w:rPr>
        <w:t>PANICHI IVO</w:t>
      </w:r>
      <w:r w:rsidRPr="0067544F">
        <w:rPr>
          <w:rFonts w:ascii="Arial" w:hAnsi="Arial" w:cs="Arial"/>
          <w:color w:val="002060"/>
          <w:sz w:val="22"/>
          <w:szCs w:val="22"/>
        </w:rPr>
        <w:t xml:space="preserve"> risulta eletto</w:t>
      </w:r>
    </w:p>
    <w:p w14:paraId="7CC3EB59" w14:textId="77777777" w:rsidR="0067544F" w:rsidRPr="0067544F" w:rsidRDefault="0067544F" w:rsidP="0067544F">
      <w:pPr>
        <w:pStyle w:val="LndNormale1"/>
        <w:rPr>
          <w:color w:val="002060"/>
        </w:rPr>
      </w:pPr>
    </w:p>
    <w:p w14:paraId="0328B517"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Elezione di n. 8 componenti il Consiglio Direttivo del Comitato</w:t>
      </w:r>
    </w:p>
    <w:p w14:paraId="4BB7DB4B" w14:textId="77777777" w:rsidR="0067544F" w:rsidRPr="0067544F" w:rsidRDefault="0067544F" w:rsidP="0067544F">
      <w:pPr>
        <w:pStyle w:val="LndNormale1"/>
        <w:rPr>
          <w:color w:val="002060"/>
        </w:rPr>
      </w:pPr>
      <w:r w:rsidRPr="0067544F">
        <w:rPr>
          <w:color w:val="002060"/>
        </w:rPr>
        <w:t>Hanno riportato voti:</w:t>
      </w:r>
    </w:p>
    <w:p w14:paraId="67649EF8"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MUGHETTI MOSE’</w:t>
      </w:r>
      <w:r w:rsidRPr="0067544F">
        <w:rPr>
          <w:rFonts w:ascii="Arial" w:hAnsi="Arial" w:cs="Arial"/>
          <w:color w:val="002060"/>
          <w:sz w:val="22"/>
          <w:szCs w:val="22"/>
        </w:rPr>
        <w:tab/>
      </w:r>
      <w:r w:rsidRPr="0067544F">
        <w:rPr>
          <w:rFonts w:ascii="Arial" w:hAnsi="Arial" w:cs="Arial"/>
          <w:color w:val="002060"/>
          <w:sz w:val="22"/>
          <w:szCs w:val="22"/>
        </w:rPr>
        <w:tab/>
        <w:t>voti 177</w:t>
      </w:r>
    </w:p>
    <w:p w14:paraId="1A336EF5"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 xml:space="preserve">SCARPINI AGOSTINO </w:t>
      </w:r>
      <w:r w:rsidRPr="0067544F">
        <w:rPr>
          <w:rFonts w:ascii="Arial" w:hAnsi="Arial" w:cs="Arial"/>
          <w:color w:val="002060"/>
          <w:sz w:val="22"/>
          <w:szCs w:val="22"/>
        </w:rPr>
        <w:tab/>
        <w:t>voti 170</w:t>
      </w:r>
    </w:p>
    <w:p w14:paraId="42345ED5"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 xml:space="preserve">ARRIVA GIANCARLO </w:t>
      </w:r>
      <w:r w:rsidRPr="0067544F">
        <w:rPr>
          <w:rFonts w:ascii="Arial" w:hAnsi="Arial" w:cs="Arial"/>
          <w:color w:val="002060"/>
          <w:sz w:val="22"/>
          <w:szCs w:val="22"/>
        </w:rPr>
        <w:tab/>
        <w:t>voti 167</w:t>
      </w:r>
    </w:p>
    <w:p w14:paraId="6E26E333"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 xml:space="preserve">SCHIPPA GIAMMARIO </w:t>
      </w:r>
      <w:r w:rsidRPr="0067544F">
        <w:rPr>
          <w:rFonts w:ascii="Arial" w:hAnsi="Arial" w:cs="Arial"/>
          <w:color w:val="002060"/>
          <w:sz w:val="22"/>
          <w:szCs w:val="22"/>
        </w:rPr>
        <w:tab/>
        <w:t>voti 163</w:t>
      </w:r>
    </w:p>
    <w:p w14:paraId="64E702DA"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BATTISTINI FRANCESCO</w:t>
      </w:r>
      <w:r w:rsidRPr="0067544F">
        <w:rPr>
          <w:rFonts w:ascii="Arial" w:hAnsi="Arial" w:cs="Arial"/>
          <w:color w:val="002060"/>
          <w:sz w:val="22"/>
          <w:szCs w:val="22"/>
        </w:rPr>
        <w:tab/>
        <w:t>voti 155</w:t>
      </w:r>
    </w:p>
    <w:p w14:paraId="0D65519F"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COLO’ ANDREA</w:t>
      </w:r>
      <w:r w:rsidRPr="0067544F">
        <w:rPr>
          <w:rFonts w:ascii="Arial" w:hAnsi="Arial" w:cs="Arial"/>
          <w:color w:val="002060"/>
          <w:sz w:val="22"/>
          <w:szCs w:val="22"/>
        </w:rPr>
        <w:tab/>
      </w:r>
      <w:r w:rsidRPr="0067544F">
        <w:rPr>
          <w:rFonts w:ascii="Arial" w:hAnsi="Arial" w:cs="Arial"/>
          <w:color w:val="002060"/>
          <w:sz w:val="22"/>
          <w:szCs w:val="22"/>
        </w:rPr>
        <w:tab/>
        <w:t>voti 155</w:t>
      </w:r>
    </w:p>
    <w:p w14:paraId="02F8EDDF"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SALVONI EURO</w:t>
      </w:r>
      <w:r w:rsidRPr="0067544F">
        <w:rPr>
          <w:rFonts w:ascii="Arial" w:hAnsi="Arial" w:cs="Arial"/>
          <w:color w:val="002060"/>
          <w:sz w:val="22"/>
          <w:szCs w:val="22"/>
        </w:rPr>
        <w:tab/>
      </w:r>
      <w:r w:rsidRPr="0067544F">
        <w:rPr>
          <w:rFonts w:ascii="Arial" w:hAnsi="Arial" w:cs="Arial"/>
          <w:color w:val="002060"/>
          <w:sz w:val="22"/>
          <w:szCs w:val="22"/>
        </w:rPr>
        <w:tab/>
        <w:t>voti 144</w:t>
      </w:r>
    </w:p>
    <w:p w14:paraId="22CA44D4"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DIOMEDI LUCIANO</w:t>
      </w:r>
      <w:r w:rsidRPr="0067544F">
        <w:rPr>
          <w:rFonts w:ascii="Arial" w:hAnsi="Arial" w:cs="Arial"/>
          <w:color w:val="002060"/>
          <w:sz w:val="22"/>
          <w:szCs w:val="22"/>
        </w:rPr>
        <w:tab/>
      </w:r>
      <w:r w:rsidRPr="0067544F">
        <w:rPr>
          <w:rFonts w:ascii="Arial" w:hAnsi="Arial" w:cs="Arial"/>
          <w:color w:val="002060"/>
          <w:sz w:val="22"/>
          <w:szCs w:val="22"/>
        </w:rPr>
        <w:tab/>
        <w:t>voti 143</w:t>
      </w:r>
    </w:p>
    <w:p w14:paraId="44BF3110"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I suddetti sono risultati eletti.</w:t>
      </w:r>
    </w:p>
    <w:p w14:paraId="75CA1E8E" w14:textId="77777777" w:rsidR="0067544F" w:rsidRPr="0067544F" w:rsidRDefault="0067544F" w:rsidP="0067544F">
      <w:pPr>
        <w:pStyle w:val="LndNormale1"/>
        <w:rPr>
          <w:color w:val="002060"/>
        </w:rPr>
      </w:pPr>
    </w:p>
    <w:p w14:paraId="6603356E"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 xml:space="preserve">Elezione dei componenti, effettivi e supplenti, del Collegio dei Revisori dei </w:t>
      </w:r>
      <w:proofErr w:type="gramStart"/>
      <w:r w:rsidRPr="0067544F">
        <w:rPr>
          <w:rFonts w:ascii="Arial" w:hAnsi="Arial" w:cs="Arial"/>
          <w:b/>
          <w:color w:val="002060"/>
          <w:sz w:val="22"/>
          <w:szCs w:val="22"/>
          <w:u w:val="single"/>
        </w:rPr>
        <w:t>Conti  del</w:t>
      </w:r>
      <w:proofErr w:type="gramEnd"/>
      <w:r w:rsidRPr="0067544F">
        <w:rPr>
          <w:rFonts w:ascii="Arial" w:hAnsi="Arial" w:cs="Arial"/>
          <w:b/>
          <w:color w:val="002060"/>
          <w:sz w:val="22"/>
          <w:szCs w:val="22"/>
          <w:u w:val="single"/>
        </w:rPr>
        <w:t xml:space="preserve"> Comitato.</w:t>
      </w:r>
    </w:p>
    <w:p w14:paraId="2425A2F1" w14:textId="77777777" w:rsidR="0067544F" w:rsidRPr="0067544F" w:rsidRDefault="0067544F" w:rsidP="0067544F">
      <w:pPr>
        <w:pStyle w:val="LndNormale1"/>
        <w:rPr>
          <w:color w:val="002060"/>
        </w:rPr>
      </w:pPr>
      <w:r w:rsidRPr="0067544F">
        <w:rPr>
          <w:color w:val="002060"/>
        </w:rPr>
        <w:t>Hanno riportato voti:</w:t>
      </w:r>
    </w:p>
    <w:p w14:paraId="52E8B331"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BELLETTI ROBERTA</w:t>
      </w:r>
      <w:r w:rsidRPr="0067544F">
        <w:rPr>
          <w:rFonts w:ascii="Arial" w:hAnsi="Arial" w:cs="Arial"/>
          <w:color w:val="002060"/>
          <w:sz w:val="22"/>
          <w:szCs w:val="22"/>
        </w:rPr>
        <w:tab/>
        <w:t>voti 232</w:t>
      </w:r>
    </w:p>
    <w:p w14:paraId="442F4F1E"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CERASA MIRCO</w:t>
      </w:r>
      <w:r w:rsidRPr="0067544F">
        <w:rPr>
          <w:rFonts w:ascii="Arial" w:hAnsi="Arial" w:cs="Arial"/>
          <w:color w:val="002060"/>
          <w:sz w:val="22"/>
          <w:szCs w:val="22"/>
        </w:rPr>
        <w:tab/>
      </w:r>
      <w:r w:rsidRPr="0067544F">
        <w:rPr>
          <w:rFonts w:ascii="Arial" w:hAnsi="Arial" w:cs="Arial"/>
          <w:color w:val="002060"/>
          <w:sz w:val="22"/>
          <w:szCs w:val="22"/>
        </w:rPr>
        <w:tab/>
        <w:t>voti 182</w:t>
      </w:r>
    </w:p>
    <w:p w14:paraId="65FB1673"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TONELLI FRANCESCO</w:t>
      </w:r>
      <w:r w:rsidRPr="0067544F">
        <w:rPr>
          <w:rFonts w:ascii="Arial" w:hAnsi="Arial" w:cs="Arial"/>
          <w:color w:val="002060"/>
          <w:sz w:val="22"/>
          <w:szCs w:val="22"/>
        </w:rPr>
        <w:tab/>
        <w:t>voti 109</w:t>
      </w:r>
    </w:p>
    <w:p w14:paraId="6C9930D6" w14:textId="77777777" w:rsidR="0067544F" w:rsidRPr="0067544F" w:rsidRDefault="0067544F" w:rsidP="0067544F">
      <w:pPr>
        <w:pStyle w:val="LndNormale1"/>
        <w:rPr>
          <w:b/>
          <w:color w:val="002060"/>
        </w:rPr>
      </w:pPr>
      <w:r w:rsidRPr="0067544F">
        <w:rPr>
          <w:rFonts w:cs="Arial"/>
          <w:color w:val="002060"/>
          <w:szCs w:val="22"/>
        </w:rPr>
        <w:t xml:space="preserve">I suddetti sono risultati eletti quali </w:t>
      </w:r>
      <w:r w:rsidRPr="0067544F">
        <w:rPr>
          <w:rFonts w:cs="Arial"/>
          <w:b/>
          <w:color w:val="002060"/>
          <w:szCs w:val="22"/>
        </w:rPr>
        <w:t>COMPONENTI EFFETTIVI</w:t>
      </w:r>
    </w:p>
    <w:p w14:paraId="4BF373A2" w14:textId="77777777" w:rsidR="0067544F" w:rsidRPr="0067544F" w:rsidRDefault="0067544F" w:rsidP="0067544F">
      <w:pPr>
        <w:rPr>
          <w:rFonts w:ascii="Arial" w:hAnsi="Arial" w:cs="Arial"/>
          <w:color w:val="002060"/>
          <w:sz w:val="22"/>
          <w:szCs w:val="22"/>
        </w:rPr>
      </w:pPr>
    </w:p>
    <w:p w14:paraId="55A7EB49"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Elezione di Delegati Assembleari Effettivi e Delegati Assembleari Supplenti.</w:t>
      </w:r>
    </w:p>
    <w:p w14:paraId="25FA3CC4" w14:textId="77777777" w:rsidR="0067544F" w:rsidRPr="0067544F" w:rsidRDefault="0067544F" w:rsidP="0067544F">
      <w:pPr>
        <w:pStyle w:val="LndNormale1"/>
        <w:rPr>
          <w:color w:val="002060"/>
        </w:rPr>
      </w:pPr>
      <w:r w:rsidRPr="0067544F">
        <w:rPr>
          <w:color w:val="002060"/>
        </w:rPr>
        <w:t>Hanno riportato voti:</w:t>
      </w:r>
    </w:p>
    <w:p w14:paraId="0BF9FE9A"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BOIANI PAOLO</w:t>
      </w:r>
      <w:r w:rsidRPr="0067544F">
        <w:rPr>
          <w:rFonts w:ascii="Arial" w:hAnsi="Arial" w:cs="Arial"/>
          <w:color w:val="002060"/>
          <w:sz w:val="22"/>
          <w:szCs w:val="22"/>
        </w:rPr>
        <w:tab/>
      </w:r>
      <w:r w:rsidRPr="0067544F">
        <w:rPr>
          <w:rFonts w:ascii="Arial" w:hAnsi="Arial" w:cs="Arial"/>
          <w:color w:val="002060"/>
          <w:sz w:val="22"/>
          <w:szCs w:val="22"/>
        </w:rPr>
        <w:tab/>
        <w:t>voti 180</w:t>
      </w:r>
    </w:p>
    <w:p w14:paraId="10A913CB"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RICCIARDI MATTEO</w:t>
      </w:r>
      <w:r w:rsidRPr="0067544F">
        <w:rPr>
          <w:rFonts w:ascii="Arial" w:hAnsi="Arial" w:cs="Arial"/>
          <w:color w:val="002060"/>
          <w:sz w:val="22"/>
          <w:szCs w:val="22"/>
        </w:rPr>
        <w:tab/>
      </w:r>
      <w:r w:rsidRPr="0067544F">
        <w:rPr>
          <w:rFonts w:ascii="Arial" w:hAnsi="Arial" w:cs="Arial"/>
          <w:color w:val="002060"/>
          <w:sz w:val="22"/>
          <w:szCs w:val="22"/>
        </w:rPr>
        <w:tab/>
        <w:t>voti 177</w:t>
      </w:r>
    </w:p>
    <w:p w14:paraId="41690EEA"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PACE ROBERTO</w:t>
      </w:r>
      <w:r w:rsidRPr="0067544F">
        <w:rPr>
          <w:rFonts w:ascii="Arial" w:hAnsi="Arial" w:cs="Arial"/>
          <w:color w:val="002060"/>
          <w:sz w:val="22"/>
          <w:szCs w:val="22"/>
        </w:rPr>
        <w:tab/>
      </w:r>
      <w:r w:rsidRPr="0067544F">
        <w:rPr>
          <w:rFonts w:ascii="Arial" w:hAnsi="Arial" w:cs="Arial"/>
          <w:color w:val="002060"/>
          <w:sz w:val="22"/>
          <w:szCs w:val="22"/>
        </w:rPr>
        <w:tab/>
        <w:t>voti 171</w:t>
      </w:r>
    </w:p>
    <w:p w14:paraId="766DFB60"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 xml:space="preserve">PACUCCI NICOLA </w:t>
      </w:r>
      <w:r w:rsidRPr="0067544F">
        <w:rPr>
          <w:rFonts w:ascii="Arial" w:hAnsi="Arial" w:cs="Arial"/>
          <w:color w:val="002060"/>
          <w:sz w:val="22"/>
          <w:szCs w:val="22"/>
        </w:rPr>
        <w:tab/>
      </w:r>
      <w:r w:rsidRPr="0067544F">
        <w:rPr>
          <w:rFonts w:ascii="Arial" w:hAnsi="Arial" w:cs="Arial"/>
          <w:color w:val="002060"/>
          <w:sz w:val="22"/>
          <w:szCs w:val="22"/>
        </w:rPr>
        <w:tab/>
        <w:t>voti 171</w:t>
      </w:r>
    </w:p>
    <w:p w14:paraId="74517FF1"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COCCHI LUIGI</w:t>
      </w:r>
      <w:r w:rsidRPr="0067544F">
        <w:rPr>
          <w:rFonts w:ascii="Arial" w:hAnsi="Arial" w:cs="Arial"/>
          <w:color w:val="002060"/>
          <w:sz w:val="22"/>
          <w:szCs w:val="22"/>
        </w:rPr>
        <w:tab/>
      </w:r>
      <w:r w:rsidRPr="0067544F">
        <w:rPr>
          <w:rFonts w:ascii="Arial" w:hAnsi="Arial" w:cs="Arial"/>
          <w:color w:val="002060"/>
          <w:sz w:val="22"/>
          <w:szCs w:val="22"/>
        </w:rPr>
        <w:tab/>
        <w:t>voti 130</w:t>
      </w:r>
    </w:p>
    <w:p w14:paraId="75A63A4E" w14:textId="77777777" w:rsidR="0067544F" w:rsidRPr="0067544F" w:rsidRDefault="0067544F" w:rsidP="0067544F">
      <w:pPr>
        <w:rPr>
          <w:rFonts w:ascii="Arial" w:hAnsi="Arial" w:cs="Arial"/>
          <w:b/>
          <w:color w:val="002060"/>
          <w:sz w:val="22"/>
          <w:szCs w:val="22"/>
        </w:rPr>
      </w:pPr>
      <w:r w:rsidRPr="0067544F">
        <w:rPr>
          <w:rFonts w:ascii="Arial" w:hAnsi="Arial" w:cs="Arial"/>
          <w:color w:val="002060"/>
          <w:sz w:val="22"/>
          <w:szCs w:val="22"/>
        </w:rPr>
        <w:t xml:space="preserve">I suddetti sono risultati eletti quali </w:t>
      </w:r>
      <w:r w:rsidRPr="0067544F">
        <w:rPr>
          <w:rFonts w:ascii="Arial" w:hAnsi="Arial" w:cs="Arial"/>
          <w:b/>
          <w:color w:val="002060"/>
          <w:sz w:val="22"/>
          <w:szCs w:val="22"/>
        </w:rPr>
        <w:t>EFFETTIVI</w:t>
      </w:r>
    </w:p>
    <w:p w14:paraId="0517C8FC" w14:textId="77777777" w:rsidR="0067544F" w:rsidRPr="0067544F" w:rsidRDefault="0067544F" w:rsidP="0067544F">
      <w:pPr>
        <w:rPr>
          <w:rFonts w:ascii="Arial" w:hAnsi="Arial" w:cs="Arial"/>
          <w:color w:val="002060"/>
          <w:sz w:val="22"/>
          <w:szCs w:val="22"/>
        </w:rPr>
      </w:pPr>
    </w:p>
    <w:p w14:paraId="7C862EC1"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FORMENTINI MASSIMO</w:t>
      </w:r>
      <w:r w:rsidRPr="0067544F">
        <w:rPr>
          <w:rFonts w:ascii="Arial" w:hAnsi="Arial" w:cs="Arial"/>
          <w:color w:val="002060"/>
          <w:sz w:val="22"/>
          <w:szCs w:val="22"/>
        </w:rPr>
        <w:tab/>
        <w:t>voti 129</w:t>
      </w:r>
      <w:r w:rsidRPr="0067544F">
        <w:rPr>
          <w:rFonts w:ascii="Arial" w:hAnsi="Arial" w:cs="Arial"/>
          <w:color w:val="002060"/>
          <w:sz w:val="22"/>
          <w:szCs w:val="22"/>
        </w:rPr>
        <w:tab/>
      </w:r>
    </w:p>
    <w:p w14:paraId="42BC9FB1"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VITALI GIUSEPPE</w:t>
      </w:r>
      <w:r w:rsidRPr="0067544F">
        <w:rPr>
          <w:rFonts w:ascii="Arial" w:hAnsi="Arial" w:cs="Arial"/>
          <w:color w:val="002060"/>
          <w:sz w:val="22"/>
          <w:szCs w:val="22"/>
        </w:rPr>
        <w:tab/>
      </w:r>
      <w:r w:rsidRPr="0067544F">
        <w:rPr>
          <w:rFonts w:ascii="Arial" w:hAnsi="Arial" w:cs="Arial"/>
          <w:color w:val="002060"/>
          <w:sz w:val="22"/>
          <w:szCs w:val="22"/>
        </w:rPr>
        <w:tab/>
        <w:t>voti 123</w:t>
      </w:r>
    </w:p>
    <w:p w14:paraId="5947339F"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 xml:space="preserve">MODESTI LUCA </w:t>
      </w:r>
      <w:r w:rsidRPr="0067544F">
        <w:rPr>
          <w:rFonts w:ascii="Arial" w:hAnsi="Arial" w:cs="Arial"/>
          <w:color w:val="002060"/>
          <w:sz w:val="22"/>
          <w:szCs w:val="22"/>
        </w:rPr>
        <w:tab/>
      </w:r>
      <w:r w:rsidRPr="0067544F">
        <w:rPr>
          <w:rFonts w:ascii="Arial" w:hAnsi="Arial" w:cs="Arial"/>
          <w:color w:val="002060"/>
          <w:sz w:val="22"/>
          <w:szCs w:val="22"/>
        </w:rPr>
        <w:tab/>
        <w:t>voti 116</w:t>
      </w:r>
    </w:p>
    <w:p w14:paraId="1B94514D"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DELLA DORA MILA</w:t>
      </w:r>
      <w:r w:rsidRPr="0067544F">
        <w:rPr>
          <w:rFonts w:ascii="Arial" w:hAnsi="Arial" w:cs="Arial"/>
          <w:color w:val="002060"/>
          <w:sz w:val="22"/>
          <w:szCs w:val="22"/>
        </w:rPr>
        <w:tab/>
      </w:r>
      <w:r w:rsidRPr="0067544F">
        <w:rPr>
          <w:rFonts w:ascii="Arial" w:hAnsi="Arial" w:cs="Arial"/>
          <w:color w:val="002060"/>
          <w:sz w:val="22"/>
          <w:szCs w:val="22"/>
        </w:rPr>
        <w:tab/>
        <w:t>voti 105</w:t>
      </w:r>
    </w:p>
    <w:p w14:paraId="23FFB816" w14:textId="77777777" w:rsidR="0067544F" w:rsidRPr="0067544F" w:rsidRDefault="0067544F" w:rsidP="0067544F">
      <w:pPr>
        <w:rPr>
          <w:rFonts w:ascii="Arial" w:hAnsi="Arial" w:cs="Arial"/>
          <w:b/>
          <w:color w:val="002060"/>
          <w:sz w:val="22"/>
          <w:szCs w:val="22"/>
        </w:rPr>
      </w:pPr>
      <w:r w:rsidRPr="0067544F">
        <w:rPr>
          <w:rFonts w:ascii="Arial" w:hAnsi="Arial" w:cs="Arial"/>
          <w:color w:val="002060"/>
          <w:sz w:val="22"/>
          <w:szCs w:val="22"/>
        </w:rPr>
        <w:t xml:space="preserve">I suddetti sono risultati eletti quali </w:t>
      </w:r>
      <w:r w:rsidRPr="0067544F">
        <w:rPr>
          <w:rFonts w:ascii="Arial" w:hAnsi="Arial" w:cs="Arial"/>
          <w:b/>
          <w:color w:val="002060"/>
          <w:sz w:val="22"/>
          <w:szCs w:val="22"/>
        </w:rPr>
        <w:t>SUPPLENTI</w:t>
      </w:r>
    </w:p>
    <w:p w14:paraId="2445F7EA" w14:textId="77777777" w:rsidR="0067544F" w:rsidRPr="0067544F" w:rsidRDefault="0067544F" w:rsidP="0067544F">
      <w:pPr>
        <w:rPr>
          <w:rFonts w:ascii="Arial" w:hAnsi="Arial" w:cs="Arial"/>
          <w:color w:val="002060"/>
          <w:sz w:val="22"/>
          <w:szCs w:val="22"/>
        </w:rPr>
      </w:pPr>
    </w:p>
    <w:p w14:paraId="2B449045"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Elezione del Responsabile regionale del Calcio Femminile</w:t>
      </w:r>
    </w:p>
    <w:p w14:paraId="005F6CC1" w14:textId="77777777" w:rsidR="0067544F" w:rsidRPr="0067544F" w:rsidRDefault="0067544F" w:rsidP="0067544F">
      <w:pPr>
        <w:pStyle w:val="LndNormale1"/>
        <w:rPr>
          <w:color w:val="002060"/>
        </w:rPr>
      </w:pPr>
      <w:r w:rsidRPr="0067544F">
        <w:rPr>
          <w:color w:val="002060"/>
        </w:rPr>
        <w:t>Hanno riportato voti:</w:t>
      </w:r>
    </w:p>
    <w:p w14:paraId="67DBD8BD"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MANCINELLI ANNA MARIA</w:t>
      </w:r>
      <w:r w:rsidRPr="0067544F">
        <w:rPr>
          <w:rFonts w:ascii="Arial" w:hAnsi="Arial" w:cs="Arial"/>
          <w:color w:val="002060"/>
          <w:sz w:val="22"/>
          <w:szCs w:val="22"/>
        </w:rPr>
        <w:tab/>
        <w:t>voti 3</w:t>
      </w:r>
    </w:p>
    <w:p w14:paraId="7816C671"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BITTI MARTA</w:t>
      </w:r>
      <w:r w:rsidRPr="0067544F">
        <w:rPr>
          <w:rFonts w:ascii="Arial" w:hAnsi="Arial" w:cs="Arial"/>
          <w:color w:val="002060"/>
          <w:sz w:val="22"/>
          <w:szCs w:val="22"/>
        </w:rPr>
        <w:tab/>
      </w:r>
      <w:r w:rsidRPr="0067544F">
        <w:rPr>
          <w:rFonts w:ascii="Arial" w:hAnsi="Arial" w:cs="Arial"/>
          <w:color w:val="002060"/>
          <w:sz w:val="22"/>
          <w:szCs w:val="22"/>
        </w:rPr>
        <w:tab/>
      </w:r>
      <w:r w:rsidRPr="0067544F">
        <w:rPr>
          <w:rFonts w:ascii="Arial" w:hAnsi="Arial" w:cs="Arial"/>
          <w:color w:val="002060"/>
          <w:sz w:val="22"/>
          <w:szCs w:val="22"/>
        </w:rPr>
        <w:tab/>
        <w:t>voti 1</w:t>
      </w:r>
    </w:p>
    <w:p w14:paraId="1CC7C7FA" w14:textId="77777777" w:rsidR="0067544F" w:rsidRPr="0067544F" w:rsidRDefault="0067544F" w:rsidP="0067544F">
      <w:pPr>
        <w:rPr>
          <w:rFonts w:ascii="Arial" w:hAnsi="Arial" w:cs="Arial"/>
          <w:color w:val="002060"/>
          <w:sz w:val="22"/>
          <w:szCs w:val="22"/>
        </w:rPr>
      </w:pPr>
      <w:r w:rsidRPr="0067544F">
        <w:rPr>
          <w:rFonts w:ascii="Arial" w:hAnsi="Arial" w:cs="Arial"/>
          <w:b/>
          <w:color w:val="002060"/>
          <w:sz w:val="22"/>
          <w:szCs w:val="22"/>
        </w:rPr>
        <w:t>MANCINELLI ANNA MARIA</w:t>
      </w:r>
      <w:r w:rsidRPr="0067544F">
        <w:rPr>
          <w:rFonts w:ascii="Arial" w:hAnsi="Arial" w:cs="Arial"/>
          <w:color w:val="002060"/>
          <w:sz w:val="22"/>
          <w:szCs w:val="22"/>
        </w:rPr>
        <w:t xml:space="preserve"> risulta eletta.</w:t>
      </w:r>
    </w:p>
    <w:p w14:paraId="374F7D17" w14:textId="77777777" w:rsidR="0067544F" w:rsidRPr="0067544F" w:rsidRDefault="0067544F" w:rsidP="0067544F">
      <w:pPr>
        <w:pStyle w:val="LndNormale1"/>
        <w:rPr>
          <w:color w:val="002060"/>
        </w:rPr>
      </w:pPr>
    </w:p>
    <w:p w14:paraId="7F7EA8D4"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lastRenderedPageBreak/>
        <w:t>Elezione del Responsabile regionale del Calcio a Cinque</w:t>
      </w:r>
    </w:p>
    <w:p w14:paraId="391FC62D" w14:textId="77777777" w:rsidR="0067544F" w:rsidRPr="0067544F" w:rsidRDefault="0067544F" w:rsidP="0067544F">
      <w:pPr>
        <w:pStyle w:val="LndNormale1"/>
        <w:rPr>
          <w:color w:val="002060"/>
        </w:rPr>
      </w:pPr>
      <w:r w:rsidRPr="0067544F">
        <w:rPr>
          <w:color w:val="002060"/>
        </w:rPr>
        <w:t>E’ risultato eletto, all’unanimità</w:t>
      </w:r>
    </w:p>
    <w:p w14:paraId="13027B40" w14:textId="77777777" w:rsidR="0067544F" w:rsidRPr="0067544F" w:rsidRDefault="0067544F" w:rsidP="0067544F">
      <w:pPr>
        <w:pStyle w:val="LndNormale1"/>
        <w:rPr>
          <w:b/>
          <w:color w:val="002060"/>
        </w:rPr>
      </w:pPr>
      <w:r w:rsidRPr="0067544F">
        <w:rPr>
          <w:b/>
          <w:color w:val="002060"/>
        </w:rPr>
        <w:t>CAPRETTI MARCO</w:t>
      </w:r>
    </w:p>
    <w:p w14:paraId="613F03FD" w14:textId="77777777" w:rsidR="0067544F" w:rsidRPr="0067544F" w:rsidRDefault="0067544F" w:rsidP="0067544F">
      <w:pPr>
        <w:pStyle w:val="LndNormale1"/>
        <w:rPr>
          <w:color w:val="002060"/>
        </w:rPr>
      </w:pPr>
    </w:p>
    <w:p w14:paraId="4988F486"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Designazione del candidato alla carica di Presidente della Lega Nazionale Dilettanti;</w:t>
      </w:r>
    </w:p>
    <w:p w14:paraId="26199CF0"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all’unanimità</w:t>
      </w:r>
    </w:p>
    <w:p w14:paraId="3FA65803" w14:textId="77777777" w:rsidR="0067544F" w:rsidRPr="0067544F" w:rsidRDefault="0067544F" w:rsidP="0067544F">
      <w:pPr>
        <w:rPr>
          <w:rFonts w:ascii="Arial" w:hAnsi="Arial" w:cs="Arial"/>
          <w:color w:val="002060"/>
          <w:sz w:val="22"/>
          <w:szCs w:val="22"/>
        </w:rPr>
      </w:pPr>
      <w:r w:rsidRPr="0067544F">
        <w:rPr>
          <w:rFonts w:ascii="Arial" w:hAnsi="Arial" w:cs="Arial"/>
          <w:b/>
          <w:color w:val="002060"/>
          <w:sz w:val="22"/>
          <w:szCs w:val="22"/>
        </w:rPr>
        <w:t>GIANCARLO ABETE</w:t>
      </w:r>
      <w:r w:rsidRPr="0067544F">
        <w:rPr>
          <w:rFonts w:ascii="Arial" w:hAnsi="Arial" w:cs="Arial"/>
          <w:color w:val="002060"/>
          <w:sz w:val="22"/>
          <w:szCs w:val="22"/>
        </w:rPr>
        <w:t>.</w:t>
      </w:r>
    </w:p>
    <w:p w14:paraId="6B8B4719" w14:textId="77777777" w:rsidR="0067544F" w:rsidRPr="0067544F" w:rsidRDefault="0067544F" w:rsidP="0067544F">
      <w:pPr>
        <w:rPr>
          <w:rFonts w:ascii="Arial" w:hAnsi="Arial" w:cs="Arial"/>
          <w:color w:val="002060"/>
          <w:sz w:val="22"/>
          <w:szCs w:val="22"/>
        </w:rPr>
      </w:pPr>
    </w:p>
    <w:p w14:paraId="59338C62"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 xml:space="preserve">Designazione del candidato alla carica di </w:t>
      </w:r>
      <w:proofErr w:type="gramStart"/>
      <w:r w:rsidRPr="0067544F">
        <w:rPr>
          <w:rFonts w:ascii="Arial" w:hAnsi="Arial" w:cs="Arial"/>
          <w:b/>
          <w:color w:val="002060"/>
          <w:sz w:val="22"/>
          <w:szCs w:val="22"/>
          <w:u w:val="single"/>
        </w:rPr>
        <w:t>Vice Presidente</w:t>
      </w:r>
      <w:proofErr w:type="gramEnd"/>
      <w:r w:rsidRPr="0067544F">
        <w:rPr>
          <w:rFonts w:ascii="Arial" w:hAnsi="Arial" w:cs="Arial"/>
          <w:b/>
          <w:color w:val="002060"/>
          <w:sz w:val="22"/>
          <w:szCs w:val="22"/>
          <w:u w:val="single"/>
        </w:rPr>
        <w:t xml:space="preserve"> Vicario della Lega Nazionale Dilettanti.</w:t>
      </w:r>
    </w:p>
    <w:p w14:paraId="299D60A6"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all’unanimità</w:t>
      </w:r>
    </w:p>
    <w:p w14:paraId="15917A01" w14:textId="77777777" w:rsidR="0067544F" w:rsidRPr="0067544F" w:rsidRDefault="0067544F" w:rsidP="0067544F">
      <w:pPr>
        <w:rPr>
          <w:rFonts w:ascii="Arial" w:hAnsi="Arial" w:cs="Arial"/>
          <w:color w:val="002060"/>
          <w:sz w:val="22"/>
          <w:szCs w:val="22"/>
        </w:rPr>
      </w:pPr>
      <w:r w:rsidRPr="0067544F">
        <w:rPr>
          <w:rFonts w:ascii="Arial" w:hAnsi="Arial" w:cs="Arial"/>
          <w:b/>
          <w:color w:val="002060"/>
          <w:sz w:val="22"/>
          <w:szCs w:val="22"/>
        </w:rPr>
        <w:t>CHRISTIAN MOSSINO</w:t>
      </w:r>
      <w:r w:rsidRPr="0067544F">
        <w:rPr>
          <w:rFonts w:ascii="Arial" w:hAnsi="Arial" w:cs="Arial"/>
          <w:color w:val="002060"/>
          <w:sz w:val="22"/>
          <w:szCs w:val="22"/>
        </w:rPr>
        <w:t>.</w:t>
      </w:r>
    </w:p>
    <w:p w14:paraId="09022699" w14:textId="77777777" w:rsidR="0067544F" w:rsidRPr="0067544F" w:rsidRDefault="0067544F" w:rsidP="0067544F">
      <w:pPr>
        <w:rPr>
          <w:rFonts w:ascii="Arial" w:hAnsi="Arial" w:cs="Arial"/>
          <w:color w:val="002060"/>
          <w:sz w:val="22"/>
          <w:szCs w:val="22"/>
        </w:rPr>
      </w:pPr>
    </w:p>
    <w:p w14:paraId="328F71D5"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 xml:space="preserve">Designazione di un candidato alla carica di </w:t>
      </w:r>
      <w:proofErr w:type="gramStart"/>
      <w:r w:rsidRPr="0067544F">
        <w:rPr>
          <w:rFonts w:ascii="Arial" w:hAnsi="Arial" w:cs="Arial"/>
          <w:b/>
          <w:color w:val="002060"/>
          <w:sz w:val="22"/>
          <w:szCs w:val="22"/>
          <w:u w:val="single"/>
        </w:rPr>
        <w:t>Vice Presidente</w:t>
      </w:r>
      <w:proofErr w:type="gramEnd"/>
      <w:r w:rsidRPr="0067544F">
        <w:rPr>
          <w:rFonts w:ascii="Arial" w:hAnsi="Arial" w:cs="Arial"/>
          <w:b/>
          <w:color w:val="002060"/>
          <w:sz w:val="22"/>
          <w:szCs w:val="22"/>
          <w:u w:val="single"/>
        </w:rPr>
        <w:t xml:space="preserve"> della Lega Nazionale Dilettanti, sulla base dell’area territoriale di appartenenza.</w:t>
      </w:r>
    </w:p>
    <w:p w14:paraId="440EBF56"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all’unanimità</w:t>
      </w:r>
    </w:p>
    <w:p w14:paraId="04CF209C" w14:textId="77777777" w:rsidR="0067544F" w:rsidRPr="0067544F" w:rsidRDefault="0067544F" w:rsidP="0067544F">
      <w:pPr>
        <w:rPr>
          <w:rFonts w:ascii="Arial" w:hAnsi="Arial" w:cs="Arial"/>
          <w:b/>
          <w:color w:val="002060"/>
          <w:sz w:val="22"/>
          <w:szCs w:val="22"/>
        </w:rPr>
      </w:pPr>
      <w:r w:rsidRPr="0067544F">
        <w:rPr>
          <w:rFonts w:ascii="Arial" w:hAnsi="Arial" w:cs="Arial"/>
          <w:b/>
          <w:color w:val="002060"/>
          <w:sz w:val="22"/>
          <w:szCs w:val="22"/>
        </w:rPr>
        <w:t>GIOVANNI CADONI.</w:t>
      </w:r>
    </w:p>
    <w:p w14:paraId="1922B666" w14:textId="77777777" w:rsidR="0067544F" w:rsidRPr="0067544F" w:rsidRDefault="0067544F" w:rsidP="0067544F">
      <w:pPr>
        <w:rPr>
          <w:rFonts w:ascii="Arial" w:hAnsi="Arial" w:cs="Arial"/>
          <w:b/>
          <w:color w:val="002060"/>
          <w:sz w:val="22"/>
          <w:szCs w:val="22"/>
        </w:rPr>
      </w:pPr>
    </w:p>
    <w:p w14:paraId="63BC2398"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Designazione dei candidati alla carica di componenti il Collegio dei Revisori dei Conti della L.N.D.</w:t>
      </w:r>
    </w:p>
    <w:p w14:paraId="43AE756E"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all’unanimità</w:t>
      </w:r>
    </w:p>
    <w:p w14:paraId="16DBD66E" w14:textId="77777777" w:rsidR="0067544F" w:rsidRPr="0067544F" w:rsidRDefault="0067544F" w:rsidP="0067544F">
      <w:pPr>
        <w:pStyle w:val="Nessunaspaziatura"/>
        <w:rPr>
          <w:rFonts w:ascii="Arial" w:hAnsi="Arial" w:cs="Arial"/>
          <w:b/>
          <w:color w:val="002060"/>
          <w:sz w:val="24"/>
          <w:szCs w:val="24"/>
        </w:rPr>
      </w:pPr>
      <w:r w:rsidRPr="0067544F">
        <w:rPr>
          <w:rFonts w:ascii="Arial" w:hAnsi="Arial" w:cs="Arial"/>
          <w:b/>
          <w:color w:val="002060"/>
          <w:sz w:val="24"/>
          <w:szCs w:val="24"/>
        </w:rPr>
        <w:t>Gabriele Pecile (Area Nord)</w:t>
      </w:r>
    </w:p>
    <w:p w14:paraId="0ABDE8CB" w14:textId="77777777" w:rsidR="0067544F" w:rsidRPr="0067544F" w:rsidRDefault="0067544F" w:rsidP="0067544F">
      <w:pPr>
        <w:pStyle w:val="Nessunaspaziatura"/>
        <w:rPr>
          <w:rFonts w:ascii="Arial" w:hAnsi="Arial" w:cs="Arial"/>
          <w:b/>
          <w:color w:val="002060"/>
          <w:sz w:val="24"/>
          <w:szCs w:val="24"/>
        </w:rPr>
      </w:pPr>
      <w:r w:rsidRPr="0067544F">
        <w:rPr>
          <w:rFonts w:ascii="Arial" w:hAnsi="Arial" w:cs="Arial"/>
          <w:b/>
          <w:color w:val="002060"/>
          <w:sz w:val="24"/>
          <w:szCs w:val="24"/>
        </w:rPr>
        <w:t>Mariano Cesari (Area Centro)</w:t>
      </w:r>
    </w:p>
    <w:p w14:paraId="32987B61" w14:textId="77777777" w:rsidR="0067544F" w:rsidRPr="0067544F" w:rsidRDefault="0067544F" w:rsidP="0067544F">
      <w:pPr>
        <w:pStyle w:val="Nessunaspaziatura"/>
        <w:rPr>
          <w:rFonts w:ascii="Arial" w:hAnsi="Arial" w:cs="Arial"/>
          <w:b/>
          <w:color w:val="002060"/>
          <w:sz w:val="24"/>
          <w:szCs w:val="24"/>
        </w:rPr>
      </w:pPr>
      <w:r w:rsidRPr="0067544F">
        <w:rPr>
          <w:rFonts w:ascii="Arial" w:hAnsi="Arial" w:cs="Arial"/>
          <w:b/>
          <w:color w:val="002060"/>
          <w:sz w:val="24"/>
          <w:szCs w:val="24"/>
        </w:rPr>
        <w:t>Armando Urbano (Area Sud)</w:t>
      </w:r>
    </w:p>
    <w:p w14:paraId="1EC20498" w14:textId="77777777" w:rsidR="0067544F" w:rsidRPr="0067544F" w:rsidRDefault="0067544F" w:rsidP="0067544F">
      <w:pPr>
        <w:rPr>
          <w:rFonts w:ascii="Arial" w:hAnsi="Arial" w:cs="Arial"/>
          <w:b/>
          <w:color w:val="002060"/>
          <w:sz w:val="22"/>
          <w:szCs w:val="22"/>
        </w:rPr>
      </w:pPr>
    </w:p>
    <w:p w14:paraId="1436F238" w14:textId="77777777" w:rsidR="0067544F" w:rsidRPr="0067544F" w:rsidRDefault="0067544F" w:rsidP="0067544F">
      <w:pPr>
        <w:rPr>
          <w:rFonts w:ascii="Arial" w:hAnsi="Arial" w:cs="Arial"/>
          <w:b/>
          <w:color w:val="002060"/>
          <w:sz w:val="22"/>
          <w:szCs w:val="22"/>
          <w:u w:val="single"/>
        </w:rPr>
      </w:pPr>
      <w:r w:rsidRPr="0067544F">
        <w:rPr>
          <w:rFonts w:ascii="Arial" w:hAnsi="Arial" w:cs="Arial"/>
          <w:b/>
          <w:color w:val="002060"/>
          <w:sz w:val="22"/>
          <w:szCs w:val="22"/>
          <w:u w:val="single"/>
        </w:rPr>
        <w:t xml:space="preserve">Designazione dei candidati alla carica di Delegato Assembleare Effettivo e Supplente in rappresentanza dell’attività giovanile e scolastica, sulla base dell’area territoriale di appartenenza. </w:t>
      </w:r>
    </w:p>
    <w:p w14:paraId="1AF70E43" w14:textId="77777777" w:rsidR="0067544F" w:rsidRPr="0067544F" w:rsidRDefault="0067544F" w:rsidP="0067544F">
      <w:pPr>
        <w:rPr>
          <w:rFonts w:ascii="Arial" w:hAnsi="Arial" w:cs="Arial"/>
          <w:color w:val="002060"/>
          <w:sz w:val="22"/>
          <w:szCs w:val="22"/>
        </w:rPr>
      </w:pPr>
      <w:r w:rsidRPr="0067544F">
        <w:rPr>
          <w:rFonts w:ascii="Arial" w:hAnsi="Arial" w:cs="Arial"/>
          <w:color w:val="002060"/>
          <w:sz w:val="22"/>
          <w:szCs w:val="22"/>
        </w:rPr>
        <w:t>All’unanimità</w:t>
      </w:r>
    </w:p>
    <w:p w14:paraId="12EAD17F" w14:textId="77777777" w:rsidR="0067544F" w:rsidRPr="0067544F" w:rsidRDefault="0067544F" w:rsidP="0067544F">
      <w:pPr>
        <w:rPr>
          <w:rFonts w:ascii="Arial" w:hAnsi="Arial" w:cs="Arial"/>
          <w:b/>
          <w:color w:val="002060"/>
          <w:sz w:val="22"/>
          <w:szCs w:val="22"/>
        </w:rPr>
      </w:pPr>
      <w:r w:rsidRPr="0067544F">
        <w:rPr>
          <w:rFonts w:ascii="Arial" w:hAnsi="Arial" w:cs="Arial"/>
          <w:b/>
          <w:color w:val="002060"/>
          <w:sz w:val="22"/>
          <w:szCs w:val="22"/>
        </w:rPr>
        <w:t>GIULIO BERNABEI</w:t>
      </w:r>
    </w:p>
    <w:p w14:paraId="23A15DB9" w14:textId="5573AE9B" w:rsidR="0067544F" w:rsidRPr="0067544F" w:rsidRDefault="0067544F" w:rsidP="0067544F">
      <w:pPr>
        <w:tabs>
          <w:tab w:val="left" w:pos="2700"/>
        </w:tabs>
        <w:rPr>
          <w:color w:val="002060"/>
          <w:sz w:val="22"/>
          <w:szCs w:val="22"/>
        </w:rPr>
      </w:pPr>
      <w:r w:rsidRPr="0067544F">
        <w:rPr>
          <w:rFonts w:ascii="Arial" w:hAnsi="Arial" w:cs="Arial"/>
          <w:b/>
          <w:color w:val="002060"/>
          <w:sz w:val="22"/>
          <w:szCs w:val="22"/>
        </w:rPr>
        <w:t>RENATO CIACCI</w:t>
      </w:r>
    </w:p>
    <w:p w14:paraId="6C383C13" w14:textId="77777777" w:rsidR="00FC6C63" w:rsidRPr="0067544F" w:rsidRDefault="00FC6C63" w:rsidP="00D41999">
      <w:pPr>
        <w:rPr>
          <w:color w:val="002060"/>
          <w:sz w:val="22"/>
          <w:szCs w:val="22"/>
        </w:rPr>
      </w:pPr>
    </w:p>
    <w:p w14:paraId="19F7C127" w14:textId="77777777" w:rsidR="0067544F" w:rsidRPr="0067544F" w:rsidRDefault="0067544F" w:rsidP="00D41999">
      <w:pPr>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048311D5" w14:textId="77777777" w:rsidR="00CF21D6" w:rsidRPr="004D2A0A" w:rsidRDefault="00CF21D6" w:rsidP="00CF21D6">
      <w:pPr>
        <w:pStyle w:val="LndNormale1"/>
        <w:rPr>
          <w:b/>
          <w:color w:val="002060"/>
          <w:sz w:val="28"/>
          <w:szCs w:val="28"/>
        </w:rPr>
      </w:pPr>
      <w:r w:rsidRPr="004D2A0A">
        <w:rPr>
          <w:b/>
          <w:color w:val="002060"/>
          <w:sz w:val="28"/>
          <w:szCs w:val="28"/>
        </w:rPr>
        <w:lastRenderedPageBreak/>
        <w:t xml:space="preserve">RIUNIONE </w:t>
      </w:r>
      <w:r>
        <w:rPr>
          <w:b/>
          <w:color w:val="002060"/>
          <w:sz w:val="28"/>
          <w:szCs w:val="28"/>
        </w:rPr>
        <w:t xml:space="preserve">ON-LINE </w:t>
      </w:r>
      <w:r w:rsidRPr="004D2A0A">
        <w:rPr>
          <w:b/>
          <w:color w:val="002060"/>
          <w:sz w:val="28"/>
          <w:szCs w:val="28"/>
        </w:rPr>
        <w:t xml:space="preserve">CON LE SOCIETA’ ISCRITTE AL CAMPIONATO </w:t>
      </w:r>
      <w:r>
        <w:rPr>
          <w:b/>
          <w:color w:val="002060"/>
          <w:sz w:val="28"/>
          <w:szCs w:val="28"/>
        </w:rPr>
        <w:t>REGIONALE CALCIO A CINQUE FEMMINILE</w:t>
      </w:r>
    </w:p>
    <w:p w14:paraId="334FDD04" w14:textId="77777777" w:rsidR="00CF21D6" w:rsidRPr="004D2A0A" w:rsidRDefault="00CF21D6" w:rsidP="00CF21D6">
      <w:pPr>
        <w:pStyle w:val="Nessunaspaziatura"/>
        <w:jc w:val="both"/>
        <w:rPr>
          <w:rFonts w:ascii="Arial" w:hAnsi="Arial" w:cs="Arial"/>
          <w:color w:val="002060"/>
        </w:rPr>
      </w:pPr>
    </w:p>
    <w:p w14:paraId="19DEA49E" w14:textId="163936B2" w:rsidR="00CF21D6" w:rsidRPr="004D2A0A" w:rsidRDefault="00CF21D6" w:rsidP="00CF21D6">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VENERDI’ 13</w:t>
      </w:r>
      <w:r w:rsidRPr="004D2A0A">
        <w:rPr>
          <w:rFonts w:ascii="Arial" w:hAnsi="Arial" w:cs="Arial"/>
          <w:b/>
          <w:bCs/>
          <w:color w:val="002060"/>
        </w:rPr>
        <w:t xml:space="preserve"> SETTEMBRE 202</w:t>
      </w:r>
      <w:r>
        <w:rPr>
          <w:rFonts w:ascii="Arial" w:hAnsi="Arial" w:cs="Arial"/>
          <w:b/>
          <w:bCs/>
          <w:color w:val="002060"/>
        </w:rPr>
        <w:t>4</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18:55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al </w:t>
      </w:r>
      <w:r w:rsidRPr="004D2A0A">
        <w:rPr>
          <w:rFonts w:ascii="Arial" w:hAnsi="Arial" w:cs="Arial"/>
          <w:b/>
          <w:bCs/>
          <w:color w:val="002060"/>
        </w:rPr>
        <w:t xml:space="preserve">Campionato Regionale di Calcio a Cinque </w:t>
      </w:r>
      <w:r>
        <w:rPr>
          <w:rFonts w:ascii="Arial" w:hAnsi="Arial" w:cs="Arial"/>
          <w:b/>
          <w:bCs/>
          <w:color w:val="002060"/>
        </w:rPr>
        <w:t>Femminile</w:t>
      </w:r>
      <w:r w:rsidRPr="004D2A0A">
        <w:rPr>
          <w:rFonts w:ascii="Arial" w:hAnsi="Arial" w:cs="Arial"/>
          <w:color w:val="002060"/>
        </w:rPr>
        <w:t xml:space="preserve"> avente il seguente</w:t>
      </w:r>
    </w:p>
    <w:p w14:paraId="0D5E03CA" w14:textId="77777777" w:rsidR="00CF21D6" w:rsidRPr="004D2A0A" w:rsidRDefault="00CF21D6" w:rsidP="00CF21D6">
      <w:pPr>
        <w:pStyle w:val="Nessunaspaziatura"/>
        <w:jc w:val="both"/>
        <w:rPr>
          <w:rFonts w:ascii="Arial" w:hAnsi="Arial" w:cs="Arial"/>
          <w:color w:val="002060"/>
        </w:rPr>
      </w:pPr>
    </w:p>
    <w:p w14:paraId="6AC40D4F" w14:textId="77777777" w:rsidR="00CF21D6" w:rsidRPr="004D2A0A" w:rsidRDefault="00CF21D6" w:rsidP="00CF21D6">
      <w:pPr>
        <w:pStyle w:val="Nessunaspaziatura"/>
        <w:jc w:val="center"/>
        <w:rPr>
          <w:rFonts w:ascii="Arial" w:hAnsi="Arial" w:cs="Arial"/>
          <w:b/>
          <w:bCs/>
          <w:color w:val="002060"/>
        </w:rPr>
      </w:pPr>
      <w:r w:rsidRPr="004D2A0A">
        <w:rPr>
          <w:rFonts w:ascii="Arial" w:hAnsi="Arial" w:cs="Arial"/>
          <w:b/>
          <w:bCs/>
          <w:color w:val="002060"/>
        </w:rPr>
        <w:t>Ordine del Giorno</w:t>
      </w:r>
    </w:p>
    <w:p w14:paraId="7E3F80FD" w14:textId="77777777" w:rsidR="00CF21D6" w:rsidRPr="004D2A0A" w:rsidRDefault="00CF21D6" w:rsidP="00CF21D6">
      <w:pPr>
        <w:pStyle w:val="Nessunaspaziatura"/>
        <w:jc w:val="both"/>
        <w:rPr>
          <w:rFonts w:ascii="Arial" w:hAnsi="Arial" w:cs="Arial"/>
          <w:color w:val="002060"/>
        </w:rPr>
      </w:pPr>
    </w:p>
    <w:p w14:paraId="65445C53" w14:textId="37888253" w:rsidR="00CF21D6" w:rsidRPr="004D2A0A" w:rsidRDefault="00CF21D6" w:rsidP="00CF21D6">
      <w:pPr>
        <w:pStyle w:val="Nessunaspaziatura"/>
        <w:numPr>
          <w:ilvl w:val="0"/>
          <w:numId w:val="23"/>
        </w:numPr>
        <w:jc w:val="both"/>
        <w:rPr>
          <w:rFonts w:ascii="Arial" w:hAnsi="Arial" w:cs="Arial"/>
          <w:color w:val="002060"/>
        </w:rPr>
      </w:pPr>
      <w:r w:rsidRPr="004D2A0A">
        <w:rPr>
          <w:rFonts w:ascii="Arial" w:hAnsi="Arial" w:cs="Arial"/>
          <w:color w:val="002060"/>
        </w:rPr>
        <w:t>format Campionato</w:t>
      </w:r>
      <w:r>
        <w:rPr>
          <w:rFonts w:ascii="Arial" w:hAnsi="Arial" w:cs="Arial"/>
          <w:color w:val="002060"/>
        </w:rPr>
        <w:t>.</w:t>
      </w:r>
    </w:p>
    <w:p w14:paraId="0A96C415" w14:textId="77777777" w:rsidR="00CF21D6" w:rsidRPr="004D2A0A" w:rsidRDefault="00CF21D6" w:rsidP="00CF21D6">
      <w:pPr>
        <w:pStyle w:val="Nessunaspaziatura"/>
        <w:jc w:val="both"/>
        <w:rPr>
          <w:rFonts w:ascii="Arial" w:hAnsi="Arial" w:cs="Arial"/>
          <w:color w:val="002060"/>
        </w:rPr>
      </w:pPr>
    </w:p>
    <w:p w14:paraId="54ED0AA2" w14:textId="77777777" w:rsidR="00CF21D6" w:rsidRPr="004D2A0A" w:rsidRDefault="00CF21D6" w:rsidP="00CF21D6">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24BDBAC0" w14:textId="77777777" w:rsidR="00CF21D6" w:rsidRPr="004D2A0A" w:rsidRDefault="00CF21D6" w:rsidP="00CF21D6">
      <w:pPr>
        <w:pStyle w:val="LndNormale1"/>
        <w:rPr>
          <w:color w:val="002060"/>
        </w:rPr>
      </w:pPr>
    </w:p>
    <w:p w14:paraId="1DB21FAF" w14:textId="77777777" w:rsidR="00CF21D6" w:rsidRPr="004D2A0A" w:rsidRDefault="00CF21D6" w:rsidP="00CF21D6">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55763E6F" w14:textId="77777777" w:rsidR="00CF21D6" w:rsidRPr="004D2A0A" w:rsidRDefault="00CF21D6" w:rsidP="00CF21D6">
      <w:pPr>
        <w:widowControl w:val="0"/>
        <w:suppressAutoHyphens/>
        <w:rPr>
          <w:rFonts w:ascii="Arial" w:hAnsi="Arial" w:cs="Arial"/>
          <w:bCs/>
          <w:color w:val="002060"/>
          <w:sz w:val="22"/>
          <w:szCs w:val="22"/>
        </w:rPr>
      </w:pPr>
    </w:p>
    <w:p w14:paraId="34461B91" w14:textId="77777777" w:rsidR="00CF21D6" w:rsidRPr="004D2A0A" w:rsidRDefault="00CF21D6" w:rsidP="00CF21D6">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009C4B18" w14:textId="77777777" w:rsidR="00CF21D6" w:rsidRPr="004D2A0A" w:rsidRDefault="00CF21D6" w:rsidP="00CF21D6">
      <w:pPr>
        <w:pStyle w:val="LndNormale1"/>
        <w:rPr>
          <w:b/>
          <w:color w:val="002060"/>
          <w:szCs w:val="22"/>
        </w:rPr>
      </w:pPr>
    </w:p>
    <w:p w14:paraId="06F97ACA" w14:textId="77777777" w:rsidR="00CF21D6" w:rsidRDefault="00CF21D6" w:rsidP="00CF21D6">
      <w:pPr>
        <w:pStyle w:val="LndNormale1"/>
        <w:rPr>
          <w:b/>
          <w:i/>
          <w:iCs/>
          <w:color w:val="002060"/>
          <w:szCs w:val="22"/>
        </w:rPr>
      </w:pPr>
      <w:r w:rsidRPr="004D2A0A">
        <w:rPr>
          <w:b/>
          <w:i/>
          <w:iCs/>
          <w:color w:val="002060"/>
          <w:szCs w:val="22"/>
        </w:rPr>
        <w:t>Si invitano pertanto le società a scaricare sui propri dispositivi detta piattaforma.</w:t>
      </w:r>
    </w:p>
    <w:p w14:paraId="263619A8" w14:textId="77777777" w:rsidR="00CF21D6" w:rsidRDefault="00CF21D6" w:rsidP="0047674B">
      <w:pPr>
        <w:pStyle w:val="LndNormale1"/>
        <w:rPr>
          <w:color w:val="002060"/>
        </w:rPr>
      </w:pPr>
    </w:p>
    <w:p w14:paraId="28896BCE" w14:textId="77777777" w:rsidR="00D634DB" w:rsidRDefault="00D634DB"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Pr="0067544F" w:rsidRDefault="00D634DB" w:rsidP="0047674B">
      <w:pPr>
        <w:pStyle w:val="LndNormale1"/>
        <w:rPr>
          <w:color w:val="002060"/>
        </w:rPr>
      </w:pPr>
    </w:p>
    <w:p w14:paraId="7E7BE89E" w14:textId="77777777" w:rsidR="0067544F" w:rsidRPr="0067544F" w:rsidRDefault="0067544F" w:rsidP="0047674B">
      <w:pPr>
        <w:pStyle w:val="LndNormale1"/>
        <w:rPr>
          <w:color w:val="002060"/>
        </w:rPr>
      </w:pPr>
    </w:p>
    <w:p w14:paraId="4D48E2D8" w14:textId="77777777" w:rsidR="0067544F" w:rsidRPr="0067544F" w:rsidRDefault="0067544F" w:rsidP="0067544F">
      <w:pPr>
        <w:pStyle w:val="LndNormale1"/>
        <w:rPr>
          <w:b/>
          <w:color w:val="002060"/>
          <w:sz w:val="28"/>
          <w:szCs w:val="28"/>
        </w:rPr>
      </w:pPr>
      <w:r w:rsidRPr="0067544F">
        <w:rPr>
          <w:b/>
          <w:color w:val="002060"/>
          <w:sz w:val="28"/>
          <w:szCs w:val="28"/>
        </w:rPr>
        <w:t>ANNULLAMENTO TESSERAMENTI ANNUALI</w:t>
      </w:r>
    </w:p>
    <w:p w14:paraId="003358AE" w14:textId="77777777" w:rsidR="0067544F" w:rsidRPr="0067544F" w:rsidRDefault="0067544F" w:rsidP="0067544F">
      <w:pPr>
        <w:pStyle w:val="LndNormale1"/>
        <w:rPr>
          <w:color w:val="002060"/>
        </w:rPr>
      </w:pPr>
    </w:p>
    <w:p w14:paraId="4CDDC761" w14:textId="77777777" w:rsidR="0067544F" w:rsidRPr="0067544F" w:rsidRDefault="0067544F" w:rsidP="0067544F">
      <w:pPr>
        <w:pStyle w:val="LndNormale1"/>
        <w:rPr>
          <w:color w:val="002060"/>
        </w:rPr>
      </w:pPr>
      <w:r w:rsidRPr="0067544F">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7336A89B" w14:textId="77777777" w:rsidR="0067544F" w:rsidRPr="0067544F" w:rsidRDefault="0067544F" w:rsidP="0067544F">
      <w:pPr>
        <w:pStyle w:val="LndNormale1"/>
        <w:rPr>
          <w:b/>
          <w:color w:val="002060"/>
        </w:rPr>
      </w:pPr>
      <w:r w:rsidRPr="0067544F">
        <w:rPr>
          <w:b/>
          <w:color w:val="002060"/>
        </w:rPr>
        <w:t xml:space="preserve">BARTOCETTI LEO </w:t>
      </w:r>
      <w:r w:rsidRPr="0067544F">
        <w:rPr>
          <w:b/>
          <w:color w:val="002060"/>
        </w:rPr>
        <w:tab/>
      </w:r>
      <w:r w:rsidRPr="0067544F">
        <w:rPr>
          <w:b/>
          <w:color w:val="002060"/>
        </w:rPr>
        <w:tab/>
        <w:t>nato 14.11.2010</w:t>
      </w:r>
      <w:r w:rsidRPr="0067544F">
        <w:rPr>
          <w:b/>
          <w:color w:val="002060"/>
        </w:rPr>
        <w:tab/>
        <w:t>61.487 VIS PESARO DAL 1898 SRL</w:t>
      </w:r>
    </w:p>
    <w:p w14:paraId="12EF3EC4" w14:textId="77777777" w:rsidR="0067544F" w:rsidRPr="0067544F" w:rsidRDefault="0067544F" w:rsidP="0067544F">
      <w:pPr>
        <w:pStyle w:val="LndNormale1"/>
        <w:rPr>
          <w:b/>
          <w:color w:val="002060"/>
        </w:rPr>
      </w:pPr>
      <w:r w:rsidRPr="0067544F">
        <w:rPr>
          <w:b/>
          <w:color w:val="002060"/>
        </w:rPr>
        <w:t>PIAZZA NATHAN</w:t>
      </w:r>
      <w:r w:rsidRPr="0067544F">
        <w:rPr>
          <w:b/>
          <w:color w:val="002060"/>
        </w:rPr>
        <w:tab/>
      </w:r>
      <w:r w:rsidRPr="0067544F">
        <w:rPr>
          <w:b/>
          <w:color w:val="002060"/>
        </w:rPr>
        <w:tab/>
        <w:t>nato 21.01.2012</w:t>
      </w:r>
      <w:r w:rsidRPr="0067544F">
        <w:rPr>
          <w:b/>
          <w:color w:val="002060"/>
        </w:rPr>
        <w:tab/>
        <w:t>914.545 A.S.D. SALESIANA VIGOR</w:t>
      </w:r>
    </w:p>
    <w:p w14:paraId="7F47B3CD" w14:textId="77777777" w:rsidR="0067544F" w:rsidRPr="0067544F" w:rsidRDefault="0067544F" w:rsidP="0067544F">
      <w:pPr>
        <w:pStyle w:val="LndNormale1"/>
        <w:rPr>
          <w:b/>
          <w:color w:val="002060"/>
        </w:rPr>
      </w:pPr>
      <w:r w:rsidRPr="0067544F">
        <w:rPr>
          <w:b/>
          <w:color w:val="002060"/>
        </w:rPr>
        <w:t>PRINCIGALLI SIMONE</w:t>
      </w:r>
      <w:r w:rsidRPr="0067544F">
        <w:rPr>
          <w:b/>
          <w:color w:val="002060"/>
        </w:rPr>
        <w:tab/>
        <w:t>nato 22.09.2009</w:t>
      </w:r>
      <w:r w:rsidRPr="0067544F">
        <w:rPr>
          <w:b/>
          <w:color w:val="002060"/>
        </w:rPr>
        <w:tab/>
        <w:t xml:space="preserve">60.249 CLUENTINA CALCIO  </w:t>
      </w:r>
    </w:p>
    <w:p w14:paraId="7CC9AE10" w14:textId="77777777" w:rsidR="0067544F" w:rsidRPr="0067544F" w:rsidRDefault="0067544F" w:rsidP="0067544F">
      <w:pPr>
        <w:pStyle w:val="LndNormale1"/>
        <w:rPr>
          <w:b/>
          <w:color w:val="002060"/>
        </w:rPr>
      </w:pPr>
    </w:p>
    <w:p w14:paraId="60279FE9" w14:textId="77777777" w:rsidR="0067544F" w:rsidRPr="0067544F" w:rsidRDefault="0067544F" w:rsidP="0067544F">
      <w:pPr>
        <w:pStyle w:val="LndNormale1"/>
        <w:rPr>
          <w:b/>
          <w:color w:val="002060"/>
        </w:rPr>
      </w:pPr>
    </w:p>
    <w:p w14:paraId="6B2E9079" w14:textId="77777777" w:rsidR="0067544F" w:rsidRPr="0067544F" w:rsidRDefault="0067544F" w:rsidP="0067544F">
      <w:pPr>
        <w:pStyle w:val="LndNormale1"/>
        <w:rPr>
          <w:color w:val="002060"/>
          <w:sz w:val="28"/>
          <w:szCs w:val="28"/>
        </w:rPr>
      </w:pPr>
      <w:r w:rsidRPr="0067544F">
        <w:rPr>
          <w:b/>
          <w:color w:val="002060"/>
          <w:sz w:val="28"/>
          <w:szCs w:val="28"/>
        </w:rPr>
        <w:t>AUTORIZZAZIONE EX ART. 34/3 N.O.I.F.</w:t>
      </w:r>
    </w:p>
    <w:p w14:paraId="74696232" w14:textId="77777777" w:rsidR="0067544F" w:rsidRPr="0067544F" w:rsidRDefault="0067544F" w:rsidP="0067544F">
      <w:pPr>
        <w:pStyle w:val="LndNormale1"/>
        <w:rPr>
          <w:color w:val="002060"/>
        </w:rPr>
      </w:pPr>
    </w:p>
    <w:p w14:paraId="09E91C1E" w14:textId="77777777" w:rsidR="0067544F" w:rsidRPr="0067544F" w:rsidRDefault="0067544F" w:rsidP="0067544F">
      <w:pPr>
        <w:pStyle w:val="LndNormale1"/>
        <w:rPr>
          <w:color w:val="002060"/>
        </w:rPr>
      </w:pPr>
      <w:r w:rsidRPr="0067544F">
        <w:rPr>
          <w:color w:val="002060"/>
        </w:rPr>
        <w:t>Vista la certificazione presentata in conformità all’art. 34/3 delle N.O.I.F. si concede l’autorizzazione, prevista al compimento del 14° anno di età per le calciatrici e al 15° anno di età per i calciatori, al seguente calciatorie:</w:t>
      </w:r>
    </w:p>
    <w:p w14:paraId="4EE8596E" w14:textId="77777777" w:rsidR="0067544F" w:rsidRPr="0067544F" w:rsidRDefault="0067544F" w:rsidP="0067544F">
      <w:pPr>
        <w:pStyle w:val="LndNormale1"/>
        <w:rPr>
          <w:b/>
          <w:color w:val="002060"/>
        </w:rPr>
      </w:pPr>
      <w:r w:rsidRPr="0067544F">
        <w:rPr>
          <w:b/>
          <w:color w:val="002060"/>
        </w:rPr>
        <w:t xml:space="preserve">BALDELLI NICOLAS </w:t>
      </w:r>
      <w:r w:rsidRPr="0067544F">
        <w:rPr>
          <w:b/>
          <w:color w:val="002060"/>
        </w:rPr>
        <w:tab/>
        <w:t>nato 28.12.2008</w:t>
      </w:r>
      <w:r w:rsidRPr="0067544F">
        <w:rPr>
          <w:b/>
          <w:color w:val="002060"/>
        </w:rPr>
        <w:tab/>
        <w:t>943.510 A.S.D. AMICI DEL CENTROSOCIO SP.</w:t>
      </w:r>
    </w:p>
    <w:p w14:paraId="42BBA315" w14:textId="77777777" w:rsidR="0067544F" w:rsidRPr="0067544F" w:rsidRDefault="0067544F" w:rsidP="0067544F">
      <w:pPr>
        <w:pStyle w:val="LndNormale1"/>
        <w:rPr>
          <w:rFonts w:cs="Arial"/>
          <w:b/>
          <w:color w:val="002060"/>
          <w:szCs w:val="22"/>
        </w:rPr>
      </w:pPr>
      <w:r w:rsidRPr="0067544F">
        <w:rPr>
          <w:rFonts w:cs="Arial"/>
          <w:b/>
          <w:color w:val="002060"/>
          <w:szCs w:val="22"/>
        </w:rPr>
        <w:t>ROSSETTI LEONARDO</w:t>
      </w:r>
      <w:r w:rsidRPr="0067544F">
        <w:rPr>
          <w:rFonts w:cs="Arial"/>
          <w:b/>
          <w:color w:val="002060"/>
          <w:szCs w:val="22"/>
        </w:rPr>
        <w:tab/>
        <w:t>nato 24.09.2008</w:t>
      </w:r>
      <w:r w:rsidRPr="0067544F">
        <w:rPr>
          <w:rFonts w:cs="Arial"/>
          <w:b/>
          <w:color w:val="002060"/>
          <w:szCs w:val="22"/>
        </w:rPr>
        <w:tab/>
        <w:t>943.510 A.S.D. AMICI DEL CENTROSOCIO SP.</w:t>
      </w:r>
    </w:p>
    <w:p w14:paraId="336C3977" w14:textId="77777777" w:rsidR="0067544F" w:rsidRPr="0067544F" w:rsidRDefault="0067544F" w:rsidP="0067544F">
      <w:pPr>
        <w:pStyle w:val="LndNormale1"/>
        <w:rPr>
          <w:rFonts w:cs="Arial"/>
          <w:b/>
          <w:color w:val="002060"/>
          <w:szCs w:val="22"/>
        </w:rPr>
      </w:pPr>
      <w:r w:rsidRPr="0067544F">
        <w:rPr>
          <w:rFonts w:cs="Arial"/>
          <w:b/>
          <w:color w:val="002060"/>
          <w:szCs w:val="22"/>
        </w:rPr>
        <w:t>SEBASTIANELL LEONARDO nato 17.05.2009</w:t>
      </w:r>
      <w:r w:rsidRPr="0067544F">
        <w:rPr>
          <w:rFonts w:cs="Arial"/>
          <w:b/>
          <w:color w:val="002060"/>
          <w:szCs w:val="22"/>
        </w:rPr>
        <w:tab/>
        <w:t>943.510 A.S.D. AMICI DEL CENTROSOCIO SP.</w:t>
      </w:r>
      <w:r w:rsidRPr="0067544F">
        <w:rPr>
          <w:rFonts w:cs="Arial"/>
          <w:b/>
          <w:color w:val="002060"/>
          <w:szCs w:val="22"/>
        </w:rPr>
        <w:tab/>
      </w:r>
    </w:p>
    <w:p w14:paraId="59E56617" w14:textId="77777777" w:rsidR="0067544F" w:rsidRPr="0067544F" w:rsidRDefault="0067544F" w:rsidP="0067544F">
      <w:pPr>
        <w:pStyle w:val="LndNormale1"/>
        <w:rPr>
          <w:rFonts w:cs="Arial"/>
          <w:b/>
          <w:color w:val="002060"/>
          <w:szCs w:val="22"/>
        </w:rPr>
      </w:pPr>
      <w:r w:rsidRPr="0067544F">
        <w:rPr>
          <w:rFonts w:cs="Arial"/>
          <w:b/>
          <w:color w:val="002060"/>
          <w:szCs w:val="22"/>
        </w:rPr>
        <w:t>LORENZETTI HIAGO NICOLAS nato 08.01.2009</w:t>
      </w:r>
      <w:r w:rsidRPr="0067544F">
        <w:rPr>
          <w:rFonts w:cs="Arial"/>
          <w:b/>
          <w:color w:val="002060"/>
          <w:szCs w:val="22"/>
        </w:rPr>
        <w:tab/>
        <w:t>914.654 A.S.   ETA BETA FOOTBALL</w:t>
      </w:r>
    </w:p>
    <w:p w14:paraId="49E4100F" w14:textId="77777777" w:rsidR="0067544F" w:rsidRPr="0067544F" w:rsidRDefault="0067544F" w:rsidP="0047674B">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3BCC2AC2" w14:textId="77777777" w:rsidR="00D470E9" w:rsidRPr="003D77AB" w:rsidRDefault="00D470E9" w:rsidP="00D470E9">
      <w:pPr>
        <w:pStyle w:val="TITOLOCAMPIONATO"/>
        <w:shd w:val="clear" w:color="auto" w:fill="CCCCCC"/>
        <w:spacing w:before="0" w:beforeAutospacing="0" w:after="0" w:afterAutospacing="0"/>
        <w:rPr>
          <w:color w:val="002060"/>
        </w:rPr>
      </w:pPr>
      <w:bookmarkStart w:id="12" w:name="_Toc519088189"/>
      <w:bookmarkStart w:id="13" w:name="_Toc13049072"/>
      <w:bookmarkStart w:id="14" w:name="_Toc13049128"/>
      <w:r w:rsidRPr="003D77AB">
        <w:rPr>
          <w:color w:val="002060"/>
        </w:rPr>
        <w:t>CAMPIONATO REGIONALE CALCIO A 5 SERIE C1</w:t>
      </w:r>
      <w:bookmarkEnd w:id="12"/>
      <w:bookmarkEnd w:id="13"/>
      <w:bookmarkEnd w:id="14"/>
    </w:p>
    <w:p w14:paraId="22912F4B" w14:textId="77777777" w:rsidR="00D470E9" w:rsidRDefault="00D470E9" w:rsidP="00D470E9">
      <w:pPr>
        <w:pStyle w:val="LndNormale1"/>
        <w:rPr>
          <w:b/>
          <w:color w:val="002060"/>
          <w:sz w:val="24"/>
          <w:szCs w:val="24"/>
        </w:rPr>
      </w:pPr>
    </w:p>
    <w:p w14:paraId="4D95030C" w14:textId="77777777" w:rsidR="00863DDB" w:rsidRPr="00E762DC" w:rsidRDefault="00863DDB" w:rsidP="00863DDB">
      <w:pPr>
        <w:pStyle w:val="LndNormale1"/>
        <w:rPr>
          <w:b/>
          <w:color w:val="002060"/>
          <w:sz w:val="24"/>
          <w:szCs w:val="24"/>
        </w:rPr>
      </w:pPr>
      <w:r w:rsidRPr="00E762DC">
        <w:rPr>
          <w:b/>
          <w:color w:val="002060"/>
          <w:sz w:val="24"/>
          <w:szCs w:val="24"/>
        </w:rPr>
        <w:t>MANCATE ALTERNANZE</w:t>
      </w:r>
    </w:p>
    <w:p w14:paraId="68A2C151" w14:textId="77777777" w:rsidR="00863DDB" w:rsidRPr="00E762DC" w:rsidRDefault="00863DDB" w:rsidP="00863DDB">
      <w:pPr>
        <w:pStyle w:val="LndNormale1"/>
        <w:rPr>
          <w:color w:val="002060"/>
        </w:rPr>
      </w:pPr>
      <w:r w:rsidRPr="00E762DC">
        <w:rPr>
          <w:color w:val="002060"/>
        </w:rPr>
        <w:t>In calce ai calendari sono segnalate le gare per le quali non è stato possibile trovare le alternanze richieste.</w:t>
      </w:r>
    </w:p>
    <w:p w14:paraId="46DF3816" w14:textId="77777777" w:rsidR="00863DDB" w:rsidRPr="00E762DC" w:rsidRDefault="00863DDB" w:rsidP="00863DDB">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3C4E837C" w14:textId="77777777" w:rsidR="00D470E9" w:rsidRDefault="00D470E9" w:rsidP="00D470E9">
      <w:pPr>
        <w:pStyle w:val="LndNormale1"/>
        <w:rPr>
          <w:color w:val="002060"/>
          <w:highlight w:val="yellow"/>
        </w:rPr>
      </w:pPr>
    </w:p>
    <w:p w14:paraId="2B16FACC" w14:textId="77777777" w:rsidR="00D470E9" w:rsidRPr="003D77AB" w:rsidRDefault="00D470E9" w:rsidP="00D470E9">
      <w:pPr>
        <w:pStyle w:val="LndNormale1"/>
        <w:rPr>
          <w:color w:val="002060"/>
          <w:highlight w:val="yellow"/>
        </w:rPr>
      </w:pPr>
    </w:p>
    <w:p w14:paraId="07CCF409" w14:textId="77777777" w:rsidR="00393B65" w:rsidRPr="00393B65" w:rsidRDefault="00393B65" w:rsidP="00393B65">
      <w:pPr>
        <w:pStyle w:val="titolocampionato0"/>
        <w:shd w:val="clear" w:color="auto" w:fill="CCCCCC"/>
        <w:spacing w:before="80" w:after="40"/>
        <w:rPr>
          <w:color w:val="002060"/>
        </w:rPr>
      </w:pPr>
      <w:r w:rsidRPr="00393B65">
        <w:rPr>
          <w:color w:val="002060"/>
        </w:rPr>
        <w:t>CALCIO A CINQUE SERIE C2</w:t>
      </w:r>
    </w:p>
    <w:p w14:paraId="5CBABF5B" w14:textId="77777777" w:rsidR="00393B65" w:rsidRPr="00B24CB7" w:rsidRDefault="00393B65" w:rsidP="00393B65">
      <w:pPr>
        <w:pStyle w:val="titoloprinc0"/>
        <w:rPr>
          <w:color w:val="002060"/>
        </w:rPr>
      </w:pPr>
      <w:r w:rsidRPr="00B24CB7">
        <w:rPr>
          <w:color w:val="002060"/>
        </w:rPr>
        <w:t>VARIAZIONI AL PROGRAMMA GARE</w:t>
      </w:r>
    </w:p>
    <w:p w14:paraId="034BE7D8" w14:textId="77777777" w:rsidR="00393B65" w:rsidRPr="00B24CB7" w:rsidRDefault="00393B65" w:rsidP="00393B65">
      <w:pPr>
        <w:pStyle w:val="breakline"/>
        <w:rPr>
          <w:color w:val="002060"/>
        </w:rPr>
      </w:pPr>
    </w:p>
    <w:p w14:paraId="1209FE85" w14:textId="77777777" w:rsidR="00393B65" w:rsidRPr="00B24CB7" w:rsidRDefault="00393B65" w:rsidP="00393B65">
      <w:pPr>
        <w:pStyle w:val="breakline"/>
        <w:rPr>
          <w:color w:val="002060"/>
        </w:rPr>
      </w:pPr>
    </w:p>
    <w:p w14:paraId="7023D573" w14:textId="77777777" w:rsidR="00393B65" w:rsidRPr="00B24CB7" w:rsidRDefault="00393B65" w:rsidP="00393B65">
      <w:pPr>
        <w:pStyle w:val="sottotitolocampionato10"/>
        <w:rPr>
          <w:color w:val="002060"/>
        </w:rPr>
      </w:pPr>
      <w:r w:rsidRPr="00B24CB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3B65" w:rsidRPr="00B24CB7" w14:paraId="73A04CA3" w14:textId="77777777" w:rsidTr="00393B6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8454" w14:textId="77777777" w:rsidR="00393B65" w:rsidRPr="00B24CB7" w:rsidRDefault="00393B65" w:rsidP="00E07DEB">
            <w:pPr>
              <w:pStyle w:val="headertabella0"/>
              <w:rPr>
                <w:color w:val="002060"/>
              </w:rPr>
            </w:pPr>
            <w:r w:rsidRPr="00B24CB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1658D" w14:textId="77777777" w:rsidR="00393B65" w:rsidRPr="00B24CB7" w:rsidRDefault="00393B65" w:rsidP="00E07DEB">
            <w:pPr>
              <w:pStyle w:val="headertabella0"/>
              <w:rPr>
                <w:color w:val="002060"/>
              </w:rPr>
            </w:pPr>
            <w:r w:rsidRPr="00B24CB7">
              <w:rPr>
                <w:color w:val="002060"/>
              </w:rPr>
              <w:t xml:space="preserve">N° </w:t>
            </w:r>
            <w:proofErr w:type="spellStart"/>
            <w:r w:rsidRPr="00B24CB7">
              <w:rPr>
                <w:color w:val="002060"/>
              </w:rPr>
              <w:t>Gior</w:t>
            </w:r>
            <w:proofErr w:type="spellEnd"/>
            <w:r w:rsidRPr="00B24CB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1C6AA" w14:textId="77777777" w:rsidR="00393B65" w:rsidRPr="00B24CB7" w:rsidRDefault="00393B65" w:rsidP="00E07DEB">
            <w:pPr>
              <w:pStyle w:val="headertabella0"/>
              <w:rPr>
                <w:color w:val="002060"/>
              </w:rPr>
            </w:pPr>
            <w:r w:rsidRPr="00B24CB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F2592" w14:textId="77777777" w:rsidR="00393B65" w:rsidRPr="00B24CB7" w:rsidRDefault="00393B65" w:rsidP="00E07DEB">
            <w:pPr>
              <w:pStyle w:val="headertabella0"/>
              <w:rPr>
                <w:color w:val="002060"/>
              </w:rPr>
            </w:pPr>
            <w:r w:rsidRPr="00B24CB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14C9F" w14:textId="77777777" w:rsidR="00393B65" w:rsidRPr="00B24CB7" w:rsidRDefault="00393B65" w:rsidP="00E07DEB">
            <w:pPr>
              <w:pStyle w:val="headertabella0"/>
              <w:rPr>
                <w:color w:val="002060"/>
              </w:rPr>
            </w:pPr>
            <w:r w:rsidRPr="00B24CB7">
              <w:rPr>
                <w:color w:val="002060"/>
              </w:rPr>
              <w:t xml:space="preserve">Data </w:t>
            </w:r>
            <w:proofErr w:type="spellStart"/>
            <w:r w:rsidRPr="00B24CB7">
              <w:rPr>
                <w:color w:val="002060"/>
              </w:rPr>
              <w:t>Orig</w:t>
            </w:r>
            <w:proofErr w:type="spellEnd"/>
            <w:r w:rsidRPr="00B24CB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4FE5" w14:textId="77777777" w:rsidR="00393B65" w:rsidRPr="00B24CB7" w:rsidRDefault="00393B65" w:rsidP="00E07DEB">
            <w:pPr>
              <w:pStyle w:val="headertabella0"/>
              <w:rPr>
                <w:color w:val="002060"/>
              </w:rPr>
            </w:pPr>
            <w:r w:rsidRPr="00B24CB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6DFC1" w14:textId="77777777" w:rsidR="00393B65" w:rsidRPr="00B24CB7" w:rsidRDefault="00393B65" w:rsidP="00E07DEB">
            <w:pPr>
              <w:pStyle w:val="headertabella0"/>
              <w:rPr>
                <w:color w:val="002060"/>
              </w:rPr>
            </w:pPr>
            <w:r w:rsidRPr="00B24CB7">
              <w:rPr>
                <w:color w:val="002060"/>
              </w:rPr>
              <w:t xml:space="preserve">Ora </w:t>
            </w:r>
            <w:proofErr w:type="spellStart"/>
            <w:r w:rsidRPr="00B24CB7">
              <w:rPr>
                <w:color w:val="002060"/>
              </w:rPr>
              <w:t>Orig</w:t>
            </w:r>
            <w:proofErr w:type="spellEnd"/>
            <w:r w:rsidRPr="00B24CB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C79A" w14:textId="77777777" w:rsidR="00393B65" w:rsidRPr="00B24CB7" w:rsidRDefault="00393B65" w:rsidP="00E07DEB">
            <w:pPr>
              <w:pStyle w:val="headertabella0"/>
              <w:rPr>
                <w:color w:val="002060"/>
              </w:rPr>
            </w:pPr>
            <w:r w:rsidRPr="00B24CB7">
              <w:rPr>
                <w:color w:val="002060"/>
              </w:rPr>
              <w:t>Impianto</w:t>
            </w:r>
          </w:p>
        </w:tc>
      </w:tr>
      <w:tr w:rsidR="00393B65" w:rsidRPr="00B24CB7" w14:paraId="69432B95" w14:textId="77777777" w:rsidTr="00393B6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9C9B" w14:textId="77777777" w:rsidR="00393B65" w:rsidRPr="00393B65" w:rsidRDefault="00393B65" w:rsidP="00E07DEB">
            <w:pPr>
              <w:pStyle w:val="rowtabella0"/>
              <w:rPr>
                <w:color w:val="002060"/>
                <w:highlight w:val="yellow"/>
              </w:rPr>
            </w:pPr>
            <w:r w:rsidRPr="00393B65">
              <w:rPr>
                <w:color w:val="002060"/>
                <w:highlight w:val="yellow"/>
              </w:rPr>
              <w:t>30/11/2024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96B7" w14:textId="77777777" w:rsidR="00393B65" w:rsidRPr="00393B65" w:rsidRDefault="00393B65" w:rsidP="00E07DEB">
            <w:pPr>
              <w:pStyle w:val="rowtabella0"/>
              <w:jc w:val="center"/>
              <w:rPr>
                <w:color w:val="002060"/>
                <w:highlight w:val="yellow"/>
              </w:rPr>
            </w:pPr>
            <w:r w:rsidRPr="00393B65">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AAFE" w14:textId="77777777" w:rsidR="00393B65" w:rsidRPr="00393B65" w:rsidRDefault="00393B65" w:rsidP="00E07DEB">
            <w:pPr>
              <w:pStyle w:val="rowtabella0"/>
              <w:rPr>
                <w:color w:val="002060"/>
                <w:highlight w:val="yellow"/>
              </w:rPr>
            </w:pPr>
            <w:r w:rsidRPr="00393B65">
              <w:rPr>
                <w:color w:val="002060"/>
                <w:highlight w:val="yellow"/>
              </w:rPr>
              <w:t>SERRALTA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BB2D" w14:textId="77777777" w:rsidR="00393B65" w:rsidRPr="00393B65" w:rsidRDefault="00393B65" w:rsidP="00E07DEB">
            <w:pPr>
              <w:pStyle w:val="rowtabella0"/>
              <w:rPr>
                <w:color w:val="002060"/>
                <w:highlight w:val="yellow"/>
              </w:rPr>
            </w:pPr>
            <w:r w:rsidRPr="00393B65">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6C36" w14:textId="77777777" w:rsidR="00393B65" w:rsidRPr="00B24CB7" w:rsidRDefault="00393B65" w:rsidP="00E07DEB">
            <w:pPr>
              <w:pStyle w:val="rowtabella0"/>
              <w:rPr>
                <w:color w:val="002060"/>
              </w:rPr>
            </w:pPr>
            <w:r w:rsidRPr="00B24CB7">
              <w:rPr>
                <w:color w:val="002060"/>
              </w:rPr>
              <w:t>29/11/2024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3CAC" w14:textId="77777777" w:rsidR="00393B65" w:rsidRPr="00393B65" w:rsidRDefault="00393B65" w:rsidP="00E07DEB">
            <w:pPr>
              <w:pStyle w:val="rowtabella0"/>
              <w:jc w:val="center"/>
              <w:rPr>
                <w:color w:val="002060"/>
                <w:highlight w:val="yellow"/>
              </w:rPr>
            </w:pPr>
            <w:r w:rsidRPr="00393B6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38EB" w14:textId="77777777" w:rsidR="00393B65" w:rsidRPr="00B24CB7" w:rsidRDefault="00393B65" w:rsidP="00E07DEB">
            <w:pPr>
              <w:pStyle w:val="rowtabella0"/>
              <w:jc w:val="center"/>
              <w:rPr>
                <w:color w:val="002060"/>
              </w:rPr>
            </w:pPr>
            <w:r w:rsidRPr="00B24CB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968A" w14:textId="77777777" w:rsidR="00393B65" w:rsidRPr="00B24CB7" w:rsidRDefault="00393B65" w:rsidP="00E07DEB">
            <w:pPr>
              <w:rPr>
                <w:color w:val="002060"/>
              </w:rPr>
            </w:pPr>
          </w:p>
        </w:tc>
      </w:tr>
      <w:tr w:rsidR="00393B65" w:rsidRPr="00B24CB7" w14:paraId="48496A85" w14:textId="77777777" w:rsidTr="00393B6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047A" w14:textId="77777777" w:rsidR="00393B65" w:rsidRPr="00393B65" w:rsidRDefault="00393B65" w:rsidP="00E07DEB">
            <w:pPr>
              <w:pStyle w:val="rowtabella0"/>
              <w:rPr>
                <w:color w:val="002060"/>
                <w:highlight w:val="yellow"/>
              </w:rPr>
            </w:pPr>
            <w:r w:rsidRPr="00393B65">
              <w:rPr>
                <w:color w:val="002060"/>
                <w:highlight w:val="yellow"/>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9362" w14:textId="77777777" w:rsidR="00393B65" w:rsidRPr="00393B65" w:rsidRDefault="00393B65" w:rsidP="00E07DEB">
            <w:pPr>
              <w:pStyle w:val="rowtabella0"/>
              <w:jc w:val="center"/>
              <w:rPr>
                <w:color w:val="002060"/>
                <w:highlight w:val="yellow"/>
              </w:rPr>
            </w:pPr>
            <w:r w:rsidRPr="00393B65">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195B" w14:textId="77777777" w:rsidR="00393B65" w:rsidRPr="00393B65" w:rsidRDefault="00393B65" w:rsidP="00E07DEB">
            <w:pPr>
              <w:pStyle w:val="rowtabella0"/>
              <w:rPr>
                <w:color w:val="002060"/>
                <w:highlight w:val="yellow"/>
              </w:rPr>
            </w:pPr>
            <w:r w:rsidRPr="00393B65">
              <w:rPr>
                <w:color w:val="002060"/>
                <w:highlight w:val="yellow"/>
              </w:rPr>
              <w:t>SERRALTA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6A2F" w14:textId="77777777" w:rsidR="00393B65" w:rsidRPr="00393B65" w:rsidRDefault="00393B65" w:rsidP="00E07DEB">
            <w:pPr>
              <w:pStyle w:val="rowtabella0"/>
              <w:rPr>
                <w:color w:val="002060"/>
                <w:highlight w:val="yellow"/>
              </w:rPr>
            </w:pPr>
            <w:r w:rsidRPr="00393B65">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7AC5" w14:textId="77777777" w:rsidR="00393B65" w:rsidRPr="00B24CB7" w:rsidRDefault="00393B65" w:rsidP="00E07DEB">
            <w:pPr>
              <w:pStyle w:val="rowtabella0"/>
              <w:rPr>
                <w:color w:val="002060"/>
              </w:rPr>
            </w:pPr>
            <w:r w:rsidRPr="00B24CB7">
              <w:rPr>
                <w:color w:val="002060"/>
              </w:rPr>
              <w:t>24/01/2025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AE69" w14:textId="77777777" w:rsidR="00393B65" w:rsidRPr="00393B65" w:rsidRDefault="00393B65" w:rsidP="00E07DEB">
            <w:pPr>
              <w:pStyle w:val="rowtabella0"/>
              <w:jc w:val="center"/>
              <w:rPr>
                <w:color w:val="002060"/>
                <w:highlight w:val="yellow"/>
              </w:rPr>
            </w:pPr>
            <w:r w:rsidRPr="00393B6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B9A0" w14:textId="77777777" w:rsidR="00393B65" w:rsidRPr="00B24CB7" w:rsidRDefault="00393B65" w:rsidP="00E07DEB">
            <w:pPr>
              <w:pStyle w:val="rowtabella0"/>
              <w:jc w:val="center"/>
              <w:rPr>
                <w:color w:val="002060"/>
              </w:rPr>
            </w:pPr>
            <w:r w:rsidRPr="00B24CB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13E8" w14:textId="77777777" w:rsidR="00393B65" w:rsidRPr="00B24CB7" w:rsidRDefault="00393B65" w:rsidP="00E07DEB">
            <w:pPr>
              <w:rPr>
                <w:color w:val="002060"/>
              </w:rPr>
            </w:pPr>
          </w:p>
        </w:tc>
      </w:tr>
      <w:tr w:rsidR="00393B65" w:rsidRPr="00B24CB7" w14:paraId="7D429099" w14:textId="77777777" w:rsidTr="00393B6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9E83" w14:textId="77777777" w:rsidR="00393B65" w:rsidRPr="00393B65" w:rsidRDefault="00393B65" w:rsidP="00E07DEB">
            <w:pPr>
              <w:pStyle w:val="rowtabella0"/>
              <w:rPr>
                <w:color w:val="002060"/>
                <w:highlight w:val="yellow"/>
              </w:rPr>
            </w:pPr>
            <w:r w:rsidRPr="00393B65">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F0A3" w14:textId="77777777" w:rsidR="00393B65" w:rsidRPr="00393B65" w:rsidRDefault="00393B65" w:rsidP="00E07DEB">
            <w:pPr>
              <w:pStyle w:val="rowtabella0"/>
              <w:jc w:val="center"/>
              <w:rPr>
                <w:color w:val="002060"/>
                <w:highlight w:val="yellow"/>
              </w:rPr>
            </w:pPr>
            <w:r w:rsidRPr="00393B65">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9061" w14:textId="77777777" w:rsidR="00393B65" w:rsidRPr="00393B65" w:rsidRDefault="00393B65" w:rsidP="00E07DEB">
            <w:pPr>
              <w:pStyle w:val="rowtabella0"/>
              <w:rPr>
                <w:color w:val="002060"/>
                <w:highlight w:val="yellow"/>
              </w:rPr>
            </w:pPr>
            <w:r w:rsidRPr="00393B65">
              <w:rPr>
                <w:color w:val="002060"/>
                <w:highlight w:val="yellow"/>
              </w:rPr>
              <w:t>SERRALTA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BA0B" w14:textId="77777777" w:rsidR="00393B65" w:rsidRPr="00393B65" w:rsidRDefault="00393B65" w:rsidP="00E07DEB">
            <w:pPr>
              <w:pStyle w:val="rowtabella0"/>
              <w:rPr>
                <w:color w:val="002060"/>
                <w:highlight w:val="yellow"/>
              </w:rPr>
            </w:pPr>
            <w:r w:rsidRPr="00393B65">
              <w:rPr>
                <w:color w:val="002060"/>
                <w:highlight w:val="yellow"/>
              </w:rPr>
              <w:t>FUTSAL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2BE8" w14:textId="77777777" w:rsidR="00393B65" w:rsidRPr="00B24CB7" w:rsidRDefault="00393B65" w:rsidP="00E07DEB">
            <w:pPr>
              <w:pStyle w:val="rowtabella0"/>
              <w:rPr>
                <w:color w:val="002060"/>
              </w:rPr>
            </w:pPr>
            <w:r w:rsidRPr="00B24CB7">
              <w:rPr>
                <w:color w:val="002060"/>
              </w:rPr>
              <w:t>21/02/2025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6369" w14:textId="77777777" w:rsidR="00393B65" w:rsidRPr="00393B65" w:rsidRDefault="00393B65" w:rsidP="00E07DEB">
            <w:pPr>
              <w:pStyle w:val="rowtabella0"/>
              <w:jc w:val="center"/>
              <w:rPr>
                <w:color w:val="002060"/>
                <w:highlight w:val="yellow"/>
              </w:rPr>
            </w:pPr>
            <w:r w:rsidRPr="00393B6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7DFF" w14:textId="77777777" w:rsidR="00393B65" w:rsidRPr="00B24CB7" w:rsidRDefault="00393B65" w:rsidP="00E07DEB">
            <w:pPr>
              <w:pStyle w:val="rowtabella0"/>
              <w:jc w:val="center"/>
              <w:rPr>
                <w:color w:val="002060"/>
              </w:rPr>
            </w:pPr>
            <w:r w:rsidRPr="00B24CB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8B16" w14:textId="77777777" w:rsidR="00393B65" w:rsidRPr="00B24CB7" w:rsidRDefault="00393B65" w:rsidP="00E07DEB">
            <w:pPr>
              <w:rPr>
                <w:color w:val="002060"/>
              </w:rPr>
            </w:pPr>
          </w:p>
        </w:tc>
      </w:tr>
    </w:tbl>
    <w:p w14:paraId="7DB233F7" w14:textId="77777777" w:rsidR="00393B65" w:rsidRPr="00B24CB7" w:rsidRDefault="00393B65" w:rsidP="00393B65">
      <w:pPr>
        <w:pStyle w:val="breakline"/>
        <w:rPr>
          <w:rFonts w:eastAsiaTheme="minorEastAsia"/>
          <w:color w:val="002060"/>
        </w:rPr>
      </w:pPr>
    </w:p>
    <w:p w14:paraId="1B74DBD6" w14:textId="77777777" w:rsidR="00C876C6" w:rsidRPr="00C876C6" w:rsidRDefault="00C876C6" w:rsidP="00D470E9">
      <w:pPr>
        <w:pStyle w:val="LndNormale1"/>
        <w:rPr>
          <w:b/>
          <w:color w:val="002060"/>
          <w:szCs w:val="22"/>
        </w:rPr>
      </w:pPr>
    </w:p>
    <w:p w14:paraId="7C2FC3AB" w14:textId="4337579D" w:rsidR="00961F2F" w:rsidRPr="00961F2F" w:rsidRDefault="00961F2F" w:rsidP="00961F2F">
      <w:pPr>
        <w:pStyle w:val="titolocampionato0"/>
        <w:shd w:val="clear" w:color="auto" w:fill="CCCCCC"/>
        <w:spacing w:before="80" w:after="40"/>
        <w:rPr>
          <w:color w:val="002060"/>
        </w:rPr>
      </w:pPr>
      <w:r w:rsidRPr="00961F2F">
        <w:rPr>
          <w:color w:val="002060"/>
        </w:rPr>
        <w:t>COPPA ITALIA CALCIO A 5</w:t>
      </w:r>
    </w:p>
    <w:p w14:paraId="4F725EBF" w14:textId="77777777" w:rsidR="00961F2F" w:rsidRPr="00961F2F" w:rsidRDefault="00961F2F" w:rsidP="00961F2F">
      <w:pPr>
        <w:pStyle w:val="titoloprinc0"/>
        <w:rPr>
          <w:color w:val="002060"/>
        </w:rPr>
      </w:pPr>
      <w:r w:rsidRPr="00961F2F">
        <w:rPr>
          <w:color w:val="002060"/>
        </w:rPr>
        <w:t>VARIAZIONI AL PROGRAMMA GARE</w:t>
      </w:r>
    </w:p>
    <w:p w14:paraId="71A9A751" w14:textId="77777777" w:rsidR="00961F2F" w:rsidRPr="00961F2F" w:rsidRDefault="00961F2F" w:rsidP="00961F2F">
      <w:pPr>
        <w:pStyle w:val="breakline"/>
        <w:rPr>
          <w:color w:val="002060"/>
        </w:rPr>
      </w:pPr>
    </w:p>
    <w:p w14:paraId="1484B7C7" w14:textId="77777777" w:rsidR="00961F2F" w:rsidRPr="00961F2F" w:rsidRDefault="00961F2F" w:rsidP="00961F2F">
      <w:pPr>
        <w:pStyle w:val="breakline"/>
        <w:rPr>
          <w:color w:val="002060"/>
        </w:rPr>
      </w:pPr>
    </w:p>
    <w:p w14:paraId="38F42A0B" w14:textId="7F08F3F1" w:rsidR="00961F2F" w:rsidRPr="00961F2F" w:rsidRDefault="00961F2F" w:rsidP="00961F2F">
      <w:pPr>
        <w:pStyle w:val="sottotitolocampionato10"/>
        <w:rPr>
          <w:color w:val="002060"/>
        </w:rPr>
      </w:pPr>
      <w:r w:rsidRPr="00961F2F">
        <w:rPr>
          <w:color w:val="002060"/>
        </w:rPr>
        <w:t xml:space="preserve">GIRONE </w:t>
      </w:r>
      <w:r w:rsidR="003708CD">
        <w:rPr>
          <w:color w:val="002060"/>
        </w:rPr>
        <w:t>9</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961F2F" w:rsidRPr="00961F2F" w14:paraId="3205A5F6"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A7EA"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F6D29"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9DBA"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CEA0"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992BD"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F227F"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20B4"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6691" w14:textId="77777777" w:rsidR="00961F2F" w:rsidRPr="00961F2F" w:rsidRDefault="00961F2F" w:rsidP="00EB5BEF">
            <w:pPr>
              <w:pStyle w:val="headertabella0"/>
              <w:rPr>
                <w:color w:val="002060"/>
              </w:rPr>
            </w:pPr>
            <w:r w:rsidRPr="00961F2F">
              <w:rPr>
                <w:color w:val="002060"/>
              </w:rPr>
              <w:t>Impianto</w:t>
            </w:r>
          </w:p>
        </w:tc>
      </w:tr>
      <w:tr w:rsidR="00961F2F" w:rsidRPr="00961F2F" w14:paraId="2E28A45F"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ADAE" w14:textId="25935E99" w:rsidR="00961F2F" w:rsidRPr="00961F2F" w:rsidRDefault="00961F2F" w:rsidP="00EB5BEF">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A17C"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F181" w14:textId="657FE081" w:rsidR="00961F2F" w:rsidRPr="00961F2F" w:rsidRDefault="003708CD" w:rsidP="00EB5BEF">
            <w:pPr>
              <w:pStyle w:val="rowtabella0"/>
              <w:rPr>
                <w:color w:val="002060"/>
                <w:highlight w:val="yellow"/>
              </w:rPr>
            </w:pPr>
            <w:r>
              <w:rPr>
                <w:color w:val="002060"/>
                <w:highlight w:val="yellow"/>
              </w:rPr>
              <w:t>FUTSAL VIRE GEOSISTEM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CB70" w14:textId="2FEF4803" w:rsidR="00961F2F" w:rsidRPr="00961F2F" w:rsidRDefault="003708CD" w:rsidP="00EB5BEF">
            <w:pPr>
              <w:pStyle w:val="rowtabella0"/>
              <w:rPr>
                <w:color w:val="002060"/>
                <w:highlight w:val="yellow"/>
              </w:rPr>
            </w:pPr>
            <w:r>
              <w:rPr>
                <w:color w:val="002060"/>
                <w:highlight w:val="yellow"/>
              </w:rPr>
              <w:t>CASTELRAIMONDO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5EFB" w14:textId="09AA74EF" w:rsidR="00961F2F" w:rsidRPr="00961F2F" w:rsidRDefault="00961F2F" w:rsidP="00EB5BE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8E1C" w14:textId="7E4C66DF" w:rsidR="00961F2F" w:rsidRPr="00961F2F" w:rsidRDefault="00961F2F" w:rsidP="00EB5BEF">
            <w:pPr>
              <w:pStyle w:val="rowtabella0"/>
              <w:jc w:val="center"/>
              <w:rPr>
                <w:color w:val="002060"/>
              </w:rPr>
            </w:pPr>
            <w:r w:rsidRPr="00961F2F">
              <w:rPr>
                <w:color w:val="002060"/>
                <w:highlight w:val="yellow"/>
              </w:rPr>
              <w:t>21</w:t>
            </w:r>
            <w:r w:rsidRPr="003708CD">
              <w:rPr>
                <w:color w:val="002060"/>
                <w:highlight w:val="yellow"/>
              </w:rPr>
              <w:t>:</w:t>
            </w:r>
            <w:r w:rsidR="003708CD" w:rsidRPr="003708CD">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BA97" w14:textId="48D3BA87" w:rsidR="00961F2F" w:rsidRPr="00961F2F" w:rsidRDefault="003708CD" w:rsidP="00EB5BEF">
            <w:pPr>
              <w:pStyle w:val="rowtabella0"/>
              <w:jc w:val="center"/>
              <w:rPr>
                <w:color w:val="002060"/>
              </w:rPr>
            </w:pPr>
            <w:r>
              <w:rPr>
                <w:color w:val="002060"/>
              </w:rPr>
              <w:t>21</w:t>
            </w:r>
            <w:r w:rsidR="00961F2F" w:rsidRPr="00961F2F">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F459" w14:textId="77777777" w:rsidR="00961F2F" w:rsidRPr="00961F2F" w:rsidRDefault="00961F2F" w:rsidP="00EB5BEF">
            <w:pPr>
              <w:rPr>
                <w:color w:val="002060"/>
              </w:rPr>
            </w:pPr>
          </w:p>
        </w:tc>
      </w:tr>
    </w:tbl>
    <w:p w14:paraId="7752A796" w14:textId="77777777" w:rsidR="00961F2F" w:rsidRDefault="00961F2F" w:rsidP="00D470E9">
      <w:pPr>
        <w:pStyle w:val="LndNormale1"/>
        <w:rPr>
          <w:b/>
          <w:color w:val="002060"/>
          <w:szCs w:val="22"/>
        </w:rPr>
      </w:pPr>
    </w:p>
    <w:p w14:paraId="791DD83A" w14:textId="47E12AFA" w:rsidR="001F6096" w:rsidRPr="00961F2F" w:rsidRDefault="001F6096" w:rsidP="001F6096">
      <w:pPr>
        <w:pStyle w:val="sottotitolocampionato10"/>
        <w:rPr>
          <w:color w:val="002060"/>
        </w:rPr>
      </w:pPr>
      <w:r w:rsidRPr="00961F2F">
        <w:rPr>
          <w:color w:val="002060"/>
        </w:rPr>
        <w:t xml:space="preserve">GIRONE </w:t>
      </w:r>
      <w:r>
        <w:rPr>
          <w:color w:val="002060"/>
        </w:rPr>
        <w:t>12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F6096" w:rsidRPr="00961F2F" w14:paraId="20A99197" w14:textId="77777777" w:rsidTr="00E07DE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302B" w14:textId="77777777" w:rsidR="001F6096" w:rsidRPr="00961F2F" w:rsidRDefault="001F6096" w:rsidP="00E07DEB">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A847" w14:textId="77777777" w:rsidR="001F6096" w:rsidRPr="00961F2F" w:rsidRDefault="001F6096" w:rsidP="00E07DEB">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D90A6" w14:textId="77777777" w:rsidR="001F6096" w:rsidRPr="00961F2F" w:rsidRDefault="001F6096" w:rsidP="00E07DEB">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2F6AA" w14:textId="77777777" w:rsidR="001F6096" w:rsidRPr="00961F2F" w:rsidRDefault="001F6096" w:rsidP="00E07DEB">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A0BE" w14:textId="77777777" w:rsidR="001F6096" w:rsidRPr="00961F2F" w:rsidRDefault="001F6096" w:rsidP="00E07DEB">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C495A" w14:textId="77777777" w:rsidR="001F6096" w:rsidRPr="00961F2F" w:rsidRDefault="001F6096" w:rsidP="00E07DEB">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E19C" w14:textId="77777777" w:rsidR="001F6096" w:rsidRPr="00961F2F" w:rsidRDefault="001F6096" w:rsidP="00E07DEB">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9BDF8" w14:textId="77777777" w:rsidR="001F6096" w:rsidRPr="00961F2F" w:rsidRDefault="001F6096" w:rsidP="00E07DEB">
            <w:pPr>
              <w:pStyle w:val="headertabella0"/>
              <w:rPr>
                <w:color w:val="002060"/>
              </w:rPr>
            </w:pPr>
            <w:r w:rsidRPr="00961F2F">
              <w:rPr>
                <w:color w:val="002060"/>
              </w:rPr>
              <w:t>Impianto</w:t>
            </w:r>
          </w:p>
        </w:tc>
      </w:tr>
      <w:tr w:rsidR="001F6096" w:rsidRPr="00961F2F" w14:paraId="4F2FB7C8" w14:textId="77777777" w:rsidTr="00E07DE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04B4" w14:textId="758F3545" w:rsidR="001F6096" w:rsidRPr="00961F2F" w:rsidRDefault="001F6096" w:rsidP="00E07DEB">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45BB" w14:textId="77777777" w:rsidR="001F6096" w:rsidRPr="00961F2F" w:rsidRDefault="001F6096" w:rsidP="00E07DEB">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F6B1" w14:textId="4AB6C3C4" w:rsidR="001F6096" w:rsidRPr="00961F2F" w:rsidRDefault="001F6096" w:rsidP="00E07DEB">
            <w:pPr>
              <w:pStyle w:val="rowtabella0"/>
              <w:rPr>
                <w:color w:val="002060"/>
                <w:highlight w:val="yellow"/>
              </w:rPr>
            </w:pPr>
            <w:r>
              <w:rPr>
                <w:color w:val="002060"/>
                <w:highlight w:val="yellow"/>
              </w:rPr>
              <w:t>AURORA TREIA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C363" w14:textId="0B79ABDF" w:rsidR="001F6096" w:rsidRPr="00961F2F" w:rsidRDefault="001F6096" w:rsidP="00E07DEB">
            <w:pPr>
              <w:pStyle w:val="rowtabella0"/>
              <w:rPr>
                <w:color w:val="002060"/>
                <w:highlight w:val="yellow"/>
              </w:rPr>
            </w:pPr>
            <w:r>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73B3" w14:textId="55C34AAD" w:rsidR="001F6096" w:rsidRPr="00961F2F" w:rsidRDefault="001F6096" w:rsidP="00E07DE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5F7C" w14:textId="7287AD42" w:rsidR="001F6096" w:rsidRPr="00961F2F" w:rsidRDefault="001F6096" w:rsidP="00E07DEB">
            <w:pPr>
              <w:pStyle w:val="rowtabella0"/>
              <w:jc w:val="center"/>
              <w:rPr>
                <w:color w:val="002060"/>
              </w:rPr>
            </w:pPr>
            <w:r>
              <w:rPr>
                <w:color w:val="002060"/>
                <w:highlight w:val="yellow"/>
              </w:rPr>
              <w:t>21</w:t>
            </w:r>
            <w:r w:rsidRPr="00961F2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007F" w14:textId="40149F52" w:rsidR="001F6096" w:rsidRPr="00961F2F" w:rsidRDefault="001F6096" w:rsidP="00E07DEB">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E9EA" w14:textId="77777777" w:rsidR="001F6096" w:rsidRPr="00961F2F" w:rsidRDefault="001F6096" w:rsidP="00E07DEB">
            <w:pPr>
              <w:rPr>
                <w:color w:val="002060"/>
              </w:rPr>
            </w:pPr>
          </w:p>
        </w:tc>
      </w:tr>
    </w:tbl>
    <w:p w14:paraId="4FB1F557" w14:textId="77777777" w:rsidR="001F6096" w:rsidRDefault="001F6096" w:rsidP="00D470E9">
      <w:pPr>
        <w:pStyle w:val="LndNormale1"/>
        <w:rPr>
          <w:b/>
          <w:color w:val="002060"/>
          <w:szCs w:val="22"/>
        </w:rPr>
      </w:pPr>
    </w:p>
    <w:p w14:paraId="38682EDC" w14:textId="11BDBA13" w:rsidR="00961F2F" w:rsidRPr="00961F2F" w:rsidRDefault="00961F2F" w:rsidP="00961F2F">
      <w:pPr>
        <w:pStyle w:val="sottotitolocampionato10"/>
        <w:rPr>
          <w:color w:val="002060"/>
        </w:rPr>
      </w:pPr>
      <w:r w:rsidRPr="00961F2F">
        <w:rPr>
          <w:color w:val="002060"/>
        </w:rPr>
        <w:t xml:space="preserve">GIRONE </w:t>
      </w:r>
      <w:r>
        <w:rPr>
          <w:color w:val="002060"/>
        </w:rPr>
        <w:t>15</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61F2F" w:rsidRPr="00961F2F" w14:paraId="1253AB3D"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8BBC" w14:textId="77777777" w:rsidR="00961F2F" w:rsidRPr="00961F2F" w:rsidRDefault="00961F2F" w:rsidP="00EB5BEF">
            <w:pPr>
              <w:pStyle w:val="headertabella0"/>
              <w:rPr>
                <w:color w:val="002060"/>
              </w:rPr>
            </w:pPr>
            <w:r w:rsidRPr="00961F2F">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F6EA8"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50830"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D528"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3073"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B293"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828D"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42A33" w14:textId="77777777" w:rsidR="00961F2F" w:rsidRPr="00961F2F" w:rsidRDefault="00961F2F" w:rsidP="00EB5BEF">
            <w:pPr>
              <w:pStyle w:val="headertabella0"/>
              <w:rPr>
                <w:color w:val="002060"/>
              </w:rPr>
            </w:pPr>
            <w:r w:rsidRPr="00961F2F">
              <w:rPr>
                <w:color w:val="002060"/>
              </w:rPr>
              <w:t>Impianto</w:t>
            </w:r>
          </w:p>
        </w:tc>
      </w:tr>
      <w:tr w:rsidR="00961F2F" w:rsidRPr="00961F2F" w14:paraId="6B1331B0"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0C4B" w14:textId="7D82A4D5" w:rsidR="00961F2F" w:rsidRPr="00961F2F" w:rsidRDefault="00961F2F" w:rsidP="00EB5BEF">
            <w:pPr>
              <w:pStyle w:val="rowtabella0"/>
              <w:rPr>
                <w:color w:val="002060"/>
                <w:highlight w:val="yellow"/>
              </w:rPr>
            </w:pPr>
            <w:r w:rsidRPr="00961F2F">
              <w:rPr>
                <w:color w:val="002060"/>
                <w:highlight w:val="yellow"/>
              </w:rPr>
              <w:t>1</w:t>
            </w:r>
            <w:r w:rsidR="003708CD">
              <w:rPr>
                <w:color w:val="002060"/>
                <w:highlight w:val="yellow"/>
              </w:rPr>
              <w:t>4</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5782"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1441" w14:textId="6F4A01FC" w:rsidR="00961F2F" w:rsidRPr="00961F2F" w:rsidRDefault="00961F2F" w:rsidP="00EB5BEF">
            <w:pPr>
              <w:pStyle w:val="rowtabella0"/>
              <w:rPr>
                <w:color w:val="002060"/>
                <w:highlight w:val="yellow"/>
              </w:rPr>
            </w:pPr>
            <w:r>
              <w:rPr>
                <w:color w:val="002060"/>
                <w:highlight w:val="yellow"/>
              </w:rPr>
              <w:t>SERRALTA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EF89" w14:textId="40384F24" w:rsidR="00961F2F" w:rsidRPr="00961F2F" w:rsidRDefault="00961F2F" w:rsidP="00EB5BEF">
            <w:pPr>
              <w:pStyle w:val="rowtabella0"/>
              <w:rPr>
                <w:color w:val="002060"/>
                <w:highlight w:val="yellow"/>
              </w:rPr>
            </w:pPr>
            <w:r>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203B" w14:textId="237FBFBA" w:rsidR="00961F2F" w:rsidRPr="00961F2F" w:rsidRDefault="00961F2F" w:rsidP="00EB5BEF">
            <w:pPr>
              <w:pStyle w:val="rowtabella0"/>
              <w:rPr>
                <w:color w:val="002060"/>
              </w:rPr>
            </w:pPr>
            <w:r>
              <w:rPr>
                <w:color w:val="002060"/>
              </w:rPr>
              <w:t>13/09/2024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3986" w14:textId="03FC133C" w:rsidR="00961F2F" w:rsidRPr="00961F2F" w:rsidRDefault="00961F2F" w:rsidP="00EB5BEF">
            <w:pPr>
              <w:pStyle w:val="rowtabella0"/>
              <w:jc w:val="center"/>
              <w:rPr>
                <w:color w:val="002060"/>
              </w:rPr>
            </w:pPr>
            <w:r w:rsidRPr="00961F2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8519" w14:textId="44E8433C" w:rsidR="00961F2F" w:rsidRPr="00961F2F" w:rsidRDefault="00961F2F" w:rsidP="00EB5BEF">
            <w:pPr>
              <w:pStyle w:val="rowtabella0"/>
              <w:jc w:val="center"/>
              <w:rPr>
                <w:color w:val="002060"/>
              </w:rPr>
            </w:pPr>
            <w:r>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EB7F" w14:textId="63BF9E0D" w:rsidR="00961F2F" w:rsidRPr="001F6096" w:rsidRDefault="001F6096" w:rsidP="001F6096">
            <w:pPr>
              <w:jc w:val="left"/>
              <w:rPr>
                <w:rFonts w:ascii="Arial" w:hAnsi="Arial" w:cs="Arial"/>
                <w:color w:val="002060"/>
                <w:sz w:val="12"/>
                <w:szCs w:val="12"/>
              </w:rPr>
            </w:pPr>
            <w:r w:rsidRPr="001F6096">
              <w:rPr>
                <w:rFonts w:ascii="Arial" w:hAnsi="Arial" w:cs="Arial"/>
                <w:color w:val="002060"/>
                <w:sz w:val="12"/>
                <w:szCs w:val="12"/>
                <w:highlight w:val="yellow"/>
              </w:rPr>
              <w:t>IMPIANTO C5 “SAN LIBERATO” MONTECASSIANO LOC. SAN LIBERATO</w:t>
            </w:r>
          </w:p>
        </w:tc>
      </w:tr>
    </w:tbl>
    <w:p w14:paraId="237B9B29" w14:textId="77777777" w:rsidR="00961F2F" w:rsidRPr="00961F2F" w:rsidRDefault="00961F2F" w:rsidP="00D470E9">
      <w:pPr>
        <w:pStyle w:val="LndNormale1"/>
        <w:rPr>
          <w:b/>
          <w:color w:val="002060"/>
          <w:szCs w:val="22"/>
        </w:rPr>
      </w:pPr>
    </w:p>
    <w:p w14:paraId="64B46893" w14:textId="02A8F241" w:rsidR="00634C6C" w:rsidRPr="00961F2F" w:rsidRDefault="00634C6C" w:rsidP="00634C6C">
      <w:pPr>
        <w:pStyle w:val="titoloprinc0"/>
        <w:rPr>
          <w:color w:val="002060"/>
        </w:rPr>
      </w:pPr>
      <w:r w:rsidRPr="00961F2F">
        <w:rPr>
          <w:color w:val="002060"/>
        </w:rPr>
        <w:t>PROGRAMMA GARE</w:t>
      </w:r>
    </w:p>
    <w:p w14:paraId="781CC470" w14:textId="77777777" w:rsidR="00634C6C" w:rsidRPr="00634C6C" w:rsidRDefault="00634C6C" w:rsidP="00634C6C">
      <w:pPr>
        <w:pStyle w:val="breakline"/>
        <w:rPr>
          <w:color w:val="002060"/>
        </w:rPr>
      </w:pPr>
    </w:p>
    <w:p w14:paraId="6C503BA8" w14:textId="77777777" w:rsidR="00634C6C" w:rsidRPr="00634C6C" w:rsidRDefault="00634C6C" w:rsidP="00634C6C">
      <w:pPr>
        <w:pStyle w:val="sottotitolocampionato10"/>
        <w:rPr>
          <w:color w:val="002060"/>
        </w:rPr>
      </w:pPr>
      <w:r w:rsidRPr="00634C6C">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34C6C" w:rsidRPr="00634C6C" w14:paraId="0D922D8E"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87B4"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BDEFA"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60DD0"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CBB1B"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CCC8"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6E38D"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A2B0"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6D9FC6F9"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EA5E7A" w14:textId="77777777" w:rsidR="00634C6C" w:rsidRPr="00634C6C" w:rsidRDefault="00634C6C" w:rsidP="00E07DEB">
            <w:pPr>
              <w:pStyle w:val="rowtabella0"/>
              <w:rPr>
                <w:color w:val="002060"/>
              </w:rPr>
            </w:pPr>
            <w:r w:rsidRPr="00634C6C">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74982" w14:textId="77777777" w:rsidR="00634C6C" w:rsidRPr="00634C6C" w:rsidRDefault="00634C6C" w:rsidP="00E07DEB">
            <w:pPr>
              <w:pStyle w:val="rowtabella0"/>
              <w:rPr>
                <w:color w:val="002060"/>
              </w:rPr>
            </w:pPr>
            <w:r w:rsidRPr="00634C6C">
              <w:rPr>
                <w:color w:val="002060"/>
              </w:rPr>
              <w:t>FUTSAL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BDC3D"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CEC18" w14:textId="77777777" w:rsidR="00634C6C" w:rsidRPr="00634C6C" w:rsidRDefault="00634C6C" w:rsidP="00E07DEB">
            <w:pPr>
              <w:pStyle w:val="rowtabella0"/>
              <w:rPr>
                <w:color w:val="002060"/>
              </w:rPr>
            </w:pPr>
            <w:r w:rsidRPr="00634C6C">
              <w:rPr>
                <w:color w:val="002060"/>
              </w:rPr>
              <w:t>18/09/2024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A500C" w14:textId="77777777" w:rsidR="00634C6C" w:rsidRPr="00634C6C" w:rsidRDefault="00634C6C" w:rsidP="00E07DEB">
            <w:pPr>
              <w:pStyle w:val="rowtabella0"/>
              <w:rPr>
                <w:color w:val="002060"/>
              </w:rPr>
            </w:pPr>
            <w:r w:rsidRPr="00634C6C">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DDBCF" w14:textId="77777777" w:rsidR="00634C6C" w:rsidRPr="00634C6C" w:rsidRDefault="00634C6C" w:rsidP="00E07DEB">
            <w:pPr>
              <w:pStyle w:val="rowtabella0"/>
              <w:rPr>
                <w:color w:val="002060"/>
              </w:rPr>
            </w:pPr>
            <w:r w:rsidRPr="00634C6C">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6935B" w14:textId="77777777" w:rsidR="00634C6C" w:rsidRPr="00634C6C" w:rsidRDefault="00634C6C" w:rsidP="00E07DEB">
            <w:pPr>
              <w:pStyle w:val="rowtabella0"/>
              <w:rPr>
                <w:color w:val="002060"/>
              </w:rPr>
            </w:pPr>
            <w:r w:rsidRPr="00634C6C">
              <w:rPr>
                <w:color w:val="002060"/>
              </w:rPr>
              <w:t>VIA VESCOVARA, 7</w:t>
            </w:r>
          </w:p>
        </w:tc>
      </w:tr>
    </w:tbl>
    <w:p w14:paraId="25A13226" w14:textId="77777777" w:rsidR="00634C6C" w:rsidRPr="00634C6C" w:rsidRDefault="00634C6C" w:rsidP="00634C6C">
      <w:pPr>
        <w:pStyle w:val="breakline"/>
        <w:rPr>
          <w:rFonts w:eastAsiaTheme="minorEastAsia"/>
          <w:color w:val="002060"/>
        </w:rPr>
      </w:pPr>
    </w:p>
    <w:p w14:paraId="340DA0AA" w14:textId="77777777" w:rsidR="00634C6C" w:rsidRPr="00634C6C" w:rsidRDefault="00634C6C" w:rsidP="00634C6C">
      <w:pPr>
        <w:pStyle w:val="breakline"/>
        <w:rPr>
          <w:color w:val="002060"/>
        </w:rPr>
      </w:pPr>
    </w:p>
    <w:p w14:paraId="09D970D4" w14:textId="77777777" w:rsidR="00634C6C" w:rsidRPr="00634C6C" w:rsidRDefault="00634C6C" w:rsidP="00634C6C">
      <w:pPr>
        <w:pStyle w:val="breakline"/>
        <w:rPr>
          <w:color w:val="002060"/>
        </w:rPr>
      </w:pPr>
    </w:p>
    <w:p w14:paraId="75CA2B09" w14:textId="77777777" w:rsidR="00634C6C" w:rsidRPr="00634C6C" w:rsidRDefault="00634C6C" w:rsidP="00634C6C">
      <w:pPr>
        <w:pStyle w:val="sottotitolocampionato10"/>
        <w:rPr>
          <w:color w:val="002060"/>
        </w:rPr>
      </w:pPr>
      <w:r w:rsidRPr="00634C6C">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4C6C" w:rsidRPr="00634C6C" w14:paraId="267D1C42"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F70C"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6E16"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F1CF4"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AA1D"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8DC7A"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EE1CD"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95921"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7E008815"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B1DE94" w14:textId="77777777" w:rsidR="00634C6C" w:rsidRPr="00634C6C" w:rsidRDefault="00634C6C" w:rsidP="00E07DEB">
            <w:pPr>
              <w:pStyle w:val="rowtabella0"/>
              <w:rPr>
                <w:color w:val="002060"/>
              </w:rPr>
            </w:pPr>
            <w:r w:rsidRPr="00634C6C">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49BFF" w14:textId="77777777" w:rsidR="00634C6C" w:rsidRPr="00634C6C" w:rsidRDefault="00634C6C" w:rsidP="00E07DEB">
            <w:pPr>
              <w:pStyle w:val="rowtabella0"/>
              <w:rPr>
                <w:color w:val="002060"/>
              </w:rPr>
            </w:pPr>
            <w:r w:rsidRPr="00634C6C">
              <w:rPr>
                <w:color w:val="002060"/>
              </w:rPr>
              <w:t>CIARNIN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16360"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E1645"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917FA" w14:textId="77777777" w:rsidR="00634C6C" w:rsidRPr="00634C6C" w:rsidRDefault="00634C6C" w:rsidP="00E07DEB">
            <w:pPr>
              <w:pStyle w:val="rowtabella0"/>
              <w:rPr>
                <w:color w:val="002060"/>
              </w:rPr>
            </w:pPr>
            <w:r w:rsidRPr="00634C6C">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9B387" w14:textId="77777777" w:rsidR="00634C6C" w:rsidRPr="00634C6C" w:rsidRDefault="00634C6C" w:rsidP="00E07DEB">
            <w:pPr>
              <w:pStyle w:val="rowtabella0"/>
              <w:rPr>
                <w:color w:val="002060"/>
              </w:rPr>
            </w:pPr>
            <w:r w:rsidRPr="00634C6C">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9167D" w14:textId="77777777" w:rsidR="00634C6C" w:rsidRPr="00634C6C" w:rsidRDefault="00634C6C" w:rsidP="00E07DEB">
            <w:pPr>
              <w:pStyle w:val="rowtabella0"/>
              <w:rPr>
                <w:color w:val="002060"/>
              </w:rPr>
            </w:pPr>
            <w:r w:rsidRPr="00634C6C">
              <w:rPr>
                <w:color w:val="002060"/>
              </w:rPr>
              <w:t>VIA NAZARIO SAURO</w:t>
            </w:r>
          </w:p>
        </w:tc>
      </w:tr>
    </w:tbl>
    <w:p w14:paraId="75718330" w14:textId="77777777" w:rsidR="00634C6C" w:rsidRPr="00634C6C" w:rsidRDefault="00634C6C" w:rsidP="00634C6C">
      <w:pPr>
        <w:pStyle w:val="breakline"/>
        <w:rPr>
          <w:rFonts w:eastAsiaTheme="minorEastAsia"/>
          <w:color w:val="002060"/>
        </w:rPr>
      </w:pPr>
    </w:p>
    <w:p w14:paraId="1EC2C87E" w14:textId="77777777" w:rsidR="00634C6C" w:rsidRPr="00634C6C" w:rsidRDefault="00634C6C" w:rsidP="00634C6C">
      <w:pPr>
        <w:pStyle w:val="breakline"/>
        <w:rPr>
          <w:color w:val="002060"/>
        </w:rPr>
      </w:pPr>
    </w:p>
    <w:p w14:paraId="31924D96" w14:textId="77777777" w:rsidR="00634C6C" w:rsidRPr="00634C6C" w:rsidRDefault="00634C6C" w:rsidP="00634C6C">
      <w:pPr>
        <w:pStyle w:val="breakline"/>
        <w:rPr>
          <w:color w:val="002060"/>
        </w:rPr>
      </w:pPr>
    </w:p>
    <w:p w14:paraId="54B735BA" w14:textId="77777777" w:rsidR="00634C6C" w:rsidRPr="00634C6C" w:rsidRDefault="00634C6C" w:rsidP="00634C6C">
      <w:pPr>
        <w:pStyle w:val="sottotitolocampionato10"/>
        <w:rPr>
          <w:color w:val="002060"/>
        </w:rPr>
      </w:pPr>
      <w:r w:rsidRPr="00634C6C">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34C6C" w:rsidRPr="00634C6C" w14:paraId="11D61C4F"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104B"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EBA0D"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7663"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EA2DC"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AA52A"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F34E4"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CF9C0"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05EC9492"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08C935" w14:textId="77777777" w:rsidR="00634C6C" w:rsidRPr="00634C6C" w:rsidRDefault="00634C6C" w:rsidP="00E07DEB">
            <w:pPr>
              <w:pStyle w:val="rowtabella0"/>
              <w:rPr>
                <w:color w:val="002060"/>
              </w:rPr>
            </w:pPr>
            <w:r w:rsidRPr="00634C6C">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BCD2D" w14:textId="77777777" w:rsidR="00634C6C" w:rsidRPr="00634C6C" w:rsidRDefault="00634C6C" w:rsidP="00E07DEB">
            <w:pPr>
              <w:pStyle w:val="rowtabella0"/>
              <w:rPr>
                <w:color w:val="002060"/>
              </w:rPr>
            </w:pPr>
            <w:r w:rsidRPr="00634C6C">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9ADF6F"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A85FC"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2D42A" w14:textId="77777777" w:rsidR="00634C6C" w:rsidRPr="00634C6C" w:rsidRDefault="00634C6C" w:rsidP="00E07DEB">
            <w:pPr>
              <w:pStyle w:val="rowtabella0"/>
              <w:rPr>
                <w:color w:val="002060"/>
              </w:rPr>
            </w:pPr>
            <w:r w:rsidRPr="00634C6C">
              <w:rPr>
                <w:color w:val="002060"/>
              </w:rPr>
              <w:t xml:space="preserve">5429 PAL.COM. </w:t>
            </w:r>
            <w:proofErr w:type="gramStart"/>
            <w:r w:rsidRPr="00634C6C">
              <w:rPr>
                <w:color w:val="002060"/>
              </w:rPr>
              <w:t>S.MICHELE</w:t>
            </w:r>
            <w:proofErr w:type="gramEnd"/>
            <w:r w:rsidRPr="00634C6C">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20AE6" w14:textId="77777777" w:rsidR="00634C6C" w:rsidRPr="00634C6C" w:rsidRDefault="00634C6C" w:rsidP="00E07DEB">
            <w:pPr>
              <w:pStyle w:val="rowtabella0"/>
              <w:rPr>
                <w:color w:val="002060"/>
              </w:rPr>
            </w:pPr>
            <w:r w:rsidRPr="00634C6C">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909E0" w14:textId="77777777" w:rsidR="00634C6C" w:rsidRPr="00634C6C" w:rsidRDefault="00634C6C" w:rsidP="00E07DEB">
            <w:pPr>
              <w:pStyle w:val="rowtabella0"/>
              <w:rPr>
                <w:color w:val="002060"/>
              </w:rPr>
            </w:pPr>
            <w:r w:rsidRPr="00634C6C">
              <w:rPr>
                <w:color w:val="002060"/>
              </w:rPr>
              <w:t>VIA LORETO</w:t>
            </w:r>
          </w:p>
        </w:tc>
      </w:tr>
    </w:tbl>
    <w:p w14:paraId="600C4F5F" w14:textId="77777777" w:rsidR="00634C6C" w:rsidRPr="00634C6C" w:rsidRDefault="00634C6C" w:rsidP="00634C6C">
      <w:pPr>
        <w:pStyle w:val="breakline"/>
        <w:rPr>
          <w:rFonts w:eastAsiaTheme="minorEastAsia"/>
          <w:color w:val="002060"/>
        </w:rPr>
      </w:pPr>
    </w:p>
    <w:p w14:paraId="534DE167" w14:textId="77777777" w:rsidR="00634C6C" w:rsidRPr="00634C6C" w:rsidRDefault="00634C6C" w:rsidP="00634C6C">
      <w:pPr>
        <w:pStyle w:val="breakline"/>
        <w:rPr>
          <w:color w:val="002060"/>
        </w:rPr>
      </w:pPr>
    </w:p>
    <w:p w14:paraId="6DCD09DA" w14:textId="77777777" w:rsidR="00634C6C" w:rsidRPr="00634C6C" w:rsidRDefault="00634C6C" w:rsidP="00634C6C">
      <w:pPr>
        <w:pStyle w:val="breakline"/>
        <w:rPr>
          <w:color w:val="002060"/>
        </w:rPr>
      </w:pPr>
    </w:p>
    <w:p w14:paraId="6DFFDD70" w14:textId="77777777" w:rsidR="00634C6C" w:rsidRPr="00634C6C" w:rsidRDefault="00634C6C" w:rsidP="00634C6C">
      <w:pPr>
        <w:pStyle w:val="sottotitolocampionato10"/>
        <w:rPr>
          <w:color w:val="002060"/>
        </w:rPr>
      </w:pPr>
      <w:r w:rsidRPr="00634C6C">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4C6C" w:rsidRPr="00634C6C" w14:paraId="7CFE53FF"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F0B99"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B471"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30DF1"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ACDEA"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4B1E"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0B82E"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6A755"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4AE062CA"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961F6" w14:textId="77777777" w:rsidR="00634C6C" w:rsidRPr="00634C6C" w:rsidRDefault="00634C6C" w:rsidP="00E07DEB">
            <w:pPr>
              <w:pStyle w:val="rowtabella0"/>
              <w:rPr>
                <w:color w:val="002060"/>
              </w:rPr>
            </w:pPr>
            <w:r w:rsidRPr="00634C6C">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5FEBD0" w14:textId="77777777" w:rsidR="00634C6C" w:rsidRPr="00634C6C" w:rsidRDefault="00634C6C" w:rsidP="00E07DEB">
            <w:pPr>
              <w:pStyle w:val="rowtabella0"/>
              <w:rPr>
                <w:color w:val="002060"/>
              </w:rPr>
            </w:pPr>
            <w:r w:rsidRPr="00634C6C">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67569"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3317E1"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811AB" w14:textId="77777777" w:rsidR="00634C6C" w:rsidRPr="00634C6C" w:rsidRDefault="00634C6C" w:rsidP="00E07DEB">
            <w:pPr>
              <w:pStyle w:val="rowtabella0"/>
              <w:rPr>
                <w:color w:val="002060"/>
              </w:rPr>
            </w:pPr>
            <w:r w:rsidRPr="00634C6C">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A9B91" w14:textId="77777777" w:rsidR="00634C6C" w:rsidRPr="00634C6C" w:rsidRDefault="00634C6C" w:rsidP="00E07DEB">
            <w:pPr>
              <w:pStyle w:val="rowtabella0"/>
              <w:rPr>
                <w:color w:val="002060"/>
              </w:rPr>
            </w:pPr>
            <w:r w:rsidRPr="00634C6C">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F10B3" w14:textId="77777777" w:rsidR="00634C6C" w:rsidRPr="00634C6C" w:rsidRDefault="00634C6C" w:rsidP="00E07DEB">
            <w:pPr>
              <w:pStyle w:val="rowtabella0"/>
              <w:rPr>
                <w:color w:val="002060"/>
              </w:rPr>
            </w:pPr>
            <w:r w:rsidRPr="00634C6C">
              <w:rPr>
                <w:color w:val="002060"/>
              </w:rPr>
              <w:t>VIA LAGO DI MISURINA</w:t>
            </w:r>
          </w:p>
        </w:tc>
      </w:tr>
    </w:tbl>
    <w:p w14:paraId="1D3ACF54" w14:textId="77777777" w:rsidR="00634C6C" w:rsidRPr="00634C6C" w:rsidRDefault="00634C6C" w:rsidP="00634C6C">
      <w:pPr>
        <w:pStyle w:val="breakline"/>
        <w:rPr>
          <w:rFonts w:eastAsiaTheme="minorEastAsia"/>
          <w:color w:val="002060"/>
        </w:rPr>
      </w:pPr>
    </w:p>
    <w:p w14:paraId="74308B3A" w14:textId="77777777" w:rsidR="00634C6C" w:rsidRPr="00634C6C" w:rsidRDefault="00634C6C" w:rsidP="00634C6C">
      <w:pPr>
        <w:pStyle w:val="breakline"/>
        <w:rPr>
          <w:color w:val="002060"/>
        </w:rPr>
      </w:pPr>
    </w:p>
    <w:p w14:paraId="055A1561" w14:textId="77777777" w:rsidR="00634C6C" w:rsidRPr="00634C6C" w:rsidRDefault="00634C6C" w:rsidP="00634C6C">
      <w:pPr>
        <w:pStyle w:val="breakline"/>
        <w:rPr>
          <w:color w:val="002060"/>
        </w:rPr>
      </w:pPr>
    </w:p>
    <w:p w14:paraId="6BF2CD87" w14:textId="77777777" w:rsidR="00634C6C" w:rsidRPr="00634C6C" w:rsidRDefault="00634C6C" w:rsidP="00634C6C">
      <w:pPr>
        <w:pStyle w:val="sottotitolocampionato10"/>
        <w:rPr>
          <w:color w:val="002060"/>
        </w:rPr>
      </w:pPr>
      <w:r w:rsidRPr="00634C6C">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634C6C" w:rsidRPr="00634C6C" w14:paraId="6241387E"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3A316"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46453"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99C1E"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70E2D"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7C80A"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1EC7E"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A74D8"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59094A22"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21122F" w14:textId="77777777" w:rsidR="00634C6C" w:rsidRPr="00634C6C" w:rsidRDefault="00634C6C" w:rsidP="00E07DEB">
            <w:pPr>
              <w:pStyle w:val="rowtabella0"/>
              <w:rPr>
                <w:color w:val="002060"/>
              </w:rPr>
            </w:pPr>
            <w:r w:rsidRPr="00634C6C">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3A22A" w14:textId="77777777" w:rsidR="00634C6C" w:rsidRPr="00634C6C" w:rsidRDefault="00634C6C" w:rsidP="00E07DEB">
            <w:pPr>
              <w:pStyle w:val="rowtabella0"/>
              <w:rPr>
                <w:color w:val="002060"/>
              </w:rPr>
            </w:pPr>
            <w:r w:rsidRPr="00634C6C">
              <w:rPr>
                <w:color w:val="002060"/>
              </w:rPr>
              <w:t>PIANACCIO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1004B"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531AF"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FEAE7" w14:textId="77777777" w:rsidR="00634C6C" w:rsidRPr="00634C6C" w:rsidRDefault="00634C6C" w:rsidP="00E07DEB">
            <w:pPr>
              <w:pStyle w:val="rowtabella0"/>
              <w:rPr>
                <w:color w:val="002060"/>
              </w:rPr>
            </w:pPr>
            <w:r w:rsidRPr="00634C6C">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38212" w14:textId="77777777" w:rsidR="00634C6C" w:rsidRPr="00634C6C" w:rsidRDefault="00634C6C" w:rsidP="00E07DEB">
            <w:pPr>
              <w:pStyle w:val="rowtabella0"/>
              <w:rPr>
                <w:color w:val="002060"/>
              </w:rPr>
            </w:pPr>
            <w:r w:rsidRPr="00634C6C">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1EACC" w14:textId="77777777" w:rsidR="00634C6C" w:rsidRPr="00634C6C" w:rsidRDefault="00634C6C" w:rsidP="00E07DEB">
            <w:pPr>
              <w:pStyle w:val="rowtabella0"/>
              <w:rPr>
                <w:color w:val="002060"/>
              </w:rPr>
            </w:pPr>
            <w:r w:rsidRPr="00634C6C">
              <w:rPr>
                <w:color w:val="002060"/>
              </w:rPr>
              <w:t>VIA ALDO GAMBA SNC</w:t>
            </w:r>
          </w:p>
        </w:tc>
      </w:tr>
    </w:tbl>
    <w:p w14:paraId="546DD2C4" w14:textId="77777777" w:rsidR="00634C6C" w:rsidRPr="00634C6C" w:rsidRDefault="00634C6C" w:rsidP="00634C6C">
      <w:pPr>
        <w:pStyle w:val="breakline"/>
        <w:rPr>
          <w:rFonts w:eastAsiaTheme="minorEastAsia"/>
          <w:color w:val="002060"/>
        </w:rPr>
      </w:pPr>
    </w:p>
    <w:p w14:paraId="143B8FEF" w14:textId="77777777" w:rsidR="00634C6C" w:rsidRPr="00634C6C" w:rsidRDefault="00634C6C" w:rsidP="00634C6C">
      <w:pPr>
        <w:pStyle w:val="breakline"/>
        <w:rPr>
          <w:color w:val="002060"/>
        </w:rPr>
      </w:pPr>
    </w:p>
    <w:p w14:paraId="4C0D786C" w14:textId="77777777" w:rsidR="00634C6C" w:rsidRPr="00634C6C" w:rsidRDefault="00634C6C" w:rsidP="00634C6C">
      <w:pPr>
        <w:pStyle w:val="breakline"/>
        <w:rPr>
          <w:color w:val="002060"/>
        </w:rPr>
      </w:pPr>
    </w:p>
    <w:p w14:paraId="3BD1B4B5" w14:textId="77777777" w:rsidR="00634C6C" w:rsidRPr="00634C6C" w:rsidRDefault="00634C6C" w:rsidP="00634C6C">
      <w:pPr>
        <w:pStyle w:val="sottotitolocampionato10"/>
        <w:rPr>
          <w:color w:val="002060"/>
        </w:rPr>
      </w:pPr>
      <w:r w:rsidRPr="00634C6C">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634C6C" w:rsidRPr="00634C6C" w14:paraId="777E62AD"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E45B0"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46B24"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F4E2C"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BED6"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3CAD9"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995AA"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6263"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594032E7"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9C8A92" w14:textId="77777777" w:rsidR="00634C6C" w:rsidRPr="00634C6C" w:rsidRDefault="00634C6C" w:rsidP="00E07DEB">
            <w:pPr>
              <w:pStyle w:val="rowtabella0"/>
              <w:rPr>
                <w:color w:val="002060"/>
              </w:rPr>
            </w:pPr>
            <w:r w:rsidRPr="00634C6C">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CE976" w14:textId="77777777" w:rsidR="00634C6C" w:rsidRPr="00634C6C" w:rsidRDefault="00634C6C" w:rsidP="00E07DEB">
            <w:pPr>
              <w:pStyle w:val="rowtabella0"/>
              <w:rPr>
                <w:color w:val="002060"/>
              </w:rPr>
            </w:pPr>
            <w:r w:rsidRPr="00634C6C">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55FB0"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49450"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AB5CE" w14:textId="77777777" w:rsidR="00634C6C" w:rsidRPr="00634C6C" w:rsidRDefault="00634C6C" w:rsidP="00E07DEB">
            <w:pPr>
              <w:pStyle w:val="rowtabella0"/>
              <w:rPr>
                <w:color w:val="002060"/>
              </w:rPr>
            </w:pPr>
            <w:r w:rsidRPr="00634C6C">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D5329" w14:textId="77777777" w:rsidR="00634C6C" w:rsidRPr="00634C6C" w:rsidRDefault="00634C6C" w:rsidP="00E07DEB">
            <w:pPr>
              <w:pStyle w:val="rowtabella0"/>
              <w:rPr>
                <w:color w:val="002060"/>
              </w:rPr>
            </w:pPr>
            <w:r w:rsidRPr="00634C6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C35FD" w14:textId="77777777" w:rsidR="00634C6C" w:rsidRPr="00634C6C" w:rsidRDefault="00634C6C" w:rsidP="00E07DEB">
            <w:pPr>
              <w:pStyle w:val="rowtabella0"/>
              <w:rPr>
                <w:color w:val="002060"/>
              </w:rPr>
            </w:pPr>
            <w:r w:rsidRPr="00634C6C">
              <w:rPr>
                <w:color w:val="002060"/>
              </w:rPr>
              <w:t>VIA MONTEPELAGO</w:t>
            </w:r>
          </w:p>
        </w:tc>
      </w:tr>
    </w:tbl>
    <w:p w14:paraId="0EEDBBD6" w14:textId="77777777" w:rsidR="00634C6C" w:rsidRPr="00634C6C" w:rsidRDefault="00634C6C" w:rsidP="00634C6C">
      <w:pPr>
        <w:pStyle w:val="breakline"/>
        <w:rPr>
          <w:rFonts w:eastAsiaTheme="minorEastAsia"/>
          <w:color w:val="002060"/>
        </w:rPr>
      </w:pPr>
    </w:p>
    <w:p w14:paraId="514BB424" w14:textId="77777777" w:rsidR="00634C6C" w:rsidRPr="00634C6C" w:rsidRDefault="00634C6C" w:rsidP="00634C6C">
      <w:pPr>
        <w:pStyle w:val="breakline"/>
        <w:rPr>
          <w:color w:val="002060"/>
        </w:rPr>
      </w:pPr>
    </w:p>
    <w:p w14:paraId="604ABA25" w14:textId="77777777" w:rsidR="00634C6C" w:rsidRPr="00634C6C" w:rsidRDefault="00634C6C" w:rsidP="00634C6C">
      <w:pPr>
        <w:pStyle w:val="breakline"/>
        <w:rPr>
          <w:color w:val="002060"/>
        </w:rPr>
      </w:pPr>
    </w:p>
    <w:p w14:paraId="2DD3FAF4" w14:textId="77777777" w:rsidR="00634C6C" w:rsidRPr="00634C6C" w:rsidRDefault="00634C6C" w:rsidP="00634C6C">
      <w:pPr>
        <w:pStyle w:val="sottotitolocampionato10"/>
        <w:rPr>
          <w:color w:val="002060"/>
        </w:rPr>
      </w:pPr>
      <w:r w:rsidRPr="00634C6C">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634C6C" w:rsidRPr="00634C6C" w14:paraId="72CE04CC"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F307E"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4210C"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4A9F2"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8618F"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9114"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175D8"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2C78C"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27C96033" w14:textId="77777777" w:rsidTr="00E07D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AF620" w14:textId="77777777" w:rsidR="00634C6C" w:rsidRPr="00634C6C" w:rsidRDefault="00634C6C" w:rsidP="00E07DEB">
            <w:pPr>
              <w:pStyle w:val="rowtabella0"/>
              <w:rPr>
                <w:color w:val="002060"/>
              </w:rPr>
            </w:pPr>
            <w:r w:rsidRPr="00634C6C">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118BF" w14:textId="77777777" w:rsidR="00634C6C" w:rsidRPr="00634C6C" w:rsidRDefault="00634C6C" w:rsidP="00E07DEB">
            <w:pPr>
              <w:pStyle w:val="rowtabella0"/>
              <w:rPr>
                <w:color w:val="002060"/>
              </w:rPr>
            </w:pPr>
            <w:r w:rsidRPr="00634C6C">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F192E"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59942"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53E84" w14:textId="77777777" w:rsidR="00634C6C" w:rsidRPr="00634C6C" w:rsidRDefault="00634C6C" w:rsidP="00E07DEB">
            <w:pPr>
              <w:pStyle w:val="rowtabella0"/>
              <w:rPr>
                <w:color w:val="002060"/>
              </w:rPr>
            </w:pPr>
            <w:r w:rsidRPr="00634C6C">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BFC24" w14:textId="77777777" w:rsidR="00634C6C" w:rsidRPr="00634C6C" w:rsidRDefault="00634C6C" w:rsidP="00E07DEB">
            <w:pPr>
              <w:pStyle w:val="rowtabella0"/>
              <w:rPr>
                <w:color w:val="002060"/>
              </w:rPr>
            </w:pPr>
            <w:r w:rsidRPr="00634C6C">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4D5C2" w14:textId="77777777" w:rsidR="00634C6C" w:rsidRPr="00634C6C" w:rsidRDefault="00634C6C" w:rsidP="00E07DEB">
            <w:pPr>
              <w:pStyle w:val="rowtabella0"/>
              <w:rPr>
                <w:color w:val="002060"/>
              </w:rPr>
            </w:pPr>
            <w:r w:rsidRPr="00634C6C">
              <w:rPr>
                <w:color w:val="002060"/>
              </w:rPr>
              <w:t>VIA ROSSINI</w:t>
            </w:r>
          </w:p>
        </w:tc>
      </w:tr>
      <w:tr w:rsidR="00634C6C" w:rsidRPr="00634C6C" w14:paraId="48DC5267" w14:textId="77777777" w:rsidTr="00E07D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7C4D94" w14:textId="77777777" w:rsidR="00634C6C" w:rsidRPr="00634C6C" w:rsidRDefault="00634C6C" w:rsidP="00E07DEB">
            <w:pPr>
              <w:pStyle w:val="rowtabella0"/>
              <w:rPr>
                <w:color w:val="002060"/>
              </w:rPr>
            </w:pPr>
            <w:r w:rsidRPr="00634C6C">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92ACB" w14:textId="77777777" w:rsidR="00634C6C" w:rsidRPr="00634C6C" w:rsidRDefault="00634C6C" w:rsidP="00E07DEB">
            <w:pPr>
              <w:pStyle w:val="rowtabella0"/>
              <w:rPr>
                <w:color w:val="002060"/>
              </w:rPr>
            </w:pPr>
            <w:r w:rsidRPr="00634C6C">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B6353" w14:textId="77777777" w:rsidR="00634C6C" w:rsidRPr="00634C6C" w:rsidRDefault="00634C6C" w:rsidP="00E07DEB">
            <w:pPr>
              <w:pStyle w:val="rowtabella0"/>
              <w:jc w:val="center"/>
              <w:rPr>
                <w:color w:val="002060"/>
              </w:rPr>
            </w:pPr>
            <w:r w:rsidRPr="00634C6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E15C3" w14:textId="77777777" w:rsidR="00634C6C" w:rsidRPr="00634C6C" w:rsidRDefault="00634C6C" w:rsidP="00E07DEB">
            <w:pPr>
              <w:pStyle w:val="rowtabella0"/>
              <w:rPr>
                <w:color w:val="002060"/>
              </w:rPr>
            </w:pPr>
            <w:r w:rsidRPr="00634C6C">
              <w:rPr>
                <w:color w:val="002060"/>
              </w:rPr>
              <w:t>13/09/2024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5A392" w14:textId="77777777" w:rsidR="00634C6C" w:rsidRPr="00634C6C" w:rsidRDefault="00634C6C" w:rsidP="00E07DEB">
            <w:pPr>
              <w:pStyle w:val="rowtabella0"/>
              <w:rPr>
                <w:color w:val="002060"/>
              </w:rPr>
            </w:pPr>
            <w:r w:rsidRPr="00634C6C">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0E7B0" w14:textId="77777777" w:rsidR="00634C6C" w:rsidRPr="00634C6C" w:rsidRDefault="00634C6C" w:rsidP="00E07DEB">
            <w:pPr>
              <w:pStyle w:val="rowtabella0"/>
              <w:rPr>
                <w:color w:val="002060"/>
              </w:rPr>
            </w:pPr>
            <w:r w:rsidRPr="00634C6C">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52801" w14:textId="77777777" w:rsidR="00634C6C" w:rsidRPr="00634C6C" w:rsidRDefault="00634C6C" w:rsidP="00E07DEB">
            <w:pPr>
              <w:pStyle w:val="rowtabella0"/>
              <w:rPr>
                <w:color w:val="002060"/>
              </w:rPr>
            </w:pPr>
            <w:r w:rsidRPr="00634C6C">
              <w:rPr>
                <w:color w:val="002060"/>
              </w:rPr>
              <w:t>VIA FALCONARA</w:t>
            </w:r>
          </w:p>
        </w:tc>
      </w:tr>
    </w:tbl>
    <w:p w14:paraId="4752216B" w14:textId="77777777" w:rsidR="00634C6C" w:rsidRPr="00634C6C" w:rsidRDefault="00634C6C" w:rsidP="00634C6C">
      <w:pPr>
        <w:pStyle w:val="breakline"/>
        <w:rPr>
          <w:rFonts w:eastAsiaTheme="minorEastAsia"/>
          <w:color w:val="002060"/>
        </w:rPr>
      </w:pPr>
    </w:p>
    <w:p w14:paraId="34D8E435" w14:textId="77777777" w:rsidR="00634C6C" w:rsidRPr="00634C6C" w:rsidRDefault="00634C6C" w:rsidP="00634C6C">
      <w:pPr>
        <w:pStyle w:val="breakline"/>
        <w:rPr>
          <w:color w:val="002060"/>
        </w:rPr>
      </w:pPr>
    </w:p>
    <w:p w14:paraId="7FB79307" w14:textId="77777777" w:rsidR="00634C6C" w:rsidRPr="00634C6C" w:rsidRDefault="00634C6C" w:rsidP="00634C6C">
      <w:pPr>
        <w:pStyle w:val="breakline"/>
        <w:rPr>
          <w:color w:val="002060"/>
        </w:rPr>
      </w:pPr>
    </w:p>
    <w:p w14:paraId="40906236" w14:textId="77777777" w:rsidR="00634C6C" w:rsidRPr="00634C6C" w:rsidRDefault="00634C6C" w:rsidP="00634C6C">
      <w:pPr>
        <w:pStyle w:val="sottotitolocampionato10"/>
        <w:rPr>
          <w:color w:val="002060"/>
        </w:rPr>
      </w:pPr>
      <w:r w:rsidRPr="00634C6C">
        <w:rPr>
          <w:color w:val="002060"/>
        </w:rPr>
        <w:lastRenderedPageBreak/>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34C6C" w:rsidRPr="00634C6C" w14:paraId="55BA2F25"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49664"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A864B"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ED0C6"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1A91"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EFF6"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8E8D"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E9D6E"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4E3BA22E" w14:textId="77777777" w:rsidTr="00E07D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F8265" w14:textId="77777777" w:rsidR="00634C6C" w:rsidRPr="00634C6C" w:rsidRDefault="00634C6C" w:rsidP="00E07DEB">
            <w:pPr>
              <w:pStyle w:val="rowtabella0"/>
              <w:rPr>
                <w:color w:val="002060"/>
              </w:rPr>
            </w:pPr>
            <w:r w:rsidRPr="00634C6C">
              <w:rPr>
                <w:color w:val="002060"/>
              </w:rPr>
              <w:t>POLISPORTIVA UROBORO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A4260" w14:textId="77777777" w:rsidR="00634C6C" w:rsidRPr="00634C6C" w:rsidRDefault="00634C6C" w:rsidP="00E07DEB">
            <w:pPr>
              <w:pStyle w:val="rowtabella0"/>
              <w:rPr>
                <w:color w:val="002060"/>
              </w:rPr>
            </w:pPr>
            <w:proofErr w:type="gramStart"/>
            <w:r w:rsidRPr="00634C6C">
              <w:rPr>
                <w:color w:val="002060"/>
              </w:rPr>
              <w:t>CITTA</w:t>
            </w:r>
            <w:proofErr w:type="gramEnd"/>
            <w:r w:rsidRPr="00634C6C">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FCA5"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2063" w14:textId="77777777" w:rsidR="00634C6C" w:rsidRPr="00634C6C" w:rsidRDefault="00634C6C" w:rsidP="00E07DEB">
            <w:pPr>
              <w:pStyle w:val="rowtabella0"/>
              <w:rPr>
                <w:color w:val="002060"/>
              </w:rPr>
            </w:pPr>
            <w:r w:rsidRPr="00634C6C">
              <w:rPr>
                <w:color w:val="002060"/>
              </w:rPr>
              <w:t>13/09/2024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234C" w14:textId="77777777" w:rsidR="00634C6C" w:rsidRPr="00634C6C" w:rsidRDefault="00634C6C" w:rsidP="00E07DEB">
            <w:pPr>
              <w:pStyle w:val="rowtabella0"/>
              <w:rPr>
                <w:color w:val="002060"/>
              </w:rPr>
            </w:pPr>
            <w:r w:rsidRPr="00634C6C">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2F054" w14:textId="77777777" w:rsidR="00634C6C" w:rsidRPr="00634C6C" w:rsidRDefault="00634C6C" w:rsidP="00E07DEB">
            <w:pPr>
              <w:pStyle w:val="rowtabella0"/>
              <w:rPr>
                <w:color w:val="002060"/>
              </w:rPr>
            </w:pPr>
            <w:r w:rsidRPr="00634C6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A988F" w14:textId="77777777" w:rsidR="00634C6C" w:rsidRPr="00634C6C" w:rsidRDefault="00634C6C" w:rsidP="00E07DEB">
            <w:pPr>
              <w:pStyle w:val="rowtabella0"/>
              <w:rPr>
                <w:color w:val="002060"/>
              </w:rPr>
            </w:pPr>
            <w:r w:rsidRPr="00634C6C">
              <w:rPr>
                <w:color w:val="002060"/>
              </w:rPr>
              <w:t xml:space="preserve">VIA </w:t>
            </w:r>
            <w:proofErr w:type="gramStart"/>
            <w:r w:rsidRPr="00634C6C">
              <w:rPr>
                <w:color w:val="002060"/>
              </w:rPr>
              <w:t>B.BUOZZI</w:t>
            </w:r>
            <w:proofErr w:type="gramEnd"/>
          </w:p>
        </w:tc>
      </w:tr>
      <w:tr w:rsidR="00634C6C" w:rsidRPr="00634C6C" w14:paraId="671297AA" w14:textId="77777777" w:rsidTr="00E07D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99EB1" w14:textId="77777777" w:rsidR="00634C6C" w:rsidRPr="00634C6C" w:rsidRDefault="00634C6C" w:rsidP="00E07DEB">
            <w:pPr>
              <w:pStyle w:val="rowtabella0"/>
              <w:rPr>
                <w:color w:val="002060"/>
              </w:rPr>
            </w:pPr>
            <w:r w:rsidRPr="00634C6C">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9E04A" w14:textId="77777777" w:rsidR="00634C6C" w:rsidRPr="00634C6C" w:rsidRDefault="00634C6C" w:rsidP="00E07DEB">
            <w:pPr>
              <w:pStyle w:val="rowtabella0"/>
              <w:rPr>
                <w:color w:val="002060"/>
              </w:rPr>
            </w:pPr>
            <w:r w:rsidRPr="00634C6C">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E579E" w14:textId="77777777" w:rsidR="00634C6C" w:rsidRPr="00634C6C" w:rsidRDefault="00634C6C" w:rsidP="00E07DEB">
            <w:pPr>
              <w:pStyle w:val="rowtabella0"/>
              <w:jc w:val="center"/>
              <w:rPr>
                <w:color w:val="002060"/>
              </w:rPr>
            </w:pPr>
            <w:r w:rsidRPr="00634C6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40EFC" w14:textId="77777777" w:rsidR="00634C6C" w:rsidRPr="00634C6C" w:rsidRDefault="00634C6C" w:rsidP="00E07DEB">
            <w:pPr>
              <w:pStyle w:val="rowtabella0"/>
              <w:rPr>
                <w:color w:val="002060"/>
              </w:rPr>
            </w:pPr>
            <w:r w:rsidRPr="00634C6C">
              <w:rPr>
                <w:color w:val="002060"/>
              </w:rPr>
              <w:t>13/09/2024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F9111" w14:textId="77777777" w:rsidR="00634C6C" w:rsidRPr="00634C6C" w:rsidRDefault="00634C6C" w:rsidP="00E07DEB">
            <w:pPr>
              <w:pStyle w:val="rowtabella0"/>
              <w:rPr>
                <w:color w:val="002060"/>
              </w:rPr>
            </w:pPr>
            <w:r w:rsidRPr="00634C6C">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D29DE" w14:textId="77777777" w:rsidR="00634C6C" w:rsidRPr="00634C6C" w:rsidRDefault="00634C6C" w:rsidP="00E07DEB">
            <w:pPr>
              <w:pStyle w:val="rowtabella0"/>
              <w:rPr>
                <w:color w:val="002060"/>
              </w:rPr>
            </w:pPr>
            <w:r w:rsidRPr="00634C6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C0AAD" w14:textId="77777777" w:rsidR="00634C6C" w:rsidRPr="00634C6C" w:rsidRDefault="00634C6C" w:rsidP="00E07DEB">
            <w:pPr>
              <w:pStyle w:val="rowtabella0"/>
              <w:rPr>
                <w:color w:val="002060"/>
              </w:rPr>
            </w:pPr>
            <w:r w:rsidRPr="00634C6C">
              <w:rPr>
                <w:color w:val="002060"/>
              </w:rPr>
              <w:t>VIA PETRARCA</w:t>
            </w:r>
          </w:p>
        </w:tc>
      </w:tr>
    </w:tbl>
    <w:p w14:paraId="4F5148AC" w14:textId="77777777" w:rsidR="00634C6C" w:rsidRPr="00634C6C" w:rsidRDefault="00634C6C" w:rsidP="00634C6C">
      <w:pPr>
        <w:pStyle w:val="breakline"/>
        <w:rPr>
          <w:rFonts w:eastAsiaTheme="minorEastAsia"/>
          <w:color w:val="002060"/>
        </w:rPr>
      </w:pPr>
    </w:p>
    <w:p w14:paraId="7C5DC83F" w14:textId="77777777" w:rsidR="00634C6C" w:rsidRPr="00634C6C" w:rsidRDefault="00634C6C" w:rsidP="00634C6C">
      <w:pPr>
        <w:pStyle w:val="breakline"/>
        <w:rPr>
          <w:color w:val="002060"/>
        </w:rPr>
      </w:pPr>
    </w:p>
    <w:p w14:paraId="34D809F4" w14:textId="77777777" w:rsidR="00634C6C" w:rsidRPr="00634C6C" w:rsidRDefault="00634C6C" w:rsidP="00634C6C">
      <w:pPr>
        <w:pStyle w:val="breakline"/>
        <w:rPr>
          <w:color w:val="002060"/>
        </w:rPr>
      </w:pPr>
    </w:p>
    <w:p w14:paraId="5F02B339" w14:textId="77777777" w:rsidR="00634C6C" w:rsidRPr="00634C6C" w:rsidRDefault="00634C6C" w:rsidP="00634C6C">
      <w:pPr>
        <w:pStyle w:val="sottotitolocampionato10"/>
        <w:rPr>
          <w:color w:val="002060"/>
        </w:rPr>
      </w:pPr>
      <w:r w:rsidRPr="00634C6C">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28"/>
        <w:gridCol w:w="385"/>
        <w:gridCol w:w="898"/>
        <w:gridCol w:w="1175"/>
        <w:gridCol w:w="1544"/>
        <w:gridCol w:w="1569"/>
      </w:tblGrid>
      <w:tr w:rsidR="00634C6C" w:rsidRPr="00634C6C" w14:paraId="1BB5AA8B"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8CE5"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3D1FB"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B6B24"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1F91"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9CF32"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A2FB"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4DBB"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5E1E59FB"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5C6566" w14:textId="77777777" w:rsidR="00634C6C" w:rsidRPr="00634C6C" w:rsidRDefault="00634C6C" w:rsidP="00E07DEB">
            <w:pPr>
              <w:pStyle w:val="rowtabella0"/>
              <w:rPr>
                <w:color w:val="002060"/>
              </w:rPr>
            </w:pPr>
            <w:r w:rsidRPr="00634C6C">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AB7CC" w14:textId="77777777" w:rsidR="00634C6C" w:rsidRPr="00634C6C" w:rsidRDefault="00634C6C" w:rsidP="00E07DEB">
            <w:pPr>
              <w:pStyle w:val="rowtabella0"/>
              <w:rPr>
                <w:color w:val="002060"/>
              </w:rPr>
            </w:pPr>
            <w:r w:rsidRPr="00634C6C">
              <w:rPr>
                <w:color w:val="002060"/>
              </w:rPr>
              <w:t>CASTELRAIMONDO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9DA5C"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ADFAC" w14:textId="77777777" w:rsidR="00634C6C" w:rsidRPr="00634C6C" w:rsidRDefault="00634C6C" w:rsidP="00E07DEB">
            <w:pPr>
              <w:pStyle w:val="rowtabella0"/>
              <w:rPr>
                <w:color w:val="002060"/>
              </w:rPr>
            </w:pPr>
            <w:r w:rsidRPr="00634C6C">
              <w:rPr>
                <w:color w:val="002060"/>
              </w:rPr>
              <w:t>13/09/2024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3CB30" w14:textId="77777777" w:rsidR="00634C6C" w:rsidRPr="00634C6C" w:rsidRDefault="00634C6C" w:rsidP="00E07DEB">
            <w:pPr>
              <w:pStyle w:val="rowtabella0"/>
              <w:rPr>
                <w:color w:val="002060"/>
              </w:rPr>
            </w:pPr>
            <w:r w:rsidRPr="00634C6C">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6B419" w14:textId="77777777" w:rsidR="00634C6C" w:rsidRPr="00634C6C" w:rsidRDefault="00634C6C" w:rsidP="00E07DEB">
            <w:pPr>
              <w:pStyle w:val="rowtabella0"/>
              <w:rPr>
                <w:color w:val="002060"/>
              </w:rPr>
            </w:pPr>
            <w:r w:rsidRPr="00634C6C">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7FDBF" w14:textId="77777777" w:rsidR="00634C6C" w:rsidRPr="00634C6C" w:rsidRDefault="00634C6C" w:rsidP="00E07DEB">
            <w:pPr>
              <w:pStyle w:val="rowtabella0"/>
              <w:rPr>
                <w:color w:val="002060"/>
              </w:rPr>
            </w:pPr>
            <w:r w:rsidRPr="00634C6C">
              <w:rPr>
                <w:color w:val="002060"/>
              </w:rPr>
              <w:t xml:space="preserve">LOC.MONTEROCCO VIA </w:t>
            </w:r>
            <w:proofErr w:type="gramStart"/>
            <w:r w:rsidRPr="00634C6C">
              <w:rPr>
                <w:color w:val="002060"/>
              </w:rPr>
              <w:t>A.MANCINI</w:t>
            </w:r>
            <w:proofErr w:type="gramEnd"/>
          </w:p>
        </w:tc>
      </w:tr>
    </w:tbl>
    <w:p w14:paraId="4D6EEAF8" w14:textId="77777777" w:rsidR="00634C6C" w:rsidRPr="00634C6C" w:rsidRDefault="00634C6C" w:rsidP="00634C6C">
      <w:pPr>
        <w:pStyle w:val="breakline"/>
        <w:rPr>
          <w:rFonts w:eastAsiaTheme="minorEastAsia"/>
          <w:color w:val="002060"/>
        </w:rPr>
      </w:pPr>
    </w:p>
    <w:p w14:paraId="3338FE71" w14:textId="77777777" w:rsidR="00634C6C" w:rsidRPr="00634C6C" w:rsidRDefault="00634C6C" w:rsidP="00634C6C">
      <w:pPr>
        <w:pStyle w:val="breakline"/>
        <w:rPr>
          <w:color w:val="002060"/>
        </w:rPr>
      </w:pPr>
    </w:p>
    <w:p w14:paraId="2C86006E" w14:textId="77777777" w:rsidR="00634C6C" w:rsidRPr="00634C6C" w:rsidRDefault="00634C6C" w:rsidP="00634C6C">
      <w:pPr>
        <w:pStyle w:val="breakline"/>
        <w:rPr>
          <w:color w:val="002060"/>
        </w:rPr>
      </w:pPr>
    </w:p>
    <w:p w14:paraId="2BCB4B76" w14:textId="77777777" w:rsidR="00634C6C" w:rsidRPr="00634C6C" w:rsidRDefault="00634C6C" w:rsidP="00634C6C">
      <w:pPr>
        <w:pStyle w:val="sottotitolocampionato10"/>
        <w:rPr>
          <w:color w:val="002060"/>
        </w:rPr>
      </w:pPr>
      <w:r w:rsidRPr="00634C6C">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4C6C" w:rsidRPr="00634C6C" w14:paraId="0E81D241"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BCFE"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12EEB"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1D4A0"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6BD23"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2DEB4"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663F3"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42D5"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4747949F"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6BB83E" w14:textId="77777777" w:rsidR="00634C6C" w:rsidRPr="00634C6C" w:rsidRDefault="00634C6C" w:rsidP="00E07DEB">
            <w:pPr>
              <w:pStyle w:val="rowtabella0"/>
              <w:rPr>
                <w:color w:val="002060"/>
              </w:rPr>
            </w:pPr>
            <w:r w:rsidRPr="00634C6C">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7F7F1" w14:textId="77777777" w:rsidR="00634C6C" w:rsidRPr="00634C6C" w:rsidRDefault="00634C6C" w:rsidP="00E07DEB">
            <w:pPr>
              <w:pStyle w:val="rowtabella0"/>
              <w:rPr>
                <w:color w:val="002060"/>
              </w:rPr>
            </w:pPr>
            <w:r w:rsidRPr="00634C6C">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FB516"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2F359" w14:textId="77777777" w:rsidR="00634C6C" w:rsidRPr="00634C6C" w:rsidRDefault="00634C6C" w:rsidP="00E07DEB">
            <w:pPr>
              <w:pStyle w:val="rowtabella0"/>
              <w:rPr>
                <w:color w:val="002060"/>
              </w:rPr>
            </w:pPr>
            <w:r w:rsidRPr="00634C6C">
              <w:rPr>
                <w:color w:val="002060"/>
              </w:rPr>
              <w:t>13/09/2024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E559B" w14:textId="77777777" w:rsidR="00634C6C" w:rsidRPr="00634C6C" w:rsidRDefault="00634C6C" w:rsidP="00E07DEB">
            <w:pPr>
              <w:pStyle w:val="rowtabella0"/>
              <w:rPr>
                <w:color w:val="002060"/>
              </w:rPr>
            </w:pPr>
            <w:r w:rsidRPr="00634C6C">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6DE98" w14:textId="77777777" w:rsidR="00634C6C" w:rsidRPr="00634C6C" w:rsidRDefault="00634C6C" w:rsidP="00E07DEB">
            <w:pPr>
              <w:pStyle w:val="rowtabella0"/>
              <w:rPr>
                <w:color w:val="002060"/>
              </w:rPr>
            </w:pPr>
            <w:r w:rsidRPr="00634C6C">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64B67" w14:textId="77777777" w:rsidR="00634C6C" w:rsidRPr="00634C6C" w:rsidRDefault="00634C6C" w:rsidP="00E07DEB">
            <w:pPr>
              <w:pStyle w:val="rowtabella0"/>
              <w:rPr>
                <w:color w:val="002060"/>
              </w:rPr>
            </w:pPr>
            <w:r w:rsidRPr="00634C6C">
              <w:rPr>
                <w:color w:val="002060"/>
              </w:rPr>
              <w:t>VIA CERQUATTI</w:t>
            </w:r>
          </w:p>
        </w:tc>
      </w:tr>
    </w:tbl>
    <w:p w14:paraId="201D6850" w14:textId="77777777" w:rsidR="00634C6C" w:rsidRPr="00634C6C" w:rsidRDefault="00634C6C" w:rsidP="00634C6C">
      <w:pPr>
        <w:pStyle w:val="breakline"/>
        <w:rPr>
          <w:rFonts w:eastAsiaTheme="minorEastAsia"/>
          <w:color w:val="002060"/>
        </w:rPr>
      </w:pPr>
    </w:p>
    <w:p w14:paraId="233782A8" w14:textId="77777777" w:rsidR="00634C6C" w:rsidRPr="00634C6C" w:rsidRDefault="00634C6C" w:rsidP="00634C6C">
      <w:pPr>
        <w:pStyle w:val="breakline"/>
        <w:rPr>
          <w:color w:val="002060"/>
        </w:rPr>
      </w:pPr>
    </w:p>
    <w:p w14:paraId="239C2659" w14:textId="77777777" w:rsidR="00634C6C" w:rsidRPr="00634C6C" w:rsidRDefault="00634C6C" w:rsidP="00634C6C">
      <w:pPr>
        <w:pStyle w:val="breakline"/>
        <w:rPr>
          <w:color w:val="002060"/>
        </w:rPr>
      </w:pPr>
    </w:p>
    <w:p w14:paraId="3877EA77" w14:textId="77777777" w:rsidR="00634C6C" w:rsidRPr="00634C6C" w:rsidRDefault="00634C6C" w:rsidP="00634C6C">
      <w:pPr>
        <w:pStyle w:val="sottotitolocampionato10"/>
        <w:rPr>
          <w:color w:val="002060"/>
        </w:rPr>
      </w:pPr>
      <w:r w:rsidRPr="00634C6C">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34C6C" w:rsidRPr="00634C6C" w14:paraId="71400672"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AB1AB"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ED02C"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52D48"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70264"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38B00"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83C37"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AF32F"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47867FFC"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444258" w14:textId="77777777" w:rsidR="00634C6C" w:rsidRPr="00634C6C" w:rsidRDefault="00634C6C" w:rsidP="00E07DEB">
            <w:pPr>
              <w:pStyle w:val="rowtabella0"/>
              <w:rPr>
                <w:color w:val="002060"/>
              </w:rPr>
            </w:pPr>
            <w:r w:rsidRPr="00634C6C">
              <w:rPr>
                <w:color w:val="002060"/>
              </w:rPr>
              <w:t>REAL ANCARIA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1F86C" w14:textId="77777777" w:rsidR="00634C6C" w:rsidRPr="00634C6C" w:rsidRDefault="00634C6C" w:rsidP="00E07DEB">
            <w:pPr>
              <w:pStyle w:val="rowtabella0"/>
              <w:rPr>
                <w:color w:val="002060"/>
              </w:rPr>
            </w:pPr>
            <w:r w:rsidRPr="00634C6C">
              <w:rPr>
                <w:color w:val="002060"/>
              </w:rPr>
              <w:t>POLISPORTIVA VICTORIA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940187"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B7E05"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E67D3" w14:textId="77777777" w:rsidR="00634C6C" w:rsidRPr="00634C6C" w:rsidRDefault="00634C6C" w:rsidP="00E07DEB">
            <w:pPr>
              <w:pStyle w:val="rowtabella0"/>
              <w:rPr>
                <w:color w:val="002060"/>
              </w:rPr>
            </w:pPr>
            <w:r w:rsidRPr="00634C6C">
              <w:rPr>
                <w:color w:val="002060"/>
              </w:rPr>
              <w:t>5705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1D39B" w14:textId="77777777" w:rsidR="00634C6C" w:rsidRPr="00634C6C" w:rsidRDefault="00634C6C" w:rsidP="00E07DEB">
            <w:pPr>
              <w:pStyle w:val="rowtabella0"/>
              <w:rPr>
                <w:color w:val="002060"/>
              </w:rPr>
            </w:pPr>
            <w:r w:rsidRPr="00634C6C">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FC5DC" w14:textId="77777777" w:rsidR="00634C6C" w:rsidRPr="00634C6C" w:rsidRDefault="00634C6C" w:rsidP="00E07DEB">
            <w:pPr>
              <w:pStyle w:val="rowtabella0"/>
              <w:rPr>
                <w:color w:val="002060"/>
              </w:rPr>
            </w:pPr>
            <w:r w:rsidRPr="00634C6C">
              <w:rPr>
                <w:color w:val="002060"/>
              </w:rPr>
              <w:t>VIA FONTE DI MONSIGNORE</w:t>
            </w:r>
          </w:p>
        </w:tc>
      </w:tr>
    </w:tbl>
    <w:p w14:paraId="0DE8B214" w14:textId="77777777" w:rsidR="00634C6C" w:rsidRPr="00634C6C" w:rsidRDefault="00634C6C" w:rsidP="00634C6C">
      <w:pPr>
        <w:pStyle w:val="breakline"/>
        <w:rPr>
          <w:rFonts w:eastAsiaTheme="minorEastAsia"/>
          <w:color w:val="002060"/>
        </w:rPr>
      </w:pPr>
    </w:p>
    <w:p w14:paraId="33046057" w14:textId="77777777" w:rsidR="00634C6C" w:rsidRPr="00634C6C" w:rsidRDefault="00634C6C" w:rsidP="00634C6C">
      <w:pPr>
        <w:pStyle w:val="breakline"/>
        <w:rPr>
          <w:color w:val="002060"/>
        </w:rPr>
      </w:pPr>
    </w:p>
    <w:p w14:paraId="49F0B07D" w14:textId="77777777" w:rsidR="00634C6C" w:rsidRPr="00634C6C" w:rsidRDefault="00634C6C" w:rsidP="00634C6C">
      <w:pPr>
        <w:pStyle w:val="breakline"/>
        <w:rPr>
          <w:color w:val="002060"/>
        </w:rPr>
      </w:pPr>
    </w:p>
    <w:p w14:paraId="31AF7ECE" w14:textId="77777777" w:rsidR="00634C6C" w:rsidRPr="00634C6C" w:rsidRDefault="00634C6C" w:rsidP="00634C6C">
      <w:pPr>
        <w:pStyle w:val="sottotitolocampionato10"/>
        <w:rPr>
          <w:color w:val="002060"/>
        </w:rPr>
      </w:pPr>
      <w:r w:rsidRPr="00634C6C">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634C6C" w:rsidRPr="00634C6C" w14:paraId="29E65F10"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0850B"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CD988"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E46A"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47E36"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D74D"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27E37"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C445"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6D6DF619"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D9B40B" w14:textId="77777777" w:rsidR="00634C6C" w:rsidRPr="00634C6C" w:rsidRDefault="00634C6C" w:rsidP="00E07DEB">
            <w:pPr>
              <w:pStyle w:val="rowtabella0"/>
              <w:rPr>
                <w:color w:val="002060"/>
              </w:rPr>
            </w:pPr>
            <w:r w:rsidRPr="00634C6C">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CCB90" w14:textId="77777777" w:rsidR="00634C6C" w:rsidRPr="00634C6C" w:rsidRDefault="00634C6C" w:rsidP="00E07DEB">
            <w:pPr>
              <w:pStyle w:val="rowtabella0"/>
              <w:rPr>
                <w:color w:val="002060"/>
              </w:rPr>
            </w:pPr>
            <w:r w:rsidRPr="00634C6C">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A0451"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46952"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95D15" w14:textId="77777777" w:rsidR="00634C6C" w:rsidRPr="00634C6C" w:rsidRDefault="00634C6C" w:rsidP="00E07DEB">
            <w:pPr>
              <w:pStyle w:val="rowtabella0"/>
              <w:rPr>
                <w:color w:val="002060"/>
              </w:rPr>
            </w:pPr>
            <w:r w:rsidRPr="00634C6C">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4D6DB" w14:textId="77777777" w:rsidR="00634C6C" w:rsidRPr="00634C6C" w:rsidRDefault="00634C6C" w:rsidP="00E07DEB">
            <w:pPr>
              <w:pStyle w:val="rowtabella0"/>
              <w:rPr>
                <w:color w:val="002060"/>
              </w:rPr>
            </w:pPr>
            <w:r w:rsidRPr="00634C6C">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35C70" w14:textId="77777777" w:rsidR="00634C6C" w:rsidRPr="00634C6C" w:rsidRDefault="00634C6C" w:rsidP="00E07DEB">
            <w:pPr>
              <w:pStyle w:val="rowtabella0"/>
              <w:rPr>
                <w:color w:val="002060"/>
              </w:rPr>
            </w:pPr>
            <w:r w:rsidRPr="00634C6C">
              <w:rPr>
                <w:color w:val="002060"/>
              </w:rPr>
              <w:t>LOC. SAN LIBERATO</w:t>
            </w:r>
          </w:p>
        </w:tc>
      </w:tr>
    </w:tbl>
    <w:p w14:paraId="2E870CE0" w14:textId="77777777" w:rsidR="00634C6C" w:rsidRPr="00634C6C" w:rsidRDefault="00634C6C" w:rsidP="00634C6C">
      <w:pPr>
        <w:pStyle w:val="breakline"/>
        <w:rPr>
          <w:rFonts w:eastAsiaTheme="minorEastAsia"/>
          <w:color w:val="002060"/>
        </w:rPr>
      </w:pPr>
    </w:p>
    <w:p w14:paraId="0E05C784" w14:textId="77777777" w:rsidR="00634C6C" w:rsidRPr="00634C6C" w:rsidRDefault="00634C6C" w:rsidP="00634C6C">
      <w:pPr>
        <w:pStyle w:val="breakline"/>
        <w:rPr>
          <w:color w:val="002060"/>
        </w:rPr>
      </w:pPr>
    </w:p>
    <w:p w14:paraId="0EC3DA23" w14:textId="77777777" w:rsidR="00634C6C" w:rsidRPr="00634C6C" w:rsidRDefault="00634C6C" w:rsidP="00634C6C">
      <w:pPr>
        <w:pStyle w:val="breakline"/>
        <w:rPr>
          <w:color w:val="002060"/>
        </w:rPr>
      </w:pPr>
    </w:p>
    <w:p w14:paraId="0A9439A0" w14:textId="77777777" w:rsidR="00634C6C" w:rsidRPr="00634C6C" w:rsidRDefault="00634C6C" w:rsidP="00634C6C">
      <w:pPr>
        <w:pStyle w:val="sottotitolocampionato10"/>
        <w:rPr>
          <w:color w:val="002060"/>
        </w:rPr>
      </w:pPr>
      <w:r w:rsidRPr="00634C6C">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634C6C" w:rsidRPr="00634C6C" w14:paraId="063D4638"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3587C"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67114"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CD2A0"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0D1A"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89B80"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5D7B"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2BAC"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29424F4D" w14:textId="77777777" w:rsidTr="00E07D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BB98EC" w14:textId="77777777" w:rsidR="00634C6C" w:rsidRPr="00634C6C" w:rsidRDefault="00634C6C" w:rsidP="00E07DEB">
            <w:pPr>
              <w:pStyle w:val="rowtabella0"/>
              <w:rPr>
                <w:color w:val="002060"/>
              </w:rPr>
            </w:pPr>
            <w:proofErr w:type="gramStart"/>
            <w:r w:rsidRPr="00634C6C">
              <w:rPr>
                <w:color w:val="002060"/>
              </w:rPr>
              <w:t>U.MANDOLESI</w:t>
            </w:r>
            <w:proofErr w:type="gramEnd"/>
            <w:r w:rsidRPr="00634C6C">
              <w:rPr>
                <w:color w:val="002060"/>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699FB" w14:textId="77777777" w:rsidR="00634C6C" w:rsidRPr="00634C6C" w:rsidRDefault="00634C6C" w:rsidP="00E07DEB">
            <w:pPr>
              <w:pStyle w:val="rowtabella0"/>
              <w:rPr>
                <w:color w:val="002060"/>
              </w:rPr>
            </w:pPr>
            <w:r w:rsidRPr="00634C6C">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E22F4"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FAC5B" w14:textId="77777777" w:rsidR="00634C6C" w:rsidRPr="00634C6C" w:rsidRDefault="00634C6C" w:rsidP="00E07DEB">
            <w:pPr>
              <w:pStyle w:val="rowtabella0"/>
              <w:rPr>
                <w:color w:val="002060"/>
              </w:rPr>
            </w:pPr>
            <w:r w:rsidRPr="00634C6C">
              <w:rPr>
                <w:color w:val="002060"/>
              </w:rPr>
              <w:t>13/09/2024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3DE00" w14:textId="77777777" w:rsidR="00634C6C" w:rsidRPr="00634C6C" w:rsidRDefault="00634C6C" w:rsidP="00E07DEB">
            <w:pPr>
              <w:pStyle w:val="rowtabella0"/>
              <w:rPr>
                <w:color w:val="002060"/>
              </w:rPr>
            </w:pPr>
            <w:r w:rsidRPr="00634C6C">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86FA8" w14:textId="77777777" w:rsidR="00634C6C" w:rsidRPr="00634C6C" w:rsidRDefault="00634C6C" w:rsidP="00E07DEB">
            <w:pPr>
              <w:pStyle w:val="rowtabella0"/>
              <w:rPr>
                <w:color w:val="002060"/>
              </w:rPr>
            </w:pPr>
            <w:r w:rsidRPr="00634C6C">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048B6" w14:textId="77777777" w:rsidR="00634C6C" w:rsidRPr="00634C6C" w:rsidRDefault="00634C6C" w:rsidP="00E07DEB">
            <w:pPr>
              <w:pStyle w:val="rowtabella0"/>
              <w:rPr>
                <w:color w:val="002060"/>
              </w:rPr>
            </w:pPr>
            <w:r w:rsidRPr="00634C6C">
              <w:rPr>
                <w:color w:val="002060"/>
              </w:rPr>
              <w:t>VIA DELLE REGIONI, 8</w:t>
            </w:r>
          </w:p>
        </w:tc>
      </w:tr>
    </w:tbl>
    <w:p w14:paraId="6FE90700" w14:textId="77777777" w:rsidR="00634C6C" w:rsidRPr="00634C6C" w:rsidRDefault="00634C6C" w:rsidP="00634C6C">
      <w:pPr>
        <w:pStyle w:val="breakline"/>
        <w:rPr>
          <w:rFonts w:eastAsiaTheme="minorEastAsia"/>
          <w:color w:val="002060"/>
        </w:rPr>
      </w:pPr>
    </w:p>
    <w:p w14:paraId="59BE7685" w14:textId="77777777" w:rsidR="00634C6C" w:rsidRPr="00634C6C" w:rsidRDefault="00634C6C" w:rsidP="00634C6C">
      <w:pPr>
        <w:pStyle w:val="breakline"/>
        <w:rPr>
          <w:color w:val="002060"/>
        </w:rPr>
      </w:pPr>
    </w:p>
    <w:p w14:paraId="7AD5BF54" w14:textId="77777777" w:rsidR="00634C6C" w:rsidRPr="00634C6C" w:rsidRDefault="00634C6C" w:rsidP="00634C6C">
      <w:pPr>
        <w:pStyle w:val="breakline"/>
        <w:rPr>
          <w:color w:val="002060"/>
        </w:rPr>
      </w:pPr>
    </w:p>
    <w:p w14:paraId="7519F2BF" w14:textId="77777777" w:rsidR="00634C6C" w:rsidRPr="00634C6C" w:rsidRDefault="00634C6C" w:rsidP="00634C6C">
      <w:pPr>
        <w:pStyle w:val="sottotitolocampionato10"/>
        <w:rPr>
          <w:color w:val="002060"/>
        </w:rPr>
      </w:pPr>
      <w:r w:rsidRPr="00634C6C">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634C6C" w:rsidRPr="00634C6C" w14:paraId="16E6F2EE"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285B0"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FBE54"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6D11"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5E2C5"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95EE1"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9CA3B"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03A3C"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715BDB11" w14:textId="77777777" w:rsidTr="00E07D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253DA" w14:textId="77777777" w:rsidR="00634C6C" w:rsidRPr="00634C6C" w:rsidRDefault="00634C6C" w:rsidP="00E07DEB">
            <w:pPr>
              <w:pStyle w:val="rowtabella0"/>
              <w:rPr>
                <w:color w:val="002060"/>
              </w:rPr>
            </w:pPr>
            <w:r w:rsidRPr="00634C6C">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79F4C" w14:textId="77777777" w:rsidR="00634C6C" w:rsidRPr="00634C6C" w:rsidRDefault="00634C6C" w:rsidP="00E07DEB">
            <w:pPr>
              <w:pStyle w:val="rowtabella0"/>
              <w:rPr>
                <w:color w:val="002060"/>
              </w:rPr>
            </w:pPr>
            <w:r w:rsidRPr="00634C6C">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6FCEC"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1F387"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85D61" w14:textId="77777777" w:rsidR="00634C6C" w:rsidRPr="00634C6C" w:rsidRDefault="00634C6C" w:rsidP="00E07DEB">
            <w:pPr>
              <w:pStyle w:val="rowtabella0"/>
              <w:rPr>
                <w:color w:val="002060"/>
              </w:rPr>
            </w:pPr>
            <w:r w:rsidRPr="00634C6C">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3C2F" w14:textId="77777777" w:rsidR="00634C6C" w:rsidRPr="00634C6C" w:rsidRDefault="00634C6C" w:rsidP="00E07DEB">
            <w:pPr>
              <w:pStyle w:val="rowtabella0"/>
              <w:rPr>
                <w:color w:val="002060"/>
              </w:rPr>
            </w:pPr>
            <w:r w:rsidRPr="00634C6C">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8D122" w14:textId="77777777" w:rsidR="00634C6C" w:rsidRPr="00634C6C" w:rsidRDefault="00634C6C" w:rsidP="00E07DEB">
            <w:pPr>
              <w:pStyle w:val="rowtabella0"/>
              <w:rPr>
                <w:color w:val="002060"/>
              </w:rPr>
            </w:pPr>
            <w:r w:rsidRPr="00634C6C">
              <w:rPr>
                <w:color w:val="002060"/>
              </w:rPr>
              <w:t>VIA DELL IRIS</w:t>
            </w:r>
          </w:p>
        </w:tc>
      </w:tr>
      <w:tr w:rsidR="00634C6C" w:rsidRPr="00634C6C" w14:paraId="5252F5CA" w14:textId="77777777" w:rsidTr="00E07D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F01395" w14:textId="77777777" w:rsidR="00634C6C" w:rsidRPr="00634C6C" w:rsidRDefault="00634C6C" w:rsidP="00E07DEB">
            <w:pPr>
              <w:pStyle w:val="rowtabella0"/>
              <w:rPr>
                <w:color w:val="002060"/>
              </w:rPr>
            </w:pPr>
            <w:r w:rsidRPr="00634C6C">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C376F" w14:textId="77777777" w:rsidR="00634C6C" w:rsidRPr="00634C6C" w:rsidRDefault="00634C6C" w:rsidP="00E07DEB">
            <w:pPr>
              <w:pStyle w:val="rowtabella0"/>
              <w:rPr>
                <w:color w:val="002060"/>
              </w:rPr>
            </w:pPr>
            <w:r w:rsidRPr="00634C6C">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78459" w14:textId="77777777" w:rsidR="00634C6C" w:rsidRPr="00634C6C" w:rsidRDefault="00634C6C" w:rsidP="00E07DEB">
            <w:pPr>
              <w:pStyle w:val="rowtabella0"/>
              <w:jc w:val="center"/>
              <w:rPr>
                <w:color w:val="002060"/>
              </w:rPr>
            </w:pPr>
            <w:r w:rsidRPr="00634C6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D413E" w14:textId="77777777" w:rsidR="00634C6C" w:rsidRPr="00634C6C" w:rsidRDefault="00634C6C" w:rsidP="00E07DEB">
            <w:pPr>
              <w:pStyle w:val="rowtabella0"/>
              <w:rPr>
                <w:color w:val="002060"/>
              </w:rPr>
            </w:pPr>
            <w:r w:rsidRPr="00634C6C">
              <w:rPr>
                <w:color w:val="002060"/>
              </w:rPr>
              <w:t>13/09/2024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CCB7A" w14:textId="77777777" w:rsidR="00634C6C" w:rsidRPr="00634C6C" w:rsidRDefault="00634C6C" w:rsidP="00E07DEB">
            <w:pPr>
              <w:pStyle w:val="rowtabella0"/>
              <w:rPr>
                <w:color w:val="002060"/>
              </w:rPr>
            </w:pPr>
            <w:r w:rsidRPr="00634C6C">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6ECFF" w14:textId="77777777" w:rsidR="00634C6C" w:rsidRPr="00634C6C" w:rsidRDefault="00634C6C" w:rsidP="00E07DEB">
            <w:pPr>
              <w:pStyle w:val="rowtabella0"/>
              <w:rPr>
                <w:color w:val="002060"/>
              </w:rPr>
            </w:pPr>
            <w:r w:rsidRPr="00634C6C">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EDF23" w14:textId="77777777" w:rsidR="00634C6C" w:rsidRPr="00634C6C" w:rsidRDefault="00634C6C" w:rsidP="00E07DEB">
            <w:pPr>
              <w:pStyle w:val="rowtabella0"/>
              <w:rPr>
                <w:color w:val="002060"/>
              </w:rPr>
            </w:pPr>
            <w:r w:rsidRPr="00634C6C">
              <w:rPr>
                <w:color w:val="002060"/>
              </w:rPr>
              <w:t>VIA NENNI</w:t>
            </w:r>
          </w:p>
        </w:tc>
      </w:tr>
    </w:tbl>
    <w:p w14:paraId="53AC2970" w14:textId="77777777" w:rsidR="00634C6C" w:rsidRPr="00634C6C" w:rsidRDefault="00634C6C" w:rsidP="00634C6C">
      <w:pPr>
        <w:pStyle w:val="breakline"/>
        <w:rPr>
          <w:rFonts w:eastAsiaTheme="minorEastAsia"/>
          <w:color w:val="002060"/>
        </w:rPr>
      </w:pPr>
    </w:p>
    <w:p w14:paraId="0EBE8C7A" w14:textId="77777777" w:rsidR="00634C6C" w:rsidRPr="00634C6C" w:rsidRDefault="00634C6C" w:rsidP="00634C6C">
      <w:pPr>
        <w:pStyle w:val="breakline"/>
        <w:rPr>
          <w:color w:val="002060"/>
        </w:rPr>
      </w:pPr>
    </w:p>
    <w:p w14:paraId="3F1FCF2E" w14:textId="77777777" w:rsidR="00634C6C" w:rsidRPr="00634C6C" w:rsidRDefault="00634C6C" w:rsidP="00634C6C">
      <w:pPr>
        <w:pStyle w:val="breakline"/>
        <w:rPr>
          <w:color w:val="002060"/>
        </w:rPr>
      </w:pPr>
    </w:p>
    <w:p w14:paraId="425BEDA7" w14:textId="77777777" w:rsidR="00634C6C" w:rsidRPr="00634C6C" w:rsidRDefault="00634C6C" w:rsidP="00634C6C">
      <w:pPr>
        <w:pStyle w:val="sottotitolocampionato10"/>
        <w:rPr>
          <w:color w:val="002060"/>
        </w:rPr>
      </w:pPr>
      <w:r w:rsidRPr="00634C6C">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634C6C" w:rsidRPr="00634C6C" w14:paraId="5B1F48D0"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069E"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FCB44"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5D0CF"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87EA0"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E897C"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D06DB"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CADD"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58608124" w14:textId="77777777" w:rsidTr="00E07D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394D2B" w14:textId="77777777" w:rsidR="00634C6C" w:rsidRPr="00634C6C" w:rsidRDefault="00634C6C" w:rsidP="00E07DEB">
            <w:pPr>
              <w:pStyle w:val="rowtabella0"/>
              <w:rPr>
                <w:color w:val="002060"/>
              </w:rPr>
            </w:pPr>
            <w:r w:rsidRPr="00634C6C">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26341" w14:textId="77777777" w:rsidR="00634C6C" w:rsidRPr="00634C6C" w:rsidRDefault="00634C6C" w:rsidP="00E07DEB">
            <w:pPr>
              <w:pStyle w:val="rowtabella0"/>
              <w:rPr>
                <w:color w:val="002060"/>
              </w:rPr>
            </w:pPr>
            <w:r w:rsidRPr="00634C6C">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69F62"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D6C95"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B853E" w14:textId="77777777" w:rsidR="00634C6C" w:rsidRPr="00634C6C" w:rsidRDefault="00634C6C" w:rsidP="00E07DEB">
            <w:pPr>
              <w:pStyle w:val="rowtabella0"/>
              <w:rPr>
                <w:color w:val="002060"/>
              </w:rPr>
            </w:pPr>
            <w:r w:rsidRPr="00634C6C">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371C4" w14:textId="77777777" w:rsidR="00634C6C" w:rsidRPr="00634C6C" w:rsidRDefault="00634C6C" w:rsidP="00E07DEB">
            <w:pPr>
              <w:pStyle w:val="rowtabella0"/>
              <w:rPr>
                <w:color w:val="002060"/>
              </w:rPr>
            </w:pPr>
            <w:r w:rsidRPr="00634C6C">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048A9" w14:textId="77777777" w:rsidR="00634C6C" w:rsidRPr="00634C6C" w:rsidRDefault="00634C6C" w:rsidP="00E07DEB">
            <w:pPr>
              <w:pStyle w:val="rowtabella0"/>
              <w:rPr>
                <w:color w:val="002060"/>
              </w:rPr>
            </w:pPr>
            <w:r w:rsidRPr="00634C6C">
              <w:rPr>
                <w:color w:val="002060"/>
              </w:rPr>
              <w:t xml:space="preserve">VIA </w:t>
            </w:r>
            <w:proofErr w:type="gramStart"/>
            <w:r w:rsidRPr="00634C6C">
              <w:rPr>
                <w:color w:val="002060"/>
              </w:rPr>
              <w:t>C.ULPIANI</w:t>
            </w:r>
            <w:proofErr w:type="gramEnd"/>
          </w:p>
        </w:tc>
      </w:tr>
      <w:tr w:rsidR="00634C6C" w:rsidRPr="00634C6C" w14:paraId="401CB19C" w14:textId="77777777" w:rsidTr="00E07D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724C3" w14:textId="77777777" w:rsidR="00634C6C" w:rsidRPr="00634C6C" w:rsidRDefault="00634C6C" w:rsidP="00E07DEB">
            <w:pPr>
              <w:pStyle w:val="rowtabella0"/>
              <w:rPr>
                <w:color w:val="002060"/>
              </w:rPr>
            </w:pPr>
            <w:r w:rsidRPr="00634C6C">
              <w:rPr>
                <w:color w:val="002060"/>
              </w:rPr>
              <w:lastRenderedPageBreak/>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A08C9" w14:textId="77777777" w:rsidR="00634C6C" w:rsidRPr="00634C6C" w:rsidRDefault="00634C6C" w:rsidP="00E07DEB">
            <w:pPr>
              <w:pStyle w:val="rowtabella0"/>
              <w:rPr>
                <w:color w:val="002060"/>
              </w:rPr>
            </w:pPr>
            <w:r w:rsidRPr="00634C6C">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FC67B" w14:textId="77777777" w:rsidR="00634C6C" w:rsidRPr="00634C6C" w:rsidRDefault="00634C6C" w:rsidP="00E07DEB">
            <w:pPr>
              <w:pStyle w:val="rowtabella0"/>
              <w:jc w:val="center"/>
              <w:rPr>
                <w:color w:val="002060"/>
              </w:rPr>
            </w:pPr>
            <w:r w:rsidRPr="00634C6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E571E" w14:textId="77777777" w:rsidR="00634C6C" w:rsidRPr="00634C6C" w:rsidRDefault="00634C6C" w:rsidP="00E07DEB">
            <w:pPr>
              <w:pStyle w:val="rowtabella0"/>
              <w:rPr>
                <w:color w:val="002060"/>
              </w:rPr>
            </w:pPr>
            <w:r w:rsidRPr="00634C6C">
              <w:rPr>
                <w:color w:val="002060"/>
              </w:rPr>
              <w:t>14/09/2024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0EC18" w14:textId="77777777" w:rsidR="00634C6C" w:rsidRPr="00634C6C" w:rsidRDefault="00634C6C" w:rsidP="00E07DEB">
            <w:pPr>
              <w:pStyle w:val="rowtabella0"/>
              <w:rPr>
                <w:color w:val="002060"/>
              </w:rPr>
            </w:pPr>
            <w:r w:rsidRPr="00634C6C">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E3886" w14:textId="77777777" w:rsidR="00634C6C" w:rsidRPr="00634C6C" w:rsidRDefault="00634C6C" w:rsidP="00E07DEB">
            <w:pPr>
              <w:pStyle w:val="rowtabella0"/>
              <w:rPr>
                <w:color w:val="002060"/>
              </w:rPr>
            </w:pPr>
            <w:r w:rsidRPr="00634C6C">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B446B" w14:textId="77777777" w:rsidR="00634C6C" w:rsidRPr="00634C6C" w:rsidRDefault="00634C6C" w:rsidP="00E07DEB">
            <w:pPr>
              <w:pStyle w:val="rowtabella0"/>
              <w:rPr>
                <w:color w:val="002060"/>
              </w:rPr>
            </w:pPr>
            <w:r w:rsidRPr="00634C6C">
              <w:rPr>
                <w:color w:val="002060"/>
              </w:rPr>
              <w:t>VIALE MAZZINI</w:t>
            </w:r>
          </w:p>
        </w:tc>
      </w:tr>
    </w:tbl>
    <w:p w14:paraId="27D6875D" w14:textId="77777777" w:rsidR="00634C6C" w:rsidRPr="00634C6C" w:rsidRDefault="00634C6C" w:rsidP="00634C6C">
      <w:pPr>
        <w:pStyle w:val="breakline"/>
        <w:rPr>
          <w:rFonts w:eastAsiaTheme="minorEastAsia"/>
          <w:color w:val="002060"/>
        </w:rPr>
      </w:pPr>
    </w:p>
    <w:p w14:paraId="6C13BE85" w14:textId="77777777" w:rsidR="00634C6C" w:rsidRPr="00634C6C" w:rsidRDefault="00634C6C" w:rsidP="00634C6C">
      <w:pPr>
        <w:pStyle w:val="breakline"/>
        <w:rPr>
          <w:color w:val="002060"/>
        </w:rPr>
      </w:pPr>
    </w:p>
    <w:p w14:paraId="4C80D5F3" w14:textId="77777777" w:rsidR="00634C6C" w:rsidRPr="00634C6C" w:rsidRDefault="00634C6C" w:rsidP="00634C6C">
      <w:pPr>
        <w:pStyle w:val="breakline"/>
        <w:rPr>
          <w:color w:val="002060"/>
        </w:rPr>
      </w:pPr>
    </w:p>
    <w:p w14:paraId="059C98D5" w14:textId="77777777" w:rsidR="00634C6C" w:rsidRPr="00634C6C" w:rsidRDefault="00634C6C" w:rsidP="00634C6C">
      <w:pPr>
        <w:pStyle w:val="sottotitolocampionato10"/>
        <w:rPr>
          <w:color w:val="002060"/>
        </w:rPr>
      </w:pPr>
      <w:r w:rsidRPr="00634C6C">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2"/>
        <w:gridCol w:w="385"/>
        <w:gridCol w:w="898"/>
        <w:gridCol w:w="1177"/>
        <w:gridCol w:w="1549"/>
        <w:gridCol w:w="1551"/>
      </w:tblGrid>
      <w:tr w:rsidR="00634C6C" w:rsidRPr="00634C6C" w14:paraId="6B57893A" w14:textId="77777777" w:rsidTr="00E07D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D6C7" w14:textId="77777777" w:rsidR="00634C6C" w:rsidRPr="00634C6C" w:rsidRDefault="00634C6C" w:rsidP="00E07DEB">
            <w:pPr>
              <w:pStyle w:val="headertabella0"/>
              <w:rPr>
                <w:color w:val="002060"/>
              </w:rPr>
            </w:pPr>
            <w:r w:rsidRPr="00634C6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815D" w14:textId="77777777" w:rsidR="00634C6C" w:rsidRPr="00634C6C" w:rsidRDefault="00634C6C" w:rsidP="00E07DEB">
            <w:pPr>
              <w:pStyle w:val="headertabella0"/>
              <w:rPr>
                <w:color w:val="002060"/>
              </w:rPr>
            </w:pPr>
            <w:r w:rsidRPr="00634C6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283EF" w14:textId="77777777" w:rsidR="00634C6C" w:rsidRPr="00634C6C" w:rsidRDefault="00634C6C" w:rsidP="00E07DEB">
            <w:pPr>
              <w:pStyle w:val="headertabella0"/>
              <w:rPr>
                <w:color w:val="002060"/>
              </w:rPr>
            </w:pPr>
            <w:r w:rsidRPr="00634C6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C35AC" w14:textId="77777777" w:rsidR="00634C6C" w:rsidRPr="00634C6C" w:rsidRDefault="00634C6C" w:rsidP="00E07DEB">
            <w:pPr>
              <w:pStyle w:val="headertabella0"/>
              <w:rPr>
                <w:color w:val="002060"/>
              </w:rPr>
            </w:pPr>
            <w:r w:rsidRPr="00634C6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FD20" w14:textId="77777777" w:rsidR="00634C6C" w:rsidRPr="00634C6C" w:rsidRDefault="00634C6C" w:rsidP="00E07DEB">
            <w:pPr>
              <w:pStyle w:val="headertabella0"/>
              <w:rPr>
                <w:color w:val="002060"/>
              </w:rPr>
            </w:pPr>
            <w:r w:rsidRPr="00634C6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6EFE" w14:textId="77777777" w:rsidR="00634C6C" w:rsidRPr="00634C6C" w:rsidRDefault="00634C6C" w:rsidP="00E07DEB">
            <w:pPr>
              <w:pStyle w:val="headertabella0"/>
              <w:rPr>
                <w:color w:val="002060"/>
              </w:rPr>
            </w:pPr>
            <w:proofErr w:type="spellStart"/>
            <w:r w:rsidRPr="00634C6C">
              <w:rPr>
                <w:color w:val="002060"/>
              </w:rPr>
              <w:t>Localita'</w:t>
            </w:r>
            <w:proofErr w:type="spellEnd"/>
            <w:r w:rsidRPr="00634C6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8F337" w14:textId="77777777" w:rsidR="00634C6C" w:rsidRPr="00634C6C" w:rsidRDefault="00634C6C" w:rsidP="00E07DEB">
            <w:pPr>
              <w:pStyle w:val="headertabella0"/>
              <w:rPr>
                <w:color w:val="002060"/>
              </w:rPr>
            </w:pPr>
            <w:r w:rsidRPr="00634C6C">
              <w:rPr>
                <w:color w:val="002060"/>
              </w:rPr>
              <w:t>Indirizzo Impianto</w:t>
            </w:r>
          </w:p>
        </w:tc>
      </w:tr>
      <w:tr w:rsidR="00634C6C" w:rsidRPr="00634C6C" w14:paraId="0D15E8EE" w14:textId="77777777" w:rsidTr="00E07D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3866D7" w14:textId="77777777" w:rsidR="00634C6C" w:rsidRPr="00634C6C" w:rsidRDefault="00634C6C" w:rsidP="00E07DEB">
            <w:pPr>
              <w:pStyle w:val="rowtabella0"/>
              <w:rPr>
                <w:color w:val="002060"/>
              </w:rPr>
            </w:pPr>
            <w:r w:rsidRPr="00634C6C">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E07D1" w14:textId="77777777" w:rsidR="00634C6C" w:rsidRPr="00634C6C" w:rsidRDefault="00634C6C" w:rsidP="00E07DEB">
            <w:pPr>
              <w:pStyle w:val="rowtabella0"/>
              <w:rPr>
                <w:color w:val="002060"/>
              </w:rPr>
            </w:pPr>
            <w:r w:rsidRPr="00634C6C">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EC23A" w14:textId="77777777" w:rsidR="00634C6C" w:rsidRPr="00634C6C" w:rsidRDefault="00634C6C" w:rsidP="00E07DEB">
            <w:pPr>
              <w:pStyle w:val="rowtabella0"/>
              <w:jc w:val="center"/>
              <w:rPr>
                <w:color w:val="002060"/>
              </w:rPr>
            </w:pPr>
            <w:r w:rsidRPr="00634C6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E1B16" w14:textId="77777777" w:rsidR="00634C6C" w:rsidRPr="00634C6C" w:rsidRDefault="00634C6C" w:rsidP="00E07DEB">
            <w:pPr>
              <w:pStyle w:val="rowtabella0"/>
              <w:rPr>
                <w:color w:val="002060"/>
              </w:rPr>
            </w:pPr>
            <w:r w:rsidRPr="00634C6C">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20A09" w14:textId="77777777" w:rsidR="00634C6C" w:rsidRPr="00634C6C" w:rsidRDefault="00634C6C" w:rsidP="00E07DEB">
            <w:pPr>
              <w:pStyle w:val="rowtabella0"/>
              <w:rPr>
                <w:color w:val="002060"/>
              </w:rPr>
            </w:pPr>
            <w:r w:rsidRPr="00634C6C">
              <w:rPr>
                <w:color w:val="002060"/>
              </w:rPr>
              <w:t>5299 CENTRO SP. POL. "</w:t>
            </w:r>
            <w:proofErr w:type="gramStart"/>
            <w:r w:rsidRPr="00634C6C">
              <w:rPr>
                <w:color w:val="002060"/>
              </w:rPr>
              <w:t>R.GATTARI</w:t>
            </w:r>
            <w:proofErr w:type="gramEnd"/>
            <w:r w:rsidRPr="00634C6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7DC9A" w14:textId="77777777" w:rsidR="00634C6C" w:rsidRPr="00634C6C" w:rsidRDefault="00634C6C" w:rsidP="00E07DEB">
            <w:pPr>
              <w:pStyle w:val="rowtabella0"/>
              <w:rPr>
                <w:color w:val="002060"/>
              </w:rPr>
            </w:pPr>
            <w:r w:rsidRPr="00634C6C">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6D7E9" w14:textId="77777777" w:rsidR="00634C6C" w:rsidRPr="00634C6C" w:rsidRDefault="00634C6C" w:rsidP="00E07DEB">
            <w:pPr>
              <w:pStyle w:val="rowtabella0"/>
              <w:rPr>
                <w:color w:val="002060"/>
              </w:rPr>
            </w:pPr>
            <w:r w:rsidRPr="00634C6C">
              <w:rPr>
                <w:color w:val="002060"/>
              </w:rPr>
              <w:t>VIA TAGLIAMENTO</w:t>
            </w:r>
          </w:p>
        </w:tc>
      </w:tr>
      <w:tr w:rsidR="00634C6C" w:rsidRPr="00634C6C" w14:paraId="51320BEF" w14:textId="77777777" w:rsidTr="00E07D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5996D" w14:textId="77777777" w:rsidR="00634C6C" w:rsidRPr="00634C6C" w:rsidRDefault="00634C6C" w:rsidP="00E07DEB">
            <w:pPr>
              <w:pStyle w:val="rowtabella0"/>
              <w:rPr>
                <w:color w:val="002060"/>
              </w:rPr>
            </w:pPr>
            <w:r w:rsidRPr="00634C6C">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BAF75" w14:textId="77777777" w:rsidR="00634C6C" w:rsidRPr="00634C6C" w:rsidRDefault="00634C6C" w:rsidP="00E07DEB">
            <w:pPr>
              <w:pStyle w:val="rowtabella0"/>
              <w:rPr>
                <w:color w:val="002060"/>
              </w:rPr>
            </w:pPr>
            <w:r w:rsidRPr="00634C6C">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6F292" w14:textId="77777777" w:rsidR="00634C6C" w:rsidRPr="00634C6C" w:rsidRDefault="00634C6C" w:rsidP="00E07DEB">
            <w:pPr>
              <w:pStyle w:val="rowtabella0"/>
              <w:jc w:val="center"/>
              <w:rPr>
                <w:color w:val="002060"/>
              </w:rPr>
            </w:pPr>
            <w:r w:rsidRPr="00634C6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4A76D" w14:textId="77777777" w:rsidR="00634C6C" w:rsidRPr="00634C6C" w:rsidRDefault="00634C6C" w:rsidP="00E07DEB">
            <w:pPr>
              <w:pStyle w:val="rowtabella0"/>
              <w:rPr>
                <w:color w:val="002060"/>
              </w:rPr>
            </w:pPr>
            <w:r w:rsidRPr="00634C6C">
              <w:rPr>
                <w:color w:val="002060"/>
              </w:rPr>
              <w:t>13/09/2024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7D904" w14:textId="77777777" w:rsidR="00634C6C" w:rsidRPr="00634C6C" w:rsidRDefault="00634C6C" w:rsidP="00E07DEB">
            <w:pPr>
              <w:pStyle w:val="rowtabella0"/>
              <w:rPr>
                <w:color w:val="002060"/>
              </w:rPr>
            </w:pPr>
            <w:r w:rsidRPr="00634C6C">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D2ED1" w14:textId="77777777" w:rsidR="00634C6C" w:rsidRPr="00634C6C" w:rsidRDefault="00634C6C" w:rsidP="00E07DEB">
            <w:pPr>
              <w:pStyle w:val="rowtabella0"/>
              <w:rPr>
                <w:color w:val="002060"/>
              </w:rPr>
            </w:pPr>
            <w:r w:rsidRPr="00634C6C">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9E2E4" w14:textId="77777777" w:rsidR="00634C6C" w:rsidRPr="00634C6C" w:rsidRDefault="00634C6C" w:rsidP="00E07DEB">
            <w:pPr>
              <w:pStyle w:val="rowtabella0"/>
              <w:rPr>
                <w:color w:val="002060"/>
              </w:rPr>
            </w:pPr>
            <w:r w:rsidRPr="00634C6C">
              <w:rPr>
                <w:color w:val="002060"/>
              </w:rPr>
              <w:t>VIA ALDO MORO</w:t>
            </w:r>
          </w:p>
        </w:tc>
      </w:tr>
    </w:tbl>
    <w:p w14:paraId="56789DF2" w14:textId="77777777" w:rsidR="00634C6C" w:rsidRPr="00961F2F" w:rsidRDefault="00634C6C" w:rsidP="00634C6C">
      <w:pPr>
        <w:pStyle w:val="breakline"/>
        <w:rPr>
          <w:color w:val="002060"/>
        </w:rPr>
      </w:pPr>
    </w:p>
    <w:p w14:paraId="6AB216C2" w14:textId="77777777" w:rsidR="00961F2F" w:rsidRDefault="00961F2F" w:rsidP="00D470E9">
      <w:pPr>
        <w:pStyle w:val="LndNormale1"/>
        <w:rPr>
          <w:b/>
          <w:color w:val="002060"/>
          <w:sz w:val="24"/>
          <w:szCs w:val="24"/>
        </w:rPr>
      </w:pPr>
    </w:p>
    <w:p w14:paraId="77E3ACA0" w14:textId="77777777" w:rsidR="00AD72B6" w:rsidRPr="009002AA" w:rsidRDefault="00AD72B6" w:rsidP="00AD72B6">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0D2D881A" w14:textId="77777777" w:rsidR="005D114A" w:rsidRPr="00961F2F" w:rsidRDefault="005D114A" w:rsidP="005D114A">
      <w:pPr>
        <w:pStyle w:val="titoloprinc0"/>
        <w:rPr>
          <w:color w:val="002060"/>
        </w:rPr>
      </w:pPr>
      <w:r w:rsidRPr="00961F2F">
        <w:rPr>
          <w:color w:val="002060"/>
        </w:rPr>
        <w:t>VARIAZIONI AL PROGRAMMA GARE</w:t>
      </w:r>
    </w:p>
    <w:p w14:paraId="26CB130E" w14:textId="77777777" w:rsidR="005D114A" w:rsidRPr="00961F2F" w:rsidRDefault="005D114A" w:rsidP="005D114A">
      <w:pPr>
        <w:pStyle w:val="breakline"/>
        <w:rPr>
          <w:color w:val="002060"/>
        </w:rPr>
      </w:pPr>
    </w:p>
    <w:p w14:paraId="57A6D01C" w14:textId="77777777" w:rsidR="005D114A" w:rsidRPr="00961F2F" w:rsidRDefault="005D114A" w:rsidP="005D114A">
      <w:pPr>
        <w:pStyle w:val="breakline"/>
        <w:rPr>
          <w:color w:val="002060"/>
        </w:rPr>
      </w:pPr>
    </w:p>
    <w:p w14:paraId="358A9BB6" w14:textId="12CBED30" w:rsidR="005D114A" w:rsidRPr="00961F2F" w:rsidRDefault="005D114A" w:rsidP="005D114A">
      <w:pPr>
        <w:pStyle w:val="sottotitolocampionato10"/>
        <w:rPr>
          <w:color w:val="002060"/>
        </w:rPr>
      </w:pPr>
      <w:r w:rsidRPr="00961F2F">
        <w:rPr>
          <w:color w:val="002060"/>
        </w:rPr>
        <w:t xml:space="preserve">GIRONE </w:t>
      </w:r>
      <w:r>
        <w:rPr>
          <w:color w:val="002060"/>
        </w:rPr>
        <w:t>16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114A" w:rsidRPr="00961F2F" w14:paraId="7160183C" w14:textId="77777777" w:rsidTr="00466B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47148" w14:textId="77777777" w:rsidR="005D114A" w:rsidRPr="00961F2F" w:rsidRDefault="005D114A" w:rsidP="00466B75">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A9AAA" w14:textId="77777777" w:rsidR="005D114A" w:rsidRPr="00961F2F" w:rsidRDefault="005D114A" w:rsidP="00466B75">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5ED9" w14:textId="77777777" w:rsidR="005D114A" w:rsidRPr="00961F2F" w:rsidRDefault="005D114A" w:rsidP="00466B75">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84AC" w14:textId="77777777" w:rsidR="005D114A" w:rsidRPr="00961F2F" w:rsidRDefault="005D114A" w:rsidP="00466B75">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18C28" w14:textId="77777777" w:rsidR="005D114A" w:rsidRPr="00961F2F" w:rsidRDefault="005D114A" w:rsidP="00466B75">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AB3ED" w14:textId="77777777" w:rsidR="005D114A" w:rsidRPr="00961F2F" w:rsidRDefault="005D114A" w:rsidP="00466B75">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532F5" w14:textId="77777777" w:rsidR="005D114A" w:rsidRPr="00961F2F" w:rsidRDefault="005D114A" w:rsidP="00466B75">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0D31F" w14:textId="77777777" w:rsidR="005D114A" w:rsidRPr="00961F2F" w:rsidRDefault="005D114A" w:rsidP="00466B75">
            <w:pPr>
              <w:pStyle w:val="headertabella0"/>
              <w:rPr>
                <w:color w:val="002060"/>
              </w:rPr>
            </w:pPr>
            <w:r w:rsidRPr="00961F2F">
              <w:rPr>
                <w:color w:val="002060"/>
              </w:rPr>
              <w:t>Impianto</w:t>
            </w:r>
          </w:p>
        </w:tc>
      </w:tr>
      <w:tr w:rsidR="005D114A" w:rsidRPr="00961F2F" w14:paraId="02874859" w14:textId="77777777" w:rsidTr="00466B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BD0C" w14:textId="28A8651E" w:rsidR="005D114A" w:rsidRPr="00961F2F" w:rsidRDefault="005D114A" w:rsidP="00466B75">
            <w:pPr>
              <w:pStyle w:val="rowtabella0"/>
              <w:rPr>
                <w:color w:val="002060"/>
                <w:highlight w:val="yellow"/>
              </w:rPr>
            </w:pPr>
            <w:r>
              <w:rPr>
                <w:color w:val="002060"/>
                <w:highlight w:val="yellow"/>
              </w:rPr>
              <w:t>20</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2398" w14:textId="77777777" w:rsidR="005D114A" w:rsidRPr="00961F2F" w:rsidRDefault="005D114A" w:rsidP="00466B75">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3477" w14:textId="53474FE0" w:rsidR="005D114A" w:rsidRPr="00961F2F" w:rsidRDefault="005D114A" w:rsidP="00466B75">
            <w:pPr>
              <w:pStyle w:val="rowtabella0"/>
              <w:rPr>
                <w:color w:val="002060"/>
                <w:highlight w:val="yellow"/>
              </w:rPr>
            </w:pPr>
            <w:r>
              <w:rPr>
                <w:color w:val="002060"/>
                <w:highlight w:val="yellow"/>
              </w:rPr>
              <w:t>FUTSAL L.C.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A68D" w14:textId="0F1B2F25" w:rsidR="005D114A" w:rsidRPr="00961F2F" w:rsidRDefault="005D114A" w:rsidP="00466B75">
            <w:pPr>
              <w:pStyle w:val="rowtabella0"/>
              <w:rPr>
                <w:color w:val="002060"/>
                <w:highlight w:val="yellow"/>
              </w:rPr>
            </w:pPr>
            <w:r>
              <w:rPr>
                <w:color w:val="002060"/>
                <w:highlight w:val="yellow"/>
              </w:rPr>
              <w:t>FROG 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4997" w14:textId="786024C0" w:rsidR="005D114A" w:rsidRPr="00961F2F" w:rsidRDefault="005D114A" w:rsidP="00466B75">
            <w:pPr>
              <w:pStyle w:val="rowtabella0"/>
              <w:rPr>
                <w:color w:val="002060"/>
              </w:rPr>
            </w:pPr>
            <w:r>
              <w:rPr>
                <w:color w:val="002060"/>
              </w:rPr>
              <w:t>22/10/2024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DB93" w14:textId="665CC37F" w:rsidR="005D114A" w:rsidRPr="00961F2F" w:rsidRDefault="005D114A" w:rsidP="00466B75">
            <w:pPr>
              <w:pStyle w:val="rowtabella0"/>
              <w:jc w:val="center"/>
              <w:rPr>
                <w:color w:val="002060"/>
              </w:rPr>
            </w:pPr>
            <w:r w:rsidRPr="005D114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9FAD" w14:textId="0FC4C677" w:rsidR="005D114A" w:rsidRPr="00961F2F" w:rsidRDefault="005D114A" w:rsidP="00466B75">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5A56" w14:textId="77777777" w:rsidR="005D114A" w:rsidRPr="00961F2F" w:rsidRDefault="005D114A" w:rsidP="00466B75">
            <w:pPr>
              <w:rPr>
                <w:color w:val="002060"/>
              </w:rPr>
            </w:pPr>
          </w:p>
        </w:tc>
      </w:tr>
    </w:tbl>
    <w:p w14:paraId="7382C414" w14:textId="77777777" w:rsidR="006873BB" w:rsidRPr="003730AA" w:rsidRDefault="006873BB" w:rsidP="006873BB">
      <w:pPr>
        <w:pStyle w:val="breakline"/>
        <w:rPr>
          <w:color w:val="002060"/>
        </w:rPr>
      </w:pPr>
    </w:p>
    <w:p w14:paraId="7AA937E3" w14:textId="77777777" w:rsidR="006873BB" w:rsidRPr="003730AA" w:rsidRDefault="006873BB" w:rsidP="006873BB">
      <w:pPr>
        <w:pStyle w:val="breakline"/>
        <w:rPr>
          <w:color w:val="002060"/>
        </w:rPr>
      </w:pPr>
    </w:p>
    <w:p w14:paraId="0FD85A5E" w14:textId="77777777" w:rsidR="006873BB" w:rsidRDefault="006873BB" w:rsidP="00AD72B6">
      <w:pPr>
        <w:pStyle w:val="breakline"/>
        <w:rPr>
          <w:rFonts w:ascii="Arial" w:hAnsi="Arial" w:cs="Arial"/>
          <w:color w:val="002060"/>
          <w:sz w:val="22"/>
          <w:szCs w:val="22"/>
        </w:rPr>
      </w:pPr>
    </w:p>
    <w:p w14:paraId="5AAAAA38" w14:textId="77777777" w:rsidR="00AD72B6" w:rsidRDefault="00AD72B6" w:rsidP="00AD72B6">
      <w:pPr>
        <w:pStyle w:val="breakline"/>
        <w:rPr>
          <w:rFonts w:ascii="Arial" w:hAnsi="Arial" w:cs="Arial"/>
          <w:color w:val="002060"/>
          <w:sz w:val="22"/>
          <w:szCs w:val="22"/>
        </w:rPr>
      </w:pPr>
    </w:p>
    <w:p w14:paraId="3BAE3788" w14:textId="77777777" w:rsidR="00274C55" w:rsidRDefault="00274C55" w:rsidP="007D644B">
      <w:pPr>
        <w:pStyle w:val="Corpodeltesto21"/>
        <w:rPr>
          <w:rFonts w:ascii="Arial" w:hAnsi="Arial" w:cs="Arial"/>
          <w:b/>
          <w:color w:val="002060"/>
          <w:sz w:val="22"/>
          <w:szCs w:val="22"/>
        </w:rPr>
      </w:pPr>
    </w:p>
    <w:p w14:paraId="2927D6A5" w14:textId="77777777" w:rsidR="0084100D" w:rsidRPr="007D644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C289F9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6367">
        <w:rPr>
          <w:b/>
          <w:color w:val="002060"/>
          <w:u w:val="single"/>
        </w:rPr>
        <w:t>11</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23B6B" w14:textId="77777777" w:rsidR="00956AC2" w:rsidRDefault="00956AC2">
      <w:r>
        <w:separator/>
      </w:r>
    </w:p>
  </w:endnote>
  <w:endnote w:type="continuationSeparator" w:id="0">
    <w:p w14:paraId="2FD7C529" w14:textId="77777777" w:rsidR="00956AC2" w:rsidRDefault="0095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CE370B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7B6367">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EE86A" w14:textId="77777777" w:rsidR="00956AC2" w:rsidRDefault="00956AC2">
      <w:r>
        <w:separator/>
      </w:r>
    </w:p>
  </w:footnote>
  <w:footnote w:type="continuationSeparator" w:id="0">
    <w:p w14:paraId="65A49C0F" w14:textId="77777777" w:rsidR="00956AC2" w:rsidRDefault="00956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5"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6"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7"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8"/>
  </w:num>
  <w:num w:numId="3" w16cid:durableId="57946484">
    <w:abstractNumId w:val="10"/>
  </w:num>
  <w:num w:numId="4" w16cid:durableId="564266614">
    <w:abstractNumId w:val="51"/>
  </w:num>
  <w:num w:numId="5" w16cid:durableId="1249315646">
    <w:abstractNumId w:val="43"/>
  </w:num>
  <w:num w:numId="6" w16cid:durableId="934754267">
    <w:abstractNumId w:val="11"/>
  </w:num>
  <w:num w:numId="7" w16cid:durableId="1310984378">
    <w:abstractNumId w:val="19"/>
  </w:num>
  <w:num w:numId="8" w16cid:durableId="582757524">
    <w:abstractNumId w:val="46"/>
  </w:num>
  <w:num w:numId="9" w16cid:durableId="347753816">
    <w:abstractNumId w:val="53"/>
  </w:num>
  <w:num w:numId="10" w16cid:durableId="358169979">
    <w:abstractNumId w:val="29"/>
  </w:num>
  <w:num w:numId="11" w16cid:durableId="224293738">
    <w:abstractNumId w:val="55"/>
  </w:num>
  <w:num w:numId="12" w16cid:durableId="151533013">
    <w:abstractNumId w:val="42"/>
  </w:num>
  <w:num w:numId="13" w16cid:durableId="1407722957">
    <w:abstractNumId w:val="42"/>
  </w:num>
  <w:num w:numId="14" w16cid:durableId="745029327">
    <w:abstractNumId w:val="44"/>
  </w:num>
  <w:num w:numId="15" w16cid:durableId="108211151">
    <w:abstractNumId w:val="41"/>
  </w:num>
  <w:num w:numId="16" w16cid:durableId="164513832">
    <w:abstractNumId w:val="7"/>
  </w:num>
  <w:num w:numId="17" w16cid:durableId="350378455">
    <w:abstractNumId w:val="35"/>
  </w:num>
  <w:num w:numId="18" w16cid:durableId="923345209">
    <w:abstractNumId w:val="8"/>
  </w:num>
  <w:num w:numId="19" w16cid:durableId="1125348853">
    <w:abstractNumId w:val="17"/>
  </w:num>
  <w:num w:numId="20" w16cid:durableId="1771319876">
    <w:abstractNumId w:val="5"/>
  </w:num>
  <w:num w:numId="21" w16cid:durableId="38752513">
    <w:abstractNumId w:val="50"/>
  </w:num>
  <w:num w:numId="22" w16cid:durableId="317685637">
    <w:abstractNumId w:val="54"/>
  </w:num>
  <w:num w:numId="23" w16cid:durableId="1651130942">
    <w:abstractNumId w:val="34"/>
  </w:num>
  <w:num w:numId="24" w16cid:durableId="279337470">
    <w:abstractNumId w:val="45"/>
  </w:num>
  <w:num w:numId="25" w16cid:durableId="1095176450">
    <w:abstractNumId w:val="33"/>
  </w:num>
  <w:num w:numId="26" w16cid:durableId="1870416519">
    <w:abstractNumId w:val="40"/>
  </w:num>
  <w:num w:numId="27" w16cid:durableId="790368833">
    <w:abstractNumId w:val="20"/>
  </w:num>
  <w:num w:numId="28" w16cid:durableId="36589981">
    <w:abstractNumId w:val="30"/>
  </w:num>
  <w:num w:numId="29" w16cid:durableId="2015456579">
    <w:abstractNumId w:val="6"/>
  </w:num>
  <w:num w:numId="30" w16cid:durableId="417096009">
    <w:abstractNumId w:val="2"/>
  </w:num>
  <w:num w:numId="31" w16cid:durableId="2009869095">
    <w:abstractNumId w:val="23"/>
  </w:num>
  <w:num w:numId="32" w16cid:durableId="1418357517">
    <w:abstractNumId w:val="15"/>
  </w:num>
  <w:num w:numId="33" w16cid:durableId="568853433">
    <w:abstractNumId w:val="49"/>
  </w:num>
  <w:num w:numId="34" w16cid:durableId="473330605">
    <w:abstractNumId w:val="32"/>
  </w:num>
  <w:num w:numId="35" w16cid:durableId="1696810908">
    <w:abstractNumId w:val="36"/>
  </w:num>
  <w:num w:numId="36" w16cid:durableId="209272168">
    <w:abstractNumId w:val="59"/>
  </w:num>
  <w:num w:numId="37" w16cid:durableId="2037921123">
    <w:abstractNumId w:val="38"/>
  </w:num>
  <w:num w:numId="38" w16cid:durableId="295646404">
    <w:abstractNumId w:val="22"/>
  </w:num>
  <w:num w:numId="39" w16cid:durableId="913512189">
    <w:abstractNumId w:val="14"/>
  </w:num>
  <w:num w:numId="40" w16cid:durableId="1935089653">
    <w:abstractNumId w:val="57"/>
  </w:num>
  <w:num w:numId="41" w16cid:durableId="713849579">
    <w:abstractNumId w:val="39"/>
  </w:num>
  <w:num w:numId="42" w16cid:durableId="594871711">
    <w:abstractNumId w:val="13"/>
  </w:num>
  <w:num w:numId="43" w16cid:durableId="1460103116">
    <w:abstractNumId w:val="12"/>
  </w:num>
  <w:num w:numId="44" w16cid:durableId="1353799016">
    <w:abstractNumId w:val="56"/>
  </w:num>
  <w:num w:numId="45" w16cid:durableId="1134493780">
    <w:abstractNumId w:val="9"/>
  </w:num>
  <w:num w:numId="46" w16cid:durableId="314719927">
    <w:abstractNumId w:val="25"/>
  </w:num>
  <w:num w:numId="47" w16cid:durableId="1023825443">
    <w:abstractNumId w:val="26"/>
  </w:num>
  <w:num w:numId="48" w16cid:durableId="248193500">
    <w:abstractNumId w:val="48"/>
  </w:num>
  <w:num w:numId="49" w16cid:durableId="592782417">
    <w:abstractNumId w:val="24"/>
  </w:num>
  <w:num w:numId="50" w16cid:durableId="383405751">
    <w:abstractNumId w:val="16"/>
  </w:num>
  <w:num w:numId="51"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3310854">
    <w:abstractNumId w:val="47"/>
  </w:num>
  <w:num w:numId="53" w16cid:durableId="851188651">
    <w:abstractNumId w:val="0"/>
  </w:num>
  <w:num w:numId="54" w16cid:durableId="367486150">
    <w:abstractNumId w:val="28"/>
  </w:num>
  <w:num w:numId="55" w16cid:durableId="1895190991">
    <w:abstractNumId w:val="27"/>
  </w:num>
  <w:num w:numId="56" w16cid:durableId="561259118">
    <w:abstractNumId w:val="3"/>
  </w:num>
  <w:num w:numId="57" w16cid:durableId="315257578">
    <w:abstractNumId w:val="37"/>
  </w:num>
  <w:num w:numId="58" w16cid:durableId="1022512164">
    <w:abstractNumId w:val="52"/>
  </w:num>
  <w:num w:numId="59" w16cid:durableId="1794865880">
    <w:abstractNumId w:val="1"/>
  </w:num>
  <w:num w:numId="60" w16cid:durableId="1839349949">
    <w:abstractNumId w:val="18"/>
  </w:num>
  <w:num w:numId="61" w16cid:durableId="1324969345">
    <w:abstractNumId w:val="31"/>
  </w:num>
  <w:num w:numId="62" w16cid:durableId="50898245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9F"/>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10</Pages>
  <Words>2584</Words>
  <Characters>14734</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2024-09-11T17:20:00Z</cp:lastPrinted>
  <dcterms:created xsi:type="dcterms:W3CDTF">2024-09-11T17:20:00Z</dcterms:created>
  <dcterms:modified xsi:type="dcterms:W3CDTF">2024-09-11T17:20:00Z</dcterms:modified>
</cp:coreProperties>
</file>