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53B6D3E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0D7096">
              <w:rPr>
                <w:rFonts w:ascii="Arial" w:hAnsi="Arial" w:cs="Arial"/>
                <w:color w:val="002060"/>
                <w:sz w:val="40"/>
                <w:szCs w:val="40"/>
              </w:rPr>
              <w:t>1</w:t>
            </w:r>
            <w:r w:rsidR="00683425">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B6367">
              <w:rPr>
                <w:rFonts w:ascii="Arial" w:hAnsi="Arial" w:cs="Arial"/>
                <w:color w:val="002060"/>
                <w:sz w:val="40"/>
                <w:szCs w:val="40"/>
              </w:rPr>
              <w:t>1</w:t>
            </w:r>
            <w:r w:rsidR="00683425">
              <w:rPr>
                <w:rFonts w:ascii="Arial" w:hAnsi="Arial" w:cs="Arial"/>
                <w:color w:val="002060"/>
                <w:sz w:val="40"/>
                <w:szCs w:val="40"/>
              </w:rPr>
              <w:t>7</w:t>
            </w:r>
            <w:r w:rsidR="00CF4C7D" w:rsidRPr="00DE1EF7">
              <w:rPr>
                <w:rFonts w:ascii="Arial" w:hAnsi="Arial" w:cs="Arial"/>
                <w:color w:val="002060"/>
                <w:sz w:val="40"/>
                <w:szCs w:val="40"/>
              </w:rPr>
              <w:t>/</w:t>
            </w:r>
            <w:r w:rsidR="00370AC6">
              <w:rPr>
                <w:rFonts w:ascii="Arial" w:hAnsi="Arial" w:cs="Arial"/>
                <w:color w:val="002060"/>
                <w:sz w:val="40"/>
                <w:szCs w:val="40"/>
              </w:rPr>
              <w:t>0</w:t>
            </w:r>
            <w:r w:rsidR="003C0FBE">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179E85E"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BE1959">
          <w:rPr>
            <w:noProof/>
            <w:webHidden/>
          </w:rPr>
          <w:t>1</w:t>
        </w:r>
        <w:r w:rsidR="00AC19D9" w:rsidRPr="00DE1EF7">
          <w:rPr>
            <w:noProof/>
            <w:webHidden/>
          </w:rPr>
          <w:fldChar w:fldCharType="end"/>
        </w:r>
      </w:hyperlink>
    </w:p>
    <w:p w14:paraId="112EDB38" w14:textId="45287C88" w:rsidR="00AC19D9" w:rsidRPr="00DE1EF7" w:rsidRDefault="00000000" w:rsidP="00274C55">
      <w:pPr>
        <w:pStyle w:val="Sommario2"/>
        <w:rPr>
          <w:rFonts w:asciiTheme="minorHAnsi" w:eastAsiaTheme="minorEastAsia" w:hAnsiTheme="minorHAnsi" w:cstheme="minorBidi"/>
          <w:noProof/>
          <w:sz w:val="24"/>
          <w:szCs w:val="24"/>
        </w:rPr>
      </w:pPr>
      <w:hyperlink w:anchor="_Toc66891191" w:history="1">
        <w:r w:rsidR="00AC19D9" w:rsidRPr="00DE1EF7">
          <w:rPr>
            <w:rStyle w:val="Collegamentoipertestuale"/>
            <w:noProof/>
            <w:color w:val="002060"/>
          </w:rPr>
          <w:t>COMUNICAZIONI DELLA F.I.G.C.</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_Toc66891191 \h </w:instrText>
        </w:r>
        <w:r w:rsidR="00AC19D9" w:rsidRPr="00DE1EF7">
          <w:rPr>
            <w:noProof/>
            <w:webHidden/>
          </w:rPr>
        </w:r>
        <w:r w:rsidR="00AC19D9" w:rsidRPr="00DE1EF7">
          <w:rPr>
            <w:noProof/>
            <w:webHidden/>
          </w:rPr>
          <w:fldChar w:fldCharType="separate"/>
        </w:r>
        <w:r w:rsidR="00BE1959">
          <w:rPr>
            <w:noProof/>
            <w:webHidden/>
          </w:rPr>
          <w:t>1</w:t>
        </w:r>
        <w:r w:rsidR="00AC19D9" w:rsidRPr="00DE1EF7">
          <w:rPr>
            <w:noProof/>
            <w:webHidden/>
          </w:rPr>
          <w:fldChar w:fldCharType="end"/>
        </w:r>
      </w:hyperlink>
    </w:p>
    <w:p w14:paraId="4D9CAD43" w14:textId="7A34AA68" w:rsidR="00AC19D9" w:rsidRPr="00DE1EF7" w:rsidRDefault="00000000" w:rsidP="00274C55">
      <w:pPr>
        <w:pStyle w:val="Sommario2"/>
        <w:rPr>
          <w:rFonts w:asciiTheme="minorHAnsi" w:eastAsiaTheme="minorEastAsia" w:hAnsiTheme="minorHAnsi" w:cstheme="minorBidi"/>
          <w:noProof/>
          <w:sz w:val="24"/>
          <w:szCs w:val="24"/>
        </w:rPr>
      </w:pPr>
      <w:hyperlink w:anchor="_Toc66891192" w:history="1">
        <w:r w:rsidR="00AC19D9" w:rsidRPr="00DE1EF7">
          <w:rPr>
            <w:rStyle w:val="Collegamentoipertestuale"/>
            <w:noProof/>
            <w:color w:val="002060"/>
          </w:rPr>
          <w:t>COMUNICAZIONI DELLA L.N.D.</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_Toc66891192 \h </w:instrText>
        </w:r>
        <w:r w:rsidR="00AC19D9" w:rsidRPr="00DE1EF7">
          <w:rPr>
            <w:noProof/>
            <w:webHidden/>
          </w:rPr>
        </w:r>
        <w:r w:rsidR="00AC19D9" w:rsidRPr="00DE1EF7">
          <w:rPr>
            <w:noProof/>
            <w:webHidden/>
          </w:rPr>
          <w:fldChar w:fldCharType="separate"/>
        </w:r>
        <w:r w:rsidR="00BE1959">
          <w:rPr>
            <w:noProof/>
            <w:webHidden/>
          </w:rPr>
          <w:t>1</w:t>
        </w:r>
        <w:r w:rsidR="00AC19D9" w:rsidRPr="00DE1EF7">
          <w:rPr>
            <w:noProof/>
            <w:webHidden/>
          </w:rPr>
          <w:fldChar w:fldCharType="end"/>
        </w:r>
      </w:hyperlink>
    </w:p>
    <w:p w14:paraId="0EAFCCD8" w14:textId="0F1791B1" w:rsidR="00AC19D9" w:rsidRPr="00DE1EF7" w:rsidRDefault="00000000" w:rsidP="00274C55">
      <w:pPr>
        <w:pStyle w:val="Sommario2"/>
        <w:rPr>
          <w:rFonts w:asciiTheme="minorHAnsi" w:eastAsiaTheme="minorEastAsia" w:hAnsiTheme="minorHAnsi" w:cstheme="minorBidi"/>
          <w:noProof/>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_Toc66891193 \h </w:instrText>
        </w:r>
        <w:r w:rsidR="00AC19D9" w:rsidRPr="00DE1EF7">
          <w:rPr>
            <w:noProof/>
            <w:webHidden/>
          </w:rPr>
        </w:r>
        <w:r w:rsidR="00AC19D9" w:rsidRPr="00DE1EF7">
          <w:rPr>
            <w:noProof/>
            <w:webHidden/>
          </w:rPr>
          <w:fldChar w:fldCharType="separate"/>
        </w:r>
        <w:r w:rsidR="00BE1959">
          <w:rPr>
            <w:noProof/>
            <w:webHidden/>
          </w:rPr>
          <w:t>1</w:t>
        </w:r>
        <w:r w:rsidR="00AC19D9" w:rsidRPr="00DE1EF7">
          <w:rPr>
            <w:noProof/>
            <w:webHidden/>
          </w:rPr>
          <w:fldChar w:fldCharType="end"/>
        </w:r>
      </w:hyperlink>
    </w:p>
    <w:p w14:paraId="0952245B" w14:textId="7154758A" w:rsidR="00AC19D9" w:rsidRPr="00DE1EF7" w:rsidRDefault="00000000" w:rsidP="00274C55">
      <w:pPr>
        <w:pStyle w:val="Sommario2"/>
        <w:rPr>
          <w:rFonts w:asciiTheme="minorHAnsi" w:eastAsiaTheme="minorEastAsia" w:hAnsiTheme="minorHAnsi" w:cstheme="minorBidi"/>
          <w:noProof/>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_Toc66891194 \h </w:instrText>
        </w:r>
        <w:r w:rsidR="00AC19D9" w:rsidRPr="00DE1EF7">
          <w:rPr>
            <w:noProof/>
            <w:webHidden/>
          </w:rPr>
        </w:r>
        <w:r w:rsidR="00AC19D9" w:rsidRPr="00DE1EF7">
          <w:rPr>
            <w:noProof/>
            <w:webHidden/>
          </w:rPr>
          <w:fldChar w:fldCharType="separate"/>
        </w:r>
        <w:r w:rsidR="00BE1959">
          <w:rPr>
            <w:noProof/>
            <w:webHidden/>
          </w:rPr>
          <w:t>1</w:t>
        </w:r>
        <w:r w:rsidR="00AC19D9"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4D8619B" w14:textId="77777777" w:rsidR="00BB7880" w:rsidRPr="00721E7D" w:rsidRDefault="00BB7880"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1A27C21E" w14:textId="77777777" w:rsidR="0067544F" w:rsidRDefault="0067544F" w:rsidP="0067544F">
      <w:pPr>
        <w:tabs>
          <w:tab w:val="left" w:pos="2700"/>
        </w:tabs>
        <w:rPr>
          <w:color w:val="002060"/>
          <w:sz w:val="22"/>
          <w:szCs w:val="22"/>
        </w:rPr>
      </w:pPr>
    </w:p>
    <w:p w14:paraId="4603C150" w14:textId="611F3E6B" w:rsidR="00725C8E" w:rsidRPr="00725C8E" w:rsidRDefault="00D74930" w:rsidP="00725C8E">
      <w:pPr>
        <w:pStyle w:val="LndNormale1"/>
        <w:rPr>
          <w:b/>
          <w:color w:val="002060"/>
          <w:sz w:val="28"/>
          <w:szCs w:val="28"/>
        </w:rPr>
      </w:pPr>
      <w:r>
        <w:rPr>
          <w:b/>
          <w:color w:val="002060"/>
          <w:sz w:val="28"/>
          <w:szCs w:val="28"/>
        </w:rPr>
        <w:t>TESSERAMENTI E TRASFERIMENTI</w:t>
      </w:r>
    </w:p>
    <w:p w14:paraId="191BF9D3" w14:textId="77777777" w:rsidR="00725C8E" w:rsidRPr="00725C8E" w:rsidRDefault="00725C8E" w:rsidP="00725C8E">
      <w:pPr>
        <w:pStyle w:val="LndNormale1"/>
        <w:rPr>
          <w:color w:val="002060"/>
          <w:szCs w:val="22"/>
        </w:rPr>
      </w:pPr>
    </w:p>
    <w:p w14:paraId="33EC459C" w14:textId="2278495F" w:rsidR="00725C8E" w:rsidRPr="00725C8E" w:rsidRDefault="00725C8E" w:rsidP="00725C8E">
      <w:pPr>
        <w:pStyle w:val="LndNormale1"/>
        <w:rPr>
          <w:color w:val="002060"/>
          <w:szCs w:val="22"/>
        </w:rPr>
      </w:pPr>
      <w:r w:rsidRPr="00725C8E">
        <w:rPr>
          <w:color w:val="002060"/>
          <w:szCs w:val="22"/>
        </w:rPr>
        <w:lastRenderedPageBreak/>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00D74930">
        <w:rPr>
          <w:color w:val="002060"/>
          <w:szCs w:val="22"/>
        </w:rPr>
        <w:t xml:space="preserve"> al seguente link:</w:t>
      </w:r>
    </w:p>
    <w:p w14:paraId="60F9A7AD" w14:textId="0866C4BD" w:rsidR="00725C8E" w:rsidRDefault="00000000" w:rsidP="00725C8E">
      <w:pPr>
        <w:pStyle w:val="LndNormale1"/>
        <w:rPr>
          <w:color w:val="002060"/>
          <w:szCs w:val="22"/>
        </w:rPr>
      </w:pPr>
      <w:hyperlink r:id="rId11" w:history="1">
        <w:r w:rsidR="00D74930" w:rsidRPr="00AC3983">
          <w:rPr>
            <w:rStyle w:val="Collegamentoipertestuale"/>
            <w:szCs w:val="22"/>
          </w:rPr>
          <w:t>https://www.figcmarche.it/news/guida-e-tutorial-su-tesseramento-e-trasferimento-calciatori-dilettanti?_gl=1*1khbtcx*_up*MQ..*_ga*NzIwODMwNjgxLjE3MjU0NDUzODY.*_ga_9TPGFWYCGD*MTcyNTQ0NTM4Ni4xLjEuMTcyNTQ0NzcwNS4wLjAuMA</w:t>
        </w:r>
      </w:hyperlink>
      <w:r w:rsidR="00D74930" w:rsidRPr="00D74930">
        <w:rPr>
          <w:color w:val="002060"/>
          <w:szCs w:val="22"/>
        </w:rPr>
        <w:t>..</w:t>
      </w:r>
    </w:p>
    <w:p w14:paraId="7E6D9301" w14:textId="77777777" w:rsidR="00D74930" w:rsidRDefault="00D74930"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E88229E" w14:textId="77777777" w:rsidR="008463E9" w:rsidRDefault="008463E9" w:rsidP="0047674B">
      <w:pPr>
        <w:pStyle w:val="LndNormale1"/>
        <w:rPr>
          <w:color w:val="002060"/>
        </w:rPr>
      </w:pPr>
    </w:p>
    <w:p w14:paraId="305E853B" w14:textId="77777777" w:rsidR="00CF21D6" w:rsidRDefault="00CF21D6" w:rsidP="0047674B">
      <w:pPr>
        <w:pStyle w:val="LndNormale1"/>
        <w:rPr>
          <w:color w:val="002060"/>
        </w:rPr>
      </w:pPr>
    </w:p>
    <w:p w14:paraId="552DE178" w14:textId="77777777" w:rsidR="00D634DB" w:rsidRPr="00F83FD5" w:rsidRDefault="00D634DB" w:rsidP="00D634DB">
      <w:pPr>
        <w:pStyle w:val="Default"/>
        <w:rPr>
          <w:rFonts w:ascii="Arial" w:hAnsi="Arial" w:cs="Arial"/>
          <w:b/>
          <w:color w:val="002060"/>
          <w:sz w:val="28"/>
          <w:szCs w:val="28"/>
        </w:rPr>
      </w:pPr>
      <w:bookmarkStart w:id="6" w:name="_Hlk113435821"/>
      <w:r w:rsidRPr="00F83FD5">
        <w:rPr>
          <w:rFonts w:ascii="Arial" w:hAnsi="Arial" w:cs="Arial"/>
          <w:b/>
          <w:bCs/>
          <w:color w:val="002060"/>
          <w:sz w:val="28"/>
          <w:szCs w:val="28"/>
        </w:rPr>
        <w:t>TORNEI AUTUNNALI ATTIVITA’ DI BASE CALCIO A CINQUE</w:t>
      </w:r>
    </w:p>
    <w:p w14:paraId="5C2F9F8B" w14:textId="77777777" w:rsidR="00D634DB" w:rsidRPr="006C6F07" w:rsidRDefault="00D634DB" w:rsidP="00D634DB">
      <w:pPr>
        <w:rPr>
          <w:rFonts w:ascii="Arial" w:hAnsi="Arial" w:cs="Arial"/>
          <w:color w:val="002060"/>
          <w:sz w:val="22"/>
          <w:szCs w:val="22"/>
        </w:rPr>
      </w:pPr>
    </w:p>
    <w:p w14:paraId="2A08875E" w14:textId="77777777" w:rsidR="00D634DB" w:rsidRPr="006C6F07" w:rsidRDefault="00D634DB" w:rsidP="00D634DB">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3"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243DDBE5" w14:textId="77777777" w:rsidR="00D634DB" w:rsidRPr="006C6F07" w:rsidRDefault="00D634DB" w:rsidP="00D634DB">
      <w:pPr>
        <w:pStyle w:val="A121"/>
        <w:ind w:left="0"/>
        <w:rPr>
          <w:rFonts w:cs="Arial"/>
          <w:color w:val="002060"/>
          <w:sz w:val="22"/>
          <w:szCs w:val="22"/>
        </w:rPr>
      </w:pPr>
    </w:p>
    <w:p w14:paraId="7429A340" w14:textId="2FA1F145" w:rsidR="00D634DB" w:rsidRPr="006C6F07" w:rsidRDefault="00D634DB" w:rsidP="00D634DB">
      <w:pPr>
        <w:pStyle w:val="A121"/>
        <w:ind w:left="0"/>
        <w:jc w:val="center"/>
        <w:rPr>
          <w:rFonts w:cs="Arial"/>
          <w:b/>
          <w:color w:val="002060"/>
          <w:sz w:val="22"/>
          <w:szCs w:val="22"/>
        </w:rPr>
      </w:pPr>
      <w:r w:rsidRPr="00FE248A">
        <w:rPr>
          <w:rFonts w:cs="Arial"/>
          <w:b/>
          <w:color w:val="002060"/>
          <w:sz w:val="22"/>
          <w:szCs w:val="22"/>
        </w:rPr>
        <w:t>LUNEDI’ 23 SETTEMBRE 2024, ORE 19:00</w:t>
      </w:r>
    </w:p>
    <w:p w14:paraId="7C68BDE4" w14:textId="77777777" w:rsidR="00D634DB" w:rsidRPr="006C6F07" w:rsidRDefault="00D634DB" w:rsidP="00D634DB">
      <w:pPr>
        <w:rPr>
          <w:rFonts w:ascii="Arial" w:hAnsi="Arial" w:cs="Arial"/>
          <w:color w:val="002060"/>
          <w:sz w:val="22"/>
          <w:szCs w:val="22"/>
          <w:shd w:val="clear" w:color="auto" w:fill="FFFFFF"/>
        </w:rPr>
      </w:pPr>
    </w:p>
    <w:p w14:paraId="5949C68B" w14:textId="77777777" w:rsidR="00D634DB" w:rsidRPr="006C6F07" w:rsidRDefault="00D634DB" w:rsidP="00D634DB">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E529FEE" w14:textId="77777777" w:rsidR="00D634DB" w:rsidRPr="006C6F07" w:rsidRDefault="00D634DB" w:rsidP="00D634DB">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42CE5AB5" w14:textId="77777777" w:rsidR="00D634DB" w:rsidRPr="00AE6479" w:rsidRDefault="00D634DB" w:rsidP="00D634DB">
      <w:pPr>
        <w:rPr>
          <w:rFonts w:ascii="Arial" w:hAnsi="Arial" w:cs="Arial"/>
          <w:color w:val="002060"/>
          <w:sz w:val="22"/>
          <w:szCs w:val="22"/>
          <w:highlight w:val="yellow"/>
        </w:rPr>
      </w:pPr>
    </w:p>
    <w:p w14:paraId="017AA54E" w14:textId="77777777" w:rsidR="00D634DB" w:rsidRPr="00CC3901" w:rsidRDefault="00D634DB" w:rsidP="00D634DB">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92442C1" w14:textId="77777777" w:rsidR="00D634DB" w:rsidRPr="006C6F07" w:rsidRDefault="00D634DB" w:rsidP="00D634DB">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 xml:space="preserve">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0F3A9334" w14:textId="77777777" w:rsidR="00D634DB" w:rsidRDefault="00D634DB" w:rsidP="0047674B">
      <w:pPr>
        <w:pStyle w:val="LndNormale1"/>
        <w:rPr>
          <w:color w:val="002060"/>
        </w:rPr>
      </w:pPr>
    </w:p>
    <w:p w14:paraId="257AF3F5" w14:textId="77777777" w:rsidR="00ED6982" w:rsidRDefault="00ED6982" w:rsidP="0047674B">
      <w:pPr>
        <w:pStyle w:val="LndNormale1"/>
        <w:rPr>
          <w:color w:val="002060"/>
        </w:rPr>
      </w:pPr>
    </w:p>
    <w:p w14:paraId="7FC16E6D" w14:textId="77777777" w:rsidR="00ED6982" w:rsidRPr="00ED6982" w:rsidRDefault="00ED6982" w:rsidP="00ED6982">
      <w:pPr>
        <w:pStyle w:val="LndNormale1"/>
        <w:rPr>
          <w:b/>
          <w:color w:val="002060"/>
          <w:sz w:val="28"/>
          <w:szCs w:val="28"/>
        </w:rPr>
      </w:pPr>
      <w:r w:rsidRPr="00ED6982">
        <w:rPr>
          <w:b/>
          <w:color w:val="002060"/>
          <w:sz w:val="28"/>
          <w:szCs w:val="28"/>
        </w:rPr>
        <w:t>SVINCOLI EX ART. 117 BIS NOIF</w:t>
      </w:r>
    </w:p>
    <w:p w14:paraId="3AB655EA" w14:textId="77777777" w:rsidR="00ED6982" w:rsidRPr="00ED6982" w:rsidRDefault="00ED6982" w:rsidP="00ED6982">
      <w:pPr>
        <w:pStyle w:val="LndNormale1"/>
        <w:rPr>
          <w:color w:val="002060"/>
        </w:rPr>
      </w:pPr>
    </w:p>
    <w:p w14:paraId="000AD7D7" w14:textId="77777777" w:rsidR="00ED6982" w:rsidRPr="00ED6982" w:rsidRDefault="00ED6982" w:rsidP="00ED6982">
      <w:pPr>
        <w:pStyle w:val="LndNormale1"/>
        <w:rPr>
          <w:color w:val="002060"/>
        </w:rPr>
      </w:pPr>
      <w:r w:rsidRPr="00ED6982">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ED6982">
        <w:rPr>
          <w:b/>
          <w:color w:val="002060"/>
        </w:rPr>
        <w:t>05.09.2024</w:t>
      </w:r>
      <w:r w:rsidRPr="00ED6982">
        <w:rPr>
          <w:color w:val="002060"/>
        </w:rPr>
        <w:t>:</w:t>
      </w:r>
    </w:p>
    <w:tbl>
      <w:tblPr>
        <w:tblStyle w:val="Grigliatabella"/>
        <w:tblW w:w="0" w:type="auto"/>
        <w:tblLook w:val="04A0" w:firstRow="1" w:lastRow="0" w:firstColumn="1" w:lastColumn="0" w:noHBand="0" w:noVBand="1"/>
      </w:tblPr>
      <w:tblGrid>
        <w:gridCol w:w="1265"/>
        <w:gridCol w:w="2756"/>
        <w:gridCol w:w="1273"/>
        <w:gridCol w:w="1182"/>
        <w:gridCol w:w="3436"/>
      </w:tblGrid>
      <w:tr w:rsidR="00ED6982" w:rsidRPr="00ED6982" w14:paraId="0B775E0F" w14:textId="77777777" w:rsidTr="003F2579">
        <w:tc>
          <w:tcPr>
            <w:tcW w:w="1265" w:type="dxa"/>
            <w:tcBorders>
              <w:top w:val="single" w:sz="4" w:space="0" w:color="auto"/>
              <w:left w:val="single" w:sz="4" w:space="0" w:color="auto"/>
              <w:bottom w:val="single" w:sz="4" w:space="0" w:color="auto"/>
              <w:right w:val="single" w:sz="4" w:space="0" w:color="auto"/>
            </w:tcBorders>
            <w:hideMark/>
          </w:tcPr>
          <w:p w14:paraId="3B0700D0" w14:textId="77777777" w:rsidR="00ED6982" w:rsidRPr="00ED6982" w:rsidRDefault="00ED6982" w:rsidP="003F2579">
            <w:pPr>
              <w:pStyle w:val="LndNormale1"/>
              <w:jc w:val="center"/>
              <w:textAlignment w:val="baseline"/>
              <w:rPr>
                <w:b/>
                <w:color w:val="002060"/>
              </w:rPr>
            </w:pPr>
            <w:r w:rsidRPr="00ED6982">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16B6FDC3" w14:textId="77777777" w:rsidR="00ED6982" w:rsidRPr="00ED6982" w:rsidRDefault="00ED6982" w:rsidP="003F2579">
            <w:pPr>
              <w:pStyle w:val="LndNormale1"/>
              <w:jc w:val="center"/>
              <w:textAlignment w:val="baseline"/>
              <w:rPr>
                <w:b/>
                <w:color w:val="002060"/>
              </w:rPr>
            </w:pPr>
            <w:r w:rsidRPr="00ED6982">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531ECEC" w14:textId="77777777" w:rsidR="00ED6982" w:rsidRPr="00ED6982" w:rsidRDefault="00ED6982" w:rsidP="003F2579">
            <w:pPr>
              <w:pStyle w:val="LndNormale1"/>
              <w:jc w:val="center"/>
              <w:textAlignment w:val="baseline"/>
              <w:rPr>
                <w:b/>
                <w:color w:val="002060"/>
              </w:rPr>
            </w:pPr>
            <w:r w:rsidRPr="00ED6982">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75ACD5C" w14:textId="77777777" w:rsidR="00ED6982" w:rsidRPr="00ED6982" w:rsidRDefault="00ED6982" w:rsidP="003F2579">
            <w:pPr>
              <w:pStyle w:val="LndNormale1"/>
              <w:jc w:val="center"/>
              <w:textAlignment w:val="baseline"/>
              <w:rPr>
                <w:b/>
                <w:color w:val="002060"/>
              </w:rPr>
            </w:pPr>
            <w:r w:rsidRPr="00ED6982">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21852208" w14:textId="77777777" w:rsidR="00ED6982" w:rsidRPr="00ED6982" w:rsidRDefault="00ED6982" w:rsidP="003F2579">
            <w:pPr>
              <w:pStyle w:val="LndNormale1"/>
              <w:jc w:val="center"/>
              <w:textAlignment w:val="baseline"/>
              <w:rPr>
                <w:b/>
                <w:color w:val="002060"/>
              </w:rPr>
            </w:pPr>
            <w:r w:rsidRPr="00ED6982">
              <w:rPr>
                <w:b/>
                <w:color w:val="002060"/>
              </w:rPr>
              <w:t>Società</w:t>
            </w:r>
          </w:p>
        </w:tc>
      </w:tr>
      <w:tr w:rsidR="00ED6982" w:rsidRPr="00ED6982" w14:paraId="21177F30" w14:textId="77777777" w:rsidTr="003F2579">
        <w:tc>
          <w:tcPr>
            <w:tcW w:w="1265" w:type="dxa"/>
            <w:tcBorders>
              <w:top w:val="single" w:sz="4" w:space="0" w:color="auto"/>
              <w:left w:val="single" w:sz="4" w:space="0" w:color="auto"/>
              <w:bottom w:val="single" w:sz="4" w:space="0" w:color="auto"/>
              <w:right w:val="single" w:sz="4" w:space="0" w:color="auto"/>
            </w:tcBorders>
          </w:tcPr>
          <w:p w14:paraId="7D600E0F" w14:textId="77777777" w:rsidR="00ED6982" w:rsidRPr="00ED6982" w:rsidRDefault="00ED6982" w:rsidP="003F2579">
            <w:pPr>
              <w:pStyle w:val="LndNormale1"/>
              <w:textAlignment w:val="baseline"/>
              <w:rPr>
                <w:color w:val="002060"/>
                <w:sz w:val="20"/>
              </w:rPr>
            </w:pPr>
            <w:r w:rsidRPr="00ED6982">
              <w:rPr>
                <w:color w:val="002060"/>
                <w:sz w:val="20"/>
              </w:rPr>
              <w:t>4934240</w:t>
            </w:r>
          </w:p>
        </w:tc>
        <w:tc>
          <w:tcPr>
            <w:tcW w:w="2756" w:type="dxa"/>
            <w:tcBorders>
              <w:top w:val="single" w:sz="4" w:space="0" w:color="auto"/>
              <w:left w:val="single" w:sz="4" w:space="0" w:color="auto"/>
              <w:bottom w:val="single" w:sz="4" w:space="0" w:color="auto"/>
              <w:right w:val="single" w:sz="4" w:space="0" w:color="auto"/>
            </w:tcBorders>
          </w:tcPr>
          <w:p w14:paraId="69084085" w14:textId="77777777" w:rsidR="00ED6982" w:rsidRPr="00ED6982" w:rsidRDefault="00ED6982" w:rsidP="003F2579">
            <w:pPr>
              <w:pStyle w:val="LndNormale1"/>
              <w:textAlignment w:val="baseline"/>
              <w:rPr>
                <w:color w:val="002060"/>
                <w:sz w:val="20"/>
              </w:rPr>
            </w:pPr>
            <w:r w:rsidRPr="00ED6982">
              <w:rPr>
                <w:color w:val="002060"/>
                <w:sz w:val="20"/>
              </w:rPr>
              <w:t>BALLONI LUCA</w:t>
            </w:r>
          </w:p>
        </w:tc>
        <w:tc>
          <w:tcPr>
            <w:tcW w:w="1273" w:type="dxa"/>
            <w:tcBorders>
              <w:top w:val="single" w:sz="4" w:space="0" w:color="auto"/>
              <w:left w:val="single" w:sz="4" w:space="0" w:color="auto"/>
              <w:bottom w:val="single" w:sz="4" w:space="0" w:color="auto"/>
              <w:right w:val="single" w:sz="4" w:space="0" w:color="auto"/>
            </w:tcBorders>
          </w:tcPr>
          <w:p w14:paraId="7CA01DE2" w14:textId="77777777" w:rsidR="00ED6982" w:rsidRPr="00ED6982" w:rsidRDefault="00ED6982" w:rsidP="003F2579">
            <w:pPr>
              <w:pStyle w:val="LndNormale1"/>
              <w:textAlignment w:val="baseline"/>
              <w:rPr>
                <w:color w:val="002060"/>
                <w:sz w:val="20"/>
              </w:rPr>
            </w:pPr>
            <w:r w:rsidRPr="00ED6982">
              <w:rPr>
                <w:color w:val="002060"/>
                <w:sz w:val="20"/>
              </w:rPr>
              <w:t>04.02.1997</w:t>
            </w:r>
          </w:p>
        </w:tc>
        <w:tc>
          <w:tcPr>
            <w:tcW w:w="1182" w:type="dxa"/>
            <w:tcBorders>
              <w:top w:val="single" w:sz="4" w:space="0" w:color="auto"/>
              <w:left w:val="single" w:sz="4" w:space="0" w:color="auto"/>
              <w:bottom w:val="single" w:sz="4" w:space="0" w:color="auto"/>
              <w:right w:val="single" w:sz="4" w:space="0" w:color="auto"/>
            </w:tcBorders>
          </w:tcPr>
          <w:p w14:paraId="25A752B3" w14:textId="77777777" w:rsidR="00ED6982" w:rsidRPr="00ED6982" w:rsidRDefault="00ED6982" w:rsidP="003F2579">
            <w:pPr>
              <w:pStyle w:val="LndNormale1"/>
              <w:textAlignment w:val="baseline"/>
              <w:rPr>
                <w:color w:val="002060"/>
                <w:sz w:val="20"/>
              </w:rPr>
            </w:pPr>
            <w:r w:rsidRPr="00ED6982">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1F1C7093" w14:textId="77777777" w:rsidR="00ED6982" w:rsidRPr="00ED6982" w:rsidRDefault="00ED6982" w:rsidP="003F2579">
            <w:pPr>
              <w:pStyle w:val="LndNormale1"/>
              <w:textAlignment w:val="baseline"/>
              <w:rPr>
                <w:color w:val="002060"/>
                <w:sz w:val="20"/>
              </w:rPr>
            </w:pPr>
            <w:r w:rsidRPr="00ED6982">
              <w:rPr>
                <w:color w:val="002060"/>
                <w:sz w:val="20"/>
              </w:rPr>
              <w:t>U.S. TRODICA CALCIO ASD</w:t>
            </w:r>
          </w:p>
        </w:tc>
      </w:tr>
    </w:tbl>
    <w:p w14:paraId="1D77085E" w14:textId="77777777" w:rsidR="00ED6982" w:rsidRPr="00ED6982" w:rsidRDefault="00ED6982" w:rsidP="00ED6982">
      <w:pPr>
        <w:pStyle w:val="LndNormale1"/>
        <w:rPr>
          <w:color w:val="002060"/>
          <w:szCs w:val="22"/>
        </w:rPr>
      </w:pPr>
    </w:p>
    <w:p w14:paraId="7A88ACE7" w14:textId="77777777" w:rsidR="00ED6982" w:rsidRPr="00ED6982" w:rsidRDefault="00ED6982" w:rsidP="00ED6982">
      <w:pPr>
        <w:pStyle w:val="LndNormale1"/>
        <w:rPr>
          <w:color w:val="002060"/>
        </w:rPr>
      </w:pPr>
      <w:r w:rsidRPr="00ED6982">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ED6982">
        <w:rPr>
          <w:b/>
          <w:color w:val="002060"/>
        </w:rPr>
        <w:t>12.09.2024</w:t>
      </w:r>
      <w:r w:rsidRPr="00ED6982">
        <w:rPr>
          <w:color w:val="002060"/>
        </w:rPr>
        <w:t>:</w:t>
      </w:r>
    </w:p>
    <w:tbl>
      <w:tblPr>
        <w:tblStyle w:val="Grigliatabella"/>
        <w:tblW w:w="0" w:type="auto"/>
        <w:tblLook w:val="04A0" w:firstRow="1" w:lastRow="0" w:firstColumn="1" w:lastColumn="0" w:noHBand="0" w:noVBand="1"/>
      </w:tblPr>
      <w:tblGrid>
        <w:gridCol w:w="1265"/>
        <w:gridCol w:w="2756"/>
        <w:gridCol w:w="1273"/>
        <w:gridCol w:w="1182"/>
        <w:gridCol w:w="3436"/>
      </w:tblGrid>
      <w:tr w:rsidR="00ED6982" w:rsidRPr="00ED6982" w14:paraId="14B0C271" w14:textId="77777777" w:rsidTr="003F2579">
        <w:tc>
          <w:tcPr>
            <w:tcW w:w="1265" w:type="dxa"/>
            <w:tcBorders>
              <w:top w:val="single" w:sz="4" w:space="0" w:color="auto"/>
              <w:left w:val="single" w:sz="4" w:space="0" w:color="auto"/>
              <w:bottom w:val="single" w:sz="4" w:space="0" w:color="auto"/>
              <w:right w:val="single" w:sz="4" w:space="0" w:color="auto"/>
            </w:tcBorders>
            <w:hideMark/>
          </w:tcPr>
          <w:p w14:paraId="685E00F1" w14:textId="77777777" w:rsidR="00ED6982" w:rsidRPr="00ED6982" w:rsidRDefault="00ED6982" w:rsidP="003F2579">
            <w:pPr>
              <w:pStyle w:val="LndNormale1"/>
              <w:jc w:val="center"/>
              <w:textAlignment w:val="baseline"/>
              <w:rPr>
                <w:b/>
                <w:color w:val="002060"/>
              </w:rPr>
            </w:pPr>
            <w:r w:rsidRPr="00ED6982">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79571475" w14:textId="77777777" w:rsidR="00ED6982" w:rsidRPr="00ED6982" w:rsidRDefault="00ED6982" w:rsidP="003F2579">
            <w:pPr>
              <w:pStyle w:val="LndNormale1"/>
              <w:jc w:val="center"/>
              <w:textAlignment w:val="baseline"/>
              <w:rPr>
                <w:b/>
                <w:color w:val="002060"/>
              </w:rPr>
            </w:pPr>
            <w:r w:rsidRPr="00ED6982">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CB8D6D3" w14:textId="77777777" w:rsidR="00ED6982" w:rsidRPr="00ED6982" w:rsidRDefault="00ED6982" w:rsidP="003F2579">
            <w:pPr>
              <w:pStyle w:val="LndNormale1"/>
              <w:jc w:val="center"/>
              <w:textAlignment w:val="baseline"/>
              <w:rPr>
                <w:b/>
                <w:color w:val="002060"/>
              </w:rPr>
            </w:pPr>
            <w:r w:rsidRPr="00ED6982">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A161C1D" w14:textId="77777777" w:rsidR="00ED6982" w:rsidRPr="00ED6982" w:rsidRDefault="00ED6982" w:rsidP="003F2579">
            <w:pPr>
              <w:pStyle w:val="LndNormale1"/>
              <w:jc w:val="center"/>
              <w:textAlignment w:val="baseline"/>
              <w:rPr>
                <w:b/>
                <w:color w:val="002060"/>
              </w:rPr>
            </w:pPr>
            <w:r w:rsidRPr="00ED6982">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3D417EF8" w14:textId="77777777" w:rsidR="00ED6982" w:rsidRPr="00ED6982" w:rsidRDefault="00ED6982" w:rsidP="003F2579">
            <w:pPr>
              <w:pStyle w:val="LndNormale1"/>
              <w:jc w:val="center"/>
              <w:textAlignment w:val="baseline"/>
              <w:rPr>
                <w:b/>
                <w:color w:val="002060"/>
              </w:rPr>
            </w:pPr>
            <w:r w:rsidRPr="00ED6982">
              <w:rPr>
                <w:b/>
                <w:color w:val="002060"/>
              </w:rPr>
              <w:t>Società</w:t>
            </w:r>
          </w:p>
        </w:tc>
      </w:tr>
      <w:tr w:rsidR="00ED6982" w:rsidRPr="00ED6982" w14:paraId="1E38E124" w14:textId="77777777" w:rsidTr="003F2579">
        <w:trPr>
          <w:trHeight w:val="70"/>
        </w:trPr>
        <w:tc>
          <w:tcPr>
            <w:tcW w:w="1265" w:type="dxa"/>
            <w:tcBorders>
              <w:top w:val="single" w:sz="4" w:space="0" w:color="auto"/>
              <w:left w:val="single" w:sz="4" w:space="0" w:color="auto"/>
              <w:bottom w:val="single" w:sz="4" w:space="0" w:color="auto"/>
              <w:right w:val="single" w:sz="4" w:space="0" w:color="auto"/>
            </w:tcBorders>
          </w:tcPr>
          <w:p w14:paraId="5C20346D" w14:textId="77777777" w:rsidR="00ED6982" w:rsidRPr="00ED6982" w:rsidRDefault="00ED6982" w:rsidP="003F2579">
            <w:pPr>
              <w:pStyle w:val="LndNormale1"/>
              <w:textAlignment w:val="baseline"/>
              <w:rPr>
                <w:color w:val="002060"/>
                <w:sz w:val="20"/>
              </w:rPr>
            </w:pPr>
            <w:r w:rsidRPr="00ED6982">
              <w:rPr>
                <w:color w:val="002060"/>
                <w:sz w:val="20"/>
              </w:rPr>
              <w:t>7058538</w:t>
            </w:r>
          </w:p>
        </w:tc>
        <w:tc>
          <w:tcPr>
            <w:tcW w:w="2756" w:type="dxa"/>
            <w:tcBorders>
              <w:top w:val="single" w:sz="4" w:space="0" w:color="auto"/>
              <w:left w:val="single" w:sz="4" w:space="0" w:color="auto"/>
              <w:bottom w:val="single" w:sz="4" w:space="0" w:color="auto"/>
              <w:right w:val="single" w:sz="4" w:space="0" w:color="auto"/>
            </w:tcBorders>
          </w:tcPr>
          <w:p w14:paraId="5A882F75" w14:textId="77777777" w:rsidR="00ED6982" w:rsidRPr="00ED6982" w:rsidRDefault="00ED6982" w:rsidP="003F2579">
            <w:pPr>
              <w:pStyle w:val="LndNormale1"/>
              <w:textAlignment w:val="baseline"/>
              <w:rPr>
                <w:color w:val="002060"/>
                <w:sz w:val="20"/>
              </w:rPr>
            </w:pPr>
            <w:r w:rsidRPr="00ED6982">
              <w:rPr>
                <w:color w:val="002060"/>
                <w:sz w:val="20"/>
              </w:rPr>
              <w:t>CORRADO EDOARDO</w:t>
            </w:r>
          </w:p>
        </w:tc>
        <w:tc>
          <w:tcPr>
            <w:tcW w:w="1273" w:type="dxa"/>
            <w:tcBorders>
              <w:top w:val="single" w:sz="4" w:space="0" w:color="auto"/>
              <w:left w:val="single" w:sz="4" w:space="0" w:color="auto"/>
              <w:bottom w:val="single" w:sz="4" w:space="0" w:color="auto"/>
              <w:right w:val="single" w:sz="4" w:space="0" w:color="auto"/>
            </w:tcBorders>
          </w:tcPr>
          <w:p w14:paraId="359190FE" w14:textId="77777777" w:rsidR="00ED6982" w:rsidRPr="00ED6982" w:rsidRDefault="00ED6982" w:rsidP="003F2579">
            <w:pPr>
              <w:pStyle w:val="LndNormale1"/>
              <w:textAlignment w:val="baseline"/>
              <w:rPr>
                <w:color w:val="002060"/>
                <w:sz w:val="20"/>
              </w:rPr>
            </w:pPr>
            <w:r w:rsidRPr="00ED6982">
              <w:rPr>
                <w:color w:val="002060"/>
                <w:sz w:val="20"/>
              </w:rPr>
              <w:t>21.08.2006</w:t>
            </w:r>
          </w:p>
        </w:tc>
        <w:tc>
          <w:tcPr>
            <w:tcW w:w="1182" w:type="dxa"/>
            <w:tcBorders>
              <w:top w:val="single" w:sz="4" w:space="0" w:color="auto"/>
              <w:left w:val="single" w:sz="4" w:space="0" w:color="auto"/>
              <w:bottom w:val="single" w:sz="4" w:space="0" w:color="auto"/>
              <w:right w:val="single" w:sz="4" w:space="0" w:color="auto"/>
            </w:tcBorders>
          </w:tcPr>
          <w:p w14:paraId="2C7432EC" w14:textId="77777777" w:rsidR="00ED6982" w:rsidRPr="00ED6982" w:rsidRDefault="00ED6982" w:rsidP="003F2579">
            <w:pPr>
              <w:pStyle w:val="LndNormale1"/>
              <w:textAlignment w:val="baseline"/>
              <w:rPr>
                <w:color w:val="002060"/>
                <w:sz w:val="20"/>
              </w:rPr>
            </w:pPr>
            <w:r w:rsidRPr="00ED6982">
              <w:rPr>
                <w:color w:val="002060"/>
                <w:sz w:val="20"/>
              </w:rPr>
              <w:t>700349</w:t>
            </w:r>
          </w:p>
        </w:tc>
        <w:tc>
          <w:tcPr>
            <w:tcW w:w="3436" w:type="dxa"/>
            <w:tcBorders>
              <w:top w:val="single" w:sz="4" w:space="0" w:color="auto"/>
              <w:left w:val="single" w:sz="4" w:space="0" w:color="auto"/>
              <w:bottom w:val="single" w:sz="4" w:space="0" w:color="auto"/>
              <w:right w:val="single" w:sz="4" w:space="0" w:color="auto"/>
            </w:tcBorders>
          </w:tcPr>
          <w:p w14:paraId="00D248A0" w14:textId="77777777" w:rsidR="00ED6982" w:rsidRPr="00ED6982" w:rsidRDefault="00ED6982" w:rsidP="003F2579">
            <w:pPr>
              <w:pStyle w:val="LndNormale1"/>
              <w:textAlignment w:val="baseline"/>
              <w:rPr>
                <w:color w:val="002060"/>
                <w:sz w:val="20"/>
              </w:rPr>
            </w:pPr>
            <w:r w:rsidRPr="00ED6982">
              <w:rPr>
                <w:color w:val="002060"/>
                <w:sz w:val="20"/>
              </w:rPr>
              <w:t>AP AURORA TREIA</w:t>
            </w:r>
          </w:p>
        </w:tc>
      </w:tr>
    </w:tbl>
    <w:p w14:paraId="56C93349" w14:textId="77777777" w:rsidR="00ED6982" w:rsidRPr="00ED6982" w:rsidRDefault="00ED6982" w:rsidP="0047674B">
      <w:pPr>
        <w:pStyle w:val="LndNormale1"/>
        <w:rPr>
          <w:color w:val="002060"/>
        </w:rPr>
      </w:pPr>
    </w:p>
    <w:p w14:paraId="6E992886" w14:textId="77777777" w:rsidR="007221F4" w:rsidRPr="00ED6982" w:rsidRDefault="007221F4"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69151AFB" w14:textId="77777777" w:rsidR="00832BF9" w:rsidRDefault="00832BF9" w:rsidP="009D5FDD">
      <w:pPr>
        <w:pStyle w:val="Nessunaspaziatura"/>
        <w:jc w:val="both"/>
        <w:rPr>
          <w:rFonts w:ascii="Arial" w:hAnsi="Arial" w:cs="Arial"/>
          <w:b/>
          <w:color w:val="002060"/>
          <w:sz w:val="8"/>
          <w:szCs w:val="8"/>
        </w:rPr>
      </w:pPr>
    </w:p>
    <w:p w14:paraId="4C339FDD" w14:textId="77777777" w:rsidR="00413356" w:rsidRPr="00BE0269" w:rsidRDefault="00413356" w:rsidP="00413356">
      <w:pPr>
        <w:pStyle w:val="titolocampionato0"/>
        <w:shd w:val="clear" w:color="auto" w:fill="CCCCCC"/>
        <w:spacing w:before="80" w:after="40"/>
        <w:rPr>
          <w:color w:val="002060"/>
        </w:rPr>
      </w:pPr>
      <w:r w:rsidRPr="00BE0269">
        <w:rPr>
          <w:color w:val="002060"/>
        </w:rPr>
        <w:t>CALCIO A CINQUE SERIE C1</w:t>
      </w:r>
    </w:p>
    <w:p w14:paraId="62295392" w14:textId="77777777" w:rsidR="00413356" w:rsidRPr="00206171" w:rsidRDefault="00413356" w:rsidP="00413356">
      <w:pPr>
        <w:pStyle w:val="titoloprinc0"/>
        <w:rPr>
          <w:color w:val="002060"/>
        </w:rPr>
      </w:pPr>
      <w:r w:rsidRPr="00206171">
        <w:rPr>
          <w:color w:val="002060"/>
        </w:rPr>
        <w:t>ANAGRAFICA/INDIRIZZARIO/VARIAZIONI CALENDARIO</w:t>
      </w:r>
    </w:p>
    <w:p w14:paraId="6677FCB3" w14:textId="77777777" w:rsidR="00413356" w:rsidRDefault="00413356" w:rsidP="00413356">
      <w:pPr>
        <w:pStyle w:val="titoloprinc0"/>
        <w:jc w:val="both"/>
        <w:rPr>
          <w:b w:val="0"/>
          <w:bCs w:val="0"/>
          <w:color w:val="002060"/>
          <w:sz w:val="22"/>
          <w:szCs w:val="22"/>
        </w:rPr>
      </w:pPr>
    </w:p>
    <w:p w14:paraId="2426581D" w14:textId="21BB5462" w:rsidR="00413356" w:rsidRPr="00483044" w:rsidRDefault="00413356" w:rsidP="00413356">
      <w:pPr>
        <w:pStyle w:val="titoloprinc0"/>
        <w:jc w:val="both"/>
        <w:rPr>
          <w:color w:val="002060"/>
          <w:sz w:val="22"/>
          <w:szCs w:val="22"/>
        </w:rPr>
      </w:pPr>
      <w:r w:rsidRPr="00483044">
        <w:rPr>
          <w:color w:val="002060"/>
          <w:sz w:val="22"/>
          <w:szCs w:val="22"/>
        </w:rPr>
        <w:t>GIRONE “</w:t>
      </w:r>
      <w:r>
        <w:rPr>
          <w:color w:val="002060"/>
          <w:sz w:val="22"/>
          <w:szCs w:val="22"/>
        </w:rPr>
        <w:t>A – UNICO</w:t>
      </w:r>
      <w:r w:rsidRPr="00483044">
        <w:rPr>
          <w:color w:val="002060"/>
          <w:sz w:val="22"/>
          <w:szCs w:val="22"/>
        </w:rPr>
        <w:t>”</w:t>
      </w:r>
    </w:p>
    <w:p w14:paraId="6E0F1864" w14:textId="77777777" w:rsidR="00413356" w:rsidRPr="00206171" w:rsidRDefault="00413356" w:rsidP="00413356">
      <w:pPr>
        <w:pStyle w:val="titoloprinc0"/>
        <w:jc w:val="both"/>
        <w:rPr>
          <w:b w:val="0"/>
          <w:bCs w:val="0"/>
          <w:color w:val="002060"/>
          <w:sz w:val="22"/>
          <w:szCs w:val="22"/>
        </w:rPr>
      </w:pPr>
    </w:p>
    <w:p w14:paraId="54279596" w14:textId="7767C9B3" w:rsidR="00413356" w:rsidRDefault="00413356" w:rsidP="00413356">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BAYER CAPPUCCINI</w:t>
      </w:r>
      <w:r>
        <w:rPr>
          <w:color w:val="002060"/>
          <w:sz w:val="22"/>
          <w:szCs w:val="22"/>
        </w:rPr>
        <w:t xml:space="preserve"> </w:t>
      </w:r>
      <w:r w:rsidRPr="00206171">
        <w:rPr>
          <w:b w:val="0"/>
          <w:bCs w:val="0"/>
          <w:color w:val="002060"/>
          <w:sz w:val="22"/>
          <w:szCs w:val="22"/>
        </w:rPr>
        <w:t xml:space="preserve">comunica che disputerà tutte le gare interne </w:t>
      </w:r>
      <w:r>
        <w:rPr>
          <w:b w:val="0"/>
          <w:bCs w:val="0"/>
          <w:color w:val="002060"/>
          <w:sz w:val="22"/>
          <w:szCs w:val="22"/>
        </w:rPr>
        <w:t>il</w:t>
      </w:r>
      <w:r w:rsidRPr="00206171">
        <w:rPr>
          <w:b w:val="0"/>
          <w:bCs w:val="0"/>
          <w:color w:val="002060"/>
          <w:sz w:val="22"/>
          <w:szCs w:val="22"/>
        </w:rPr>
        <w:t xml:space="preserve"> </w:t>
      </w:r>
      <w:r>
        <w:rPr>
          <w:color w:val="002060"/>
          <w:sz w:val="22"/>
          <w:szCs w:val="22"/>
        </w:rPr>
        <w:t>VENERDI’</w:t>
      </w:r>
      <w:r>
        <w:rPr>
          <w:color w:val="002060"/>
          <w:sz w:val="22"/>
          <w:szCs w:val="22"/>
        </w:rPr>
        <w:t xml:space="preserve"> </w:t>
      </w:r>
      <w:r w:rsidRPr="00206171">
        <w:rPr>
          <w:b w:val="0"/>
          <w:bCs w:val="0"/>
          <w:color w:val="002060"/>
          <w:sz w:val="22"/>
          <w:szCs w:val="22"/>
        </w:rPr>
        <w:t xml:space="preserve">alle </w:t>
      </w:r>
      <w:r>
        <w:rPr>
          <w:color w:val="002060"/>
          <w:sz w:val="22"/>
          <w:szCs w:val="22"/>
        </w:rPr>
        <w:t xml:space="preserve">ore </w:t>
      </w:r>
      <w:r>
        <w:rPr>
          <w:color w:val="002060"/>
          <w:sz w:val="22"/>
          <w:szCs w:val="22"/>
        </w:rPr>
        <w:t>21</w:t>
      </w:r>
      <w:r>
        <w:rPr>
          <w:color w:val="002060"/>
          <w:sz w:val="22"/>
          <w:szCs w:val="22"/>
        </w:rPr>
        <w:t>:</w:t>
      </w:r>
      <w:r>
        <w:rPr>
          <w:color w:val="002060"/>
          <w:sz w:val="22"/>
          <w:szCs w:val="22"/>
        </w:rPr>
        <w:t>45</w:t>
      </w:r>
      <w:r w:rsidRPr="00206171">
        <w:rPr>
          <w:b w:val="0"/>
          <w:bCs w:val="0"/>
          <w:color w:val="002060"/>
          <w:sz w:val="22"/>
          <w:szCs w:val="22"/>
        </w:rPr>
        <w:t xml:space="preserve">, </w:t>
      </w:r>
      <w:r>
        <w:rPr>
          <w:b w:val="0"/>
          <w:bCs w:val="0"/>
          <w:color w:val="002060"/>
          <w:sz w:val="22"/>
          <w:szCs w:val="22"/>
        </w:rPr>
        <w:t>stesso campo</w:t>
      </w:r>
      <w:r w:rsidRPr="00206171">
        <w:rPr>
          <w:b w:val="0"/>
          <w:bCs w:val="0"/>
          <w:color w:val="002060"/>
          <w:sz w:val="22"/>
          <w:szCs w:val="22"/>
        </w:rPr>
        <w:t>.</w:t>
      </w:r>
    </w:p>
    <w:p w14:paraId="0E4B2A8B" w14:textId="77777777" w:rsidR="00413356" w:rsidRDefault="00413356" w:rsidP="00413356">
      <w:pPr>
        <w:pStyle w:val="titoloprinc0"/>
        <w:jc w:val="both"/>
        <w:rPr>
          <w:b w:val="0"/>
          <w:bCs w:val="0"/>
          <w:color w:val="002060"/>
          <w:sz w:val="22"/>
          <w:szCs w:val="22"/>
        </w:rPr>
      </w:pPr>
    </w:p>
    <w:p w14:paraId="4AEAD6EE" w14:textId="77777777" w:rsidR="00413356" w:rsidRDefault="00413356" w:rsidP="00413356">
      <w:pPr>
        <w:pStyle w:val="titoloprinc0"/>
        <w:jc w:val="both"/>
        <w:rPr>
          <w:b w:val="0"/>
          <w:bCs w:val="0"/>
          <w:color w:val="002060"/>
          <w:sz w:val="22"/>
          <w:szCs w:val="22"/>
        </w:rPr>
      </w:pPr>
    </w:p>
    <w:p w14:paraId="70EDBEC5" w14:textId="77777777" w:rsidR="00413356" w:rsidRPr="00BE0269" w:rsidRDefault="00413356" w:rsidP="00413356">
      <w:pPr>
        <w:pStyle w:val="titolocampionato0"/>
        <w:shd w:val="clear" w:color="auto" w:fill="CCCCCC"/>
        <w:spacing w:before="80" w:after="40"/>
        <w:rPr>
          <w:color w:val="002060"/>
        </w:rPr>
      </w:pPr>
      <w:r w:rsidRPr="00BE0269">
        <w:rPr>
          <w:color w:val="002060"/>
        </w:rPr>
        <w:t>CALCIO A CINQUE SERIE C2</w:t>
      </w:r>
    </w:p>
    <w:p w14:paraId="4FD20F60" w14:textId="77777777" w:rsidR="00413356" w:rsidRPr="00206171" w:rsidRDefault="00413356" w:rsidP="00413356">
      <w:pPr>
        <w:pStyle w:val="titoloprinc0"/>
        <w:rPr>
          <w:color w:val="002060"/>
        </w:rPr>
      </w:pPr>
      <w:r w:rsidRPr="00206171">
        <w:rPr>
          <w:color w:val="002060"/>
        </w:rPr>
        <w:t>ANAGRAFICA/INDIRIZZARIO/VARIAZIONI CALENDARIO</w:t>
      </w:r>
    </w:p>
    <w:p w14:paraId="48A4C631" w14:textId="77777777" w:rsidR="00413356" w:rsidRDefault="00413356" w:rsidP="00413356">
      <w:pPr>
        <w:pStyle w:val="titoloprinc0"/>
        <w:jc w:val="both"/>
        <w:rPr>
          <w:b w:val="0"/>
          <w:bCs w:val="0"/>
          <w:color w:val="002060"/>
          <w:sz w:val="22"/>
          <w:szCs w:val="22"/>
        </w:rPr>
      </w:pPr>
    </w:p>
    <w:p w14:paraId="74542A5A" w14:textId="0BFF80A4" w:rsidR="00413356" w:rsidRPr="00483044" w:rsidRDefault="00413356" w:rsidP="00413356">
      <w:pPr>
        <w:pStyle w:val="titoloprinc0"/>
        <w:jc w:val="both"/>
        <w:rPr>
          <w:color w:val="002060"/>
          <w:sz w:val="22"/>
          <w:szCs w:val="22"/>
        </w:rPr>
      </w:pPr>
      <w:r w:rsidRPr="00483044">
        <w:rPr>
          <w:color w:val="002060"/>
          <w:sz w:val="22"/>
          <w:szCs w:val="22"/>
        </w:rPr>
        <w:t>GIRONE “</w:t>
      </w:r>
      <w:r>
        <w:rPr>
          <w:color w:val="002060"/>
          <w:sz w:val="22"/>
          <w:szCs w:val="22"/>
        </w:rPr>
        <w:t>B</w:t>
      </w:r>
      <w:r w:rsidRPr="00483044">
        <w:rPr>
          <w:color w:val="002060"/>
          <w:sz w:val="22"/>
          <w:szCs w:val="22"/>
        </w:rPr>
        <w:t>”</w:t>
      </w:r>
    </w:p>
    <w:p w14:paraId="5BE9B5C1" w14:textId="77777777" w:rsidR="00413356" w:rsidRPr="00206171" w:rsidRDefault="00413356" w:rsidP="00413356">
      <w:pPr>
        <w:pStyle w:val="titoloprinc0"/>
        <w:jc w:val="both"/>
        <w:rPr>
          <w:b w:val="0"/>
          <w:bCs w:val="0"/>
          <w:color w:val="002060"/>
          <w:sz w:val="22"/>
          <w:szCs w:val="22"/>
        </w:rPr>
      </w:pPr>
    </w:p>
    <w:p w14:paraId="2FEE9F15" w14:textId="1659F7F5" w:rsidR="00413356" w:rsidRDefault="00413356" w:rsidP="00413356">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OSIMO FIVE</w:t>
      </w:r>
      <w:r>
        <w:rPr>
          <w:color w:val="002060"/>
          <w:sz w:val="22"/>
          <w:szCs w:val="22"/>
        </w:rPr>
        <w:t xml:space="preserve"> </w:t>
      </w:r>
      <w:r w:rsidRPr="00206171">
        <w:rPr>
          <w:b w:val="0"/>
          <w:bCs w:val="0"/>
          <w:color w:val="002060"/>
          <w:sz w:val="22"/>
          <w:szCs w:val="22"/>
        </w:rPr>
        <w:t>comunica che disputerà tutte le gare interne</w:t>
      </w:r>
      <w:r>
        <w:rPr>
          <w:b w:val="0"/>
          <w:bCs w:val="0"/>
          <w:color w:val="002060"/>
          <w:sz w:val="22"/>
          <w:szCs w:val="22"/>
        </w:rPr>
        <w:t xml:space="preserve"> </w:t>
      </w:r>
      <w:r w:rsidRPr="00413356">
        <w:rPr>
          <w:color w:val="002060"/>
          <w:sz w:val="22"/>
          <w:szCs w:val="22"/>
          <w:u w:val="single"/>
        </w:rPr>
        <w:t>fino al 30/10/2024</w:t>
      </w:r>
      <w:r w:rsidRPr="00206171">
        <w:rPr>
          <w:b w:val="0"/>
          <w:bCs w:val="0"/>
          <w:color w:val="002060"/>
          <w:sz w:val="22"/>
          <w:szCs w:val="22"/>
        </w:rPr>
        <w:t xml:space="preserve"> </w:t>
      </w:r>
      <w:r>
        <w:rPr>
          <w:b w:val="0"/>
          <w:bCs w:val="0"/>
          <w:color w:val="002060"/>
          <w:sz w:val="22"/>
          <w:szCs w:val="22"/>
        </w:rPr>
        <w:t xml:space="preserve">per indisponibilità dell’impianto nell’orario di gioco da calendario </w:t>
      </w:r>
      <w:r>
        <w:rPr>
          <w:b w:val="0"/>
          <w:bCs w:val="0"/>
          <w:color w:val="002060"/>
          <w:sz w:val="22"/>
          <w:szCs w:val="22"/>
        </w:rPr>
        <w:t>il</w:t>
      </w:r>
      <w:r w:rsidRPr="00206171">
        <w:rPr>
          <w:b w:val="0"/>
          <w:bCs w:val="0"/>
          <w:color w:val="002060"/>
          <w:sz w:val="22"/>
          <w:szCs w:val="22"/>
        </w:rPr>
        <w:t xml:space="preserve"> </w:t>
      </w:r>
      <w:r>
        <w:rPr>
          <w:color w:val="002060"/>
          <w:sz w:val="22"/>
          <w:szCs w:val="22"/>
        </w:rPr>
        <w:t xml:space="preserve">VENERDI’ </w:t>
      </w:r>
      <w:r w:rsidRPr="00206171">
        <w:rPr>
          <w:b w:val="0"/>
          <w:bCs w:val="0"/>
          <w:color w:val="002060"/>
          <w:sz w:val="22"/>
          <w:szCs w:val="22"/>
        </w:rPr>
        <w:t xml:space="preserve">alle </w:t>
      </w:r>
      <w:r>
        <w:rPr>
          <w:color w:val="002060"/>
          <w:sz w:val="22"/>
          <w:szCs w:val="22"/>
        </w:rPr>
        <w:t>ore 21:</w:t>
      </w:r>
      <w:r>
        <w:rPr>
          <w:color w:val="002060"/>
          <w:sz w:val="22"/>
          <w:szCs w:val="22"/>
        </w:rPr>
        <w:t>15</w:t>
      </w:r>
      <w:r w:rsidRPr="00206171">
        <w:rPr>
          <w:b w:val="0"/>
          <w:bCs w:val="0"/>
          <w:color w:val="002060"/>
          <w:sz w:val="22"/>
          <w:szCs w:val="22"/>
        </w:rPr>
        <w:t>.</w:t>
      </w:r>
    </w:p>
    <w:p w14:paraId="0D14C59D" w14:textId="77777777" w:rsidR="00413356" w:rsidRDefault="00413356" w:rsidP="00413356">
      <w:pPr>
        <w:pStyle w:val="titoloprinc0"/>
        <w:jc w:val="both"/>
        <w:rPr>
          <w:b w:val="0"/>
          <w:bCs w:val="0"/>
          <w:color w:val="002060"/>
          <w:sz w:val="22"/>
          <w:szCs w:val="22"/>
        </w:rPr>
      </w:pPr>
    </w:p>
    <w:p w14:paraId="53FAE68A" w14:textId="42C31C6A" w:rsidR="00413356" w:rsidRPr="00483044" w:rsidRDefault="00413356" w:rsidP="00413356">
      <w:pPr>
        <w:pStyle w:val="titoloprinc0"/>
        <w:jc w:val="both"/>
        <w:rPr>
          <w:color w:val="002060"/>
          <w:sz w:val="22"/>
          <w:szCs w:val="22"/>
        </w:rPr>
      </w:pPr>
      <w:r w:rsidRPr="00483044">
        <w:rPr>
          <w:color w:val="002060"/>
          <w:sz w:val="22"/>
          <w:szCs w:val="22"/>
        </w:rPr>
        <w:t>GIRONE “</w:t>
      </w:r>
      <w:r>
        <w:rPr>
          <w:color w:val="002060"/>
          <w:sz w:val="22"/>
          <w:szCs w:val="22"/>
        </w:rPr>
        <w:t>C</w:t>
      </w:r>
      <w:r w:rsidRPr="00483044">
        <w:rPr>
          <w:color w:val="002060"/>
          <w:sz w:val="22"/>
          <w:szCs w:val="22"/>
        </w:rPr>
        <w:t>”</w:t>
      </w:r>
    </w:p>
    <w:p w14:paraId="5B6B1A04" w14:textId="77777777" w:rsidR="00413356" w:rsidRPr="00206171" w:rsidRDefault="00413356" w:rsidP="00413356">
      <w:pPr>
        <w:pStyle w:val="titoloprinc0"/>
        <w:jc w:val="both"/>
        <w:rPr>
          <w:b w:val="0"/>
          <w:bCs w:val="0"/>
          <w:color w:val="002060"/>
          <w:sz w:val="22"/>
          <w:szCs w:val="22"/>
        </w:rPr>
      </w:pPr>
    </w:p>
    <w:p w14:paraId="36D1FC25" w14:textId="6B81B126" w:rsidR="00413356" w:rsidRDefault="00413356" w:rsidP="00413356">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REAL SAN GIORGIO</w:t>
      </w:r>
      <w:r>
        <w:rPr>
          <w:color w:val="002060"/>
          <w:sz w:val="22"/>
          <w:szCs w:val="22"/>
        </w:rPr>
        <w:t xml:space="preserve"> </w:t>
      </w:r>
      <w:r w:rsidRPr="00206171">
        <w:rPr>
          <w:b w:val="0"/>
          <w:bCs w:val="0"/>
          <w:color w:val="002060"/>
          <w:sz w:val="22"/>
          <w:szCs w:val="22"/>
        </w:rPr>
        <w:t xml:space="preserve">comunica che disputerà tutte le gare interne </w:t>
      </w:r>
      <w:r>
        <w:rPr>
          <w:b w:val="0"/>
          <w:bCs w:val="0"/>
          <w:color w:val="002060"/>
          <w:sz w:val="22"/>
          <w:szCs w:val="22"/>
        </w:rPr>
        <w:t>il</w:t>
      </w:r>
      <w:r w:rsidRPr="00206171">
        <w:rPr>
          <w:b w:val="0"/>
          <w:bCs w:val="0"/>
          <w:color w:val="002060"/>
          <w:sz w:val="22"/>
          <w:szCs w:val="22"/>
        </w:rPr>
        <w:t xml:space="preserve"> </w:t>
      </w:r>
      <w:r>
        <w:rPr>
          <w:color w:val="002060"/>
          <w:sz w:val="22"/>
          <w:szCs w:val="22"/>
        </w:rPr>
        <w:t xml:space="preserve">VENERDI’ </w:t>
      </w:r>
      <w:r w:rsidRPr="00206171">
        <w:rPr>
          <w:b w:val="0"/>
          <w:bCs w:val="0"/>
          <w:color w:val="002060"/>
          <w:sz w:val="22"/>
          <w:szCs w:val="22"/>
        </w:rPr>
        <w:t xml:space="preserve">alle </w:t>
      </w:r>
      <w:r>
        <w:rPr>
          <w:color w:val="002060"/>
          <w:sz w:val="22"/>
          <w:szCs w:val="22"/>
        </w:rPr>
        <w:t>ore 21:</w:t>
      </w:r>
      <w:r>
        <w:rPr>
          <w:color w:val="002060"/>
          <w:sz w:val="22"/>
          <w:szCs w:val="22"/>
        </w:rPr>
        <w:t>30</w:t>
      </w:r>
      <w:r w:rsidRPr="00206171">
        <w:rPr>
          <w:b w:val="0"/>
          <w:bCs w:val="0"/>
          <w:color w:val="002060"/>
          <w:sz w:val="22"/>
          <w:szCs w:val="22"/>
        </w:rPr>
        <w:t xml:space="preserve">, </w:t>
      </w:r>
      <w:r>
        <w:rPr>
          <w:b w:val="0"/>
          <w:bCs w:val="0"/>
          <w:color w:val="002060"/>
          <w:sz w:val="22"/>
          <w:szCs w:val="22"/>
        </w:rPr>
        <w:t>stesso campo</w:t>
      </w:r>
      <w:r w:rsidRPr="00206171">
        <w:rPr>
          <w:b w:val="0"/>
          <w:bCs w:val="0"/>
          <w:color w:val="002060"/>
          <w:sz w:val="22"/>
          <w:szCs w:val="22"/>
        </w:rPr>
        <w:t>.</w:t>
      </w:r>
    </w:p>
    <w:p w14:paraId="6FA62589" w14:textId="77777777" w:rsidR="00413356" w:rsidRDefault="00413356" w:rsidP="00413356">
      <w:pPr>
        <w:pStyle w:val="titoloprinc0"/>
        <w:jc w:val="both"/>
        <w:rPr>
          <w:b w:val="0"/>
          <w:bCs w:val="0"/>
          <w:color w:val="002060"/>
          <w:sz w:val="22"/>
          <w:szCs w:val="22"/>
        </w:rPr>
      </w:pPr>
    </w:p>
    <w:p w14:paraId="2E9CB0B3" w14:textId="77777777" w:rsidR="00413356" w:rsidRDefault="00413356" w:rsidP="009D5FDD">
      <w:pPr>
        <w:pStyle w:val="Nessunaspaziatura"/>
        <w:jc w:val="both"/>
        <w:rPr>
          <w:rFonts w:ascii="Arial" w:hAnsi="Arial" w:cs="Arial"/>
          <w:b/>
          <w:color w:val="002060"/>
          <w:sz w:val="8"/>
          <w:szCs w:val="8"/>
        </w:rPr>
      </w:pPr>
    </w:p>
    <w:p w14:paraId="36B35688" w14:textId="77777777" w:rsidR="00413356" w:rsidRDefault="00413356" w:rsidP="009D5FDD">
      <w:pPr>
        <w:pStyle w:val="Nessunaspaziatura"/>
        <w:jc w:val="both"/>
        <w:rPr>
          <w:rFonts w:ascii="Arial" w:hAnsi="Arial" w:cs="Arial"/>
          <w:b/>
          <w:color w:val="002060"/>
          <w:sz w:val="8"/>
          <w:szCs w:val="8"/>
        </w:rPr>
      </w:pPr>
    </w:p>
    <w:p w14:paraId="4BD04956" w14:textId="77777777" w:rsidR="000F18E7" w:rsidRPr="004A38F6" w:rsidRDefault="000F18E7" w:rsidP="000F18E7">
      <w:pPr>
        <w:pStyle w:val="titolocampionato0"/>
        <w:shd w:val="clear" w:color="auto" w:fill="CCCCCC"/>
        <w:spacing w:before="80" w:after="40"/>
        <w:rPr>
          <w:color w:val="002060"/>
        </w:rPr>
      </w:pPr>
      <w:r w:rsidRPr="004A38F6">
        <w:rPr>
          <w:color w:val="002060"/>
        </w:rPr>
        <w:t>REGIONALE CALCIO A 5 FEMMINILE</w:t>
      </w:r>
    </w:p>
    <w:p w14:paraId="109A551E" w14:textId="2161DE02" w:rsidR="000F18E7" w:rsidRPr="00AE3295" w:rsidRDefault="00037737" w:rsidP="000F18E7">
      <w:pPr>
        <w:pStyle w:val="TITOLOPRINC"/>
        <w:spacing w:before="0" w:beforeAutospacing="0" w:after="0" w:afterAutospacing="0"/>
        <w:rPr>
          <w:color w:val="002060"/>
        </w:rPr>
      </w:pPr>
      <w:r>
        <w:rPr>
          <w:color w:val="002060"/>
        </w:rPr>
        <w:t xml:space="preserve">NUOVO </w:t>
      </w:r>
      <w:r w:rsidR="000F18E7">
        <w:rPr>
          <w:color w:val="002060"/>
        </w:rPr>
        <w:t>CALENDARIO</w:t>
      </w:r>
    </w:p>
    <w:p w14:paraId="0BC01075" w14:textId="77777777" w:rsidR="000F18E7" w:rsidRDefault="000F18E7" w:rsidP="000F18E7">
      <w:pPr>
        <w:pStyle w:val="LndNormale1"/>
        <w:rPr>
          <w:b/>
          <w:color w:val="002060"/>
        </w:rPr>
      </w:pPr>
    </w:p>
    <w:p w14:paraId="0AD5B585" w14:textId="703B1A96" w:rsidR="00037737" w:rsidRDefault="00037737" w:rsidP="00037737">
      <w:pPr>
        <w:widowControl w:val="0"/>
        <w:rPr>
          <w:rFonts w:ascii="Arial" w:hAnsi="Arial" w:cs="Arial"/>
          <w:bCs/>
          <w:color w:val="002060"/>
          <w:sz w:val="22"/>
          <w:szCs w:val="22"/>
        </w:rPr>
      </w:pPr>
      <w:r>
        <w:rPr>
          <w:rFonts w:ascii="Arial" w:hAnsi="Arial" w:cs="Arial"/>
          <w:bCs/>
          <w:color w:val="002060"/>
          <w:sz w:val="22"/>
          <w:szCs w:val="22"/>
        </w:rPr>
        <w:t xml:space="preserve">Da un ricontrollo del calendario del Campionato </w:t>
      </w:r>
      <w:r>
        <w:rPr>
          <w:rFonts w:ascii="Arial" w:hAnsi="Arial" w:cs="Arial"/>
          <w:bCs/>
          <w:color w:val="002060"/>
          <w:sz w:val="22"/>
          <w:szCs w:val="22"/>
        </w:rPr>
        <w:t>Regionale Calcio a Cinque Femminile</w:t>
      </w:r>
      <w:r>
        <w:rPr>
          <w:rFonts w:ascii="Arial" w:hAnsi="Arial" w:cs="Arial"/>
          <w:bCs/>
          <w:color w:val="002060"/>
          <w:sz w:val="22"/>
          <w:szCs w:val="22"/>
        </w:rPr>
        <w:t xml:space="preserve"> è stato riscontrato un errore in fase di formulazione del medesimo (non è stata considerata l</w:t>
      </w:r>
      <w:r>
        <w:rPr>
          <w:rFonts w:ascii="Arial" w:hAnsi="Arial" w:cs="Arial"/>
          <w:bCs/>
          <w:color w:val="002060"/>
          <w:sz w:val="22"/>
          <w:szCs w:val="22"/>
        </w:rPr>
        <w:t xml:space="preserve">a corretta </w:t>
      </w:r>
      <w:r>
        <w:rPr>
          <w:rFonts w:ascii="Arial" w:hAnsi="Arial" w:cs="Arial"/>
          <w:bCs/>
          <w:color w:val="002060"/>
          <w:sz w:val="22"/>
          <w:szCs w:val="22"/>
        </w:rPr>
        <w:t xml:space="preserve">alternanza richiesta nei tempi e nei modi prestabiliti dalla Società </w:t>
      </w:r>
      <w:r>
        <w:rPr>
          <w:rFonts w:ascii="Arial" w:hAnsi="Arial" w:cs="Arial"/>
          <w:bCs/>
          <w:color w:val="002060"/>
          <w:sz w:val="22"/>
          <w:szCs w:val="22"/>
        </w:rPr>
        <w:t>C.U.S. Camerino</w:t>
      </w:r>
      <w:r>
        <w:rPr>
          <w:rFonts w:ascii="Arial" w:hAnsi="Arial" w:cs="Arial"/>
          <w:bCs/>
          <w:color w:val="002060"/>
          <w:sz w:val="22"/>
          <w:szCs w:val="22"/>
        </w:rPr>
        <w:t>).</w:t>
      </w:r>
    </w:p>
    <w:p w14:paraId="43A15EBF" w14:textId="3E46E76F" w:rsidR="00037737" w:rsidRDefault="00037737" w:rsidP="00037737">
      <w:pPr>
        <w:widowControl w:val="0"/>
        <w:rPr>
          <w:rFonts w:ascii="Arial" w:hAnsi="Arial" w:cs="Arial"/>
          <w:bCs/>
          <w:color w:val="002060"/>
          <w:sz w:val="22"/>
          <w:szCs w:val="22"/>
        </w:rPr>
      </w:pPr>
      <w:r>
        <w:rPr>
          <w:rFonts w:ascii="Arial" w:hAnsi="Arial" w:cs="Arial"/>
          <w:bCs/>
          <w:color w:val="002060"/>
          <w:sz w:val="22"/>
          <w:szCs w:val="22"/>
        </w:rPr>
        <w:t xml:space="preserve">Alla luce di quanto si è resa pertanto necessaria la riformulazione del calendario del Campionato in epigrafe che si allega al presente Comunicato Ufficiale </w:t>
      </w:r>
      <w:r>
        <w:rPr>
          <w:rFonts w:ascii="Arial" w:hAnsi="Arial" w:cs="Arial"/>
          <w:bCs/>
          <w:color w:val="002060"/>
          <w:sz w:val="22"/>
          <w:szCs w:val="22"/>
        </w:rPr>
        <w:t xml:space="preserve">e </w:t>
      </w:r>
      <w:r>
        <w:rPr>
          <w:rFonts w:ascii="Arial" w:hAnsi="Arial" w:cs="Arial"/>
          <w:bCs/>
          <w:color w:val="002060"/>
          <w:sz w:val="22"/>
          <w:szCs w:val="22"/>
        </w:rPr>
        <w:t xml:space="preserve">che annulla e sostituisce quello pubblicato in allegato al </w:t>
      </w:r>
      <w:r>
        <w:rPr>
          <w:rFonts w:ascii="Arial" w:hAnsi="Arial" w:cs="Arial"/>
          <w:bCs/>
          <w:color w:val="002060"/>
          <w:sz w:val="22"/>
          <w:szCs w:val="22"/>
        </w:rPr>
        <w:t>C.U.</w:t>
      </w:r>
      <w:r>
        <w:rPr>
          <w:rFonts w:ascii="Arial" w:hAnsi="Arial" w:cs="Arial"/>
          <w:bCs/>
          <w:color w:val="002060"/>
          <w:sz w:val="22"/>
          <w:szCs w:val="22"/>
        </w:rPr>
        <w:t xml:space="preserve"> n° 1</w:t>
      </w:r>
      <w:r>
        <w:rPr>
          <w:rFonts w:ascii="Arial" w:hAnsi="Arial" w:cs="Arial"/>
          <w:bCs/>
          <w:color w:val="002060"/>
          <w:sz w:val="22"/>
          <w:szCs w:val="22"/>
        </w:rPr>
        <w:t>5</w:t>
      </w:r>
      <w:r>
        <w:rPr>
          <w:rFonts w:ascii="Arial" w:hAnsi="Arial" w:cs="Arial"/>
          <w:bCs/>
          <w:color w:val="002060"/>
          <w:sz w:val="22"/>
          <w:szCs w:val="22"/>
        </w:rPr>
        <w:t xml:space="preserve"> del 1</w:t>
      </w:r>
      <w:r>
        <w:rPr>
          <w:rFonts w:ascii="Arial" w:hAnsi="Arial" w:cs="Arial"/>
          <w:bCs/>
          <w:color w:val="002060"/>
          <w:sz w:val="22"/>
          <w:szCs w:val="22"/>
        </w:rPr>
        <w:t>7</w:t>
      </w:r>
      <w:r>
        <w:rPr>
          <w:rFonts w:ascii="Arial" w:hAnsi="Arial" w:cs="Arial"/>
          <w:bCs/>
          <w:color w:val="002060"/>
          <w:sz w:val="22"/>
          <w:szCs w:val="22"/>
        </w:rPr>
        <w:t>/09/2024.</w:t>
      </w:r>
    </w:p>
    <w:p w14:paraId="75C467F9" w14:textId="77777777" w:rsidR="00037737" w:rsidRDefault="00037737" w:rsidP="000F18E7">
      <w:pPr>
        <w:pStyle w:val="LndNormale1"/>
        <w:rPr>
          <w:b/>
          <w:color w:val="002060"/>
        </w:rPr>
      </w:pPr>
    </w:p>
    <w:p w14:paraId="47E10BFB" w14:textId="77777777" w:rsidR="00037737" w:rsidRPr="00E762DC" w:rsidRDefault="00037737" w:rsidP="00037737">
      <w:pPr>
        <w:pStyle w:val="LndNormale1"/>
        <w:rPr>
          <w:b/>
          <w:color w:val="002060"/>
          <w:sz w:val="24"/>
          <w:szCs w:val="24"/>
        </w:rPr>
      </w:pPr>
      <w:r w:rsidRPr="00E762DC">
        <w:rPr>
          <w:b/>
          <w:color w:val="002060"/>
          <w:sz w:val="24"/>
          <w:szCs w:val="24"/>
        </w:rPr>
        <w:t>CALENDARIO</w:t>
      </w:r>
    </w:p>
    <w:p w14:paraId="1F9585E9" w14:textId="7F138415" w:rsidR="00037737" w:rsidRPr="00E762DC" w:rsidRDefault="00037737" w:rsidP="00037737">
      <w:pPr>
        <w:pStyle w:val="LndNormale1"/>
        <w:rPr>
          <w:b/>
          <w:color w:val="002060"/>
        </w:rPr>
      </w:pPr>
      <w:r w:rsidRPr="00E762DC">
        <w:rPr>
          <w:b/>
          <w:color w:val="002060"/>
        </w:rPr>
        <w:t>Si allega al presente Comunicato Ufficiale i</w:t>
      </w:r>
      <w:r>
        <w:rPr>
          <w:b/>
          <w:color w:val="002060"/>
        </w:rPr>
        <w:t>l</w:t>
      </w:r>
      <w:r w:rsidRPr="00E762DC">
        <w:rPr>
          <w:b/>
          <w:color w:val="002060"/>
        </w:rPr>
        <w:t xml:space="preserve"> calendari</w:t>
      </w:r>
      <w:r>
        <w:rPr>
          <w:b/>
          <w:color w:val="002060"/>
        </w:rPr>
        <w:t>o</w:t>
      </w:r>
      <w:r w:rsidRPr="00E762DC">
        <w:rPr>
          <w:b/>
          <w:color w:val="002060"/>
        </w:rPr>
        <w:t xml:space="preserve"> </w:t>
      </w:r>
      <w:r>
        <w:rPr>
          <w:b/>
          <w:color w:val="002060"/>
        </w:rPr>
        <w:t xml:space="preserve">corretto </w:t>
      </w:r>
      <w:r w:rsidRPr="00E762DC">
        <w:rPr>
          <w:b/>
          <w:color w:val="002060"/>
        </w:rPr>
        <w:t xml:space="preserve">del Campionato Regionale Calcio a Cinque </w:t>
      </w:r>
      <w:r>
        <w:rPr>
          <w:b/>
          <w:color w:val="002060"/>
        </w:rPr>
        <w:t>Femminile</w:t>
      </w:r>
      <w:r w:rsidRPr="00E762DC">
        <w:rPr>
          <w:b/>
          <w:color w:val="002060"/>
        </w:rPr>
        <w:t xml:space="preserve"> giron</w:t>
      </w:r>
      <w:r>
        <w:rPr>
          <w:b/>
          <w:color w:val="002060"/>
        </w:rPr>
        <w:t>e</w:t>
      </w:r>
      <w:r w:rsidRPr="00E762DC">
        <w:rPr>
          <w:b/>
          <w:color w:val="002060"/>
        </w:rPr>
        <w:t xml:space="preserve"> "A</w:t>
      </w:r>
      <w:r>
        <w:rPr>
          <w:b/>
          <w:color w:val="002060"/>
        </w:rPr>
        <w:t xml:space="preserve"> – Unico</w:t>
      </w:r>
      <w:r w:rsidRPr="00E762DC">
        <w:rPr>
          <w:b/>
          <w:color w:val="002060"/>
        </w:rPr>
        <w:t>" corredat</w:t>
      </w:r>
      <w:r>
        <w:rPr>
          <w:b/>
          <w:color w:val="002060"/>
        </w:rPr>
        <w:t>o</w:t>
      </w:r>
      <w:r w:rsidRPr="00E762DC">
        <w:rPr>
          <w:b/>
          <w:color w:val="002060"/>
        </w:rPr>
        <w:t xml:space="preserve"> da relativ</w:t>
      </w:r>
      <w:r>
        <w:rPr>
          <w:b/>
          <w:color w:val="002060"/>
        </w:rPr>
        <w:t>o</w:t>
      </w:r>
      <w:r w:rsidRPr="00E762DC">
        <w:rPr>
          <w:b/>
          <w:color w:val="002060"/>
        </w:rPr>
        <w:t xml:space="preserve"> indirizzario ed anagrafica.</w:t>
      </w:r>
    </w:p>
    <w:p w14:paraId="6B982C1C" w14:textId="77777777" w:rsidR="00037737" w:rsidRDefault="00037737" w:rsidP="000F18E7">
      <w:pPr>
        <w:pStyle w:val="LndNormale1"/>
        <w:rPr>
          <w:b/>
          <w:color w:val="002060"/>
        </w:rPr>
      </w:pPr>
    </w:p>
    <w:p w14:paraId="383B1CB5" w14:textId="77777777" w:rsidR="000F18E7" w:rsidRPr="00E762DC" w:rsidRDefault="000F18E7" w:rsidP="000F18E7">
      <w:pPr>
        <w:pStyle w:val="LndNormale1"/>
        <w:rPr>
          <w:b/>
          <w:color w:val="002060"/>
          <w:sz w:val="24"/>
          <w:szCs w:val="24"/>
        </w:rPr>
      </w:pPr>
      <w:r w:rsidRPr="00E762DC">
        <w:rPr>
          <w:b/>
          <w:color w:val="002060"/>
          <w:sz w:val="24"/>
          <w:szCs w:val="24"/>
        </w:rPr>
        <w:t>MANCATE ALTERNANZE</w:t>
      </w:r>
    </w:p>
    <w:p w14:paraId="4EC91F13" w14:textId="77777777" w:rsidR="000F18E7" w:rsidRPr="00E762DC" w:rsidRDefault="000F18E7" w:rsidP="000F18E7">
      <w:pPr>
        <w:pStyle w:val="LndNormale1"/>
        <w:rPr>
          <w:color w:val="002060"/>
        </w:rPr>
      </w:pPr>
      <w:r w:rsidRPr="00E762DC">
        <w:rPr>
          <w:color w:val="002060"/>
        </w:rPr>
        <w:t>In calce a</w:t>
      </w:r>
      <w:r>
        <w:rPr>
          <w:color w:val="002060"/>
        </w:rPr>
        <w:t>l</w:t>
      </w:r>
      <w:r w:rsidRPr="00E762DC">
        <w:rPr>
          <w:color w:val="002060"/>
        </w:rPr>
        <w:t xml:space="preserve"> calendari</w:t>
      </w:r>
      <w:r>
        <w:rPr>
          <w:color w:val="002060"/>
        </w:rPr>
        <w:t>o</w:t>
      </w:r>
      <w:r w:rsidRPr="00E762DC">
        <w:rPr>
          <w:color w:val="002060"/>
        </w:rPr>
        <w:t xml:space="preserve"> sono segnalate le gare per le quali non è stato possibile trovare le alternanze richieste.</w:t>
      </w:r>
    </w:p>
    <w:p w14:paraId="6A61FA68" w14:textId="1B952BF1" w:rsidR="000F18E7" w:rsidRDefault="000F18E7" w:rsidP="00413356">
      <w:pPr>
        <w:pStyle w:val="LndNormale1"/>
        <w:rPr>
          <w:color w:val="002060"/>
          <w:highlight w:val="yellow"/>
          <w:u w:val="single"/>
        </w:rPr>
      </w:pPr>
      <w:r w:rsidRPr="00863DDB">
        <w:rPr>
          <w:color w:val="002060"/>
          <w:highlight w:val="yellow"/>
          <w:u w:val="single"/>
        </w:rPr>
        <w:t xml:space="preserve">Le </w:t>
      </w:r>
      <w:r w:rsidRPr="00863DDB">
        <w:rPr>
          <w:b/>
          <w:color w:val="002060"/>
          <w:highlight w:val="yellow"/>
          <w:u w:val="single"/>
        </w:rPr>
        <w:t>Società ospitanti</w:t>
      </w:r>
      <w:r w:rsidRPr="00863DDB">
        <w:rPr>
          <w:color w:val="002060"/>
          <w:highlight w:val="yellow"/>
          <w:u w:val="single"/>
        </w:rPr>
        <w:t xml:space="preserve"> interessate possono variare il giorno e/o l’orario di gara senza la dichiarazione di consenso della squadra avversaria purché all’interno delle fasce di seguito indicate </w:t>
      </w:r>
      <w:r w:rsidRPr="00863DDB">
        <w:rPr>
          <w:b/>
          <w:color w:val="002060"/>
          <w:highlight w:val="yellow"/>
          <w:u w:val="single"/>
        </w:rPr>
        <w:t xml:space="preserve">entro GIOVEDI’ </w:t>
      </w:r>
      <w:r>
        <w:rPr>
          <w:b/>
          <w:color w:val="002060"/>
          <w:highlight w:val="yellow"/>
          <w:u w:val="single"/>
        </w:rPr>
        <w:t>10</w:t>
      </w:r>
      <w:r w:rsidRPr="00863DDB">
        <w:rPr>
          <w:b/>
          <w:color w:val="002060"/>
          <w:highlight w:val="yellow"/>
          <w:u w:val="single"/>
        </w:rPr>
        <w:t>/</w:t>
      </w:r>
      <w:r>
        <w:rPr>
          <w:b/>
          <w:color w:val="002060"/>
          <w:highlight w:val="yellow"/>
          <w:u w:val="single"/>
        </w:rPr>
        <w:t>10</w:t>
      </w:r>
      <w:r w:rsidRPr="00863DDB">
        <w:rPr>
          <w:b/>
          <w:color w:val="002060"/>
          <w:highlight w:val="yellow"/>
          <w:u w:val="single"/>
        </w:rPr>
        <w:t>/2024</w:t>
      </w:r>
      <w:r w:rsidRPr="00863DDB">
        <w:rPr>
          <w:color w:val="002060"/>
          <w:highlight w:val="yellow"/>
          <w:u w:val="single"/>
        </w:rPr>
        <w:t>.</w:t>
      </w:r>
    </w:p>
    <w:p w14:paraId="17E45745" w14:textId="3F0540AE" w:rsidR="00413356" w:rsidRDefault="00413356" w:rsidP="00413356">
      <w:pPr>
        <w:pStyle w:val="LndNormale1"/>
        <w:rPr>
          <w:color w:val="002060"/>
        </w:rPr>
      </w:pPr>
    </w:p>
    <w:p w14:paraId="25AFE7B6" w14:textId="77777777" w:rsidR="00413356" w:rsidRPr="00413356" w:rsidRDefault="00413356" w:rsidP="00413356">
      <w:pPr>
        <w:pStyle w:val="LndNormale1"/>
        <w:rPr>
          <w:color w:val="002060"/>
        </w:rPr>
      </w:pPr>
    </w:p>
    <w:p w14:paraId="425AB195" w14:textId="77777777" w:rsidR="00413356" w:rsidRPr="00BE0269" w:rsidRDefault="00413356" w:rsidP="00413356">
      <w:pPr>
        <w:pStyle w:val="titolocampionato0"/>
        <w:shd w:val="clear" w:color="auto" w:fill="CCCCCC"/>
        <w:spacing w:before="80" w:after="40"/>
        <w:rPr>
          <w:color w:val="002060"/>
        </w:rPr>
      </w:pPr>
      <w:r w:rsidRPr="00BE0269">
        <w:rPr>
          <w:color w:val="002060"/>
        </w:rPr>
        <w:t>COPPA ITALIA CALCIO A 5</w:t>
      </w:r>
    </w:p>
    <w:p w14:paraId="2C3795BC" w14:textId="77777777" w:rsidR="00F87F2A" w:rsidRPr="00BE0269" w:rsidRDefault="00F87F2A" w:rsidP="00F87F2A">
      <w:pPr>
        <w:pStyle w:val="titoloprinc0"/>
        <w:rPr>
          <w:color w:val="002060"/>
        </w:rPr>
      </w:pPr>
      <w:r w:rsidRPr="00BE0269">
        <w:rPr>
          <w:color w:val="002060"/>
        </w:rPr>
        <w:lastRenderedPageBreak/>
        <w:t>VARIAZIONI AL PROGRAMMA GARE</w:t>
      </w:r>
    </w:p>
    <w:p w14:paraId="6B78166D" w14:textId="77777777" w:rsidR="00F87F2A" w:rsidRPr="00BE0269" w:rsidRDefault="00F87F2A" w:rsidP="00F87F2A">
      <w:pPr>
        <w:pStyle w:val="breakline"/>
        <w:rPr>
          <w:color w:val="002060"/>
        </w:rPr>
      </w:pPr>
    </w:p>
    <w:p w14:paraId="79013839" w14:textId="77777777" w:rsidR="00F87F2A" w:rsidRPr="00BE0269" w:rsidRDefault="00F87F2A" w:rsidP="00F87F2A">
      <w:pPr>
        <w:pStyle w:val="breakline"/>
        <w:rPr>
          <w:color w:val="002060"/>
        </w:rPr>
      </w:pPr>
    </w:p>
    <w:p w14:paraId="3ED6E0D0" w14:textId="448CED84" w:rsidR="00F87F2A" w:rsidRPr="00BE0269" w:rsidRDefault="00F87F2A" w:rsidP="00F87F2A">
      <w:pPr>
        <w:pStyle w:val="sottotitolocampionato10"/>
        <w:rPr>
          <w:color w:val="002060"/>
        </w:rPr>
      </w:pPr>
      <w:r w:rsidRPr="00BE0269">
        <w:rPr>
          <w:color w:val="002060"/>
        </w:rPr>
        <w:t xml:space="preserve">GIRONE </w:t>
      </w:r>
      <w:r>
        <w:rPr>
          <w:color w:val="002060"/>
        </w:rPr>
        <w:t>14</w:t>
      </w:r>
    </w:p>
    <w:tbl>
      <w:tblPr>
        <w:tblpPr w:leftFromText="75" w:rightFromText="75" w:vertAnchor="text"/>
        <w:tblW w:w="9608" w:type="dxa"/>
        <w:tblCellMar>
          <w:left w:w="0" w:type="dxa"/>
          <w:right w:w="0" w:type="dxa"/>
        </w:tblCellMar>
        <w:tblLook w:val="04A0" w:firstRow="1" w:lastRow="0" w:firstColumn="1" w:lastColumn="0" w:noHBand="0" w:noVBand="1"/>
      </w:tblPr>
      <w:tblGrid>
        <w:gridCol w:w="8"/>
        <w:gridCol w:w="700"/>
        <w:gridCol w:w="507"/>
        <w:gridCol w:w="1998"/>
        <w:gridCol w:w="1998"/>
        <w:gridCol w:w="700"/>
        <w:gridCol w:w="600"/>
        <w:gridCol w:w="600"/>
        <w:gridCol w:w="2497"/>
      </w:tblGrid>
      <w:tr w:rsidR="00F87F2A" w:rsidRPr="00BE0269" w14:paraId="6FDB00EE" w14:textId="77777777" w:rsidTr="00F87F2A">
        <w:trPr>
          <w:gridBefore w:val="1"/>
          <w:wBefore w:w="8" w:type="dxa"/>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B5A03" w14:textId="77777777" w:rsidR="00F87F2A" w:rsidRPr="00BE0269" w:rsidRDefault="00F87F2A" w:rsidP="003F2579">
            <w:pPr>
              <w:pStyle w:val="headertabella0"/>
              <w:rPr>
                <w:color w:val="002060"/>
              </w:rPr>
            </w:pPr>
            <w:r w:rsidRPr="00BE026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905C0" w14:textId="77777777" w:rsidR="00F87F2A" w:rsidRPr="00BE0269" w:rsidRDefault="00F87F2A" w:rsidP="003F2579">
            <w:pPr>
              <w:pStyle w:val="headertabella0"/>
              <w:rPr>
                <w:color w:val="002060"/>
              </w:rPr>
            </w:pPr>
            <w:r w:rsidRPr="00BE0269">
              <w:rPr>
                <w:color w:val="002060"/>
              </w:rPr>
              <w:t xml:space="preserve">N° </w:t>
            </w:r>
            <w:proofErr w:type="spellStart"/>
            <w:r w:rsidRPr="00BE0269">
              <w:rPr>
                <w:color w:val="002060"/>
              </w:rPr>
              <w:t>Gior</w:t>
            </w:r>
            <w:proofErr w:type="spellEnd"/>
            <w:r w:rsidRPr="00BE026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E565C" w14:textId="77777777" w:rsidR="00F87F2A" w:rsidRPr="00BE0269" w:rsidRDefault="00F87F2A" w:rsidP="003F2579">
            <w:pPr>
              <w:pStyle w:val="headertabella0"/>
              <w:rPr>
                <w:color w:val="002060"/>
              </w:rPr>
            </w:pPr>
            <w:r w:rsidRPr="00BE026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40FCA" w14:textId="77777777" w:rsidR="00F87F2A" w:rsidRPr="00BE0269" w:rsidRDefault="00F87F2A" w:rsidP="003F2579">
            <w:pPr>
              <w:pStyle w:val="headertabella0"/>
              <w:rPr>
                <w:color w:val="002060"/>
              </w:rPr>
            </w:pPr>
            <w:r w:rsidRPr="00BE02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EA8B3" w14:textId="77777777" w:rsidR="00F87F2A" w:rsidRPr="00BE0269" w:rsidRDefault="00F87F2A" w:rsidP="003F2579">
            <w:pPr>
              <w:pStyle w:val="headertabella0"/>
              <w:rPr>
                <w:color w:val="002060"/>
              </w:rPr>
            </w:pPr>
            <w:r w:rsidRPr="00BE0269">
              <w:rPr>
                <w:color w:val="002060"/>
              </w:rPr>
              <w:t xml:space="preserve">Data </w:t>
            </w:r>
            <w:proofErr w:type="spellStart"/>
            <w:r w:rsidRPr="00BE0269">
              <w:rPr>
                <w:color w:val="002060"/>
              </w:rPr>
              <w:t>Orig</w:t>
            </w:r>
            <w:proofErr w:type="spellEnd"/>
            <w:r w:rsidRPr="00BE02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ABF95" w14:textId="77777777" w:rsidR="00F87F2A" w:rsidRPr="00BE0269" w:rsidRDefault="00F87F2A" w:rsidP="003F2579">
            <w:pPr>
              <w:pStyle w:val="headertabella0"/>
              <w:rPr>
                <w:color w:val="002060"/>
              </w:rPr>
            </w:pPr>
            <w:r w:rsidRPr="00BE02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487D3" w14:textId="77777777" w:rsidR="00F87F2A" w:rsidRPr="00BE0269" w:rsidRDefault="00F87F2A" w:rsidP="003F2579">
            <w:pPr>
              <w:pStyle w:val="headertabella0"/>
              <w:rPr>
                <w:color w:val="002060"/>
              </w:rPr>
            </w:pPr>
            <w:r w:rsidRPr="00BE0269">
              <w:rPr>
                <w:color w:val="002060"/>
              </w:rPr>
              <w:t xml:space="preserve">Ora </w:t>
            </w:r>
            <w:proofErr w:type="spellStart"/>
            <w:r w:rsidRPr="00BE0269">
              <w:rPr>
                <w:color w:val="002060"/>
              </w:rPr>
              <w:t>Orig</w:t>
            </w:r>
            <w:proofErr w:type="spellEnd"/>
            <w:r w:rsidRPr="00BE026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B9B8A" w14:textId="77777777" w:rsidR="00F87F2A" w:rsidRPr="00BE0269" w:rsidRDefault="00F87F2A" w:rsidP="003F2579">
            <w:pPr>
              <w:pStyle w:val="headertabella0"/>
              <w:rPr>
                <w:color w:val="002060"/>
              </w:rPr>
            </w:pPr>
            <w:r w:rsidRPr="00BE0269">
              <w:rPr>
                <w:color w:val="002060"/>
              </w:rPr>
              <w:t>Impianto</w:t>
            </w:r>
          </w:p>
        </w:tc>
      </w:tr>
      <w:tr w:rsidR="00F87F2A" w:rsidRPr="00BE0269" w14:paraId="7EECD893" w14:textId="77777777" w:rsidTr="00F87F2A">
        <w:trPr>
          <w:gridBefore w:val="1"/>
          <w:wBefore w:w="8" w:type="dxa"/>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F97C8" w14:textId="77777777" w:rsidR="00F87F2A" w:rsidRPr="0029567B" w:rsidRDefault="00F87F2A" w:rsidP="003F2579">
            <w:pPr>
              <w:pStyle w:val="rowtabella0"/>
              <w:rPr>
                <w:color w:val="002060"/>
                <w:highlight w:val="yellow"/>
              </w:rPr>
            </w:pPr>
            <w:r w:rsidRPr="0029567B">
              <w:rPr>
                <w:color w:val="002060"/>
                <w:highlight w:val="yellow"/>
              </w:rPr>
              <w:t>20/09/2024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EAE19" w14:textId="004E1B1E" w:rsidR="00F87F2A" w:rsidRPr="0029567B" w:rsidRDefault="00F87F2A" w:rsidP="003F2579">
            <w:pPr>
              <w:pStyle w:val="rowtabella0"/>
              <w:jc w:val="center"/>
              <w:rPr>
                <w:color w:val="002060"/>
                <w:highlight w:val="yellow"/>
              </w:rPr>
            </w:pPr>
            <w:r>
              <w:rPr>
                <w:color w:val="002060"/>
                <w:highlight w:val="yellow"/>
              </w:rPr>
              <w:t>2</w:t>
            </w:r>
            <w:r w:rsidRPr="0029567B">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9B1C5" w14:textId="0DD41B1F" w:rsidR="00F87F2A" w:rsidRPr="0029567B" w:rsidRDefault="00F87F2A" w:rsidP="003F2579">
            <w:pPr>
              <w:pStyle w:val="rowtabella0"/>
              <w:rPr>
                <w:color w:val="002060"/>
                <w:highlight w:val="yellow"/>
              </w:rPr>
            </w:pPr>
            <w:r>
              <w:rPr>
                <w:color w:val="002060"/>
                <w:highlight w:val="yellow"/>
              </w:rPr>
              <w:t>BAYER CAPPUCCINI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5D7B7" w14:textId="1B8F9C1C" w:rsidR="00F87F2A" w:rsidRPr="0029567B" w:rsidRDefault="00F87F2A" w:rsidP="003F2579">
            <w:pPr>
              <w:pStyle w:val="rowtabella0"/>
              <w:rPr>
                <w:color w:val="002060"/>
                <w:highlight w:val="yellow"/>
              </w:rPr>
            </w:pPr>
            <w:r>
              <w:rPr>
                <w:color w:val="002060"/>
                <w:highlight w:val="yellow"/>
              </w:rPr>
              <w:t>ASCOLI CALCIO A CINQUE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158C7" w14:textId="77777777" w:rsidR="00F87F2A" w:rsidRPr="00BE0269" w:rsidRDefault="00F87F2A" w:rsidP="003F257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7A735" w14:textId="408EA972" w:rsidR="00F87F2A" w:rsidRPr="00BE0269" w:rsidRDefault="00F87F2A" w:rsidP="003F2579">
            <w:pPr>
              <w:pStyle w:val="rowtabella0"/>
              <w:jc w:val="center"/>
              <w:rPr>
                <w:color w:val="002060"/>
              </w:rPr>
            </w:pPr>
            <w:r w:rsidRPr="00F87F2A">
              <w:rPr>
                <w:color w:val="002060"/>
                <w:highlight w:val="yellow"/>
              </w:rPr>
              <w:t>21:</w:t>
            </w:r>
            <w:r w:rsidRPr="00F87F2A">
              <w:rPr>
                <w:color w:val="002060"/>
                <w:highlight w:val="yellow"/>
              </w:rPr>
              <w:t>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658B8" w14:textId="2A896EC4" w:rsidR="00F87F2A" w:rsidRPr="00F87F2A" w:rsidRDefault="00F87F2A" w:rsidP="00F87F2A">
            <w:pPr>
              <w:jc w:val="center"/>
              <w:rPr>
                <w:rFonts w:ascii="Arial" w:hAnsi="Arial" w:cs="Arial"/>
                <w:color w:val="002060"/>
                <w:sz w:val="12"/>
                <w:szCs w:val="12"/>
              </w:rPr>
            </w:pPr>
            <w:r w:rsidRPr="00F87F2A">
              <w:rPr>
                <w:rFonts w:ascii="Arial" w:hAnsi="Arial" w:cs="Arial"/>
                <w:color w:val="002060"/>
                <w:sz w:val="12"/>
                <w:szCs w:val="12"/>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67B16" w14:textId="3C07633D" w:rsidR="00F87F2A" w:rsidRPr="00BE0269" w:rsidRDefault="00F87F2A" w:rsidP="003F2579">
            <w:pPr>
              <w:pStyle w:val="rowtabella0"/>
              <w:rPr>
                <w:color w:val="002060"/>
              </w:rPr>
            </w:pPr>
          </w:p>
        </w:tc>
      </w:tr>
      <w:tr w:rsidR="00F87F2A" w:rsidRPr="00BE0269" w14:paraId="50409949" w14:textId="77777777" w:rsidTr="00F87F2A">
        <w:tc>
          <w:tcPr>
            <w:tcW w:w="708" w:type="dxa"/>
            <w:gridSpan w:val="2"/>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CA302" w14:textId="46F229D1" w:rsidR="00F87F2A" w:rsidRPr="0029567B" w:rsidRDefault="00F87F2A" w:rsidP="003F2579">
            <w:pPr>
              <w:pStyle w:val="rowtabella0"/>
              <w:rPr>
                <w:color w:val="002060"/>
                <w:highlight w:val="yellow"/>
              </w:rPr>
            </w:pPr>
            <w:r>
              <w:rPr>
                <w:color w:val="002060"/>
                <w:highlight w:val="yellow"/>
              </w:rPr>
              <w:t>30</w:t>
            </w:r>
            <w:r w:rsidRPr="0029567B">
              <w:rPr>
                <w:color w:val="002060"/>
                <w:highlight w:val="yellow"/>
              </w:rPr>
              <w:t>/09/2024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65EEA" w14:textId="1BF0A186" w:rsidR="00F87F2A" w:rsidRPr="0029567B" w:rsidRDefault="00F87F2A" w:rsidP="003F2579">
            <w:pPr>
              <w:pStyle w:val="rowtabella0"/>
              <w:jc w:val="center"/>
              <w:rPr>
                <w:color w:val="002060"/>
                <w:highlight w:val="yellow"/>
              </w:rPr>
            </w:pPr>
            <w:r>
              <w:rPr>
                <w:color w:val="002060"/>
                <w:highlight w:val="yellow"/>
              </w:rPr>
              <w:t>3</w:t>
            </w:r>
            <w:r w:rsidRPr="0029567B">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41304" w14:textId="77777777" w:rsidR="00F87F2A" w:rsidRPr="0029567B" w:rsidRDefault="00F87F2A" w:rsidP="003F2579">
            <w:pPr>
              <w:pStyle w:val="rowtabella0"/>
              <w:rPr>
                <w:color w:val="002060"/>
                <w:highlight w:val="yellow"/>
              </w:rPr>
            </w:pPr>
            <w:r>
              <w:rPr>
                <w:color w:val="002060"/>
                <w:highlight w:val="yellow"/>
              </w:rPr>
              <w:t>BAYER CAPPUCCINI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A82C2" w14:textId="022E1321" w:rsidR="00F87F2A" w:rsidRPr="0029567B" w:rsidRDefault="00F87F2A" w:rsidP="003F2579">
            <w:pPr>
              <w:pStyle w:val="rowtabella0"/>
              <w:rPr>
                <w:color w:val="002060"/>
                <w:highlight w:val="yellow"/>
              </w:rPr>
            </w:pPr>
            <w:r>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6FB28" w14:textId="77777777" w:rsidR="00F87F2A" w:rsidRPr="00BE0269" w:rsidRDefault="00F87F2A" w:rsidP="003F257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E0D97" w14:textId="77777777" w:rsidR="00F87F2A" w:rsidRPr="00BE0269" w:rsidRDefault="00F87F2A" w:rsidP="003F2579">
            <w:pPr>
              <w:pStyle w:val="rowtabella0"/>
              <w:jc w:val="center"/>
              <w:rPr>
                <w:color w:val="002060"/>
              </w:rPr>
            </w:pPr>
            <w:r w:rsidRPr="00F87F2A">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C2E73" w14:textId="77777777" w:rsidR="00F87F2A" w:rsidRPr="00F87F2A" w:rsidRDefault="00F87F2A" w:rsidP="003F2579">
            <w:pPr>
              <w:jc w:val="center"/>
              <w:rPr>
                <w:rFonts w:ascii="Arial" w:hAnsi="Arial" w:cs="Arial"/>
                <w:color w:val="002060"/>
                <w:sz w:val="12"/>
                <w:szCs w:val="12"/>
              </w:rPr>
            </w:pPr>
            <w:r w:rsidRPr="00F87F2A">
              <w:rPr>
                <w:rFonts w:ascii="Arial" w:hAnsi="Arial" w:cs="Arial"/>
                <w:color w:val="002060"/>
                <w:sz w:val="12"/>
                <w:szCs w:val="12"/>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ECE64" w14:textId="77777777" w:rsidR="00F87F2A" w:rsidRPr="00BE0269" w:rsidRDefault="00F87F2A" w:rsidP="003F2579">
            <w:pPr>
              <w:pStyle w:val="rowtabella0"/>
              <w:rPr>
                <w:color w:val="002060"/>
              </w:rPr>
            </w:pPr>
          </w:p>
        </w:tc>
      </w:tr>
    </w:tbl>
    <w:p w14:paraId="549497A5" w14:textId="77777777" w:rsidR="00F87F2A" w:rsidRPr="00F87F2A" w:rsidRDefault="00F87F2A" w:rsidP="00413356">
      <w:pPr>
        <w:pStyle w:val="titoloprinc0"/>
        <w:rPr>
          <w:b w:val="0"/>
          <w:bCs w:val="0"/>
          <w:color w:val="002060"/>
          <w:sz w:val="22"/>
          <w:szCs w:val="22"/>
        </w:rPr>
      </w:pPr>
    </w:p>
    <w:p w14:paraId="2C5B8409" w14:textId="5F3D7A95" w:rsidR="00413356" w:rsidRPr="00BE0269" w:rsidRDefault="00413356" w:rsidP="00413356">
      <w:pPr>
        <w:pStyle w:val="titoloprinc0"/>
        <w:rPr>
          <w:color w:val="002060"/>
        </w:rPr>
      </w:pPr>
      <w:r w:rsidRPr="00BE0269">
        <w:rPr>
          <w:color w:val="002060"/>
        </w:rPr>
        <w:t>RISULTATI</w:t>
      </w:r>
    </w:p>
    <w:p w14:paraId="4DE51E1E" w14:textId="77777777" w:rsidR="00413356" w:rsidRPr="00BE0269" w:rsidRDefault="00413356" w:rsidP="00413356">
      <w:pPr>
        <w:pStyle w:val="breakline"/>
        <w:rPr>
          <w:color w:val="002060"/>
        </w:rPr>
      </w:pPr>
    </w:p>
    <w:p w14:paraId="69C13E5C" w14:textId="77777777" w:rsidR="00413356" w:rsidRPr="00BE0269" w:rsidRDefault="00413356" w:rsidP="00413356">
      <w:pPr>
        <w:pStyle w:val="sottotitolocampionato10"/>
        <w:rPr>
          <w:color w:val="002060"/>
        </w:rPr>
      </w:pPr>
      <w:r w:rsidRPr="00BE0269">
        <w:rPr>
          <w:color w:val="002060"/>
        </w:rPr>
        <w:t>RISULTATI UFFICIALI GARE DEL 13/09/2024</w:t>
      </w:r>
    </w:p>
    <w:p w14:paraId="35824AFB" w14:textId="77777777" w:rsidR="00413356" w:rsidRPr="00413356" w:rsidRDefault="00413356" w:rsidP="00413356">
      <w:pPr>
        <w:pStyle w:val="sottotitolocampionato20"/>
        <w:spacing w:before="0" w:beforeAutospacing="0" w:after="0" w:afterAutospacing="0"/>
        <w:rPr>
          <w:rFonts w:ascii="Arial" w:hAnsi="Arial" w:cs="Arial"/>
          <w:color w:val="002060"/>
          <w:sz w:val="20"/>
          <w:szCs w:val="20"/>
        </w:rPr>
      </w:pPr>
      <w:r w:rsidRPr="00413356">
        <w:rPr>
          <w:rFonts w:ascii="Arial" w:hAnsi="Arial" w:cs="Arial"/>
          <w:color w:val="002060"/>
          <w:sz w:val="20"/>
          <w:szCs w:val="20"/>
        </w:rPr>
        <w:t>Si trascrivono qui di seguito i risultati ufficiali delle gare disputate</w:t>
      </w:r>
    </w:p>
    <w:p w14:paraId="628346D0" w14:textId="77777777" w:rsidR="00413356" w:rsidRPr="00BE0269" w:rsidRDefault="00413356" w:rsidP="0041335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3356" w:rsidRPr="00BE0269" w14:paraId="59ADDF8B" w14:textId="77777777" w:rsidTr="003F257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356" w:rsidRPr="00BE0269" w14:paraId="04525D28" w14:textId="77777777" w:rsidTr="003F25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08C47" w14:textId="77777777" w:rsidR="00413356" w:rsidRPr="00BE0269" w:rsidRDefault="00413356" w:rsidP="003F2579">
                  <w:pPr>
                    <w:pStyle w:val="headertabella0"/>
                    <w:rPr>
                      <w:color w:val="002060"/>
                    </w:rPr>
                  </w:pPr>
                  <w:r w:rsidRPr="00BE0269">
                    <w:rPr>
                      <w:color w:val="002060"/>
                    </w:rPr>
                    <w:t>GIRONE 2 - 1 Giornata - A</w:t>
                  </w:r>
                </w:p>
              </w:tc>
            </w:tr>
            <w:tr w:rsidR="00413356" w:rsidRPr="00BE0269" w14:paraId="304E3096" w14:textId="77777777" w:rsidTr="003F257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CC8771" w14:textId="77777777" w:rsidR="00413356" w:rsidRPr="00BE0269" w:rsidRDefault="00413356" w:rsidP="003F2579">
                  <w:pPr>
                    <w:pStyle w:val="rowtabella0"/>
                    <w:rPr>
                      <w:color w:val="002060"/>
                    </w:rPr>
                  </w:pPr>
                  <w:r w:rsidRPr="00BE0269">
                    <w:rPr>
                      <w:color w:val="002060"/>
                    </w:rPr>
                    <w:t>LUCREZIA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74F7EE" w14:textId="77777777" w:rsidR="00413356" w:rsidRPr="00BE0269" w:rsidRDefault="00413356" w:rsidP="003F2579">
                  <w:pPr>
                    <w:pStyle w:val="rowtabella0"/>
                    <w:rPr>
                      <w:color w:val="002060"/>
                    </w:rPr>
                  </w:pPr>
                  <w:r w:rsidRPr="00BE0269">
                    <w:rPr>
                      <w:color w:val="002060"/>
                    </w:rPr>
                    <w:t>- CIARNIN</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58454B" w14:textId="77777777" w:rsidR="00413356" w:rsidRPr="00BE0269" w:rsidRDefault="00413356" w:rsidP="003F2579">
                  <w:pPr>
                    <w:pStyle w:val="rowtabella0"/>
                    <w:jc w:val="center"/>
                    <w:rPr>
                      <w:color w:val="002060"/>
                    </w:rPr>
                  </w:pPr>
                  <w:r w:rsidRPr="00BE0269">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67344D" w14:textId="77777777" w:rsidR="00413356" w:rsidRPr="00BE0269" w:rsidRDefault="00413356" w:rsidP="003F2579">
                  <w:pPr>
                    <w:pStyle w:val="rowtabella0"/>
                    <w:jc w:val="center"/>
                    <w:rPr>
                      <w:color w:val="002060"/>
                    </w:rPr>
                  </w:pPr>
                  <w:r w:rsidRPr="00BE0269">
                    <w:rPr>
                      <w:color w:val="002060"/>
                    </w:rPr>
                    <w:t> </w:t>
                  </w:r>
                </w:p>
              </w:tc>
            </w:tr>
          </w:tbl>
          <w:p w14:paraId="42AAB053" w14:textId="77777777" w:rsidR="00413356" w:rsidRPr="00BE0269" w:rsidRDefault="00413356" w:rsidP="003F257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356" w:rsidRPr="00BE0269" w14:paraId="61D603CE" w14:textId="77777777" w:rsidTr="003F25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B4515" w14:textId="77777777" w:rsidR="00413356" w:rsidRPr="00BE0269" w:rsidRDefault="00413356" w:rsidP="003F2579">
                  <w:pPr>
                    <w:pStyle w:val="headertabella0"/>
                    <w:rPr>
                      <w:color w:val="002060"/>
                    </w:rPr>
                  </w:pPr>
                  <w:r w:rsidRPr="00BE0269">
                    <w:rPr>
                      <w:color w:val="002060"/>
                    </w:rPr>
                    <w:t>GIRONE 3 - 1 Giornata - A</w:t>
                  </w:r>
                </w:p>
              </w:tc>
            </w:tr>
            <w:tr w:rsidR="00413356" w:rsidRPr="00BE0269" w14:paraId="02AF28EB" w14:textId="77777777" w:rsidTr="003F257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5CD31F" w14:textId="77777777" w:rsidR="00413356" w:rsidRPr="00BE0269" w:rsidRDefault="00413356" w:rsidP="003F2579">
                  <w:pPr>
                    <w:pStyle w:val="rowtabella0"/>
                    <w:rPr>
                      <w:color w:val="002060"/>
                    </w:rPr>
                  </w:pPr>
                  <w:r w:rsidRPr="00BE0269">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1C2B93" w14:textId="77777777" w:rsidR="00413356" w:rsidRPr="00BE0269" w:rsidRDefault="00413356" w:rsidP="003F2579">
                  <w:pPr>
                    <w:pStyle w:val="rowtabella0"/>
                    <w:rPr>
                      <w:color w:val="002060"/>
                    </w:rPr>
                  </w:pPr>
                  <w:r w:rsidRPr="00BE0269">
                    <w:rPr>
                      <w:color w:val="002060"/>
                    </w:rPr>
                    <w:t>- GIOVANI SANT IPPOLITO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C05BAE" w14:textId="77777777" w:rsidR="00413356" w:rsidRPr="00BE0269" w:rsidRDefault="00413356" w:rsidP="003F2579">
                  <w:pPr>
                    <w:pStyle w:val="rowtabella0"/>
                    <w:jc w:val="center"/>
                    <w:rPr>
                      <w:color w:val="002060"/>
                    </w:rPr>
                  </w:pPr>
                  <w:r w:rsidRPr="00BE0269">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89DB4E" w14:textId="77777777" w:rsidR="00413356" w:rsidRPr="00BE0269" w:rsidRDefault="00413356" w:rsidP="003F2579">
                  <w:pPr>
                    <w:pStyle w:val="rowtabella0"/>
                    <w:jc w:val="center"/>
                    <w:rPr>
                      <w:color w:val="002060"/>
                    </w:rPr>
                  </w:pPr>
                  <w:r w:rsidRPr="00BE0269">
                    <w:rPr>
                      <w:color w:val="002060"/>
                    </w:rPr>
                    <w:t> </w:t>
                  </w:r>
                </w:p>
              </w:tc>
            </w:tr>
          </w:tbl>
          <w:p w14:paraId="14C160DE" w14:textId="77777777" w:rsidR="00413356" w:rsidRPr="00BE0269" w:rsidRDefault="00413356" w:rsidP="003F2579">
            <w:pPr>
              <w:rPr>
                <w:color w:val="002060"/>
              </w:rPr>
            </w:pPr>
          </w:p>
        </w:tc>
      </w:tr>
    </w:tbl>
    <w:p w14:paraId="7E65BF7E" w14:textId="77777777" w:rsidR="00413356" w:rsidRPr="00BE0269" w:rsidRDefault="00413356" w:rsidP="0041335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3356" w:rsidRPr="00BE0269" w14:paraId="67D11329" w14:textId="77777777" w:rsidTr="003F257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356" w:rsidRPr="00BE0269" w14:paraId="0EBF74D0" w14:textId="77777777" w:rsidTr="003F25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04979" w14:textId="77777777" w:rsidR="00413356" w:rsidRPr="00BE0269" w:rsidRDefault="00413356" w:rsidP="003F2579">
                  <w:pPr>
                    <w:pStyle w:val="headertabella0"/>
                    <w:rPr>
                      <w:color w:val="002060"/>
                    </w:rPr>
                  </w:pPr>
                  <w:r w:rsidRPr="00BE0269">
                    <w:rPr>
                      <w:color w:val="002060"/>
                    </w:rPr>
                    <w:t>GIRONE 4 - 1 Giornata - A</w:t>
                  </w:r>
                </w:p>
              </w:tc>
            </w:tr>
            <w:tr w:rsidR="00413356" w:rsidRPr="00BE0269" w14:paraId="3DFA30D5" w14:textId="77777777" w:rsidTr="003F257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F0F879" w14:textId="77777777" w:rsidR="00413356" w:rsidRPr="00BE0269" w:rsidRDefault="00413356" w:rsidP="003F2579">
                  <w:pPr>
                    <w:pStyle w:val="rowtabella0"/>
                    <w:rPr>
                      <w:color w:val="002060"/>
                    </w:rPr>
                  </w:pPr>
                  <w:r w:rsidRPr="00BE0269">
                    <w:rPr>
                      <w:color w:val="002060"/>
                    </w:rPr>
                    <w:t>VILLA CECCOLINI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791A89" w14:textId="77777777" w:rsidR="00413356" w:rsidRPr="00BE0269" w:rsidRDefault="00413356" w:rsidP="003F2579">
                  <w:pPr>
                    <w:pStyle w:val="rowtabella0"/>
                    <w:rPr>
                      <w:color w:val="002060"/>
                    </w:rPr>
                  </w:pPr>
                  <w:r w:rsidRPr="00BE0269">
                    <w:rPr>
                      <w:color w:val="002060"/>
                    </w:rPr>
                    <w:t>- SAN BIAGIO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FBFF24" w14:textId="77777777" w:rsidR="00413356" w:rsidRPr="00BE0269" w:rsidRDefault="00413356" w:rsidP="003F2579">
                  <w:pPr>
                    <w:pStyle w:val="rowtabella0"/>
                    <w:jc w:val="center"/>
                    <w:rPr>
                      <w:color w:val="002060"/>
                    </w:rPr>
                  </w:pPr>
                  <w:r w:rsidRPr="00BE0269">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77EE35" w14:textId="77777777" w:rsidR="00413356" w:rsidRPr="00BE0269" w:rsidRDefault="00413356" w:rsidP="003F2579">
                  <w:pPr>
                    <w:pStyle w:val="rowtabella0"/>
                    <w:jc w:val="center"/>
                    <w:rPr>
                      <w:color w:val="002060"/>
                    </w:rPr>
                  </w:pPr>
                  <w:r w:rsidRPr="00BE0269">
                    <w:rPr>
                      <w:color w:val="002060"/>
                    </w:rPr>
                    <w:t> </w:t>
                  </w:r>
                </w:p>
              </w:tc>
            </w:tr>
          </w:tbl>
          <w:p w14:paraId="42304374" w14:textId="77777777" w:rsidR="00413356" w:rsidRPr="00BE0269" w:rsidRDefault="00413356" w:rsidP="003F257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356" w:rsidRPr="00BE0269" w14:paraId="0A034512" w14:textId="77777777" w:rsidTr="003F25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89E71" w14:textId="77777777" w:rsidR="00413356" w:rsidRPr="00BE0269" w:rsidRDefault="00413356" w:rsidP="003F2579">
                  <w:pPr>
                    <w:pStyle w:val="headertabella0"/>
                    <w:rPr>
                      <w:color w:val="002060"/>
                    </w:rPr>
                  </w:pPr>
                  <w:r w:rsidRPr="00BE0269">
                    <w:rPr>
                      <w:color w:val="002060"/>
                    </w:rPr>
                    <w:t>GIRONE 5 - 1 Giornata - A</w:t>
                  </w:r>
                </w:p>
              </w:tc>
            </w:tr>
            <w:tr w:rsidR="00413356" w:rsidRPr="00BE0269" w14:paraId="71F32A63" w14:textId="77777777" w:rsidTr="003F257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7D8C38" w14:textId="77777777" w:rsidR="00413356" w:rsidRPr="00BE0269" w:rsidRDefault="00413356" w:rsidP="003F2579">
                  <w:pPr>
                    <w:pStyle w:val="rowtabella0"/>
                    <w:rPr>
                      <w:color w:val="002060"/>
                    </w:rPr>
                  </w:pPr>
                  <w:r w:rsidRPr="00BE0269">
                    <w:rPr>
                      <w:color w:val="002060"/>
                    </w:rPr>
                    <w:t>ACQUALAGNA CALCIO C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792186" w14:textId="77777777" w:rsidR="00413356" w:rsidRPr="00BE0269" w:rsidRDefault="00413356" w:rsidP="003F2579">
                  <w:pPr>
                    <w:pStyle w:val="rowtabella0"/>
                    <w:rPr>
                      <w:color w:val="002060"/>
                    </w:rPr>
                  </w:pPr>
                  <w:r w:rsidRPr="00BE0269">
                    <w:rPr>
                      <w:color w:val="002060"/>
                    </w:rPr>
                    <w:t>- PIANACCIO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080213" w14:textId="77777777" w:rsidR="00413356" w:rsidRPr="00BE0269" w:rsidRDefault="00413356" w:rsidP="003F2579">
                  <w:pPr>
                    <w:pStyle w:val="rowtabella0"/>
                    <w:jc w:val="center"/>
                    <w:rPr>
                      <w:color w:val="002060"/>
                    </w:rPr>
                  </w:pPr>
                  <w:r w:rsidRPr="00BE0269">
                    <w:rPr>
                      <w:color w:val="002060"/>
                    </w:rP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44580F" w14:textId="77777777" w:rsidR="00413356" w:rsidRPr="00BE0269" w:rsidRDefault="00413356" w:rsidP="003F2579">
                  <w:pPr>
                    <w:pStyle w:val="rowtabella0"/>
                    <w:jc w:val="center"/>
                    <w:rPr>
                      <w:color w:val="002060"/>
                    </w:rPr>
                  </w:pPr>
                  <w:r w:rsidRPr="00BE0269">
                    <w:rPr>
                      <w:color w:val="002060"/>
                    </w:rPr>
                    <w:t> </w:t>
                  </w:r>
                </w:p>
              </w:tc>
            </w:tr>
          </w:tbl>
          <w:p w14:paraId="18AE0A62" w14:textId="77777777" w:rsidR="00413356" w:rsidRPr="00BE0269" w:rsidRDefault="00413356" w:rsidP="003F2579">
            <w:pPr>
              <w:rPr>
                <w:color w:val="002060"/>
              </w:rPr>
            </w:pPr>
          </w:p>
        </w:tc>
      </w:tr>
    </w:tbl>
    <w:p w14:paraId="5AD9099F" w14:textId="77777777" w:rsidR="00413356" w:rsidRPr="00BE0269" w:rsidRDefault="00413356" w:rsidP="0041335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3356" w:rsidRPr="00BE0269" w14:paraId="77C873C5" w14:textId="77777777" w:rsidTr="003F257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356" w:rsidRPr="00BE0269" w14:paraId="34C0DB1D" w14:textId="77777777" w:rsidTr="003F25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31105" w14:textId="77777777" w:rsidR="00413356" w:rsidRPr="00BE0269" w:rsidRDefault="00413356" w:rsidP="003F2579">
                  <w:pPr>
                    <w:pStyle w:val="headertabella0"/>
                    <w:rPr>
                      <w:color w:val="002060"/>
                    </w:rPr>
                  </w:pPr>
                  <w:r w:rsidRPr="00BE0269">
                    <w:rPr>
                      <w:color w:val="002060"/>
                    </w:rPr>
                    <w:t>GIRONE 6 - 1 Giornata - A</w:t>
                  </w:r>
                </w:p>
              </w:tc>
            </w:tr>
            <w:tr w:rsidR="00413356" w:rsidRPr="00BE0269" w14:paraId="28F497FF" w14:textId="77777777" w:rsidTr="003F257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A2A965" w14:textId="77777777" w:rsidR="00413356" w:rsidRPr="00BE0269" w:rsidRDefault="00413356" w:rsidP="003F2579">
                  <w:pPr>
                    <w:pStyle w:val="rowtabella0"/>
                    <w:rPr>
                      <w:color w:val="002060"/>
                    </w:rPr>
                  </w:pPr>
                  <w:r w:rsidRPr="00BE0269">
                    <w:rPr>
                      <w:color w:val="002060"/>
                    </w:rPr>
                    <w:t>PIETRALACROCE 73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497AEF" w14:textId="77777777" w:rsidR="00413356" w:rsidRPr="00BE0269" w:rsidRDefault="00413356" w:rsidP="003F2579">
                  <w:pPr>
                    <w:pStyle w:val="rowtabella0"/>
                    <w:rPr>
                      <w:color w:val="002060"/>
                    </w:rPr>
                  </w:pPr>
                  <w:r w:rsidRPr="00BE0269">
                    <w:rPr>
                      <w:color w:val="002060"/>
                    </w:rPr>
                    <w:t>- ASPIO 2005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FDE43D" w14:textId="77777777" w:rsidR="00413356" w:rsidRPr="00BE0269" w:rsidRDefault="00413356" w:rsidP="003F2579">
                  <w:pPr>
                    <w:pStyle w:val="rowtabella0"/>
                    <w:jc w:val="center"/>
                    <w:rPr>
                      <w:color w:val="002060"/>
                    </w:rPr>
                  </w:pPr>
                  <w:r w:rsidRPr="00BE0269">
                    <w:rPr>
                      <w:color w:val="002060"/>
                    </w:rPr>
                    <w:t>6 - 1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29C197" w14:textId="77777777" w:rsidR="00413356" w:rsidRPr="00BE0269" w:rsidRDefault="00413356" w:rsidP="003F2579">
                  <w:pPr>
                    <w:pStyle w:val="rowtabella0"/>
                    <w:jc w:val="center"/>
                    <w:rPr>
                      <w:color w:val="002060"/>
                    </w:rPr>
                  </w:pPr>
                  <w:r w:rsidRPr="00BE0269">
                    <w:rPr>
                      <w:color w:val="002060"/>
                    </w:rPr>
                    <w:t> </w:t>
                  </w:r>
                </w:p>
              </w:tc>
            </w:tr>
          </w:tbl>
          <w:p w14:paraId="4A77D8D1" w14:textId="77777777" w:rsidR="00413356" w:rsidRPr="00BE0269" w:rsidRDefault="00413356" w:rsidP="003F257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356" w:rsidRPr="00BE0269" w14:paraId="265E82E4" w14:textId="77777777" w:rsidTr="003F25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5B931" w14:textId="77777777" w:rsidR="00413356" w:rsidRPr="00BE0269" w:rsidRDefault="00413356" w:rsidP="003F2579">
                  <w:pPr>
                    <w:pStyle w:val="headertabella0"/>
                    <w:rPr>
                      <w:color w:val="002060"/>
                    </w:rPr>
                  </w:pPr>
                  <w:r w:rsidRPr="00BE0269">
                    <w:rPr>
                      <w:color w:val="002060"/>
                    </w:rPr>
                    <w:t>GIRONE 7 - 1 Giornata - A</w:t>
                  </w:r>
                </w:p>
              </w:tc>
            </w:tr>
            <w:tr w:rsidR="00413356" w:rsidRPr="00BE0269" w14:paraId="3C31F290" w14:textId="77777777" w:rsidTr="003F257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D0227F" w14:textId="77777777" w:rsidR="00413356" w:rsidRPr="00BE0269" w:rsidRDefault="00413356" w:rsidP="003F2579">
                  <w:pPr>
                    <w:pStyle w:val="rowtabella0"/>
                    <w:rPr>
                      <w:color w:val="002060"/>
                    </w:rPr>
                  </w:pPr>
                  <w:r w:rsidRPr="00BE0269">
                    <w:rPr>
                      <w:color w:val="002060"/>
                    </w:rPr>
                    <w:t>AVIS ARCEVIA 1964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8286B" w14:textId="77777777" w:rsidR="00413356" w:rsidRPr="00BE0269" w:rsidRDefault="00413356" w:rsidP="003F2579">
                  <w:pPr>
                    <w:pStyle w:val="rowtabella0"/>
                    <w:rPr>
                      <w:color w:val="002060"/>
                    </w:rPr>
                  </w:pPr>
                  <w:r w:rsidRPr="00BE0269">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C3793E" w14:textId="77777777" w:rsidR="00413356" w:rsidRPr="00BE0269" w:rsidRDefault="00413356" w:rsidP="003F2579">
                  <w:pPr>
                    <w:pStyle w:val="rowtabella0"/>
                    <w:jc w:val="center"/>
                    <w:rPr>
                      <w:color w:val="002060"/>
                    </w:rPr>
                  </w:pPr>
                  <w:r w:rsidRPr="00BE0269">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0F40B3" w14:textId="77777777" w:rsidR="00413356" w:rsidRPr="00BE0269" w:rsidRDefault="00413356" w:rsidP="003F2579">
                  <w:pPr>
                    <w:pStyle w:val="rowtabella0"/>
                    <w:jc w:val="center"/>
                    <w:rPr>
                      <w:color w:val="002060"/>
                    </w:rPr>
                  </w:pPr>
                  <w:r w:rsidRPr="00BE0269">
                    <w:rPr>
                      <w:color w:val="002060"/>
                    </w:rPr>
                    <w:t> </w:t>
                  </w:r>
                </w:p>
              </w:tc>
            </w:tr>
            <w:tr w:rsidR="00413356" w:rsidRPr="00BE0269" w14:paraId="1CC7236C" w14:textId="77777777" w:rsidTr="003F257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33487D" w14:textId="77777777" w:rsidR="00413356" w:rsidRPr="00BE0269" w:rsidRDefault="00413356" w:rsidP="003F2579">
                  <w:pPr>
                    <w:pStyle w:val="rowtabella0"/>
                    <w:rPr>
                      <w:color w:val="002060"/>
                    </w:rPr>
                  </w:pPr>
                  <w:r w:rsidRPr="00BE0269">
                    <w:rPr>
                      <w:color w:val="002060"/>
                    </w:rPr>
                    <w:t>CHIARAVALLE FUTSAL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70DCDF" w14:textId="77777777" w:rsidR="00413356" w:rsidRPr="00BE0269" w:rsidRDefault="00413356" w:rsidP="003F2579">
                  <w:pPr>
                    <w:pStyle w:val="rowtabella0"/>
                    <w:rPr>
                      <w:color w:val="002060"/>
                    </w:rPr>
                  </w:pPr>
                  <w:r w:rsidRPr="00BE0269">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D61B59" w14:textId="77777777" w:rsidR="00413356" w:rsidRPr="00BE0269" w:rsidRDefault="00413356" w:rsidP="003F2579">
                  <w:pPr>
                    <w:pStyle w:val="rowtabella0"/>
                    <w:jc w:val="center"/>
                    <w:rPr>
                      <w:color w:val="002060"/>
                    </w:rPr>
                  </w:pPr>
                  <w:r w:rsidRPr="00BE0269">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E3F1FC" w14:textId="77777777" w:rsidR="00413356" w:rsidRPr="00BE0269" w:rsidRDefault="00413356" w:rsidP="003F2579">
                  <w:pPr>
                    <w:pStyle w:val="rowtabella0"/>
                    <w:jc w:val="center"/>
                    <w:rPr>
                      <w:color w:val="002060"/>
                    </w:rPr>
                  </w:pPr>
                  <w:r w:rsidRPr="00BE0269">
                    <w:rPr>
                      <w:color w:val="002060"/>
                    </w:rPr>
                    <w:t> </w:t>
                  </w:r>
                </w:p>
              </w:tc>
            </w:tr>
          </w:tbl>
          <w:p w14:paraId="1EA695AB" w14:textId="77777777" w:rsidR="00413356" w:rsidRPr="00BE0269" w:rsidRDefault="00413356" w:rsidP="003F2579">
            <w:pPr>
              <w:rPr>
                <w:color w:val="002060"/>
              </w:rPr>
            </w:pPr>
          </w:p>
        </w:tc>
      </w:tr>
    </w:tbl>
    <w:p w14:paraId="600E44AD" w14:textId="77777777" w:rsidR="00413356" w:rsidRPr="00BE0269" w:rsidRDefault="00413356" w:rsidP="0041335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3356" w:rsidRPr="00BE0269" w14:paraId="36282E5D" w14:textId="77777777" w:rsidTr="003F257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356" w:rsidRPr="00BE0269" w14:paraId="6A05783A" w14:textId="77777777" w:rsidTr="003F25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D8148" w14:textId="77777777" w:rsidR="00413356" w:rsidRPr="00BE0269" w:rsidRDefault="00413356" w:rsidP="003F2579">
                  <w:pPr>
                    <w:pStyle w:val="headertabella0"/>
                    <w:rPr>
                      <w:color w:val="002060"/>
                    </w:rPr>
                  </w:pPr>
                  <w:r w:rsidRPr="00BE0269">
                    <w:rPr>
                      <w:color w:val="002060"/>
                    </w:rPr>
                    <w:t>GIRONE 8 - 1 Giornata - A</w:t>
                  </w:r>
                </w:p>
              </w:tc>
            </w:tr>
            <w:tr w:rsidR="00413356" w:rsidRPr="00BE0269" w14:paraId="64C7F0F8" w14:textId="77777777" w:rsidTr="003F257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E23770" w14:textId="77777777" w:rsidR="00413356" w:rsidRPr="00BE0269" w:rsidRDefault="00413356" w:rsidP="003F2579">
                  <w:pPr>
                    <w:pStyle w:val="rowtabella0"/>
                    <w:rPr>
                      <w:color w:val="002060"/>
                    </w:rPr>
                  </w:pPr>
                  <w:r w:rsidRPr="00BE0269">
                    <w:rPr>
                      <w:color w:val="002060"/>
                    </w:rPr>
                    <w:t>POLISPORTIVA UROBORO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75B2E1" w14:textId="77777777" w:rsidR="00413356" w:rsidRPr="00BE0269" w:rsidRDefault="00413356" w:rsidP="003F2579">
                  <w:pPr>
                    <w:pStyle w:val="rowtabella0"/>
                    <w:rPr>
                      <w:color w:val="002060"/>
                    </w:rPr>
                  </w:pPr>
                  <w:r w:rsidRPr="00BE0269">
                    <w:rPr>
                      <w:color w:val="002060"/>
                    </w:rPr>
                    <w:t>- CITTA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C50DB" w14:textId="77777777" w:rsidR="00413356" w:rsidRPr="00BE0269" w:rsidRDefault="00413356" w:rsidP="003F2579">
                  <w:pPr>
                    <w:pStyle w:val="rowtabella0"/>
                    <w:jc w:val="center"/>
                    <w:rPr>
                      <w:color w:val="002060"/>
                    </w:rPr>
                  </w:pPr>
                  <w:r w:rsidRPr="00BE0269">
                    <w:rPr>
                      <w:color w:val="002060"/>
                    </w:rPr>
                    <w:t>0 - 7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96C9C8" w14:textId="77777777" w:rsidR="00413356" w:rsidRPr="00BE0269" w:rsidRDefault="00413356" w:rsidP="003F2579">
                  <w:pPr>
                    <w:pStyle w:val="rowtabella0"/>
                    <w:jc w:val="center"/>
                    <w:rPr>
                      <w:color w:val="002060"/>
                    </w:rPr>
                  </w:pPr>
                  <w:r w:rsidRPr="00BE0269">
                    <w:rPr>
                      <w:color w:val="002060"/>
                    </w:rPr>
                    <w:t> </w:t>
                  </w:r>
                </w:p>
              </w:tc>
            </w:tr>
            <w:tr w:rsidR="00413356" w:rsidRPr="00BE0269" w14:paraId="4BC295C5" w14:textId="77777777" w:rsidTr="003F257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7448D6" w14:textId="77777777" w:rsidR="00413356" w:rsidRPr="00BE0269" w:rsidRDefault="00413356" w:rsidP="003F2579">
                  <w:pPr>
                    <w:pStyle w:val="rowtabella0"/>
                    <w:rPr>
                      <w:color w:val="002060"/>
                    </w:rPr>
                  </w:pPr>
                  <w:r w:rsidRPr="00BE0269">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1B256A" w14:textId="77777777" w:rsidR="00413356" w:rsidRPr="00BE0269" w:rsidRDefault="00413356" w:rsidP="003F2579">
                  <w:pPr>
                    <w:pStyle w:val="rowtabella0"/>
                    <w:rPr>
                      <w:color w:val="002060"/>
                    </w:rPr>
                  </w:pPr>
                  <w:r w:rsidRPr="00BE0269">
                    <w:rPr>
                      <w:color w:val="002060"/>
                    </w:rPr>
                    <w:t>- PIEVE D ICO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772E05" w14:textId="77777777" w:rsidR="00413356" w:rsidRPr="00BE0269" w:rsidRDefault="00413356" w:rsidP="003F2579">
                  <w:pPr>
                    <w:pStyle w:val="rowtabella0"/>
                    <w:jc w:val="center"/>
                    <w:rPr>
                      <w:color w:val="002060"/>
                    </w:rPr>
                  </w:pPr>
                  <w:r w:rsidRPr="00BE0269">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D5FD7" w14:textId="77777777" w:rsidR="00413356" w:rsidRPr="00BE0269" w:rsidRDefault="00413356" w:rsidP="003F2579">
                  <w:pPr>
                    <w:pStyle w:val="rowtabella0"/>
                    <w:jc w:val="center"/>
                    <w:rPr>
                      <w:color w:val="002060"/>
                    </w:rPr>
                  </w:pPr>
                  <w:r w:rsidRPr="00BE0269">
                    <w:rPr>
                      <w:color w:val="002060"/>
                    </w:rPr>
                    <w:t> </w:t>
                  </w:r>
                </w:p>
              </w:tc>
            </w:tr>
          </w:tbl>
          <w:p w14:paraId="02F8782B" w14:textId="77777777" w:rsidR="00413356" w:rsidRPr="00BE0269" w:rsidRDefault="00413356" w:rsidP="003F257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356" w:rsidRPr="00BE0269" w14:paraId="1514A690" w14:textId="77777777" w:rsidTr="003F25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6B5AF" w14:textId="77777777" w:rsidR="00413356" w:rsidRPr="00BE0269" w:rsidRDefault="00413356" w:rsidP="003F2579">
                  <w:pPr>
                    <w:pStyle w:val="headertabella0"/>
                    <w:rPr>
                      <w:color w:val="002060"/>
                    </w:rPr>
                  </w:pPr>
                  <w:r w:rsidRPr="00BE0269">
                    <w:rPr>
                      <w:color w:val="002060"/>
                    </w:rPr>
                    <w:t>GIRONE 9 - 1 Giornata - A</w:t>
                  </w:r>
                </w:p>
              </w:tc>
            </w:tr>
            <w:tr w:rsidR="00413356" w:rsidRPr="00BE0269" w14:paraId="5618C6D4" w14:textId="77777777" w:rsidTr="003F257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469E54" w14:textId="77777777" w:rsidR="00413356" w:rsidRPr="00BE0269" w:rsidRDefault="00413356" w:rsidP="003F2579">
                  <w:pPr>
                    <w:pStyle w:val="rowtabella0"/>
                    <w:rPr>
                      <w:color w:val="002060"/>
                    </w:rPr>
                  </w:pPr>
                  <w:r w:rsidRPr="00BE0269">
                    <w:rPr>
                      <w:color w:val="002060"/>
                    </w:rPr>
                    <w:t>FUTSAL VIRE GEOSISTEM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34E950" w14:textId="77777777" w:rsidR="00413356" w:rsidRPr="00BE0269" w:rsidRDefault="00413356" w:rsidP="003F2579">
                  <w:pPr>
                    <w:pStyle w:val="rowtabella0"/>
                    <w:rPr>
                      <w:color w:val="002060"/>
                    </w:rPr>
                  </w:pPr>
                  <w:r w:rsidRPr="00BE0269">
                    <w:rPr>
                      <w:color w:val="002060"/>
                    </w:rPr>
                    <w:t>- CASTELRAIMONDO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E77202" w14:textId="77777777" w:rsidR="00413356" w:rsidRPr="00BE0269" w:rsidRDefault="00413356" w:rsidP="003F2579">
                  <w:pPr>
                    <w:pStyle w:val="rowtabella0"/>
                    <w:jc w:val="center"/>
                    <w:rPr>
                      <w:color w:val="002060"/>
                    </w:rPr>
                  </w:pPr>
                  <w:r w:rsidRPr="00BE0269">
                    <w:rPr>
                      <w:color w:val="002060"/>
                    </w:rPr>
                    <w:t>5 - 0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0DAFAA" w14:textId="77777777" w:rsidR="00413356" w:rsidRPr="00BE0269" w:rsidRDefault="00413356" w:rsidP="003F2579">
                  <w:pPr>
                    <w:pStyle w:val="rowtabella0"/>
                    <w:jc w:val="center"/>
                    <w:rPr>
                      <w:color w:val="002060"/>
                    </w:rPr>
                  </w:pPr>
                  <w:r w:rsidRPr="00BE0269">
                    <w:rPr>
                      <w:color w:val="002060"/>
                    </w:rPr>
                    <w:t> </w:t>
                  </w:r>
                </w:p>
              </w:tc>
            </w:tr>
          </w:tbl>
          <w:p w14:paraId="0F908417" w14:textId="77777777" w:rsidR="00413356" w:rsidRPr="00BE0269" w:rsidRDefault="00413356" w:rsidP="003F2579">
            <w:pPr>
              <w:rPr>
                <w:color w:val="002060"/>
              </w:rPr>
            </w:pPr>
          </w:p>
        </w:tc>
      </w:tr>
    </w:tbl>
    <w:p w14:paraId="3E876E9E" w14:textId="77777777" w:rsidR="00413356" w:rsidRPr="00BE0269" w:rsidRDefault="00413356" w:rsidP="0041335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3356" w:rsidRPr="00BE0269" w14:paraId="27207C2A" w14:textId="77777777" w:rsidTr="003F257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356" w:rsidRPr="00BE0269" w14:paraId="0760FC52" w14:textId="77777777" w:rsidTr="003F25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B6C27" w14:textId="77777777" w:rsidR="00413356" w:rsidRPr="00BE0269" w:rsidRDefault="00413356" w:rsidP="003F2579">
                  <w:pPr>
                    <w:pStyle w:val="headertabella0"/>
                    <w:rPr>
                      <w:color w:val="002060"/>
                    </w:rPr>
                  </w:pPr>
                  <w:r w:rsidRPr="00BE0269">
                    <w:rPr>
                      <w:color w:val="002060"/>
                    </w:rPr>
                    <w:t>GIRONE 10 - 1 Giornata - A</w:t>
                  </w:r>
                </w:p>
              </w:tc>
            </w:tr>
            <w:tr w:rsidR="00413356" w:rsidRPr="00BE0269" w14:paraId="39CB5EBA" w14:textId="77777777" w:rsidTr="003F257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BC9BD9" w14:textId="77777777" w:rsidR="00413356" w:rsidRPr="00BE0269" w:rsidRDefault="00413356" w:rsidP="003F2579">
                  <w:pPr>
                    <w:pStyle w:val="rowtabella0"/>
                    <w:rPr>
                      <w:color w:val="002060"/>
                    </w:rPr>
                  </w:pPr>
                  <w:r w:rsidRPr="00BE0269">
                    <w:rPr>
                      <w:color w:val="002060"/>
                    </w:rPr>
                    <w:t>AVENALE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B3A74E" w14:textId="77777777" w:rsidR="00413356" w:rsidRPr="00BE0269" w:rsidRDefault="00413356" w:rsidP="003F2579">
                  <w:pPr>
                    <w:pStyle w:val="rowtabella0"/>
                    <w:rPr>
                      <w:color w:val="002060"/>
                    </w:rPr>
                  </w:pPr>
                  <w:r w:rsidRPr="00BE0269">
                    <w:rPr>
                      <w:color w:val="002060"/>
                    </w:rPr>
                    <w:t>- REAL EAGLES VIRTUS PAGLIA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261C26" w14:textId="77777777" w:rsidR="00413356" w:rsidRPr="00BE0269" w:rsidRDefault="00413356" w:rsidP="003F2579">
                  <w:pPr>
                    <w:pStyle w:val="rowtabella0"/>
                    <w:jc w:val="center"/>
                    <w:rPr>
                      <w:color w:val="002060"/>
                    </w:rPr>
                  </w:pPr>
                  <w:r w:rsidRPr="00BE0269">
                    <w:rPr>
                      <w:color w:val="002060"/>
                    </w:rPr>
                    <w:t>3 - 0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12BC38" w14:textId="77777777" w:rsidR="00413356" w:rsidRPr="00BE0269" w:rsidRDefault="00413356" w:rsidP="003F2579">
                  <w:pPr>
                    <w:pStyle w:val="rowtabella0"/>
                    <w:jc w:val="center"/>
                    <w:rPr>
                      <w:color w:val="002060"/>
                    </w:rPr>
                  </w:pPr>
                  <w:r w:rsidRPr="00BE0269">
                    <w:rPr>
                      <w:color w:val="002060"/>
                    </w:rPr>
                    <w:t> </w:t>
                  </w:r>
                </w:p>
              </w:tc>
            </w:tr>
          </w:tbl>
          <w:p w14:paraId="49FDC9C1" w14:textId="77777777" w:rsidR="00413356" w:rsidRPr="00BE0269" w:rsidRDefault="00413356" w:rsidP="003F257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356" w:rsidRPr="00BE0269" w14:paraId="1AF2F0EB" w14:textId="77777777" w:rsidTr="003F25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1D631" w14:textId="77777777" w:rsidR="00413356" w:rsidRPr="00BE0269" w:rsidRDefault="00413356" w:rsidP="003F2579">
                  <w:pPr>
                    <w:pStyle w:val="headertabella0"/>
                    <w:rPr>
                      <w:color w:val="002060"/>
                    </w:rPr>
                  </w:pPr>
                  <w:r w:rsidRPr="00BE0269">
                    <w:rPr>
                      <w:color w:val="002060"/>
                    </w:rPr>
                    <w:t>GIRONE 11 - 1 Giornata - A</w:t>
                  </w:r>
                </w:p>
              </w:tc>
            </w:tr>
            <w:tr w:rsidR="00413356" w:rsidRPr="00BE0269" w14:paraId="690F8505" w14:textId="77777777" w:rsidTr="003F257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11160C" w14:textId="77777777" w:rsidR="00413356" w:rsidRPr="00BE0269" w:rsidRDefault="00413356" w:rsidP="003F2579">
                  <w:pPr>
                    <w:pStyle w:val="rowtabella0"/>
                    <w:rPr>
                      <w:color w:val="002060"/>
                    </w:rPr>
                  </w:pPr>
                  <w:r w:rsidRPr="00BE0269">
                    <w:rPr>
                      <w:color w:val="002060"/>
                    </w:rPr>
                    <w:t>REAL ANCARIA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87D0C8" w14:textId="77777777" w:rsidR="00413356" w:rsidRPr="00BE0269" w:rsidRDefault="00413356" w:rsidP="003F2579">
                  <w:pPr>
                    <w:pStyle w:val="rowtabella0"/>
                    <w:rPr>
                      <w:color w:val="002060"/>
                    </w:rPr>
                  </w:pPr>
                  <w:r w:rsidRPr="00BE0269">
                    <w:rPr>
                      <w:color w:val="002060"/>
                    </w:rPr>
                    <w:t>- POLISPORTIVA VICTORIA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615D67" w14:textId="77777777" w:rsidR="00413356" w:rsidRPr="00BE0269" w:rsidRDefault="00413356" w:rsidP="003F2579">
                  <w:pPr>
                    <w:pStyle w:val="rowtabella0"/>
                    <w:jc w:val="center"/>
                    <w:rPr>
                      <w:color w:val="002060"/>
                    </w:rPr>
                  </w:pPr>
                  <w:r w:rsidRPr="00BE0269">
                    <w:rPr>
                      <w:color w:val="002060"/>
                    </w:rPr>
                    <w:t>0 - 2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48FC9A" w14:textId="77777777" w:rsidR="00413356" w:rsidRPr="00BE0269" w:rsidRDefault="00413356" w:rsidP="003F2579">
                  <w:pPr>
                    <w:pStyle w:val="rowtabella0"/>
                    <w:jc w:val="center"/>
                    <w:rPr>
                      <w:color w:val="002060"/>
                    </w:rPr>
                  </w:pPr>
                  <w:r w:rsidRPr="00BE0269">
                    <w:rPr>
                      <w:color w:val="002060"/>
                    </w:rPr>
                    <w:t> </w:t>
                  </w:r>
                </w:p>
              </w:tc>
            </w:tr>
          </w:tbl>
          <w:p w14:paraId="136F125F" w14:textId="77777777" w:rsidR="00413356" w:rsidRPr="00BE0269" w:rsidRDefault="00413356" w:rsidP="003F2579">
            <w:pPr>
              <w:rPr>
                <w:color w:val="002060"/>
              </w:rPr>
            </w:pPr>
          </w:p>
        </w:tc>
      </w:tr>
    </w:tbl>
    <w:p w14:paraId="24480CD5" w14:textId="77777777" w:rsidR="00413356" w:rsidRPr="00BE0269" w:rsidRDefault="00413356" w:rsidP="0041335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3356" w:rsidRPr="00BE0269" w14:paraId="16F526BD" w14:textId="77777777" w:rsidTr="003F257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356" w:rsidRPr="00BE0269" w14:paraId="40495B6C" w14:textId="77777777" w:rsidTr="003F25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11C58" w14:textId="77777777" w:rsidR="00413356" w:rsidRPr="00BE0269" w:rsidRDefault="00413356" w:rsidP="003F2579">
                  <w:pPr>
                    <w:pStyle w:val="headertabella0"/>
                    <w:rPr>
                      <w:color w:val="002060"/>
                    </w:rPr>
                  </w:pPr>
                  <w:r w:rsidRPr="00BE0269">
                    <w:rPr>
                      <w:color w:val="002060"/>
                    </w:rPr>
                    <w:t>GIRONE 12 - 1 Giornata - A</w:t>
                  </w:r>
                </w:p>
              </w:tc>
            </w:tr>
            <w:tr w:rsidR="00413356" w:rsidRPr="00BE0269" w14:paraId="4580D40B" w14:textId="77777777" w:rsidTr="003F257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451706" w14:textId="77777777" w:rsidR="00413356" w:rsidRPr="00BE0269" w:rsidRDefault="00413356" w:rsidP="003F2579">
                  <w:pPr>
                    <w:pStyle w:val="rowtabella0"/>
                    <w:rPr>
                      <w:color w:val="002060"/>
                    </w:rPr>
                  </w:pPr>
                  <w:r w:rsidRPr="00BE0269">
                    <w:rPr>
                      <w:color w:val="002060"/>
                    </w:rPr>
                    <w:t>AURORA TREIA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912462" w14:textId="77777777" w:rsidR="00413356" w:rsidRPr="00BE0269" w:rsidRDefault="00413356" w:rsidP="003F2579">
                  <w:pPr>
                    <w:pStyle w:val="rowtabella0"/>
                    <w:rPr>
                      <w:color w:val="002060"/>
                    </w:rPr>
                  </w:pPr>
                  <w:r w:rsidRPr="00BE0269">
                    <w:rPr>
                      <w:color w:val="002060"/>
                    </w:rPr>
                    <w:t>- REAL SAN 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2DB053" w14:textId="77777777" w:rsidR="00413356" w:rsidRPr="00BE0269" w:rsidRDefault="00413356" w:rsidP="003F2579">
                  <w:pPr>
                    <w:pStyle w:val="rowtabella0"/>
                    <w:jc w:val="center"/>
                    <w:rPr>
                      <w:color w:val="002060"/>
                    </w:rPr>
                  </w:pPr>
                  <w:r w:rsidRPr="00BE0269">
                    <w:rPr>
                      <w:color w:val="002060"/>
                    </w:rPr>
                    <w:t>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D22923" w14:textId="77777777" w:rsidR="00413356" w:rsidRPr="00BE0269" w:rsidRDefault="00413356" w:rsidP="003F2579">
                  <w:pPr>
                    <w:pStyle w:val="rowtabella0"/>
                    <w:jc w:val="center"/>
                    <w:rPr>
                      <w:color w:val="002060"/>
                    </w:rPr>
                  </w:pPr>
                  <w:r w:rsidRPr="00BE0269">
                    <w:rPr>
                      <w:color w:val="002060"/>
                    </w:rPr>
                    <w:t> </w:t>
                  </w:r>
                </w:p>
              </w:tc>
            </w:tr>
          </w:tbl>
          <w:p w14:paraId="7A5389E7" w14:textId="77777777" w:rsidR="00413356" w:rsidRPr="00BE0269" w:rsidRDefault="00413356" w:rsidP="003F257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356" w:rsidRPr="00BE0269" w14:paraId="78AD8F1D" w14:textId="77777777" w:rsidTr="003F25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E4FF0" w14:textId="77777777" w:rsidR="00413356" w:rsidRPr="00BE0269" w:rsidRDefault="00413356" w:rsidP="003F2579">
                  <w:pPr>
                    <w:pStyle w:val="headertabella0"/>
                    <w:rPr>
                      <w:color w:val="002060"/>
                    </w:rPr>
                  </w:pPr>
                  <w:r w:rsidRPr="00BE0269">
                    <w:rPr>
                      <w:color w:val="002060"/>
                    </w:rPr>
                    <w:t>GIRONE 13 - 1 Giornata - A</w:t>
                  </w:r>
                </w:p>
              </w:tc>
            </w:tr>
            <w:tr w:rsidR="00413356" w:rsidRPr="00BE0269" w14:paraId="6BC22935" w14:textId="77777777" w:rsidTr="003F257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583F27" w14:textId="77777777" w:rsidR="00413356" w:rsidRPr="00BE0269" w:rsidRDefault="00413356" w:rsidP="003F2579">
                  <w:pPr>
                    <w:pStyle w:val="rowtabella0"/>
                    <w:rPr>
                      <w:color w:val="002060"/>
                    </w:rPr>
                  </w:pPr>
                  <w:r w:rsidRPr="00BE0269">
                    <w:rPr>
                      <w:color w:val="002060"/>
                    </w:rPr>
                    <w:t>U.MANDOLESI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7B7923" w14:textId="77777777" w:rsidR="00413356" w:rsidRPr="00BE0269" w:rsidRDefault="00413356" w:rsidP="003F2579">
                  <w:pPr>
                    <w:pStyle w:val="rowtabella0"/>
                    <w:rPr>
                      <w:color w:val="002060"/>
                    </w:rPr>
                  </w:pPr>
                  <w:r w:rsidRPr="00BE0269">
                    <w:rPr>
                      <w:color w:val="002060"/>
                    </w:rPr>
                    <w:t>- CSI STELLA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E2EF82" w14:textId="77777777" w:rsidR="00413356" w:rsidRPr="00BE0269" w:rsidRDefault="00413356" w:rsidP="003F2579">
                  <w:pPr>
                    <w:pStyle w:val="rowtabella0"/>
                    <w:jc w:val="center"/>
                    <w:rPr>
                      <w:color w:val="002060"/>
                    </w:rPr>
                  </w:pPr>
                  <w:r w:rsidRPr="00BE0269">
                    <w:rPr>
                      <w:color w:val="002060"/>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0B261E" w14:textId="77777777" w:rsidR="00413356" w:rsidRPr="00BE0269" w:rsidRDefault="00413356" w:rsidP="003F2579">
                  <w:pPr>
                    <w:pStyle w:val="rowtabella0"/>
                    <w:jc w:val="center"/>
                    <w:rPr>
                      <w:color w:val="002060"/>
                    </w:rPr>
                  </w:pPr>
                  <w:r w:rsidRPr="00BE0269">
                    <w:rPr>
                      <w:color w:val="002060"/>
                    </w:rPr>
                    <w:t> </w:t>
                  </w:r>
                </w:p>
              </w:tc>
            </w:tr>
          </w:tbl>
          <w:p w14:paraId="12B3CE11" w14:textId="77777777" w:rsidR="00413356" w:rsidRPr="00BE0269" w:rsidRDefault="00413356" w:rsidP="003F2579">
            <w:pPr>
              <w:rPr>
                <w:color w:val="002060"/>
              </w:rPr>
            </w:pPr>
          </w:p>
        </w:tc>
      </w:tr>
    </w:tbl>
    <w:p w14:paraId="55DBDBDA" w14:textId="77777777" w:rsidR="00413356" w:rsidRPr="00BE0269" w:rsidRDefault="00413356" w:rsidP="0041335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3356" w:rsidRPr="00BE0269" w14:paraId="0A498196" w14:textId="77777777" w:rsidTr="003F257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356" w:rsidRPr="00BE0269" w14:paraId="5E7D8E17" w14:textId="77777777" w:rsidTr="003F25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E2710" w14:textId="77777777" w:rsidR="00413356" w:rsidRPr="00BE0269" w:rsidRDefault="00413356" w:rsidP="003F2579">
                  <w:pPr>
                    <w:pStyle w:val="headertabella0"/>
                    <w:rPr>
                      <w:color w:val="002060"/>
                    </w:rPr>
                  </w:pPr>
                  <w:r w:rsidRPr="00BE0269">
                    <w:rPr>
                      <w:color w:val="002060"/>
                    </w:rPr>
                    <w:t>GIRONE 14 - 1 Giornata - A</w:t>
                  </w:r>
                </w:p>
              </w:tc>
            </w:tr>
            <w:tr w:rsidR="00413356" w:rsidRPr="00BE0269" w14:paraId="1B3DF45C" w14:textId="77777777" w:rsidTr="003F257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C0FD2C" w14:textId="77777777" w:rsidR="00413356" w:rsidRPr="00BE0269" w:rsidRDefault="00413356" w:rsidP="003F2579">
                  <w:pPr>
                    <w:pStyle w:val="rowtabella0"/>
                    <w:rPr>
                      <w:color w:val="002060"/>
                    </w:rPr>
                  </w:pPr>
                  <w:r w:rsidRPr="00BE0269">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BD3B48" w14:textId="77777777" w:rsidR="00413356" w:rsidRPr="00BE0269" w:rsidRDefault="00413356" w:rsidP="003F2579">
                  <w:pPr>
                    <w:pStyle w:val="rowtabella0"/>
                    <w:rPr>
                      <w:color w:val="002060"/>
                    </w:rPr>
                  </w:pPr>
                  <w:r w:rsidRPr="00BE0269">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7F8C4" w14:textId="77777777" w:rsidR="00413356" w:rsidRPr="00BE0269" w:rsidRDefault="00413356" w:rsidP="003F2579">
                  <w:pPr>
                    <w:pStyle w:val="rowtabella0"/>
                    <w:jc w:val="center"/>
                    <w:rPr>
                      <w:color w:val="002060"/>
                    </w:rPr>
                  </w:pPr>
                  <w:r w:rsidRPr="00BE0269">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F7F93" w14:textId="77777777" w:rsidR="00413356" w:rsidRPr="00BE0269" w:rsidRDefault="00413356" w:rsidP="003F2579">
                  <w:pPr>
                    <w:pStyle w:val="rowtabella0"/>
                    <w:jc w:val="center"/>
                    <w:rPr>
                      <w:color w:val="002060"/>
                    </w:rPr>
                  </w:pPr>
                  <w:r w:rsidRPr="00BE0269">
                    <w:rPr>
                      <w:color w:val="002060"/>
                    </w:rPr>
                    <w:t> </w:t>
                  </w:r>
                </w:p>
              </w:tc>
            </w:tr>
            <w:tr w:rsidR="00413356" w:rsidRPr="00BE0269" w14:paraId="4C580250" w14:textId="77777777" w:rsidTr="003F257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D42B9D" w14:textId="77777777" w:rsidR="00413356" w:rsidRPr="00BE0269" w:rsidRDefault="00413356" w:rsidP="003F2579">
                  <w:pPr>
                    <w:pStyle w:val="rowtabella0"/>
                    <w:rPr>
                      <w:color w:val="002060"/>
                    </w:rPr>
                  </w:pPr>
                  <w:r w:rsidRPr="00BE0269">
                    <w:rPr>
                      <w:color w:val="002060"/>
                    </w:rPr>
                    <w:t>ROCCAFLUVIONE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9F6BC" w14:textId="77777777" w:rsidR="00413356" w:rsidRPr="00BE0269" w:rsidRDefault="00413356" w:rsidP="003F2579">
                  <w:pPr>
                    <w:pStyle w:val="rowtabella0"/>
                    <w:rPr>
                      <w:color w:val="002060"/>
                    </w:rPr>
                  </w:pPr>
                  <w:r w:rsidRPr="00BE0269">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B55D2" w14:textId="77777777" w:rsidR="00413356" w:rsidRPr="00BE0269" w:rsidRDefault="00413356" w:rsidP="003F2579">
                  <w:pPr>
                    <w:pStyle w:val="rowtabella0"/>
                    <w:jc w:val="center"/>
                    <w:rPr>
                      <w:color w:val="002060"/>
                    </w:rPr>
                  </w:pPr>
                  <w:r w:rsidRPr="00BE0269">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385D16" w14:textId="77777777" w:rsidR="00413356" w:rsidRPr="00BE0269" w:rsidRDefault="00413356" w:rsidP="003F2579">
                  <w:pPr>
                    <w:pStyle w:val="rowtabella0"/>
                    <w:jc w:val="center"/>
                    <w:rPr>
                      <w:color w:val="002060"/>
                    </w:rPr>
                  </w:pPr>
                  <w:r w:rsidRPr="00BE0269">
                    <w:rPr>
                      <w:color w:val="002060"/>
                    </w:rPr>
                    <w:t> </w:t>
                  </w:r>
                </w:p>
              </w:tc>
            </w:tr>
          </w:tbl>
          <w:p w14:paraId="675D916D" w14:textId="77777777" w:rsidR="00413356" w:rsidRPr="00BE0269" w:rsidRDefault="00413356" w:rsidP="003F257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356" w:rsidRPr="00BE0269" w14:paraId="358BC27B" w14:textId="77777777" w:rsidTr="003F25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0DEB0" w14:textId="77777777" w:rsidR="00413356" w:rsidRPr="00BE0269" w:rsidRDefault="00413356" w:rsidP="003F2579">
                  <w:pPr>
                    <w:pStyle w:val="headertabella0"/>
                    <w:rPr>
                      <w:color w:val="002060"/>
                    </w:rPr>
                  </w:pPr>
                  <w:r w:rsidRPr="00BE0269">
                    <w:rPr>
                      <w:color w:val="002060"/>
                    </w:rPr>
                    <w:t>GIRONE 15 - 1 Giornata - A</w:t>
                  </w:r>
                </w:p>
              </w:tc>
            </w:tr>
            <w:tr w:rsidR="00413356" w:rsidRPr="00BE0269" w14:paraId="344213D1" w14:textId="77777777" w:rsidTr="003F257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B0B988" w14:textId="77777777" w:rsidR="00413356" w:rsidRPr="00BE0269" w:rsidRDefault="00413356" w:rsidP="003F2579">
                  <w:pPr>
                    <w:pStyle w:val="rowtabella0"/>
                    <w:rPr>
                      <w:color w:val="002060"/>
                    </w:rPr>
                  </w:pPr>
                  <w:r w:rsidRPr="00BE0269">
                    <w:rPr>
                      <w:color w:val="002060"/>
                    </w:rPr>
                    <w:t>FUTSAL CAMPIGLIONE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CA6FE0" w14:textId="77777777" w:rsidR="00413356" w:rsidRPr="00BE0269" w:rsidRDefault="00413356" w:rsidP="003F2579">
                  <w:pPr>
                    <w:pStyle w:val="rowtabella0"/>
                    <w:rPr>
                      <w:color w:val="002060"/>
                    </w:rPr>
                  </w:pPr>
                  <w:r w:rsidRPr="00BE0269">
                    <w:rPr>
                      <w:color w:val="002060"/>
                    </w:rPr>
                    <w:t>- FERMANA FUTSAL 2022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29334" w14:textId="77777777" w:rsidR="00413356" w:rsidRPr="00BE0269" w:rsidRDefault="00413356" w:rsidP="003F2579">
                  <w:pPr>
                    <w:pStyle w:val="rowtabella0"/>
                    <w:jc w:val="center"/>
                    <w:rPr>
                      <w:color w:val="002060"/>
                    </w:rPr>
                  </w:pPr>
                  <w:r w:rsidRPr="00BE0269">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461FE4" w14:textId="77777777" w:rsidR="00413356" w:rsidRPr="00BE0269" w:rsidRDefault="00413356" w:rsidP="003F2579">
                  <w:pPr>
                    <w:pStyle w:val="rowtabella0"/>
                    <w:jc w:val="center"/>
                    <w:rPr>
                      <w:color w:val="002060"/>
                    </w:rPr>
                  </w:pPr>
                  <w:r w:rsidRPr="00BE0269">
                    <w:rPr>
                      <w:color w:val="002060"/>
                    </w:rPr>
                    <w:t> </w:t>
                  </w:r>
                </w:p>
              </w:tc>
            </w:tr>
            <w:tr w:rsidR="00413356" w:rsidRPr="00BE0269" w14:paraId="4CAB354E" w14:textId="77777777" w:rsidTr="003F257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FF1649" w14:textId="77777777" w:rsidR="00413356" w:rsidRPr="00BE0269" w:rsidRDefault="00413356" w:rsidP="003F2579">
                  <w:pPr>
                    <w:pStyle w:val="rowtabella0"/>
                    <w:rPr>
                      <w:color w:val="002060"/>
                    </w:rPr>
                  </w:pPr>
                  <w:r w:rsidRPr="00BE0269">
                    <w:rPr>
                      <w:color w:val="002060"/>
                    </w:rPr>
                    <w:t>(1) 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6EBCE" w14:textId="77777777" w:rsidR="00413356" w:rsidRPr="00BE0269" w:rsidRDefault="00413356" w:rsidP="003F2579">
                  <w:pPr>
                    <w:pStyle w:val="rowtabella0"/>
                    <w:rPr>
                      <w:color w:val="002060"/>
                    </w:rPr>
                  </w:pPr>
                  <w:r w:rsidRPr="00BE0269">
                    <w:rPr>
                      <w:color w:val="002060"/>
                    </w:rPr>
                    <w:t>- CASTRUM LAURI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90E5EC" w14:textId="77777777" w:rsidR="00413356" w:rsidRPr="00BE0269" w:rsidRDefault="00413356" w:rsidP="003F2579">
                  <w:pPr>
                    <w:pStyle w:val="rowtabella0"/>
                    <w:jc w:val="center"/>
                    <w:rPr>
                      <w:color w:val="002060"/>
                    </w:rPr>
                  </w:pPr>
                  <w:r w:rsidRPr="00BE0269">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D16F65" w14:textId="77777777" w:rsidR="00413356" w:rsidRPr="00BE0269" w:rsidRDefault="00413356" w:rsidP="003F2579">
                  <w:pPr>
                    <w:pStyle w:val="rowtabella0"/>
                    <w:jc w:val="center"/>
                    <w:rPr>
                      <w:color w:val="002060"/>
                    </w:rPr>
                  </w:pPr>
                  <w:r w:rsidRPr="00BE0269">
                    <w:rPr>
                      <w:color w:val="002060"/>
                    </w:rPr>
                    <w:t> </w:t>
                  </w:r>
                </w:p>
              </w:tc>
            </w:tr>
            <w:tr w:rsidR="00413356" w:rsidRPr="00BE0269" w14:paraId="3C40A0EC" w14:textId="77777777" w:rsidTr="003F2579">
              <w:tc>
                <w:tcPr>
                  <w:tcW w:w="4700" w:type="dxa"/>
                  <w:gridSpan w:val="4"/>
                  <w:tcBorders>
                    <w:top w:val="nil"/>
                    <w:left w:val="nil"/>
                    <w:bottom w:val="nil"/>
                    <w:right w:val="nil"/>
                  </w:tcBorders>
                  <w:tcMar>
                    <w:top w:w="20" w:type="dxa"/>
                    <w:left w:w="20" w:type="dxa"/>
                    <w:bottom w:w="20" w:type="dxa"/>
                    <w:right w:w="20" w:type="dxa"/>
                  </w:tcMar>
                  <w:vAlign w:val="center"/>
                  <w:hideMark/>
                </w:tcPr>
                <w:p w14:paraId="5F28D357" w14:textId="77777777" w:rsidR="00413356" w:rsidRPr="00BE0269" w:rsidRDefault="00413356" w:rsidP="003F2579">
                  <w:pPr>
                    <w:pStyle w:val="rowtabella0"/>
                    <w:rPr>
                      <w:color w:val="002060"/>
                    </w:rPr>
                  </w:pPr>
                  <w:r w:rsidRPr="00BE0269">
                    <w:rPr>
                      <w:color w:val="002060"/>
                    </w:rPr>
                    <w:t>(1) - disputata il 14/09/2024</w:t>
                  </w:r>
                </w:p>
              </w:tc>
            </w:tr>
          </w:tbl>
          <w:p w14:paraId="166A624A" w14:textId="77777777" w:rsidR="00413356" w:rsidRPr="00BE0269" w:rsidRDefault="00413356" w:rsidP="003F2579">
            <w:pPr>
              <w:rPr>
                <w:color w:val="002060"/>
              </w:rPr>
            </w:pPr>
          </w:p>
        </w:tc>
      </w:tr>
    </w:tbl>
    <w:p w14:paraId="40FCFCA8" w14:textId="77777777" w:rsidR="00413356" w:rsidRPr="00BE0269" w:rsidRDefault="00413356" w:rsidP="0041335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13356" w:rsidRPr="00BE0269" w14:paraId="17D0A217" w14:textId="77777777" w:rsidTr="003F257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356" w:rsidRPr="00BE0269" w14:paraId="6E1A4079" w14:textId="77777777" w:rsidTr="003F25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59678" w14:textId="77777777" w:rsidR="00413356" w:rsidRPr="00BE0269" w:rsidRDefault="00413356" w:rsidP="003F2579">
                  <w:pPr>
                    <w:pStyle w:val="headertabella0"/>
                    <w:rPr>
                      <w:color w:val="002060"/>
                    </w:rPr>
                  </w:pPr>
                  <w:r w:rsidRPr="00BE0269">
                    <w:rPr>
                      <w:color w:val="002060"/>
                    </w:rPr>
                    <w:t>GIRONE 16 - 1 Giornata - A</w:t>
                  </w:r>
                </w:p>
              </w:tc>
            </w:tr>
            <w:tr w:rsidR="00413356" w:rsidRPr="00BE0269" w14:paraId="7DD6CECE" w14:textId="77777777" w:rsidTr="003F257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285BB8" w14:textId="77777777" w:rsidR="00413356" w:rsidRPr="00BE0269" w:rsidRDefault="00413356" w:rsidP="003F2579">
                  <w:pPr>
                    <w:pStyle w:val="rowtabella0"/>
                    <w:rPr>
                      <w:color w:val="002060"/>
                    </w:rPr>
                  </w:pPr>
                  <w:r w:rsidRPr="00BE0269">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35BC4" w14:textId="77777777" w:rsidR="00413356" w:rsidRPr="00BE0269" w:rsidRDefault="00413356" w:rsidP="003F2579">
                  <w:pPr>
                    <w:pStyle w:val="rowtabella0"/>
                    <w:rPr>
                      <w:color w:val="002060"/>
                    </w:rPr>
                  </w:pPr>
                  <w:r w:rsidRPr="00BE0269">
                    <w:rPr>
                      <w:color w:val="002060"/>
                    </w:rPr>
                    <w:t>- SPORTING GROTTAMMARE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F43157" w14:textId="77777777" w:rsidR="00413356" w:rsidRPr="00BE0269" w:rsidRDefault="00413356" w:rsidP="003F2579">
                  <w:pPr>
                    <w:pStyle w:val="rowtabella0"/>
                    <w:jc w:val="center"/>
                    <w:rPr>
                      <w:color w:val="002060"/>
                    </w:rPr>
                  </w:pPr>
                  <w:r w:rsidRPr="00BE0269">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15B53E" w14:textId="77777777" w:rsidR="00413356" w:rsidRPr="00BE0269" w:rsidRDefault="00413356" w:rsidP="003F2579">
                  <w:pPr>
                    <w:pStyle w:val="rowtabella0"/>
                    <w:jc w:val="center"/>
                    <w:rPr>
                      <w:color w:val="002060"/>
                    </w:rPr>
                  </w:pPr>
                  <w:r w:rsidRPr="00BE0269">
                    <w:rPr>
                      <w:color w:val="002060"/>
                    </w:rPr>
                    <w:t> </w:t>
                  </w:r>
                </w:p>
              </w:tc>
            </w:tr>
            <w:tr w:rsidR="00413356" w:rsidRPr="00BE0269" w14:paraId="13043D78" w14:textId="77777777" w:rsidTr="003F257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C8B963" w14:textId="77777777" w:rsidR="00413356" w:rsidRPr="00BE0269" w:rsidRDefault="00413356" w:rsidP="003F2579">
                  <w:pPr>
                    <w:pStyle w:val="rowtabella0"/>
                    <w:rPr>
                      <w:color w:val="002060"/>
                    </w:rPr>
                  </w:pPr>
                  <w:r w:rsidRPr="00BE0269">
                    <w:rPr>
                      <w:color w:val="002060"/>
                    </w:rPr>
                    <w:t>FUTSAL RECANATI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CCAE2" w14:textId="77777777" w:rsidR="00413356" w:rsidRPr="00BE0269" w:rsidRDefault="00413356" w:rsidP="003F2579">
                  <w:pPr>
                    <w:pStyle w:val="rowtabella0"/>
                    <w:rPr>
                      <w:color w:val="002060"/>
                    </w:rPr>
                  </w:pPr>
                  <w:r w:rsidRPr="00BE0269">
                    <w:rPr>
                      <w:color w:val="002060"/>
                    </w:rPr>
                    <w:t>- FUTSAL SAMBUCHETO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FF141" w14:textId="77777777" w:rsidR="00413356" w:rsidRPr="00BE0269" w:rsidRDefault="00413356" w:rsidP="003F2579">
                  <w:pPr>
                    <w:pStyle w:val="rowtabella0"/>
                    <w:jc w:val="center"/>
                    <w:rPr>
                      <w:color w:val="002060"/>
                    </w:rPr>
                  </w:pPr>
                  <w:r w:rsidRPr="00BE0269">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72A73" w14:textId="77777777" w:rsidR="00413356" w:rsidRPr="00BE0269" w:rsidRDefault="00413356" w:rsidP="003F2579">
                  <w:pPr>
                    <w:pStyle w:val="rowtabella0"/>
                    <w:jc w:val="center"/>
                    <w:rPr>
                      <w:color w:val="002060"/>
                    </w:rPr>
                  </w:pPr>
                  <w:r w:rsidRPr="00BE0269">
                    <w:rPr>
                      <w:color w:val="002060"/>
                    </w:rPr>
                    <w:t> </w:t>
                  </w:r>
                </w:p>
              </w:tc>
            </w:tr>
          </w:tbl>
          <w:p w14:paraId="24B6E735" w14:textId="77777777" w:rsidR="00413356" w:rsidRPr="00BE0269" w:rsidRDefault="00413356" w:rsidP="003F2579">
            <w:pPr>
              <w:rPr>
                <w:color w:val="002060"/>
              </w:rPr>
            </w:pPr>
          </w:p>
        </w:tc>
      </w:tr>
    </w:tbl>
    <w:p w14:paraId="39E70AEC" w14:textId="77777777" w:rsidR="00413356" w:rsidRPr="00BE0269" w:rsidRDefault="00413356" w:rsidP="00413356">
      <w:pPr>
        <w:pStyle w:val="breakline"/>
        <w:rPr>
          <w:rFonts w:eastAsiaTheme="minorEastAsia"/>
          <w:color w:val="002060"/>
        </w:rPr>
      </w:pPr>
    </w:p>
    <w:p w14:paraId="6F9ACCE8" w14:textId="77777777" w:rsidR="00413356" w:rsidRPr="00BE0269" w:rsidRDefault="00413356" w:rsidP="00413356">
      <w:pPr>
        <w:pStyle w:val="breakline"/>
        <w:rPr>
          <w:color w:val="002060"/>
        </w:rPr>
      </w:pPr>
    </w:p>
    <w:p w14:paraId="20B3E3EF" w14:textId="77777777" w:rsidR="00413356" w:rsidRPr="00BE0269" w:rsidRDefault="00413356" w:rsidP="00413356">
      <w:pPr>
        <w:pStyle w:val="titoloprinc0"/>
        <w:rPr>
          <w:color w:val="002060"/>
        </w:rPr>
      </w:pPr>
      <w:r w:rsidRPr="00BE0269">
        <w:rPr>
          <w:color w:val="002060"/>
        </w:rPr>
        <w:t>GIUDICE SPORTIVO</w:t>
      </w:r>
    </w:p>
    <w:p w14:paraId="303C00D9" w14:textId="77777777" w:rsidR="00413356" w:rsidRPr="00BE0269" w:rsidRDefault="00413356" w:rsidP="00413356">
      <w:pPr>
        <w:pStyle w:val="diffida"/>
        <w:rPr>
          <w:color w:val="002060"/>
        </w:rPr>
      </w:pPr>
      <w:r w:rsidRPr="00BE0269">
        <w:rPr>
          <w:color w:val="002060"/>
        </w:rPr>
        <w:t>Il Giudice Sportivo Avv. Agnese Lazzaretti, con l'assistenza del segretario Angelo Castellana, nella seduta del</w:t>
      </w:r>
      <w:r>
        <w:rPr>
          <w:color w:val="002060"/>
        </w:rPr>
        <w:t xml:space="preserve"> </w:t>
      </w:r>
      <w:r w:rsidRPr="00BE0269">
        <w:rPr>
          <w:color w:val="002060"/>
        </w:rPr>
        <w:t>17/09/2024, ha adottato le decisioni che di seguito integralmente si riportano:</w:t>
      </w:r>
    </w:p>
    <w:p w14:paraId="08F94114" w14:textId="77777777" w:rsidR="00413356" w:rsidRPr="00BE0269" w:rsidRDefault="00413356" w:rsidP="00413356">
      <w:pPr>
        <w:pStyle w:val="titolo10"/>
        <w:rPr>
          <w:color w:val="002060"/>
        </w:rPr>
      </w:pPr>
      <w:r w:rsidRPr="00BE0269">
        <w:rPr>
          <w:color w:val="002060"/>
        </w:rPr>
        <w:t xml:space="preserve">GARE DEL 13/ 9/2024 </w:t>
      </w:r>
    </w:p>
    <w:p w14:paraId="5D42513D" w14:textId="77777777" w:rsidR="00413356" w:rsidRPr="00BE0269" w:rsidRDefault="00413356" w:rsidP="00413356">
      <w:pPr>
        <w:pStyle w:val="titolo7a"/>
        <w:rPr>
          <w:color w:val="002060"/>
        </w:rPr>
      </w:pPr>
      <w:r w:rsidRPr="00BE0269">
        <w:rPr>
          <w:color w:val="002060"/>
        </w:rPr>
        <w:t xml:space="preserve">PROVVEDIMENTI DISCIPLINARI </w:t>
      </w:r>
    </w:p>
    <w:p w14:paraId="54337B1C" w14:textId="77777777" w:rsidR="00413356" w:rsidRPr="00BE0269" w:rsidRDefault="00413356" w:rsidP="00413356">
      <w:pPr>
        <w:pStyle w:val="titolo7b0"/>
        <w:rPr>
          <w:color w:val="002060"/>
        </w:rPr>
      </w:pPr>
      <w:r w:rsidRPr="00BE0269">
        <w:rPr>
          <w:color w:val="002060"/>
        </w:rPr>
        <w:t xml:space="preserve">In base alle risultanze degli atti ufficiali sono state deliberate le seguenti sanzioni disciplinari. </w:t>
      </w:r>
    </w:p>
    <w:p w14:paraId="5606B4DE" w14:textId="77777777" w:rsidR="00413356" w:rsidRPr="00BE0269" w:rsidRDefault="00413356" w:rsidP="00413356">
      <w:pPr>
        <w:pStyle w:val="titolo30"/>
        <w:rPr>
          <w:color w:val="002060"/>
        </w:rPr>
      </w:pPr>
      <w:r w:rsidRPr="00BE0269">
        <w:rPr>
          <w:color w:val="002060"/>
        </w:rPr>
        <w:t xml:space="preserve">DIRIGENTI </w:t>
      </w:r>
    </w:p>
    <w:p w14:paraId="5A557E5D" w14:textId="77777777" w:rsidR="00413356" w:rsidRPr="00BE0269" w:rsidRDefault="00413356" w:rsidP="00413356">
      <w:pPr>
        <w:pStyle w:val="titolo20"/>
        <w:rPr>
          <w:color w:val="002060"/>
        </w:rPr>
      </w:pPr>
      <w:r w:rsidRPr="00BE026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3356" w:rsidRPr="00BE0269" w14:paraId="5BF477D9" w14:textId="77777777" w:rsidTr="003F2579">
        <w:tc>
          <w:tcPr>
            <w:tcW w:w="2200" w:type="dxa"/>
            <w:tcMar>
              <w:top w:w="20" w:type="dxa"/>
              <w:left w:w="20" w:type="dxa"/>
              <w:bottom w:w="20" w:type="dxa"/>
              <w:right w:w="20" w:type="dxa"/>
            </w:tcMar>
            <w:vAlign w:val="center"/>
            <w:hideMark/>
          </w:tcPr>
          <w:p w14:paraId="1CDDAE33" w14:textId="77777777" w:rsidR="00413356" w:rsidRPr="00BE0269" w:rsidRDefault="00413356" w:rsidP="003F2579">
            <w:pPr>
              <w:pStyle w:val="movimento"/>
              <w:rPr>
                <w:color w:val="002060"/>
              </w:rPr>
            </w:pPr>
            <w:r w:rsidRPr="00BE0269">
              <w:rPr>
                <w:color w:val="002060"/>
              </w:rPr>
              <w:t>CORVARO MAURO</w:t>
            </w:r>
          </w:p>
        </w:tc>
        <w:tc>
          <w:tcPr>
            <w:tcW w:w="2200" w:type="dxa"/>
            <w:tcMar>
              <w:top w:w="20" w:type="dxa"/>
              <w:left w:w="20" w:type="dxa"/>
              <w:bottom w:w="20" w:type="dxa"/>
              <w:right w:w="20" w:type="dxa"/>
            </w:tcMar>
            <w:vAlign w:val="center"/>
            <w:hideMark/>
          </w:tcPr>
          <w:p w14:paraId="7F708A07" w14:textId="77777777" w:rsidR="00413356" w:rsidRPr="00BE0269" w:rsidRDefault="00413356" w:rsidP="003F2579">
            <w:pPr>
              <w:pStyle w:val="movimento2"/>
              <w:rPr>
                <w:color w:val="002060"/>
              </w:rPr>
            </w:pPr>
            <w:r w:rsidRPr="00BE0269">
              <w:rPr>
                <w:color w:val="002060"/>
              </w:rPr>
              <w:t xml:space="preserve">(FERMANA FUTSAL 2022) </w:t>
            </w:r>
          </w:p>
        </w:tc>
        <w:tc>
          <w:tcPr>
            <w:tcW w:w="800" w:type="dxa"/>
            <w:tcMar>
              <w:top w:w="20" w:type="dxa"/>
              <w:left w:w="20" w:type="dxa"/>
              <w:bottom w:w="20" w:type="dxa"/>
              <w:right w:w="20" w:type="dxa"/>
            </w:tcMar>
            <w:vAlign w:val="center"/>
            <w:hideMark/>
          </w:tcPr>
          <w:p w14:paraId="1B6C34E4" w14:textId="77777777" w:rsidR="00413356" w:rsidRPr="00BE0269" w:rsidRDefault="00413356" w:rsidP="003F2579">
            <w:pPr>
              <w:pStyle w:val="movimento"/>
              <w:rPr>
                <w:color w:val="002060"/>
              </w:rPr>
            </w:pPr>
            <w:r w:rsidRPr="00BE0269">
              <w:rPr>
                <w:color w:val="002060"/>
              </w:rPr>
              <w:t> </w:t>
            </w:r>
          </w:p>
        </w:tc>
        <w:tc>
          <w:tcPr>
            <w:tcW w:w="2200" w:type="dxa"/>
            <w:tcMar>
              <w:top w:w="20" w:type="dxa"/>
              <w:left w:w="20" w:type="dxa"/>
              <w:bottom w:w="20" w:type="dxa"/>
              <w:right w:w="20" w:type="dxa"/>
            </w:tcMar>
            <w:vAlign w:val="center"/>
            <w:hideMark/>
          </w:tcPr>
          <w:p w14:paraId="2135DC88" w14:textId="77777777" w:rsidR="00413356" w:rsidRPr="00BE0269" w:rsidRDefault="00413356" w:rsidP="003F2579">
            <w:pPr>
              <w:pStyle w:val="movimento"/>
              <w:rPr>
                <w:color w:val="002060"/>
              </w:rPr>
            </w:pPr>
            <w:r w:rsidRPr="00BE0269">
              <w:rPr>
                <w:color w:val="002060"/>
              </w:rPr>
              <w:t>DONATI ANDREA</w:t>
            </w:r>
          </w:p>
        </w:tc>
        <w:tc>
          <w:tcPr>
            <w:tcW w:w="2200" w:type="dxa"/>
            <w:tcMar>
              <w:top w:w="20" w:type="dxa"/>
              <w:left w:w="20" w:type="dxa"/>
              <w:bottom w:w="20" w:type="dxa"/>
              <w:right w:w="20" w:type="dxa"/>
            </w:tcMar>
            <w:vAlign w:val="center"/>
            <w:hideMark/>
          </w:tcPr>
          <w:p w14:paraId="2A5A0EBF" w14:textId="77777777" w:rsidR="00413356" w:rsidRPr="00BE0269" w:rsidRDefault="00413356" w:rsidP="003F2579">
            <w:pPr>
              <w:pStyle w:val="movimento2"/>
              <w:rPr>
                <w:color w:val="002060"/>
              </w:rPr>
            </w:pPr>
            <w:r w:rsidRPr="00BE0269">
              <w:rPr>
                <w:color w:val="002060"/>
              </w:rPr>
              <w:t xml:space="preserve">(FUTSAL RECANATI) </w:t>
            </w:r>
          </w:p>
        </w:tc>
      </w:tr>
    </w:tbl>
    <w:p w14:paraId="4CA69E17" w14:textId="77777777" w:rsidR="00413356" w:rsidRPr="00BE0269" w:rsidRDefault="00413356" w:rsidP="00413356">
      <w:pPr>
        <w:pStyle w:val="titolo30"/>
        <w:rPr>
          <w:rFonts w:eastAsiaTheme="minorEastAsia"/>
          <w:color w:val="002060"/>
        </w:rPr>
      </w:pPr>
      <w:r w:rsidRPr="00BE0269">
        <w:rPr>
          <w:color w:val="002060"/>
        </w:rPr>
        <w:lastRenderedPageBreak/>
        <w:t xml:space="preserve">CALCIATORI NON ESPULSI </w:t>
      </w:r>
    </w:p>
    <w:p w14:paraId="2F0BC587" w14:textId="77777777" w:rsidR="00413356" w:rsidRPr="00BE0269" w:rsidRDefault="00413356" w:rsidP="00413356">
      <w:pPr>
        <w:pStyle w:val="titolo20"/>
        <w:rPr>
          <w:color w:val="002060"/>
        </w:rPr>
      </w:pPr>
      <w:r w:rsidRPr="00BE026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3356" w:rsidRPr="00BE0269" w14:paraId="2D395105" w14:textId="77777777" w:rsidTr="003F2579">
        <w:tc>
          <w:tcPr>
            <w:tcW w:w="2200" w:type="dxa"/>
            <w:tcMar>
              <w:top w:w="20" w:type="dxa"/>
              <w:left w:w="20" w:type="dxa"/>
              <w:bottom w:w="20" w:type="dxa"/>
              <w:right w:w="20" w:type="dxa"/>
            </w:tcMar>
            <w:vAlign w:val="center"/>
            <w:hideMark/>
          </w:tcPr>
          <w:p w14:paraId="71A59878" w14:textId="77777777" w:rsidR="00413356" w:rsidRPr="00BE0269" w:rsidRDefault="00413356" w:rsidP="003F2579">
            <w:pPr>
              <w:pStyle w:val="movimento"/>
              <w:rPr>
                <w:color w:val="002060"/>
              </w:rPr>
            </w:pPr>
            <w:r w:rsidRPr="00BE0269">
              <w:rPr>
                <w:color w:val="002060"/>
              </w:rPr>
              <w:t>MATTEUCCI EDOARDO</w:t>
            </w:r>
          </w:p>
        </w:tc>
        <w:tc>
          <w:tcPr>
            <w:tcW w:w="2200" w:type="dxa"/>
            <w:tcMar>
              <w:top w:w="20" w:type="dxa"/>
              <w:left w:w="20" w:type="dxa"/>
              <w:bottom w:w="20" w:type="dxa"/>
              <w:right w:w="20" w:type="dxa"/>
            </w:tcMar>
            <w:vAlign w:val="center"/>
            <w:hideMark/>
          </w:tcPr>
          <w:p w14:paraId="78D717EB" w14:textId="77777777" w:rsidR="00413356" w:rsidRPr="00BE0269" w:rsidRDefault="00413356" w:rsidP="003F2579">
            <w:pPr>
              <w:pStyle w:val="movimento2"/>
              <w:rPr>
                <w:color w:val="002060"/>
              </w:rPr>
            </w:pPr>
            <w:r w:rsidRPr="00BE0269">
              <w:rPr>
                <w:color w:val="002060"/>
              </w:rPr>
              <w:t xml:space="preserve">(ACQUALAGNA CALCIO C 5) </w:t>
            </w:r>
          </w:p>
        </w:tc>
        <w:tc>
          <w:tcPr>
            <w:tcW w:w="800" w:type="dxa"/>
            <w:tcMar>
              <w:top w:w="20" w:type="dxa"/>
              <w:left w:w="20" w:type="dxa"/>
              <w:bottom w:w="20" w:type="dxa"/>
              <w:right w:w="20" w:type="dxa"/>
            </w:tcMar>
            <w:vAlign w:val="center"/>
            <w:hideMark/>
          </w:tcPr>
          <w:p w14:paraId="6EBD9AF6" w14:textId="77777777" w:rsidR="00413356" w:rsidRPr="00BE0269" w:rsidRDefault="00413356" w:rsidP="003F2579">
            <w:pPr>
              <w:pStyle w:val="movimento"/>
              <w:rPr>
                <w:color w:val="002060"/>
              </w:rPr>
            </w:pPr>
            <w:r w:rsidRPr="00BE0269">
              <w:rPr>
                <w:color w:val="002060"/>
              </w:rPr>
              <w:t> </w:t>
            </w:r>
          </w:p>
        </w:tc>
        <w:tc>
          <w:tcPr>
            <w:tcW w:w="2200" w:type="dxa"/>
            <w:tcMar>
              <w:top w:w="20" w:type="dxa"/>
              <w:left w:w="20" w:type="dxa"/>
              <w:bottom w:w="20" w:type="dxa"/>
              <w:right w:w="20" w:type="dxa"/>
            </w:tcMar>
            <w:vAlign w:val="center"/>
            <w:hideMark/>
          </w:tcPr>
          <w:p w14:paraId="7AEED4A9" w14:textId="77777777" w:rsidR="00413356" w:rsidRPr="00BE0269" w:rsidRDefault="00413356" w:rsidP="003F2579">
            <w:pPr>
              <w:pStyle w:val="movimento"/>
              <w:rPr>
                <w:color w:val="002060"/>
              </w:rPr>
            </w:pPr>
            <w:r w:rsidRPr="00BE0269">
              <w:rPr>
                <w:color w:val="002060"/>
              </w:rPr>
              <w:t>BAIONI EDOARDO</w:t>
            </w:r>
          </w:p>
        </w:tc>
        <w:tc>
          <w:tcPr>
            <w:tcW w:w="2200" w:type="dxa"/>
            <w:tcMar>
              <w:top w:w="20" w:type="dxa"/>
              <w:left w:w="20" w:type="dxa"/>
              <w:bottom w:w="20" w:type="dxa"/>
              <w:right w:w="20" w:type="dxa"/>
            </w:tcMar>
            <w:vAlign w:val="center"/>
            <w:hideMark/>
          </w:tcPr>
          <w:p w14:paraId="37615CFE" w14:textId="77777777" w:rsidR="00413356" w:rsidRPr="00BE0269" w:rsidRDefault="00413356" w:rsidP="003F2579">
            <w:pPr>
              <w:pStyle w:val="movimento2"/>
              <w:rPr>
                <w:color w:val="002060"/>
              </w:rPr>
            </w:pPr>
            <w:r w:rsidRPr="00BE0269">
              <w:rPr>
                <w:color w:val="002060"/>
              </w:rPr>
              <w:t xml:space="preserve">(AMICI DEL CENTROSOCIO SP.) </w:t>
            </w:r>
          </w:p>
        </w:tc>
      </w:tr>
      <w:tr w:rsidR="00413356" w:rsidRPr="00BE0269" w14:paraId="53F4D672" w14:textId="77777777" w:rsidTr="003F2579">
        <w:tc>
          <w:tcPr>
            <w:tcW w:w="2200" w:type="dxa"/>
            <w:tcMar>
              <w:top w:w="20" w:type="dxa"/>
              <w:left w:w="20" w:type="dxa"/>
              <w:bottom w:w="20" w:type="dxa"/>
              <w:right w:w="20" w:type="dxa"/>
            </w:tcMar>
            <w:vAlign w:val="center"/>
            <w:hideMark/>
          </w:tcPr>
          <w:p w14:paraId="0AE5F101" w14:textId="77777777" w:rsidR="00413356" w:rsidRPr="00BE0269" w:rsidRDefault="00413356" w:rsidP="003F2579">
            <w:pPr>
              <w:pStyle w:val="movimento"/>
              <w:rPr>
                <w:color w:val="002060"/>
              </w:rPr>
            </w:pPr>
            <w:r w:rsidRPr="00BE0269">
              <w:rPr>
                <w:color w:val="002060"/>
              </w:rPr>
              <w:t>PACENTI GIACOMO</w:t>
            </w:r>
          </w:p>
        </w:tc>
        <w:tc>
          <w:tcPr>
            <w:tcW w:w="2200" w:type="dxa"/>
            <w:tcMar>
              <w:top w:w="20" w:type="dxa"/>
              <w:left w:w="20" w:type="dxa"/>
              <w:bottom w:w="20" w:type="dxa"/>
              <w:right w:w="20" w:type="dxa"/>
            </w:tcMar>
            <w:vAlign w:val="center"/>
            <w:hideMark/>
          </w:tcPr>
          <w:p w14:paraId="325B7214" w14:textId="77777777" w:rsidR="00413356" w:rsidRPr="00BE0269" w:rsidRDefault="00413356" w:rsidP="003F2579">
            <w:pPr>
              <w:pStyle w:val="movimento2"/>
              <w:rPr>
                <w:color w:val="002060"/>
              </w:rPr>
            </w:pPr>
            <w:r w:rsidRPr="00BE0269">
              <w:rPr>
                <w:color w:val="002060"/>
              </w:rPr>
              <w:t xml:space="preserve">(AMICI DEL CENTROSOCIO SP.) </w:t>
            </w:r>
          </w:p>
        </w:tc>
        <w:tc>
          <w:tcPr>
            <w:tcW w:w="800" w:type="dxa"/>
            <w:tcMar>
              <w:top w:w="20" w:type="dxa"/>
              <w:left w:w="20" w:type="dxa"/>
              <w:bottom w:w="20" w:type="dxa"/>
              <w:right w:w="20" w:type="dxa"/>
            </w:tcMar>
            <w:vAlign w:val="center"/>
            <w:hideMark/>
          </w:tcPr>
          <w:p w14:paraId="79344460" w14:textId="77777777" w:rsidR="00413356" w:rsidRPr="00BE0269" w:rsidRDefault="00413356" w:rsidP="003F2579">
            <w:pPr>
              <w:pStyle w:val="movimento"/>
              <w:rPr>
                <w:color w:val="002060"/>
              </w:rPr>
            </w:pPr>
            <w:r w:rsidRPr="00BE0269">
              <w:rPr>
                <w:color w:val="002060"/>
              </w:rPr>
              <w:t> </w:t>
            </w:r>
          </w:p>
        </w:tc>
        <w:tc>
          <w:tcPr>
            <w:tcW w:w="2200" w:type="dxa"/>
            <w:tcMar>
              <w:top w:w="20" w:type="dxa"/>
              <w:left w:w="20" w:type="dxa"/>
              <w:bottom w:w="20" w:type="dxa"/>
              <w:right w:w="20" w:type="dxa"/>
            </w:tcMar>
            <w:vAlign w:val="center"/>
            <w:hideMark/>
          </w:tcPr>
          <w:p w14:paraId="65301248" w14:textId="77777777" w:rsidR="00413356" w:rsidRPr="00BE0269" w:rsidRDefault="00413356" w:rsidP="003F2579">
            <w:pPr>
              <w:pStyle w:val="movimento"/>
              <w:rPr>
                <w:color w:val="002060"/>
              </w:rPr>
            </w:pPr>
            <w:r w:rsidRPr="00BE0269">
              <w:rPr>
                <w:color w:val="002060"/>
              </w:rPr>
              <w:t>CARACINI NICOLA</w:t>
            </w:r>
          </w:p>
        </w:tc>
        <w:tc>
          <w:tcPr>
            <w:tcW w:w="2200" w:type="dxa"/>
            <w:tcMar>
              <w:top w:w="20" w:type="dxa"/>
              <w:left w:w="20" w:type="dxa"/>
              <w:bottom w:w="20" w:type="dxa"/>
              <w:right w:w="20" w:type="dxa"/>
            </w:tcMar>
            <w:vAlign w:val="center"/>
            <w:hideMark/>
          </w:tcPr>
          <w:p w14:paraId="003A344B" w14:textId="77777777" w:rsidR="00413356" w:rsidRPr="00BE0269" w:rsidRDefault="00413356" w:rsidP="003F2579">
            <w:pPr>
              <w:pStyle w:val="movimento2"/>
              <w:rPr>
                <w:color w:val="002060"/>
              </w:rPr>
            </w:pPr>
            <w:r w:rsidRPr="00BE0269">
              <w:rPr>
                <w:color w:val="002060"/>
              </w:rPr>
              <w:t xml:space="preserve">(AURORA TREIA) </w:t>
            </w:r>
          </w:p>
        </w:tc>
      </w:tr>
      <w:tr w:rsidR="00413356" w:rsidRPr="00BE0269" w14:paraId="432DE8B6" w14:textId="77777777" w:rsidTr="003F2579">
        <w:tc>
          <w:tcPr>
            <w:tcW w:w="2200" w:type="dxa"/>
            <w:tcMar>
              <w:top w:w="20" w:type="dxa"/>
              <w:left w:w="20" w:type="dxa"/>
              <w:bottom w:w="20" w:type="dxa"/>
              <w:right w:w="20" w:type="dxa"/>
            </w:tcMar>
            <w:vAlign w:val="center"/>
            <w:hideMark/>
          </w:tcPr>
          <w:p w14:paraId="72D3ABE7" w14:textId="77777777" w:rsidR="00413356" w:rsidRPr="00BE0269" w:rsidRDefault="00413356" w:rsidP="003F2579">
            <w:pPr>
              <w:pStyle w:val="movimento"/>
              <w:rPr>
                <w:color w:val="002060"/>
              </w:rPr>
            </w:pPr>
            <w:r w:rsidRPr="00BE0269">
              <w:rPr>
                <w:color w:val="002060"/>
              </w:rPr>
              <w:t>CAMPANA MATTEO</w:t>
            </w:r>
          </w:p>
        </w:tc>
        <w:tc>
          <w:tcPr>
            <w:tcW w:w="2200" w:type="dxa"/>
            <w:tcMar>
              <w:top w:w="20" w:type="dxa"/>
              <w:left w:w="20" w:type="dxa"/>
              <w:bottom w:w="20" w:type="dxa"/>
              <w:right w:w="20" w:type="dxa"/>
            </w:tcMar>
            <w:vAlign w:val="center"/>
            <w:hideMark/>
          </w:tcPr>
          <w:p w14:paraId="3D76B900" w14:textId="77777777" w:rsidR="00413356" w:rsidRPr="00BE0269" w:rsidRDefault="00413356" w:rsidP="003F2579">
            <w:pPr>
              <w:pStyle w:val="movimento2"/>
              <w:rPr>
                <w:color w:val="002060"/>
              </w:rPr>
            </w:pPr>
            <w:r w:rsidRPr="00BE0269">
              <w:rPr>
                <w:color w:val="002060"/>
              </w:rPr>
              <w:t xml:space="preserve">(AVENALE) </w:t>
            </w:r>
          </w:p>
        </w:tc>
        <w:tc>
          <w:tcPr>
            <w:tcW w:w="800" w:type="dxa"/>
            <w:tcMar>
              <w:top w:w="20" w:type="dxa"/>
              <w:left w:w="20" w:type="dxa"/>
              <w:bottom w:w="20" w:type="dxa"/>
              <w:right w:w="20" w:type="dxa"/>
            </w:tcMar>
            <w:vAlign w:val="center"/>
            <w:hideMark/>
          </w:tcPr>
          <w:p w14:paraId="0EA4070D" w14:textId="77777777" w:rsidR="00413356" w:rsidRPr="00BE0269" w:rsidRDefault="00413356" w:rsidP="003F2579">
            <w:pPr>
              <w:pStyle w:val="movimento"/>
              <w:rPr>
                <w:color w:val="002060"/>
              </w:rPr>
            </w:pPr>
            <w:r w:rsidRPr="00BE0269">
              <w:rPr>
                <w:color w:val="002060"/>
              </w:rPr>
              <w:t> </w:t>
            </w:r>
          </w:p>
        </w:tc>
        <w:tc>
          <w:tcPr>
            <w:tcW w:w="2200" w:type="dxa"/>
            <w:tcMar>
              <w:top w:w="20" w:type="dxa"/>
              <w:left w:w="20" w:type="dxa"/>
              <w:bottom w:w="20" w:type="dxa"/>
              <w:right w:w="20" w:type="dxa"/>
            </w:tcMar>
            <w:vAlign w:val="center"/>
            <w:hideMark/>
          </w:tcPr>
          <w:p w14:paraId="45AF2D3A" w14:textId="77777777" w:rsidR="00413356" w:rsidRPr="00BE0269" w:rsidRDefault="00413356" w:rsidP="003F2579">
            <w:pPr>
              <w:pStyle w:val="movimento"/>
              <w:rPr>
                <w:color w:val="002060"/>
              </w:rPr>
            </w:pPr>
            <w:r w:rsidRPr="00BE0269">
              <w:rPr>
                <w:color w:val="002060"/>
              </w:rPr>
              <w:t>STAFFOLANI SIMONE</w:t>
            </w:r>
          </w:p>
        </w:tc>
        <w:tc>
          <w:tcPr>
            <w:tcW w:w="2200" w:type="dxa"/>
            <w:tcMar>
              <w:top w:w="20" w:type="dxa"/>
              <w:left w:w="20" w:type="dxa"/>
              <w:bottom w:w="20" w:type="dxa"/>
              <w:right w:w="20" w:type="dxa"/>
            </w:tcMar>
            <w:vAlign w:val="center"/>
            <w:hideMark/>
          </w:tcPr>
          <w:p w14:paraId="6C66EA0D" w14:textId="77777777" w:rsidR="00413356" w:rsidRPr="00BE0269" w:rsidRDefault="00413356" w:rsidP="003F2579">
            <w:pPr>
              <w:pStyle w:val="movimento2"/>
              <w:rPr>
                <w:color w:val="002060"/>
              </w:rPr>
            </w:pPr>
            <w:r w:rsidRPr="00BE0269">
              <w:rPr>
                <w:color w:val="002060"/>
              </w:rPr>
              <w:t xml:space="preserve">(CASTELRAIMONDO CALCIO A 5) </w:t>
            </w:r>
          </w:p>
        </w:tc>
      </w:tr>
      <w:tr w:rsidR="00413356" w:rsidRPr="00BE0269" w14:paraId="4F3B2A37" w14:textId="77777777" w:rsidTr="003F2579">
        <w:tc>
          <w:tcPr>
            <w:tcW w:w="2200" w:type="dxa"/>
            <w:tcMar>
              <w:top w:w="20" w:type="dxa"/>
              <w:left w:w="20" w:type="dxa"/>
              <w:bottom w:w="20" w:type="dxa"/>
              <w:right w:w="20" w:type="dxa"/>
            </w:tcMar>
            <w:vAlign w:val="center"/>
            <w:hideMark/>
          </w:tcPr>
          <w:p w14:paraId="53456ED9" w14:textId="77777777" w:rsidR="00413356" w:rsidRPr="00BE0269" w:rsidRDefault="00413356" w:rsidP="003F2579">
            <w:pPr>
              <w:pStyle w:val="movimento"/>
              <w:rPr>
                <w:color w:val="002060"/>
              </w:rPr>
            </w:pPr>
            <w:r w:rsidRPr="00BE0269">
              <w:rPr>
                <w:color w:val="002060"/>
              </w:rPr>
              <w:t>AMAGLIANI MATTEO</w:t>
            </w:r>
          </w:p>
        </w:tc>
        <w:tc>
          <w:tcPr>
            <w:tcW w:w="2200" w:type="dxa"/>
            <w:tcMar>
              <w:top w:w="20" w:type="dxa"/>
              <w:left w:w="20" w:type="dxa"/>
              <w:bottom w:w="20" w:type="dxa"/>
              <w:right w:w="20" w:type="dxa"/>
            </w:tcMar>
            <w:vAlign w:val="center"/>
            <w:hideMark/>
          </w:tcPr>
          <w:p w14:paraId="29BA67C8" w14:textId="77777777" w:rsidR="00413356" w:rsidRPr="00BE0269" w:rsidRDefault="00413356" w:rsidP="003F2579">
            <w:pPr>
              <w:pStyle w:val="movimento2"/>
              <w:rPr>
                <w:color w:val="002060"/>
              </w:rPr>
            </w:pPr>
            <w:r w:rsidRPr="00BE0269">
              <w:rPr>
                <w:color w:val="002060"/>
              </w:rPr>
              <w:t xml:space="preserve">(CHIARAVALLE FUTSAL) </w:t>
            </w:r>
          </w:p>
        </w:tc>
        <w:tc>
          <w:tcPr>
            <w:tcW w:w="800" w:type="dxa"/>
            <w:tcMar>
              <w:top w:w="20" w:type="dxa"/>
              <w:left w:w="20" w:type="dxa"/>
              <w:bottom w:w="20" w:type="dxa"/>
              <w:right w:w="20" w:type="dxa"/>
            </w:tcMar>
            <w:vAlign w:val="center"/>
            <w:hideMark/>
          </w:tcPr>
          <w:p w14:paraId="6F2C1B2D" w14:textId="77777777" w:rsidR="00413356" w:rsidRPr="00BE0269" w:rsidRDefault="00413356" w:rsidP="003F2579">
            <w:pPr>
              <w:pStyle w:val="movimento"/>
              <w:rPr>
                <w:color w:val="002060"/>
              </w:rPr>
            </w:pPr>
            <w:r w:rsidRPr="00BE0269">
              <w:rPr>
                <w:color w:val="002060"/>
              </w:rPr>
              <w:t> </w:t>
            </w:r>
          </w:p>
        </w:tc>
        <w:tc>
          <w:tcPr>
            <w:tcW w:w="2200" w:type="dxa"/>
            <w:tcMar>
              <w:top w:w="20" w:type="dxa"/>
              <w:left w:w="20" w:type="dxa"/>
              <w:bottom w:w="20" w:type="dxa"/>
              <w:right w:w="20" w:type="dxa"/>
            </w:tcMar>
            <w:vAlign w:val="center"/>
            <w:hideMark/>
          </w:tcPr>
          <w:p w14:paraId="0A1B7E0B" w14:textId="77777777" w:rsidR="00413356" w:rsidRPr="00BE0269" w:rsidRDefault="00413356" w:rsidP="003F2579">
            <w:pPr>
              <w:pStyle w:val="movimento"/>
              <w:rPr>
                <w:color w:val="002060"/>
              </w:rPr>
            </w:pPr>
            <w:r w:rsidRPr="00BE0269">
              <w:rPr>
                <w:color w:val="002060"/>
              </w:rPr>
              <w:t>ROMANUCCI MARCO</w:t>
            </w:r>
          </w:p>
        </w:tc>
        <w:tc>
          <w:tcPr>
            <w:tcW w:w="2200" w:type="dxa"/>
            <w:tcMar>
              <w:top w:w="20" w:type="dxa"/>
              <w:left w:w="20" w:type="dxa"/>
              <w:bottom w:w="20" w:type="dxa"/>
              <w:right w:w="20" w:type="dxa"/>
            </w:tcMar>
            <w:vAlign w:val="center"/>
            <w:hideMark/>
          </w:tcPr>
          <w:p w14:paraId="5BBF26AA" w14:textId="77777777" w:rsidR="00413356" w:rsidRPr="00BE0269" w:rsidRDefault="00413356" w:rsidP="003F2579">
            <w:pPr>
              <w:pStyle w:val="movimento2"/>
              <w:rPr>
                <w:color w:val="002060"/>
              </w:rPr>
            </w:pPr>
            <w:r w:rsidRPr="00BE0269">
              <w:rPr>
                <w:color w:val="002060"/>
              </w:rPr>
              <w:t xml:space="preserve">(CIARNIN) </w:t>
            </w:r>
          </w:p>
        </w:tc>
      </w:tr>
      <w:tr w:rsidR="00413356" w:rsidRPr="00BE0269" w14:paraId="1EBAB1C5" w14:textId="77777777" w:rsidTr="003F2579">
        <w:tc>
          <w:tcPr>
            <w:tcW w:w="2200" w:type="dxa"/>
            <w:tcMar>
              <w:top w:w="20" w:type="dxa"/>
              <w:left w:w="20" w:type="dxa"/>
              <w:bottom w:w="20" w:type="dxa"/>
              <w:right w:w="20" w:type="dxa"/>
            </w:tcMar>
            <w:vAlign w:val="center"/>
            <w:hideMark/>
          </w:tcPr>
          <w:p w14:paraId="2BCF4D62" w14:textId="77777777" w:rsidR="00413356" w:rsidRPr="00BE0269" w:rsidRDefault="00413356" w:rsidP="003F2579">
            <w:pPr>
              <w:pStyle w:val="movimento"/>
              <w:rPr>
                <w:color w:val="002060"/>
              </w:rPr>
            </w:pPr>
            <w:r w:rsidRPr="00BE0269">
              <w:rPr>
                <w:color w:val="002060"/>
              </w:rPr>
              <w:t>GIORDANI EMIDIO</w:t>
            </w:r>
          </w:p>
        </w:tc>
        <w:tc>
          <w:tcPr>
            <w:tcW w:w="2200" w:type="dxa"/>
            <w:tcMar>
              <w:top w:w="20" w:type="dxa"/>
              <w:left w:w="20" w:type="dxa"/>
              <w:bottom w:w="20" w:type="dxa"/>
              <w:right w:w="20" w:type="dxa"/>
            </w:tcMar>
            <w:vAlign w:val="center"/>
            <w:hideMark/>
          </w:tcPr>
          <w:p w14:paraId="4AD8746E" w14:textId="77777777" w:rsidR="00413356" w:rsidRPr="00BE0269" w:rsidRDefault="00413356" w:rsidP="003F2579">
            <w:pPr>
              <w:pStyle w:val="movimento2"/>
              <w:rPr>
                <w:color w:val="002060"/>
              </w:rPr>
            </w:pPr>
            <w:r w:rsidRPr="00BE0269">
              <w:rPr>
                <w:color w:val="002060"/>
              </w:rPr>
              <w:t xml:space="preserve">(CSI STELLA A.S.D.) </w:t>
            </w:r>
          </w:p>
        </w:tc>
        <w:tc>
          <w:tcPr>
            <w:tcW w:w="800" w:type="dxa"/>
            <w:tcMar>
              <w:top w:w="20" w:type="dxa"/>
              <w:left w:w="20" w:type="dxa"/>
              <w:bottom w:w="20" w:type="dxa"/>
              <w:right w:w="20" w:type="dxa"/>
            </w:tcMar>
            <w:vAlign w:val="center"/>
            <w:hideMark/>
          </w:tcPr>
          <w:p w14:paraId="6CF772E7" w14:textId="77777777" w:rsidR="00413356" w:rsidRPr="00BE0269" w:rsidRDefault="00413356" w:rsidP="003F2579">
            <w:pPr>
              <w:pStyle w:val="movimento"/>
              <w:rPr>
                <w:color w:val="002060"/>
              </w:rPr>
            </w:pPr>
            <w:r w:rsidRPr="00BE0269">
              <w:rPr>
                <w:color w:val="002060"/>
              </w:rPr>
              <w:t> </w:t>
            </w:r>
          </w:p>
        </w:tc>
        <w:tc>
          <w:tcPr>
            <w:tcW w:w="2200" w:type="dxa"/>
            <w:tcMar>
              <w:top w:w="20" w:type="dxa"/>
              <w:left w:w="20" w:type="dxa"/>
              <w:bottom w:w="20" w:type="dxa"/>
              <w:right w:w="20" w:type="dxa"/>
            </w:tcMar>
            <w:vAlign w:val="center"/>
            <w:hideMark/>
          </w:tcPr>
          <w:p w14:paraId="6C000B0A" w14:textId="77777777" w:rsidR="00413356" w:rsidRPr="00BE0269" w:rsidRDefault="00413356" w:rsidP="003F2579">
            <w:pPr>
              <w:pStyle w:val="movimento"/>
              <w:rPr>
                <w:color w:val="002060"/>
              </w:rPr>
            </w:pPr>
            <w:r w:rsidRPr="00BE0269">
              <w:rPr>
                <w:color w:val="002060"/>
              </w:rPr>
              <w:t>FIORETTI IURI</w:t>
            </w:r>
          </w:p>
        </w:tc>
        <w:tc>
          <w:tcPr>
            <w:tcW w:w="2200" w:type="dxa"/>
            <w:tcMar>
              <w:top w:w="20" w:type="dxa"/>
              <w:left w:w="20" w:type="dxa"/>
              <w:bottom w:w="20" w:type="dxa"/>
              <w:right w:w="20" w:type="dxa"/>
            </w:tcMar>
            <w:vAlign w:val="center"/>
            <w:hideMark/>
          </w:tcPr>
          <w:p w14:paraId="58B47A0A" w14:textId="77777777" w:rsidR="00413356" w:rsidRPr="00BE0269" w:rsidRDefault="00413356" w:rsidP="003F2579">
            <w:pPr>
              <w:pStyle w:val="movimento2"/>
              <w:rPr>
                <w:color w:val="002060"/>
              </w:rPr>
            </w:pPr>
            <w:r w:rsidRPr="00BE0269">
              <w:rPr>
                <w:color w:val="002060"/>
              </w:rPr>
              <w:t xml:space="preserve">(FERMANA FUTSAL 2022) </w:t>
            </w:r>
          </w:p>
        </w:tc>
      </w:tr>
      <w:tr w:rsidR="00413356" w:rsidRPr="00BE0269" w14:paraId="3F58743E" w14:textId="77777777" w:rsidTr="003F2579">
        <w:tc>
          <w:tcPr>
            <w:tcW w:w="2200" w:type="dxa"/>
            <w:tcMar>
              <w:top w:w="20" w:type="dxa"/>
              <w:left w:w="20" w:type="dxa"/>
              <w:bottom w:w="20" w:type="dxa"/>
              <w:right w:w="20" w:type="dxa"/>
            </w:tcMar>
            <w:vAlign w:val="center"/>
            <w:hideMark/>
          </w:tcPr>
          <w:p w14:paraId="7B4287C3" w14:textId="77777777" w:rsidR="00413356" w:rsidRPr="00BE0269" w:rsidRDefault="00413356" w:rsidP="003F2579">
            <w:pPr>
              <w:pStyle w:val="movimento"/>
              <w:rPr>
                <w:color w:val="002060"/>
              </w:rPr>
            </w:pPr>
            <w:r w:rsidRPr="00BE0269">
              <w:rPr>
                <w:color w:val="002060"/>
              </w:rPr>
              <w:t>DI TORO NICHOLAS</w:t>
            </w:r>
          </w:p>
        </w:tc>
        <w:tc>
          <w:tcPr>
            <w:tcW w:w="2200" w:type="dxa"/>
            <w:tcMar>
              <w:top w:w="20" w:type="dxa"/>
              <w:left w:w="20" w:type="dxa"/>
              <w:bottom w:w="20" w:type="dxa"/>
              <w:right w:w="20" w:type="dxa"/>
            </w:tcMar>
            <w:vAlign w:val="center"/>
            <w:hideMark/>
          </w:tcPr>
          <w:p w14:paraId="425F42B2" w14:textId="77777777" w:rsidR="00413356" w:rsidRPr="00BE0269" w:rsidRDefault="00413356" w:rsidP="003F2579">
            <w:pPr>
              <w:pStyle w:val="movimento2"/>
              <w:rPr>
                <w:color w:val="002060"/>
              </w:rPr>
            </w:pPr>
            <w:r w:rsidRPr="00BE0269">
              <w:rPr>
                <w:color w:val="002060"/>
              </w:rPr>
              <w:t xml:space="preserve">(FUTSAL CAMPIGLIONE) </w:t>
            </w:r>
          </w:p>
        </w:tc>
        <w:tc>
          <w:tcPr>
            <w:tcW w:w="800" w:type="dxa"/>
            <w:tcMar>
              <w:top w:w="20" w:type="dxa"/>
              <w:left w:w="20" w:type="dxa"/>
              <w:bottom w:w="20" w:type="dxa"/>
              <w:right w:w="20" w:type="dxa"/>
            </w:tcMar>
            <w:vAlign w:val="center"/>
            <w:hideMark/>
          </w:tcPr>
          <w:p w14:paraId="5B8E6E12" w14:textId="77777777" w:rsidR="00413356" w:rsidRPr="00BE0269" w:rsidRDefault="00413356" w:rsidP="003F2579">
            <w:pPr>
              <w:pStyle w:val="movimento"/>
              <w:rPr>
                <w:color w:val="002060"/>
              </w:rPr>
            </w:pPr>
            <w:r w:rsidRPr="00BE0269">
              <w:rPr>
                <w:color w:val="002060"/>
              </w:rPr>
              <w:t> </w:t>
            </w:r>
          </w:p>
        </w:tc>
        <w:tc>
          <w:tcPr>
            <w:tcW w:w="2200" w:type="dxa"/>
            <w:tcMar>
              <w:top w:w="20" w:type="dxa"/>
              <w:left w:w="20" w:type="dxa"/>
              <w:bottom w:w="20" w:type="dxa"/>
              <w:right w:w="20" w:type="dxa"/>
            </w:tcMar>
            <w:vAlign w:val="center"/>
            <w:hideMark/>
          </w:tcPr>
          <w:p w14:paraId="0221865A" w14:textId="77777777" w:rsidR="00413356" w:rsidRPr="00BE0269" w:rsidRDefault="00413356" w:rsidP="003F2579">
            <w:pPr>
              <w:pStyle w:val="movimento"/>
              <w:rPr>
                <w:color w:val="002060"/>
              </w:rPr>
            </w:pPr>
            <w:r w:rsidRPr="00BE0269">
              <w:rPr>
                <w:color w:val="002060"/>
              </w:rPr>
              <w:t>DOMI KLEJDI</w:t>
            </w:r>
          </w:p>
        </w:tc>
        <w:tc>
          <w:tcPr>
            <w:tcW w:w="2200" w:type="dxa"/>
            <w:tcMar>
              <w:top w:w="20" w:type="dxa"/>
              <w:left w:w="20" w:type="dxa"/>
              <w:bottom w:w="20" w:type="dxa"/>
              <w:right w:w="20" w:type="dxa"/>
            </w:tcMar>
            <w:vAlign w:val="center"/>
            <w:hideMark/>
          </w:tcPr>
          <w:p w14:paraId="5B2BEE0E" w14:textId="77777777" w:rsidR="00413356" w:rsidRPr="00BE0269" w:rsidRDefault="00413356" w:rsidP="003F2579">
            <w:pPr>
              <w:pStyle w:val="movimento2"/>
              <w:rPr>
                <w:color w:val="002060"/>
              </w:rPr>
            </w:pPr>
            <w:r w:rsidRPr="00BE0269">
              <w:rPr>
                <w:color w:val="002060"/>
              </w:rPr>
              <w:t xml:space="preserve">(FUTSAL CAMPIGLIONE) </w:t>
            </w:r>
          </w:p>
        </w:tc>
      </w:tr>
      <w:tr w:rsidR="00413356" w:rsidRPr="00BE0269" w14:paraId="7BB94ADC" w14:textId="77777777" w:rsidTr="003F2579">
        <w:tc>
          <w:tcPr>
            <w:tcW w:w="2200" w:type="dxa"/>
            <w:tcMar>
              <w:top w:w="20" w:type="dxa"/>
              <w:left w:w="20" w:type="dxa"/>
              <w:bottom w:w="20" w:type="dxa"/>
              <w:right w:w="20" w:type="dxa"/>
            </w:tcMar>
            <w:vAlign w:val="center"/>
            <w:hideMark/>
          </w:tcPr>
          <w:p w14:paraId="3F70413F" w14:textId="77777777" w:rsidR="00413356" w:rsidRPr="00BE0269" w:rsidRDefault="00413356" w:rsidP="003F2579">
            <w:pPr>
              <w:pStyle w:val="movimento"/>
              <w:rPr>
                <w:color w:val="002060"/>
              </w:rPr>
            </w:pPr>
            <w:r w:rsidRPr="00BE0269">
              <w:rPr>
                <w:color w:val="002060"/>
              </w:rPr>
              <w:t>DRAGUSIN MICHELANGELO</w:t>
            </w:r>
          </w:p>
        </w:tc>
        <w:tc>
          <w:tcPr>
            <w:tcW w:w="2200" w:type="dxa"/>
            <w:tcMar>
              <w:top w:w="20" w:type="dxa"/>
              <w:left w:w="20" w:type="dxa"/>
              <w:bottom w:w="20" w:type="dxa"/>
              <w:right w:w="20" w:type="dxa"/>
            </w:tcMar>
            <w:vAlign w:val="center"/>
            <w:hideMark/>
          </w:tcPr>
          <w:p w14:paraId="5083D5BE" w14:textId="77777777" w:rsidR="00413356" w:rsidRPr="00BE0269" w:rsidRDefault="00413356" w:rsidP="003F2579">
            <w:pPr>
              <w:pStyle w:val="movimento2"/>
              <w:rPr>
                <w:color w:val="002060"/>
              </w:rPr>
            </w:pPr>
            <w:r w:rsidRPr="00BE0269">
              <w:rPr>
                <w:color w:val="002060"/>
              </w:rPr>
              <w:t xml:space="preserve">(FUTSAL CAMPIGLIONE) </w:t>
            </w:r>
          </w:p>
        </w:tc>
        <w:tc>
          <w:tcPr>
            <w:tcW w:w="800" w:type="dxa"/>
            <w:tcMar>
              <w:top w:w="20" w:type="dxa"/>
              <w:left w:w="20" w:type="dxa"/>
              <w:bottom w:w="20" w:type="dxa"/>
              <w:right w:w="20" w:type="dxa"/>
            </w:tcMar>
            <w:vAlign w:val="center"/>
            <w:hideMark/>
          </w:tcPr>
          <w:p w14:paraId="6CABBB47" w14:textId="77777777" w:rsidR="00413356" w:rsidRPr="00BE0269" w:rsidRDefault="00413356" w:rsidP="003F2579">
            <w:pPr>
              <w:pStyle w:val="movimento"/>
              <w:rPr>
                <w:color w:val="002060"/>
              </w:rPr>
            </w:pPr>
            <w:r w:rsidRPr="00BE0269">
              <w:rPr>
                <w:color w:val="002060"/>
              </w:rPr>
              <w:t> </w:t>
            </w:r>
          </w:p>
        </w:tc>
        <w:tc>
          <w:tcPr>
            <w:tcW w:w="2200" w:type="dxa"/>
            <w:tcMar>
              <w:top w:w="20" w:type="dxa"/>
              <w:left w:w="20" w:type="dxa"/>
              <w:bottom w:w="20" w:type="dxa"/>
              <w:right w:w="20" w:type="dxa"/>
            </w:tcMar>
            <w:vAlign w:val="center"/>
            <w:hideMark/>
          </w:tcPr>
          <w:p w14:paraId="133C8A28" w14:textId="77777777" w:rsidR="00413356" w:rsidRPr="00BE0269" w:rsidRDefault="00413356" w:rsidP="003F2579">
            <w:pPr>
              <w:pStyle w:val="movimento"/>
              <w:rPr>
                <w:color w:val="002060"/>
              </w:rPr>
            </w:pPr>
            <w:r w:rsidRPr="00BE0269">
              <w:rPr>
                <w:color w:val="002060"/>
              </w:rPr>
              <w:t>EVANDRI ANDREA</w:t>
            </w:r>
          </w:p>
        </w:tc>
        <w:tc>
          <w:tcPr>
            <w:tcW w:w="2200" w:type="dxa"/>
            <w:tcMar>
              <w:top w:w="20" w:type="dxa"/>
              <w:left w:w="20" w:type="dxa"/>
              <w:bottom w:w="20" w:type="dxa"/>
              <w:right w:w="20" w:type="dxa"/>
            </w:tcMar>
            <w:vAlign w:val="center"/>
            <w:hideMark/>
          </w:tcPr>
          <w:p w14:paraId="148CE1A6" w14:textId="77777777" w:rsidR="00413356" w:rsidRPr="00BE0269" w:rsidRDefault="00413356" w:rsidP="003F2579">
            <w:pPr>
              <w:pStyle w:val="movimento2"/>
              <w:rPr>
                <w:color w:val="002060"/>
              </w:rPr>
            </w:pPr>
            <w:r w:rsidRPr="00BE0269">
              <w:rPr>
                <w:color w:val="002060"/>
              </w:rPr>
              <w:t xml:space="preserve">(FUTSAL CAMPIGLIONE) </w:t>
            </w:r>
          </w:p>
        </w:tc>
      </w:tr>
      <w:tr w:rsidR="00413356" w:rsidRPr="00BE0269" w14:paraId="123FAA99" w14:textId="77777777" w:rsidTr="003F2579">
        <w:tc>
          <w:tcPr>
            <w:tcW w:w="2200" w:type="dxa"/>
            <w:tcMar>
              <w:top w:w="20" w:type="dxa"/>
              <w:left w:w="20" w:type="dxa"/>
              <w:bottom w:w="20" w:type="dxa"/>
              <w:right w:w="20" w:type="dxa"/>
            </w:tcMar>
            <w:vAlign w:val="center"/>
            <w:hideMark/>
          </w:tcPr>
          <w:p w14:paraId="0E79C48C" w14:textId="77777777" w:rsidR="00413356" w:rsidRPr="00BE0269" w:rsidRDefault="00413356" w:rsidP="003F2579">
            <w:pPr>
              <w:pStyle w:val="movimento"/>
              <w:rPr>
                <w:color w:val="002060"/>
                <w:lang w:val="es-ES"/>
              </w:rPr>
            </w:pPr>
            <w:r w:rsidRPr="00BE0269">
              <w:rPr>
                <w:color w:val="002060"/>
                <w:lang w:val="es-ES"/>
              </w:rPr>
              <w:t>DE SOUZA JUNIOR EDSON LUIZ</w:t>
            </w:r>
          </w:p>
        </w:tc>
        <w:tc>
          <w:tcPr>
            <w:tcW w:w="2200" w:type="dxa"/>
            <w:tcMar>
              <w:top w:w="20" w:type="dxa"/>
              <w:left w:w="20" w:type="dxa"/>
              <w:bottom w:w="20" w:type="dxa"/>
              <w:right w:w="20" w:type="dxa"/>
            </w:tcMar>
            <w:vAlign w:val="center"/>
            <w:hideMark/>
          </w:tcPr>
          <w:p w14:paraId="7075F49D" w14:textId="77777777" w:rsidR="00413356" w:rsidRPr="00BE0269" w:rsidRDefault="00413356" w:rsidP="003F2579">
            <w:pPr>
              <w:pStyle w:val="movimento2"/>
              <w:rPr>
                <w:color w:val="002060"/>
              </w:rPr>
            </w:pPr>
            <w:r w:rsidRPr="00BE0269">
              <w:rPr>
                <w:color w:val="002060"/>
              </w:rPr>
              <w:t xml:space="preserve">(FUTSAL SAMBUCHETO) </w:t>
            </w:r>
          </w:p>
        </w:tc>
        <w:tc>
          <w:tcPr>
            <w:tcW w:w="800" w:type="dxa"/>
            <w:tcMar>
              <w:top w:w="20" w:type="dxa"/>
              <w:left w:w="20" w:type="dxa"/>
              <w:bottom w:w="20" w:type="dxa"/>
              <w:right w:w="20" w:type="dxa"/>
            </w:tcMar>
            <w:vAlign w:val="center"/>
            <w:hideMark/>
          </w:tcPr>
          <w:p w14:paraId="78362F5B" w14:textId="77777777" w:rsidR="00413356" w:rsidRPr="00BE0269" w:rsidRDefault="00413356" w:rsidP="003F2579">
            <w:pPr>
              <w:pStyle w:val="movimento"/>
              <w:rPr>
                <w:color w:val="002060"/>
              </w:rPr>
            </w:pPr>
            <w:r w:rsidRPr="00BE0269">
              <w:rPr>
                <w:color w:val="002060"/>
              </w:rPr>
              <w:t> </w:t>
            </w:r>
          </w:p>
        </w:tc>
        <w:tc>
          <w:tcPr>
            <w:tcW w:w="2200" w:type="dxa"/>
            <w:tcMar>
              <w:top w:w="20" w:type="dxa"/>
              <w:left w:w="20" w:type="dxa"/>
              <w:bottom w:w="20" w:type="dxa"/>
              <w:right w:w="20" w:type="dxa"/>
            </w:tcMar>
            <w:vAlign w:val="center"/>
            <w:hideMark/>
          </w:tcPr>
          <w:p w14:paraId="51C3ADDE" w14:textId="77777777" w:rsidR="00413356" w:rsidRPr="00BE0269" w:rsidRDefault="00413356" w:rsidP="003F2579">
            <w:pPr>
              <w:pStyle w:val="movimento"/>
              <w:rPr>
                <w:color w:val="002060"/>
              </w:rPr>
            </w:pPr>
            <w:r w:rsidRPr="00BE0269">
              <w:rPr>
                <w:color w:val="002060"/>
              </w:rPr>
              <w:t>ILARDI FRANCESCO</w:t>
            </w:r>
          </w:p>
        </w:tc>
        <w:tc>
          <w:tcPr>
            <w:tcW w:w="2200" w:type="dxa"/>
            <w:tcMar>
              <w:top w:w="20" w:type="dxa"/>
              <w:left w:w="20" w:type="dxa"/>
              <w:bottom w:w="20" w:type="dxa"/>
              <w:right w:w="20" w:type="dxa"/>
            </w:tcMar>
            <w:vAlign w:val="center"/>
            <w:hideMark/>
          </w:tcPr>
          <w:p w14:paraId="5AF20892" w14:textId="77777777" w:rsidR="00413356" w:rsidRPr="00BE0269" w:rsidRDefault="00413356" w:rsidP="003F2579">
            <w:pPr>
              <w:pStyle w:val="movimento2"/>
              <w:rPr>
                <w:color w:val="002060"/>
              </w:rPr>
            </w:pPr>
            <w:r w:rsidRPr="00BE0269">
              <w:rPr>
                <w:color w:val="002060"/>
              </w:rPr>
              <w:t xml:space="preserve">(FUTSAL SAMBUCHETO) </w:t>
            </w:r>
          </w:p>
        </w:tc>
      </w:tr>
      <w:tr w:rsidR="00413356" w:rsidRPr="00BE0269" w14:paraId="06E57A06" w14:textId="77777777" w:rsidTr="003F2579">
        <w:tc>
          <w:tcPr>
            <w:tcW w:w="2200" w:type="dxa"/>
            <w:tcMar>
              <w:top w:w="20" w:type="dxa"/>
              <w:left w:w="20" w:type="dxa"/>
              <w:bottom w:w="20" w:type="dxa"/>
              <w:right w:w="20" w:type="dxa"/>
            </w:tcMar>
            <w:vAlign w:val="center"/>
            <w:hideMark/>
          </w:tcPr>
          <w:p w14:paraId="2F807617" w14:textId="77777777" w:rsidR="00413356" w:rsidRPr="00BE0269" w:rsidRDefault="00413356" w:rsidP="003F2579">
            <w:pPr>
              <w:pStyle w:val="movimento"/>
              <w:rPr>
                <w:color w:val="002060"/>
              </w:rPr>
            </w:pPr>
            <w:r w:rsidRPr="00BE0269">
              <w:rPr>
                <w:color w:val="002060"/>
              </w:rPr>
              <w:t>SAMPAOLESI EMILIANO</w:t>
            </w:r>
          </w:p>
        </w:tc>
        <w:tc>
          <w:tcPr>
            <w:tcW w:w="2200" w:type="dxa"/>
            <w:tcMar>
              <w:top w:w="20" w:type="dxa"/>
              <w:left w:w="20" w:type="dxa"/>
              <w:bottom w:w="20" w:type="dxa"/>
              <w:right w:w="20" w:type="dxa"/>
            </w:tcMar>
            <w:vAlign w:val="center"/>
            <w:hideMark/>
          </w:tcPr>
          <w:p w14:paraId="6E3F2745" w14:textId="77777777" w:rsidR="00413356" w:rsidRPr="00BE0269" w:rsidRDefault="00413356" w:rsidP="003F2579">
            <w:pPr>
              <w:pStyle w:val="movimento2"/>
              <w:rPr>
                <w:color w:val="002060"/>
              </w:rPr>
            </w:pPr>
            <w:r w:rsidRPr="00BE0269">
              <w:rPr>
                <w:color w:val="002060"/>
              </w:rPr>
              <w:t xml:space="preserve">(FUTSAL SAMBUCHETO) </w:t>
            </w:r>
          </w:p>
        </w:tc>
        <w:tc>
          <w:tcPr>
            <w:tcW w:w="800" w:type="dxa"/>
            <w:tcMar>
              <w:top w:w="20" w:type="dxa"/>
              <w:left w:w="20" w:type="dxa"/>
              <w:bottom w:w="20" w:type="dxa"/>
              <w:right w:w="20" w:type="dxa"/>
            </w:tcMar>
            <w:vAlign w:val="center"/>
            <w:hideMark/>
          </w:tcPr>
          <w:p w14:paraId="07D276E2" w14:textId="77777777" w:rsidR="00413356" w:rsidRPr="00BE0269" w:rsidRDefault="00413356" w:rsidP="003F2579">
            <w:pPr>
              <w:pStyle w:val="movimento"/>
              <w:rPr>
                <w:color w:val="002060"/>
              </w:rPr>
            </w:pPr>
            <w:r w:rsidRPr="00BE0269">
              <w:rPr>
                <w:color w:val="002060"/>
              </w:rPr>
              <w:t> </w:t>
            </w:r>
          </w:p>
        </w:tc>
        <w:tc>
          <w:tcPr>
            <w:tcW w:w="2200" w:type="dxa"/>
            <w:tcMar>
              <w:top w:w="20" w:type="dxa"/>
              <w:left w:w="20" w:type="dxa"/>
              <w:bottom w:w="20" w:type="dxa"/>
              <w:right w:w="20" w:type="dxa"/>
            </w:tcMar>
            <w:vAlign w:val="center"/>
            <w:hideMark/>
          </w:tcPr>
          <w:p w14:paraId="30277679" w14:textId="77777777" w:rsidR="00413356" w:rsidRPr="00BE0269" w:rsidRDefault="00413356" w:rsidP="003F2579">
            <w:pPr>
              <w:pStyle w:val="movimento"/>
              <w:rPr>
                <w:color w:val="002060"/>
              </w:rPr>
            </w:pPr>
            <w:r w:rsidRPr="00BE0269">
              <w:rPr>
                <w:color w:val="002060"/>
              </w:rPr>
              <w:t>TARLI PAOLO</w:t>
            </w:r>
          </w:p>
        </w:tc>
        <w:tc>
          <w:tcPr>
            <w:tcW w:w="2200" w:type="dxa"/>
            <w:tcMar>
              <w:top w:w="20" w:type="dxa"/>
              <w:left w:w="20" w:type="dxa"/>
              <w:bottom w:w="20" w:type="dxa"/>
              <w:right w:w="20" w:type="dxa"/>
            </w:tcMar>
            <w:vAlign w:val="center"/>
            <w:hideMark/>
          </w:tcPr>
          <w:p w14:paraId="74F8C689" w14:textId="77777777" w:rsidR="00413356" w:rsidRPr="00BE0269" w:rsidRDefault="00413356" w:rsidP="003F2579">
            <w:pPr>
              <w:pStyle w:val="movimento2"/>
              <w:rPr>
                <w:color w:val="002060"/>
              </w:rPr>
            </w:pPr>
            <w:r w:rsidRPr="00BE0269">
              <w:rPr>
                <w:color w:val="002060"/>
              </w:rPr>
              <w:t xml:space="preserve">(FUTSAL VIRE GEOSISTEM ASD) </w:t>
            </w:r>
          </w:p>
        </w:tc>
      </w:tr>
      <w:tr w:rsidR="00413356" w:rsidRPr="00BE0269" w14:paraId="3D39A8CF" w14:textId="77777777" w:rsidTr="003F2579">
        <w:tc>
          <w:tcPr>
            <w:tcW w:w="2200" w:type="dxa"/>
            <w:tcMar>
              <w:top w:w="20" w:type="dxa"/>
              <w:left w:w="20" w:type="dxa"/>
              <w:bottom w:w="20" w:type="dxa"/>
              <w:right w:w="20" w:type="dxa"/>
            </w:tcMar>
            <w:vAlign w:val="center"/>
            <w:hideMark/>
          </w:tcPr>
          <w:p w14:paraId="2C86DC39" w14:textId="77777777" w:rsidR="00413356" w:rsidRPr="00BE0269" w:rsidRDefault="00413356" w:rsidP="003F2579">
            <w:pPr>
              <w:pStyle w:val="movimento"/>
              <w:rPr>
                <w:color w:val="002060"/>
              </w:rPr>
            </w:pPr>
            <w:r w:rsidRPr="00BE0269">
              <w:rPr>
                <w:color w:val="002060"/>
              </w:rPr>
              <w:t>BATTISTELLI GIANMARCO</w:t>
            </w:r>
          </w:p>
        </w:tc>
        <w:tc>
          <w:tcPr>
            <w:tcW w:w="2200" w:type="dxa"/>
            <w:tcMar>
              <w:top w:w="20" w:type="dxa"/>
              <w:left w:w="20" w:type="dxa"/>
              <w:bottom w:w="20" w:type="dxa"/>
              <w:right w:w="20" w:type="dxa"/>
            </w:tcMar>
            <w:vAlign w:val="center"/>
            <w:hideMark/>
          </w:tcPr>
          <w:p w14:paraId="4CBB3858" w14:textId="77777777" w:rsidR="00413356" w:rsidRPr="00BE0269" w:rsidRDefault="00413356" w:rsidP="003F2579">
            <w:pPr>
              <w:pStyle w:val="movimento2"/>
              <w:rPr>
                <w:color w:val="002060"/>
              </w:rPr>
            </w:pPr>
            <w:r w:rsidRPr="00BE0269">
              <w:rPr>
                <w:color w:val="002060"/>
              </w:rPr>
              <w:t xml:space="preserve">(GIOVANI SANT IPPOLITO) </w:t>
            </w:r>
          </w:p>
        </w:tc>
        <w:tc>
          <w:tcPr>
            <w:tcW w:w="800" w:type="dxa"/>
            <w:tcMar>
              <w:top w:w="20" w:type="dxa"/>
              <w:left w:w="20" w:type="dxa"/>
              <w:bottom w:w="20" w:type="dxa"/>
              <w:right w:w="20" w:type="dxa"/>
            </w:tcMar>
            <w:vAlign w:val="center"/>
            <w:hideMark/>
          </w:tcPr>
          <w:p w14:paraId="456D664E" w14:textId="77777777" w:rsidR="00413356" w:rsidRPr="00BE0269" w:rsidRDefault="00413356" w:rsidP="003F2579">
            <w:pPr>
              <w:pStyle w:val="movimento"/>
              <w:rPr>
                <w:color w:val="002060"/>
              </w:rPr>
            </w:pPr>
            <w:r w:rsidRPr="00BE0269">
              <w:rPr>
                <w:color w:val="002060"/>
              </w:rPr>
              <w:t> </w:t>
            </w:r>
          </w:p>
        </w:tc>
        <w:tc>
          <w:tcPr>
            <w:tcW w:w="2200" w:type="dxa"/>
            <w:tcMar>
              <w:top w:w="20" w:type="dxa"/>
              <w:left w:w="20" w:type="dxa"/>
              <w:bottom w:w="20" w:type="dxa"/>
              <w:right w:w="20" w:type="dxa"/>
            </w:tcMar>
            <w:vAlign w:val="center"/>
            <w:hideMark/>
          </w:tcPr>
          <w:p w14:paraId="10FA8C1D" w14:textId="77777777" w:rsidR="00413356" w:rsidRPr="00BE0269" w:rsidRDefault="00413356" w:rsidP="003F2579">
            <w:pPr>
              <w:pStyle w:val="movimento"/>
              <w:rPr>
                <w:color w:val="002060"/>
              </w:rPr>
            </w:pPr>
            <w:r w:rsidRPr="00BE0269">
              <w:rPr>
                <w:color w:val="002060"/>
              </w:rPr>
              <w:t>GAGGI MANUEL</w:t>
            </w:r>
          </w:p>
        </w:tc>
        <w:tc>
          <w:tcPr>
            <w:tcW w:w="2200" w:type="dxa"/>
            <w:tcMar>
              <w:top w:w="20" w:type="dxa"/>
              <w:left w:w="20" w:type="dxa"/>
              <w:bottom w:w="20" w:type="dxa"/>
              <w:right w:w="20" w:type="dxa"/>
            </w:tcMar>
            <w:vAlign w:val="center"/>
            <w:hideMark/>
          </w:tcPr>
          <w:p w14:paraId="76DDFCD7" w14:textId="77777777" w:rsidR="00413356" w:rsidRPr="00BE0269" w:rsidRDefault="00413356" w:rsidP="003F2579">
            <w:pPr>
              <w:pStyle w:val="movimento2"/>
              <w:rPr>
                <w:color w:val="002060"/>
              </w:rPr>
            </w:pPr>
            <w:r w:rsidRPr="00BE0269">
              <w:rPr>
                <w:color w:val="002060"/>
              </w:rPr>
              <w:t xml:space="preserve">(GIOVANI SANT IPPOLITO) </w:t>
            </w:r>
          </w:p>
        </w:tc>
      </w:tr>
      <w:tr w:rsidR="00413356" w:rsidRPr="00BE0269" w14:paraId="028C351D" w14:textId="77777777" w:rsidTr="003F2579">
        <w:tc>
          <w:tcPr>
            <w:tcW w:w="2200" w:type="dxa"/>
            <w:tcMar>
              <w:top w:w="20" w:type="dxa"/>
              <w:left w:w="20" w:type="dxa"/>
              <w:bottom w:w="20" w:type="dxa"/>
              <w:right w:w="20" w:type="dxa"/>
            </w:tcMar>
            <w:vAlign w:val="center"/>
            <w:hideMark/>
          </w:tcPr>
          <w:p w14:paraId="680DEBD5" w14:textId="77777777" w:rsidR="00413356" w:rsidRPr="00BE0269" w:rsidRDefault="00413356" w:rsidP="003F2579">
            <w:pPr>
              <w:pStyle w:val="movimento"/>
              <w:rPr>
                <w:color w:val="002060"/>
              </w:rPr>
            </w:pPr>
            <w:r w:rsidRPr="00BE0269">
              <w:rPr>
                <w:color w:val="002060"/>
              </w:rPr>
              <w:t>SARAGA ANDREA</w:t>
            </w:r>
          </w:p>
        </w:tc>
        <w:tc>
          <w:tcPr>
            <w:tcW w:w="2200" w:type="dxa"/>
            <w:tcMar>
              <w:top w:w="20" w:type="dxa"/>
              <w:left w:w="20" w:type="dxa"/>
              <w:bottom w:w="20" w:type="dxa"/>
              <w:right w:w="20" w:type="dxa"/>
            </w:tcMar>
            <w:vAlign w:val="center"/>
            <w:hideMark/>
          </w:tcPr>
          <w:p w14:paraId="791D3406" w14:textId="77777777" w:rsidR="00413356" w:rsidRPr="00BE0269" w:rsidRDefault="00413356" w:rsidP="003F2579">
            <w:pPr>
              <w:pStyle w:val="movimento2"/>
              <w:rPr>
                <w:color w:val="002060"/>
              </w:rPr>
            </w:pPr>
            <w:r w:rsidRPr="00BE0269">
              <w:rPr>
                <w:color w:val="002060"/>
              </w:rPr>
              <w:t xml:space="preserve">(GIOVANI SANT IPPOLITO) </w:t>
            </w:r>
          </w:p>
        </w:tc>
        <w:tc>
          <w:tcPr>
            <w:tcW w:w="800" w:type="dxa"/>
            <w:tcMar>
              <w:top w:w="20" w:type="dxa"/>
              <w:left w:w="20" w:type="dxa"/>
              <w:bottom w:w="20" w:type="dxa"/>
              <w:right w:w="20" w:type="dxa"/>
            </w:tcMar>
            <w:vAlign w:val="center"/>
            <w:hideMark/>
          </w:tcPr>
          <w:p w14:paraId="7061CEBA" w14:textId="77777777" w:rsidR="00413356" w:rsidRPr="00BE0269" w:rsidRDefault="00413356" w:rsidP="003F2579">
            <w:pPr>
              <w:pStyle w:val="movimento"/>
              <w:rPr>
                <w:color w:val="002060"/>
              </w:rPr>
            </w:pPr>
            <w:r w:rsidRPr="00BE0269">
              <w:rPr>
                <w:color w:val="002060"/>
              </w:rPr>
              <w:t> </w:t>
            </w:r>
          </w:p>
        </w:tc>
        <w:tc>
          <w:tcPr>
            <w:tcW w:w="2200" w:type="dxa"/>
            <w:tcMar>
              <w:top w:w="20" w:type="dxa"/>
              <w:left w:w="20" w:type="dxa"/>
              <w:bottom w:w="20" w:type="dxa"/>
              <w:right w:w="20" w:type="dxa"/>
            </w:tcMar>
            <w:vAlign w:val="center"/>
            <w:hideMark/>
          </w:tcPr>
          <w:p w14:paraId="73449BD8" w14:textId="77777777" w:rsidR="00413356" w:rsidRPr="00BE0269" w:rsidRDefault="00413356" w:rsidP="003F2579">
            <w:pPr>
              <w:pStyle w:val="movimento"/>
              <w:rPr>
                <w:color w:val="002060"/>
              </w:rPr>
            </w:pPr>
            <w:r w:rsidRPr="00BE0269">
              <w:rPr>
                <w:color w:val="002060"/>
              </w:rPr>
              <w:t>GIOMBI ANDREA</w:t>
            </w:r>
          </w:p>
        </w:tc>
        <w:tc>
          <w:tcPr>
            <w:tcW w:w="2200" w:type="dxa"/>
            <w:tcMar>
              <w:top w:w="20" w:type="dxa"/>
              <w:left w:w="20" w:type="dxa"/>
              <w:bottom w:w="20" w:type="dxa"/>
              <w:right w:w="20" w:type="dxa"/>
            </w:tcMar>
            <w:vAlign w:val="center"/>
            <w:hideMark/>
          </w:tcPr>
          <w:p w14:paraId="2A1BAB6D" w14:textId="77777777" w:rsidR="00413356" w:rsidRPr="00BE0269" w:rsidRDefault="00413356" w:rsidP="003F2579">
            <w:pPr>
              <w:pStyle w:val="movimento2"/>
              <w:rPr>
                <w:color w:val="002060"/>
              </w:rPr>
            </w:pPr>
            <w:r w:rsidRPr="00BE0269">
              <w:rPr>
                <w:color w:val="002060"/>
              </w:rPr>
              <w:t xml:space="preserve">(PIANACCIO) </w:t>
            </w:r>
          </w:p>
        </w:tc>
      </w:tr>
      <w:tr w:rsidR="00413356" w:rsidRPr="00BE0269" w14:paraId="5E902B4D" w14:textId="77777777" w:rsidTr="003F2579">
        <w:tc>
          <w:tcPr>
            <w:tcW w:w="2200" w:type="dxa"/>
            <w:tcMar>
              <w:top w:w="20" w:type="dxa"/>
              <w:left w:w="20" w:type="dxa"/>
              <w:bottom w:w="20" w:type="dxa"/>
              <w:right w:w="20" w:type="dxa"/>
            </w:tcMar>
            <w:vAlign w:val="center"/>
            <w:hideMark/>
          </w:tcPr>
          <w:p w14:paraId="57DE5C12" w14:textId="77777777" w:rsidR="00413356" w:rsidRPr="00BE0269" w:rsidRDefault="00413356" w:rsidP="003F2579">
            <w:pPr>
              <w:pStyle w:val="movimento"/>
              <w:rPr>
                <w:color w:val="002060"/>
              </w:rPr>
            </w:pPr>
            <w:r w:rsidRPr="00BE0269">
              <w:rPr>
                <w:color w:val="002060"/>
              </w:rPr>
              <w:t>BONCI ETTORE</w:t>
            </w:r>
          </w:p>
        </w:tc>
        <w:tc>
          <w:tcPr>
            <w:tcW w:w="2200" w:type="dxa"/>
            <w:tcMar>
              <w:top w:w="20" w:type="dxa"/>
              <w:left w:w="20" w:type="dxa"/>
              <w:bottom w:w="20" w:type="dxa"/>
              <w:right w:w="20" w:type="dxa"/>
            </w:tcMar>
            <w:vAlign w:val="center"/>
            <w:hideMark/>
          </w:tcPr>
          <w:p w14:paraId="087F03C6" w14:textId="77777777" w:rsidR="00413356" w:rsidRPr="00BE0269" w:rsidRDefault="00413356" w:rsidP="003F2579">
            <w:pPr>
              <w:pStyle w:val="movimento2"/>
              <w:rPr>
                <w:color w:val="002060"/>
              </w:rPr>
            </w:pPr>
            <w:r w:rsidRPr="00BE0269">
              <w:rPr>
                <w:color w:val="002060"/>
              </w:rPr>
              <w:t xml:space="preserve">(PIEVE D ICO CALCIO A 5) </w:t>
            </w:r>
          </w:p>
        </w:tc>
        <w:tc>
          <w:tcPr>
            <w:tcW w:w="800" w:type="dxa"/>
            <w:tcMar>
              <w:top w:w="20" w:type="dxa"/>
              <w:left w:w="20" w:type="dxa"/>
              <w:bottom w:w="20" w:type="dxa"/>
              <w:right w:w="20" w:type="dxa"/>
            </w:tcMar>
            <w:vAlign w:val="center"/>
            <w:hideMark/>
          </w:tcPr>
          <w:p w14:paraId="0BC07642" w14:textId="77777777" w:rsidR="00413356" w:rsidRPr="00BE0269" w:rsidRDefault="00413356" w:rsidP="003F2579">
            <w:pPr>
              <w:pStyle w:val="movimento"/>
              <w:rPr>
                <w:color w:val="002060"/>
              </w:rPr>
            </w:pPr>
            <w:r w:rsidRPr="00BE0269">
              <w:rPr>
                <w:color w:val="002060"/>
              </w:rPr>
              <w:t> </w:t>
            </w:r>
          </w:p>
        </w:tc>
        <w:tc>
          <w:tcPr>
            <w:tcW w:w="2200" w:type="dxa"/>
            <w:tcMar>
              <w:top w:w="20" w:type="dxa"/>
              <w:left w:w="20" w:type="dxa"/>
              <w:bottom w:w="20" w:type="dxa"/>
              <w:right w:w="20" w:type="dxa"/>
            </w:tcMar>
            <w:vAlign w:val="center"/>
            <w:hideMark/>
          </w:tcPr>
          <w:p w14:paraId="718585B6" w14:textId="77777777" w:rsidR="00413356" w:rsidRPr="00BE0269" w:rsidRDefault="00413356" w:rsidP="003F2579">
            <w:pPr>
              <w:pStyle w:val="movimento"/>
              <w:rPr>
                <w:color w:val="002060"/>
              </w:rPr>
            </w:pPr>
            <w:r w:rsidRPr="00BE0269">
              <w:rPr>
                <w:color w:val="002060"/>
              </w:rPr>
              <w:t>CERAVOLO ANTONIO</w:t>
            </w:r>
          </w:p>
        </w:tc>
        <w:tc>
          <w:tcPr>
            <w:tcW w:w="2200" w:type="dxa"/>
            <w:tcMar>
              <w:top w:w="20" w:type="dxa"/>
              <w:left w:w="20" w:type="dxa"/>
              <w:bottom w:w="20" w:type="dxa"/>
              <w:right w:w="20" w:type="dxa"/>
            </w:tcMar>
            <w:vAlign w:val="center"/>
            <w:hideMark/>
          </w:tcPr>
          <w:p w14:paraId="2A6778C0" w14:textId="77777777" w:rsidR="00413356" w:rsidRPr="00BE0269" w:rsidRDefault="00413356" w:rsidP="003F2579">
            <w:pPr>
              <w:pStyle w:val="movimento2"/>
              <w:rPr>
                <w:color w:val="002060"/>
              </w:rPr>
            </w:pPr>
            <w:r w:rsidRPr="00BE0269">
              <w:rPr>
                <w:color w:val="002060"/>
              </w:rPr>
              <w:t xml:space="preserve">(PIEVE D ICO CALCIO A 5) </w:t>
            </w:r>
          </w:p>
        </w:tc>
      </w:tr>
      <w:tr w:rsidR="00413356" w:rsidRPr="00BE0269" w14:paraId="713B0CA9" w14:textId="77777777" w:rsidTr="003F2579">
        <w:tc>
          <w:tcPr>
            <w:tcW w:w="2200" w:type="dxa"/>
            <w:tcMar>
              <w:top w:w="20" w:type="dxa"/>
              <w:left w:w="20" w:type="dxa"/>
              <w:bottom w:w="20" w:type="dxa"/>
              <w:right w:w="20" w:type="dxa"/>
            </w:tcMar>
            <w:vAlign w:val="center"/>
            <w:hideMark/>
          </w:tcPr>
          <w:p w14:paraId="5BDA02BC" w14:textId="77777777" w:rsidR="00413356" w:rsidRPr="00BE0269" w:rsidRDefault="00413356" w:rsidP="003F2579">
            <w:pPr>
              <w:pStyle w:val="movimento"/>
              <w:rPr>
                <w:color w:val="002060"/>
              </w:rPr>
            </w:pPr>
            <w:r w:rsidRPr="00BE0269">
              <w:rPr>
                <w:color w:val="002060"/>
              </w:rPr>
              <w:t>ZANELLI RENATO</w:t>
            </w:r>
          </w:p>
        </w:tc>
        <w:tc>
          <w:tcPr>
            <w:tcW w:w="2200" w:type="dxa"/>
            <w:tcMar>
              <w:top w:w="20" w:type="dxa"/>
              <w:left w:w="20" w:type="dxa"/>
              <w:bottom w:w="20" w:type="dxa"/>
              <w:right w:w="20" w:type="dxa"/>
            </w:tcMar>
            <w:vAlign w:val="center"/>
            <w:hideMark/>
          </w:tcPr>
          <w:p w14:paraId="55A7D75D" w14:textId="77777777" w:rsidR="00413356" w:rsidRPr="00BE0269" w:rsidRDefault="00413356" w:rsidP="003F2579">
            <w:pPr>
              <w:pStyle w:val="movimento2"/>
              <w:rPr>
                <w:color w:val="002060"/>
              </w:rPr>
            </w:pPr>
            <w:r w:rsidRPr="00BE0269">
              <w:rPr>
                <w:color w:val="002060"/>
              </w:rPr>
              <w:t xml:space="preserve">(POLISPORTIVA VICTORIA) </w:t>
            </w:r>
          </w:p>
        </w:tc>
        <w:tc>
          <w:tcPr>
            <w:tcW w:w="800" w:type="dxa"/>
            <w:tcMar>
              <w:top w:w="20" w:type="dxa"/>
              <w:left w:w="20" w:type="dxa"/>
              <w:bottom w:w="20" w:type="dxa"/>
              <w:right w:w="20" w:type="dxa"/>
            </w:tcMar>
            <w:vAlign w:val="center"/>
            <w:hideMark/>
          </w:tcPr>
          <w:p w14:paraId="22FDE84C" w14:textId="77777777" w:rsidR="00413356" w:rsidRPr="00BE0269" w:rsidRDefault="00413356" w:rsidP="003F2579">
            <w:pPr>
              <w:pStyle w:val="movimento"/>
              <w:rPr>
                <w:color w:val="002060"/>
              </w:rPr>
            </w:pPr>
            <w:r w:rsidRPr="00BE0269">
              <w:rPr>
                <w:color w:val="002060"/>
              </w:rPr>
              <w:t> </w:t>
            </w:r>
          </w:p>
        </w:tc>
        <w:tc>
          <w:tcPr>
            <w:tcW w:w="2200" w:type="dxa"/>
            <w:tcMar>
              <w:top w:w="20" w:type="dxa"/>
              <w:left w:w="20" w:type="dxa"/>
              <w:bottom w:w="20" w:type="dxa"/>
              <w:right w:w="20" w:type="dxa"/>
            </w:tcMar>
            <w:vAlign w:val="center"/>
            <w:hideMark/>
          </w:tcPr>
          <w:p w14:paraId="01C57977" w14:textId="77777777" w:rsidR="00413356" w:rsidRPr="00BE0269" w:rsidRDefault="00413356" w:rsidP="003F2579">
            <w:pPr>
              <w:pStyle w:val="movimento"/>
              <w:rPr>
                <w:color w:val="002060"/>
              </w:rPr>
            </w:pPr>
            <w:r w:rsidRPr="00BE0269">
              <w:rPr>
                <w:color w:val="002060"/>
              </w:rPr>
              <w:t>MAGALHAES LONA MARCOS VINICIUS</w:t>
            </w:r>
          </w:p>
        </w:tc>
        <w:tc>
          <w:tcPr>
            <w:tcW w:w="2200" w:type="dxa"/>
            <w:tcMar>
              <w:top w:w="20" w:type="dxa"/>
              <w:left w:w="20" w:type="dxa"/>
              <w:bottom w:w="20" w:type="dxa"/>
              <w:right w:w="20" w:type="dxa"/>
            </w:tcMar>
            <w:vAlign w:val="center"/>
            <w:hideMark/>
          </w:tcPr>
          <w:p w14:paraId="0FD17325" w14:textId="77777777" w:rsidR="00413356" w:rsidRPr="00BE0269" w:rsidRDefault="00413356" w:rsidP="003F2579">
            <w:pPr>
              <w:pStyle w:val="movimento2"/>
              <w:rPr>
                <w:color w:val="002060"/>
              </w:rPr>
            </w:pPr>
            <w:r w:rsidRPr="00BE0269">
              <w:rPr>
                <w:color w:val="002060"/>
              </w:rPr>
              <w:t xml:space="preserve">(REAL EAGLES VIRTUS PAGLIA) </w:t>
            </w:r>
          </w:p>
        </w:tc>
      </w:tr>
      <w:tr w:rsidR="00413356" w:rsidRPr="00BE0269" w14:paraId="4447FBC4" w14:textId="77777777" w:rsidTr="003F2579">
        <w:tc>
          <w:tcPr>
            <w:tcW w:w="2200" w:type="dxa"/>
            <w:tcMar>
              <w:top w:w="20" w:type="dxa"/>
              <w:left w:w="20" w:type="dxa"/>
              <w:bottom w:w="20" w:type="dxa"/>
              <w:right w:w="20" w:type="dxa"/>
            </w:tcMar>
            <w:vAlign w:val="center"/>
            <w:hideMark/>
          </w:tcPr>
          <w:p w14:paraId="0161A569" w14:textId="77777777" w:rsidR="00413356" w:rsidRPr="00BE0269" w:rsidRDefault="00413356" w:rsidP="003F2579">
            <w:pPr>
              <w:pStyle w:val="movimento"/>
              <w:rPr>
                <w:color w:val="002060"/>
              </w:rPr>
            </w:pPr>
            <w:r w:rsidRPr="00BE0269">
              <w:rPr>
                <w:color w:val="002060"/>
              </w:rPr>
              <w:t>CURZI LUCA</w:t>
            </w:r>
          </w:p>
        </w:tc>
        <w:tc>
          <w:tcPr>
            <w:tcW w:w="2200" w:type="dxa"/>
            <w:tcMar>
              <w:top w:w="20" w:type="dxa"/>
              <w:left w:w="20" w:type="dxa"/>
              <w:bottom w:w="20" w:type="dxa"/>
              <w:right w:w="20" w:type="dxa"/>
            </w:tcMar>
            <w:vAlign w:val="center"/>
            <w:hideMark/>
          </w:tcPr>
          <w:p w14:paraId="1A1363EB" w14:textId="77777777" w:rsidR="00413356" w:rsidRPr="00BE0269" w:rsidRDefault="00413356" w:rsidP="003F2579">
            <w:pPr>
              <w:pStyle w:val="movimento2"/>
              <w:rPr>
                <w:color w:val="002060"/>
              </w:rPr>
            </w:pPr>
            <w:r w:rsidRPr="00BE0269">
              <w:rPr>
                <w:color w:val="002060"/>
              </w:rPr>
              <w:t xml:space="preserve">(REAL SAN GIORGIO) </w:t>
            </w:r>
          </w:p>
        </w:tc>
        <w:tc>
          <w:tcPr>
            <w:tcW w:w="800" w:type="dxa"/>
            <w:tcMar>
              <w:top w:w="20" w:type="dxa"/>
              <w:left w:w="20" w:type="dxa"/>
              <w:bottom w:w="20" w:type="dxa"/>
              <w:right w:w="20" w:type="dxa"/>
            </w:tcMar>
            <w:vAlign w:val="center"/>
            <w:hideMark/>
          </w:tcPr>
          <w:p w14:paraId="74ECFFBE" w14:textId="77777777" w:rsidR="00413356" w:rsidRPr="00BE0269" w:rsidRDefault="00413356" w:rsidP="003F2579">
            <w:pPr>
              <w:pStyle w:val="movimento"/>
              <w:rPr>
                <w:color w:val="002060"/>
              </w:rPr>
            </w:pPr>
            <w:r w:rsidRPr="00BE0269">
              <w:rPr>
                <w:color w:val="002060"/>
              </w:rPr>
              <w:t> </w:t>
            </w:r>
          </w:p>
        </w:tc>
        <w:tc>
          <w:tcPr>
            <w:tcW w:w="2200" w:type="dxa"/>
            <w:tcMar>
              <w:top w:w="20" w:type="dxa"/>
              <w:left w:w="20" w:type="dxa"/>
              <w:bottom w:w="20" w:type="dxa"/>
              <w:right w:w="20" w:type="dxa"/>
            </w:tcMar>
            <w:vAlign w:val="center"/>
            <w:hideMark/>
          </w:tcPr>
          <w:p w14:paraId="431C0B68" w14:textId="77777777" w:rsidR="00413356" w:rsidRPr="00BE0269" w:rsidRDefault="00413356" w:rsidP="003F2579">
            <w:pPr>
              <w:pStyle w:val="movimento"/>
              <w:rPr>
                <w:color w:val="002060"/>
              </w:rPr>
            </w:pPr>
            <w:r w:rsidRPr="00BE0269">
              <w:rPr>
                <w:color w:val="002060"/>
              </w:rPr>
              <w:t>FEDELI PAOLO</w:t>
            </w:r>
          </w:p>
        </w:tc>
        <w:tc>
          <w:tcPr>
            <w:tcW w:w="2200" w:type="dxa"/>
            <w:tcMar>
              <w:top w:w="20" w:type="dxa"/>
              <w:left w:w="20" w:type="dxa"/>
              <w:bottom w:w="20" w:type="dxa"/>
              <w:right w:w="20" w:type="dxa"/>
            </w:tcMar>
            <w:vAlign w:val="center"/>
            <w:hideMark/>
          </w:tcPr>
          <w:p w14:paraId="25EE5BE4" w14:textId="77777777" w:rsidR="00413356" w:rsidRPr="00BE0269" w:rsidRDefault="00413356" w:rsidP="003F2579">
            <w:pPr>
              <w:pStyle w:val="movimento2"/>
              <w:rPr>
                <w:color w:val="002060"/>
              </w:rPr>
            </w:pPr>
            <w:r w:rsidRPr="00BE0269">
              <w:rPr>
                <w:color w:val="002060"/>
              </w:rPr>
              <w:t xml:space="preserve">(REAL SAN GIORGIO) </w:t>
            </w:r>
          </w:p>
        </w:tc>
      </w:tr>
      <w:tr w:rsidR="00413356" w:rsidRPr="00BE0269" w14:paraId="03D372C0" w14:textId="77777777" w:rsidTr="003F2579">
        <w:tc>
          <w:tcPr>
            <w:tcW w:w="2200" w:type="dxa"/>
            <w:tcMar>
              <w:top w:w="20" w:type="dxa"/>
              <w:left w:w="20" w:type="dxa"/>
              <w:bottom w:w="20" w:type="dxa"/>
              <w:right w:w="20" w:type="dxa"/>
            </w:tcMar>
            <w:vAlign w:val="center"/>
            <w:hideMark/>
          </w:tcPr>
          <w:p w14:paraId="1892620D" w14:textId="77777777" w:rsidR="00413356" w:rsidRPr="00BE0269" w:rsidRDefault="00413356" w:rsidP="003F2579">
            <w:pPr>
              <w:pStyle w:val="movimento"/>
              <w:rPr>
                <w:color w:val="002060"/>
              </w:rPr>
            </w:pPr>
            <w:r w:rsidRPr="00BE0269">
              <w:rPr>
                <w:color w:val="002060"/>
              </w:rPr>
              <w:t>DE CAROLIS MATTEO</w:t>
            </w:r>
          </w:p>
        </w:tc>
        <w:tc>
          <w:tcPr>
            <w:tcW w:w="2200" w:type="dxa"/>
            <w:tcMar>
              <w:top w:w="20" w:type="dxa"/>
              <w:left w:w="20" w:type="dxa"/>
              <w:bottom w:w="20" w:type="dxa"/>
              <w:right w:w="20" w:type="dxa"/>
            </w:tcMar>
            <w:vAlign w:val="center"/>
            <w:hideMark/>
          </w:tcPr>
          <w:p w14:paraId="42C84A04" w14:textId="77777777" w:rsidR="00413356" w:rsidRPr="00BE0269" w:rsidRDefault="00413356" w:rsidP="003F2579">
            <w:pPr>
              <w:pStyle w:val="movimento2"/>
              <w:rPr>
                <w:color w:val="002060"/>
              </w:rPr>
            </w:pPr>
            <w:r w:rsidRPr="00BE0269">
              <w:rPr>
                <w:color w:val="002060"/>
              </w:rPr>
              <w:t xml:space="preserve">(ROCCAFLUVIONE) </w:t>
            </w:r>
          </w:p>
        </w:tc>
        <w:tc>
          <w:tcPr>
            <w:tcW w:w="800" w:type="dxa"/>
            <w:tcMar>
              <w:top w:w="20" w:type="dxa"/>
              <w:left w:w="20" w:type="dxa"/>
              <w:bottom w:w="20" w:type="dxa"/>
              <w:right w:w="20" w:type="dxa"/>
            </w:tcMar>
            <w:vAlign w:val="center"/>
            <w:hideMark/>
          </w:tcPr>
          <w:p w14:paraId="18CC4543" w14:textId="77777777" w:rsidR="00413356" w:rsidRPr="00BE0269" w:rsidRDefault="00413356" w:rsidP="003F2579">
            <w:pPr>
              <w:pStyle w:val="movimento"/>
              <w:rPr>
                <w:color w:val="002060"/>
              </w:rPr>
            </w:pPr>
            <w:r w:rsidRPr="00BE0269">
              <w:rPr>
                <w:color w:val="002060"/>
              </w:rPr>
              <w:t> </w:t>
            </w:r>
          </w:p>
        </w:tc>
        <w:tc>
          <w:tcPr>
            <w:tcW w:w="2200" w:type="dxa"/>
            <w:tcMar>
              <w:top w:w="20" w:type="dxa"/>
              <w:left w:w="20" w:type="dxa"/>
              <w:bottom w:w="20" w:type="dxa"/>
              <w:right w:w="20" w:type="dxa"/>
            </w:tcMar>
            <w:vAlign w:val="center"/>
            <w:hideMark/>
          </w:tcPr>
          <w:p w14:paraId="6F89CB97" w14:textId="77777777" w:rsidR="00413356" w:rsidRPr="00BE0269" w:rsidRDefault="00413356" w:rsidP="003F2579">
            <w:pPr>
              <w:pStyle w:val="movimento"/>
              <w:rPr>
                <w:color w:val="002060"/>
              </w:rPr>
            </w:pPr>
            <w:r w:rsidRPr="00BE0269">
              <w:rPr>
                <w:color w:val="002060"/>
              </w:rPr>
              <w:t>GIORGI MATTIA</w:t>
            </w:r>
          </w:p>
        </w:tc>
        <w:tc>
          <w:tcPr>
            <w:tcW w:w="2200" w:type="dxa"/>
            <w:tcMar>
              <w:top w:w="20" w:type="dxa"/>
              <w:left w:w="20" w:type="dxa"/>
              <w:bottom w:w="20" w:type="dxa"/>
              <w:right w:w="20" w:type="dxa"/>
            </w:tcMar>
            <w:vAlign w:val="center"/>
            <w:hideMark/>
          </w:tcPr>
          <w:p w14:paraId="14545F29" w14:textId="77777777" w:rsidR="00413356" w:rsidRPr="00BE0269" w:rsidRDefault="00413356" w:rsidP="003F2579">
            <w:pPr>
              <w:pStyle w:val="movimento2"/>
              <w:rPr>
                <w:color w:val="002060"/>
              </w:rPr>
            </w:pPr>
            <w:r w:rsidRPr="00BE0269">
              <w:rPr>
                <w:color w:val="002060"/>
              </w:rPr>
              <w:t xml:space="preserve">(ROCCAFLUVIONE) </w:t>
            </w:r>
          </w:p>
        </w:tc>
      </w:tr>
      <w:tr w:rsidR="00413356" w:rsidRPr="00BE0269" w14:paraId="735954B6" w14:textId="77777777" w:rsidTr="003F2579">
        <w:tc>
          <w:tcPr>
            <w:tcW w:w="2200" w:type="dxa"/>
            <w:tcMar>
              <w:top w:w="20" w:type="dxa"/>
              <w:left w:w="20" w:type="dxa"/>
              <w:bottom w:w="20" w:type="dxa"/>
              <w:right w:w="20" w:type="dxa"/>
            </w:tcMar>
            <w:vAlign w:val="center"/>
            <w:hideMark/>
          </w:tcPr>
          <w:p w14:paraId="61E5F4D5" w14:textId="77777777" w:rsidR="00413356" w:rsidRPr="00BE0269" w:rsidRDefault="00413356" w:rsidP="003F2579">
            <w:pPr>
              <w:pStyle w:val="movimento"/>
              <w:rPr>
                <w:color w:val="002060"/>
              </w:rPr>
            </w:pPr>
            <w:r w:rsidRPr="00BE0269">
              <w:rPr>
                <w:color w:val="002060"/>
              </w:rPr>
              <w:t>GENTILI LUCA</w:t>
            </w:r>
          </w:p>
        </w:tc>
        <w:tc>
          <w:tcPr>
            <w:tcW w:w="2200" w:type="dxa"/>
            <w:tcMar>
              <w:top w:w="20" w:type="dxa"/>
              <w:left w:w="20" w:type="dxa"/>
              <w:bottom w:w="20" w:type="dxa"/>
              <w:right w:w="20" w:type="dxa"/>
            </w:tcMar>
            <w:vAlign w:val="center"/>
            <w:hideMark/>
          </w:tcPr>
          <w:p w14:paraId="4DEE7B5A" w14:textId="77777777" w:rsidR="00413356" w:rsidRPr="00BE0269" w:rsidRDefault="00413356" w:rsidP="003F2579">
            <w:pPr>
              <w:pStyle w:val="movimento2"/>
              <w:rPr>
                <w:color w:val="002060"/>
              </w:rPr>
            </w:pPr>
            <w:r w:rsidRPr="00BE0269">
              <w:rPr>
                <w:color w:val="002060"/>
              </w:rPr>
              <w:t xml:space="preserve">(VERBENA C5 ANCONA) </w:t>
            </w:r>
          </w:p>
        </w:tc>
        <w:tc>
          <w:tcPr>
            <w:tcW w:w="800" w:type="dxa"/>
            <w:tcMar>
              <w:top w:w="20" w:type="dxa"/>
              <w:left w:w="20" w:type="dxa"/>
              <w:bottom w:w="20" w:type="dxa"/>
              <w:right w:w="20" w:type="dxa"/>
            </w:tcMar>
            <w:vAlign w:val="center"/>
            <w:hideMark/>
          </w:tcPr>
          <w:p w14:paraId="50FEFBB8" w14:textId="77777777" w:rsidR="00413356" w:rsidRPr="00BE0269" w:rsidRDefault="00413356" w:rsidP="003F2579">
            <w:pPr>
              <w:pStyle w:val="movimento"/>
              <w:rPr>
                <w:color w:val="002060"/>
              </w:rPr>
            </w:pPr>
            <w:r w:rsidRPr="00BE0269">
              <w:rPr>
                <w:color w:val="002060"/>
              </w:rPr>
              <w:t> </w:t>
            </w:r>
          </w:p>
        </w:tc>
        <w:tc>
          <w:tcPr>
            <w:tcW w:w="2200" w:type="dxa"/>
            <w:tcMar>
              <w:top w:w="20" w:type="dxa"/>
              <w:left w:w="20" w:type="dxa"/>
              <w:bottom w:w="20" w:type="dxa"/>
              <w:right w:w="20" w:type="dxa"/>
            </w:tcMar>
            <w:vAlign w:val="center"/>
            <w:hideMark/>
          </w:tcPr>
          <w:p w14:paraId="610B9B62" w14:textId="77777777" w:rsidR="00413356" w:rsidRPr="00BE0269" w:rsidRDefault="00413356" w:rsidP="003F2579">
            <w:pPr>
              <w:pStyle w:val="movimento"/>
              <w:rPr>
                <w:color w:val="002060"/>
              </w:rPr>
            </w:pPr>
            <w:r w:rsidRPr="00BE0269">
              <w:rPr>
                <w:color w:val="002060"/>
              </w:rPr>
              <w:t> </w:t>
            </w:r>
          </w:p>
        </w:tc>
        <w:tc>
          <w:tcPr>
            <w:tcW w:w="2200" w:type="dxa"/>
            <w:tcMar>
              <w:top w:w="20" w:type="dxa"/>
              <w:left w:w="20" w:type="dxa"/>
              <w:bottom w:w="20" w:type="dxa"/>
              <w:right w:w="20" w:type="dxa"/>
            </w:tcMar>
            <w:vAlign w:val="center"/>
            <w:hideMark/>
          </w:tcPr>
          <w:p w14:paraId="1554DAC4" w14:textId="77777777" w:rsidR="00413356" w:rsidRPr="00BE0269" w:rsidRDefault="00413356" w:rsidP="003F2579">
            <w:pPr>
              <w:pStyle w:val="movimento2"/>
              <w:rPr>
                <w:color w:val="002060"/>
              </w:rPr>
            </w:pPr>
            <w:r w:rsidRPr="00BE0269">
              <w:rPr>
                <w:color w:val="002060"/>
              </w:rPr>
              <w:t> </w:t>
            </w:r>
          </w:p>
        </w:tc>
      </w:tr>
    </w:tbl>
    <w:p w14:paraId="4513BD35" w14:textId="77777777" w:rsidR="00413356" w:rsidRPr="00BE0269" w:rsidRDefault="00413356" w:rsidP="00413356">
      <w:pPr>
        <w:pStyle w:val="titolo10"/>
        <w:rPr>
          <w:rFonts w:eastAsiaTheme="minorEastAsia"/>
          <w:color w:val="002060"/>
        </w:rPr>
      </w:pPr>
      <w:r w:rsidRPr="00BE0269">
        <w:rPr>
          <w:color w:val="002060"/>
        </w:rPr>
        <w:t xml:space="preserve">GARE DEL 14/ 9/2024 </w:t>
      </w:r>
    </w:p>
    <w:p w14:paraId="214E7418" w14:textId="77777777" w:rsidR="00413356" w:rsidRPr="00BE0269" w:rsidRDefault="00413356" w:rsidP="00413356">
      <w:pPr>
        <w:pStyle w:val="titolo7a"/>
        <w:rPr>
          <w:color w:val="002060"/>
        </w:rPr>
      </w:pPr>
      <w:r w:rsidRPr="00BE0269">
        <w:rPr>
          <w:color w:val="002060"/>
        </w:rPr>
        <w:t xml:space="preserve">PROVVEDIMENTI DISCIPLINARI </w:t>
      </w:r>
    </w:p>
    <w:p w14:paraId="59C88E64" w14:textId="77777777" w:rsidR="00413356" w:rsidRPr="00BE0269" w:rsidRDefault="00413356" w:rsidP="00413356">
      <w:pPr>
        <w:pStyle w:val="titolo7b0"/>
        <w:rPr>
          <w:color w:val="002060"/>
        </w:rPr>
      </w:pPr>
      <w:r w:rsidRPr="00BE0269">
        <w:rPr>
          <w:color w:val="002060"/>
        </w:rPr>
        <w:t xml:space="preserve">In base alle risultanze degli atti ufficiali sono state deliberate le seguenti sanzioni disciplinari. </w:t>
      </w:r>
    </w:p>
    <w:p w14:paraId="7E0B6BB7" w14:textId="77777777" w:rsidR="00413356" w:rsidRPr="00BE0269" w:rsidRDefault="00413356" w:rsidP="00413356">
      <w:pPr>
        <w:pStyle w:val="titolo30"/>
        <w:rPr>
          <w:color w:val="002060"/>
        </w:rPr>
      </w:pPr>
      <w:r w:rsidRPr="00BE0269">
        <w:rPr>
          <w:color w:val="002060"/>
        </w:rPr>
        <w:t xml:space="preserve">CALCIATORI NON ESPULSI </w:t>
      </w:r>
    </w:p>
    <w:p w14:paraId="17304012" w14:textId="77777777" w:rsidR="00413356" w:rsidRPr="00BE0269" w:rsidRDefault="00413356" w:rsidP="00413356">
      <w:pPr>
        <w:pStyle w:val="titolo20"/>
        <w:rPr>
          <w:color w:val="002060"/>
        </w:rPr>
      </w:pPr>
      <w:r w:rsidRPr="00BE026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3356" w:rsidRPr="00BE0269" w14:paraId="6D634464" w14:textId="77777777" w:rsidTr="003F2579">
        <w:tc>
          <w:tcPr>
            <w:tcW w:w="2200" w:type="dxa"/>
            <w:tcMar>
              <w:top w:w="20" w:type="dxa"/>
              <w:left w:w="20" w:type="dxa"/>
              <w:bottom w:w="20" w:type="dxa"/>
              <w:right w:w="20" w:type="dxa"/>
            </w:tcMar>
            <w:vAlign w:val="center"/>
            <w:hideMark/>
          </w:tcPr>
          <w:p w14:paraId="3116BE4B" w14:textId="77777777" w:rsidR="00413356" w:rsidRPr="00BE0269" w:rsidRDefault="00413356" w:rsidP="003F2579">
            <w:pPr>
              <w:pStyle w:val="movimento"/>
              <w:rPr>
                <w:color w:val="002060"/>
              </w:rPr>
            </w:pPr>
            <w:r w:rsidRPr="00BE0269">
              <w:rPr>
                <w:color w:val="002060"/>
              </w:rPr>
              <w:t>VISSOTO FELIPE EMANUEL</w:t>
            </w:r>
          </w:p>
        </w:tc>
        <w:tc>
          <w:tcPr>
            <w:tcW w:w="2200" w:type="dxa"/>
            <w:tcMar>
              <w:top w:w="20" w:type="dxa"/>
              <w:left w:w="20" w:type="dxa"/>
              <w:bottom w:w="20" w:type="dxa"/>
              <w:right w:w="20" w:type="dxa"/>
            </w:tcMar>
            <w:vAlign w:val="center"/>
            <w:hideMark/>
          </w:tcPr>
          <w:p w14:paraId="508F0F39" w14:textId="77777777" w:rsidR="00413356" w:rsidRPr="00BE0269" w:rsidRDefault="00413356" w:rsidP="003F2579">
            <w:pPr>
              <w:pStyle w:val="movimento2"/>
              <w:rPr>
                <w:color w:val="002060"/>
              </w:rPr>
            </w:pPr>
            <w:r w:rsidRPr="00BE0269">
              <w:rPr>
                <w:color w:val="002060"/>
              </w:rPr>
              <w:t xml:space="preserve">(CASTRUM LAURI) </w:t>
            </w:r>
          </w:p>
        </w:tc>
        <w:tc>
          <w:tcPr>
            <w:tcW w:w="800" w:type="dxa"/>
            <w:tcMar>
              <w:top w:w="20" w:type="dxa"/>
              <w:left w:w="20" w:type="dxa"/>
              <w:bottom w:w="20" w:type="dxa"/>
              <w:right w:w="20" w:type="dxa"/>
            </w:tcMar>
            <w:vAlign w:val="center"/>
            <w:hideMark/>
          </w:tcPr>
          <w:p w14:paraId="1B47DE98" w14:textId="77777777" w:rsidR="00413356" w:rsidRPr="00BE0269" w:rsidRDefault="00413356" w:rsidP="003F2579">
            <w:pPr>
              <w:pStyle w:val="movimento"/>
              <w:rPr>
                <w:color w:val="002060"/>
              </w:rPr>
            </w:pPr>
            <w:r w:rsidRPr="00BE0269">
              <w:rPr>
                <w:color w:val="002060"/>
              </w:rPr>
              <w:t> </w:t>
            </w:r>
          </w:p>
        </w:tc>
        <w:tc>
          <w:tcPr>
            <w:tcW w:w="2200" w:type="dxa"/>
            <w:tcMar>
              <w:top w:w="20" w:type="dxa"/>
              <w:left w:w="20" w:type="dxa"/>
              <w:bottom w:w="20" w:type="dxa"/>
              <w:right w:w="20" w:type="dxa"/>
            </w:tcMar>
            <w:vAlign w:val="center"/>
            <w:hideMark/>
          </w:tcPr>
          <w:p w14:paraId="2F331B60" w14:textId="77777777" w:rsidR="00413356" w:rsidRPr="00BE0269" w:rsidRDefault="00413356" w:rsidP="003F2579">
            <w:pPr>
              <w:pStyle w:val="movimento"/>
              <w:rPr>
                <w:color w:val="002060"/>
              </w:rPr>
            </w:pPr>
            <w:r w:rsidRPr="00BE0269">
              <w:rPr>
                <w:color w:val="002060"/>
              </w:rPr>
              <w:t> </w:t>
            </w:r>
          </w:p>
        </w:tc>
        <w:tc>
          <w:tcPr>
            <w:tcW w:w="2200" w:type="dxa"/>
            <w:tcMar>
              <w:top w:w="20" w:type="dxa"/>
              <w:left w:w="20" w:type="dxa"/>
              <w:bottom w:w="20" w:type="dxa"/>
              <w:right w:w="20" w:type="dxa"/>
            </w:tcMar>
            <w:vAlign w:val="center"/>
            <w:hideMark/>
          </w:tcPr>
          <w:p w14:paraId="56AE0784" w14:textId="77777777" w:rsidR="00413356" w:rsidRPr="00BE0269" w:rsidRDefault="00413356" w:rsidP="003F2579">
            <w:pPr>
              <w:pStyle w:val="movimento2"/>
              <w:rPr>
                <w:color w:val="002060"/>
              </w:rPr>
            </w:pPr>
            <w:r w:rsidRPr="00BE0269">
              <w:rPr>
                <w:color w:val="002060"/>
              </w:rPr>
              <w:t> </w:t>
            </w:r>
          </w:p>
        </w:tc>
      </w:tr>
    </w:tbl>
    <w:p w14:paraId="1443B0AF" w14:textId="77777777" w:rsidR="00413356" w:rsidRDefault="00413356" w:rsidP="00413356">
      <w:pPr>
        <w:pStyle w:val="breakline"/>
        <w:rPr>
          <w:color w:val="002060"/>
        </w:rPr>
      </w:pPr>
    </w:p>
    <w:p w14:paraId="03DDE2E6" w14:textId="77777777" w:rsidR="00413356" w:rsidRPr="00D652AD" w:rsidRDefault="00413356" w:rsidP="00413356">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7256434E" w14:textId="77777777" w:rsidR="00413356" w:rsidRPr="00D652AD" w:rsidRDefault="00413356" w:rsidP="00413356">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206AF58C" w14:textId="77777777" w:rsidR="00413356" w:rsidRDefault="00413356" w:rsidP="00413356">
      <w:pPr>
        <w:pStyle w:val="LndNormale1"/>
        <w:rPr>
          <w:b/>
          <w:color w:val="002060"/>
          <w:highlight w:val="yellow"/>
          <w:u w:val="single"/>
        </w:rPr>
      </w:pPr>
    </w:p>
    <w:p w14:paraId="60622DF4" w14:textId="77777777" w:rsidR="006D45A9" w:rsidRPr="00BE0269" w:rsidRDefault="006D45A9" w:rsidP="006D45A9">
      <w:pPr>
        <w:pStyle w:val="titoloprinc0"/>
        <w:rPr>
          <w:color w:val="002060"/>
        </w:rPr>
      </w:pPr>
      <w:r w:rsidRPr="00BE0269">
        <w:rPr>
          <w:color w:val="002060"/>
        </w:rPr>
        <w:t>PROGRAMMA GARE</w:t>
      </w:r>
    </w:p>
    <w:p w14:paraId="122995BD" w14:textId="77777777" w:rsidR="006D45A9" w:rsidRDefault="006D45A9" w:rsidP="00413356">
      <w:pPr>
        <w:pStyle w:val="LndNormale1"/>
        <w:rPr>
          <w:b/>
          <w:color w:val="002060"/>
          <w:highlight w:val="yellow"/>
          <w:u w:val="single"/>
        </w:rPr>
      </w:pPr>
    </w:p>
    <w:p w14:paraId="46FCFF8E" w14:textId="77777777" w:rsidR="006D45A9" w:rsidRPr="00091F49" w:rsidRDefault="006D45A9" w:rsidP="006D45A9">
      <w:pPr>
        <w:pStyle w:val="sottotitolocampionato10"/>
        <w:rPr>
          <w:color w:val="002060"/>
        </w:rPr>
      </w:pPr>
      <w:r w:rsidRPr="00091F49">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6D45A9" w:rsidRPr="00091F49" w14:paraId="1B5C7A67"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4CB64"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BAF3E"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EB75D"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D3C76"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52DE5"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E786B"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E83A0"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429D1636"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D07CC3" w14:textId="77777777" w:rsidR="006D45A9" w:rsidRPr="00091F49" w:rsidRDefault="006D45A9" w:rsidP="003F2579">
            <w:pPr>
              <w:pStyle w:val="rowtabella0"/>
              <w:rPr>
                <w:color w:val="002060"/>
              </w:rPr>
            </w:pPr>
            <w:r w:rsidRPr="00091F49">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4F1948" w14:textId="77777777" w:rsidR="006D45A9" w:rsidRPr="00091F49" w:rsidRDefault="006D45A9" w:rsidP="003F2579">
            <w:pPr>
              <w:pStyle w:val="rowtabella0"/>
              <w:rPr>
                <w:color w:val="002060"/>
              </w:rPr>
            </w:pPr>
            <w:r w:rsidRPr="00091F49">
              <w:rPr>
                <w:color w:val="002060"/>
              </w:rPr>
              <w:t>FUTSAL CASTELFIDARDO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89D431"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9E515C" w14:textId="77777777" w:rsidR="006D45A9" w:rsidRPr="00091F49" w:rsidRDefault="006D45A9" w:rsidP="003F2579">
            <w:pPr>
              <w:pStyle w:val="rowtabella0"/>
              <w:rPr>
                <w:color w:val="002060"/>
              </w:rPr>
            </w:pPr>
            <w:r w:rsidRPr="00091F49">
              <w:rPr>
                <w:color w:val="002060"/>
              </w:rPr>
              <w:t>18/09/2024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A4367A" w14:textId="77777777" w:rsidR="006D45A9" w:rsidRPr="00091F49" w:rsidRDefault="006D45A9" w:rsidP="003F2579">
            <w:pPr>
              <w:pStyle w:val="rowtabella0"/>
              <w:rPr>
                <w:color w:val="002060"/>
              </w:rPr>
            </w:pPr>
            <w:r w:rsidRPr="00091F49">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CAAA21" w14:textId="77777777" w:rsidR="006D45A9" w:rsidRPr="00091F49" w:rsidRDefault="006D45A9" w:rsidP="003F2579">
            <w:pPr>
              <w:pStyle w:val="rowtabella0"/>
              <w:rPr>
                <w:color w:val="002060"/>
              </w:rPr>
            </w:pPr>
            <w:r w:rsidRPr="00091F49">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ED9C96" w14:textId="77777777" w:rsidR="006D45A9" w:rsidRPr="00091F49" w:rsidRDefault="006D45A9" w:rsidP="003F2579">
            <w:pPr>
              <w:pStyle w:val="rowtabella0"/>
              <w:rPr>
                <w:color w:val="002060"/>
              </w:rPr>
            </w:pPr>
            <w:r w:rsidRPr="00091F49">
              <w:rPr>
                <w:color w:val="002060"/>
              </w:rPr>
              <w:t>VIA VESCOVARA, 7</w:t>
            </w:r>
          </w:p>
        </w:tc>
      </w:tr>
    </w:tbl>
    <w:p w14:paraId="1F69E8DD" w14:textId="77777777" w:rsidR="006D45A9" w:rsidRPr="00091F49" w:rsidRDefault="006D45A9" w:rsidP="006D45A9">
      <w:pPr>
        <w:pStyle w:val="breakline"/>
        <w:rPr>
          <w:rFonts w:eastAsiaTheme="minorEastAsia"/>
          <w:color w:val="002060"/>
        </w:rPr>
      </w:pPr>
    </w:p>
    <w:p w14:paraId="3D17388F" w14:textId="77777777" w:rsidR="006D45A9" w:rsidRPr="00091F49" w:rsidRDefault="006D45A9" w:rsidP="006D45A9">
      <w:pPr>
        <w:pStyle w:val="breakline"/>
        <w:rPr>
          <w:color w:val="002060"/>
        </w:rPr>
      </w:pPr>
    </w:p>
    <w:p w14:paraId="3EE18A5C" w14:textId="77777777" w:rsidR="006D45A9" w:rsidRPr="00091F49" w:rsidRDefault="006D45A9" w:rsidP="006D45A9">
      <w:pPr>
        <w:pStyle w:val="breakline"/>
        <w:rPr>
          <w:color w:val="002060"/>
        </w:rPr>
      </w:pPr>
    </w:p>
    <w:p w14:paraId="6D85BF0A" w14:textId="77777777" w:rsidR="006D45A9" w:rsidRPr="00091F49" w:rsidRDefault="006D45A9" w:rsidP="006D45A9">
      <w:pPr>
        <w:pStyle w:val="sottotitolocampionato10"/>
        <w:rPr>
          <w:color w:val="002060"/>
        </w:rPr>
      </w:pPr>
      <w:r w:rsidRPr="00091F49">
        <w:rPr>
          <w:color w:val="002060"/>
        </w:rPr>
        <w:t>GIRONE 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D45A9" w:rsidRPr="00091F49" w14:paraId="73DD9A7E"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ED7BF"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790A1"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44CF4"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8E5A9"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F6701"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F4657"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A3B30"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55EAD100"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7CCFEF" w14:textId="77777777" w:rsidR="006D45A9" w:rsidRPr="00091F49" w:rsidRDefault="006D45A9" w:rsidP="003F2579">
            <w:pPr>
              <w:pStyle w:val="rowtabella0"/>
              <w:rPr>
                <w:color w:val="002060"/>
              </w:rPr>
            </w:pPr>
            <w:r w:rsidRPr="00091F49">
              <w:rPr>
                <w:color w:val="002060"/>
              </w:rPr>
              <w:t>POL.CAGLI SPORT ASSOCIATI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41B68D" w14:textId="77777777" w:rsidR="006D45A9" w:rsidRPr="00091F49" w:rsidRDefault="006D45A9" w:rsidP="003F2579">
            <w:pPr>
              <w:pStyle w:val="rowtabella0"/>
              <w:rPr>
                <w:color w:val="002060"/>
              </w:rPr>
            </w:pPr>
            <w:r w:rsidRPr="00091F49">
              <w:rPr>
                <w:color w:val="002060"/>
              </w:rPr>
              <w:t>LUCREZIA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0517F0"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742E6C" w14:textId="77777777" w:rsidR="006D45A9" w:rsidRPr="00091F49" w:rsidRDefault="006D45A9" w:rsidP="003F2579">
            <w:pPr>
              <w:pStyle w:val="rowtabella0"/>
              <w:rPr>
                <w:color w:val="002060"/>
              </w:rPr>
            </w:pPr>
            <w:r w:rsidRPr="00091F49">
              <w:rPr>
                <w:color w:val="002060"/>
              </w:rPr>
              <w:t>20/09/2024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25D614" w14:textId="77777777" w:rsidR="006D45A9" w:rsidRPr="00091F49" w:rsidRDefault="006D45A9" w:rsidP="003F2579">
            <w:pPr>
              <w:pStyle w:val="rowtabella0"/>
              <w:rPr>
                <w:color w:val="002060"/>
              </w:rPr>
            </w:pPr>
            <w:r w:rsidRPr="00091F49">
              <w:rPr>
                <w:color w:val="002060"/>
              </w:rPr>
              <w:t>5455 PALESTRA PANICHI PIERETTI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928606" w14:textId="77777777" w:rsidR="006D45A9" w:rsidRPr="00091F49" w:rsidRDefault="006D45A9" w:rsidP="003F2579">
            <w:pPr>
              <w:pStyle w:val="rowtabella0"/>
              <w:rPr>
                <w:color w:val="002060"/>
              </w:rPr>
            </w:pPr>
            <w:r w:rsidRPr="00091F49">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2C55F8" w14:textId="77777777" w:rsidR="006D45A9" w:rsidRPr="00091F49" w:rsidRDefault="006D45A9" w:rsidP="003F2579">
            <w:pPr>
              <w:pStyle w:val="rowtabella0"/>
              <w:rPr>
                <w:color w:val="002060"/>
              </w:rPr>
            </w:pPr>
            <w:r w:rsidRPr="00091F49">
              <w:rPr>
                <w:color w:val="002060"/>
              </w:rPr>
              <w:t>VIA BRAMANTE</w:t>
            </w:r>
          </w:p>
        </w:tc>
      </w:tr>
    </w:tbl>
    <w:p w14:paraId="2C60D8E6" w14:textId="77777777" w:rsidR="006D45A9" w:rsidRPr="00091F49" w:rsidRDefault="006D45A9" w:rsidP="006D45A9">
      <w:pPr>
        <w:pStyle w:val="breakline"/>
        <w:rPr>
          <w:rFonts w:eastAsiaTheme="minorEastAsia"/>
          <w:color w:val="002060"/>
        </w:rPr>
      </w:pPr>
    </w:p>
    <w:p w14:paraId="1A6DB89D" w14:textId="77777777" w:rsidR="006D45A9" w:rsidRPr="00091F49" w:rsidRDefault="006D45A9" w:rsidP="006D45A9">
      <w:pPr>
        <w:pStyle w:val="breakline"/>
        <w:rPr>
          <w:color w:val="002060"/>
        </w:rPr>
      </w:pPr>
    </w:p>
    <w:p w14:paraId="7E501654" w14:textId="77777777" w:rsidR="006D45A9" w:rsidRPr="00091F49" w:rsidRDefault="006D45A9" w:rsidP="006D45A9">
      <w:pPr>
        <w:pStyle w:val="breakline"/>
        <w:rPr>
          <w:color w:val="002060"/>
        </w:rPr>
      </w:pPr>
    </w:p>
    <w:p w14:paraId="617596AA" w14:textId="77777777" w:rsidR="006D45A9" w:rsidRPr="00091F49" w:rsidRDefault="006D45A9" w:rsidP="006D45A9">
      <w:pPr>
        <w:pStyle w:val="sottotitolocampionato10"/>
        <w:rPr>
          <w:color w:val="002060"/>
        </w:rPr>
      </w:pPr>
      <w:r w:rsidRPr="00091F49">
        <w:rPr>
          <w:color w:val="002060"/>
        </w:rPr>
        <w:t>GIRONE 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6D45A9" w:rsidRPr="00091F49" w14:paraId="2EEF8FD0"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1E53A" w14:textId="77777777" w:rsidR="006D45A9" w:rsidRPr="00091F49" w:rsidRDefault="006D45A9" w:rsidP="003F2579">
            <w:pPr>
              <w:pStyle w:val="headertabella0"/>
              <w:rPr>
                <w:color w:val="002060"/>
              </w:rPr>
            </w:pPr>
            <w:r w:rsidRPr="00091F49">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3CA5E"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7725C"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AF0B6"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1664A"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DD522"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678A8"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3C60694F"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6CDCAE" w14:textId="77777777" w:rsidR="006D45A9" w:rsidRPr="00091F49" w:rsidRDefault="006D45A9" w:rsidP="003F2579">
            <w:pPr>
              <w:pStyle w:val="rowtabella0"/>
              <w:rPr>
                <w:color w:val="002060"/>
              </w:rPr>
            </w:pPr>
            <w:r w:rsidRPr="00091F49">
              <w:rPr>
                <w:color w:val="002060"/>
              </w:rPr>
              <w:t>ACLI 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5AC8F0" w14:textId="77777777" w:rsidR="006D45A9" w:rsidRPr="00091F49" w:rsidRDefault="006D45A9" w:rsidP="003F2579">
            <w:pPr>
              <w:pStyle w:val="rowtabella0"/>
              <w:rPr>
                <w:color w:val="002060"/>
              </w:rPr>
            </w:pPr>
            <w:r w:rsidRPr="00091F49">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DB9533"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F7A296" w14:textId="77777777" w:rsidR="006D45A9" w:rsidRPr="00091F49" w:rsidRDefault="006D45A9" w:rsidP="003F2579">
            <w:pPr>
              <w:pStyle w:val="rowtabella0"/>
              <w:rPr>
                <w:color w:val="002060"/>
              </w:rPr>
            </w:pPr>
            <w:r w:rsidRPr="00091F49">
              <w:rPr>
                <w:color w:val="002060"/>
              </w:rPr>
              <w:t>21/09/2024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254543" w14:textId="77777777" w:rsidR="006D45A9" w:rsidRPr="00091F49" w:rsidRDefault="006D45A9" w:rsidP="003F2579">
            <w:pPr>
              <w:pStyle w:val="rowtabella0"/>
              <w:rPr>
                <w:color w:val="002060"/>
              </w:rPr>
            </w:pPr>
            <w:r w:rsidRPr="00091F49">
              <w:rPr>
                <w:color w:val="002060"/>
              </w:rPr>
              <w:t>5254 PALLONE GEODETICO "F.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DEDCFB" w14:textId="77777777" w:rsidR="006D45A9" w:rsidRPr="00091F49" w:rsidRDefault="006D45A9" w:rsidP="003F2579">
            <w:pPr>
              <w:pStyle w:val="rowtabella0"/>
              <w:rPr>
                <w:color w:val="002060"/>
              </w:rPr>
            </w:pPr>
            <w:r w:rsidRPr="00091F49">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D04127" w14:textId="77777777" w:rsidR="006D45A9" w:rsidRPr="00091F49" w:rsidRDefault="006D45A9" w:rsidP="003F2579">
            <w:pPr>
              <w:pStyle w:val="rowtabella0"/>
              <w:rPr>
                <w:color w:val="002060"/>
              </w:rPr>
            </w:pPr>
            <w:r w:rsidRPr="00091F49">
              <w:rPr>
                <w:color w:val="002060"/>
              </w:rPr>
              <w:t>VIA DELLO SPORT</w:t>
            </w:r>
          </w:p>
        </w:tc>
      </w:tr>
    </w:tbl>
    <w:p w14:paraId="59B4C401" w14:textId="77777777" w:rsidR="006D45A9" w:rsidRPr="00091F49" w:rsidRDefault="006D45A9" w:rsidP="006D45A9">
      <w:pPr>
        <w:pStyle w:val="breakline"/>
        <w:rPr>
          <w:rFonts w:eastAsiaTheme="minorEastAsia"/>
          <w:color w:val="002060"/>
        </w:rPr>
      </w:pPr>
    </w:p>
    <w:p w14:paraId="06D03F12" w14:textId="77777777" w:rsidR="006D45A9" w:rsidRPr="00091F49" w:rsidRDefault="006D45A9" w:rsidP="006D45A9">
      <w:pPr>
        <w:pStyle w:val="breakline"/>
        <w:rPr>
          <w:color w:val="002060"/>
        </w:rPr>
      </w:pPr>
    </w:p>
    <w:p w14:paraId="7E104DCF" w14:textId="77777777" w:rsidR="006D45A9" w:rsidRPr="00091F49" w:rsidRDefault="006D45A9" w:rsidP="006D45A9">
      <w:pPr>
        <w:pStyle w:val="breakline"/>
        <w:rPr>
          <w:color w:val="002060"/>
        </w:rPr>
      </w:pPr>
    </w:p>
    <w:p w14:paraId="5285E7D9" w14:textId="77777777" w:rsidR="006D45A9" w:rsidRPr="00091F49" w:rsidRDefault="006D45A9" w:rsidP="006D45A9">
      <w:pPr>
        <w:pStyle w:val="sottotitolocampionato10"/>
        <w:rPr>
          <w:color w:val="002060"/>
        </w:rPr>
      </w:pPr>
      <w:r w:rsidRPr="00091F49">
        <w:rPr>
          <w:color w:val="002060"/>
        </w:rPr>
        <w:t>GIRONE 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D45A9" w:rsidRPr="00091F49" w14:paraId="4F7759B7"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C4E2A"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F9566"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33283"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597DE"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FF60B"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EC808"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CB20C"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4EB55669"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B995ED" w14:textId="77777777" w:rsidR="006D45A9" w:rsidRPr="00091F49" w:rsidRDefault="006D45A9" w:rsidP="003F2579">
            <w:pPr>
              <w:pStyle w:val="rowtabella0"/>
              <w:rPr>
                <w:color w:val="002060"/>
              </w:rPr>
            </w:pPr>
            <w:r w:rsidRPr="00091F49">
              <w:rPr>
                <w:color w:val="002060"/>
              </w:rPr>
              <w:t>SAN BIAGIO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B973C5" w14:textId="77777777" w:rsidR="006D45A9" w:rsidRPr="00091F49" w:rsidRDefault="006D45A9" w:rsidP="003F2579">
            <w:pPr>
              <w:pStyle w:val="rowtabella0"/>
              <w:rPr>
                <w:color w:val="002060"/>
              </w:rPr>
            </w:pPr>
            <w:r w:rsidRPr="00091F49">
              <w:rPr>
                <w:color w:val="002060"/>
              </w:rPr>
              <w:t>CERRETO D ESI C5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9B4222"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44C59A" w14:textId="77777777" w:rsidR="006D45A9" w:rsidRPr="00091F49" w:rsidRDefault="006D45A9" w:rsidP="003F2579">
            <w:pPr>
              <w:pStyle w:val="rowtabella0"/>
              <w:rPr>
                <w:color w:val="002060"/>
              </w:rPr>
            </w:pPr>
            <w:r w:rsidRPr="00091F49">
              <w:rPr>
                <w:color w:val="002060"/>
              </w:rPr>
              <w:t>21/09/2024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5D8812" w14:textId="77777777" w:rsidR="006D45A9" w:rsidRPr="00091F49" w:rsidRDefault="006D45A9" w:rsidP="003F2579">
            <w:pPr>
              <w:pStyle w:val="rowtabella0"/>
              <w:rPr>
                <w:color w:val="002060"/>
              </w:rPr>
            </w:pPr>
            <w:r w:rsidRPr="00091F49">
              <w:rPr>
                <w:color w:val="002060"/>
              </w:rPr>
              <w:t>5137 PALESTRA "ALICE STURIALE"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3A26A8" w14:textId="77777777" w:rsidR="006D45A9" w:rsidRPr="00091F49" w:rsidRDefault="006D45A9" w:rsidP="003F2579">
            <w:pPr>
              <w:pStyle w:val="rowtabella0"/>
              <w:rPr>
                <w:color w:val="002060"/>
              </w:rPr>
            </w:pPr>
            <w:r w:rsidRPr="00091F49">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E9C849" w14:textId="77777777" w:rsidR="006D45A9" w:rsidRPr="00091F49" w:rsidRDefault="006D45A9" w:rsidP="003F2579">
            <w:pPr>
              <w:pStyle w:val="rowtabella0"/>
              <w:rPr>
                <w:color w:val="002060"/>
              </w:rPr>
            </w:pPr>
            <w:r w:rsidRPr="00091F49">
              <w:rPr>
                <w:color w:val="002060"/>
              </w:rPr>
              <w:t>VIA MANZONI FZ. S.BIAGIO</w:t>
            </w:r>
          </w:p>
        </w:tc>
      </w:tr>
    </w:tbl>
    <w:p w14:paraId="1DC0D556" w14:textId="77777777" w:rsidR="006D45A9" w:rsidRPr="00091F49" w:rsidRDefault="006D45A9" w:rsidP="006D45A9">
      <w:pPr>
        <w:pStyle w:val="breakline"/>
        <w:rPr>
          <w:rFonts w:eastAsiaTheme="minorEastAsia"/>
          <w:color w:val="002060"/>
        </w:rPr>
      </w:pPr>
    </w:p>
    <w:p w14:paraId="09C4F9E5" w14:textId="77777777" w:rsidR="006D45A9" w:rsidRPr="00091F49" w:rsidRDefault="006D45A9" w:rsidP="006D45A9">
      <w:pPr>
        <w:pStyle w:val="breakline"/>
        <w:rPr>
          <w:color w:val="002060"/>
        </w:rPr>
      </w:pPr>
    </w:p>
    <w:p w14:paraId="64B37BC3" w14:textId="77777777" w:rsidR="006D45A9" w:rsidRPr="00091F49" w:rsidRDefault="006D45A9" w:rsidP="006D45A9">
      <w:pPr>
        <w:pStyle w:val="breakline"/>
        <w:rPr>
          <w:color w:val="002060"/>
        </w:rPr>
      </w:pPr>
    </w:p>
    <w:p w14:paraId="549FE32C" w14:textId="77777777" w:rsidR="006D45A9" w:rsidRPr="00091F49" w:rsidRDefault="006D45A9" w:rsidP="006D45A9">
      <w:pPr>
        <w:pStyle w:val="sottotitolocampionato10"/>
        <w:rPr>
          <w:color w:val="002060"/>
        </w:rPr>
      </w:pPr>
      <w:r w:rsidRPr="00091F49">
        <w:rPr>
          <w:color w:val="002060"/>
        </w:rPr>
        <w:t>GIRONE 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D45A9" w:rsidRPr="00091F49" w14:paraId="51E80C60"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AE814"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5F99E"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5FEA2"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67DB1"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0DE45"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BD75A"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1932D"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77D39DE6"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2F8F59" w14:textId="77777777" w:rsidR="006D45A9" w:rsidRPr="00091F49" w:rsidRDefault="006D45A9" w:rsidP="003F2579">
            <w:pPr>
              <w:pStyle w:val="rowtabella0"/>
              <w:rPr>
                <w:color w:val="002060"/>
              </w:rPr>
            </w:pPr>
            <w:r w:rsidRPr="00091F49">
              <w:rPr>
                <w:color w:val="002060"/>
              </w:rPr>
              <w:t>PIANACCIO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9B2652" w14:textId="77777777" w:rsidR="006D45A9" w:rsidRPr="00091F49" w:rsidRDefault="006D45A9" w:rsidP="003F2579">
            <w:pPr>
              <w:pStyle w:val="rowtabella0"/>
              <w:rPr>
                <w:color w:val="002060"/>
              </w:rPr>
            </w:pPr>
            <w:r w:rsidRPr="00091F49">
              <w:rPr>
                <w:color w:val="002060"/>
              </w:rPr>
              <w:t>ACLI MANTOVANI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19DB3A"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FC05D4" w14:textId="77777777" w:rsidR="006D45A9" w:rsidRPr="00091F49" w:rsidRDefault="006D45A9" w:rsidP="003F2579">
            <w:pPr>
              <w:pStyle w:val="rowtabella0"/>
              <w:rPr>
                <w:color w:val="002060"/>
              </w:rPr>
            </w:pPr>
            <w:r w:rsidRPr="00091F49">
              <w:rPr>
                <w:color w:val="002060"/>
              </w:rPr>
              <w:t>20/09/2024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7873F9" w14:textId="77777777" w:rsidR="006D45A9" w:rsidRPr="00091F49" w:rsidRDefault="006D45A9" w:rsidP="003F2579">
            <w:pPr>
              <w:pStyle w:val="rowtabella0"/>
              <w:rPr>
                <w:color w:val="002060"/>
              </w:rPr>
            </w:pPr>
            <w:r w:rsidRPr="00091F49">
              <w:rPr>
                <w:color w:val="002060"/>
              </w:rPr>
              <w:t>5429 PAL.COM. S.MICHELE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060F1F" w14:textId="77777777" w:rsidR="006D45A9" w:rsidRPr="00091F49" w:rsidRDefault="006D45A9" w:rsidP="003F2579">
            <w:pPr>
              <w:pStyle w:val="rowtabella0"/>
              <w:rPr>
                <w:color w:val="002060"/>
              </w:rPr>
            </w:pPr>
            <w:r w:rsidRPr="00091F49">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7ECEE3" w14:textId="77777777" w:rsidR="006D45A9" w:rsidRPr="00091F49" w:rsidRDefault="006D45A9" w:rsidP="003F2579">
            <w:pPr>
              <w:pStyle w:val="rowtabella0"/>
              <w:rPr>
                <w:color w:val="002060"/>
              </w:rPr>
            </w:pPr>
            <w:r w:rsidRPr="00091F49">
              <w:rPr>
                <w:color w:val="002060"/>
              </w:rPr>
              <w:t>VIA LORETO</w:t>
            </w:r>
          </w:p>
        </w:tc>
      </w:tr>
    </w:tbl>
    <w:p w14:paraId="0C5D6CAE" w14:textId="77777777" w:rsidR="006D45A9" w:rsidRPr="00091F49" w:rsidRDefault="006D45A9" w:rsidP="006D45A9">
      <w:pPr>
        <w:pStyle w:val="breakline"/>
        <w:rPr>
          <w:rFonts w:eastAsiaTheme="minorEastAsia"/>
          <w:color w:val="002060"/>
        </w:rPr>
      </w:pPr>
    </w:p>
    <w:p w14:paraId="771F06E1" w14:textId="77777777" w:rsidR="006D45A9" w:rsidRPr="00091F49" w:rsidRDefault="006D45A9" w:rsidP="006D45A9">
      <w:pPr>
        <w:pStyle w:val="breakline"/>
        <w:rPr>
          <w:color w:val="002060"/>
        </w:rPr>
      </w:pPr>
    </w:p>
    <w:p w14:paraId="7C57E45D" w14:textId="77777777" w:rsidR="006D45A9" w:rsidRPr="00091F49" w:rsidRDefault="006D45A9" w:rsidP="006D45A9">
      <w:pPr>
        <w:pStyle w:val="breakline"/>
        <w:rPr>
          <w:color w:val="002060"/>
        </w:rPr>
      </w:pPr>
    </w:p>
    <w:p w14:paraId="52E0C316" w14:textId="77777777" w:rsidR="006D45A9" w:rsidRPr="00091F49" w:rsidRDefault="006D45A9" w:rsidP="006D45A9">
      <w:pPr>
        <w:pStyle w:val="sottotitolocampionato10"/>
        <w:rPr>
          <w:color w:val="002060"/>
        </w:rPr>
      </w:pPr>
      <w:r w:rsidRPr="00091F49">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6D45A9" w:rsidRPr="00091F49" w14:paraId="1F6D65E4"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91436"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920B3"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85F00"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15307"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AE6B8"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1FD01"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3F93C"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5E6717CE"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EA8F4E" w14:textId="77777777" w:rsidR="006D45A9" w:rsidRPr="00091F49" w:rsidRDefault="006D45A9" w:rsidP="003F2579">
            <w:pPr>
              <w:pStyle w:val="rowtabella0"/>
              <w:rPr>
                <w:color w:val="002060"/>
              </w:rPr>
            </w:pPr>
            <w:r w:rsidRPr="00091F49">
              <w:rPr>
                <w:color w:val="002060"/>
              </w:rPr>
              <w:t>ASPIO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887502" w14:textId="77777777" w:rsidR="006D45A9" w:rsidRPr="00091F49" w:rsidRDefault="006D45A9" w:rsidP="003F2579">
            <w:pPr>
              <w:pStyle w:val="rowtabella0"/>
              <w:rPr>
                <w:color w:val="002060"/>
              </w:rPr>
            </w:pPr>
            <w:r w:rsidRPr="00091F49">
              <w:rPr>
                <w:color w:val="002060"/>
              </w:rPr>
              <w:t>CASTELBELLINO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FDA71D"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00F820" w14:textId="77777777" w:rsidR="006D45A9" w:rsidRPr="00091F49" w:rsidRDefault="006D45A9" w:rsidP="003F2579">
            <w:pPr>
              <w:pStyle w:val="rowtabella0"/>
              <w:rPr>
                <w:color w:val="002060"/>
              </w:rPr>
            </w:pPr>
            <w:r w:rsidRPr="00091F49">
              <w:rPr>
                <w:color w:val="002060"/>
              </w:rPr>
              <w:t>20/09/2024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3BAF62" w14:textId="77777777" w:rsidR="006D45A9" w:rsidRPr="00091F49" w:rsidRDefault="006D45A9" w:rsidP="003F2579">
            <w:pPr>
              <w:pStyle w:val="rowtabella0"/>
              <w:rPr>
                <w:color w:val="002060"/>
              </w:rPr>
            </w:pPr>
            <w:r w:rsidRPr="00091F49">
              <w:rPr>
                <w:color w:val="002060"/>
              </w:rPr>
              <w:t>5050 PALLONE GEODETICO "VARANO"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C3E837" w14:textId="77777777" w:rsidR="006D45A9" w:rsidRPr="00091F49" w:rsidRDefault="006D45A9" w:rsidP="003F2579">
            <w:pPr>
              <w:pStyle w:val="rowtabella0"/>
              <w:rPr>
                <w:color w:val="002060"/>
              </w:rPr>
            </w:pPr>
            <w:r w:rsidRPr="00091F4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B066DD" w14:textId="77777777" w:rsidR="006D45A9" w:rsidRPr="00091F49" w:rsidRDefault="006D45A9" w:rsidP="003F2579">
            <w:pPr>
              <w:pStyle w:val="rowtabella0"/>
              <w:rPr>
                <w:color w:val="002060"/>
              </w:rPr>
            </w:pPr>
            <w:r w:rsidRPr="00091F49">
              <w:rPr>
                <w:color w:val="002060"/>
              </w:rPr>
              <w:t>CONTRADA DEL POZZO</w:t>
            </w:r>
          </w:p>
        </w:tc>
      </w:tr>
    </w:tbl>
    <w:p w14:paraId="34092CC7" w14:textId="77777777" w:rsidR="006D45A9" w:rsidRPr="00091F49" w:rsidRDefault="006D45A9" w:rsidP="006D45A9">
      <w:pPr>
        <w:pStyle w:val="breakline"/>
        <w:rPr>
          <w:rFonts w:eastAsiaTheme="minorEastAsia"/>
          <w:color w:val="002060"/>
        </w:rPr>
      </w:pPr>
    </w:p>
    <w:p w14:paraId="5F079A32" w14:textId="77777777" w:rsidR="006D45A9" w:rsidRPr="00091F49" w:rsidRDefault="006D45A9" w:rsidP="006D45A9">
      <w:pPr>
        <w:pStyle w:val="breakline"/>
        <w:rPr>
          <w:color w:val="002060"/>
        </w:rPr>
      </w:pPr>
    </w:p>
    <w:p w14:paraId="41B34A14" w14:textId="77777777" w:rsidR="006D45A9" w:rsidRPr="00091F49" w:rsidRDefault="006D45A9" w:rsidP="006D45A9">
      <w:pPr>
        <w:pStyle w:val="breakline"/>
        <w:rPr>
          <w:color w:val="002060"/>
        </w:rPr>
      </w:pPr>
    </w:p>
    <w:p w14:paraId="162DB9E9" w14:textId="77777777" w:rsidR="006D45A9" w:rsidRPr="00091F49" w:rsidRDefault="006D45A9" w:rsidP="006D45A9">
      <w:pPr>
        <w:pStyle w:val="sottotitolocampionato10"/>
        <w:rPr>
          <w:color w:val="002060"/>
        </w:rPr>
      </w:pPr>
      <w:r w:rsidRPr="00091F49">
        <w:rPr>
          <w:color w:val="002060"/>
        </w:rPr>
        <w:t>GIRONE 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6D45A9" w:rsidRPr="00091F49" w14:paraId="0AA71E8D"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1CE8C"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DC5D3"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AF7F5"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756B5"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63C63"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78B9E"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3E437"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4FABF8A0" w14:textId="77777777" w:rsidTr="003F25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4BB168" w14:textId="77777777" w:rsidR="006D45A9" w:rsidRPr="00091F49" w:rsidRDefault="006D45A9" w:rsidP="003F2579">
            <w:pPr>
              <w:pStyle w:val="rowtabella0"/>
              <w:rPr>
                <w:color w:val="002060"/>
              </w:rPr>
            </w:pPr>
            <w:r w:rsidRPr="00091F49">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E1C6BD" w14:textId="77777777" w:rsidR="006D45A9" w:rsidRPr="00091F49" w:rsidRDefault="006D45A9" w:rsidP="003F2579">
            <w:pPr>
              <w:pStyle w:val="rowtabella0"/>
              <w:rPr>
                <w:color w:val="002060"/>
              </w:rPr>
            </w:pPr>
            <w:r w:rsidRPr="00091F49">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1FFF9"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15DFF5" w14:textId="77777777" w:rsidR="006D45A9" w:rsidRPr="00091F49" w:rsidRDefault="006D45A9" w:rsidP="003F2579">
            <w:pPr>
              <w:pStyle w:val="rowtabella0"/>
              <w:rPr>
                <w:color w:val="002060"/>
              </w:rPr>
            </w:pPr>
            <w:r w:rsidRPr="00091F49">
              <w:rPr>
                <w:color w:val="002060"/>
              </w:rPr>
              <w:t>20/09/2024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D6E14" w14:textId="77777777" w:rsidR="006D45A9" w:rsidRPr="00091F49" w:rsidRDefault="006D45A9" w:rsidP="003F2579">
            <w:pPr>
              <w:pStyle w:val="rowtabella0"/>
              <w:rPr>
                <w:color w:val="002060"/>
              </w:rPr>
            </w:pPr>
            <w:r w:rsidRPr="00091F49">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4D852" w14:textId="77777777" w:rsidR="006D45A9" w:rsidRPr="00091F49" w:rsidRDefault="006D45A9" w:rsidP="003F2579">
            <w:pPr>
              <w:pStyle w:val="rowtabella0"/>
              <w:rPr>
                <w:color w:val="002060"/>
              </w:rPr>
            </w:pPr>
            <w:r w:rsidRPr="00091F49">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BA093" w14:textId="77777777" w:rsidR="006D45A9" w:rsidRPr="00091F49" w:rsidRDefault="006D45A9" w:rsidP="003F2579">
            <w:pPr>
              <w:pStyle w:val="rowtabella0"/>
              <w:rPr>
                <w:color w:val="002060"/>
              </w:rPr>
            </w:pPr>
            <w:r w:rsidRPr="00091F49">
              <w:rPr>
                <w:color w:val="002060"/>
              </w:rPr>
              <w:t>VIA DELLO STADIO</w:t>
            </w:r>
          </w:p>
        </w:tc>
      </w:tr>
      <w:tr w:rsidR="006D45A9" w:rsidRPr="00091F49" w14:paraId="2FB78480" w14:textId="77777777" w:rsidTr="003F25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6DE812" w14:textId="77777777" w:rsidR="006D45A9" w:rsidRPr="00091F49" w:rsidRDefault="006D45A9" w:rsidP="003F2579">
            <w:pPr>
              <w:pStyle w:val="rowtabella0"/>
              <w:rPr>
                <w:color w:val="002060"/>
              </w:rPr>
            </w:pPr>
            <w:r w:rsidRPr="00091F49">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6CBB20" w14:textId="77777777" w:rsidR="006D45A9" w:rsidRPr="00091F49" w:rsidRDefault="006D45A9" w:rsidP="003F2579">
            <w:pPr>
              <w:pStyle w:val="rowtabella0"/>
              <w:rPr>
                <w:color w:val="002060"/>
              </w:rPr>
            </w:pPr>
            <w:r w:rsidRPr="00091F49">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3AA7E" w14:textId="77777777" w:rsidR="006D45A9" w:rsidRPr="00091F49" w:rsidRDefault="006D45A9" w:rsidP="003F2579">
            <w:pPr>
              <w:pStyle w:val="rowtabella0"/>
              <w:jc w:val="center"/>
              <w:rPr>
                <w:color w:val="002060"/>
              </w:rPr>
            </w:pPr>
            <w:r w:rsidRPr="00091F4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C084F4" w14:textId="77777777" w:rsidR="006D45A9" w:rsidRPr="00091F49" w:rsidRDefault="006D45A9" w:rsidP="003F2579">
            <w:pPr>
              <w:pStyle w:val="rowtabella0"/>
              <w:rPr>
                <w:color w:val="002060"/>
              </w:rPr>
            </w:pPr>
            <w:r w:rsidRPr="00091F49">
              <w:rPr>
                <w:color w:val="002060"/>
              </w:rPr>
              <w:t>20/09/2024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9750A" w14:textId="77777777" w:rsidR="006D45A9" w:rsidRPr="00091F49" w:rsidRDefault="006D45A9" w:rsidP="003F2579">
            <w:pPr>
              <w:pStyle w:val="rowtabella0"/>
              <w:rPr>
                <w:color w:val="002060"/>
              </w:rPr>
            </w:pPr>
            <w:r w:rsidRPr="00091F49">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CB9F6D" w14:textId="77777777" w:rsidR="006D45A9" w:rsidRPr="00091F49" w:rsidRDefault="006D45A9" w:rsidP="003F2579">
            <w:pPr>
              <w:pStyle w:val="rowtabella0"/>
              <w:rPr>
                <w:color w:val="002060"/>
              </w:rPr>
            </w:pPr>
            <w:r w:rsidRPr="00091F49">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B00B8A" w14:textId="77777777" w:rsidR="006D45A9" w:rsidRPr="00091F49" w:rsidRDefault="006D45A9" w:rsidP="003F2579">
            <w:pPr>
              <w:pStyle w:val="rowtabella0"/>
              <w:rPr>
                <w:color w:val="002060"/>
              </w:rPr>
            </w:pPr>
            <w:r w:rsidRPr="00091F49">
              <w:rPr>
                <w:color w:val="002060"/>
              </w:rPr>
              <w:t>VIA B.BUOZZI</w:t>
            </w:r>
          </w:p>
        </w:tc>
      </w:tr>
    </w:tbl>
    <w:p w14:paraId="2E62F466" w14:textId="77777777" w:rsidR="006D45A9" w:rsidRPr="00091F49" w:rsidRDefault="006D45A9" w:rsidP="006D45A9">
      <w:pPr>
        <w:pStyle w:val="breakline"/>
        <w:rPr>
          <w:rFonts w:eastAsiaTheme="minorEastAsia"/>
          <w:color w:val="002060"/>
        </w:rPr>
      </w:pPr>
    </w:p>
    <w:p w14:paraId="2546B4FD" w14:textId="77777777" w:rsidR="006D45A9" w:rsidRPr="00091F49" w:rsidRDefault="006D45A9" w:rsidP="006D45A9">
      <w:pPr>
        <w:pStyle w:val="breakline"/>
        <w:rPr>
          <w:color w:val="002060"/>
        </w:rPr>
      </w:pPr>
    </w:p>
    <w:p w14:paraId="249A0FC6" w14:textId="77777777" w:rsidR="006D45A9" w:rsidRPr="00091F49" w:rsidRDefault="006D45A9" w:rsidP="006D45A9">
      <w:pPr>
        <w:pStyle w:val="breakline"/>
        <w:rPr>
          <w:color w:val="002060"/>
        </w:rPr>
      </w:pPr>
    </w:p>
    <w:p w14:paraId="455BEBCE" w14:textId="77777777" w:rsidR="006D45A9" w:rsidRPr="00091F49" w:rsidRDefault="006D45A9" w:rsidP="006D45A9">
      <w:pPr>
        <w:pStyle w:val="sottotitolocampionato10"/>
        <w:rPr>
          <w:color w:val="002060"/>
        </w:rPr>
      </w:pPr>
      <w:r w:rsidRPr="00091F49">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6D45A9" w:rsidRPr="00091F49" w14:paraId="077E254C"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2259C"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9C178"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FCC5F"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01FB2"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CB892"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188C3"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884DF"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77782C4A" w14:textId="77777777" w:rsidTr="003F25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6996A0" w14:textId="77777777" w:rsidR="006D45A9" w:rsidRPr="00091F49" w:rsidRDefault="006D45A9" w:rsidP="003F2579">
            <w:pPr>
              <w:pStyle w:val="rowtabella0"/>
              <w:rPr>
                <w:color w:val="002060"/>
              </w:rPr>
            </w:pPr>
            <w:r w:rsidRPr="00091F49">
              <w:rPr>
                <w:color w:val="002060"/>
              </w:rPr>
              <w:t>CITTA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C42C94" w14:textId="77777777" w:rsidR="006D45A9" w:rsidRPr="00091F49" w:rsidRDefault="006D45A9" w:rsidP="003F2579">
            <w:pPr>
              <w:pStyle w:val="rowtabella0"/>
              <w:rPr>
                <w:color w:val="002060"/>
              </w:rPr>
            </w:pPr>
            <w:r w:rsidRPr="00091F49">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EE2EF"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84DB5E" w14:textId="77777777" w:rsidR="006D45A9" w:rsidRPr="00091F49" w:rsidRDefault="006D45A9" w:rsidP="003F2579">
            <w:pPr>
              <w:pStyle w:val="rowtabella0"/>
              <w:rPr>
                <w:color w:val="002060"/>
              </w:rPr>
            </w:pPr>
            <w:r w:rsidRPr="00091F49">
              <w:rPr>
                <w:color w:val="002060"/>
              </w:rPr>
              <w:t>20/09/2024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E0783F" w14:textId="77777777" w:rsidR="006D45A9" w:rsidRPr="00091F49" w:rsidRDefault="006D45A9" w:rsidP="003F2579">
            <w:pPr>
              <w:pStyle w:val="rowtabella0"/>
              <w:rPr>
                <w:color w:val="002060"/>
              </w:rPr>
            </w:pPr>
            <w:r w:rsidRPr="00091F49">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1CD39" w14:textId="77777777" w:rsidR="006D45A9" w:rsidRPr="00091F49" w:rsidRDefault="006D45A9" w:rsidP="003F2579">
            <w:pPr>
              <w:pStyle w:val="rowtabella0"/>
              <w:rPr>
                <w:color w:val="002060"/>
              </w:rPr>
            </w:pPr>
            <w:r w:rsidRPr="00091F49">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DAD05C" w14:textId="77777777" w:rsidR="006D45A9" w:rsidRPr="00091F49" w:rsidRDefault="006D45A9" w:rsidP="003F2579">
            <w:pPr>
              <w:pStyle w:val="rowtabella0"/>
              <w:rPr>
                <w:color w:val="002060"/>
              </w:rPr>
            </w:pPr>
            <w:r w:rsidRPr="00091F49">
              <w:rPr>
                <w:color w:val="002060"/>
              </w:rPr>
              <w:t>VIA MATTEOTTI</w:t>
            </w:r>
          </w:p>
        </w:tc>
      </w:tr>
      <w:tr w:rsidR="006D45A9" w:rsidRPr="00091F49" w14:paraId="0C83CE85" w14:textId="77777777" w:rsidTr="003F25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480F0A" w14:textId="77777777" w:rsidR="006D45A9" w:rsidRPr="00091F49" w:rsidRDefault="006D45A9" w:rsidP="003F2579">
            <w:pPr>
              <w:pStyle w:val="rowtabella0"/>
              <w:rPr>
                <w:color w:val="002060"/>
              </w:rPr>
            </w:pPr>
            <w:r w:rsidRPr="00091F49">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75CBB9" w14:textId="77777777" w:rsidR="006D45A9" w:rsidRPr="00091F49" w:rsidRDefault="006D45A9" w:rsidP="003F2579">
            <w:pPr>
              <w:pStyle w:val="rowtabella0"/>
              <w:rPr>
                <w:color w:val="002060"/>
              </w:rPr>
            </w:pPr>
            <w:r w:rsidRPr="00091F49">
              <w:rPr>
                <w:color w:val="002060"/>
              </w:rPr>
              <w:t>POLISPORTIVA UROBORO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1550EC" w14:textId="77777777" w:rsidR="006D45A9" w:rsidRPr="00091F49" w:rsidRDefault="006D45A9" w:rsidP="003F2579">
            <w:pPr>
              <w:pStyle w:val="rowtabella0"/>
              <w:jc w:val="center"/>
              <w:rPr>
                <w:color w:val="002060"/>
              </w:rPr>
            </w:pPr>
            <w:r w:rsidRPr="00091F4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E49F8" w14:textId="77777777" w:rsidR="006D45A9" w:rsidRPr="00091F49" w:rsidRDefault="006D45A9" w:rsidP="003F2579">
            <w:pPr>
              <w:pStyle w:val="rowtabella0"/>
              <w:rPr>
                <w:color w:val="002060"/>
              </w:rPr>
            </w:pPr>
            <w:r w:rsidRPr="00091F49">
              <w:rPr>
                <w:color w:val="002060"/>
              </w:rPr>
              <w:t>20/09/2024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F89FEF" w14:textId="77777777" w:rsidR="006D45A9" w:rsidRPr="00091F49" w:rsidRDefault="006D45A9" w:rsidP="003F2579">
            <w:pPr>
              <w:pStyle w:val="rowtabella0"/>
              <w:rPr>
                <w:color w:val="002060"/>
              </w:rPr>
            </w:pPr>
            <w:r w:rsidRPr="00091F49">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C82CB" w14:textId="77777777" w:rsidR="006D45A9" w:rsidRPr="00091F49" w:rsidRDefault="006D45A9" w:rsidP="003F2579">
            <w:pPr>
              <w:pStyle w:val="rowtabella0"/>
              <w:rPr>
                <w:color w:val="002060"/>
              </w:rPr>
            </w:pPr>
            <w:r w:rsidRPr="00091F49">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27FF6" w14:textId="77777777" w:rsidR="006D45A9" w:rsidRPr="00091F49" w:rsidRDefault="006D45A9" w:rsidP="003F2579">
            <w:pPr>
              <w:pStyle w:val="rowtabella0"/>
              <w:rPr>
                <w:color w:val="002060"/>
              </w:rPr>
            </w:pPr>
            <w:r w:rsidRPr="00091F49">
              <w:rPr>
                <w:color w:val="002060"/>
              </w:rPr>
              <w:t>VIA IV NOVEMBRE</w:t>
            </w:r>
          </w:p>
        </w:tc>
      </w:tr>
    </w:tbl>
    <w:p w14:paraId="3796891A" w14:textId="77777777" w:rsidR="006D45A9" w:rsidRPr="00091F49" w:rsidRDefault="006D45A9" w:rsidP="006D45A9">
      <w:pPr>
        <w:pStyle w:val="breakline"/>
        <w:rPr>
          <w:rFonts w:eastAsiaTheme="minorEastAsia"/>
          <w:color w:val="002060"/>
        </w:rPr>
      </w:pPr>
    </w:p>
    <w:p w14:paraId="25167A8C" w14:textId="77777777" w:rsidR="006D45A9" w:rsidRPr="00091F49" w:rsidRDefault="006D45A9" w:rsidP="006D45A9">
      <w:pPr>
        <w:pStyle w:val="breakline"/>
        <w:rPr>
          <w:color w:val="002060"/>
        </w:rPr>
      </w:pPr>
    </w:p>
    <w:p w14:paraId="6A680700" w14:textId="77777777" w:rsidR="006D45A9" w:rsidRPr="00091F49" w:rsidRDefault="006D45A9" w:rsidP="006D45A9">
      <w:pPr>
        <w:pStyle w:val="breakline"/>
        <w:rPr>
          <w:color w:val="002060"/>
        </w:rPr>
      </w:pPr>
    </w:p>
    <w:p w14:paraId="33E18968" w14:textId="77777777" w:rsidR="006D45A9" w:rsidRPr="00091F49" w:rsidRDefault="006D45A9" w:rsidP="006D45A9">
      <w:pPr>
        <w:pStyle w:val="sottotitolocampionato10"/>
        <w:rPr>
          <w:color w:val="002060"/>
        </w:rPr>
      </w:pPr>
      <w:r w:rsidRPr="00091F49">
        <w:rPr>
          <w:color w:val="002060"/>
        </w:rPr>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0"/>
        <w:gridCol w:w="385"/>
        <w:gridCol w:w="898"/>
        <w:gridCol w:w="1174"/>
        <w:gridCol w:w="1566"/>
        <w:gridCol w:w="1542"/>
      </w:tblGrid>
      <w:tr w:rsidR="006D45A9" w:rsidRPr="00091F49" w14:paraId="7B6531A5"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11EAA"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24F54"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A0ED2"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78F2A"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C2847"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22CE5"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125D5"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05415F1D"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2E7BE7" w14:textId="77777777" w:rsidR="006D45A9" w:rsidRPr="00091F49" w:rsidRDefault="006D45A9" w:rsidP="003F2579">
            <w:pPr>
              <w:pStyle w:val="rowtabella0"/>
              <w:rPr>
                <w:color w:val="002060"/>
              </w:rPr>
            </w:pPr>
            <w:r w:rsidRPr="00091F49">
              <w:rPr>
                <w:color w:val="002060"/>
              </w:rPr>
              <w:t>CASTELRAIMONDO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543B97" w14:textId="77777777" w:rsidR="006D45A9" w:rsidRPr="00091F49" w:rsidRDefault="006D45A9" w:rsidP="003F2579">
            <w:pPr>
              <w:pStyle w:val="rowtabella0"/>
              <w:rPr>
                <w:color w:val="002060"/>
              </w:rPr>
            </w:pPr>
            <w:r w:rsidRPr="00091F49">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7ECE45"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BC12AC" w14:textId="77777777" w:rsidR="006D45A9" w:rsidRPr="00091F49" w:rsidRDefault="006D45A9" w:rsidP="003F2579">
            <w:pPr>
              <w:pStyle w:val="rowtabella0"/>
              <w:rPr>
                <w:color w:val="002060"/>
              </w:rPr>
            </w:pPr>
            <w:r w:rsidRPr="00091F49">
              <w:rPr>
                <w:color w:val="002060"/>
              </w:rPr>
              <w:t>21/09/2024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250FA6" w14:textId="77777777" w:rsidR="006D45A9" w:rsidRPr="00091F49" w:rsidRDefault="006D45A9" w:rsidP="003F2579">
            <w:pPr>
              <w:pStyle w:val="rowtabella0"/>
              <w:rPr>
                <w:color w:val="002060"/>
              </w:rPr>
            </w:pPr>
            <w:r w:rsidRPr="00091F49">
              <w:rPr>
                <w:color w:val="002060"/>
              </w:rPr>
              <w:t>5238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D631DC" w14:textId="77777777" w:rsidR="006D45A9" w:rsidRPr="00091F49" w:rsidRDefault="006D45A9" w:rsidP="003F2579">
            <w:pPr>
              <w:pStyle w:val="rowtabella0"/>
              <w:rPr>
                <w:color w:val="002060"/>
              </w:rPr>
            </w:pPr>
            <w:r w:rsidRPr="00091F49">
              <w:rPr>
                <w:color w:val="002060"/>
              </w:rPr>
              <w:t>CASTELRAIMONDO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43CDF7" w14:textId="77777777" w:rsidR="006D45A9" w:rsidRPr="00091F49" w:rsidRDefault="006D45A9" w:rsidP="003F2579">
            <w:pPr>
              <w:pStyle w:val="rowtabella0"/>
              <w:rPr>
                <w:color w:val="002060"/>
              </w:rPr>
            </w:pPr>
            <w:r w:rsidRPr="00091F49">
              <w:rPr>
                <w:color w:val="002060"/>
              </w:rPr>
              <w:t>VIA GRAMSCI-VIA FEGGIANI</w:t>
            </w:r>
          </w:p>
        </w:tc>
      </w:tr>
    </w:tbl>
    <w:p w14:paraId="37EAA1F8" w14:textId="77777777" w:rsidR="006D45A9" w:rsidRPr="00091F49" w:rsidRDefault="006D45A9" w:rsidP="006D45A9">
      <w:pPr>
        <w:pStyle w:val="breakline"/>
        <w:rPr>
          <w:rFonts w:eastAsiaTheme="minorEastAsia"/>
          <w:color w:val="002060"/>
        </w:rPr>
      </w:pPr>
    </w:p>
    <w:p w14:paraId="3F54770B" w14:textId="77777777" w:rsidR="006D45A9" w:rsidRPr="00091F49" w:rsidRDefault="006D45A9" w:rsidP="006D45A9">
      <w:pPr>
        <w:pStyle w:val="breakline"/>
        <w:rPr>
          <w:color w:val="002060"/>
        </w:rPr>
      </w:pPr>
    </w:p>
    <w:p w14:paraId="2667B392" w14:textId="77777777" w:rsidR="006D45A9" w:rsidRPr="00091F49" w:rsidRDefault="006D45A9" w:rsidP="006D45A9">
      <w:pPr>
        <w:pStyle w:val="breakline"/>
        <w:rPr>
          <w:color w:val="002060"/>
        </w:rPr>
      </w:pPr>
    </w:p>
    <w:p w14:paraId="7360A1F5" w14:textId="77777777" w:rsidR="006D45A9" w:rsidRPr="00091F49" w:rsidRDefault="006D45A9" w:rsidP="006D45A9">
      <w:pPr>
        <w:pStyle w:val="sottotitolocampionato10"/>
        <w:rPr>
          <w:color w:val="002060"/>
        </w:rPr>
      </w:pPr>
      <w:r w:rsidRPr="00091F49">
        <w:rPr>
          <w:color w:val="002060"/>
        </w:rPr>
        <w:t>GIRONE 10 - 2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78"/>
        <w:gridCol w:w="1551"/>
        <w:gridCol w:w="1558"/>
      </w:tblGrid>
      <w:tr w:rsidR="006D45A9" w:rsidRPr="00091F49" w14:paraId="3D1D250E"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21D80"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2AE1C"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E569F"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DBB32"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3582A"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A056B"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EC29F"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24FE1727"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235504" w14:textId="77777777" w:rsidR="006D45A9" w:rsidRPr="00091F49" w:rsidRDefault="006D45A9" w:rsidP="003F2579">
            <w:pPr>
              <w:pStyle w:val="rowtabella0"/>
              <w:rPr>
                <w:color w:val="002060"/>
              </w:rPr>
            </w:pPr>
            <w:r w:rsidRPr="00091F49">
              <w:rPr>
                <w:color w:val="002060"/>
              </w:rPr>
              <w:t>REAL EAGLES VIRTUS PAGLIA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814681" w14:textId="77777777" w:rsidR="006D45A9" w:rsidRPr="00091F49" w:rsidRDefault="006D45A9" w:rsidP="003F2579">
            <w:pPr>
              <w:pStyle w:val="rowtabella0"/>
              <w:rPr>
                <w:color w:val="002060"/>
              </w:rPr>
            </w:pPr>
            <w:r w:rsidRPr="00091F49">
              <w:rPr>
                <w:color w:val="002060"/>
              </w:rPr>
              <w:t>TRE TORRI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7AAAB7"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F3FEE2" w14:textId="77777777" w:rsidR="006D45A9" w:rsidRPr="00091F49" w:rsidRDefault="006D45A9" w:rsidP="003F2579">
            <w:pPr>
              <w:pStyle w:val="rowtabella0"/>
              <w:rPr>
                <w:color w:val="002060"/>
              </w:rPr>
            </w:pPr>
            <w:r w:rsidRPr="00091F49">
              <w:rPr>
                <w:color w:val="002060"/>
              </w:rPr>
              <w:t>20/09/2024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85D3C2" w14:textId="77777777" w:rsidR="006D45A9" w:rsidRPr="00091F49" w:rsidRDefault="006D45A9" w:rsidP="003F2579">
            <w:pPr>
              <w:pStyle w:val="rowtabella0"/>
              <w:rPr>
                <w:color w:val="002060"/>
              </w:rPr>
            </w:pPr>
            <w:r w:rsidRPr="00091F49">
              <w:rPr>
                <w:color w:val="002060"/>
              </w:rPr>
              <w:t>5629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198108" w14:textId="77777777" w:rsidR="006D45A9" w:rsidRPr="00091F49" w:rsidRDefault="006D45A9" w:rsidP="003F2579">
            <w:pPr>
              <w:pStyle w:val="rowtabella0"/>
              <w:rPr>
                <w:color w:val="002060"/>
              </w:rPr>
            </w:pPr>
            <w:r w:rsidRPr="00091F49">
              <w:rPr>
                <w:color w:val="002060"/>
              </w:rPr>
              <w:t>SPINETOLI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77FBA7" w14:textId="77777777" w:rsidR="006D45A9" w:rsidRPr="00091F49" w:rsidRDefault="006D45A9" w:rsidP="003F2579">
            <w:pPr>
              <w:pStyle w:val="rowtabella0"/>
              <w:rPr>
                <w:color w:val="002060"/>
              </w:rPr>
            </w:pPr>
            <w:r w:rsidRPr="00091F49">
              <w:rPr>
                <w:color w:val="002060"/>
              </w:rPr>
              <w:t>FRAZ.PAGLIARE VIA VECCHI</w:t>
            </w:r>
          </w:p>
        </w:tc>
      </w:tr>
    </w:tbl>
    <w:p w14:paraId="42CAF2B5" w14:textId="77777777" w:rsidR="006D45A9" w:rsidRPr="00091F49" w:rsidRDefault="006D45A9" w:rsidP="006D45A9">
      <w:pPr>
        <w:pStyle w:val="breakline"/>
        <w:rPr>
          <w:rFonts w:eastAsiaTheme="minorEastAsia"/>
          <w:color w:val="002060"/>
        </w:rPr>
      </w:pPr>
    </w:p>
    <w:p w14:paraId="7ECDE4CA" w14:textId="77777777" w:rsidR="006D45A9" w:rsidRPr="00091F49" w:rsidRDefault="006D45A9" w:rsidP="006D45A9">
      <w:pPr>
        <w:pStyle w:val="breakline"/>
        <w:rPr>
          <w:color w:val="002060"/>
        </w:rPr>
      </w:pPr>
    </w:p>
    <w:p w14:paraId="3BCF0DD2" w14:textId="77777777" w:rsidR="006D45A9" w:rsidRPr="00091F49" w:rsidRDefault="006D45A9" w:rsidP="006D45A9">
      <w:pPr>
        <w:pStyle w:val="breakline"/>
        <w:rPr>
          <w:color w:val="002060"/>
        </w:rPr>
      </w:pPr>
    </w:p>
    <w:p w14:paraId="1152159F" w14:textId="77777777" w:rsidR="006D45A9" w:rsidRPr="00091F49" w:rsidRDefault="006D45A9" w:rsidP="006D45A9">
      <w:pPr>
        <w:pStyle w:val="sottotitolocampionato10"/>
        <w:rPr>
          <w:color w:val="002060"/>
        </w:rPr>
      </w:pPr>
      <w:r w:rsidRPr="00091F49">
        <w:rPr>
          <w:color w:val="002060"/>
        </w:rPr>
        <w:lastRenderedPageBreak/>
        <w:t>GIRONE 11 - 2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D45A9" w:rsidRPr="00091F49" w14:paraId="18DB1BA9"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4308F"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78F7A"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817A2"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F734C"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71575"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F043D"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29716"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4A800AED"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C0CED4" w14:textId="77777777" w:rsidR="006D45A9" w:rsidRPr="00091F49" w:rsidRDefault="006D45A9" w:rsidP="003F2579">
            <w:pPr>
              <w:pStyle w:val="rowtabella0"/>
              <w:rPr>
                <w:color w:val="002060"/>
              </w:rPr>
            </w:pPr>
            <w:r w:rsidRPr="00091F49">
              <w:rPr>
                <w:color w:val="002060"/>
              </w:rPr>
              <w:t>FUTSAL MONTURANO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CB69D8" w14:textId="77777777" w:rsidR="006D45A9" w:rsidRPr="00091F49" w:rsidRDefault="006D45A9" w:rsidP="003F2579">
            <w:pPr>
              <w:pStyle w:val="rowtabella0"/>
              <w:rPr>
                <w:color w:val="002060"/>
              </w:rPr>
            </w:pPr>
            <w:r w:rsidRPr="00091F49">
              <w:rPr>
                <w:color w:val="002060"/>
              </w:rPr>
              <w:t>REAL ANCARIA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A83A3E"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CF2DE5" w14:textId="77777777" w:rsidR="006D45A9" w:rsidRPr="00091F49" w:rsidRDefault="006D45A9" w:rsidP="003F2579">
            <w:pPr>
              <w:pStyle w:val="rowtabella0"/>
              <w:rPr>
                <w:color w:val="002060"/>
              </w:rPr>
            </w:pPr>
            <w:r w:rsidRPr="00091F49">
              <w:rPr>
                <w:color w:val="002060"/>
              </w:rPr>
              <w:t>20/09/2024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208E13" w14:textId="77777777" w:rsidR="006D45A9" w:rsidRPr="00091F49" w:rsidRDefault="006D45A9" w:rsidP="003F2579">
            <w:pPr>
              <w:pStyle w:val="rowtabella0"/>
              <w:rPr>
                <w:color w:val="002060"/>
              </w:rPr>
            </w:pPr>
            <w:r w:rsidRPr="00091F49">
              <w:rPr>
                <w:color w:val="002060"/>
              </w:rPr>
              <w:t>5638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F72740" w14:textId="77777777" w:rsidR="006D45A9" w:rsidRPr="00091F49" w:rsidRDefault="006D45A9" w:rsidP="003F2579">
            <w:pPr>
              <w:pStyle w:val="rowtabella0"/>
              <w:rPr>
                <w:color w:val="002060"/>
              </w:rPr>
            </w:pPr>
            <w:r w:rsidRPr="00091F49">
              <w:rPr>
                <w:color w:val="002060"/>
              </w:rPr>
              <w:t>MONTE URANO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A98C80" w14:textId="77777777" w:rsidR="006D45A9" w:rsidRPr="00091F49" w:rsidRDefault="006D45A9" w:rsidP="003F2579">
            <w:pPr>
              <w:pStyle w:val="rowtabella0"/>
              <w:rPr>
                <w:color w:val="002060"/>
              </w:rPr>
            </w:pPr>
            <w:r w:rsidRPr="00091F49">
              <w:rPr>
                <w:color w:val="002060"/>
              </w:rPr>
              <w:t>VIA OLIMPIADI</w:t>
            </w:r>
          </w:p>
        </w:tc>
      </w:tr>
    </w:tbl>
    <w:p w14:paraId="2D300CD3" w14:textId="77777777" w:rsidR="006D45A9" w:rsidRPr="00091F49" w:rsidRDefault="006D45A9" w:rsidP="006D45A9">
      <w:pPr>
        <w:pStyle w:val="breakline"/>
        <w:rPr>
          <w:rFonts w:eastAsiaTheme="minorEastAsia"/>
          <w:color w:val="002060"/>
        </w:rPr>
      </w:pPr>
    </w:p>
    <w:p w14:paraId="2768D59E" w14:textId="77777777" w:rsidR="006D45A9" w:rsidRPr="00091F49" w:rsidRDefault="006D45A9" w:rsidP="006D45A9">
      <w:pPr>
        <w:pStyle w:val="breakline"/>
        <w:rPr>
          <w:color w:val="002060"/>
        </w:rPr>
      </w:pPr>
    </w:p>
    <w:p w14:paraId="7BD7D581" w14:textId="77777777" w:rsidR="006D45A9" w:rsidRPr="00091F49" w:rsidRDefault="006D45A9" w:rsidP="006D45A9">
      <w:pPr>
        <w:pStyle w:val="breakline"/>
        <w:rPr>
          <w:color w:val="002060"/>
        </w:rPr>
      </w:pPr>
    </w:p>
    <w:p w14:paraId="22269E2A" w14:textId="77777777" w:rsidR="006D45A9" w:rsidRPr="00091F49" w:rsidRDefault="006D45A9" w:rsidP="006D45A9">
      <w:pPr>
        <w:pStyle w:val="sottotitolocampionato10"/>
        <w:rPr>
          <w:color w:val="002060"/>
        </w:rPr>
      </w:pPr>
      <w:r w:rsidRPr="00091F49">
        <w:rPr>
          <w:color w:val="002060"/>
        </w:rPr>
        <w:t>GIRONE 12 - 2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D45A9" w:rsidRPr="00091F49" w14:paraId="1B156B2F"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E851A"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51A19"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7213F"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36AF1"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A7F89"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B7866"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69B6D"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28EB16D2"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BDA199" w14:textId="77777777" w:rsidR="006D45A9" w:rsidRPr="00091F49" w:rsidRDefault="006D45A9" w:rsidP="003F2579">
            <w:pPr>
              <w:pStyle w:val="rowtabella0"/>
              <w:rPr>
                <w:color w:val="002060"/>
              </w:rPr>
            </w:pPr>
            <w:r w:rsidRPr="00091F49">
              <w:rPr>
                <w:color w:val="002060"/>
              </w:rPr>
              <w:t>REAL SAN GIORGIO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ED34E9" w14:textId="77777777" w:rsidR="006D45A9" w:rsidRPr="00091F49" w:rsidRDefault="006D45A9" w:rsidP="003F2579">
            <w:pPr>
              <w:pStyle w:val="rowtabella0"/>
              <w:rPr>
                <w:color w:val="002060"/>
              </w:rPr>
            </w:pPr>
            <w:r w:rsidRPr="00091F49">
              <w:rPr>
                <w:color w:val="002060"/>
              </w:rPr>
              <w:t>GAGLIOLE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13AFAD"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47624E" w14:textId="77777777" w:rsidR="006D45A9" w:rsidRPr="00091F49" w:rsidRDefault="006D45A9" w:rsidP="003F2579">
            <w:pPr>
              <w:pStyle w:val="rowtabella0"/>
              <w:rPr>
                <w:color w:val="002060"/>
              </w:rPr>
            </w:pPr>
            <w:r w:rsidRPr="00091F49">
              <w:rPr>
                <w:color w:val="002060"/>
              </w:rPr>
              <w:t>20/09/2024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9317BC" w14:textId="77777777" w:rsidR="006D45A9" w:rsidRPr="00091F49" w:rsidRDefault="006D45A9" w:rsidP="003F2579">
            <w:pPr>
              <w:pStyle w:val="rowtabella0"/>
              <w:rPr>
                <w:color w:val="002060"/>
              </w:rPr>
            </w:pPr>
            <w:r w:rsidRPr="00091F49">
              <w:rPr>
                <w:color w:val="002060"/>
              </w:rPr>
              <w:t>5623 PALESTRA SC.MEDIA B.ROSSELLI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02797D" w14:textId="77777777" w:rsidR="006D45A9" w:rsidRPr="00091F49" w:rsidRDefault="006D45A9" w:rsidP="003F2579">
            <w:pPr>
              <w:pStyle w:val="rowtabella0"/>
              <w:rPr>
                <w:color w:val="002060"/>
              </w:rPr>
            </w:pPr>
            <w:r w:rsidRPr="00091F49">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FB835C" w14:textId="77777777" w:rsidR="006D45A9" w:rsidRPr="00091F49" w:rsidRDefault="006D45A9" w:rsidP="003F2579">
            <w:pPr>
              <w:pStyle w:val="rowtabella0"/>
              <w:rPr>
                <w:color w:val="002060"/>
              </w:rPr>
            </w:pPr>
            <w:r w:rsidRPr="00091F49">
              <w:rPr>
                <w:color w:val="002060"/>
              </w:rPr>
              <w:t>VIA PIRANDELLO</w:t>
            </w:r>
          </w:p>
        </w:tc>
      </w:tr>
    </w:tbl>
    <w:p w14:paraId="5DD74B2F" w14:textId="77777777" w:rsidR="006D45A9" w:rsidRPr="00091F49" w:rsidRDefault="006D45A9" w:rsidP="006D45A9">
      <w:pPr>
        <w:pStyle w:val="breakline"/>
        <w:rPr>
          <w:rFonts w:eastAsiaTheme="minorEastAsia"/>
          <w:color w:val="002060"/>
        </w:rPr>
      </w:pPr>
    </w:p>
    <w:p w14:paraId="276C3333" w14:textId="77777777" w:rsidR="006D45A9" w:rsidRPr="00091F49" w:rsidRDefault="006D45A9" w:rsidP="006D45A9">
      <w:pPr>
        <w:pStyle w:val="breakline"/>
        <w:rPr>
          <w:color w:val="002060"/>
        </w:rPr>
      </w:pPr>
    </w:p>
    <w:p w14:paraId="7CF4FF4B" w14:textId="77777777" w:rsidR="006D45A9" w:rsidRPr="00091F49" w:rsidRDefault="006D45A9" w:rsidP="006D45A9">
      <w:pPr>
        <w:pStyle w:val="breakline"/>
        <w:rPr>
          <w:color w:val="002060"/>
        </w:rPr>
      </w:pPr>
    </w:p>
    <w:p w14:paraId="5DF2E34B" w14:textId="77777777" w:rsidR="006D45A9" w:rsidRPr="00091F49" w:rsidRDefault="006D45A9" w:rsidP="006D45A9">
      <w:pPr>
        <w:pStyle w:val="sottotitolocampionato10"/>
        <w:rPr>
          <w:color w:val="002060"/>
        </w:rPr>
      </w:pPr>
      <w:r w:rsidRPr="00091F49">
        <w:rPr>
          <w:color w:val="002060"/>
        </w:rPr>
        <w:t>GIRONE 13 - 2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11"/>
        <w:gridCol w:w="385"/>
        <w:gridCol w:w="898"/>
        <w:gridCol w:w="1177"/>
        <w:gridCol w:w="1548"/>
        <w:gridCol w:w="1548"/>
      </w:tblGrid>
      <w:tr w:rsidR="006D45A9" w:rsidRPr="00091F49" w14:paraId="55A0955B"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6A89C"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F45E1"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8C771"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819E3"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5D928"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89624"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4CF46"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3F5DCBE6"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8EB79A" w14:textId="77777777" w:rsidR="006D45A9" w:rsidRPr="00091F49" w:rsidRDefault="006D45A9" w:rsidP="003F2579">
            <w:pPr>
              <w:pStyle w:val="rowtabella0"/>
              <w:rPr>
                <w:color w:val="002060"/>
              </w:rPr>
            </w:pPr>
            <w:r w:rsidRPr="00091F49">
              <w:rPr>
                <w:color w:val="002060"/>
              </w:rPr>
              <w:t>SAMBENEDETTESE C5 SSDARL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2645DE" w14:textId="77777777" w:rsidR="006D45A9" w:rsidRPr="00091F49" w:rsidRDefault="006D45A9" w:rsidP="003F2579">
            <w:pPr>
              <w:pStyle w:val="rowtabella0"/>
              <w:rPr>
                <w:color w:val="002060"/>
              </w:rPr>
            </w:pPr>
            <w:r w:rsidRPr="00091F49">
              <w:rPr>
                <w:color w:val="002060"/>
              </w:rPr>
              <w:t>U.MANDOLESI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5334F6"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2376A4" w14:textId="77777777" w:rsidR="006D45A9" w:rsidRPr="00091F49" w:rsidRDefault="006D45A9" w:rsidP="003F2579">
            <w:pPr>
              <w:pStyle w:val="rowtabella0"/>
              <w:rPr>
                <w:color w:val="002060"/>
              </w:rPr>
            </w:pPr>
            <w:r w:rsidRPr="00091F49">
              <w:rPr>
                <w:color w:val="002060"/>
              </w:rPr>
              <w:t>20/09/2024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8B5109" w14:textId="77777777" w:rsidR="006D45A9" w:rsidRPr="00091F49" w:rsidRDefault="006D45A9" w:rsidP="003F2579">
            <w:pPr>
              <w:pStyle w:val="rowtabella0"/>
              <w:rPr>
                <w:color w:val="002060"/>
              </w:rPr>
            </w:pPr>
            <w:r w:rsidRPr="00091F49">
              <w:rPr>
                <w:color w:val="002060"/>
              </w:rPr>
              <w:t>5696 PALASPORT SPECA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B0AFD7" w14:textId="77777777" w:rsidR="006D45A9" w:rsidRPr="00091F49" w:rsidRDefault="006D45A9" w:rsidP="003F2579">
            <w:pPr>
              <w:pStyle w:val="rowtabella0"/>
              <w:rPr>
                <w:color w:val="002060"/>
              </w:rPr>
            </w:pPr>
            <w:r w:rsidRPr="00091F49">
              <w:rPr>
                <w:color w:val="002060"/>
              </w:rPr>
              <w:t>SAN BENEDETTO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56C8AF" w14:textId="77777777" w:rsidR="006D45A9" w:rsidRPr="00091F49" w:rsidRDefault="006D45A9" w:rsidP="003F2579">
            <w:pPr>
              <w:pStyle w:val="rowtabella0"/>
              <w:rPr>
                <w:color w:val="002060"/>
              </w:rPr>
            </w:pPr>
            <w:r w:rsidRPr="00091F49">
              <w:rPr>
                <w:color w:val="002060"/>
              </w:rPr>
              <w:t>VIA DELLO SPORT</w:t>
            </w:r>
          </w:p>
        </w:tc>
      </w:tr>
    </w:tbl>
    <w:p w14:paraId="0C6406CE" w14:textId="77777777" w:rsidR="006D45A9" w:rsidRPr="00091F49" w:rsidRDefault="006D45A9" w:rsidP="006D45A9">
      <w:pPr>
        <w:pStyle w:val="breakline"/>
        <w:rPr>
          <w:rFonts w:eastAsiaTheme="minorEastAsia"/>
          <w:color w:val="002060"/>
        </w:rPr>
      </w:pPr>
    </w:p>
    <w:p w14:paraId="7465D4EA" w14:textId="77777777" w:rsidR="006D45A9" w:rsidRPr="00091F49" w:rsidRDefault="006D45A9" w:rsidP="006D45A9">
      <w:pPr>
        <w:pStyle w:val="breakline"/>
        <w:rPr>
          <w:color w:val="002060"/>
        </w:rPr>
      </w:pPr>
    </w:p>
    <w:p w14:paraId="01A60B2D" w14:textId="77777777" w:rsidR="006D45A9" w:rsidRPr="00091F49" w:rsidRDefault="006D45A9" w:rsidP="006D45A9">
      <w:pPr>
        <w:pStyle w:val="breakline"/>
        <w:rPr>
          <w:color w:val="002060"/>
        </w:rPr>
      </w:pPr>
    </w:p>
    <w:p w14:paraId="5A075BB1" w14:textId="77777777" w:rsidR="006D45A9" w:rsidRPr="00091F49" w:rsidRDefault="006D45A9" w:rsidP="006D45A9">
      <w:pPr>
        <w:pStyle w:val="sottotitolocampionato10"/>
        <w:rPr>
          <w:color w:val="002060"/>
        </w:rPr>
      </w:pPr>
      <w:r w:rsidRPr="00091F49">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3"/>
        <w:gridCol w:w="385"/>
        <w:gridCol w:w="898"/>
        <w:gridCol w:w="1198"/>
        <w:gridCol w:w="1545"/>
        <w:gridCol w:w="1545"/>
      </w:tblGrid>
      <w:tr w:rsidR="006D45A9" w:rsidRPr="00091F49" w14:paraId="535775C4"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584CB"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44FD6"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7BAC2"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45B2E"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A97C1"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C88C1"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70C15"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493F9DEE" w14:textId="77777777" w:rsidTr="003F25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4DCEDF" w14:textId="77777777" w:rsidR="006D45A9" w:rsidRPr="00091F49" w:rsidRDefault="006D45A9" w:rsidP="003F2579">
            <w:pPr>
              <w:pStyle w:val="rowtabella0"/>
              <w:rPr>
                <w:color w:val="002060"/>
              </w:rPr>
            </w:pPr>
            <w:r w:rsidRPr="00091F49">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0625B8" w14:textId="77777777" w:rsidR="006D45A9" w:rsidRPr="00091F49" w:rsidRDefault="006D45A9" w:rsidP="003F2579">
            <w:pPr>
              <w:pStyle w:val="rowtabella0"/>
              <w:rPr>
                <w:color w:val="002060"/>
              </w:rPr>
            </w:pPr>
            <w:r w:rsidRPr="00091F49">
              <w:rPr>
                <w:color w:val="002060"/>
              </w:rPr>
              <w:t>ASCOLI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1BC1D"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A8E2F" w14:textId="77777777" w:rsidR="006D45A9" w:rsidRPr="00091F49" w:rsidRDefault="006D45A9" w:rsidP="003F2579">
            <w:pPr>
              <w:pStyle w:val="rowtabella0"/>
              <w:rPr>
                <w:color w:val="002060"/>
              </w:rPr>
            </w:pPr>
            <w:r w:rsidRPr="00091F49">
              <w:rPr>
                <w:color w:val="002060"/>
              </w:rPr>
              <w:t>20/09/2024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D7F43" w14:textId="77777777" w:rsidR="006D45A9" w:rsidRPr="00091F49" w:rsidRDefault="006D45A9" w:rsidP="003F2579">
            <w:pPr>
              <w:pStyle w:val="rowtabella0"/>
              <w:rPr>
                <w:color w:val="002060"/>
              </w:rPr>
            </w:pPr>
            <w:r w:rsidRPr="00091F49">
              <w:rPr>
                <w:color w:val="002060"/>
              </w:rPr>
              <w:t>5286 PALESTRA C.SPORTIVO"DON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77ED2E" w14:textId="77777777" w:rsidR="006D45A9" w:rsidRPr="00091F49" w:rsidRDefault="006D45A9" w:rsidP="003F2579">
            <w:pPr>
              <w:pStyle w:val="rowtabella0"/>
              <w:rPr>
                <w:color w:val="002060"/>
              </w:rPr>
            </w:pPr>
            <w:r w:rsidRPr="00091F49">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D2CE43" w14:textId="77777777" w:rsidR="006D45A9" w:rsidRPr="00091F49" w:rsidRDefault="006D45A9" w:rsidP="003F2579">
            <w:pPr>
              <w:pStyle w:val="rowtabella0"/>
              <w:rPr>
                <w:color w:val="002060"/>
              </w:rPr>
            </w:pPr>
            <w:r w:rsidRPr="00091F49">
              <w:rPr>
                <w:color w:val="002060"/>
              </w:rPr>
              <w:t>VIA ALFIERI SNC</w:t>
            </w:r>
          </w:p>
        </w:tc>
      </w:tr>
      <w:tr w:rsidR="006D45A9" w:rsidRPr="00091F49" w14:paraId="1DABAB77" w14:textId="77777777" w:rsidTr="003F25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9A9924" w14:textId="77777777" w:rsidR="006D45A9" w:rsidRPr="00091F49" w:rsidRDefault="006D45A9" w:rsidP="003F2579">
            <w:pPr>
              <w:pStyle w:val="rowtabella0"/>
              <w:rPr>
                <w:color w:val="002060"/>
              </w:rPr>
            </w:pPr>
            <w:r w:rsidRPr="00091F49">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F1C036" w14:textId="77777777" w:rsidR="006D45A9" w:rsidRPr="00091F49" w:rsidRDefault="006D45A9" w:rsidP="003F2579">
            <w:pPr>
              <w:pStyle w:val="rowtabella0"/>
              <w:rPr>
                <w:color w:val="002060"/>
              </w:rPr>
            </w:pPr>
            <w:r w:rsidRPr="00091F49">
              <w:rPr>
                <w:color w:val="002060"/>
              </w:rPr>
              <w:t>ROCCAFLUVIONE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67B20E" w14:textId="77777777" w:rsidR="006D45A9" w:rsidRPr="00091F49" w:rsidRDefault="006D45A9" w:rsidP="003F2579">
            <w:pPr>
              <w:pStyle w:val="rowtabella0"/>
              <w:jc w:val="center"/>
              <w:rPr>
                <w:color w:val="002060"/>
              </w:rPr>
            </w:pPr>
            <w:r w:rsidRPr="00091F4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26A623" w14:textId="77777777" w:rsidR="006D45A9" w:rsidRPr="00091F49" w:rsidRDefault="006D45A9" w:rsidP="003F2579">
            <w:pPr>
              <w:pStyle w:val="rowtabella0"/>
              <w:rPr>
                <w:color w:val="002060"/>
              </w:rPr>
            </w:pPr>
            <w:r w:rsidRPr="00091F49">
              <w:rPr>
                <w:color w:val="002060"/>
              </w:rPr>
              <w:t>20/09/2024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091DE" w14:textId="77777777" w:rsidR="006D45A9" w:rsidRPr="00091F49" w:rsidRDefault="006D45A9" w:rsidP="003F2579">
            <w:pPr>
              <w:pStyle w:val="rowtabella0"/>
              <w:rPr>
                <w:color w:val="002060"/>
              </w:rPr>
            </w:pPr>
            <w:r w:rsidRPr="00091F49">
              <w:rPr>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A89C95" w14:textId="77777777" w:rsidR="006D45A9" w:rsidRPr="00091F49" w:rsidRDefault="006D45A9" w:rsidP="003F2579">
            <w:pPr>
              <w:pStyle w:val="rowtabella0"/>
              <w:rPr>
                <w:color w:val="002060"/>
              </w:rPr>
            </w:pPr>
            <w:r w:rsidRPr="00091F49">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8BDD0A" w14:textId="77777777" w:rsidR="006D45A9" w:rsidRPr="00091F49" w:rsidRDefault="006D45A9" w:rsidP="003F2579">
            <w:pPr>
              <w:pStyle w:val="rowtabella0"/>
              <w:rPr>
                <w:color w:val="002060"/>
              </w:rPr>
            </w:pPr>
            <w:r w:rsidRPr="00091F49">
              <w:rPr>
                <w:color w:val="002060"/>
              </w:rPr>
              <w:t>VIA E.MATTEI</w:t>
            </w:r>
          </w:p>
        </w:tc>
      </w:tr>
    </w:tbl>
    <w:p w14:paraId="5DDDBE2F" w14:textId="77777777" w:rsidR="006D45A9" w:rsidRPr="00091F49" w:rsidRDefault="006D45A9" w:rsidP="006D45A9">
      <w:pPr>
        <w:pStyle w:val="breakline"/>
        <w:rPr>
          <w:rFonts w:eastAsiaTheme="minorEastAsia"/>
          <w:color w:val="002060"/>
        </w:rPr>
      </w:pPr>
    </w:p>
    <w:p w14:paraId="1ED5F5A1" w14:textId="77777777" w:rsidR="006D45A9" w:rsidRPr="00091F49" w:rsidRDefault="006D45A9" w:rsidP="006D45A9">
      <w:pPr>
        <w:pStyle w:val="breakline"/>
        <w:rPr>
          <w:color w:val="002060"/>
        </w:rPr>
      </w:pPr>
    </w:p>
    <w:p w14:paraId="113CF230" w14:textId="77777777" w:rsidR="006D45A9" w:rsidRPr="00091F49" w:rsidRDefault="006D45A9" w:rsidP="006D45A9">
      <w:pPr>
        <w:pStyle w:val="breakline"/>
        <w:rPr>
          <w:color w:val="002060"/>
        </w:rPr>
      </w:pPr>
    </w:p>
    <w:p w14:paraId="6A23E6F7" w14:textId="77777777" w:rsidR="006D45A9" w:rsidRPr="00091F49" w:rsidRDefault="006D45A9" w:rsidP="006D45A9">
      <w:pPr>
        <w:pStyle w:val="sottotitolocampionato10"/>
        <w:rPr>
          <w:color w:val="002060"/>
        </w:rPr>
      </w:pPr>
      <w:r w:rsidRPr="00091F49">
        <w:rPr>
          <w:color w:val="002060"/>
        </w:rPr>
        <w:t>GIRONE 15 - 2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91"/>
        <w:gridCol w:w="1549"/>
        <w:gridCol w:w="1549"/>
      </w:tblGrid>
      <w:tr w:rsidR="006D45A9" w:rsidRPr="00091F49" w14:paraId="47C80094"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06F2A"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58B81"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5A769"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42EED"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91463"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FEF15"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3DFA8"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3C25CF40" w14:textId="77777777" w:rsidTr="003F25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CB11B8" w14:textId="77777777" w:rsidR="006D45A9" w:rsidRPr="00091F49" w:rsidRDefault="006D45A9" w:rsidP="003F2579">
            <w:pPr>
              <w:pStyle w:val="rowtabella0"/>
              <w:rPr>
                <w:color w:val="002060"/>
              </w:rPr>
            </w:pPr>
            <w:r w:rsidRPr="00091F49">
              <w:rPr>
                <w:color w:val="002060"/>
              </w:rPr>
              <w:t>FERMANA FUTSAL 2022</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3A586" w14:textId="77777777" w:rsidR="006D45A9" w:rsidRPr="00091F49" w:rsidRDefault="006D45A9" w:rsidP="003F2579">
            <w:pPr>
              <w:pStyle w:val="rowtabella0"/>
              <w:rPr>
                <w:color w:val="002060"/>
              </w:rPr>
            </w:pPr>
            <w:r w:rsidRPr="00091F49">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A1CBD1"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14C501" w14:textId="77777777" w:rsidR="006D45A9" w:rsidRPr="00091F49" w:rsidRDefault="006D45A9" w:rsidP="003F2579">
            <w:pPr>
              <w:pStyle w:val="rowtabella0"/>
              <w:rPr>
                <w:color w:val="002060"/>
              </w:rPr>
            </w:pPr>
            <w:r w:rsidRPr="00091F49">
              <w:rPr>
                <w:color w:val="002060"/>
              </w:rPr>
              <w:t>20/09/2024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6740E" w14:textId="77777777" w:rsidR="006D45A9" w:rsidRPr="00091F49" w:rsidRDefault="006D45A9" w:rsidP="003F2579">
            <w:pPr>
              <w:pStyle w:val="rowtabella0"/>
              <w:rPr>
                <w:color w:val="002060"/>
              </w:rPr>
            </w:pPr>
            <w:r w:rsidRPr="00091F49">
              <w:rPr>
                <w:color w:val="002060"/>
              </w:rPr>
              <w:t>5712 PALESTRA "ITIS" MONTANI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2F32DF" w14:textId="77777777" w:rsidR="006D45A9" w:rsidRPr="00091F49" w:rsidRDefault="006D45A9" w:rsidP="003F2579">
            <w:pPr>
              <w:pStyle w:val="rowtabella0"/>
              <w:rPr>
                <w:color w:val="002060"/>
              </w:rPr>
            </w:pPr>
            <w:r w:rsidRPr="00091F49">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BF8388" w14:textId="77777777" w:rsidR="006D45A9" w:rsidRPr="00091F49" w:rsidRDefault="006D45A9" w:rsidP="003F2579">
            <w:pPr>
              <w:pStyle w:val="rowtabella0"/>
              <w:rPr>
                <w:color w:val="002060"/>
              </w:rPr>
            </w:pPr>
            <w:r w:rsidRPr="00091F49">
              <w:rPr>
                <w:color w:val="002060"/>
              </w:rPr>
              <w:t>VIA SALVO D'ACQUISTO</w:t>
            </w:r>
          </w:p>
        </w:tc>
      </w:tr>
      <w:tr w:rsidR="006D45A9" w:rsidRPr="00091F49" w14:paraId="159C3E23" w14:textId="77777777" w:rsidTr="003F25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8C91BC" w14:textId="77777777" w:rsidR="006D45A9" w:rsidRPr="00091F49" w:rsidRDefault="006D45A9" w:rsidP="003F2579">
            <w:pPr>
              <w:pStyle w:val="rowtabella0"/>
              <w:rPr>
                <w:color w:val="002060"/>
              </w:rPr>
            </w:pPr>
            <w:r w:rsidRPr="00091F49">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BF97B6" w14:textId="77777777" w:rsidR="006D45A9" w:rsidRPr="00091F49" w:rsidRDefault="006D45A9" w:rsidP="003F2579">
            <w:pPr>
              <w:pStyle w:val="rowtabella0"/>
              <w:rPr>
                <w:color w:val="002060"/>
              </w:rPr>
            </w:pPr>
            <w:r w:rsidRPr="00091F49">
              <w:rPr>
                <w:color w:val="002060"/>
              </w:rPr>
              <w:t>FUTSAL CAMPIGLIONE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2C06B8" w14:textId="77777777" w:rsidR="006D45A9" w:rsidRPr="00091F49" w:rsidRDefault="006D45A9" w:rsidP="003F2579">
            <w:pPr>
              <w:pStyle w:val="rowtabella0"/>
              <w:jc w:val="center"/>
              <w:rPr>
                <w:color w:val="002060"/>
              </w:rPr>
            </w:pPr>
            <w:r w:rsidRPr="00091F4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AA65F" w14:textId="77777777" w:rsidR="006D45A9" w:rsidRPr="00091F49" w:rsidRDefault="006D45A9" w:rsidP="003F2579">
            <w:pPr>
              <w:pStyle w:val="rowtabella0"/>
              <w:rPr>
                <w:color w:val="002060"/>
              </w:rPr>
            </w:pPr>
            <w:r w:rsidRPr="00091F49">
              <w:rPr>
                <w:color w:val="002060"/>
              </w:rPr>
              <w:t>21/09/2024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D6912" w14:textId="77777777" w:rsidR="006D45A9" w:rsidRPr="00091F49" w:rsidRDefault="006D45A9" w:rsidP="003F2579">
            <w:pPr>
              <w:pStyle w:val="rowtabella0"/>
              <w:rPr>
                <w:color w:val="002060"/>
              </w:rPr>
            </w:pPr>
            <w:r w:rsidRPr="00091F49">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4BA37" w14:textId="77777777" w:rsidR="006D45A9" w:rsidRPr="00091F49" w:rsidRDefault="006D45A9" w:rsidP="003F2579">
            <w:pPr>
              <w:pStyle w:val="rowtabella0"/>
              <w:rPr>
                <w:color w:val="002060"/>
              </w:rPr>
            </w:pPr>
            <w:r w:rsidRPr="00091F49">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F8D8A6" w14:textId="77777777" w:rsidR="006D45A9" w:rsidRPr="00091F49" w:rsidRDefault="006D45A9" w:rsidP="003F2579">
            <w:pPr>
              <w:pStyle w:val="rowtabella0"/>
              <w:rPr>
                <w:color w:val="002060"/>
              </w:rPr>
            </w:pPr>
            <w:r w:rsidRPr="00091F49">
              <w:rPr>
                <w:color w:val="002060"/>
              </w:rPr>
              <w:t>VIA FAVETO</w:t>
            </w:r>
          </w:p>
        </w:tc>
      </w:tr>
    </w:tbl>
    <w:p w14:paraId="2608727F" w14:textId="77777777" w:rsidR="006D45A9" w:rsidRPr="00091F49" w:rsidRDefault="006D45A9" w:rsidP="006D45A9">
      <w:pPr>
        <w:pStyle w:val="breakline"/>
        <w:rPr>
          <w:rFonts w:eastAsiaTheme="minorEastAsia"/>
          <w:color w:val="002060"/>
        </w:rPr>
      </w:pPr>
    </w:p>
    <w:p w14:paraId="2D1D4B4E" w14:textId="77777777" w:rsidR="006D45A9" w:rsidRPr="00091F49" w:rsidRDefault="006D45A9" w:rsidP="006D45A9">
      <w:pPr>
        <w:pStyle w:val="breakline"/>
        <w:rPr>
          <w:color w:val="002060"/>
        </w:rPr>
      </w:pPr>
    </w:p>
    <w:p w14:paraId="57DEA8A8" w14:textId="77777777" w:rsidR="006D45A9" w:rsidRPr="00091F49" w:rsidRDefault="006D45A9" w:rsidP="006D45A9">
      <w:pPr>
        <w:pStyle w:val="breakline"/>
        <w:rPr>
          <w:color w:val="002060"/>
        </w:rPr>
      </w:pPr>
    </w:p>
    <w:p w14:paraId="13F90D26" w14:textId="77777777" w:rsidR="006D45A9" w:rsidRPr="00091F49" w:rsidRDefault="006D45A9" w:rsidP="006D45A9">
      <w:pPr>
        <w:pStyle w:val="sottotitolocampionato10"/>
        <w:rPr>
          <w:color w:val="002060"/>
        </w:rPr>
      </w:pPr>
      <w:r w:rsidRPr="00091F49">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3"/>
        <w:gridCol w:w="385"/>
        <w:gridCol w:w="898"/>
        <w:gridCol w:w="1176"/>
        <w:gridCol w:w="1563"/>
        <w:gridCol w:w="1547"/>
      </w:tblGrid>
      <w:tr w:rsidR="006D45A9" w:rsidRPr="00091F49" w14:paraId="250B5890"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A35A8"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9597A"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A894B"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1D258"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F5A79"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ED25C"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8FDBF"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2F4DB947" w14:textId="77777777" w:rsidTr="003F25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514D6D" w14:textId="77777777" w:rsidR="006D45A9" w:rsidRPr="00091F49" w:rsidRDefault="006D45A9" w:rsidP="003F2579">
            <w:pPr>
              <w:pStyle w:val="rowtabella0"/>
              <w:rPr>
                <w:color w:val="002060"/>
              </w:rPr>
            </w:pPr>
            <w:r w:rsidRPr="00091F49">
              <w:rPr>
                <w:color w:val="002060"/>
              </w:rPr>
              <w:t>FUTSAL SAMBUCHETO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142285" w14:textId="77777777" w:rsidR="006D45A9" w:rsidRPr="00091F49" w:rsidRDefault="006D45A9" w:rsidP="003F2579">
            <w:pPr>
              <w:pStyle w:val="rowtabella0"/>
              <w:rPr>
                <w:color w:val="002060"/>
              </w:rPr>
            </w:pPr>
            <w:r w:rsidRPr="00091F49">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7D0C93"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84F72" w14:textId="77777777" w:rsidR="006D45A9" w:rsidRPr="00091F49" w:rsidRDefault="006D45A9" w:rsidP="003F2579">
            <w:pPr>
              <w:pStyle w:val="rowtabella0"/>
              <w:rPr>
                <w:color w:val="002060"/>
              </w:rPr>
            </w:pPr>
            <w:r w:rsidRPr="00091F49">
              <w:rPr>
                <w:color w:val="002060"/>
              </w:rPr>
              <w:t>20/09/2024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CC5EC" w14:textId="77777777" w:rsidR="006D45A9" w:rsidRPr="00091F49" w:rsidRDefault="006D45A9" w:rsidP="003F2579">
            <w:pPr>
              <w:pStyle w:val="rowtabella0"/>
              <w:rPr>
                <w:color w:val="002060"/>
              </w:rPr>
            </w:pPr>
            <w:r w:rsidRPr="00091F49">
              <w:rPr>
                <w:color w:val="002060"/>
              </w:rPr>
              <w:t>5300 IMPIANTO C5 "SAN LIBERATO"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1ABCD" w14:textId="77777777" w:rsidR="006D45A9" w:rsidRPr="00091F49" w:rsidRDefault="006D45A9" w:rsidP="003F2579">
            <w:pPr>
              <w:pStyle w:val="rowtabella0"/>
              <w:rPr>
                <w:color w:val="002060"/>
              </w:rPr>
            </w:pPr>
            <w:r w:rsidRPr="00091F49">
              <w:rPr>
                <w:color w:val="002060"/>
              </w:rPr>
              <w:t>MONTECASSIANO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D8B2BC" w14:textId="77777777" w:rsidR="006D45A9" w:rsidRPr="00091F49" w:rsidRDefault="006D45A9" w:rsidP="003F2579">
            <w:pPr>
              <w:pStyle w:val="rowtabella0"/>
              <w:rPr>
                <w:color w:val="002060"/>
              </w:rPr>
            </w:pPr>
            <w:r w:rsidRPr="00091F49">
              <w:rPr>
                <w:color w:val="002060"/>
              </w:rPr>
              <w:t>LOC. SAN LIBERATO</w:t>
            </w:r>
          </w:p>
        </w:tc>
      </w:tr>
      <w:tr w:rsidR="006D45A9" w:rsidRPr="00091F49" w14:paraId="5D364482" w14:textId="77777777" w:rsidTr="003F25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C9B09C" w14:textId="77777777" w:rsidR="006D45A9" w:rsidRPr="00091F49" w:rsidRDefault="006D45A9" w:rsidP="003F2579">
            <w:pPr>
              <w:pStyle w:val="rowtabella0"/>
              <w:rPr>
                <w:color w:val="002060"/>
              </w:rPr>
            </w:pPr>
            <w:r w:rsidRPr="00091F49">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892603" w14:textId="77777777" w:rsidR="006D45A9" w:rsidRPr="00091F49" w:rsidRDefault="006D45A9" w:rsidP="003F2579">
            <w:pPr>
              <w:pStyle w:val="rowtabella0"/>
              <w:rPr>
                <w:color w:val="002060"/>
              </w:rPr>
            </w:pPr>
            <w:r w:rsidRPr="00091F49">
              <w:rPr>
                <w:color w:val="002060"/>
              </w:rPr>
              <w:t>FUTSAL RECANATI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843D05" w14:textId="77777777" w:rsidR="006D45A9" w:rsidRPr="00091F49" w:rsidRDefault="006D45A9" w:rsidP="003F2579">
            <w:pPr>
              <w:pStyle w:val="rowtabella0"/>
              <w:jc w:val="center"/>
              <w:rPr>
                <w:color w:val="002060"/>
              </w:rPr>
            </w:pPr>
            <w:r w:rsidRPr="00091F4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25D371" w14:textId="77777777" w:rsidR="006D45A9" w:rsidRPr="00091F49" w:rsidRDefault="006D45A9" w:rsidP="003F2579">
            <w:pPr>
              <w:pStyle w:val="rowtabella0"/>
              <w:rPr>
                <w:color w:val="002060"/>
              </w:rPr>
            </w:pPr>
            <w:r w:rsidRPr="00091F49">
              <w:rPr>
                <w:color w:val="002060"/>
              </w:rPr>
              <w:t>20/09/2024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D5BBC" w14:textId="77777777" w:rsidR="006D45A9" w:rsidRPr="00091F49" w:rsidRDefault="006D45A9" w:rsidP="003F2579">
            <w:pPr>
              <w:pStyle w:val="rowtabella0"/>
              <w:rPr>
                <w:color w:val="002060"/>
              </w:rPr>
            </w:pPr>
            <w:r w:rsidRPr="00091F49">
              <w:rPr>
                <w:color w:val="002060"/>
              </w:rPr>
              <w:t>5772 PALESTRA ITGEOMETRI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25124A" w14:textId="77777777" w:rsidR="006D45A9" w:rsidRPr="00091F49" w:rsidRDefault="006D45A9" w:rsidP="003F2579">
            <w:pPr>
              <w:pStyle w:val="rowtabella0"/>
              <w:rPr>
                <w:color w:val="002060"/>
              </w:rPr>
            </w:pPr>
            <w:r w:rsidRPr="00091F49">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B764D" w14:textId="77777777" w:rsidR="006D45A9" w:rsidRPr="00091F49" w:rsidRDefault="006D45A9" w:rsidP="003F2579">
            <w:pPr>
              <w:pStyle w:val="rowtabella0"/>
              <w:rPr>
                <w:color w:val="002060"/>
              </w:rPr>
            </w:pPr>
            <w:r w:rsidRPr="00091F49">
              <w:rPr>
                <w:color w:val="002060"/>
              </w:rPr>
              <w:t>VIA SALVO D'ACQUISTO</w:t>
            </w:r>
          </w:p>
        </w:tc>
      </w:tr>
    </w:tbl>
    <w:p w14:paraId="17522FB5" w14:textId="77777777" w:rsidR="006D45A9" w:rsidRPr="00413356" w:rsidRDefault="006D45A9" w:rsidP="00413356">
      <w:pPr>
        <w:pStyle w:val="LndNormale1"/>
        <w:rPr>
          <w:b/>
          <w:color w:val="002060"/>
          <w:highlight w:val="yellow"/>
          <w:u w:val="single"/>
        </w:rPr>
      </w:pPr>
    </w:p>
    <w:p w14:paraId="57BDCB45" w14:textId="77777777" w:rsidR="00037737" w:rsidRDefault="00037737" w:rsidP="009D5FDD">
      <w:pPr>
        <w:pStyle w:val="Nessunaspaziatura"/>
        <w:jc w:val="both"/>
        <w:rPr>
          <w:rFonts w:ascii="Arial" w:hAnsi="Arial" w:cs="Arial"/>
          <w:b/>
          <w:color w:val="002060"/>
          <w:sz w:val="8"/>
          <w:szCs w:val="8"/>
        </w:rPr>
      </w:pPr>
    </w:p>
    <w:p w14:paraId="5DC47040" w14:textId="77777777" w:rsidR="00037737" w:rsidRDefault="00037737" w:rsidP="009D5FDD">
      <w:pPr>
        <w:pStyle w:val="Nessunaspaziatura"/>
        <w:jc w:val="both"/>
        <w:rPr>
          <w:rFonts w:ascii="Arial" w:hAnsi="Arial" w:cs="Arial"/>
          <w:b/>
          <w:color w:val="002060"/>
          <w:sz w:val="8"/>
          <w:szCs w:val="8"/>
        </w:rPr>
      </w:pPr>
    </w:p>
    <w:p w14:paraId="4318394E" w14:textId="77777777" w:rsidR="004A5286" w:rsidRDefault="004A5286" w:rsidP="009D5FDD">
      <w:pPr>
        <w:pStyle w:val="Nessunaspaziatura"/>
        <w:jc w:val="both"/>
        <w:rPr>
          <w:rFonts w:ascii="Arial" w:hAnsi="Arial" w:cs="Arial"/>
          <w:b/>
          <w:color w:val="002060"/>
          <w:sz w:val="8"/>
          <w:szCs w:val="8"/>
        </w:rPr>
      </w:pPr>
    </w:p>
    <w:p w14:paraId="69D5458B" w14:textId="77777777" w:rsidR="00037737" w:rsidRDefault="00037737" w:rsidP="009D5FDD">
      <w:pPr>
        <w:pStyle w:val="Nessunaspaziatura"/>
        <w:jc w:val="both"/>
        <w:rPr>
          <w:rFonts w:ascii="Arial" w:hAnsi="Arial" w:cs="Arial"/>
          <w:b/>
          <w:color w:val="002060"/>
          <w:sz w:val="8"/>
          <w:szCs w:val="8"/>
        </w:rPr>
      </w:pPr>
    </w:p>
    <w:p w14:paraId="6061F1D8" w14:textId="77777777" w:rsidR="00BA35B6" w:rsidRPr="009002AA" w:rsidRDefault="00BA35B6" w:rsidP="00BA35B6">
      <w:pPr>
        <w:pStyle w:val="TITOLOCAMPIONATO"/>
        <w:shd w:val="clear" w:color="auto" w:fill="CCCCCC"/>
        <w:spacing w:before="0" w:beforeAutospacing="0" w:after="0" w:afterAutospacing="0"/>
        <w:rPr>
          <w:color w:val="002060"/>
        </w:rPr>
      </w:pPr>
      <w:r w:rsidRPr="00D34730">
        <w:rPr>
          <w:color w:val="002060"/>
        </w:rPr>
        <w:t xml:space="preserve">COPPA </w:t>
      </w:r>
      <w:r>
        <w:rPr>
          <w:color w:val="002060"/>
        </w:rPr>
        <w:t>MARCHE</w:t>
      </w:r>
      <w:r w:rsidRPr="00D34730">
        <w:rPr>
          <w:color w:val="002060"/>
        </w:rPr>
        <w:t xml:space="preserve"> CALCIO A 5</w:t>
      </w:r>
      <w:r>
        <w:rPr>
          <w:color w:val="002060"/>
        </w:rPr>
        <w:t xml:space="preserve"> SERIE D</w:t>
      </w:r>
    </w:p>
    <w:p w14:paraId="75F41F31" w14:textId="77777777" w:rsidR="00E81F21" w:rsidRPr="00206171" w:rsidRDefault="00E81F21" w:rsidP="00E81F21">
      <w:pPr>
        <w:pStyle w:val="titoloprinc0"/>
        <w:rPr>
          <w:color w:val="002060"/>
        </w:rPr>
      </w:pPr>
      <w:r w:rsidRPr="00206171">
        <w:rPr>
          <w:color w:val="002060"/>
        </w:rPr>
        <w:t>ANAGRAFICA/INDIRIZZARIO/VARIAZIONI CALENDARIO</w:t>
      </w:r>
    </w:p>
    <w:p w14:paraId="315D9742" w14:textId="77777777" w:rsidR="00E81F21" w:rsidRDefault="00E81F21" w:rsidP="00E81F21">
      <w:pPr>
        <w:pStyle w:val="titoloprinc0"/>
        <w:jc w:val="both"/>
        <w:rPr>
          <w:b w:val="0"/>
          <w:bCs w:val="0"/>
          <w:color w:val="002060"/>
          <w:sz w:val="22"/>
          <w:szCs w:val="22"/>
        </w:rPr>
      </w:pPr>
    </w:p>
    <w:p w14:paraId="6E808D93" w14:textId="1DC5B687" w:rsidR="00E81F21" w:rsidRPr="00483044" w:rsidRDefault="00E81F21" w:rsidP="00E81F21">
      <w:pPr>
        <w:pStyle w:val="titoloprinc0"/>
        <w:jc w:val="both"/>
        <w:rPr>
          <w:color w:val="002060"/>
          <w:sz w:val="22"/>
          <w:szCs w:val="22"/>
        </w:rPr>
      </w:pPr>
      <w:r w:rsidRPr="00483044">
        <w:rPr>
          <w:color w:val="002060"/>
          <w:sz w:val="22"/>
          <w:szCs w:val="22"/>
        </w:rPr>
        <w:t>GIRONE “</w:t>
      </w:r>
      <w:r>
        <w:rPr>
          <w:color w:val="002060"/>
          <w:sz w:val="22"/>
          <w:szCs w:val="22"/>
        </w:rPr>
        <w:t>14</w:t>
      </w:r>
      <w:r w:rsidRPr="00483044">
        <w:rPr>
          <w:color w:val="002060"/>
          <w:sz w:val="22"/>
          <w:szCs w:val="22"/>
        </w:rPr>
        <w:t>”</w:t>
      </w:r>
    </w:p>
    <w:p w14:paraId="54C42EFF" w14:textId="77777777" w:rsidR="00E81F21" w:rsidRPr="00206171" w:rsidRDefault="00E81F21" w:rsidP="00E81F21">
      <w:pPr>
        <w:pStyle w:val="titoloprinc0"/>
        <w:jc w:val="both"/>
        <w:rPr>
          <w:b w:val="0"/>
          <w:bCs w:val="0"/>
          <w:color w:val="002060"/>
          <w:sz w:val="22"/>
          <w:szCs w:val="22"/>
        </w:rPr>
      </w:pPr>
    </w:p>
    <w:p w14:paraId="054BCA60" w14:textId="72E3E4F7" w:rsidR="00E81F21" w:rsidRDefault="00E81F21" w:rsidP="00E81F21">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VAL TENNA</w:t>
      </w:r>
      <w:r>
        <w:rPr>
          <w:color w:val="002060"/>
          <w:sz w:val="22"/>
          <w:szCs w:val="22"/>
        </w:rPr>
        <w:t xml:space="preserve"> </w:t>
      </w:r>
      <w:r w:rsidRPr="00206171">
        <w:rPr>
          <w:b w:val="0"/>
          <w:bCs w:val="0"/>
          <w:color w:val="002060"/>
          <w:sz w:val="22"/>
          <w:szCs w:val="22"/>
        </w:rPr>
        <w:t xml:space="preserve">comunica che disputerà tutte le gare interne </w:t>
      </w:r>
      <w:r>
        <w:rPr>
          <w:b w:val="0"/>
          <w:bCs w:val="0"/>
          <w:color w:val="002060"/>
          <w:sz w:val="22"/>
          <w:szCs w:val="22"/>
        </w:rPr>
        <w:t>il</w:t>
      </w:r>
      <w:r w:rsidRPr="00206171">
        <w:rPr>
          <w:b w:val="0"/>
          <w:bCs w:val="0"/>
          <w:color w:val="002060"/>
          <w:sz w:val="22"/>
          <w:szCs w:val="22"/>
        </w:rPr>
        <w:t xml:space="preserve"> </w:t>
      </w:r>
      <w:r>
        <w:rPr>
          <w:color w:val="002060"/>
          <w:sz w:val="22"/>
          <w:szCs w:val="22"/>
        </w:rPr>
        <w:t>MERCOLEDI’</w:t>
      </w:r>
      <w:r>
        <w:rPr>
          <w:color w:val="002060"/>
          <w:sz w:val="22"/>
          <w:szCs w:val="22"/>
        </w:rPr>
        <w:t xml:space="preserve"> </w:t>
      </w:r>
      <w:r w:rsidRPr="00206171">
        <w:rPr>
          <w:b w:val="0"/>
          <w:bCs w:val="0"/>
          <w:color w:val="002060"/>
          <w:sz w:val="22"/>
          <w:szCs w:val="22"/>
        </w:rPr>
        <w:t xml:space="preserve">alle </w:t>
      </w:r>
      <w:r>
        <w:rPr>
          <w:color w:val="002060"/>
          <w:sz w:val="22"/>
          <w:szCs w:val="22"/>
        </w:rPr>
        <w:t>ore 21:</w:t>
      </w:r>
      <w:r>
        <w:rPr>
          <w:color w:val="002060"/>
          <w:sz w:val="22"/>
          <w:szCs w:val="22"/>
        </w:rPr>
        <w:t>30</w:t>
      </w:r>
      <w:r w:rsidRPr="00206171">
        <w:rPr>
          <w:b w:val="0"/>
          <w:bCs w:val="0"/>
          <w:color w:val="002060"/>
          <w:sz w:val="22"/>
          <w:szCs w:val="22"/>
        </w:rPr>
        <w:t xml:space="preserve">, </w:t>
      </w:r>
      <w:r w:rsidR="00CA255E" w:rsidRPr="00CA255E">
        <w:rPr>
          <w:color w:val="002060"/>
          <w:sz w:val="22"/>
          <w:szCs w:val="22"/>
        </w:rPr>
        <w:t>Campo coperto Rione Murato</w:t>
      </w:r>
      <w:r w:rsidR="00CA255E">
        <w:rPr>
          <w:b w:val="0"/>
          <w:bCs w:val="0"/>
          <w:color w:val="002060"/>
          <w:sz w:val="22"/>
          <w:szCs w:val="22"/>
        </w:rPr>
        <w:t xml:space="preserve">, Via Sibilla, 26 di </w:t>
      </w:r>
      <w:r w:rsidR="00CA255E" w:rsidRPr="00CA255E">
        <w:rPr>
          <w:color w:val="002060"/>
          <w:sz w:val="22"/>
          <w:szCs w:val="22"/>
        </w:rPr>
        <w:t>FERMO</w:t>
      </w:r>
      <w:r w:rsidRPr="00206171">
        <w:rPr>
          <w:b w:val="0"/>
          <w:bCs w:val="0"/>
          <w:color w:val="002060"/>
          <w:sz w:val="22"/>
          <w:szCs w:val="22"/>
        </w:rPr>
        <w:t>.</w:t>
      </w:r>
    </w:p>
    <w:p w14:paraId="36DA762B" w14:textId="77777777" w:rsidR="00E81F21" w:rsidRDefault="00E81F21" w:rsidP="0043673C">
      <w:pPr>
        <w:pStyle w:val="titoloprinc0"/>
        <w:rPr>
          <w:color w:val="002060"/>
        </w:rPr>
      </w:pPr>
    </w:p>
    <w:p w14:paraId="0CCEA32D" w14:textId="64F8C640" w:rsidR="0043673C" w:rsidRPr="00BE0269" w:rsidRDefault="0043673C" w:rsidP="0043673C">
      <w:pPr>
        <w:pStyle w:val="titoloprinc0"/>
        <w:rPr>
          <w:color w:val="002060"/>
        </w:rPr>
      </w:pPr>
      <w:r w:rsidRPr="00BE0269">
        <w:rPr>
          <w:color w:val="002060"/>
        </w:rPr>
        <w:t>VARIAZIONI AL PROGRAMMA GARE</w:t>
      </w:r>
    </w:p>
    <w:p w14:paraId="6E56A826" w14:textId="77777777" w:rsidR="0043673C" w:rsidRPr="00BE0269" w:rsidRDefault="0043673C" w:rsidP="0043673C">
      <w:pPr>
        <w:pStyle w:val="breakline"/>
        <w:rPr>
          <w:color w:val="002060"/>
        </w:rPr>
      </w:pPr>
    </w:p>
    <w:p w14:paraId="0D7D997E" w14:textId="77777777" w:rsidR="0043673C" w:rsidRPr="00BE0269" w:rsidRDefault="0043673C" w:rsidP="0043673C">
      <w:pPr>
        <w:pStyle w:val="breakline"/>
        <w:rPr>
          <w:color w:val="002060"/>
        </w:rPr>
      </w:pPr>
    </w:p>
    <w:p w14:paraId="71AF2A63" w14:textId="77777777" w:rsidR="0043673C" w:rsidRPr="00BE0269" w:rsidRDefault="0043673C" w:rsidP="0043673C">
      <w:pPr>
        <w:pStyle w:val="sottotitolocampionato10"/>
        <w:rPr>
          <w:color w:val="002060"/>
        </w:rPr>
      </w:pPr>
      <w:r w:rsidRPr="00BE0269">
        <w:rPr>
          <w:color w:val="002060"/>
        </w:rPr>
        <w:t>GIRONE 5</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3673C" w:rsidRPr="00BE0269" w14:paraId="4D232460" w14:textId="77777777" w:rsidTr="003F257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A0AD4" w14:textId="77777777" w:rsidR="0043673C" w:rsidRPr="00BE0269" w:rsidRDefault="0043673C" w:rsidP="003F2579">
            <w:pPr>
              <w:pStyle w:val="headertabella0"/>
              <w:rPr>
                <w:color w:val="002060"/>
              </w:rPr>
            </w:pPr>
            <w:r w:rsidRPr="00BE026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E5262" w14:textId="77777777" w:rsidR="0043673C" w:rsidRPr="00BE0269" w:rsidRDefault="0043673C" w:rsidP="003F2579">
            <w:pPr>
              <w:pStyle w:val="headertabella0"/>
              <w:rPr>
                <w:color w:val="002060"/>
              </w:rPr>
            </w:pPr>
            <w:r w:rsidRPr="00BE0269">
              <w:rPr>
                <w:color w:val="002060"/>
              </w:rPr>
              <w:t xml:space="preserve">N° </w:t>
            </w:r>
            <w:proofErr w:type="spellStart"/>
            <w:r w:rsidRPr="00BE0269">
              <w:rPr>
                <w:color w:val="002060"/>
              </w:rPr>
              <w:t>Gior</w:t>
            </w:r>
            <w:proofErr w:type="spellEnd"/>
            <w:r w:rsidRPr="00BE026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B84F8" w14:textId="77777777" w:rsidR="0043673C" w:rsidRPr="00BE0269" w:rsidRDefault="0043673C" w:rsidP="003F2579">
            <w:pPr>
              <w:pStyle w:val="headertabella0"/>
              <w:rPr>
                <w:color w:val="002060"/>
              </w:rPr>
            </w:pPr>
            <w:r w:rsidRPr="00BE026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8F23D" w14:textId="77777777" w:rsidR="0043673C" w:rsidRPr="00BE0269" w:rsidRDefault="0043673C" w:rsidP="003F2579">
            <w:pPr>
              <w:pStyle w:val="headertabella0"/>
              <w:rPr>
                <w:color w:val="002060"/>
              </w:rPr>
            </w:pPr>
            <w:r w:rsidRPr="00BE02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1E754" w14:textId="77777777" w:rsidR="0043673C" w:rsidRPr="00BE0269" w:rsidRDefault="0043673C" w:rsidP="003F2579">
            <w:pPr>
              <w:pStyle w:val="headertabella0"/>
              <w:rPr>
                <w:color w:val="002060"/>
              </w:rPr>
            </w:pPr>
            <w:r w:rsidRPr="00BE0269">
              <w:rPr>
                <w:color w:val="002060"/>
              </w:rPr>
              <w:t xml:space="preserve">Data </w:t>
            </w:r>
            <w:proofErr w:type="spellStart"/>
            <w:r w:rsidRPr="00BE0269">
              <w:rPr>
                <w:color w:val="002060"/>
              </w:rPr>
              <w:t>Orig</w:t>
            </w:r>
            <w:proofErr w:type="spellEnd"/>
            <w:r w:rsidRPr="00BE02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43AD6" w14:textId="77777777" w:rsidR="0043673C" w:rsidRPr="00BE0269" w:rsidRDefault="0043673C" w:rsidP="003F2579">
            <w:pPr>
              <w:pStyle w:val="headertabella0"/>
              <w:rPr>
                <w:color w:val="002060"/>
              </w:rPr>
            </w:pPr>
            <w:r w:rsidRPr="00BE02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1FBDC" w14:textId="77777777" w:rsidR="0043673C" w:rsidRPr="00BE0269" w:rsidRDefault="0043673C" w:rsidP="003F2579">
            <w:pPr>
              <w:pStyle w:val="headertabella0"/>
              <w:rPr>
                <w:color w:val="002060"/>
              </w:rPr>
            </w:pPr>
            <w:r w:rsidRPr="00BE0269">
              <w:rPr>
                <w:color w:val="002060"/>
              </w:rPr>
              <w:t xml:space="preserve">Ora </w:t>
            </w:r>
            <w:proofErr w:type="spellStart"/>
            <w:r w:rsidRPr="00BE0269">
              <w:rPr>
                <w:color w:val="002060"/>
              </w:rPr>
              <w:t>Orig</w:t>
            </w:r>
            <w:proofErr w:type="spellEnd"/>
            <w:r w:rsidRPr="00BE026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7F1C6" w14:textId="77777777" w:rsidR="0043673C" w:rsidRPr="00BE0269" w:rsidRDefault="0043673C" w:rsidP="003F2579">
            <w:pPr>
              <w:pStyle w:val="headertabella0"/>
              <w:rPr>
                <w:color w:val="002060"/>
              </w:rPr>
            </w:pPr>
            <w:r w:rsidRPr="00BE0269">
              <w:rPr>
                <w:color w:val="002060"/>
              </w:rPr>
              <w:t>Impianto</w:t>
            </w:r>
          </w:p>
        </w:tc>
      </w:tr>
      <w:tr w:rsidR="0043673C" w:rsidRPr="00BE0269" w14:paraId="65F2E945" w14:textId="77777777" w:rsidTr="003F257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762D8" w14:textId="77777777" w:rsidR="0043673C" w:rsidRPr="0029567B" w:rsidRDefault="0043673C" w:rsidP="003F2579">
            <w:pPr>
              <w:pStyle w:val="rowtabella0"/>
              <w:rPr>
                <w:color w:val="002060"/>
                <w:highlight w:val="yellow"/>
              </w:rPr>
            </w:pPr>
            <w:r w:rsidRPr="0029567B">
              <w:rPr>
                <w:color w:val="002060"/>
                <w:highlight w:val="yellow"/>
              </w:rPr>
              <w:t>20/09/2024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7EEDB" w14:textId="77777777" w:rsidR="0043673C" w:rsidRPr="0029567B" w:rsidRDefault="0043673C" w:rsidP="003F2579">
            <w:pPr>
              <w:pStyle w:val="rowtabella0"/>
              <w:jc w:val="center"/>
              <w:rPr>
                <w:color w:val="002060"/>
                <w:highlight w:val="yellow"/>
              </w:rPr>
            </w:pPr>
            <w:r w:rsidRPr="0029567B">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32118" w14:textId="77777777" w:rsidR="0043673C" w:rsidRPr="0029567B" w:rsidRDefault="0043673C" w:rsidP="003F2579">
            <w:pPr>
              <w:pStyle w:val="rowtabella0"/>
              <w:rPr>
                <w:color w:val="002060"/>
                <w:highlight w:val="yellow"/>
              </w:rPr>
            </w:pPr>
            <w:r w:rsidRPr="0029567B">
              <w:rPr>
                <w:color w:val="002060"/>
                <w:highlight w:val="yellow"/>
              </w:rPr>
              <w:t>NUOVA FOLGORE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9983E" w14:textId="77777777" w:rsidR="0043673C" w:rsidRPr="0029567B" w:rsidRDefault="0043673C" w:rsidP="003F2579">
            <w:pPr>
              <w:pStyle w:val="rowtabella0"/>
              <w:rPr>
                <w:color w:val="002060"/>
                <w:highlight w:val="yellow"/>
              </w:rPr>
            </w:pPr>
            <w:r w:rsidRPr="0029567B">
              <w:rPr>
                <w:color w:val="002060"/>
                <w:highlight w:val="yellow"/>
              </w:rPr>
              <w:t>CALCETTO NUMANA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26C8C" w14:textId="77777777" w:rsidR="0043673C" w:rsidRPr="00BE0269" w:rsidRDefault="0043673C" w:rsidP="003F257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B1198" w14:textId="77777777" w:rsidR="0043673C" w:rsidRPr="00BE0269" w:rsidRDefault="0043673C" w:rsidP="003F2579">
            <w:pPr>
              <w:pStyle w:val="rowtabella0"/>
              <w:jc w:val="center"/>
              <w:rPr>
                <w:color w:val="002060"/>
              </w:rPr>
            </w:pPr>
            <w:r w:rsidRPr="0029567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EF326" w14:textId="77777777" w:rsidR="0043673C" w:rsidRPr="00BE0269" w:rsidRDefault="0043673C" w:rsidP="003F2579">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2C741" w14:textId="77777777" w:rsidR="0043673C" w:rsidRPr="00BE0269" w:rsidRDefault="0043673C" w:rsidP="003F2579">
            <w:pPr>
              <w:pStyle w:val="rowtabella0"/>
              <w:rPr>
                <w:color w:val="002060"/>
              </w:rPr>
            </w:pPr>
            <w:r w:rsidRPr="0029567B">
              <w:rPr>
                <w:color w:val="002060"/>
                <w:highlight w:val="yellow"/>
              </w:rPr>
              <w:t>PALLONE GEODETICO MARCELLI NUMANA VIA FONTE ANTICA 6</w:t>
            </w:r>
          </w:p>
        </w:tc>
      </w:tr>
    </w:tbl>
    <w:p w14:paraId="32EBE20C" w14:textId="77777777" w:rsidR="0043673C" w:rsidRPr="00BE0269" w:rsidRDefault="0043673C" w:rsidP="0043673C">
      <w:pPr>
        <w:pStyle w:val="breakline"/>
        <w:rPr>
          <w:rFonts w:eastAsiaTheme="minorEastAsia"/>
          <w:color w:val="002060"/>
        </w:rPr>
      </w:pPr>
    </w:p>
    <w:p w14:paraId="1E4BA201" w14:textId="77777777" w:rsidR="0043673C" w:rsidRDefault="0043673C" w:rsidP="0043673C">
      <w:pPr>
        <w:pStyle w:val="breakline"/>
        <w:rPr>
          <w:color w:val="002060"/>
        </w:rPr>
      </w:pPr>
    </w:p>
    <w:p w14:paraId="31138D72" w14:textId="77002E43" w:rsidR="00E81F21" w:rsidRPr="00BE0269" w:rsidRDefault="00E81F21" w:rsidP="00E81F21">
      <w:pPr>
        <w:pStyle w:val="sottotitolocampionato10"/>
        <w:rPr>
          <w:color w:val="002060"/>
        </w:rPr>
      </w:pPr>
      <w:r w:rsidRPr="00BE0269">
        <w:rPr>
          <w:color w:val="002060"/>
        </w:rPr>
        <w:t>GIRONE 1</w:t>
      </w:r>
      <w:r>
        <w:rPr>
          <w:color w:val="002060"/>
        </w:rPr>
        <w:t>3</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81F21" w:rsidRPr="00BE0269" w14:paraId="28E768F0" w14:textId="77777777" w:rsidTr="003F257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61C7D" w14:textId="77777777" w:rsidR="00E81F21" w:rsidRPr="00BE0269" w:rsidRDefault="00E81F21" w:rsidP="003F2579">
            <w:pPr>
              <w:pStyle w:val="headertabella0"/>
              <w:rPr>
                <w:color w:val="002060"/>
              </w:rPr>
            </w:pPr>
            <w:r w:rsidRPr="00BE026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FCB98" w14:textId="77777777" w:rsidR="00E81F21" w:rsidRPr="00BE0269" w:rsidRDefault="00E81F21" w:rsidP="003F2579">
            <w:pPr>
              <w:pStyle w:val="headertabella0"/>
              <w:rPr>
                <w:color w:val="002060"/>
              </w:rPr>
            </w:pPr>
            <w:r w:rsidRPr="00BE0269">
              <w:rPr>
                <w:color w:val="002060"/>
              </w:rPr>
              <w:t xml:space="preserve">N° </w:t>
            </w:r>
            <w:proofErr w:type="spellStart"/>
            <w:r w:rsidRPr="00BE0269">
              <w:rPr>
                <w:color w:val="002060"/>
              </w:rPr>
              <w:t>Gior</w:t>
            </w:r>
            <w:proofErr w:type="spellEnd"/>
            <w:r w:rsidRPr="00BE026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23413" w14:textId="77777777" w:rsidR="00E81F21" w:rsidRPr="00BE0269" w:rsidRDefault="00E81F21" w:rsidP="003F2579">
            <w:pPr>
              <w:pStyle w:val="headertabella0"/>
              <w:rPr>
                <w:color w:val="002060"/>
              </w:rPr>
            </w:pPr>
            <w:r w:rsidRPr="00BE026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49D0A" w14:textId="77777777" w:rsidR="00E81F21" w:rsidRPr="00BE0269" w:rsidRDefault="00E81F21" w:rsidP="003F2579">
            <w:pPr>
              <w:pStyle w:val="headertabella0"/>
              <w:rPr>
                <w:color w:val="002060"/>
              </w:rPr>
            </w:pPr>
            <w:r w:rsidRPr="00BE02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93DD4" w14:textId="77777777" w:rsidR="00E81F21" w:rsidRPr="00BE0269" w:rsidRDefault="00E81F21" w:rsidP="003F2579">
            <w:pPr>
              <w:pStyle w:val="headertabella0"/>
              <w:rPr>
                <w:color w:val="002060"/>
              </w:rPr>
            </w:pPr>
            <w:r w:rsidRPr="00BE0269">
              <w:rPr>
                <w:color w:val="002060"/>
              </w:rPr>
              <w:t xml:space="preserve">Data </w:t>
            </w:r>
            <w:proofErr w:type="spellStart"/>
            <w:r w:rsidRPr="00BE0269">
              <w:rPr>
                <w:color w:val="002060"/>
              </w:rPr>
              <w:t>Orig</w:t>
            </w:r>
            <w:proofErr w:type="spellEnd"/>
            <w:r w:rsidRPr="00BE02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5ECDF" w14:textId="77777777" w:rsidR="00E81F21" w:rsidRPr="00BE0269" w:rsidRDefault="00E81F21" w:rsidP="003F2579">
            <w:pPr>
              <w:pStyle w:val="headertabella0"/>
              <w:rPr>
                <w:color w:val="002060"/>
              </w:rPr>
            </w:pPr>
            <w:r w:rsidRPr="00BE02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CEE6B" w14:textId="77777777" w:rsidR="00E81F21" w:rsidRPr="00BE0269" w:rsidRDefault="00E81F21" w:rsidP="003F2579">
            <w:pPr>
              <w:pStyle w:val="headertabella0"/>
              <w:rPr>
                <w:color w:val="002060"/>
              </w:rPr>
            </w:pPr>
            <w:r w:rsidRPr="00BE0269">
              <w:rPr>
                <w:color w:val="002060"/>
              </w:rPr>
              <w:t xml:space="preserve">Ora </w:t>
            </w:r>
            <w:proofErr w:type="spellStart"/>
            <w:r w:rsidRPr="00BE0269">
              <w:rPr>
                <w:color w:val="002060"/>
              </w:rPr>
              <w:t>Orig</w:t>
            </w:r>
            <w:proofErr w:type="spellEnd"/>
            <w:r w:rsidRPr="00BE026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35CAF" w14:textId="77777777" w:rsidR="00E81F21" w:rsidRPr="00BE0269" w:rsidRDefault="00E81F21" w:rsidP="003F2579">
            <w:pPr>
              <w:pStyle w:val="headertabella0"/>
              <w:rPr>
                <w:color w:val="002060"/>
              </w:rPr>
            </w:pPr>
            <w:r w:rsidRPr="00BE0269">
              <w:rPr>
                <w:color w:val="002060"/>
              </w:rPr>
              <w:t>Impianto</w:t>
            </w:r>
          </w:p>
        </w:tc>
      </w:tr>
      <w:tr w:rsidR="00E81F21" w:rsidRPr="00BE0269" w14:paraId="3EE17D37" w14:textId="77777777" w:rsidTr="003F257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17DFA" w14:textId="77777777" w:rsidR="00E81F21" w:rsidRPr="0029567B" w:rsidRDefault="00E81F21" w:rsidP="003F2579">
            <w:pPr>
              <w:pStyle w:val="rowtabella0"/>
              <w:rPr>
                <w:color w:val="002060"/>
                <w:highlight w:val="yellow"/>
              </w:rPr>
            </w:pPr>
            <w:r w:rsidRPr="0029567B">
              <w:rPr>
                <w:color w:val="002060"/>
                <w:highlight w:val="yellow"/>
              </w:rPr>
              <w:t>20/09/2024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AC1E7" w14:textId="77777777" w:rsidR="00E81F21" w:rsidRPr="0029567B" w:rsidRDefault="00E81F21" w:rsidP="003F2579">
            <w:pPr>
              <w:pStyle w:val="rowtabella0"/>
              <w:jc w:val="center"/>
              <w:rPr>
                <w:color w:val="002060"/>
                <w:highlight w:val="yellow"/>
              </w:rPr>
            </w:pPr>
            <w:r w:rsidRPr="0029567B">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D8BD8" w14:textId="1F0B5422" w:rsidR="00E81F21" w:rsidRPr="0029567B" w:rsidRDefault="00E81F21" w:rsidP="003F2579">
            <w:pPr>
              <w:pStyle w:val="rowtabella0"/>
              <w:rPr>
                <w:color w:val="002060"/>
                <w:highlight w:val="yellow"/>
              </w:rPr>
            </w:pPr>
            <w:r>
              <w:rPr>
                <w:color w:val="002060"/>
                <w:highlight w:val="yellow"/>
              </w:rPr>
              <w:t>RIVIERA DELLE PALME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A9789" w14:textId="034182C3" w:rsidR="00E81F21" w:rsidRPr="0029567B" w:rsidRDefault="00E81F21" w:rsidP="003F2579">
            <w:pPr>
              <w:pStyle w:val="rowtabella0"/>
              <w:rPr>
                <w:color w:val="002060"/>
                <w:highlight w:val="yellow"/>
              </w:rPr>
            </w:pPr>
            <w:r>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45A34" w14:textId="77777777" w:rsidR="00E81F21" w:rsidRPr="00BE0269" w:rsidRDefault="00E81F21" w:rsidP="003F257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56B69" w14:textId="21120AF5" w:rsidR="00E81F21" w:rsidRPr="00BE0269" w:rsidRDefault="00E81F21" w:rsidP="003F2579">
            <w:pPr>
              <w:pStyle w:val="rowtabella0"/>
              <w:jc w:val="center"/>
              <w:rPr>
                <w:color w:val="002060"/>
              </w:rPr>
            </w:pPr>
            <w:r w:rsidRPr="00E81F21">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671E9" w14:textId="61C4368E" w:rsidR="00E81F21" w:rsidRPr="00E81F21" w:rsidRDefault="00E81F21" w:rsidP="003F2579">
            <w:pPr>
              <w:jc w:val="center"/>
              <w:rPr>
                <w:rFonts w:ascii="Arial" w:hAnsi="Arial" w:cs="Arial"/>
                <w:color w:val="002060"/>
                <w:sz w:val="12"/>
                <w:szCs w:val="12"/>
              </w:rPr>
            </w:pPr>
            <w:r w:rsidRPr="00E81F21">
              <w:rPr>
                <w:rFonts w:ascii="Arial" w:hAnsi="Arial" w:cs="Arial"/>
                <w:color w:val="002060"/>
                <w:sz w:val="12"/>
                <w:szCs w:val="12"/>
              </w:rPr>
              <w:t>21:</w:t>
            </w:r>
            <w:r>
              <w:rPr>
                <w:rFonts w:ascii="Arial" w:hAnsi="Arial" w:cs="Arial"/>
                <w:color w:val="002060"/>
                <w:sz w:val="12"/>
                <w:szCs w:val="12"/>
              </w:rPr>
              <w:t>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CDE85" w14:textId="3F6DCCFD" w:rsidR="00E81F21" w:rsidRPr="00BE0269" w:rsidRDefault="00E81F21" w:rsidP="003F2579">
            <w:pPr>
              <w:pStyle w:val="rowtabella0"/>
              <w:rPr>
                <w:color w:val="002060"/>
              </w:rPr>
            </w:pPr>
          </w:p>
        </w:tc>
      </w:tr>
    </w:tbl>
    <w:p w14:paraId="61D48588" w14:textId="77777777" w:rsidR="00E81F21" w:rsidRDefault="00E81F21" w:rsidP="0043673C">
      <w:pPr>
        <w:pStyle w:val="breakline"/>
        <w:rPr>
          <w:color w:val="002060"/>
        </w:rPr>
      </w:pPr>
    </w:p>
    <w:p w14:paraId="3048B64E" w14:textId="77777777" w:rsidR="00E81F21" w:rsidRPr="00BE0269" w:rsidRDefault="00E81F21" w:rsidP="0043673C">
      <w:pPr>
        <w:pStyle w:val="breakline"/>
        <w:rPr>
          <w:color w:val="002060"/>
        </w:rPr>
      </w:pPr>
    </w:p>
    <w:p w14:paraId="5692CA51" w14:textId="77777777" w:rsidR="0043673C" w:rsidRPr="00BE0269" w:rsidRDefault="0043673C" w:rsidP="0043673C">
      <w:pPr>
        <w:pStyle w:val="sottotitolocampionato10"/>
        <w:rPr>
          <w:color w:val="002060"/>
        </w:rPr>
      </w:pPr>
      <w:r w:rsidRPr="00BE0269">
        <w:rPr>
          <w:color w:val="002060"/>
        </w:rPr>
        <w:t>GIRONE 15</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3673C" w:rsidRPr="00BE0269" w14:paraId="0E986B48" w14:textId="77777777" w:rsidTr="003F257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869FA" w14:textId="77777777" w:rsidR="0043673C" w:rsidRPr="00BE0269" w:rsidRDefault="0043673C" w:rsidP="003F2579">
            <w:pPr>
              <w:pStyle w:val="headertabella0"/>
              <w:rPr>
                <w:color w:val="002060"/>
              </w:rPr>
            </w:pPr>
            <w:r w:rsidRPr="00BE026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692E2" w14:textId="77777777" w:rsidR="0043673C" w:rsidRPr="00BE0269" w:rsidRDefault="0043673C" w:rsidP="003F2579">
            <w:pPr>
              <w:pStyle w:val="headertabella0"/>
              <w:rPr>
                <w:color w:val="002060"/>
              </w:rPr>
            </w:pPr>
            <w:r w:rsidRPr="00BE0269">
              <w:rPr>
                <w:color w:val="002060"/>
              </w:rPr>
              <w:t xml:space="preserve">N° </w:t>
            </w:r>
            <w:proofErr w:type="spellStart"/>
            <w:r w:rsidRPr="00BE0269">
              <w:rPr>
                <w:color w:val="002060"/>
              </w:rPr>
              <w:t>Gior</w:t>
            </w:r>
            <w:proofErr w:type="spellEnd"/>
            <w:r w:rsidRPr="00BE026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DB3A1" w14:textId="77777777" w:rsidR="0043673C" w:rsidRPr="00BE0269" w:rsidRDefault="0043673C" w:rsidP="003F2579">
            <w:pPr>
              <w:pStyle w:val="headertabella0"/>
              <w:rPr>
                <w:color w:val="002060"/>
              </w:rPr>
            </w:pPr>
            <w:r w:rsidRPr="00BE026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104ED" w14:textId="77777777" w:rsidR="0043673C" w:rsidRPr="00BE0269" w:rsidRDefault="0043673C" w:rsidP="003F2579">
            <w:pPr>
              <w:pStyle w:val="headertabella0"/>
              <w:rPr>
                <w:color w:val="002060"/>
              </w:rPr>
            </w:pPr>
            <w:r w:rsidRPr="00BE02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6BEFA" w14:textId="77777777" w:rsidR="0043673C" w:rsidRPr="00BE0269" w:rsidRDefault="0043673C" w:rsidP="003F2579">
            <w:pPr>
              <w:pStyle w:val="headertabella0"/>
              <w:rPr>
                <w:color w:val="002060"/>
              </w:rPr>
            </w:pPr>
            <w:r w:rsidRPr="00BE0269">
              <w:rPr>
                <w:color w:val="002060"/>
              </w:rPr>
              <w:t xml:space="preserve">Data </w:t>
            </w:r>
            <w:proofErr w:type="spellStart"/>
            <w:r w:rsidRPr="00BE0269">
              <w:rPr>
                <w:color w:val="002060"/>
              </w:rPr>
              <w:t>Orig</w:t>
            </w:r>
            <w:proofErr w:type="spellEnd"/>
            <w:r w:rsidRPr="00BE02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97694" w14:textId="77777777" w:rsidR="0043673C" w:rsidRPr="00BE0269" w:rsidRDefault="0043673C" w:rsidP="003F2579">
            <w:pPr>
              <w:pStyle w:val="headertabella0"/>
              <w:rPr>
                <w:color w:val="002060"/>
              </w:rPr>
            </w:pPr>
            <w:r w:rsidRPr="00BE02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6EBFA" w14:textId="77777777" w:rsidR="0043673C" w:rsidRPr="00BE0269" w:rsidRDefault="0043673C" w:rsidP="003F2579">
            <w:pPr>
              <w:pStyle w:val="headertabella0"/>
              <w:rPr>
                <w:color w:val="002060"/>
              </w:rPr>
            </w:pPr>
            <w:r w:rsidRPr="00BE0269">
              <w:rPr>
                <w:color w:val="002060"/>
              </w:rPr>
              <w:t xml:space="preserve">Ora </w:t>
            </w:r>
            <w:proofErr w:type="spellStart"/>
            <w:r w:rsidRPr="00BE0269">
              <w:rPr>
                <w:color w:val="002060"/>
              </w:rPr>
              <w:t>Orig</w:t>
            </w:r>
            <w:proofErr w:type="spellEnd"/>
            <w:r w:rsidRPr="00BE026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791FD" w14:textId="77777777" w:rsidR="0043673C" w:rsidRPr="00BE0269" w:rsidRDefault="0043673C" w:rsidP="003F2579">
            <w:pPr>
              <w:pStyle w:val="headertabella0"/>
              <w:rPr>
                <w:color w:val="002060"/>
              </w:rPr>
            </w:pPr>
            <w:r w:rsidRPr="00BE0269">
              <w:rPr>
                <w:color w:val="002060"/>
              </w:rPr>
              <w:t>Impianto</w:t>
            </w:r>
          </w:p>
        </w:tc>
      </w:tr>
      <w:tr w:rsidR="0043673C" w:rsidRPr="00BE0269" w14:paraId="435E63EC" w14:textId="77777777" w:rsidTr="003F257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870DE" w14:textId="77777777" w:rsidR="0043673C" w:rsidRPr="0029567B" w:rsidRDefault="0043673C" w:rsidP="003F2579">
            <w:pPr>
              <w:pStyle w:val="rowtabella0"/>
              <w:rPr>
                <w:color w:val="002060"/>
                <w:highlight w:val="yellow"/>
              </w:rPr>
            </w:pPr>
            <w:r w:rsidRPr="0029567B">
              <w:rPr>
                <w:color w:val="002060"/>
                <w:highlight w:val="yellow"/>
              </w:rPr>
              <w:t>20/09/2024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EA19B" w14:textId="77777777" w:rsidR="0043673C" w:rsidRPr="0029567B" w:rsidRDefault="0043673C" w:rsidP="003F2579">
            <w:pPr>
              <w:pStyle w:val="rowtabella0"/>
              <w:jc w:val="center"/>
              <w:rPr>
                <w:color w:val="002060"/>
                <w:highlight w:val="yellow"/>
              </w:rPr>
            </w:pPr>
            <w:r w:rsidRPr="0029567B">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A908D" w14:textId="77777777" w:rsidR="0043673C" w:rsidRPr="0029567B" w:rsidRDefault="0043673C" w:rsidP="003F2579">
            <w:pPr>
              <w:pStyle w:val="rowtabella0"/>
              <w:rPr>
                <w:color w:val="002060"/>
                <w:highlight w:val="yellow"/>
              </w:rPr>
            </w:pPr>
            <w:r w:rsidRPr="0029567B">
              <w:rPr>
                <w:color w:val="002060"/>
                <w:highlight w:val="yellow"/>
              </w:rPr>
              <w:t>RIPABERARDA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83182" w14:textId="77777777" w:rsidR="0043673C" w:rsidRPr="0029567B" w:rsidRDefault="0043673C" w:rsidP="003F2579">
            <w:pPr>
              <w:pStyle w:val="rowtabella0"/>
              <w:rPr>
                <w:color w:val="002060"/>
                <w:highlight w:val="yellow"/>
              </w:rPr>
            </w:pPr>
            <w:r w:rsidRPr="0029567B">
              <w:rPr>
                <w:color w:val="002060"/>
                <w:highlight w:val="yellow"/>
              </w:rPr>
              <w:t>CALCIO S.ELPIDIO A 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04296" w14:textId="77777777" w:rsidR="0043673C" w:rsidRPr="00BE0269" w:rsidRDefault="0043673C" w:rsidP="003F257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73FCB" w14:textId="77777777" w:rsidR="0043673C" w:rsidRPr="00BE0269" w:rsidRDefault="0043673C" w:rsidP="003F2579">
            <w:pPr>
              <w:pStyle w:val="rowtabella0"/>
              <w:jc w:val="center"/>
              <w:rPr>
                <w:color w:val="002060"/>
              </w:rPr>
            </w:pPr>
            <w:r w:rsidRPr="0029567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73DA4" w14:textId="2E0DD16F" w:rsidR="0043673C" w:rsidRPr="00E81F21" w:rsidRDefault="00E81F21" w:rsidP="00E81F21">
            <w:pPr>
              <w:jc w:val="center"/>
              <w:rPr>
                <w:rFonts w:ascii="Arial" w:hAnsi="Arial" w:cs="Arial"/>
                <w:color w:val="002060"/>
                <w:sz w:val="12"/>
                <w:szCs w:val="12"/>
              </w:rPr>
            </w:pPr>
            <w:r w:rsidRPr="00E81F21">
              <w:rPr>
                <w:rFonts w:ascii="Arial" w:hAnsi="Arial" w:cs="Arial"/>
                <w:color w:val="002060"/>
                <w:sz w:val="12"/>
                <w:szCs w:val="12"/>
              </w:rPr>
              <w:t>21:00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48FD3" w14:textId="77777777" w:rsidR="0043673C" w:rsidRPr="00BE0269" w:rsidRDefault="0043673C" w:rsidP="003F2579">
            <w:pPr>
              <w:pStyle w:val="rowtabella0"/>
              <w:rPr>
                <w:color w:val="002060"/>
              </w:rPr>
            </w:pPr>
            <w:r w:rsidRPr="0029567B">
              <w:rPr>
                <w:color w:val="002060"/>
                <w:highlight w:val="yellow"/>
              </w:rPr>
              <w:t>PALESTRA POLIVALENTE APPIGNANO DEL TRONTO VIA DEI PIOPPI</w:t>
            </w:r>
          </w:p>
        </w:tc>
      </w:tr>
    </w:tbl>
    <w:p w14:paraId="685B2CB2" w14:textId="77777777" w:rsidR="0043673C" w:rsidRPr="0029567B" w:rsidRDefault="0043673C" w:rsidP="00BA35B6">
      <w:pPr>
        <w:pStyle w:val="Corpodeltesto21"/>
        <w:jc w:val="center"/>
        <w:rPr>
          <w:rFonts w:ascii="Arial" w:hAnsi="Arial" w:cs="Arial"/>
          <w:bCs/>
          <w:color w:val="002060"/>
          <w:sz w:val="22"/>
          <w:szCs w:val="22"/>
        </w:rPr>
      </w:pPr>
    </w:p>
    <w:p w14:paraId="2F758E81" w14:textId="4941475A" w:rsidR="00BA35B6" w:rsidRDefault="00BA35B6" w:rsidP="00BA35B6">
      <w:pPr>
        <w:pStyle w:val="Corpodeltesto21"/>
        <w:jc w:val="center"/>
        <w:rPr>
          <w:rFonts w:ascii="Arial" w:hAnsi="Arial" w:cs="Arial"/>
          <w:b/>
          <w:color w:val="002060"/>
          <w:sz w:val="36"/>
          <w:szCs w:val="36"/>
        </w:rPr>
      </w:pPr>
      <w:r w:rsidRPr="0032785D">
        <w:rPr>
          <w:rFonts w:ascii="Arial" w:hAnsi="Arial" w:cs="Arial"/>
          <w:b/>
          <w:color w:val="002060"/>
          <w:sz w:val="36"/>
          <w:szCs w:val="36"/>
        </w:rPr>
        <w:t>PROGRAMMA GARE</w:t>
      </w:r>
    </w:p>
    <w:p w14:paraId="4BE8C2C1" w14:textId="77777777" w:rsidR="00BA35B6" w:rsidRDefault="00BA35B6" w:rsidP="00BA35B6">
      <w:pPr>
        <w:pStyle w:val="breakline"/>
        <w:rPr>
          <w:rFonts w:ascii="Arial" w:hAnsi="Arial" w:cs="Arial"/>
          <w:color w:val="002060"/>
          <w:sz w:val="22"/>
          <w:szCs w:val="22"/>
        </w:rPr>
      </w:pPr>
    </w:p>
    <w:p w14:paraId="1F12C038" w14:textId="2D64EE73" w:rsidR="00A230FC" w:rsidRDefault="00BA35B6" w:rsidP="00575186">
      <w:pPr>
        <w:pStyle w:val="breakline"/>
        <w:jc w:val="both"/>
        <w:rPr>
          <w:rFonts w:ascii="Arial" w:hAnsi="Arial" w:cs="Arial"/>
          <w:color w:val="002060"/>
          <w:sz w:val="22"/>
          <w:szCs w:val="22"/>
        </w:rPr>
      </w:pPr>
      <w:r>
        <w:rPr>
          <w:rFonts w:ascii="Arial" w:hAnsi="Arial" w:cs="Arial"/>
          <w:color w:val="002060"/>
          <w:sz w:val="22"/>
          <w:szCs w:val="22"/>
        </w:rPr>
        <w:t>Vista la disposizione pubblicata nel Comunicato Ufficiale n° 12</w:t>
      </w:r>
      <w:r w:rsidR="000C7275">
        <w:rPr>
          <w:rFonts w:ascii="Arial" w:hAnsi="Arial" w:cs="Arial"/>
          <w:color w:val="002060"/>
          <w:sz w:val="22"/>
          <w:szCs w:val="22"/>
        </w:rPr>
        <w:t xml:space="preserve"> del </w:t>
      </w:r>
      <w:r w:rsidR="00575186">
        <w:rPr>
          <w:rFonts w:ascii="Arial" w:hAnsi="Arial" w:cs="Arial"/>
          <w:color w:val="002060"/>
          <w:sz w:val="22"/>
          <w:szCs w:val="22"/>
        </w:rPr>
        <w:t>09/09/2024</w:t>
      </w:r>
      <w:r>
        <w:rPr>
          <w:rFonts w:ascii="Arial" w:hAnsi="Arial" w:cs="Arial"/>
          <w:color w:val="002060"/>
          <w:sz w:val="22"/>
          <w:szCs w:val="22"/>
        </w:rPr>
        <w:t xml:space="preserve"> </w:t>
      </w:r>
      <w:r w:rsidR="00282945">
        <w:rPr>
          <w:rFonts w:ascii="Arial" w:hAnsi="Arial" w:cs="Arial"/>
          <w:color w:val="002060"/>
          <w:sz w:val="22"/>
          <w:szCs w:val="22"/>
        </w:rPr>
        <w:t>relativa alle</w:t>
      </w:r>
      <w:r>
        <w:rPr>
          <w:rFonts w:ascii="Arial" w:hAnsi="Arial" w:cs="Arial"/>
          <w:color w:val="002060"/>
          <w:sz w:val="22"/>
          <w:szCs w:val="22"/>
        </w:rPr>
        <w:t xml:space="preserve"> date</w:t>
      </w:r>
      <w:r w:rsidR="000C7275">
        <w:rPr>
          <w:rFonts w:ascii="Arial" w:hAnsi="Arial" w:cs="Arial"/>
          <w:color w:val="002060"/>
          <w:sz w:val="22"/>
          <w:szCs w:val="22"/>
        </w:rPr>
        <w:t xml:space="preserve"> </w:t>
      </w:r>
      <w:r w:rsidR="00282945">
        <w:rPr>
          <w:rFonts w:ascii="Arial" w:hAnsi="Arial" w:cs="Arial"/>
          <w:color w:val="002060"/>
          <w:sz w:val="22"/>
          <w:szCs w:val="22"/>
        </w:rPr>
        <w:t>del</w:t>
      </w:r>
      <w:r w:rsidR="000C7275">
        <w:rPr>
          <w:rFonts w:ascii="Arial" w:hAnsi="Arial" w:cs="Arial"/>
          <w:color w:val="002060"/>
          <w:sz w:val="22"/>
          <w:szCs w:val="22"/>
        </w:rPr>
        <w:t xml:space="preserve"> primo turno di Coppa Marche Serie D</w:t>
      </w:r>
      <w:r w:rsidR="00575186">
        <w:rPr>
          <w:rFonts w:ascii="Arial" w:hAnsi="Arial" w:cs="Arial"/>
          <w:color w:val="002060"/>
          <w:sz w:val="22"/>
          <w:szCs w:val="22"/>
        </w:rPr>
        <w:t xml:space="preserve"> </w:t>
      </w:r>
      <w:r w:rsidR="00A230FC">
        <w:rPr>
          <w:rFonts w:ascii="Arial" w:hAnsi="Arial" w:cs="Arial"/>
          <w:color w:val="002060"/>
          <w:sz w:val="22"/>
          <w:szCs w:val="22"/>
        </w:rPr>
        <w:t>riguardanti gare in cui si affrontano squadre inserite in un girone da 12 in campionato, si pubblica di seguito il programma gare aggiornato.</w:t>
      </w:r>
    </w:p>
    <w:p w14:paraId="263EDCE9" w14:textId="2A0833BB" w:rsidR="00A230FC" w:rsidRPr="0094135A" w:rsidRDefault="00A230FC" w:rsidP="00575186">
      <w:pPr>
        <w:pStyle w:val="breakline"/>
        <w:jc w:val="both"/>
        <w:rPr>
          <w:rFonts w:ascii="Arial" w:hAnsi="Arial" w:cs="Arial"/>
          <w:i/>
          <w:iCs/>
          <w:color w:val="002060"/>
          <w:sz w:val="22"/>
          <w:szCs w:val="22"/>
        </w:rPr>
      </w:pPr>
      <w:r w:rsidRPr="0094135A">
        <w:rPr>
          <w:rFonts w:ascii="Arial" w:hAnsi="Arial" w:cs="Arial"/>
          <w:i/>
          <w:iCs/>
          <w:color w:val="002060"/>
          <w:sz w:val="22"/>
          <w:szCs w:val="22"/>
        </w:rPr>
        <w:t>Le gare anticipate secondo le disposizioni pubblicate nel predetto C.U. sono evidenziate in giallo.</w:t>
      </w:r>
    </w:p>
    <w:p w14:paraId="5001035E" w14:textId="77777777" w:rsidR="00BA35B6" w:rsidRDefault="00BA35B6" w:rsidP="00BA35B6">
      <w:pPr>
        <w:pStyle w:val="breakline"/>
        <w:rPr>
          <w:rFonts w:ascii="Arial" w:hAnsi="Arial" w:cs="Arial"/>
          <w:color w:val="002060"/>
          <w:sz w:val="22"/>
          <w:szCs w:val="22"/>
        </w:rPr>
      </w:pPr>
    </w:p>
    <w:p w14:paraId="3B84426D" w14:textId="77777777" w:rsidR="00BA35B6" w:rsidRPr="003730AA" w:rsidRDefault="00BA35B6" w:rsidP="00BA35B6">
      <w:pPr>
        <w:pStyle w:val="sottotitolocampionato10"/>
        <w:rPr>
          <w:color w:val="002060"/>
        </w:rPr>
      </w:pPr>
      <w:r w:rsidRPr="003730AA">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08"/>
        <w:gridCol w:w="385"/>
        <w:gridCol w:w="898"/>
        <w:gridCol w:w="1188"/>
        <w:gridCol w:w="1547"/>
        <w:gridCol w:w="1566"/>
      </w:tblGrid>
      <w:tr w:rsidR="00BA35B6" w:rsidRPr="003730AA" w14:paraId="5DFA7C47"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5210B"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18DD8"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B720E"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37414"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8F9CF"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44C2B"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B02E2"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7D3951E2"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7EAA60" w14:textId="77777777" w:rsidR="00BA35B6" w:rsidRPr="003730AA" w:rsidRDefault="00BA35B6" w:rsidP="003F2579">
            <w:pPr>
              <w:pStyle w:val="rowtabella0"/>
              <w:rPr>
                <w:color w:val="002060"/>
              </w:rPr>
            </w:pPr>
            <w:r w:rsidRPr="003730AA">
              <w:rPr>
                <w:color w:val="002060"/>
              </w:rPr>
              <w:t>AUDAX CALCIO PIOBBICO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5B0502" w14:textId="77777777" w:rsidR="00BA35B6" w:rsidRPr="00BA35B6" w:rsidRDefault="00BA35B6" w:rsidP="003F2579">
            <w:pPr>
              <w:pStyle w:val="rowtabella0"/>
              <w:rPr>
                <w:color w:val="002060"/>
                <w:lang w:val="es-ES"/>
              </w:rPr>
            </w:pPr>
            <w:r w:rsidRPr="00BA35B6">
              <w:rPr>
                <w:color w:val="002060"/>
                <w:lang w:val="es-ES"/>
              </w:rPr>
              <w:t>VALMISA FUTSAL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BF95D" w14:textId="77777777" w:rsidR="00BA35B6" w:rsidRPr="003730AA" w:rsidRDefault="00BA35B6" w:rsidP="003F2579">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FA443E" w14:textId="77777777" w:rsidR="00BA35B6" w:rsidRPr="003730AA" w:rsidRDefault="00BA35B6" w:rsidP="003F2579">
            <w:pPr>
              <w:pStyle w:val="rowtabella0"/>
              <w:rPr>
                <w:color w:val="002060"/>
              </w:rPr>
            </w:pPr>
            <w:r w:rsidRPr="003730AA">
              <w:rPr>
                <w:color w:val="002060"/>
              </w:rPr>
              <w:t>20/09/2024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18E818" w14:textId="77777777" w:rsidR="00BA35B6" w:rsidRPr="003730AA" w:rsidRDefault="00BA35B6" w:rsidP="003F2579">
            <w:pPr>
              <w:pStyle w:val="rowtabella0"/>
              <w:rPr>
                <w:color w:val="002060"/>
              </w:rPr>
            </w:pPr>
            <w:r w:rsidRPr="003730AA">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8CDE5F" w14:textId="77777777" w:rsidR="00BA35B6" w:rsidRPr="003730AA" w:rsidRDefault="00BA35B6" w:rsidP="003F2579">
            <w:pPr>
              <w:pStyle w:val="rowtabella0"/>
              <w:rPr>
                <w:color w:val="002060"/>
              </w:rPr>
            </w:pPr>
            <w:r w:rsidRPr="003730AA">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BD3CD" w14:textId="77777777" w:rsidR="00BA35B6" w:rsidRPr="003730AA" w:rsidRDefault="00BA35B6" w:rsidP="003F2579">
            <w:pPr>
              <w:pStyle w:val="rowtabella0"/>
              <w:rPr>
                <w:color w:val="002060"/>
              </w:rPr>
            </w:pPr>
            <w:r w:rsidRPr="003730AA">
              <w:rPr>
                <w:color w:val="002060"/>
              </w:rPr>
              <w:t>VIA GIOVANNI XXIII</w:t>
            </w:r>
          </w:p>
        </w:tc>
      </w:tr>
      <w:tr w:rsidR="00BA35B6" w:rsidRPr="003730AA" w14:paraId="41633DBC"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075951" w14:textId="77777777" w:rsidR="00BA35B6" w:rsidRPr="003730AA" w:rsidRDefault="00BA35B6" w:rsidP="003F2579">
            <w:pPr>
              <w:pStyle w:val="rowtabella0"/>
              <w:rPr>
                <w:color w:val="002060"/>
              </w:rPr>
            </w:pPr>
            <w:r w:rsidRPr="003730AA">
              <w:rPr>
                <w:color w:val="002060"/>
              </w:rPr>
              <w:t>URBINO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A48FA" w14:textId="77777777" w:rsidR="00BA35B6" w:rsidRPr="003730AA" w:rsidRDefault="00BA35B6" w:rsidP="003F2579">
            <w:pPr>
              <w:pStyle w:val="rowtabella0"/>
              <w:rPr>
                <w:color w:val="002060"/>
              </w:rPr>
            </w:pPr>
            <w:r w:rsidRPr="003730AA">
              <w:rPr>
                <w:color w:val="002060"/>
              </w:rPr>
              <w:t>GNANO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CE5C6A" w14:textId="77777777" w:rsidR="00BA35B6" w:rsidRPr="003730AA" w:rsidRDefault="00BA35B6" w:rsidP="003F2579">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BC0DD3" w14:textId="77777777" w:rsidR="00BA35B6" w:rsidRPr="003730AA" w:rsidRDefault="00BA35B6" w:rsidP="003F2579">
            <w:pPr>
              <w:pStyle w:val="rowtabella0"/>
              <w:rPr>
                <w:color w:val="002060"/>
              </w:rPr>
            </w:pPr>
            <w:r w:rsidRPr="003730AA">
              <w:rPr>
                <w:color w:val="002060"/>
              </w:rPr>
              <w:t>20/09/2024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6B1DC9" w14:textId="77777777" w:rsidR="00BA35B6" w:rsidRPr="003730AA" w:rsidRDefault="00BA35B6" w:rsidP="003F2579">
            <w:pPr>
              <w:pStyle w:val="rowtabella0"/>
              <w:rPr>
                <w:color w:val="002060"/>
              </w:rPr>
            </w:pPr>
            <w:r w:rsidRPr="003730AA">
              <w:rPr>
                <w:color w:val="002060"/>
              </w:rPr>
              <w:t>5422 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628276" w14:textId="77777777" w:rsidR="00BA35B6" w:rsidRPr="003730AA" w:rsidRDefault="00BA35B6" w:rsidP="003F2579">
            <w:pPr>
              <w:pStyle w:val="rowtabella0"/>
              <w:rPr>
                <w:color w:val="002060"/>
              </w:rPr>
            </w:pPr>
            <w:r w:rsidRPr="003730AA">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33A58E" w14:textId="77777777" w:rsidR="00BA35B6" w:rsidRPr="003730AA" w:rsidRDefault="00BA35B6" w:rsidP="003F2579">
            <w:pPr>
              <w:pStyle w:val="rowtabella0"/>
              <w:rPr>
                <w:color w:val="002060"/>
              </w:rPr>
            </w:pPr>
            <w:r w:rsidRPr="003730AA">
              <w:rPr>
                <w:color w:val="002060"/>
              </w:rPr>
              <w:t>VIA DELL'ANNUNZIATA</w:t>
            </w:r>
          </w:p>
        </w:tc>
      </w:tr>
    </w:tbl>
    <w:p w14:paraId="17442699" w14:textId="77777777" w:rsidR="00BA35B6" w:rsidRPr="003730AA" w:rsidRDefault="00BA35B6" w:rsidP="00BA35B6">
      <w:pPr>
        <w:pStyle w:val="breakline"/>
        <w:rPr>
          <w:rFonts w:eastAsiaTheme="minorEastAsia"/>
          <w:color w:val="002060"/>
        </w:rPr>
      </w:pPr>
    </w:p>
    <w:p w14:paraId="2C897222" w14:textId="77777777" w:rsidR="00BA35B6" w:rsidRPr="003730AA" w:rsidRDefault="00BA35B6" w:rsidP="00BA35B6">
      <w:pPr>
        <w:pStyle w:val="breakline"/>
        <w:rPr>
          <w:color w:val="002060"/>
        </w:rPr>
      </w:pPr>
    </w:p>
    <w:p w14:paraId="2FEC3ED2" w14:textId="77777777" w:rsidR="00BA35B6" w:rsidRPr="003730AA" w:rsidRDefault="00BA35B6" w:rsidP="00BA35B6">
      <w:pPr>
        <w:pStyle w:val="breakline"/>
        <w:rPr>
          <w:color w:val="002060"/>
        </w:rPr>
      </w:pPr>
    </w:p>
    <w:p w14:paraId="1532C82C" w14:textId="77777777" w:rsidR="00BA35B6" w:rsidRPr="003730AA" w:rsidRDefault="00BA35B6" w:rsidP="00BA35B6">
      <w:pPr>
        <w:pStyle w:val="sottotitolocampionato10"/>
        <w:rPr>
          <w:color w:val="002060"/>
        </w:rPr>
      </w:pPr>
      <w:r w:rsidRPr="003730AA">
        <w:rPr>
          <w:color w:val="002060"/>
        </w:rPr>
        <w:t>GIRONE 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51"/>
        <w:gridCol w:w="1560"/>
      </w:tblGrid>
      <w:tr w:rsidR="00BA35B6" w:rsidRPr="003730AA" w14:paraId="068E563F" w14:textId="77777777" w:rsidTr="0033737D">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5F735" w14:textId="77777777" w:rsidR="00BA35B6" w:rsidRPr="003730AA" w:rsidRDefault="00BA35B6" w:rsidP="003F2579">
            <w:pPr>
              <w:pStyle w:val="headertabella0"/>
              <w:rPr>
                <w:color w:val="002060"/>
              </w:rPr>
            </w:pPr>
            <w:r w:rsidRPr="003730AA">
              <w:rPr>
                <w:color w:val="002060"/>
              </w:rP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98113" w14:textId="77777777" w:rsidR="00BA35B6" w:rsidRPr="003730AA" w:rsidRDefault="00BA35B6" w:rsidP="003F2579">
            <w:pPr>
              <w:pStyle w:val="headertabella0"/>
              <w:rPr>
                <w:color w:val="002060"/>
              </w:rPr>
            </w:pPr>
            <w:r w:rsidRPr="003730A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9810E" w14:textId="77777777" w:rsidR="00BA35B6" w:rsidRPr="003730AA" w:rsidRDefault="00BA35B6" w:rsidP="003F2579">
            <w:pPr>
              <w:pStyle w:val="headertabella0"/>
              <w:rPr>
                <w:color w:val="002060"/>
              </w:rPr>
            </w:pPr>
            <w:r w:rsidRPr="003730A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8D70C" w14:textId="77777777" w:rsidR="00BA35B6" w:rsidRPr="003730AA" w:rsidRDefault="00BA35B6" w:rsidP="003F2579">
            <w:pPr>
              <w:pStyle w:val="headertabella0"/>
              <w:rPr>
                <w:color w:val="002060"/>
              </w:rPr>
            </w:pPr>
            <w:r w:rsidRPr="003730AA">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E9C7B" w14:textId="77777777" w:rsidR="00BA35B6" w:rsidRPr="003730AA" w:rsidRDefault="00BA35B6" w:rsidP="003F2579">
            <w:pPr>
              <w:pStyle w:val="headertabella0"/>
              <w:rPr>
                <w:color w:val="002060"/>
              </w:rPr>
            </w:pPr>
            <w:r w:rsidRPr="003730AA">
              <w:rPr>
                <w:color w:val="002060"/>
              </w:rPr>
              <w:t>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61292"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3367E"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0B6E3344" w14:textId="77777777" w:rsidTr="0033737D">
        <w:trPr>
          <w:trHeight w:val="220"/>
        </w:trPr>
        <w:tc>
          <w:tcPr>
            <w:tcW w:w="20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8F5387" w14:textId="77777777" w:rsidR="00BA35B6" w:rsidRPr="00A230FC" w:rsidRDefault="00BA35B6" w:rsidP="003F2579">
            <w:pPr>
              <w:pStyle w:val="rowtabella0"/>
              <w:rPr>
                <w:color w:val="002060"/>
                <w:highlight w:val="yellow"/>
              </w:rPr>
            </w:pPr>
            <w:r w:rsidRPr="00A230FC">
              <w:rPr>
                <w:color w:val="002060"/>
                <w:highlight w:val="yellow"/>
              </w:rPr>
              <w:t>GNANO 04</w:t>
            </w:r>
          </w:p>
        </w:tc>
        <w:tc>
          <w:tcPr>
            <w:tcW w:w="20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843511" w14:textId="77777777" w:rsidR="00BA35B6" w:rsidRPr="00A230FC" w:rsidRDefault="00BA35B6" w:rsidP="003F2579">
            <w:pPr>
              <w:pStyle w:val="rowtabella0"/>
              <w:rPr>
                <w:color w:val="002060"/>
                <w:highlight w:val="yellow"/>
              </w:rPr>
            </w:pPr>
            <w:r w:rsidRPr="00A230FC">
              <w:rPr>
                <w:color w:val="002060"/>
                <w:highlight w:val="yellow"/>
              </w:rPr>
              <w:t>AUDAX CALCIO PIOBBICO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48A8B" w14:textId="77777777" w:rsidR="00BA35B6" w:rsidRPr="00A230FC" w:rsidRDefault="00BA35B6" w:rsidP="003F2579">
            <w:pPr>
              <w:pStyle w:val="rowtabella0"/>
              <w:jc w:val="center"/>
              <w:rPr>
                <w:color w:val="002060"/>
                <w:highlight w:val="yellow"/>
              </w:rPr>
            </w:pPr>
            <w:r w:rsidRPr="00A230FC">
              <w:rPr>
                <w:color w:val="002060"/>
                <w:highlight w:val="yellow"/>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73C745" w14:textId="18DAB62F" w:rsidR="00BA35B6" w:rsidRPr="00A230FC" w:rsidRDefault="00A230FC" w:rsidP="003F2579">
            <w:pPr>
              <w:pStyle w:val="rowtabella0"/>
              <w:rPr>
                <w:color w:val="002060"/>
                <w:highlight w:val="yellow"/>
              </w:rPr>
            </w:pPr>
            <w:r w:rsidRPr="00A230FC">
              <w:rPr>
                <w:color w:val="002060"/>
                <w:highlight w:val="yellow"/>
              </w:rPr>
              <w:t>27</w:t>
            </w:r>
            <w:r w:rsidR="00BA35B6" w:rsidRPr="00A230FC">
              <w:rPr>
                <w:color w:val="002060"/>
                <w:highlight w:val="yellow"/>
              </w:rPr>
              <w:t>/</w:t>
            </w:r>
            <w:r w:rsidRPr="00A230FC">
              <w:rPr>
                <w:color w:val="002060"/>
                <w:highlight w:val="yellow"/>
              </w:rPr>
              <w:t>09</w:t>
            </w:r>
            <w:r w:rsidR="00BA35B6" w:rsidRPr="00A230FC">
              <w:rPr>
                <w:color w:val="002060"/>
                <w:highlight w:val="yellow"/>
              </w:rPr>
              <w:t>/2024 2</w:t>
            </w:r>
            <w:r w:rsidRPr="00A230FC">
              <w:rPr>
                <w:color w:val="002060"/>
                <w:highlight w:val="yellow"/>
              </w:rPr>
              <w:t>2</w:t>
            </w:r>
            <w:r w:rsidR="00BA35B6" w:rsidRPr="00A230FC">
              <w:rPr>
                <w:color w:val="002060"/>
                <w:highlight w:val="yellow"/>
              </w:rPr>
              <w:t>:</w:t>
            </w:r>
            <w:r w:rsidRPr="00A230FC">
              <w:rPr>
                <w:color w:val="002060"/>
                <w:highlight w:val="yellow"/>
              </w:rPr>
              <w:t>0</w:t>
            </w:r>
            <w:r w:rsidR="00BA35B6" w:rsidRPr="00A230FC">
              <w:rPr>
                <w:color w:val="002060"/>
                <w:highlight w:val="yellow"/>
              </w:rPr>
              <w:t>0</w:t>
            </w:r>
          </w:p>
        </w:tc>
        <w:tc>
          <w:tcPr>
            <w:tcW w:w="11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07491" w14:textId="77777777" w:rsidR="00BA35B6" w:rsidRPr="00A230FC" w:rsidRDefault="00BA35B6" w:rsidP="003F2579">
            <w:pPr>
              <w:pStyle w:val="rowtabella0"/>
              <w:rPr>
                <w:color w:val="002060"/>
                <w:highlight w:val="yellow"/>
              </w:rPr>
            </w:pPr>
            <w:r w:rsidRPr="00A230FC">
              <w:rPr>
                <w:color w:val="002060"/>
                <w:highlight w:val="yellow"/>
              </w:rPr>
              <w:t>5493 PALA BIVIO</w:t>
            </w:r>
          </w:p>
        </w:tc>
        <w:tc>
          <w:tcPr>
            <w:tcW w:w="15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7491A2" w14:textId="77777777" w:rsidR="00BA35B6" w:rsidRPr="00A230FC" w:rsidRDefault="00BA35B6" w:rsidP="003F2579">
            <w:pPr>
              <w:pStyle w:val="rowtabella0"/>
              <w:rPr>
                <w:color w:val="002060"/>
                <w:highlight w:val="yellow"/>
              </w:rPr>
            </w:pPr>
            <w:r w:rsidRPr="00A230FC">
              <w:rPr>
                <w:color w:val="002060"/>
                <w:highlight w:val="yellow"/>
              </w:rPr>
              <w:t>FERMIGNANO</w:t>
            </w:r>
          </w:p>
        </w:tc>
        <w:tc>
          <w:tcPr>
            <w:tcW w:w="15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394C0" w14:textId="77777777" w:rsidR="00BA35B6" w:rsidRPr="00A230FC" w:rsidRDefault="00BA35B6" w:rsidP="003F2579">
            <w:pPr>
              <w:pStyle w:val="rowtabella0"/>
              <w:rPr>
                <w:color w:val="002060"/>
                <w:highlight w:val="yellow"/>
              </w:rPr>
            </w:pPr>
            <w:r w:rsidRPr="00A230FC">
              <w:rPr>
                <w:color w:val="002060"/>
                <w:highlight w:val="yellow"/>
              </w:rPr>
              <w:t>VIA DELL'INDUSTRIA</w:t>
            </w:r>
          </w:p>
        </w:tc>
      </w:tr>
      <w:tr w:rsidR="0033737D" w:rsidRPr="003730AA" w14:paraId="0E256E2D" w14:textId="77777777" w:rsidTr="0033737D">
        <w:trPr>
          <w:trHeight w:val="220"/>
        </w:trPr>
        <w:tc>
          <w:tcPr>
            <w:tcW w:w="20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B16872" w14:textId="77777777" w:rsidR="0033737D" w:rsidRPr="00A230FC" w:rsidRDefault="0033737D" w:rsidP="0033737D">
            <w:pPr>
              <w:pStyle w:val="rowtabella0"/>
              <w:rPr>
                <w:color w:val="002060"/>
                <w:highlight w:val="yellow"/>
                <w:lang w:val="es-ES"/>
              </w:rPr>
            </w:pPr>
            <w:r w:rsidRPr="00A230FC">
              <w:rPr>
                <w:color w:val="002060"/>
                <w:highlight w:val="yellow"/>
                <w:lang w:val="es-ES"/>
              </w:rPr>
              <w:t>VALMISA FUTSAL A.S.D.</w:t>
            </w:r>
          </w:p>
        </w:tc>
        <w:tc>
          <w:tcPr>
            <w:tcW w:w="20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00AA1B" w14:textId="77777777" w:rsidR="0033737D" w:rsidRPr="00A230FC" w:rsidRDefault="0033737D" w:rsidP="0033737D">
            <w:pPr>
              <w:pStyle w:val="rowtabella0"/>
              <w:rPr>
                <w:color w:val="002060"/>
                <w:highlight w:val="yellow"/>
              </w:rPr>
            </w:pPr>
            <w:r w:rsidRPr="00A230FC">
              <w:rPr>
                <w:color w:val="002060"/>
                <w:highlight w:val="yellow"/>
              </w:rPr>
              <w:t>URBINO CALCIO A 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8A90FB" w14:textId="77777777" w:rsidR="0033737D" w:rsidRPr="00A230FC" w:rsidRDefault="0033737D" w:rsidP="0033737D">
            <w:pPr>
              <w:pStyle w:val="rowtabella0"/>
              <w:jc w:val="center"/>
              <w:rPr>
                <w:color w:val="002060"/>
                <w:highlight w:val="yellow"/>
              </w:rPr>
            </w:pPr>
            <w:r w:rsidRPr="00A230FC">
              <w:rPr>
                <w:color w:val="002060"/>
                <w:highlight w:val="yellow"/>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E8D422" w14:textId="535FF16A" w:rsidR="0033737D" w:rsidRPr="00A230FC" w:rsidRDefault="0033737D" w:rsidP="0033737D">
            <w:pPr>
              <w:pStyle w:val="rowtabella0"/>
              <w:rPr>
                <w:color w:val="002060"/>
                <w:highlight w:val="yellow"/>
              </w:rPr>
            </w:pPr>
            <w:r w:rsidRPr="00A230FC">
              <w:rPr>
                <w:color w:val="002060"/>
                <w:highlight w:val="yellow"/>
              </w:rPr>
              <w:t>27</w:t>
            </w:r>
            <w:r w:rsidRPr="00A230FC">
              <w:rPr>
                <w:color w:val="002060"/>
                <w:highlight w:val="yellow"/>
              </w:rPr>
              <w:t>/</w:t>
            </w:r>
            <w:r w:rsidRPr="00A230FC">
              <w:rPr>
                <w:color w:val="002060"/>
                <w:highlight w:val="yellow"/>
              </w:rPr>
              <w:t>09</w:t>
            </w:r>
            <w:r w:rsidRPr="00A230FC">
              <w:rPr>
                <w:color w:val="002060"/>
                <w:highlight w:val="yellow"/>
              </w:rPr>
              <w:t>/2024 21:30</w:t>
            </w:r>
          </w:p>
        </w:tc>
        <w:tc>
          <w:tcPr>
            <w:tcW w:w="11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F0C39" w14:textId="3B77A7D9" w:rsidR="0033737D" w:rsidRPr="00A230FC" w:rsidRDefault="0033737D" w:rsidP="0033737D">
            <w:pPr>
              <w:pStyle w:val="rowtabella0"/>
              <w:rPr>
                <w:color w:val="002060"/>
                <w:highlight w:val="yellow"/>
              </w:rPr>
            </w:pPr>
            <w:r w:rsidRPr="00A230FC">
              <w:rPr>
                <w:color w:val="002060"/>
                <w:highlight w:val="yellow"/>
              </w:rPr>
              <w:t>51</w:t>
            </w:r>
            <w:r>
              <w:rPr>
                <w:color w:val="002060"/>
                <w:highlight w:val="yellow"/>
              </w:rPr>
              <w:t>33</w:t>
            </w:r>
            <w:r w:rsidRPr="00A230FC">
              <w:rPr>
                <w:color w:val="002060"/>
                <w:highlight w:val="yellow"/>
              </w:rPr>
              <w:t xml:space="preserve"> </w:t>
            </w:r>
            <w:r>
              <w:rPr>
                <w:color w:val="002060"/>
                <w:highlight w:val="yellow"/>
              </w:rPr>
              <w:t>PALESTRA IST. BETTINO PADOVANO</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24A174" w14:textId="5420FC32" w:rsidR="0033737D" w:rsidRPr="00A230FC" w:rsidRDefault="0033737D" w:rsidP="0033737D">
            <w:pPr>
              <w:pStyle w:val="rowtabella0"/>
              <w:rPr>
                <w:color w:val="002060"/>
                <w:highlight w:val="yellow"/>
              </w:rPr>
            </w:pPr>
            <w:r w:rsidRPr="00A230FC">
              <w:rPr>
                <w:color w:val="002060"/>
                <w:highlight w:val="yellow"/>
              </w:rPr>
              <w:t>SENIGALLIA</w:t>
            </w:r>
          </w:p>
        </w:tc>
        <w:tc>
          <w:tcPr>
            <w:tcW w:w="15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2A234" w14:textId="61255B09" w:rsidR="0033737D" w:rsidRPr="00A230FC" w:rsidRDefault="0033737D" w:rsidP="0033737D">
            <w:pPr>
              <w:pStyle w:val="rowtabella0"/>
              <w:rPr>
                <w:color w:val="002060"/>
                <w:highlight w:val="yellow"/>
              </w:rPr>
            </w:pPr>
            <w:r>
              <w:rPr>
                <w:color w:val="002060"/>
                <w:highlight w:val="yellow"/>
              </w:rPr>
              <w:t>VIA ANTONIO ROSMINI 22/B</w:t>
            </w:r>
          </w:p>
        </w:tc>
      </w:tr>
    </w:tbl>
    <w:p w14:paraId="4D005A30" w14:textId="77777777" w:rsidR="00BA35B6" w:rsidRPr="003730AA" w:rsidRDefault="00BA35B6" w:rsidP="00BA35B6">
      <w:pPr>
        <w:pStyle w:val="breakline"/>
        <w:rPr>
          <w:rFonts w:eastAsiaTheme="minorEastAsia"/>
          <w:color w:val="002060"/>
        </w:rPr>
      </w:pPr>
    </w:p>
    <w:p w14:paraId="2190B2DD" w14:textId="77777777" w:rsidR="00BA35B6" w:rsidRPr="003730AA" w:rsidRDefault="00BA35B6" w:rsidP="00BA35B6">
      <w:pPr>
        <w:pStyle w:val="breakline"/>
        <w:rPr>
          <w:color w:val="002060"/>
        </w:rPr>
      </w:pPr>
    </w:p>
    <w:p w14:paraId="472A9071" w14:textId="77777777" w:rsidR="00BA35B6" w:rsidRPr="003730AA" w:rsidRDefault="00BA35B6" w:rsidP="00BA35B6">
      <w:pPr>
        <w:pStyle w:val="breakline"/>
        <w:rPr>
          <w:color w:val="002060"/>
        </w:rPr>
      </w:pPr>
    </w:p>
    <w:p w14:paraId="46F415D1" w14:textId="77777777" w:rsidR="00BA35B6" w:rsidRPr="003730AA" w:rsidRDefault="00BA35B6" w:rsidP="00BA35B6">
      <w:pPr>
        <w:pStyle w:val="sottotitolocampionato10"/>
        <w:rPr>
          <w:color w:val="002060"/>
        </w:rPr>
      </w:pPr>
      <w:r w:rsidRPr="003730AA">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A35B6" w:rsidRPr="003730AA" w14:paraId="5EF1FE1A"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5D9CE"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17660"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6FFBE"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DDEB6"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5B8EC"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3F02D"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1E242"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4072E367"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AE1CAA" w14:textId="77777777" w:rsidR="00BA35B6" w:rsidRPr="00A230FC" w:rsidRDefault="00BA35B6" w:rsidP="003F2579">
            <w:pPr>
              <w:pStyle w:val="rowtabella0"/>
              <w:rPr>
                <w:color w:val="002060"/>
                <w:highlight w:val="yellow"/>
              </w:rPr>
            </w:pPr>
            <w:r w:rsidRPr="00A230FC">
              <w:rPr>
                <w:color w:val="002060"/>
                <w:highlight w:val="yellow"/>
              </w:rPr>
              <w:t>AUDAX CALCIO PIOBBICO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8E6AD8" w14:textId="77777777" w:rsidR="00BA35B6" w:rsidRPr="00A230FC" w:rsidRDefault="00BA35B6" w:rsidP="003F2579">
            <w:pPr>
              <w:pStyle w:val="rowtabella0"/>
              <w:rPr>
                <w:color w:val="002060"/>
                <w:highlight w:val="yellow"/>
              </w:rPr>
            </w:pPr>
            <w:r w:rsidRPr="00A230FC">
              <w:rPr>
                <w:color w:val="002060"/>
                <w:highlight w:val="yellow"/>
              </w:rPr>
              <w:t>URBINO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A5A614" w14:textId="77777777" w:rsidR="00BA35B6" w:rsidRPr="00A230FC" w:rsidRDefault="00BA35B6" w:rsidP="003F2579">
            <w:pPr>
              <w:pStyle w:val="rowtabella0"/>
              <w:jc w:val="center"/>
              <w:rPr>
                <w:color w:val="002060"/>
                <w:highlight w:val="yellow"/>
              </w:rPr>
            </w:pPr>
            <w:r w:rsidRPr="00A230FC">
              <w:rPr>
                <w:color w:val="002060"/>
                <w:highlight w:val="yellow"/>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E11D4A" w14:textId="1A8FDB0B" w:rsidR="00BA35B6" w:rsidRPr="00A230FC" w:rsidRDefault="00A230FC" w:rsidP="003F2579">
            <w:pPr>
              <w:pStyle w:val="rowtabella0"/>
              <w:rPr>
                <w:color w:val="002060"/>
                <w:highlight w:val="yellow"/>
              </w:rPr>
            </w:pPr>
            <w:r w:rsidRPr="00A230FC">
              <w:rPr>
                <w:color w:val="002060"/>
                <w:highlight w:val="yellow"/>
              </w:rPr>
              <w:t>04</w:t>
            </w:r>
            <w:r w:rsidR="00BA35B6" w:rsidRPr="00A230FC">
              <w:rPr>
                <w:color w:val="002060"/>
                <w:highlight w:val="yellow"/>
              </w:rPr>
              <w:t>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D796C" w14:textId="77777777" w:rsidR="00BA35B6" w:rsidRPr="00A230FC" w:rsidRDefault="00BA35B6" w:rsidP="003F2579">
            <w:pPr>
              <w:pStyle w:val="rowtabella0"/>
              <w:rPr>
                <w:color w:val="002060"/>
                <w:highlight w:val="yellow"/>
              </w:rPr>
            </w:pPr>
            <w:r w:rsidRPr="00A230FC">
              <w:rPr>
                <w:color w:val="002060"/>
                <w:highlight w:val="yellow"/>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980065" w14:textId="77777777" w:rsidR="00BA35B6" w:rsidRPr="00A230FC" w:rsidRDefault="00BA35B6" w:rsidP="003F2579">
            <w:pPr>
              <w:pStyle w:val="rowtabella0"/>
              <w:rPr>
                <w:color w:val="002060"/>
                <w:highlight w:val="yellow"/>
              </w:rPr>
            </w:pPr>
            <w:r w:rsidRPr="00A230FC">
              <w:rPr>
                <w:color w:val="002060"/>
                <w:highlight w:val="yellow"/>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540C90" w14:textId="77777777" w:rsidR="00BA35B6" w:rsidRPr="00A230FC" w:rsidRDefault="00BA35B6" w:rsidP="003F2579">
            <w:pPr>
              <w:pStyle w:val="rowtabella0"/>
              <w:rPr>
                <w:color w:val="002060"/>
                <w:highlight w:val="yellow"/>
              </w:rPr>
            </w:pPr>
            <w:r w:rsidRPr="00A230FC">
              <w:rPr>
                <w:color w:val="002060"/>
                <w:highlight w:val="yellow"/>
              </w:rPr>
              <w:t>VIA GIOVANNI XXIII</w:t>
            </w:r>
          </w:p>
        </w:tc>
      </w:tr>
      <w:tr w:rsidR="00BA35B6" w:rsidRPr="003730AA" w14:paraId="6A4A080F"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8AC043" w14:textId="77777777" w:rsidR="00BA35B6" w:rsidRPr="00A230FC" w:rsidRDefault="00BA35B6" w:rsidP="003F2579">
            <w:pPr>
              <w:pStyle w:val="rowtabella0"/>
              <w:rPr>
                <w:color w:val="002060"/>
                <w:highlight w:val="yellow"/>
                <w:lang w:val="es-ES"/>
              </w:rPr>
            </w:pPr>
            <w:r w:rsidRPr="00A230FC">
              <w:rPr>
                <w:color w:val="002060"/>
                <w:highlight w:val="yellow"/>
                <w:lang w:val="es-ES"/>
              </w:rPr>
              <w:t>VALMISA FUTSAL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FE75A5" w14:textId="77777777" w:rsidR="00BA35B6" w:rsidRPr="00A230FC" w:rsidRDefault="00BA35B6" w:rsidP="003F2579">
            <w:pPr>
              <w:pStyle w:val="rowtabella0"/>
              <w:rPr>
                <w:color w:val="002060"/>
                <w:highlight w:val="yellow"/>
              </w:rPr>
            </w:pPr>
            <w:r w:rsidRPr="00A230FC">
              <w:rPr>
                <w:color w:val="002060"/>
                <w:highlight w:val="yellow"/>
              </w:rPr>
              <w:t>GNANO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F43AB3" w14:textId="77777777" w:rsidR="00BA35B6" w:rsidRPr="00A230FC" w:rsidRDefault="00BA35B6" w:rsidP="003F2579">
            <w:pPr>
              <w:pStyle w:val="rowtabella0"/>
              <w:jc w:val="center"/>
              <w:rPr>
                <w:color w:val="002060"/>
                <w:highlight w:val="yellow"/>
              </w:rPr>
            </w:pPr>
            <w:r w:rsidRPr="00A230FC">
              <w:rPr>
                <w:color w:val="002060"/>
                <w:highlight w:val="yellow"/>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7C8CF7" w14:textId="46461AF5" w:rsidR="00BA35B6" w:rsidRPr="00A230FC" w:rsidRDefault="00A230FC" w:rsidP="003F2579">
            <w:pPr>
              <w:pStyle w:val="rowtabella0"/>
              <w:rPr>
                <w:color w:val="002060"/>
                <w:highlight w:val="yellow"/>
              </w:rPr>
            </w:pPr>
            <w:r w:rsidRPr="00A230FC">
              <w:rPr>
                <w:color w:val="002060"/>
                <w:highlight w:val="yellow"/>
              </w:rPr>
              <w:t>04</w:t>
            </w:r>
            <w:r w:rsidR="00BA35B6" w:rsidRPr="00A230FC">
              <w:rPr>
                <w:color w:val="002060"/>
                <w:highlight w:val="yellow"/>
              </w:rPr>
              <w:t>/10/2024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8B273" w14:textId="4660B1B5" w:rsidR="00BA35B6" w:rsidRPr="00A230FC" w:rsidRDefault="00BA35B6" w:rsidP="003F2579">
            <w:pPr>
              <w:pStyle w:val="rowtabella0"/>
              <w:rPr>
                <w:color w:val="002060"/>
                <w:highlight w:val="yellow"/>
              </w:rPr>
            </w:pPr>
            <w:r w:rsidRPr="00A230FC">
              <w:rPr>
                <w:color w:val="002060"/>
                <w:highlight w:val="yellow"/>
              </w:rPr>
              <w:t>51</w:t>
            </w:r>
            <w:r w:rsidR="0029567B">
              <w:rPr>
                <w:color w:val="002060"/>
                <w:highlight w:val="yellow"/>
              </w:rPr>
              <w:t>33</w:t>
            </w:r>
            <w:r w:rsidRPr="00A230FC">
              <w:rPr>
                <w:color w:val="002060"/>
                <w:highlight w:val="yellow"/>
              </w:rPr>
              <w:t xml:space="preserve"> </w:t>
            </w:r>
            <w:r w:rsidR="0029567B">
              <w:rPr>
                <w:color w:val="002060"/>
                <w:highlight w:val="yellow"/>
              </w:rPr>
              <w:t>PALESTRA IST. BETTINO PADOVANO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22D3FF" w14:textId="77777777" w:rsidR="00BA35B6" w:rsidRPr="00A230FC" w:rsidRDefault="00BA35B6" w:rsidP="003F2579">
            <w:pPr>
              <w:pStyle w:val="rowtabella0"/>
              <w:rPr>
                <w:color w:val="002060"/>
                <w:highlight w:val="yellow"/>
              </w:rPr>
            </w:pPr>
            <w:r w:rsidRPr="00A230FC">
              <w:rPr>
                <w:color w:val="002060"/>
                <w:highlight w:val="yellow"/>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BBEF8" w14:textId="5D0AF135" w:rsidR="00BA35B6" w:rsidRPr="00A230FC" w:rsidRDefault="0029567B" w:rsidP="003F2579">
            <w:pPr>
              <w:pStyle w:val="rowtabella0"/>
              <w:rPr>
                <w:color w:val="002060"/>
                <w:highlight w:val="yellow"/>
              </w:rPr>
            </w:pPr>
            <w:r>
              <w:rPr>
                <w:color w:val="002060"/>
                <w:highlight w:val="yellow"/>
              </w:rPr>
              <w:t>VIA ANTONIO ROSMINI 22/B</w:t>
            </w:r>
          </w:p>
        </w:tc>
      </w:tr>
    </w:tbl>
    <w:p w14:paraId="35240ABB" w14:textId="77777777" w:rsidR="00BA35B6" w:rsidRPr="003730AA" w:rsidRDefault="00BA35B6" w:rsidP="00BA35B6">
      <w:pPr>
        <w:pStyle w:val="breakline"/>
        <w:rPr>
          <w:rFonts w:eastAsiaTheme="minorEastAsia"/>
          <w:color w:val="002060"/>
        </w:rPr>
      </w:pPr>
    </w:p>
    <w:p w14:paraId="42BC7542" w14:textId="77777777" w:rsidR="00BA35B6" w:rsidRPr="003730AA" w:rsidRDefault="00BA35B6" w:rsidP="00BA35B6">
      <w:pPr>
        <w:pStyle w:val="breakline"/>
        <w:rPr>
          <w:color w:val="002060"/>
        </w:rPr>
      </w:pPr>
    </w:p>
    <w:p w14:paraId="52EB5033" w14:textId="77777777" w:rsidR="00BA35B6" w:rsidRPr="003730AA" w:rsidRDefault="00BA35B6" w:rsidP="00BA35B6">
      <w:pPr>
        <w:pStyle w:val="breakline"/>
        <w:rPr>
          <w:color w:val="002060"/>
        </w:rPr>
      </w:pPr>
    </w:p>
    <w:p w14:paraId="28708B99" w14:textId="77777777" w:rsidR="00BA35B6" w:rsidRPr="003730AA" w:rsidRDefault="00BA35B6" w:rsidP="00BA35B6">
      <w:pPr>
        <w:pStyle w:val="sottotitolocampionato10"/>
        <w:rPr>
          <w:color w:val="002060"/>
        </w:rPr>
      </w:pPr>
      <w:r w:rsidRPr="003730AA">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A35B6" w:rsidRPr="003730AA" w14:paraId="26551E7B"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8229C"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46CB9"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BDBEF"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14640"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0EAB4"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8D2FC"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2CDFC"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610D52DA"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7F17AC" w14:textId="77777777" w:rsidR="00BA35B6" w:rsidRPr="003730AA" w:rsidRDefault="00BA35B6" w:rsidP="003F2579">
            <w:pPr>
              <w:pStyle w:val="rowtabella0"/>
              <w:rPr>
                <w:color w:val="002060"/>
              </w:rPr>
            </w:pPr>
            <w:r w:rsidRPr="003730AA">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BE3CB" w14:textId="77777777" w:rsidR="00BA35B6" w:rsidRPr="003730AA" w:rsidRDefault="00BA35B6" w:rsidP="003F2579">
            <w:pPr>
              <w:pStyle w:val="rowtabella0"/>
              <w:rPr>
                <w:color w:val="002060"/>
              </w:rPr>
            </w:pPr>
            <w:r w:rsidRPr="003730AA">
              <w:rPr>
                <w:color w:val="002060"/>
              </w:rPr>
              <w:t>ANGELI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1ED970" w14:textId="77777777" w:rsidR="00BA35B6" w:rsidRPr="003730AA" w:rsidRDefault="00BA35B6" w:rsidP="003F2579">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84660" w14:textId="77777777" w:rsidR="00BA35B6" w:rsidRPr="003730AA" w:rsidRDefault="00BA35B6" w:rsidP="003F2579">
            <w:pPr>
              <w:pStyle w:val="rowtabella0"/>
              <w:rPr>
                <w:color w:val="002060"/>
              </w:rPr>
            </w:pPr>
            <w:r w:rsidRPr="003730AA">
              <w:rPr>
                <w:color w:val="002060"/>
              </w:rPr>
              <w:t>20/09/2024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009C8E" w14:textId="77777777" w:rsidR="00BA35B6" w:rsidRPr="003730AA" w:rsidRDefault="00BA35B6" w:rsidP="003F2579">
            <w:pPr>
              <w:pStyle w:val="rowtabella0"/>
              <w:rPr>
                <w:color w:val="002060"/>
              </w:rPr>
            </w:pPr>
            <w:r w:rsidRPr="003730AA">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82B897" w14:textId="77777777" w:rsidR="00BA35B6" w:rsidRPr="003730AA" w:rsidRDefault="00BA35B6" w:rsidP="003F2579">
            <w:pPr>
              <w:pStyle w:val="rowtabella0"/>
              <w:rPr>
                <w:color w:val="002060"/>
              </w:rPr>
            </w:pPr>
            <w:r w:rsidRPr="003730AA">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08438" w14:textId="77777777" w:rsidR="00BA35B6" w:rsidRPr="003730AA" w:rsidRDefault="00BA35B6" w:rsidP="003F2579">
            <w:pPr>
              <w:pStyle w:val="rowtabella0"/>
              <w:rPr>
                <w:color w:val="002060"/>
              </w:rPr>
            </w:pPr>
            <w:r w:rsidRPr="003730AA">
              <w:rPr>
                <w:color w:val="002060"/>
              </w:rPr>
              <w:t>VIA ROMA 201</w:t>
            </w:r>
          </w:p>
        </w:tc>
      </w:tr>
      <w:tr w:rsidR="00BA35B6" w:rsidRPr="003730AA" w14:paraId="0CEDE022"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304E6F" w14:textId="77777777" w:rsidR="00BA35B6" w:rsidRPr="003730AA" w:rsidRDefault="00BA35B6" w:rsidP="003F2579">
            <w:pPr>
              <w:pStyle w:val="rowtabella0"/>
              <w:rPr>
                <w:color w:val="002060"/>
              </w:rPr>
            </w:pPr>
            <w:r w:rsidRPr="003730AA">
              <w:rPr>
                <w:color w:val="002060"/>
              </w:rPr>
              <w:t>DURANTINA SANTA CECILIA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3DDEF9" w14:textId="77777777" w:rsidR="00BA35B6" w:rsidRPr="003730AA" w:rsidRDefault="00BA35B6" w:rsidP="003F2579">
            <w:pPr>
              <w:pStyle w:val="rowtabella0"/>
              <w:rPr>
                <w:color w:val="002060"/>
              </w:rPr>
            </w:pPr>
            <w:r w:rsidRPr="003730AA">
              <w:rPr>
                <w:color w:val="002060"/>
              </w:rPr>
              <w:t>CITTA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FF0D1" w14:textId="77777777" w:rsidR="00BA35B6" w:rsidRPr="003730AA" w:rsidRDefault="00BA35B6" w:rsidP="003F2579">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64D3B" w14:textId="77777777" w:rsidR="00BA35B6" w:rsidRPr="003730AA" w:rsidRDefault="00BA35B6" w:rsidP="003F2579">
            <w:pPr>
              <w:pStyle w:val="rowtabella0"/>
              <w:rPr>
                <w:color w:val="002060"/>
              </w:rPr>
            </w:pPr>
            <w:r w:rsidRPr="003730AA">
              <w:rPr>
                <w:color w:val="002060"/>
              </w:rPr>
              <w:t>20/09/2024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2D98F7" w14:textId="77777777" w:rsidR="00BA35B6" w:rsidRPr="003730AA" w:rsidRDefault="00BA35B6" w:rsidP="003F2579">
            <w:pPr>
              <w:pStyle w:val="rowtabella0"/>
              <w:rPr>
                <w:color w:val="002060"/>
              </w:rPr>
            </w:pPr>
            <w:r w:rsidRPr="003730AA">
              <w:rPr>
                <w:color w:val="002060"/>
              </w:rPr>
              <w:t>5489 URBANIA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20EFA" w14:textId="77777777" w:rsidR="00BA35B6" w:rsidRPr="003730AA" w:rsidRDefault="00BA35B6" w:rsidP="003F2579">
            <w:pPr>
              <w:pStyle w:val="rowtabella0"/>
              <w:rPr>
                <w:color w:val="002060"/>
              </w:rPr>
            </w:pPr>
            <w:r w:rsidRPr="003730AA">
              <w:rPr>
                <w:color w:val="002060"/>
              </w:rPr>
              <w:t>URBANIA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55F17" w14:textId="77777777" w:rsidR="00BA35B6" w:rsidRPr="003730AA" w:rsidRDefault="00BA35B6" w:rsidP="003F2579">
            <w:pPr>
              <w:pStyle w:val="rowtabella0"/>
              <w:rPr>
                <w:color w:val="002060"/>
              </w:rPr>
            </w:pPr>
            <w:r w:rsidRPr="003730AA">
              <w:rPr>
                <w:color w:val="002060"/>
              </w:rPr>
              <w:t>VIA CAMPO SPORTIVO</w:t>
            </w:r>
          </w:p>
        </w:tc>
      </w:tr>
    </w:tbl>
    <w:p w14:paraId="1CBC259C" w14:textId="77777777" w:rsidR="00BA35B6" w:rsidRPr="003730AA" w:rsidRDefault="00BA35B6" w:rsidP="00BA35B6">
      <w:pPr>
        <w:pStyle w:val="breakline"/>
        <w:rPr>
          <w:rFonts w:eastAsiaTheme="minorEastAsia"/>
          <w:color w:val="002060"/>
        </w:rPr>
      </w:pPr>
    </w:p>
    <w:p w14:paraId="78FBA06B" w14:textId="77777777" w:rsidR="00BA35B6" w:rsidRPr="003730AA" w:rsidRDefault="00BA35B6" w:rsidP="00BA35B6">
      <w:pPr>
        <w:pStyle w:val="breakline"/>
        <w:rPr>
          <w:color w:val="002060"/>
        </w:rPr>
      </w:pPr>
    </w:p>
    <w:p w14:paraId="68462566" w14:textId="77777777" w:rsidR="00BA35B6" w:rsidRPr="003730AA" w:rsidRDefault="00BA35B6" w:rsidP="00BA35B6">
      <w:pPr>
        <w:pStyle w:val="breakline"/>
        <w:rPr>
          <w:color w:val="002060"/>
        </w:rPr>
      </w:pPr>
    </w:p>
    <w:p w14:paraId="6615B60F" w14:textId="77777777" w:rsidR="00BA35B6" w:rsidRPr="003730AA" w:rsidRDefault="00BA35B6" w:rsidP="00BA35B6">
      <w:pPr>
        <w:pStyle w:val="sottotitolocampionato10"/>
        <w:rPr>
          <w:color w:val="002060"/>
        </w:rPr>
      </w:pPr>
      <w:r w:rsidRPr="003730AA">
        <w:rPr>
          <w:color w:val="002060"/>
        </w:rPr>
        <w:t>GIRONE 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A35B6" w:rsidRPr="003730AA" w14:paraId="617C5341"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64EE3"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D5AD2"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1E389"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2CFEA"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F3958"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7D00B"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4FF21"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315F5C10"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92BC47" w14:textId="77777777" w:rsidR="00BA35B6" w:rsidRPr="00A230FC" w:rsidRDefault="00BA35B6" w:rsidP="003F2579">
            <w:pPr>
              <w:pStyle w:val="rowtabella0"/>
              <w:rPr>
                <w:color w:val="002060"/>
                <w:highlight w:val="yellow"/>
              </w:rPr>
            </w:pPr>
            <w:r w:rsidRPr="00A230FC">
              <w:rPr>
                <w:color w:val="002060"/>
                <w:highlight w:val="yellow"/>
              </w:rPr>
              <w:t>CITTA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DDD91" w14:textId="77777777" w:rsidR="00BA35B6" w:rsidRPr="00A230FC" w:rsidRDefault="00BA35B6" w:rsidP="003F2579">
            <w:pPr>
              <w:pStyle w:val="rowtabella0"/>
              <w:rPr>
                <w:color w:val="002060"/>
                <w:highlight w:val="yellow"/>
              </w:rPr>
            </w:pPr>
            <w:r w:rsidRPr="00A230FC">
              <w:rPr>
                <w:color w:val="002060"/>
                <w:highlight w:val="yellow"/>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39BB32" w14:textId="77777777" w:rsidR="00BA35B6" w:rsidRPr="00A230FC" w:rsidRDefault="00BA35B6" w:rsidP="003F2579">
            <w:pPr>
              <w:pStyle w:val="rowtabella0"/>
              <w:jc w:val="center"/>
              <w:rPr>
                <w:color w:val="002060"/>
                <w:highlight w:val="yellow"/>
              </w:rPr>
            </w:pPr>
            <w:r w:rsidRPr="00A230FC">
              <w:rPr>
                <w:color w:val="002060"/>
                <w:highlight w:val="yellow"/>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CF5DDB" w14:textId="5A82CC77" w:rsidR="00BA35B6" w:rsidRPr="00A230FC" w:rsidRDefault="00A230FC" w:rsidP="003F2579">
            <w:pPr>
              <w:pStyle w:val="rowtabella0"/>
              <w:rPr>
                <w:color w:val="002060"/>
                <w:highlight w:val="yellow"/>
              </w:rPr>
            </w:pPr>
            <w:r w:rsidRPr="00A230FC">
              <w:rPr>
                <w:color w:val="002060"/>
                <w:highlight w:val="yellow"/>
              </w:rPr>
              <w:t>27</w:t>
            </w:r>
            <w:r w:rsidR="00BA35B6" w:rsidRPr="00A230FC">
              <w:rPr>
                <w:color w:val="002060"/>
                <w:highlight w:val="yellow"/>
              </w:rPr>
              <w:t>/</w:t>
            </w:r>
            <w:r w:rsidRPr="00A230FC">
              <w:rPr>
                <w:color w:val="002060"/>
                <w:highlight w:val="yellow"/>
              </w:rPr>
              <w:t>09</w:t>
            </w:r>
            <w:r w:rsidR="00BA35B6" w:rsidRPr="00A230FC">
              <w:rPr>
                <w:color w:val="002060"/>
                <w:highlight w:val="yellow"/>
              </w:rPr>
              <w:t>/2024 2</w:t>
            </w:r>
            <w:r w:rsidRPr="00A230FC">
              <w:rPr>
                <w:color w:val="002060"/>
                <w:highlight w:val="yellow"/>
              </w:rPr>
              <w:t>2</w:t>
            </w:r>
            <w:r w:rsidR="00BA35B6" w:rsidRPr="00A230FC">
              <w:rPr>
                <w:color w:val="002060"/>
                <w:highlight w:val="yellow"/>
              </w:rPr>
              <w:t>:</w:t>
            </w:r>
            <w:r w:rsidRPr="00A230FC">
              <w:rPr>
                <w:color w:val="002060"/>
                <w:highlight w:val="yellow"/>
              </w:rPr>
              <w:t>0</w:t>
            </w:r>
            <w:r w:rsidR="00BA35B6" w:rsidRPr="00A230FC">
              <w:rPr>
                <w:color w:val="002060"/>
                <w:highlight w:val="yellow"/>
              </w:rPr>
              <w:t>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07B98" w14:textId="77777777" w:rsidR="00BA35B6" w:rsidRPr="00A230FC" w:rsidRDefault="00BA35B6" w:rsidP="003F2579">
            <w:pPr>
              <w:pStyle w:val="rowtabella0"/>
              <w:rPr>
                <w:color w:val="002060"/>
                <w:highlight w:val="yellow"/>
              </w:rPr>
            </w:pPr>
            <w:r w:rsidRPr="00A230FC">
              <w:rPr>
                <w:color w:val="002060"/>
                <w:highlight w:val="yellow"/>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A2324F" w14:textId="77777777" w:rsidR="00BA35B6" w:rsidRPr="00A230FC" w:rsidRDefault="00BA35B6" w:rsidP="003F2579">
            <w:pPr>
              <w:pStyle w:val="rowtabella0"/>
              <w:rPr>
                <w:color w:val="002060"/>
                <w:highlight w:val="yellow"/>
              </w:rPr>
            </w:pPr>
            <w:r w:rsidRPr="00A230FC">
              <w:rPr>
                <w:color w:val="002060"/>
                <w:highlight w:val="yellow"/>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0F477" w14:textId="77777777" w:rsidR="00BA35B6" w:rsidRPr="00A230FC" w:rsidRDefault="00BA35B6" w:rsidP="003F2579">
            <w:pPr>
              <w:pStyle w:val="rowtabella0"/>
              <w:rPr>
                <w:color w:val="002060"/>
                <w:highlight w:val="yellow"/>
              </w:rPr>
            </w:pPr>
            <w:r w:rsidRPr="00A230FC">
              <w:rPr>
                <w:color w:val="002060"/>
                <w:highlight w:val="yellow"/>
              </w:rPr>
              <w:t>VIA DELLO STADIO</w:t>
            </w:r>
          </w:p>
        </w:tc>
      </w:tr>
      <w:tr w:rsidR="00BA35B6" w:rsidRPr="003730AA" w14:paraId="660A75AD"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5B9BB1" w14:textId="77777777" w:rsidR="00BA35B6" w:rsidRPr="00A230FC" w:rsidRDefault="00BA35B6" w:rsidP="003F2579">
            <w:pPr>
              <w:pStyle w:val="rowtabella0"/>
              <w:rPr>
                <w:color w:val="002060"/>
                <w:highlight w:val="yellow"/>
              </w:rPr>
            </w:pPr>
            <w:r w:rsidRPr="00A230FC">
              <w:rPr>
                <w:color w:val="002060"/>
                <w:highlight w:val="yellow"/>
              </w:rPr>
              <w:t>ANGELI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70B2E2" w14:textId="77777777" w:rsidR="00BA35B6" w:rsidRPr="00A230FC" w:rsidRDefault="00BA35B6" w:rsidP="003F2579">
            <w:pPr>
              <w:pStyle w:val="rowtabella0"/>
              <w:rPr>
                <w:color w:val="002060"/>
                <w:highlight w:val="yellow"/>
              </w:rPr>
            </w:pPr>
            <w:r w:rsidRPr="00A230FC">
              <w:rPr>
                <w:color w:val="002060"/>
                <w:highlight w:val="yellow"/>
              </w:rPr>
              <w:t>DURANTINA SANTA CECILIA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8B8349" w14:textId="77777777" w:rsidR="00BA35B6" w:rsidRPr="00A230FC" w:rsidRDefault="00BA35B6" w:rsidP="003F2579">
            <w:pPr>
              <w:pStyle w:val="rowtabella0"/>
              <w:jc w:val="center"/>
              <w:rPr>
                <w:color w:val="002060"/>
                <w:highlight w:val="yellow"/>
              </w:rPr>
            </w:pPr>
            <w:r w:rsidRPr="00A230FC">
              <w:rPr>
                <w:color w:val="002060"/>
                <w:highlight w:val="yellow"/>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3852AD" w14:textId="50412C39" w:rsidR="00BA35B6" w:rsidRPr="00A230FC" w:rsidRDefault="00A230FC" w:rsidP="003F2579">
            <w:pPr>
              <w:pStyle w:val="rowtabella0"/>
              <w:rPr>
                <w:color w:val="002060"/>
                <w:highlight w:val="yellow"/>
              </w:rPr>
            </w:pPr>
            <w:r w:rsidRPr="00A230FC">
              <w:rPr>
                <w:color w:val="002060"/>
                <w:highlight w:val="yellow"/>
              </w:rPr>
              <w:t>28</w:t>
            </w:r>
            <w:r w:rsidR="00BA35B6" w:rsidRPr="00A230FC">
              <w:rPr>
                <w:color w:val="002060"/>
                <w:highlight w:val="yellow"/>
              </w:rPr>
              <w:t>/</w:t>
            </w:r>
            <w:r w:rsidRPr="00A230FC">
              <w:rPr>
                <w:color w:val="002060"/>
                <w:highlight w:val="yellow"/>
              </w:rPr>
              <w:t>09</w:t>
            </w:r>
            <w:r w:rsidR="00BA35B6" w:rsidRPr="00A230FC">
              <w:rPr>
                <w:color w:val="002060"/>
                <w:highlight w:val="yellow"/>
              </w:rPr>
              <w:t xml:space="preserve">/2024 </w:t>
            </w:r>
            <w:r w:rsidRPr="00A230FC">
              <w:rPr>
                <w:color w:val="002060"/>
                <w:highlight w:val="yellow"/>
              </w:rPr>
              <w:t>16</w:t>
            </w:r>
            <w:r w:rsidR="00BA35B6" w:rsidRPr="00A230FC">
              <w:rPr>
                <w:color w:val="002060"/>
                <w:highlight w:val="yellow"/>
              </w:rPr>
              <w:t>:</w:t>
            </w:r>
            <w:r w:rsidRPr="00A230FC">
              <w:rPr>
                <w:color w:val="002060"/>
                <w:highlight w:val="yellow"/>
              </w:rPr>
              <w:t>0</w:t>
            </w:r>
            <w:r w:rsidR="00BA35B6" w:rsidRPr="00A230FC">
              <w:rPr>
                <w:color w:val="002060"/>
                <w:highlight w:val="yellow"/>
              </w:rPr>
              <w:t>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87172" w14:textId="77777777" w:rsidR="00BA35B6" w:rsidRPr="00A230FC" w:rsidRDefault="00BA35B6" w:rsidP="003F2579">
            <w:pPr>
              <w:pStyle w:val="rowtabella0"/>
              <w:rPr>
                <w:color w:val="002060"/>
                <w:highlight w:val="yellow"/>
              </w:rPr>
            </w:pPr>
            <w:r w:rsidRPr="00A230FC">
              <w:rPr>
                <w:color w:val="002060"/>
                <w:highlight w:val="yellow"/>
              </w:rPr>
              <w:t>5116 PALESTRA CONUMALE DI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4D78B" w14:textId="77777777" w:rsidR="00BA35B6" w:rsidRPr="00A230FC" w:rsidRDefault="00BA35B6" w:rsidP="003F2579">
            <w:pPr>
              <w:pStyle w:val="rowtabella0"/>
              <w:rPr>
                <w:color w:val="002060"/>
                <w:highlight w:val="yellow"/>
              </w:rPr>
            </w:pPr>
            <w:r w:rsidRPr="00A230FC">
              <w:rPr>
                <w:color w:val="002060"/>
                <w:highlight w:val="yellow"/>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DA908" w14:textId="77777777" w:rsidR="00BA35B6" w:rsidRPr="00A230FC" w:rsidRDefault="00BA35B6" w:rsidP="003F2579">
            <w:pPr>
              <w:pStyle w:val="rowtabella0"/>
              <w:rPr>
                <w:color w:val="002060"/>
                <w:highlight w:val="yellow"/>
              </w:rPr>
            </w:pPr>
            <w:r w:rsidRPr="00A230FC">
              <w:rPr>
                <w:color w:val="002060"/>
                <w:highlight w:val="yellow"/>
              </w:rPr>
              <w:t>VIA MONTESSORI LOC. ANGELI</w:t>
            </w:r>
          </w:p>
        </w:tc>
      </w:tr>
    </w:tbl>
    <w:p w14:paraId="3A51674F" w14:textId="77777777" w:rsidR="00BA35B6" w:rsidRPr="003730AA" w:rsidRDefault="00BA35B6" w:rsidP="00BA35B6">
      <w:pPr>
        <w:pStyle w:val="breakline"/>
        <w:rPr>
          <w:rFonts w:eastAsiaTheme="minorEastAsia"/>
          <w:color w:val="002060"/>
        </w:rPr>
      </w:pPr>
    </w:p>
    <w:p w14:paraId="5FF50608" w14:textId="77777777" w:rsidR="00BA35B6" w:rsidRPr="003730AA" w:rsidRDefault="00BA35B6" w:rsidP="00BA35B6">
      <w:pPr>
        <w:pStyle w:val="breakline"/>
        <w:rPr>
          <w:color w:val="002060"/>
        </w:rPr>
      </w:pPr>
    </w:p>
    <w:p w14:paraId="55F553EC" w14:textId="77777777" w:rsidR="00BA35B6" w:rsidRPr="003730AA" w:rsidRDefault="00BA35B6" w:rsidP="00BA35B6">
      <w:pPr>
        <w:pStyle w:val="breakline"/>
        <w:rPr>
          <w:color w:val="002060"/>
        </w:rPr>
      </w:pPr>
    </w:p>
    <w:p w14:paraId="3FA1579B" w14:textId="77777777" w:rsidR="00BA35B6" w:rsidRPr="003730AA" w:rsidRDefault="00BA35B6" w:rsidP="00BA35B6">
      <w:pPr>
        <w:pStyle w:val="sottotitolocampionato10"/>
        <w:rPr>
          <w:color w:val="002060"/>
        </w:rPr>
      </w:pPr>
      <w:r w:rsidRPr="003730AA">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A35B6" w:rsidRPr="003730AA" w14:paraId="5CF53591"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AAB1A"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2DD76"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6C99D"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16C64"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828CC"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1E651"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D5A7C"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33167F50"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14D285" w14:textId="77777777" w:rsidR="00BA35B6" w:rsidRPr="00A230FC" w:rsidRDefault="00BA35B6" w:rsidP="003F2579">
            <w:pPr>
              <w:pStyle w:val="rowtabella0"/>
              <w:rPr>
                <w:color w:val="002060"/>
                <w:highlight w:val="yellow"/>
              </w:rPr>
            </w:pPr>
            <w:r w:rsidRPr="00A230FC">
              <w:rPr>
                <w:color w:val="002060"/>
                <w:highlight w:val="yellow"/>
              </w:rPr>
              <w:t>ANGELI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CFFCD" w14:textId="77777777" w:rsidR="00BA35B6" w:rsidRPr="00A230FC" w:rsidRDefault="00BA35B6" w:rsidP="003F2579">
            <w:pPr>
              <w:pStyle w:val="rowtabella0"/>
              <w:rPr>
                <w:color w:val="002060"/>
                <w:highlight w:val="yellow"/>
              </w:rPr>
            </w:pPr>
            <w:r w:rsidRPr="00A230FC">
              <w:rPr>
                <w:color w:val="002060"/>
                <w:highlight w:val="yellow"/>
              </w:rPr>
              <w:t>CITTA DI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E19E3" w14:textId="77777777" w:rsidR="00BA35B6" w:rsidRPr="00A230FC" w:rsidRDefault="00BA35B6" w:rsidP="003F2579">
            <w:pPr>
              <w:pStyle w:val="rowtabella0"/>
              <w:jc w:val="center"/>
              <w:rPr>
                <w:color w:val="002060"/>
                <w:highlight w:val="yellow"/>
              </w:rPr>
            </w:pPr>
            <w:r w:rsidRPr="00A230FC">
              <w:rPr>
                <w:color w:val="002060"/>
                <w:highlight w:val="yellow"/>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43FF12" w14:textId="19B81475" w:rsidR="00BA35B6" w:rsidRPr="00A230FC" w:rsidRDefault="00A230FC" w:rsidP="003F2579">
            <w:pPr>
              <w:pStyle w:val="rowtabella0"/>
              <w:rPr>
                <w:color w:val="002060"/>
                <w:highlight w:val="yellow"/>
              </w:rPr>
            </w:pPr>
            <w:r w:rsidRPr="00A230FC">
              <w:rPr>
                <w:color w:val="002060"/>
                <w:highlight w:val="yellow"/>
              </w:rPr>
              <w:t>05</w:t>
            </w:r>
            <w:r w:rsidR="00BA35B6" w:rsidRPr="00A230FC">
              <w:rPr>
                <w:color w:val="002060"/>
                <w:highlight w:val="yellow"/>
              </w:rPr>
              <w:t xml:space="preserve">/10/2024 </w:t>
            </w:r>
            <w:r w:rsidRPr="00A230FC">
              <w:rPr>
                <w:color w:val="002060"/>
                <w:highlight w:val="yellow"/>
              </w:rPr>
              <w:t>16</w:t>
            </w:r>
            <w:r w:rsidR="00BA35B6" w:rsidRPr="00A230FC">
              <w:rPr>
                <w:color w:val="002060"/>
                <w:highlight w:val="yellow"/>
              </w:rPr>
              <w:t>:</w:t>
            </w:r>
            <w:r w:rsidRPr="00A230FC">
              <w:rPr>
                <w:color w:val="002060"/>
                <w:highlight w:val="yellow"/>
              </w:rPr>
              <w:t>0</w:t>
            </w:r>
            <w:r w:rsidR="00BA35B6" w:rsidRPr="00A230FC">
              <w:rPr>
                <w:color w:val="002060"/>
                <w:highlight w:val="yellow"/>
              </w:rPr>
              <w:t>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9D14B5" w14:textId="77777777" w:rsidR="00BA35B6" w:rsidRPr="00A230FC" w:rsidRDefault="00BA35B6" w:rsidP="003F2579">
            <w:pPr>
              <w:pStyle w:val="rowtabella0"/>
              <w:rPr>
                <w:color w:val="002060"/>
                <w:highlight w:val="yellow"/>
              </w:rPr>
            </w:pPr>
            <w:r w:rsidRPr="00A230FC">
              <w:rPr>
                <w:color w:val="002060"/>
                <w:highlight w:val="yellow"/>
              </w:rPr>
              <w:t>5116 PALESTRA CONUMALE DI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301BF3" w14:textId="77777777" w:rsidR="00BA35B6" w:rsidRPr="00A230FC" w:rsidRDefault="00BA35B6" w:rsidP="003F2579">
            <w:pPr>
              <w:pStyle w:val="rowtabella0"/>
              <w:rPr>
                <w:color w:val="002060"/>
                <w:highlight w:val="yellow"/>
              </w:rPr>
            </w:pPr>
            <w:r w:rsidRPr="00A230FC">
              <w:rPr>
                <w:color w:val="002060"/>
                <w:highlight w:val="yellow"/>
              </w:rPr>
              <w:t>ROSORA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AD1BF6" w14:textId="77777777" w:rsidR="00BA35B6" w:rsidRPr="00A230FC" w:rsidRDefault="00BA35B6" w:rsidP="003F2579">
            <w:pPr>
              <w:pStyle w:val="rowtabella0"/>
              <w:rPr>
                <w:color w:val="002060"/>
                <w:highlight w:val="yellow"/>
              </w:rPr>
            </w:pPr>
            <w:r w:rsidRPr="00A230FC">
              <w:rPr>
                <w:color w:val="002060"/>
                <w:highlight w:val="yellow"/>
              </w:rPr>
              <w:t>VIA MONTESSORI LOC. ANGELI</w:t>
            </w:r>
          </w:p>
        </w:tc>
      </w:tr>
      <w:tr w:rsidR="00BA35B6" w:rsidRPr="003730AA" w14:paraId="1D93999A"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1EFCD4" w14:textId="77777777" w:rsidR="00BA35B6" w:rsidRPr="00A230FC" w:rsidRDefault="00BA35B6" w:rsidP="003F2579">
            <w:pPr>
              <w:pStyle w:val="rowtabella0"/>
              <w:rPr>
                <w:color w:val="002060"/>
                <w:highlight w:val="yellow"/>
              </w:rPr>
            </w:pPr>
            <w:r w:rsidRPr="00A230FC">
              <w:rPr>
                <w:color w:val="002060"/>
                <w:highlight w:val="yellow"/>
              </w:rPr>
              <w:t>ALMA JUVENTUS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D5FF8C" w14:textId="77777777" w:rsidR="00BA35B6" w:rsidRPr="00A230FC" w:rsidRDefault="00BA35B6" w:rsidP="003F2579">
            <w:pPr>
              <w:pStyle w:val="rowtabella0"/>
              <w:rPr>
                <w:color w:val="002060"/>
                <w:highlight w:val="yellow"/>
              </w:rPr>
            </w:pPr>
            <w:r w:rsidRPr="00A230FC">
              <w:rPr>
                <w:color w:val="002060"/>
                <w:highlight w:val="yellow"/>
              </w:rPr>
              <w:t>DURANTINA SANTA CECILIA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B96FFB" w14:textId="77777777" w:rsidR="00BA35B6" w:rsidRPr="00A230FC" w:rsidRDefault="00BA35B6" w:rsidP="003F2579">
            <w:pPr>
              <w:pStyle w:val="rowtabella0"/>
              <w:jc w:val="center"/>
              <w:rPr>
                <w:color w:val="002060"/>
                <w:highlight w:val="yellow"/>
              </w:rPr>
            </w:pPr>
            <w:r w:rsidRPr="00A230FC">
              <w:rPr>
                <w:color w:val="002060"/>
                <w:highlight w:val="yellow"/>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09D885" w14:textId="174B67FD" w:rsidR="00BA35B6" w:rsidRPr="00A230FC" w:rsidRDefault="00A230FC" w:rsidP="003F2579">
            <w:pPr>
              <w:pStyle w:val="rowtabella0"/>
              <w:rPr>
                <w:color w:val="002060"/>
                <w:highlight w:val="yellow"/>
              </w:rPr>
            </w:pPr>
            <w:r w:rsidRPr="00A230FC">
              <w:rPr>
                <w:color w:val="002060"/>
                <w:highlight w:val="yellow"/>
              </w:rPr>
              <w:t>04</w:t>
            </w:r>
            <w:r w:rsidR="00BA35B6" w:rsidRPr="00A230FC">
              <w:rPr>
                <w:color w:val="002060"/>
                <w:highlight w:val="yellow"/>
              </w:rPr>
              <w:t>/10/2024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450DD" w14:textId="77777777" w:rsidR="00BA35B6" w:rsidRPr="00A230FC" w:rsidRDefault="00BA35B6" w:rsidP="003F2579">
            <w:pPr>
              <w:pStyle w:val="rowtabella0"/>
              <w:rPr>
                <w:color w:val="002060"/>
                <w:highlight w:val="yellow"/>
              </w:rPr>
            </w:pPr>
            <w:r w:rsidRPr="00A230FC">
              <w:rPr>
                <w:color w:val="002060"/>
                <w:highlight w:val="yellow"/>
              </w:rPr>
              <w:t>5446 ALMA ARENA CALCIO A CINQUE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F135D" w14:textId="77777777" w:rsidR="00BA35B6" w:rsidRPr="00A230FC" w:rsidRDefault="00BA35B6" w:rsidP="003F2579">
            <w:pPr>
              <w:pStyle w:val="rowtabella0"/>
              <w:rPr>
                <w:color w:val="002060"/>
                <w:highlight w:val="yellow"/>
              </w:rPr>
            </w:pPr>
            <w:r w:rsidRPr="00A230FC">
              <w:rPr>
                <w:color w:val="002060"/>
                <w:highlight w:val="yellow"/>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6B1E7" w14:textId="77777777" w:rsidR="00BA35B6" w:rsidRPr="00A230FC" w:rsidRDefault="00BA35B6" w:rsidP="003F2579">
            <w:pPr>
              <w:pStyle w:val="rowtabella0"/>
              <w:rPr>
                <w:color w:val="002060"/>
                <w:highlight w:val="yellow"/>
              </w:rPr>
            </w:pPr>
            <w:r w:rsidRPr="00A230FC">
              <w:rPr>
                <w:color w:val="002060"/>
                <w:highlight w:val="yellow"/>
              </w:rPr>
              <w:t>VIA ROMA 201</w:t>
            </w:r>
          </w:p>
        </w:tc>
      </w:tr>
    </w:tbl>
    <w:p w14:paraId="427862A4" w14:textId="77777777" w:rsidR="00BA35B6" w:rsidRPr="003730AA" w:rsidRDefault="00BA35B6" w:rsidP="00BA35B6">
      <w:pPr>
        <w:pStyle w:val="breakline"/>
        <w:rPr>
          <w:rFonts w:eastAsiaTheme="minorEastAsia"/>
          <w:color w:val="002060"/>
        </w:rPr>
      </w:pPr>
    </w:p>
    <w:p w14:paraId="1F6D022D" w14:textId="77777777" w:rsidR="00BA35B6" w:rsidRPr="003730AA" w:rsidRDefault="00BA35B6" w:rsidP="00BA35B6">
      <w:pPr>
        <w:pStyle w:val="breakline"/>
        <w:rPr>
          <w:color w:val="002060"/>
        </w:rPr>
      </w:pPr>
    </w:p>
    <w:p w14:paraId="33F92E99" w14:textId="77777777" w:rsidR="00BA35B6" w:rsidRPr="003730AA" w:rsidRDefault="00BA35B6" w:rsidP="00BA35B6">
      <w:pPr>
        <w:pStyle w:val="breakline"/>
        <w:rPr>
          <w:color w:val="002060"/>
        </w:rPr>
      </w:pPr>
    </w:p>
    <w:p w14:paraId="797D6A89" w14:textId="77777777" w:rsidR="00BA35B6" w:rsidRPr="003730AA" w:rsidRDefault="00BA35B6" w:rsidP="00BA35B6">
      <w:pPr>
        <w:pStyle w:val="sottotitolocampionato10"/>
        <w:rPr>
          <w:color w:val="002060"/>
        </w:rPr>
      </w:pPr>
      <w:r w:rsidRPr="003730AA">
        <w:rPr>
          <w:color w:val="002060"/>
        </w:rP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BA35B6" w:rsidRPr="003730AA" w14:paraId="60475FC5"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D0A7F"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88661"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7DB5A"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6FAAB"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B3195"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A1B90"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035A8"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158CAA65" w14:textId="77777777" w:rsidTr="003F257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31FE94" w14:textId="77777777" w:rsidR="00BA35B6" w:rsidRPr="003730AA" w:rsidRDefault="00BA35B6" w:rsidP="003F2579">
            <w:pPr>
              <w:pStyle w:val="rowtabella0"/>
              <w:rPr>
                <w:color w:val="002060"/>
              </w:rPr>
            </w:pPr>
            <w:r w:rsidRPr="003730AA">
              <w:rPr>
                <w:color w:val="002060"/>
              </w:rPr>
              <w:t>ATLETICO CHIARAVALLE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0050D3" w14:textId="77777777" w:rsidR="00BA35B6" w:rsidRPr="003730AA" w:rsidRDefault="00BA35B6" w:rsidP="003F2579">
            <w:pPr>
              <w:pStyle w:val="rowtabella0"/>
              <w:rPr>
                <w:color w:val="002060"/>
              </w:rPr>
            </w:pPr>
            <w:r w:rsidRPr="003730AA">
              <w:rPr>
                <w:color w:val="002060"/>
              </w:rPr>
              <w:t>VIRTUS AURORA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299F6C" w14:textId="77777777" w:rsidR="00BA35B6" w:rsidRPr="003730AA" w:rsidRDefault="00BA35B6" w:rsidP="003F2579">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D5B3F3" w14:textId="77777777" w:rsidR="00BA35B6" w:rsidRPr="003730AA" w:rsidRDefault="00BA35B6" w:rsidP="003F2579">
            <w:pPr>
              <w:pStyle w:val="rowtabella0"/>
              <w:rPr>
                <w:color w:val="002060"/>
              </w:rPr>
            </w:pPr>
            <w:r w:rsidRPr="003730AA">
              <w:rPr>
                <w:color w:val="002060"/>
              </w:rPr>
              <w:t>20/09/2024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653038" w14:textId="77777777" w:rsidR="00BA35B6" w:rsidRPr="003730AA" w:rsidRDefault="00BA35B6" w:rsidP="003F2579">
            <w:pPr>
              <w:pStyle w:val="rowtabella0"/>
              <w:rPr>
                <w:color w:val="002060"/>
              </w:rPr>
            </w:pPr>
            <w:r w:rsidRPr="003730AA">
              <w:rPr>
                <w:color w:val="002060"/>
              </w:rPr>
              <w:t>5005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F79DFF" w14:textId="77777777" w:rsidR="00BA35B6" w:rsidRPr="003730AA" w:rsidRDefault="00BA35B6" w:rsidP="003F2579">
            <w:pPr>
              <w:pStyle w:val="rowtabella0"/>
              <w:rPr>
                <w:color w:val="002060"/>
              </w:rPr>
            </w:pPr>
            <w:r w:rsidRPr="003730AA">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752EAE" w14:textId="77777777" w:rsidR="00BA35B6" w:rsidRPr="003730AA" w:rsidRDefault="00BA35B6" w:rsidP="003F2579">
            <w:pPr>
              <w:pStyle w:val="rowtabella0"/>
              <w:rPr>
                <w:color w:val="002060"/>
              </w:rPr>
            </w:pPr>
            <w:r w:rsidRPr="003730AA">
              <w:rPr>
                <w:color w:val="002060"/>
              </w:rPr>
              <w:t>VIA FALCONARA</w:t>
            </w:r>
          </w:p>
        </w:tc>
      </w:tr>
    </w:tbl>
    <w:p w14:paraId="5071AEB8" w14:textId="77777777" w:rsidR="00BA35B6" w:rsidRPr="003730AA" w:rsidRDefault="00BA35B6" w:rsidP="00BA35B6">
      <w:pPr>
        <w:pStyle w:val="breakline"/>
        <w:rPr>
          <w:rFonts w:eastAsiaTheme="minorEastAsia"/>
          <w:color w:val="002060"/>
        </w:rPr>
      </w:pPr>
    </w:p>
    <w:p w14:paraId="3448B45E" w14:textId="77777777" w:rsidR="00BA35B6" w:rsidRPr="006873BB" w:rsidRDefault="00BA35B6" w:rsidP="00BA35B6">
      <w:pPr>
        <w:pStyle w:val="breakline"/>
        <w:rPr>
          <w:rFonts w:ascii="Arial" w:hAnsi="Arial" w:cs="Arial"/>
          <w:color w:val="002060"/>
        </w:rPr>
      </w:pPr>
      <w:r w:rsidRPr="006873BB">
        <w:rPr>
          <w:rFonts w:ascii="Arial" w:hAnsi="Arial" w:cs="Arial"/>
          <w:color w:val="002060"/>
        </w:rPr>
        <w:t>RIPOSA: GRADARA CALCIO</w:t>
      </w:r>
    </w:p>
    <w:p w14:paraId="643C46B9" w14:textId="77777777" w:rsidR="00BA35B6" w:rsidRDefault="00BA35B6" w:rsidP="00BA35B6">
      <w:pPr>
        <w:pStyle w:val="breakline"/>
        <w:rPr>
          <w:color w:val="002060"/>
        </w:rPr>
      </w:pPr>
    </w:p>
    <w:p w14:paraId="77721978" w14:textId="77777777" w:rsidR="00BA35B6" w:rsidRPr="003730AA" w:rsidRDefault="00BA35B6" w:rsidP="00BA35B6">
      <w:pPr>
        <w:pStyle w:val="breakline"/>
        <w:rPr>
          <w:color w:val="002060"/>
        </w:rPr>
      </w:pPr>
    </w:p>
    <w:p w14:paraId="6F4810DE" w14:textId="77777777" w:rsidR="00BA35B6" w:rsidRPr="003730AA" w:rsidRDefault="00BA35B6" w:rsidP="00BA35B6">
      <w:pPr>
        <w:pStyle w:val="sottotitolocampionato10"/>
        <w:rPr>
          <w:color w:val="002060"/>
        </w:rPr>
      </w:pPr>
      <w:r w:rsidRPr="003730AA">
        <w:rPr>
          <w:color w:val="002060"/>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BA35B6" w:rsidRPr="003730AA" w14:paraId="56E71AAC"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C13A7"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AC303"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81FA9"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35A82"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3E4F9"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403B0"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E71F8"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0DF0DEBB" w14:textId="77777777" w:rsidTr="003F257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F721AE" w14:textId="77777777" w:rsidR="00BA35B6" w:rsidRPr="003730AA" w:rsidRDefault="00BA35B6" w:rsidP="003F2579">
            <w:pPr>
              <w:pStyle w:val="rowtabella0"/>
              <w:rPr>
                <w:color w:val="002060"/>
              </w:rPr>
            </w:pPr>
            <w:r w:rsidRPr="003730AA">
              <w:rPr>
                <w:color w:val="002060"/>
              </w:rPr>
              <w:t>CDC 2018</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D4114F" w14:textId="77777777" w:rsidR="00BA35B6" w:rsidRPr="003730AA" w:rsidRDefault="00BA35B6" w:rsidP="003F2579">
            <w:pPr>
              <w:pStyle w:val="rowtabella0"/>
              <w:rPr>
                <w:color w:val="002060"/>
              </w:rPr>
            </w:pPr>
            <w:r w:rsidRPr="003730AA">
              <w:rPr>
                <w:color w:val="002060"/>
              </w:rPr>
              <w:t>MONTECCHIO SPORT</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A902B3" w14:textId="77777777" w:rsidR="00BA35B6" w:rsidRPr="003730AA" w:rsidRDefault="00BA35B6" w:rsidP="003F2579">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D988BB" w14:textId="77777777" w:rsidR="00BA35B6" w:rsidRPr="003730AA" w:rsidRDefault="00BA35B6" w:rsidP="003F2579">
            <w:pPr>
              <w:pStyle w:val="rowtabella0"/>
              <w:rPr>
                <w:color w:val="002060"/>
              </w:rPr>
            </w:pPr>
            <w:r w:rsidRPr="003730AA">
              <w:rPr>
                <w:color w:val="002060"/>
              </w:rPr>
              <w:t>21/09/2024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5F69DD" w14:textId="77777777" w:rsidR="00BA35B6" w:rsidRPr="003730AA" w:rsidRDefault="00BA35B6" w:rsidP="003F2579">
            <w:pPr>
              <w:pStyle w:val="rowtabella0"/>
              <w:rPr>
                <w:color w:val="002060"/>
              </w:rPr>
            </w:pPr>
            <w:r w:rsidRPr="003730AA">
              <w:rPr>
                <w:color w:val="002060"/>
              </w:rPr>
              <w:t>5139 PALESTRA POLO SCOLASTICO MICS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6D2DC3" w14:textId="77777777" w:rsidR="00BA35B6" w:rsidRPr="003730AA" w:rsidRDefault="00BA35B6" w:rsidP="003F2579">
            <w:pPr>
              <w:pStyle w:val="rowtabella0"/>
              <w:rPr>
                <w:color w:val="002060"/>
              </w:rPr>
            </w:pPr>
            <w:r w:rsidRPr="003730AA">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814996" w14:textId="77777777" w:rsidR="00BA35B6" w:rsidRPr="003730AA" w:rsidRDefault="00BA35B6" w:rsidP="003F2579">
            <w:pPr>
              <w:pStyle w:val="rowtabella0"/>
              <w:rPr>
                <w:color w:val="002060"/>
              </w:rPr>
            </w:pPr>
            <w:r w:rsidRPr="003730AA">
              <w:rPr>
                <w:color w:val="002060"/>
              </w:rPr>
              <w:t>VIA VENEZIA 43</w:t>
            </w:r>
          </w:p>
        </w:tc>
      </w:tr>
    </w:tbl>
    <w:p w14:paraId="6C9D5A3D" w14:textId="77777777" w:rsidR="00BA35B6" w:rsidRDefault="00BA35B6" w:rsidP="00BA35B6">
      <w:pPr>
        <w:pStyle w:val="breakline"/>
        <w:rPr>
          <w:rFonts w:eastAsiaTheme="minorEastAsia"/>
          <w:color w:val="002060"/>
        </w:rPr>
      </w:pPr>
    </w:p>
    <w:p w14:paraId="6B9BB9BD" w14:textId="77777777" w:rsidR="00BA35B6" w:rsidRPr="006873BB" w:rsidRDefault="00BA35B6" w:rsidP="00BA35B6">
      <w:pPr>
        <w:pStyle w:val="breakline"/>
        <w:rPr>
          <w:rFonts w:ascii="Arial" w:hAnsi="Arial" w:cs="Arial"/>
          <w:color w:val="002060"/>
        </w:rPr>
      </w:pPr>
      <w:r w:rsidRPr="006873BB">
        <w:rPr>
          <w:rFonts w:ascii="Arial" w:hAnsi="Arial" w:cs="Arial"/>
          <w:color w:val="002060"/>
        </w:rPr>
        <w:t xml:space="preserve">RIPOSA: </w:t>
      </w:r>
      <w:r>
        <w:rPr>
          <w:rFonts w:ascii="Arial" w:hAnsi="Arial" w:cs="Arial"/>
          <w:color w:val="002060"/>
        </w:rPr>
        <w:t>VADO C5</w:t>
      </w:r>
    </w:p>
    <w:p w14:paraId="503170EF" w14:textId="77777777" w:rsidR="00BA35B6" w:rsidRPr="003730AA" w:rsidRDefault="00BA35B6" w:rsidP="00BA35B6">
      <w:pPr>
        <w:pStyle w:val="breakline"/>
        <w:rPr>
          <w:rFonts w:eastAsiaTheme="minorEastAsia"/>
          <w:color w:val="002060"/>
        </w:rPr>
      </w:pPr>
    </w:p>
    <w:p w14:paraId="13C6629C" w14:textId="77777777" w:rsidR="00BA35B6" w:rsidRPr="003730AA" w:rsidRDefault="00BA35B6" w:rsidP="00BA35B6">
      <w:pPr>
        <w:pStyle w:val="breakline"/>
        <w:rPr>
          <w:color w:val="002060"/>
        </w:rPr>
      </w:pPr>
    </w:p>
    <w:p w14:paraId="3CC1AFB9" w14:textId="77777777" w:rsidR="00BA35B6" w:rsidRPr="003730AA" w:rsidRDefault="00BA35B6" w:rsidP="00BA35B6">
      <w:pPr>
        <w:pStyle w:val="breakline"/>
        <w:rPr>
          <w:color w:val="002060"/>
        </w:rPr>
      </w:pPr>
    </w:p>
    <w:p w14:paraId="6D7F16C2" w14:textId="77777777" w:rsidR="00BA35B6" w:rsidRPr="003730AA" w:rsidRDefault="00BA35B6" w:rsidP="00BA35B6">
      <w:pPr>
        <w:pStyle w:val="sottotitolocampionato10"/>
        <w:rPr>
          <w:color w:val="002060"/>
        </w:rPr>
      </w:pPr>
      <w:r w:rsidRPr="003730AA">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BA35B6" w:rsidRPr="003730AA" w14:paraId="5AABE242"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9066A"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7E6BF"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C3037"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26727"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C0D59"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8E26D"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35A4C"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72526754"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13F737" w14:textId="77777777" w:rsidR="00BA35B6" w:rsidRPr="003730AA" w:rsidRDefault="00BA35B6" w:rsidP="003F2579">
            <w:pPr>
              <w:pStyle w:val="rowtabella0"/>
              <w:rPr>
                <w:color w:val="002060"/>
              </w:rPr>
            </w:pPr>
            <w:r w:rsidRPr="003730AA">
              <w:rPr>
                <w:color w:val="002060"/>
              </w:rPr>
              <w:t>CIRCOLO COLLODI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FA86A" w14:textId="77777777" w:rsidR="00BA35B6" w:rsidRPr="003730AA" w:rsidRDefault="00BA35B6" w:rsidP="003F2579">
            <w:pPr>
              <w:pStyle w:val="rowtabella0"/>
              <w:rPr>
                <w:color w:val="002060"/>
              </w:rPr>
            </w:pPr>
            <w:r w:rsidRPr="003730AA">
              <w:rPr>
                <w:color w:val="002060"/>
              </w:rPr>
              <w:t>FUTSAL OTTRANO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EC9D28" w14:textId="77777777" w:rsidR="00BA35B6" w:rsidRPr="003730AA" w:rsidRDefault="00BA35B6" w:rsidP="003F2579">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55FFA4" w14:textId="77777777" w:rsidR="00BA35B6" w:rsidRPr="003730AA" w:rsidRDefault="00BA35B6" w:rsidP="003F2579">
            <w:pPr>
              <w:pStyle w:val="rowtabella0"/>
              <w:rPr>
                <w:color w:val="002060"/>
              </w:rPr>
            </w:pPr>
            <w:r w:rsidRPr="003730AA">
              <w:rPr>
                <w:color w:val="002060"/>
              </w:rPr>
              <w:t>20/09/2024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3D16F0" w14:textId="77777777" w:rsidR="00BA35B6" w:rsidRPr="003730AA" w:rsidRDefault="00BA35B6" w:rsidP="003F2579">
            <w:pPr>
              <w:pStyle w:val="rowtabella0"/>
              <w:rPr>
                <w:color w:val="002060"/>
              </w:rPr>
            </w:pPr>
            <w:r w:rsidRPr="003730AA">
              <w:rPr>
                <w:color w:val="002060"/>
              </w:rPr>
              <w:t>5026 PALL.GEODETICO FRAZ.PINOCCHIO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A5BF4B" w14:textId="77777777" w:rsidR="00BA35B6" w:rsidRPr="003730AA" w:rsidRDefault="00BA35B6" w:rsidP="003F2579">
            <w:pPr>
              <w:pStyle w:val="rowtabella0"/>
              <w:rPr>
                <w:color w:val="002060"/>
              </w:rPr>
            </w:pPr>
            <w:r w:rsidRPr="003730A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A86C5F" w14:textId="77777777" w:rsidR="00BA35B6" w:rsidRPr="003730AA" w:rsidRDefault="00BA35B6" w:rsidP="003F2579">
            <w:pPr>
              <w:pStyle w:val="rowtabella0"/>
              <w:rPr>
                <w:color w:val="002060"/>
              </w:rPr>
            </w:pPr>
            <w:r w:rsidRPr="003730AA">
              <w:rPr>
                <w:color w:val="002060"/>
              </w:rPr>
              <w:t>VIA CARPEGNA-VIA M.TE S.VICINO</w:t>
            </w:r>
          </w:p>
        </w:tc>
      </w:tr>
      <w:tr w:rsidR="00BA35B6" w:rsidRPr="003730AA" w14:paraId="6C5B56B9"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52F428" w14:textId="77777777" w:rsidR="00BA35B6" w:rsidRPr="003730AA" w:rsidRDefault="00BA35B6" w:rsidP="003F2579">
            <w:pPr>
              <w:pStyle w:val="rowtabella0"/>
              <w:rPr>
                <w:color w:val="002060"/>
              </w:rPr>
            </w:pPr>
            <w:r w:rsidRPr="003730AA">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D7913" w14:textId="77777777" w:rsidR="00BA35B6" w:rsidRPr="003730AA" w:rsidRDefault="00BA35B6" w:rsidP="003F2579">
            <w:pPr>
              <w:pStyle w:val="rowtabella0"/>
              <w:rPr>
                <w:color w:val="002060"/>
              </w:rPr>
            </w:pPr>
            <w:r w:rsidRPr="003730AA">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CA9FE0" w14:textId="77777777" w:rsidR="00BA35B6" w:rsidRPr="003730AA" w:rsidRDefault="00BA35B6" w:rsidP="003F2579">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42347" w14:textId="77777777" w:rsidR="00BA35B6" w:rsidRPr="003730AA" w:rsidRDefault="00BA35B6" w:rsidP="003F2579">
            <w:pPr>
              <w:pStyle w:val="rowtabella0"/>
              <w:rPr>
                <w:color w:val="002060"/>
              </w:rPr>
            </w:pPr>
            <w:r w:rsidRPr="003730AA">
              <w:rPr>
                <w:color w:val="002060"/>
              </w:rPr>
              <w:t>20/09/2024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A1889" w14:textId="6799EC20" w:rsidR="00BA35B6" w:rsidRPr="003730AA" w:rsidRDefault="0029567B" w:rsidP="003F2579">
            <w:pPr>
              <w:pStyle w:val="rowtabella0"/>
              <w:rPr>
                <w:color w:val="002060"/>
              </w:rPr>
            </w:pPr>
            <w:r>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7C0D05" w14:textId="367726A0" w:rsidR="00BA35B6" w:rsidRPr="003730AA" w:rsidRDefault="0029567B" w:rsidP="003F2579">
            <w:pPr>
              <w:pStyle w:val="rowtabella0"/>
              <w:rPr>
                <w:color w:val="002060"/>
              </w:rPr>
            </w:pPr>
            <w:r>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C5D12" w14:textId="0A08A680" w:rsidR="00BA35B6" w:rsidRPr="003730AA" w:rsidRDefault="0029567B" w:rsidP="003F2579">
            <w:pPr>
              <w:pStyle w:val="rowtabella0"/>
              <w:rPr>
                <w:color w:val="002060"/>
              </w:rPr>
            </w:pPr>
            <w:r>
              <w:rPr>
                <w:color w:val="002060"/>
              </w:rPr>
              <w:t>VIA FONTE ANTICA 6</w:t>
            </w:r>
          </w:p>
        </w:tc>
      </w:tr>
    </w:tbl>
    <w:p w14:paraId="071AF996" w14:textId="77777777" w:rsidR="00BA35B6" w:rsidRPr="003730AA" w:rsidRDefault="00BA35B6" w:rsidP="00BA35B6">
      <w:pPr>
        <w:pStyle w:val="breakline"/>
        <w:rPr>
          <w:rFonts w:eastAsiaTheme="minorEastAsia"/>
          <w:color w:val="002060"/>
        </w:rPr>
      </w:pPr>
    </w:p>
    <w:p w14:paraId="30E5A511" w14:textId="77777777" w:rsidR="00BA35B6" w:rsidRPr="003730AA" w:rsidRDefault="00BA35B6" w:rsidP="00BA35B6">
      <w:pPr>
        <w:pStyle w:val="breakline"/>
        <w:rPr>
          <w:color w:val="002060"/>
        </w:rPr>
      </w:pPr>
    </w:p>
    <w:p w14:paraId="74FA5224" w14:textId="77777777" w:rsidR="00BA35B6" w:rsidRPr="003730AA" w:rsidRDefault="00BA35B6" w:rsidP="00BA35B6">
      <w:pPr>
        <w:pStyle w:val="breakline"/>
        <w:rPr>
          <w:color w:val="002060"/>
        </w:rPr>
      </w:pPr>
    </w:p>
    <w:p w14:paraId="422E2E88" w14:textId="77777777" w:rsidR="00BA35B6" w:rsidRPr="003730AA" w:rsidRDefault="00BA35B6" w:rsidP="00BA35B6">
      <w:pPr>
        <w:pStyle w:val="sottotitolocampionato10"/>
        <w:rPr>
          <w:color w:val="002060"/>
        </w:rPr>
      </w:pPr>
      <w:r w:rsidRPr="003730AA">
        <w:rPr>
          <w:color w:val="002060"/>
        </w:rPr>
        <w:t>GIRONE 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A35B6" w:rsidRPr="003730AA" w14:paraId="7A92AB1A"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BF033"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A915F"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7AFDF"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2D275"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0A12E"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430E8"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53442"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109CB01C"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BB108F" w14:textId="77777777" w:rsidR="00BA35B6" w:rsidRPr="00A230FC" w:rsidRDefault="00BA35B6" w:rsidP="003F2579">
            <w:pPr>
              <w:pStyle w:val="rowtabella0"/>
              <w:rPr>
                <w:color w:val="002060"/>
                <w:highlight w:val="yellow"/>
              </w:rPr>
            </w:pPr>
            <w:r w:rsidRPr="00A230FC">
              <w:rPr>
                <w:color w:val="002060"/>
                <w:highlight w:val="yellow"/>
              </w:rPr>
              <w:t>CALCETTO NUMANA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773191" w14:textId="77777777" w:rsidR="00BA35B6" w:rsidRPr="00A230FC" w:rsidRDefault="00BA35B6" w:rsidP="003F2579">
            <w:pPr>
              <w:pStyle w:val="rowtabella0"/>
              <w:rPr>
                <w:color w:val="002060"/>
                <w:highlight w:val="yellow"/>
              </w:rPr>
            </w:pPr>
            <w:r w:rsidRPr="00A230FC">
              <w:rPr>
                <w:color w:val="002060"/>
                <w:highlight w:val="yellow"/>
              </w:rPr>
              <w:t>CIRCOLO COLLODI CALCIO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B54592" w14:textId="77777777" w:rsidR="00BA35B6" w:rsidRPr="00A230FC" w:rsidRDefault="00BA35B6" w:rsidP="003F2579">
            <w:pPr>
              <w:pStyle w:val="rowtabella0"/>
              <w:jc w:val="center"/>
              <w:rPr>
                <w:color w:val="002060"/>
                <w:highlight w:val="yellow"/>
              </w:rPr>
            </w:pPr>
            <w:r w:rsidRPr="00A230FC">
              <w:rPr>
                <w:color w:val="002060"/>
                <w:highlight w:val="yellow"/>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AA6DC" w14:textId="6B625B24" w:rsidR="00BA35B6" w:rsidRPr="00A230FC" w:rsidRDefault="00A230FC" w:rsidP="003F2579">
            <w:pPr>
              <w:pStyle w:val="rowtabella0"/>
              <w:rPr>
                <w:color w:val="002060"/>
                <w:highlight w:val="yellow"/>
              </w:rPr>
            </w:pPr>
            <w:r w:rsidRPr="00A230FC">
              <w:rPr>
                <w:color w:val="002060"/>
                <w:highlight w:val="yellow"/>
              </w:rPr>
              <w:t>27</w:t>
            </w:r>
            <w:r w:rsidR="00BA35B6" w:rsidRPr="00A230FC">
              <w:rPr>
                <w:color w:val="002060"/>
                <w:highlight w:val="yellow"/>
              </w:rPr>
              <w:t>/</w:t>
            </w:r>
            <w:r w:rsidRPr="00A230FC">
              <w:rPr>
                <w:color w:val="002060"/>
                <w:highlight w:val="yellow"/>
              </w:rPr>
              <w:t>09</w:t>
            </w:r>
            <w:r w:rsidR="00BA35B6" w:rsidRPr="00A230FC">
              <w:rPr>
                <w:color w:val="002060"/>
                <w:highlight w:val="yellow"/>
              </w:rPr>
              <w:t>/2024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20484C" w14:textId="77777777" w:rsidR="00BA35B6" w:rsidRPr="00A230FC" w:rsidRDefault="00BA35B6" w:rsidP="003F2579">
            <w:pPr>
              <w:pStyle w:val="rowtabella0"/>
              <w:rPr>
                <w:color w:val="002060"/>
                <w:highlight w:val="yellow"/>
              </w:rPr>
            </w:pPr>
            <w:r w:rsidRPr="00A230FC">
              <w:rPr>
                <w:color w:val="002060"/>
                <w:highlight w:val="yellow"/>
              </w:rPr>
              <w:t>5091 PALLONE GEODETICO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82678D" w14:textId="77777777" w:rsidR="00BA35B6" w:rsidRPr="00A230FC" w:rsidRDefault="00BA35B6" w:rsidP="003F2579">
            <w:pPr>
              <w:pStyle w:val="rowtabella0"/>
              <w:rPr>
                <w:color w:val="002060"/>
                <w:highlight w:val="yellow"/>
              </w:rPr>
            </w:pPr>
            <w:r w:rsidRPr="00A230FC">
              <w:rPr>
                <w:color w:val="002060"/>
                <w:highlight w:val="yellow"/>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CB3AD3" w14:textId="77777777" w:rsidR="00BA35B6" w:rsidRPr="00A230FC" w:rsidRDefault="00BA35B6" w:rsidP="003F2579">
            <w:pPr>
              <w:pStyle w:val="rowtabella0"/>
              <w:rPr>
                <w:color w:val="002060"/>
                <w:highlight w:val="yellow"/>
              </w:rPr>
            </w:pPr>
            <w:r w:rsidRPr="00A230FC">
              <w:rPr>
                <w:color w:val="002060"/>
                <w:highlight w:val="yellow"/>
              </w:rPr>
              <w:t>VIA FONTE ANTICA 6</w:t>
            </w:r>
          </w:p>
        </w:tc>
      </w:tr>
      <w:tr w:rsidR="00BA35B6" w:rsidRPr="003730AA" w14:paraId="75015077"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1CD499" w14:textId="77777777" w:rsidR="00BA35B6" w:rsidRPr="00A230FC" w:rsidRDefault="00BA35B6" w:rsidP="003F2579">
            <w:pPr>
              <w:pStyle w:val="rowtabella0"/>
              <w:rPr>
                <w:color w:val="002060"/>
                <w:highlight w:val="yellow"/>
              </w:rPr>
            </w:pPr>
            <w:r w:rsidRPr="00A230FC">
              <w:rPr>
                <w:color w:val="002060"/>
                <w:highlight w:val="yellow"/>
              </w:rPr>
              <w:t>FUTSAL OTTRANO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14D4C9" w14:textId="77777777" w:rsidR="00BA35B6" w:rsidRPr="00A230FC" w:rsidRDefault="00BA35B6" w:rsidP="003F2579">
            <w:pPr>
              <w:pStyle w:val="rowtabella0"/>
              <w:rPr>
                <w:color w:val="002060"/>
                <w:highlight w:val="yellow"/>
              </w:rPr>
            </w:pPr>
            <w:r w:rsidRPr="00A230FC">
              <w:rPr>
                <w:color w:val="002060"/>
                <w:highlight w:val="yellow"/>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340FBD" w14:textId="77777777" w:rsidR="00BA35B6" w:rsidRPr="00A230FC" w:rsidRDefault="00BA35B6" w:rsidP="003F2579">
            <w:pPr>
              <w:pStyle w:val="rowtabella0"/>
              <w:jc w:val="center"/>
              <w:rPr>
                <w:color w:val="002060"/>
                <w:highlight w:val="yellow"/>
              </w:rPr>
            </w:pPr>
            <w:r w:rsidRPr="00A230FC">
              <w:rPr>
                <w:color w:val="002060"/>
                <w:highlight w:val="yellow"/>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CB515" w14:textId="596E2795" w:rsidR="00BA35B6" w:rsidRPr="00A230FC" w:rsidRDefault="00A230FC" w:rsidP="003F2579">
            <w:pPr>
              <w:pStyle w:val="rowtabella0"/>
              <w:rPr>
                <w:color w:val="002060"/>
                <w:highlight w:val="yellow"/>
              </w:rPr>
            </w:pPr>
            <w:r w:rsidRPr="00A230FC">
              <w:rPr>
                <w:color w:val="002060"/>
                <w:highlight w:val="yellow"/>
              </w:rPr>
              <w:t>27</w:t>
            </w:r>
            <w:r w:rsidR="00BA35B6" w:rsidRPr="00A230FC">
              <w:rPr>
                <w:color w:val="002060"/>
                <w:highlight w:val="yellow"/>
              </w:rPr>
              <w:t>/</w:t>
            </w:r>
            <w:r w:rsidRPr="00A230FC">
              <w:rPr>
                <w:color w:val="002060"/>
                <w:highlight w:val="yellow"/>
              </w:rPr>
              <w:t>09</w:t>
            </w:r>
            <w:r w:rsidR="00BA35B6" w:rsidRPr="00A230FC">
              <w:rPr>
                <w:color w:val="002060"/>
                <w:highlight w:val="yellow"/>
              </w:rPr>
              <w:t>/2024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B9DED" w14:textId="77777777" w:rsidR="00BA35B6" w:rsidRPr="00A230FC" w:rsidRDefault="00BA35B6" w:rsidP="003F2579">
            <w:pPr>
              <w:pStyle w:val="rowtabella0"/>
              <w:rPr>
                <w:color w:val="002060"/>
                <w:highlight w:val="yellow"/>
              </w:rPr>
            </w:pPr>
            <w:r w:rsidRPr="00A230FC">
              <w:rPr>
                <w:color w:val="002060"/>
                <w:highlight w:val="yellow"/>
              </w:rPr>
              <w:t>5063 PALASPORT "GIANCARLO 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668E2" w14:textId="77777777" w:rsidR="00BA35B6" w:rsidRPr="00A230FC" w:rsidRDefault="00BA35B6" w:rsidP="003F2579">
            <w:pPr>
              <w:pStyle w:val="rowtabella0"/>
              <w:rPr>
                <w:color w:val="002060"/>
                <w:highlight w:val="yellow"/>
              </w:rPr>
            </w:pPr>
            <w:r w:rsidRPr="00A230FC">
              <w:rPr>
                <w:color w:val="002060"/>
                <w:highlight w:val="yellow"/>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29380" w14:textId="77777777" w:rsidR="00BA35B6" w:rsidRPr="00A230FC" w:rsidRDefault="00BA35B6" w:rsidP="003F2579">
            <w:pPr>
              <w:pStyle w:val="rowtabella0"/>
              <w:rPr>
                <w:color w:val="002060"/>
                <w:highlight w:val="yellow"/>
              </w:rPr>
            </w:pPr>
            <w:r w:rsidRPr="00A230FC">
              <w:rPr>
                <w:color w:val="002060"/>
                <w:highlight w:val="yellow"/>
              </w:rPr>
              <w:t>VIA GEMME, 13</w:t>
            </w:r>
          </w:p>
        </w:tc>
      </w:tr>
    </w:tbl>
    <w:p w14:paraId="4E78E38F" w14:textId="77777777" w:rsidR="00BA35B6" w:rsidRPr="003730AA" w:rsidRDefault="00BA35B6" w:rsidP="00BA35B6">
      <w:pPr>
        <w:pStyle w:val="breakline"/>
        <w:rPr>
          <w:rFonts w:eastAsiaTheme="minorEastAsia"/>
          <w:color w:val="002060"/>
        </w:rPr>
      </w:pPr>
    </w:p>
    <w:p w14:paraId="0EBEC862" w14:textId="77777777" w:rsidR="00BA35B6" w:rsidRPr="003730AA" w:rsidRDefault="00BA35B6" w:rsidP="00BA35B6">
      <w:pPr>
        <w:pStyle w:val="breakline"/>
        <w:rPr>
          <w:color w:val="002060"/>
        </w:rPr>
      </w:pPr>
    </w:p>
    <w:p w14:paraId="481A0C80" w14:textId="77777777" w:rsidR="00BA35B6" w:rsidRPr="003730AA" w:rsidRDefault="00BA35B6" w:rsidP="00BA35B6">
      <w:pPr>
        <w:pStyle w:val="breakline"/>
        <w:rPr>
          <w:color w:val="002060"/>
        </w:rPr>
      </w:pPr>
    </w:p>
    <w:p w14:paraId="2A5E6D7B" w14:textId="77777777" w:rsidR="00BA35B6" w:rsidRPr="003730AA" w:rsidRDefault="00BA35B6" w:rsidP="00BA35B6">
      <w:pPr>
        <w:pStyle w:val="sottotitolocampionato10"/>
        <w:rPr>
          <w:color w:val="002060"/>
        </w:rPr>
      </w:pPr>
      <w:r w:rsidRPr="003730AA">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BA35B6" w:rsidRPr="003730AA" w14:paraId="3F95CA79"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ADF81"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D06D7"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C6209"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9DDBE"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CA022"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81796"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DAA29"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32C68F49"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856D27" w14:textId="77777777" w:rsidR="00BA35B6" w:rsidRPr="002F2339" w:rsidRDefault="00BA35B6" w:rsidP="003F2579">
            <w:pPr>
              <w:pStyle w:val="rowtabella0"/>
              <w:rPr>
                <w:color w:val="002060"/>
                <w:highlight w:val="yellow"/>
              </w:rPr>
            </w:pPr>
            <w:r w:rsidRPr="002F2339">
              <w:rPr>
                <w:color w:val="002060"/>
                <w:highlight w:val="yellow"/>
              </w:rPr>
              <w:t>CIRCOLO COLLODI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B97245" w14:textId="77777777" w:rsidR="00BA35B6" w:rsidRPr="002F2339" w:rsidRDefault="00BA35B6" w:rsidP="003F2579">
            <w:pPr>
              <w:pStyle w:val="rowtabella0"/>
              <w:rPr>
                <w:color w:val="002060"/>
                <w:highlight w:val="yellow"/>
              </w:rPr>
            </w:pPr>
            <w:r w:rsidRPr="002F2339">
              <w:rPr>
                <w:color w:val="002060"/>
                <w:highlight w:val="yellow"/>
              </w:rPr>
              <w:t>NUOVA FOLGORE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6199B4" w14:textId="77777777" w:rsidR="00BA35B6" w:rsidRPr="002F2339" w:rsidRDefault="00BA35B6" w:rsidP="003F2579">
            <w:pPr>
              <w:pStyle w:val="rowtabella0"/>
              <w:jc w:val="center"/>
              <w:rPr>
                <w:color w:val="002060"/>
                <w:highlight w:val="yellow"/>
              </w:rPr>
            </w:pPr>
            <w:r w:rsidRPr="002F2339">
              <w:rPr>
                <w:color w:val="002060"/>
                <w:highlight w:val="yellow"/>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28A06" w14:textId="366763E9" w:rsidR="00BA35B6" w:rsidRPr="002F2339" w:rsidRDefault="002F2339" w:rsidP="003F2579">
            <w:pPr>
              <w:pStyle w:val="rowtabella0"/>
              <w:rPr>
                <w:color w:val="002060"/>
                <w:highlight w:val="yellow"/>
              </w:rPr>
            </w:pPr>
            <w:r w:rsidRPr="002F2339">
              <w:rPr>
                <w:color w:val="002060"/>
                <w:highlight w:val="yellow"/>
              </w:rPr>
              <w:t>04</w:t>
            </w:r>
            <w:r w:rsidR="00BA35B6" w:rsidRPr="002F2339">
              <w:rPr>
                <w:color w:val="002060"/>
                <w:highlight w:val="yellow"/>
              </w:rPr>
              <w:t>/10/2024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85D6C8" w14:textId="77777777" w:rsidR="00BA35B6" w:rsidRPr="002F2339" w:rsidRDefault="00BA35B6" w:rsidP="003F2579">
            <w:pPr>
              <w:pStyle w:val="rowtabella0"/>
              <w:rPr>
                <w:color w:val="002060"/>
                <w:highlight w:val="yellow"/>
              </w:rPr>
            </w:pPr>
            <w:r w:rsidRPr="002F2339">
              <w:rPr>
                <w:color w:val="002060"/>
                <w:highlight w:val="yellow"/>
              </w:rPr>
              <w:t>5026 PALL.GEODETICO FRAZ.PINOCCHIO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8D7EE4" w14:textId="77777777" w:rsidR="00BA35B6" w:rsidRPr="002F2339" w:rsidRDefault="00BA35B6" w:rsidP="003F2579">
            <w:pPr>
              <w:pStyle w:val="rowtabella0"/>
              <w:rPr>
                <w:color w:val="002060"/>
                <w:highlight w:val="yellow"/>
              </w:rPr>
            </w:pPr>
            <w:r w:rsidRPr="002F2339">
              <w:rPr>
                <w:color w:val="002060"/>
                <w:highlight w:val="yellow"/>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49A833" w14:textId="77777777" w:rsidR="00BA35B6" w:rsidRPr="002F2339" w:rsidRDefault="00BA35B6" w:rsidP="003F2579">
            <w:pPr>
              <w:pStyle w:val="rowtabella0"/>
              <w:rPr>
                <w:color w:val="002060"/>
                <w:highlight w:val="yellow"/>
              </w:rPr>
            </w:pPr>
            <w:r w:rsidRPr="002F2339">
              <w:rPr>
                <w:color w:val="002060"/>
                <w:highlight w:val="yellow"/>
              </w:rPr>
              <w:t>VIA CARPEGNA-VIA M.TE S.VICINO</w:t>
            </w:r>
          </w:p>
        </w:tc>
      </w:tr>
      <w:tr w:rsidR="00BA35B6" w:rsidRPr="003730AA" w14:paraId="4A217E7C"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73A66F" w14:textId="77777777" w:rsidR="00BA35B6" w:rsidRPr="002F2339" w:rsidRDefault="00BA35B6" w:rsidP="003F2579">
            <w:pPr>
              <w:pStyle w:val="rowtabella0"/>
              <w:rPr>
                <w:color w:val="002060"/>
                <w:highlight w:val="yellow"/>
              </w:rPr>
            </w:pPr>
            <w:r w:rsidRPr="002F2339">
              <w:rPr>
                <w:color w:val="002060"/>
                <w:highlight w:val="yellow"/>
              </w:rPr>
              <w:t>FUTSAL OTTRANO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C4ABAB" w14:textId="77777777" w:rsidR="00BA35B6" w:rsidRPr="002F2339" w:rsidRDefault="00BA35B6" w:rsidP="003F2579">
            <w:pPr>
              <w:pStyle w:val="rowtabella0"/>
              <w:rPr>
                <w:color w:val="002060"/>
                <w:highlight w:val="yellow"/>
              </w:rPr>
            </w:pPr>
            <w:r w:rsidRPr="002F2339">
              <w:rPr>
                <w:color w:val="002060"/>
                <w:highlight w:val="yellow"/>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FA9391" w14:textId="77777777" w:rsidR="00BA35B6" w:rsidRPr="002F2339" w:rsidRDefault="00BA35B6" w:rsidP="003F2579">
            <w:pPr>
              <w:pStyle w:val="rowtabella0"/>
              <w:jc w:val="center"/>
              <w:rPr>
                <w:color w:val="002060"/>
                <w:highlight w:val="yellow"/>
              </w:rPr>
            </w:pPr>
            <w:r w:rsidRPr="002F2339">
              <w:rPr>
                <w:color w:val="002060"/>
                <w:highlight w:val="yellow"/>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BF059" w14:textId="7AC0DFBA" w:rsidR="00BA35B6" w:rsidRPr="002F2339" w:rsidRDefault="002F2339" w:rsidP="003F2579">
            <w:pPr>
              <w:pStyle w:val="rowtabella0"/>
              <w:rPr>
                <w:color w:val="002060"/>
                <w:highlight w:val="yellow"/>
              </w:rPr>
            </w:pPr>
            <w:r w:rsidRPr="002F2339">
              <w:rPr>
                <w:color w:val="002060"/>
                <w:highlight w:val="yellow"/>
              </w:rPr>
              <w:t>04</w:t>
            </w:r>
            <w:r w:rsidR="00BA35B6" w:rsidRPr="002F2339">
              <w:rPr>
                <w:color w:val="002060"/>
                <w:highlight w:val="yellow"/>
              </w:rPr>
              <w:t>/10/2024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407BE6" w14:textId="77777777" w:rsidR="00BA35B6" w:rsidRPr="002F2339" w:rsidRDefault="00BA35B6" w:rsidP="003F2579">
            <w:pPr>
              <w:pStyle w:val="rowtabella0"/>
              <w:rPr>
                <w:color w:val="002060"/>
                <w:highlight w:val="yellow"/>
              </w:rPr>
            </w:pPr>
            <w:r w:rsidRPr="002F2339">
              <w:rPr>
                <w:color w:val="002060"/>
                <w:highlight w:val="yellow"/>
              </w:rPr>
              <w:t>5063 PALASPORT "GIANCARLO 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DD9CE" w14:textId="77777777" w:rsidR="00BA35B6" w:rsidRPr="002F2339" w:rsidRDefault="00BA35B6" w:rsidP="003F2579">
            <w:pPr>
              <w:pStyle w:val="rowtabella0"/>
              <w:rPr>
                <w:color w:val="002060"/>
                <w:highlight w:val="yellow"/>
              </w:rPr>
            </w:pPr>
            <w:r w:rsidRPr="002F2339">
              <w:rPr>
                <w:color w:val="002060"/>
                <w:highlight w:val="yellow"/>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996F7" w14:textId="77777777" w:rsidR="00BA35B6" w:rsidRPr="002F2339" w:rsidRDefault="00BA35B6" w:rsidP="003F2579">
            <w:pPr>
              <w:pStyle w:val="rowtabella0"/>
              <w:rPr>
                <w:color w:val="002060"/>
                <w:highlight w:val="yellow"/>
              </w:rPr>
            </w:pPr>
            <w:r w:rsidRPr="002F2339">
              <w:rPr>
                <w:color w:val="002060"/>
                <w:highlight w:val="yellow"/>
              </w:rPr>
              <w:t>VIA GEMME, 13</w:t>
            </w:r>
          </w:p>
        </w:tc>
      </w:tr>
    </w:tbl>
    <w:p w14:paraId="01FE4573" w14:textId="77777777" w:rsidR="00BA35B6" w:rsidRPr="003730AA" w:rsidRDefault="00BA35B6" w:rsidP="00BA35B6">
      <w:pPr>
        <w:pStyle w:val="breakline"/>
        <w:rPr>
          <w:rFonts w:eastAsiaTheme="minorEastAsia"/>
          <w:color w:val="002060"/>
        </w:rPr>
      </w:pPr>
    </w:p>
    <w:p w14:paraId="12BAFD8F" w14:textId="77777777" w:rsidR="00BA35B6" w:rsidRPr="003730AA" w:rsidRDefault="00BA35B6" w:rsidP="00BA35B6">
      <w:pPr>
        <w:pStyle w:val="breakline"/>
        <w:rPr>
          <w:color w:val="002060"/>
        </w:rPr>
      </w:pPr>
    </w:p>
    <w:p w14:paraId="2A9E13F2" w14:textId="77777777" w:rsidR="00BA35B6" w:rsidRPr="003730AA" w:rsidRDefault="00BA35B6" w:rsidP="00BA35B6">
      <w:pPr>
        <w:pStyle w:val="breakline"/>
        <w:rPr>
          <w:color w:val="002060"/>
        </w:rPr>
      </w:pPr>
    </w:p>
    <w:p w14:paraId="0D6FEFDA" w14:textId="77777777" w:rsidR="00BA35B6" w:rsidRPr="003730AA" w:rsidRDefault="00BA35B6" w:rsidP="00BA35B6">
      <w:pPr>
        <w:pStyle w:val="sottotitolocampionato10"/>
        <w:rPr>
          <w:color w:val="002060"/>
        </w:rPr>
      </w:pPr>
      <w:r w:rsidRPr="003730AA">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A35B6" w:rsidRPr="003730AA" w14:paraId="61CDA081"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135DF"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C5DEA"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BB2CB"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71F52"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92CC8"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7E401"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2C1B3"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2A152004"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9362B6" w14:textId="77777777" w:rsidR="00BA35B6" w:rsidRPr="003730AA" w:rsidRDefault="00BA35B6" w:rsidP="003F2579">
            <w:pPr>
              <w:pStyle w:val="rowtabella0"/>
              <w:rPr>
                <w:color w:val="002060"/>
              </w:rPr>
            </w:pPr>
            <w:r w:rsidRPr="003730AA">
              <w:rPr>
                <w:color w:val="002060"/>
              </w:rPr>
              <w:t>SANTA MARIA NUOVA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3EA9FF" w14:textId="77777777" w:rsidR="00BA35B6" w:rsidRPr="003730AA" w:rsidRDefault="00BA35B6" w:rsidP="003F2579">
            <w:pPr>
              <w:pStyle w:val="rowtabella0"/>
              <w:rPr>
                <w:color w:val="002060"/>
              </w:rPr>
            </w:pPr>
            <w:r w:rsidRPr="003730AA">
              <w:rPr>
                <w:color w:val="002060"/>
              </w:rPr>
              <w:t>FUTSAL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C7939" w14:textId="77777777" w:rsidR="00BA35B6" w:rsidRPr="003730AA" w:rsidRDefault="00BA35B6" w:rsidP="003F2579">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935486" w14:textId="77777777" w:rsidR="00BA35B6" w:rsidRPr="003730AA" w:rsidRDefault="00BA35B6" w:rsidP="003F2579">
            <w:pPr>
              <w:pStyle w:val="rowtabella0"/>
              <w:rPr>
                <w:color w:val="002060"/>
              </w:rPr>
            </w:pPr>
            <w:r w:rsidRPr="003730AA">
              <w:rPr>
                <w:color w:val="002060"/>
              </w:rPr>
              <w:t>20/09/2024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1E8A31" w14:textId="77777777" w:rsidR="00BA35B6" w:rsidRPr="003730AA" w:rsidRDefault="00BA35B6" w:rsidP="003F2579">
            <w:pPr>
              <w:pStyle w:val="rowtabella0"/>
              <w:rPr>
                <w:color w:val="002060"/>
              </w:rPr>
            </w:pPr>
            <w:r w:rsidRPr="003730AA">
              <w:rPr>
                <w:color w:val="002060"/>
              </w:rPr>
              <w:t>5078 PALASPORT "D. SIMONETTI"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8811F" w14:textId="77777777" w:rsidR="00BA35B6" w:rsidRPr="003730AA" w:rsidRDefault="00BA35B6" w:rsidP="003F2579">
            <w:pPr>
              <w:pStyle w:val="rowtabella0"/>
              <w:rPr>
                <w:color w:val="002060"/>
              </w:rPr>
            </w:pPr>
            <w:r w:rsidRPr="003730AA">
              <w:rPr>
                <w:color w:val="002060"/>
              </w:rPr>
              <w:t>SANTA MARIA 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6E5DE6" w14:textId="77777777" w:rsidR="00BA35B6" w:rsidRPr="003730AA" w:rsidRDefault="00BA35B6" w:rsidP="003F2579">
            <w:pPr>
              <w:pStyle w:val="rowtabella0"/>
              <w:rPr>
                <w:color w:val="002060"/>
              </w:rPr>
            </w:pPr>
            <w:r w:rsidRPr="003730AA">
              <w:rPr>
                <w:color w:val="002060"/>
              </w:rPr>
              <w:t>VIA GAETANO RAVAGLI</w:t>
            </w:r>
          </w:p>
        </w:tc>
      </w:tr>
      <w:tr w:rsidR="00BA35B6" w:rsidRPr="003730AA" w14:paraId="458AC026"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79FCAB" w14:textId="77777777" w:rsidR="00BA35B6" w:rsidRPr="003730AA" w:rsidRDefault="00BA35B6" w:rsidP="003F2579">
            <w:pPr>
              <w:pStyle w:val="rowtabella0"/>
              <w:rPr>
                <w:color w:val="002060"/>
              </w:rPr>
            </w:pPr>
            <w:r w:rsidRPr="003730AA">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EDCF9" w14:textId="77777777" w:rsidR="00BA35B6" w:rsidRPr="003730AA" w:rsidRDefault="00BA35B6" w:rsidP="003F2579">
            <w:pPr>
              <w:pStyle w:val="rowtabella0"/>
              <w:rPr>
                <w:color w:val="002060"/>
              </w:rPr>
            </w:pPr>
            <w:r w:rsidRPr="003730AA">
              <w:rPr>
                <w:color w:val="002060"/>
              </w:rPr>
              <w:t>CASENUOVE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026C8" w14:textId="77777777" w:rsidR="00BA35B6" w:rsidRPr="003730AA" w:rsidRDefault="00BA35B6" w:rsidP="003F2579">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C96E7" w14:textId="77777777" w:rsidR="00BA35B6" w:rsidRPr="003730AA" w:rsidRDefault="00BA35B6" w:rsidP="003F2579">
            <w:pPr>
              <w:pStyle w:val="rowtabella0"/>
              <w:rPr>
                <w:color w:val="002060"/>
              </w:rPr>
            </w:pPr>
            <w:r w:rsidRPr="003730AA">
              <w:rPr>
                <w:color w:val="002060"/>
              </w:rPr>
              <w:t>21/09/2024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60A5D" w14:textId="77777777" w:rsidR="00BA35B6" w:rsidRPr="003730AA" w:rsidRDefault="00BA35B6" w:rsidP="003F2579">
            <w:pPr>
              <w:pStyle w:val="rowtabella0"/>
              <w:rPr>
                <w:color w:val="002060"/>
              </w:rPr>
            </w:pPr>
            <w:r w:rsidRPr="003730AA">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86196" w14:textId="77777777" w:rsidR="00BA35B6" w:rsidRPr="003730AA" w:rsidRDefault="00BA35B6" w:rsidP="003F2579">
            <w:pPr>
              <w:pStyle w:val="rowtabella0"/>
              <w:rPr>
                <w:color w:val="002060"/>
              </w:rPr>
            </w:pPr>
            <w:r w:rsidRPr="003730A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347C21" w14:textId="77777777" w:rsidR="00BA35B6" w:rsidRPr="003730AA" w:rsidRDefault="00BA35B6" w:rsidP="003F2579">
            <w:pPr>
              <w:pStyle w:val="rowtabella0"/>
              <w:rPr>
                <w:color w:val="002060"/>
              </w:rPr>
            </w:pPr>
            <w:r w:rsidRPr="003730AA">
              <w:rPr>
                <w:color w:val="002060"/>
              </w:rPr>
              <w:t>LOCALITA' CANDIA</w:t>
            </w:r>
          </w:p>
        </w:tc>
      </w:tr>
    </w:tbl>
    <w:p w14:paraId="76FA5A8D" w14:textId="77777777" w:rsidR="00BA35B6" w:rsidRPr="003730AA" w:rsidRDefault="00BA35B6" w:rsidP="00BA35B6">
      <w:pPr>
        <w:pStyle w:val="breakline"/>
        <w:rPr>
          <w:rFonts w:eastAsiaTheme="minorEastAsia"/>
          <w:color w:val="002060"/>
        </w:rPr>
      </w:pPr>
    </w:p>
    <w:p w14:paraId="7D70D0E0" w14:textId="77777777" w:rsidR="00BA35B6" w:rsidRPr="003730AA" w:rsidRDefault="00BA35B6" w:rsidP="00BA35B6">
      <w:pPr>
        <w:pStyle w:val="breakline"/>
        <w:rPr>
          <w:color w:val="002060"/>
        </w:rPr>
      </w:pPr>
    </w:p>
    <w:p w14:paraId="6C0A12BD" w14:textId="77777777" w:rsidR="00BA35B6" w:rsidRPr="003730AA" w:rsidRDefault="00BA35B6" w:rsidP="00BA35B6">
      <w:pPr>
        <w:pStyle w:val="breakline"/>
        <w:rPr>
          <w:color w:val="002060"/>
        </w:rPr>
      </w:pPr>
    </w:p>
    <w:p w14:paraId="597DD61E" w14:textId="77777777" w:rsidR="00BA35B6" w:rsidRPr="003730AA" w:rsidRDefault="00BA35B6" w:rsidP="00BA35B6">
      <w:pPr>
        <w:pStyle w:val="sottotitolocampionato10"/>
        <w:rPr>
          <w:color w:val="002060"/>
        </w:rPr>
      </w:pPr>
      <w:r w:rsidRPr="003730AA">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BA35B6" w:rsidRPr="003730AA" w14:paraId="2EC90688"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C27AC"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AC51A"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86B90"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3231E"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70B64"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CDED6"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D739B"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5E8243EC"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0C67BE" w14:textId="77777777" w:rsidR="00BA35B6" w:rsidRPr="002F2339" w:rsidRDefault="00BA35B6" w:rsidP="003F2579">
            <w:pPr>
              <w:pStyle w:val="rowtabella0"/>
              <w:rPr>
                <w:color w:val="002060"/>
                <w:highlight w:val="yellow"/>
              </w:rPr>
            </w:pPr>
            <w:r w:rsidRPr="002F2339">
              <w:rPr>
                <w:color w:val="002060"/>
                <w:highlight w:val="yellow"/>
              </w:rPr>
              <w:t>FUTSAL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F4EA26" w14:textId="77777777" w:rsidR="00BA35B6" w:rsidRPr="002F2339" w:rsidRDefault="00BA35B6" w:rsidP="003F2579">
            <w:pPr>
              <w:pStyle w:val="rowtabella0"/>
              <w:rPr>
                <w:color w:val="002060"/>
                <w:highlight w:val="yellow"/>
              </w:rPr>
            </w:pPr>
            <w:r w:rsidRPr="002F2339">
              <w:rPr>
                <w:color w:val="002060"/>
                <w:highlight w:val="yellow"/>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C76CAC" w14:textId="77777777" w:rsidR="00BA35B6" w:rsidRPr="002F2339" w:rsidRDefault="00BA35B6" w:rsidP="003F2579">
            <w:pPr>
              <w:pStyle w:val="rowtabella0"/>
              <w:jc w:val="center"/>
              <w:rPr>
                <w:color w:val="002060"/>
                <w:highlight w:val="yellow"/>
              </w:rPr>
            </w:pPr>
            <w:r w:rsidRPr="002F2339">
              <w:rPr>
                <w:color w:val="002060"/>
                <w:highlight w:val="yellow"/>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0FD85" w14:textId="78794644" w:rsidR="00BA35B6" w:rsidRPr="002F2339" w:rsidRDefault="002F2339" w:rsidP="003F2579">
            <w:pPr>
              <w:pStyle w:val="rowtabella0"/>
              <w:rPr>
                <w:color w:val="002060"/>
                <w:highlight w:val="yellow"/>
              </w:rPr>
            </w:pPr>
            <w:r w:rsidRPr="002F2339">
              <w:rPr>
                <w:color w:val="002060"/>
                <w:highlight w:val="yellow"/>
              </w:rPr>
              <w:t>27</w:t>
            </w:r>
            <w:r w:rsidR="00BA35B6" w:rsidRPr="002F2339">
              <w:rPr>
                <w:color w:val="002060"/>
                <w:highlight w:val="yellow"/>
              </w:rPr>
              <w:t>/</w:t>
            </w:r>
            <w:r w:rsidRPr="002F2339">
              <w:rPr>
                <w:color w:val="002060"/>
                <w:highlight w:val="yellow"/>
              </w:rPr>
              <w:t>09</w:t>
            </w:r>
            <w:r w:rsidR="00BA35B6" w:rsidRPr="002F2339">
              <w:rPr>
                <w:color w:val="002060"/>
                <w:highlight w:val="yellow"/>
              </w:rPr>
              <w:t>/2024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A9488" w14:textId="77777777" w:rsidR="00BA35B6" w:rsidRPr="002F2339" w:rsidRDefault="00BA35B6" w:rsidP="003F2579">
            <w:pPr>
              <w:pStyle w:val="rowtabella0"/>
              <w:rPr>
                <w:color w:val="002060"/>
                <w:highlight w:val="yellow"/>
              </w:rPr>
            </w:pPr>
            <w:r w:rsidRPr="002F2339">
              <w:rPr>
                <w:color w:val="002060"/>
                <w:highlight w:val="yellow"/>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10E9C" w14:textId="77777777" w:rsidR="00BA35B6" w:rsidRPr="002F2339" w:rsidRDefault="00BA35B6" w:rsidP="003F2579">
            <w:pPr>
              <w:pStyle w:val="rowtabella0"/>
              <w:rPr>
                <w:color w:val="002060"/>
                <w:highlight w:val="yellow"/>
              </w:rPr>
            </w:pPr>
            <w:r w:rsidRPr="002F2339">
              <w:rPr>
                <w:color w:val="002060"/>
                <w:highlight w:val="yellow"/>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EA2B0D" w14:textId="77777777" w:rsidR="00BA35B6" w:rsidRPr="002F2339" w:rsidRDefault="00BA35B6" w:rsidP="003F2579">
            <w:pPr>
              <w:pStyle w:val="rowtabella0"/>
              <w:rPr>
                <w:color w:val="002060"/>
                <w:highlight w:val="yellow"/>
              </w:rPr>
            </w:pPr>
            <w:r w:rsidRPr="002F2339">
              <w:rPr>
                <w:color w:val="002060"/>
                <w:highlight w:val="yellow"/>
              </w:rPr>
              <w:t>LOCALITA' NONTESICURO</w:t>
            </w:r>
          </w:p>
        </w:tc>
      </w:tr>
      <w:tr w:rsidR="00BA35B6" w:rsidRPr="003730AA" w14:paraId="65EB0EEF"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74A966" w14:textId="77777777" w:rsidR="00BA35B6" w:rsidRPr="002F2339" w:rsidRDefault="00BA35B6" w:rsidP="003F2579">
            <w:pPr>
              <w:pStyle w:val="rowtabella0"/>
              <w:rPr>
                <w:color w:val="002060"/>
                <w:highlight w:val="yellow"/>
              </w:rPr>
            </w:pPr>
            <w:r w:rsidRPr="002F2339">
              <w:rPr>
                <w:color w:val="002060"/>
                <w:highlight w:val="yellow"/>
              </w:rPr>
              <w:t>CASENUOVE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9380C8" w14:textId="77777777" w:rsidR="00BA35B6" w:rsidRPr="002F2339" w:rsidRDefault="00BA35B6" w:rsidP="003F2579">
            <w:pPr>
              <w:pStyle w:val="rowtabella0"/>
              <w:rPr>
                <w:color w:val="002060"/>
                <w:highlight w:val="yellow"/>
              </w:rPr>
            </w:pPr>
            <w:r w:rsidRPr="002F2339">
              <w:rPr>
                <w:color w:val="002060"/>
                <w:highlight w:val="yellow"/>
              </w:rPr>
              <w:t>SANTA MARIA NUOVA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C01A27" w14:textId="77777777" w:rsidR="00BA35B6" w:rsidRPr="002F2339" w:rsidRDefault="00BA35B6" w:rsidP="003F2579">
            <w:pPr>
              <w:pStyle w:val="rowtabella0"/>
              <w:jc w:val="center"/>
              <w:rPr>
                <w:color w:val="002060"/>
                <w:highlight w:val="yellow"/>
              </w:rPr>
            </w:pPr>
            <w:r w:rsidRPr="002F2339">
              <w:rPr>
                <w:color w:val="002060"/>
                <w:highlight w:val="yellow"/>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80510" w14:textId="377ADC0A" w:rsidR="00BA35B6" w:rsidRPr="002F2339" w:rsidRDefault="002F2339" w:rsidP="003F2579">
            <w:pPr>
              <w:pStyle w:val="rowtabella0"/>
              <w:rPr>
                <w:color w:val="002060"/>
                <w:highlight w:val="yellow"/>
              </w:rPr>
            </w:pPr>
            <w:r w:rsidRPr="002F2339">
              <w:rPr>
                <w:color w:val="002060"/>
                <w:highlight w:val="yellow"/>
              </w:rPr>
              <w:t>28</w:t>
            </w:r>
            <w:r w:rsidR="00BA35B6" w:rsidRPr="002F2339">
              <w:rPr>
                <w:color w:val="002060"/>
                <w:highlight w:val="yellow"/>
              </w:rPr>
              <w:t>/</w:t>
            </w:r>
            <w:r w:rsidRPr="002F2339">
              <w:rPr>
                <w:color w:val="002060"/>
                <w:highlight w:val="yellow"/>
              </w:rPr>
              <w:t>09</w:t>
            </w:r>
            <w:r w:rsidR="00BA35B6" w:rsidRPr="002F2339">
              <w:rPr>
                <w:color w:val="002060"/>
                <w:highlight w:val="yellow"/>
              </w:rPr>
              <w:t xml:space="preserve">/2024 </w:t>
            </w:r>
            <w:r w:rsidRPr="002F2339">
              <w:rPr>
                <w:color w:val="002060"/>
                <w:highlight w:val="yellow"/>
              </w:rPr>
              <w:t>15</w:t>
            </w:r>
            <w:r w:rsidR="00BA35B6" w:rsidRPr="002F2339">
              <w:rPr>
                <w:color w:val="002060"/>
                <w:highlight w:val="yellow"/>
              </w:rPr>
              <w:t>:30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A707D0" w14:textId="77777777" w:rsidR="00BA35B6" w:rsidRPr="002F2339" w:rsidRDefault="00BA35B6" w:rsidP="003F2579">
            <w:pPr>
              <w:pStyle w:val="rowtabella0"/>
              <w:rPr>
                <w:color w:val="002060"/>
                <w:highlight w:val="yellow"/>
              </w:rPr>
            </w:pPr>
            <w:r w:rsidRPr="002F2339">
              <w:rPr>
                <w:color w:val="002060"/>
                <w:highlight w:val="yellow"/>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3779A" w14:textId="77777777" w:rsidR="00BA35B6" w:rsidRPr="002F2339" w:rsidRDefault="00BA35B6" w:rsidP="003F2579">
            <w:pPr>
              <w:pStyle w:val="rowtabella0"/>
              <w:rPr>
                <w:color w:val="002060"/>
                <w:highlight w:val="yellow"/>
              </w:rPr>
            </w:pPr>
            <w:r w:rsidRPr="002F2339">
              <w:rPr>
                <w:color w:val="002060"/>
                <w:highlight w:val="yellow"/>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701BE6" w14:textId="77777777" w:rsidR="00BA35B6" w:rsidRPr="002F2339" w:rsidRDefault="00BA35B6" w:rsidP="003F2579">
            <w:pPr>
              <w:pStyle w:val="rowtabella0"/>
              <w:rPr>
                <w:color w:val="002060"/>
                <w:highlight w:val="yellow"/>
              </w:rPr>
            </w:pPr>
            <w:r w:rsidRPr="002F2339">
              <w:rPr>
                <w:color w:val="002060"/>
                <w:highlight w:val="yellow"/>
              </w:rPr>
              <w:t>VIA VESCOVARA, 7</w:t>
            </w:r>
          </w:p>
        </w:tc>
      </w:tr>
    </w:tbl>
    <w:p w14:paraId="05A8D280" w14:textId="77777777" w:rsidR="00BA35B6" w:rsidRPr="003730AA" w:rsidRDefault="00BA35B6" w:rsidP="00BA35B6">
      <w:pPr>
        <w:pStyle w:val="breakline"/>
        <w:rPr>
          <w:rFonts w:eastAsiaTheme="minorEastAsia"/>
          <w:color w:val="002060"/>
        </w:rPr>
      </w:pPr>
    </w:p>
    <w:p w14:paraId="38A02CA7" w14:textId="77777777" w:rsidR="00BA35B6" w:rsidRPr="003730AA" w:rsidRDefault="00BA35B6" w:rsidP="00BA35B6">
      <w:pPr>
        <w:pStyle w:val="breakline"/>
        <w:rPr>
          <w:color w:val="002060"/>
        </w:rPr>
      </w:pPr>
    </w:p>
    <w:p w14:paraId="73DDC653" w14:textId="77777777" w:rsidR="00BA35B6" w:rsidRPr="003730AA" w:rsidRDefault="00BA35B6" w:rsidP="00BA35B6">
      <w:pPr>
        <w:pStyle w:val="breakline"/>
        <w:rPr>
          <w:color w:val="002060"/>
        </w:rPr>
      </w:pPr>
    </w:p>
    <w:p w14:paraId="1E0E5F2E" w14:textId="77777777" w:rsidR="00BA35B6" w:rsidRPr="003730AA" w:rsidRDefault="00BA35B6" w:rsidP="00BA35B6">
      <w:pPr>
        <w:pStyle w:val="sottotitolocampionato10"/>
        <w:rPr>
          <w:color w:val="002060"/>
        </w:rPr>
      </w:pPr>
      <w:r w:rsidRPr="003730AA">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BA35B6" w:rsidRPr="003730AA" w14:paraId="7011F4A5"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63976"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71DDC"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17164"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7D588"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791D5"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2608A"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E3E8A"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4C1DE17C"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E346D6" w14:textId="77777777" w:rsidR="00BA35B6" w:rsidRPr="002F2339" w:rsidRDefault="00BA35B6" w:rsidP="003F2579">
            <w:pPr>
              <w:pStyle w:val="rowtabella0"/>
              <w:rPr>
                <w:color w:val="002060"/>
                <w:highlight w:val="yellow"/>
              </w:rPr>
            </w:pPr>
            <w:r w:rsidRPr="002F2339">
              <w:rPr>
                <w:color w:val="002060"/>
                <w:highlight w:val="yellow"/>
              </w:rPr>
              <w:t>FUTSAL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218B55" w14:textId="77777777" w:rsidR="00BA35B6" w:rsidRPr="002F2339" w:rsidRDefault="00BA35B6" w:rsidP="003F2579">
            <w:pPr>
              <w:pStyle w:val="rowtabella0"/>
              <w:rPr>
                <w:color w:val="002060"/>
                <w:highlight w:val="yellow"/>
              </w:rPr>
            </w:pPr>
            <w:r w:rsidRPr="002F2339">
              <w:rPr>
                <w:color w:val="002060"/>
                <w:highlight w:val="yellow"/>
              </w:rPr>
              <w:t>CASENUOVE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EB2500" w14:textId="77777777" w:rsidR="00BA35B6" w:rsidRPr="002F2339" w:rsidRDefault="00BA35B6" w:rsidP="003F2579">
            <w:pPr>
              <w:pStyle w:val="rowtabella0"/>
              <w:jc w:val="center"/>
              <w:rPr>
                <w:color w:val="002060"/>
                <w:highlight w:val="yellow"/>
              </w:rPr>
            </w:pPr>
            <w:r w:rsidRPr="002F2339">
              <w:rPr>
                <w:color w:val="002060"/>
                <w:highlight w:val="yellow"/>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76B22" w14:textId="2ECE9F01" w:rsidR="00BA35B6" w:rsidRPr="002F2339" w:rsidRDefault="002F2339" w:rsidP="003F2579">
            <w:pPr>
              <w:pStyle w:val="rowtabella0"/>
              <w:rPr>
                <w:color w:val="002060"/>
                <w:highlight w:val="yellow"/>
              </w:rPr>
            </w:pPr>
            <w:r w:rsidRPr="002F2339">
              <w:rPr>
                <w:color w:val="002060"/>
                <w:highlight w:val="yellow"/>
              </w:rPr>
              <w:t>04</w:t>
            </w:r>
            <w:r w:rsidR="00BA35B6" w:rsidRPr="002F2339">
              <w:rPr>
                <w:color w:val="002060"/>
                <w:highlight w:val="yellow"/>
              </w:rPr>
              <w:t>/10/2024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D5D42F" w14:textId="77777777" w:rsidR="00BA35B6" w:rsidRPr="002F2339" w:rsidRDefault="00BA35B6" w:rsidP="003F2579">
            <w:pPr>
              <w:pStyle w:val="rowtabella0"/>
              <w:rPr>
                <w:color w:val="002060"/>
                <w:highlight w:val="yellow"/>
              </w:rPr>
            </w:pPr>
            <w:r w:rsidRPr="002F2339">
              <w:rPr>
                <w:color w:val="002060"/>
                <w:highlight w:val="yellow"/>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3A114C" w14:textId="77777777" w:rsidR="00BA35B6" w:rsidRPr="002F2339" w:rsidRDefault="00BA35B6" w:rsidP="003F2579">
            <w:pPr>
              <w:pStyle w:val="rowtabella0"/>
              <w:rPr>
                <w:color w:val="002060"/>
                <w:highlight w:val="yellow"/>
              </w:rPr>
            </w:pPr>
            <w:r w:rsidRPr="002F2339">
              <w:rPr>
                <w:color w:val="002060"/>
                <w:highlight w:val="yellow"/>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B6851F" w14:textId="77777777" w:rsidR="00BA35B6" w:rsidRPr="002F2339" w:rsidRDefault="00BA35B6" w:rsidP="003F2579">
            <w:pPr>
              <w:pStyle w:val="rowtabella0"/>
              <w:rPr>
                <w:color w:val="002060"/>
                <w:highlight w:val="yellow"/>
              </w:rPr>
            </w:pPr>
            <w:r w:rsidRPr="002F2339">
              <w:rPr>
                <w:color w:val="002060"/>
                <w:highlight w:val="yellow"/>
              </w:rPr>
              <w:t>LOCALITA' NONTESICURO</w:t>
            </w:r>
          </w:p>
        </w:tc>
      </w:tr>
      <w:tr w:rsidR="00BA35B6" w:rsidRPr="003730AA" w14:paraId="079AD5E0"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60291D" w14:textId="77777777" w:rsidR="00BA35B6" w:rsidRPr="002F2339" w:rsidRDefault="00BA35B6" w:rsidP="003F2579">
            <w:pPr>
              <w:pStyle w:val="rowtabella0"/>
              <w:rPr>
                <w:color w:val="002060"/>
                <w:highlight w:val="yellow"/>
              </w:rPr>
            </w:pPr>
            <w:r w:rsidRPr="002F2339">
              <w:rPr>
                <w:color w:val="002060"/>
                <w:highlight w:val="yellow"/>
              </w:rPr>
              <w:t>SANTA MARIA NUOVA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1619EC" w14:textId="77777777" w:rsidR="00BA35B6" w:rsidRPr="002F2339" w:rsidRDefault="00BA35B6" w:rsidP="003F2579">
            <w:pPr>
              <w:pStyle w:val="rowtabella0"/>
              <w:rPr>
                <w:color w:val="002060"/>
                <w:highlight w:val="yellow"/>
              </w:rPr>
            </w:pPr>
            <w:r w:rsidRPr="002F2339">
              <w:rPr>
                <w:color w:val="002060"/>
                <w:highlight w:val="yellow"/>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ED4B26" w14:textId="77777777" w:rsidR="00BA35B6" w:rsidRPr="002F2339" w:rsidRDefault="00BA35B6" w:rsidP="003F2579">
            <w:pPr>
              <w:pStyle w:val="rowtabella0"/>
              <w:jc w:val="center"/>
              <w:rPr>
                <w:color w:val="002060"/>
                <w:highlight w:val="yellow"/>
              </w:rPr>
            </w:pPr>
            <w:r w:rsidRPr="002F2339">
              <w:rPr>
                <w:color w:val="002060"/>
                <w:highlight w:val="yellow"/>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8D788" w14:textId="5A1254D9" w:rsidR="00BA35B6" w:rsidRPr="002F2339" w:rsidRDefault="002F2339" w:rsidP="003F2579">
            <w:pPr>
              <w:pStyle w:val="rowtabella0"/>
              <w:rPr>
                <w:color w:val="002060"/>
                <w:highlight w:val="yellow"/>
              </w:rPr>
            </w:pPr>
            <w:r w:rsidRPr="002F2339">
              <w:rPr>
                <w:color w:val="002060"/>
                <w:highlight w:val="yellow"/>
              </w:rPr>
              <w:t>04</w:t>
            </w:r>
            <w:r w:rsidR="00BA35B6" w:rsidRPr="002F2339">
              <w:rPr>
                <w:color w:val="002060"/>
                <w:highlight w:val="yellow"/>
              </w:rPr>
              <w:t>/10/2024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1575E" w14:textId="77777777" w:rsidR="00BA35B6" w:rsidRPr="002F2339" w:rsidRDefault="00BA35B6" w:rsidP="003F2579">
            <w:pPr>
              <w:pStyle w:val="rowtabella0"/>
              <w:rPr>
                <w:color w:val="002060"/>
                <w:highlight w:val="yellow"/>
              </w:rPr>
            </w:pPr>
            <w:r w:rsidRPr="002F2339">
              <w:rPr>
                <w:color w:val="002060"/>
                <w:highlight w:val="yellow"/>
              </w:rPr>
              <w:t>5078 PALASPORT "D. SIMONETTI"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19E9F" w14:textId="77777777" w:rsidR="00BA35B6" w:rsidRPr="002F2339" w:rsidRDefault="00BA35B6" w:rsidP="003F2579">
            <w:pPr>
              <w:pStyle w:val="rowtabella0"/>
              <w:rPr>
                <w:color w:val="002060"/>
                <w:highlight w:val="yellow"/>
              </w:rPr>
            </w:pPr>
            <w:r w:rsidRPr="002F2339">
              <w:rPr>
                <w:color w:val="002060"/>
                <w:highlight w:val="yellow"/>
              </w:rPr>
              <w:t>SANTA MARIA 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CEFBB4" w14:textId="77777777" w:rsidR="00BA35B6" w:rsidRPr="002F2339" w:rsidRDefault="00BA35B6" w:rsidP="003F2579">
            <w:pPr>
              <w:pStyle w:val="rowtabella0"/>
              <w:rPr>
                <w:color w:val="002060"/>
                <w:highlight w:val="yellow"/>
              </w:rPr>
            </w:pPr>
            <w:r w:rsidRPr="002F2339">
              <w:rPr>
                <w:color w:val="002060"/>
                <w:highlight w:val="yellow"/>
              </w:rPr>
              <w:t>VIA GAETANO RAVAGLI</w:t>
            </w:r>
          </w:p>
        </w:tc>
      </w:tr>
    </w:tbl>
    <w:p w14:paraId="5A0BAFAA" w14:textId="77777777" w:rsidR="00BA35B6" w:rsidRPr="003730AA" w:rsidRDefault="00BA35B6" w:rsidP="00BA35B6">
      <w:pPr>
        <w:pStyle w:val="breakline"/>
        <w:rPr>
          <w:rFonts w:eastAsiaTheme="minorEastAsia"/>
          <w:color w:val="002060"/>
        </w:rPr>
      </w:pPr>
    </w:p>
    <w:p w14:paraId="0D5EFCEE" w14:textId="77777777" w:rsidR="00BA35B6" w:rsidRPr="003730AA" w:rsidRDefault="00BA35B6" w:rsidP="00BA35B6">
      <w:pPr>
        <w:pStyle w:val="breakline"/>
        <w:rPr>
          <w:color w:val="002060"/>
        </w:rPr>
      </w:pPr>
    </w:p>
    <w:p w14:paraId="1019E6B8" w14:textId="77777777" w:rsidR="00BA35B6" w:rsidRPr="003730AA" w:rsidRDefault="00BA35B6" w:rsidP="00BA35B6">
      <w:pPr>
        <w:pStyle w:val="breakline"/>
        <w:rPr>
          <w:color w:val="002060"/>
        </w:rPr>
      </w:pPr>
    </w:p>
    <w:p w14:paraId="4CB4D36B" w14:textId="77777777" w:rsidR="00BA35B6" w:rsidRPr="003730AA" w:rsidRDefault="00BA35B6" w:rsidP="00BA35B6">
      <w:pPr>
        <w:pStyle w:val="sottotitolocampionato10"/>
        <w:rPr>
          <w:color w:val="002060"/>
        </w:rPr>
      </w:pPr>
      <w:r w:rsidRPr="003730AA">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BA35B6" w:rsidRPr="003730AA" w14:paraId="5910B66B"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FA103"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0D491"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7AEC5"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88B38"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19A0A"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F6266"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ECB0E"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143BC141" w14:textId="77777777" w:rsidTr="003F257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331B02" w14:textId="77777777" w:rsidR="00BA35B6" w:rsidRPr="003730AA" w:rsidRDefault="00BA35B6" w:rsidP="003F2579">
            <w:pPr>
              <w:pStyle w:val="rowtabella0"/>
              <w:rPr>
                <w:color w:val="002060"/>
              </w:rPr>
            </w:pPr>
            <w:r w:rsidRPr="003730AA">
              <w:rPr>
                <w:color w:val="002060"/>
              </w:rPr>
              <w:t>ANKON NOVA MARMI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A00A65" w14:textId="77777777" w:rsidR="00BA35B6" w:rsidRPr="003730AA" w:rsidRDefault="00BA35B6" w:rsidP="003F2579">
            <w:pPr>
              <w:pStyle w:val="rowtabella0"/>
              <w:rPr>
                <w:color w:val="002060"/>
              </w:rPr>
            </w:pPr>
            <w:r w:rsidRPr="003730AA">
              <w:rPr>
                <w:color w:val="002060"/>
              </w:rPr>
              <w:t>FABRIANO CALCIO A 5 2023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BBA979" w14:textId="77777777" w:rsidR="00BA35B6" w:rsidRPr="003730AA" w:rsidRDefault="00BA35B6" w:rsidP="003F2579">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614633" w14:textId="77777777" w:rsidR="00BA35B6" w:rsidRPr="003730AA" w:rsidRDefault="00BA35B6" w:rsidP="003F2579">
            <w:pPr>
              <w:pStyle w:val="rowtabella0"/>
              <w:rPr>
                <w:color w:val="002060"/>
              </w:rPr>
            </w:pPr>
            <w:r w:rsidRPr="003730AA">
              <w:rPr>
                <w:color w:val="002060"/>
              </w:rPr>
              <w:t>20/09/2024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CED1B2" w14:textId="77777777" w:rsidR="00BA35B6" w:rsidRPr="003730AA" w:rsidRDefault="00BA35B6" w:rsidP="003F2579">
            <w:pPr>
              <w:pStyle w:val="rowtabella0"/>
              <w:rPr>
                <w:color w:val="002060"/>
              </w:rPr>
            </w:pPr>
            <w:r w:rsidRPr="003730AA">
              <w:rPr>
                <w:color w:val="002060"/>
              </w:rPr>
              <w:t>5023 PALLONE GEODETICO MONTESICURO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4F51DD" w14:textId="77777777" w:rsidR="00BA35B6" w:rsidRPr="003730AA" w:rsidRDefault="00BA35B6" w:rsidP="003F2579">
            <w:pPr>
              <w:pStyle w:val="rowtabella0"/>
              <w:rPr>
                <w:color w:val="002060"/>
              </w:rPr>
            </w:pPr>
            <w:r w:rsidRPr="003730AA">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04479A" w14:textId="77777777" w:rsidR="00BA35B6" w:rsidRPr="003730AA" w:rsidRDefault="00BA35B6" w:rsidP="003F2579">
            <w:pPr>
              <w:pStyle w:val="rowtabella0"/>
              <w:rPr>
                <w:color w:val="002060"/>
              </w:rPr>
            </w:pPr>
            <w:r w:rsidRPr="003730AA">
              <w:rPr>
                <w:color w:val="002060"/>
              </w:rPr>
              <w:t>LOCALITA' NONTESICURO</w:t>
            </w:r>
          </w:p>
        </w:tc>
      </w:tr>
    </w:tbl>
    <w:p w14:paraId="53719A14" w14:textId="77777777" w:rsidR="00BA35B6" w:rsidRDefault="00BA35B6" w:rsidP="00BA35B6">
      <w:pPr>
        <w:pStyle w:val="breakline"/>
        <w:rPr>
          <w:rFonts w:eastAsiaTheme="minorEastAsia"/>
          <w:color w:val="002060"/>
        </w:rPr>
      </w:pPr>
    </w:p>
    <w:p w14:paraId="4830C556" w14:textId="77777777" w:rsidR="00BA35B6" w:rsidRPr="006873BB" w:rsidRDefault="00BA35B6" w:rsidP="00BA35B6">
      <w:pPr>
        <w:pStyle w:val="breakline"/>
        <w:rPr>
          <w:rFonts w:ascii="Arial" w:hAnsi="Arial" w:cs="Arial"/>
          <w:color w:val="002060"/>
        </w:rPr>
      </w:pPr>
      <w:r w:rsidRPr="006873BB">
        <w:rPr>
          <w:rFonts w:ascii="Arial" w:hAnsi="Arial" w:cs="Arial"/>
          <w:color w:val="002060"/>
        </w:rPr>
        <w:t xml:space="preserve">RIPOSA: </w:t>
      </w:r>
      <w:r>
        <w:rPr>
          <w:rFonts w:ascii="Arial" w:hAnsi="Arial" w:cs="Arial"/>
          <w:color w:val="002060"/>
        </w:rPr>
        <w:t>POLISPORTIVA FUTURA A.D.</w:t>
      </w:r>
    </w:p>
    <w:p w14:paraId="120F4671" w14:textId="77777777" w:rsidR="00BA35B6" w:rsidRPr="003730AA" w:rsidRDefault="00BA35B6" w:rsidP="00BA35B6">
      <w:pPr>
        <w:pStyle w:val="breakline"/>
        <w:rPr>
          <w:rFonts w:eastAsiaTheme="minorEastAsia"/>
          <w:color w:val="002060"/>
        </w:rPr>
      </w:pPr>
    </w:p>
    <w:p w14:paraId="6F0E1A7D" w14:textId="77777777" w:rsidR="00BA35B6" w:rsidRPr="003730AA" w:rsidRDefault="00BA35B6" w:rsidP="00BA35B6">
      <w:pPr>
        <w:pStyle w:val="breakline"/>
        <w:rPr>
          <w:color w:val="002060"/>
        </w:rPr>
      </w:pPr>
    </w:p>
    <w:p w14:paraId="0B1B2B85" w14:textId="77777777" w:rsidR="00BA35B6" w:rsidRPr="003730AA" w:rsidRDefault="00BA35B6" w:rsidP="00BA35B6">
      <w:pPr>
        <w:pStyle w:val="breakline"/>
        <w:rPr>
          <w:color w:val="002060"/>
        </w:rPr>
      </w:pPr>
    </w:p>
    <w:p w14:paraId="2C613568" w14:textId="77777777" w:rsidR="00BA35B6" w:rsidRPr="003730AA" w:rsidRDefault="00BA35B6" w:rsidP="00BA35B6">
      <w:pPr>
        <w:pStyle w:val="sottotitolocampionato10"/>
        <w:rPr>
          <w:color w:val="002060"/>
        </w:rPr>
      </w:pPr>
      <w:r w:rsidRPr="003730AA">
        <w:rPr>
          <w:color w:val="002060"/>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A35B6" w:rsidRPr="003730AA" w14:paraId="0A4D3AB2"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A9114"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C6BE1"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378BF"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C0158"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C4B28"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C3497"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A76D2"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1D1BDCB7" w14:textId="77777777" w:rsidTr="003F257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FD1816D" w14:textId="77777777" w:rsidR="00BA35B6" w:rsidRPr="003730AA" w:rsidRDefault="00BA35B6" w:rsidP="003F2579">
            <w:pPr>
              <w:pStyle w:val="rowtabella0"/>
              <w:rPr>
                <w:color w:val="002060"/>
              </w:rPr>
            </w:pPr>
            <w:r w:rsidRPr="003730AA">
              <w:rPr>
                <w:color w:val="002060"/>
              </w:rPr>
              <w:t>OSIMO STAZIONE SSD A 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5F065E" w14:textId="77777777" w:rsidR="00BA35B6" w:rsidRPr="003730AA" w:rsidRDefault="00BA35B6" w:rsidP="003F2579">
            <w:pPr>
              <w:pStyle w:val="rowtabella0"/>
              <w:rPr>
                <w:color w:val="002060"/>
              </w:rPr>
            </w:pPr>
            <w:r w:rsidRPr="003730AA">
              <w:rPr>
                <w:color w:val="002060"/>
              </w:rPr>
              <w:t>POLVERIGI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8420D5" w14:textId="77777777" w:rsidR="00BA35B6" w:rsidRPr="003730AA" w:rsidRDefault="00BA35B6" w:rsidP="003F2579">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EC7FAA" w14:textId="77777777" w:rsidR="00BA35B6" w:rsidRPr="003730AA" w:rsidRDefault="00BA35B6" w:rsidP="003F2579">
            <w:pPr>
              <w:pStyle w:val="rowtabella0"/>
              <w:rPr>
                <w:color w:val="002060"/>
              </w:rPr>
            </w:pPr>
            <w:r w:rsidRPr="003730AA">
              <w:rPr>
                <w:color w:val="002060"/>
              </w:rPr>
              <w:t>21/09/2024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EA995E" w14:textId="77777777" w:rsidR="00BA35B6" w:rsidRPr="003730AA" w:rsidRDefault="00BA35B6" w:rsidP="003F2579">
            <w:pPr>
              <w:pStyle w:val="rowtabella0"/>
              <w:rPr>
                <w:color w:val="002060"/>
              </w:rPr>
            </w:pPr>
            <w:r w:rsidRPr="003730AA">
              <w:rPr>
                <w:color w:val="002060"/>
              </w:rPr>
              <w:t>5002 PALASPORT OSIMO STAZIONE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0A6151" w14:textId="77777777" w:rsidR="00BA35B6" w:rsidRPr="003730AA" w:rsidRDefault="00BA35B6" w:rsidP="003F2579">
            <w:pPr>
              <w:pStyle w:val="rowtabella0"/>
              <w:rPr>
                <w:color w:val="002060"/>
              </w:rPr>
            </w:pPr>
            <w:r w:rsidRPr="003730AA">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446D24" w14:textId="77777777" w:rsidR="00BA35B6" w:rsidRPr="003730AA" w:rsidRDefault="00BA35B6" w:rsidP="003F2579">
            <w:pPr>
              <w:pStyle w:val="rowtabella0"/>
              <w:rPr>
                <w:color w:val="002060"/>
              </w:rPr>
            </w:pPr>
            <w:r w:rsidRPr="003730AA">
              <w:rPr>
                <w:color w:val="002060"/>
              </w:rPr>
              <w:t>VIA MASSIMO D'AZEGLIO</w:t>
            </w:r>
          </w:p>
        </w:tc>
      </w:tr>
    </w:tbl>
    <w:p w14:paraId="50EF1BC4" w14:textId="77777777" w:rsidR="00BA35B6" w:rsidRDefault="00BA35B6" w:rsidP="00BA35B6">
      <w:pPr>
        <w:pStyle w:val="breakline"/>
        <w:rPr>
          <w:rFonts w:eastAsiaTheme="minorEastAsia"/>
          <w:color w:val="002060"/>
        </w:rPr>
      </w:pPr>
    </w:p>
    <w:p w14:paraId="00090C64" w14:textId="77777777" w:rsidR="00BA35B6" w:rsidRPr="006873BB" w:rsidRDefault="00BA35B6" w:rsidP="00BA35B6">
      <w:pPr>
        <w:pStyle w:val="breakline"/>
        <w:rPr>
          <w:rFonts w:ascii="Arial" w:hAnsi="Arial" w:cs="Arial"/>
          <w:color w:val="002060"/>
        </w:rPr>
      </w:pPr>
      <w:r w:rsidRPr="006873BB">
        <w:rPr>
          <w:rFonts w:ascii="Arial" w:hAnsi="Arial" w:cs="Arial"/>
          <w:color w:val="002060"/>
        </w:rPr>
        <w:t xml:space="preserve">RIPOSA: </w:t>
      </w:r>
      <w:r>
        <w:rPr>
          <w:rFonts w:ascii="Arial" w:hAnsi="Arial" w:cs="Arial"/>
          <w:color w:val="002060"/>
        </w:rPr>
        <w:t>FRASASSI C5</w:t>
      </w:r>
    </w:p>
    <w:p w14:paraId="762D182A" w14:textId="77777777" w:rsidR="00BA35B6" w:rsidRPr="003730AA" w:rsidRDefault="00BA35B6" w:rsidP="00BA35B6">
      <w:pPr>
        <w:pStyle w:val="breakline"/>
        <w:rPr>
          <w:rFonts w:eastAsiaTheme="minorEastAsia"/>
          <w:color w:val="002060"/>
        </w:rPr>
      </w:pPr>
    </w:p>
    <w:p w14:paraId="3B04FA2C" w14:textId="77777777" w:rsidR="00BA35B6" w:rsidRPr="003730AA" w:rsidRDefault="00BA35B6" w:rsidP="00BA35B6">
      <w:pPr>
        <w:pStyle w:val="breakline"/>
        <w:rPr>
          <w:color w:val="002060"/>
        </w:rPr>
      </w:pPr>
    </w:p>
    <w:p w14:paraId="48FE3549" w14:textId="77777777" w:rsidR="00BA35B6" w:rsidRPr="003730AA" w:rsidRDefault="00BA35B6" w:rsidP="00BA35B6">
      <w:pPr>
        <w:pStyle w:val="breakline"/>
        <w:rPr>
          <w:color w:val="002060"/>
        </w:rPr>
      </w:pPr>
    </w:p>
    <w:p w14:paraId="5B4F2069" w14:textId="77777777" w:rsidR="00BA35B6" w:rsidRPr="003730AA" w:rsidRDefault="00BA35B6" w:rsidP="00BA35B6">
      <w:pPr>
        <w:pStyle w:val="sottotitolocampionato10"/>
        <w:rPr>
          <w:color w:val="002060"/>
        </w:rPr>
      </w:pPr>
      <w:r w:rsidRPr="003730AA">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BA35B6" w:rsidRPr="003730AA" w14:paraId="4F94103C"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B55C2"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59F63"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05D60"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AFF7E"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879E2"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8CFB6"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52F4B"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7E230352"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3FAC47" w14:textId="77777777" w:rsidR="00BA35B6" w:rsidRPr="003730AA" w:rsidRDefault="00BA35B6" w:rsidP="003F2579">
            <w:pPr>
              <w:pStyle w:val="rowtabella0"/>
              <w:rPr>
                <w:color w:val="002060"/>
              </w:rPr>
            </w:pPr>
            <w:r w:rsidRPr="003730AA">
              <w:rPr>
                <w:color w:val="002060"/>
              </w:rPr>
              <w:lastRenderedPageBreak/>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C121DE" w14:textId="77777777" w:rsidR="00BA35B6" w:rsidRPr="003730AA" w:rsidRDefault="00BA35B6" w:rsidP="003F2579">
            <w:pPr>
              <w:pStyle w:val="rowtabella0"/>
              <w:rPr>
                <w:color w:val="002060"/>
              </w:rPr>
            </w:pPr>
            <w:r w:rsidRPr="003730AA">
              <w:rPr>
                <w:color w:val="002060"/>
              </w:rPr>
              <w:t>RIPE SAN GINESIO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3D2813" w14:textId="77777777" w:rsidR="00BA35B6" w:rsidRPr="003730AA" w:rsidRDefault="00BA35B6" w:rsidP="003F2579">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37466F" w14:textId="77777777" w:rsidR="00BA35B6" w:rsidRPr="003730AA" w:rsidRDefault="00BA35B6" w:rsidP="003F2579">
            <w:pPr>
              <w:pStyle w:val="rowtabella0"/>
              <w:rPr>
                <w:color w:val="002060"/>
              </w:rPr>
            </w:pPr>
            <w:r w:rsidRPr="003730AA">
              <w:rPr>
                <w:color w:val="002060"/>
              </w:rPr>
              <w:t>20/09/2024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5C898" w14:textId="77777777" w:rsidR="00BA35B6" w:rsidRPr="003730AA" w:rsidRDefault="00BA35B6" w:rsidP="003F2579">
            <w:pPr>
              <w:pStyle w:val="rowtabella0"/>
              <w:rPr>
                <w:color w:val="002060"/>
              </w:rPr>
            </w:pPr>
            <w:r w:rsidRPr="003730AA">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3D58DE" w14:textId="77777777" w:rsidR="00BA35B6" w:rsidRPr="003730AA" w:rsidRDefault="00BA35B6" w:rsidP="003F2579">
            <w:pPr>
              <w:pStyle w:val="rowtabella0"/>
              <w:rPr>
                <w:color w:val="002060"/>
              </w:rPr>
            </w:pPr>
            <w:r w:rsidRPr="003730AA">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71AFB" w14:textId="77777777" w:rsidR="00BA35B6" w:rsidRPr="003730AA" w:rsidRDefault="00BA35B6" w:rsidP="003F2579">
            <w:pPr>
              <w:pStyle w:val="rowtabella0"/>
              <w:rPr>
                <w:color w:val="002060"/>
              </w:rPr>
            </w:pPr>
            <w:r w:rsidRPr="003730AA">
              <w:rPr>
                <w:color w:val="002060"/>
              </w:rPr>
              <w:t>VIA SAN SERGIO FZ. GROTTACCIA</w:t>
            </w:r>
          </w:p>
        </w:tc>
      </w:tr>
      <w:tr w:rsidR="00BA35B6" w:rsidRPr="003730AA" w14:paraId="6C458E3C"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434F9C" w14:textId="77777777" w:rsidR="00BA35B6" w:rsidRPr="003730AA" w:rsidRDefault="00BA35B6" w:rsidP="003F2579">
            <w:pPr>
              <w:pStyle w:val="rowtabella0"/>
              <w:rPr>
                <w:color w:val="002060"/>
              </w:rPr>
            </w:pPr>
            <w:r w:rsidRPr="003730AA">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1E006" w14:textId="77777777" w:rsidR="00BA35B6" w:rsidRPr="003730AA" w:rsidRDefault="00BA35B6" w:rsidP="003F2579">
            <w:pPr>
              <w:pStyle w:val="rowtabella0"/>
              <w:rPr>
                <w:color w:val="002060"/>
              </w:rPr>
            </w:pPr>
            <w:r w:rsidRPr="003730AA">
              <w:rPr>
                <w:color w:val="002060"/>
              </w:rPr>
              <w:t>UNION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C238A" w14:textId="77777777" w:rsidR="00BA35B6" w:rsidRPr="003730AA" w:rsidRDefault="00BA35B6" w:rsidP="003F2579">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C4B68" w14:textId="77777777" w:rsidR="00BA35B6" w:rsidRPr="003730AA" w:rsidRDefault="00BA35B6" w:rsidP="003F2579">
            <w:pPr>
              <w:pStyle w:val="rowtabella0"/>
              <w:rPr>
                <w:color w:val="002060"/>
              </w:rPr>
            </w:pPr>
            <w:r w:rsidRPr="003730AA">
              <w:rPr>
                <w:color w:val="002060"/>
              </w:rPr>
              <w:t>20/09/2024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A5D2AA" w14:textId="77777777" w:rsidR="00BA35B6" w:rsidRPr="003730AA" w:rsidRDefault="00BA35B6" w:rsidP="003F2579">
            <w:pPr>
              <w:pStyle w:val="rowtabella0"/>
              <w:rPr>
                <w:color w:val="002060"/>
              </w:rPr>
            </w:pPr>
            <w:r w:rsidRPr="003730AA">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8F7D3B" w14:textId="77777777" w:rsidR="00BA35B6" w:rsidRPr="003730AA" w:rsidRDefault="00BA35B6" w:rsidP="003F2579">
            <w:pPr>
              <w:pStyle w:val="rowtabella0"/>
              <w:rPr>
                <w:color w:val="002060"/>
              </w:rPr>
            </w:pPr>
            <w:r w:rsidRPr="003730AA">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C40020" w14:textId="77777777" w:rsidR="00BA35B6" w:rsidRPr="003730AA" w:rsidRDefault="00BA35B6" w:rsidP="003F2579">
            <w:pPr>
              <w:pStyle w:val="rowtabella0"/>
              <w:rPr>
                <w:color w:val="002060"/>
              </w:rPr>
            </w:pPr>
            <w:r w:rsidRPr="003730AA">
              <w:rPr>
                <w:color w:val="002060"/>
              </w:rPr>
              <w:t>VIA LORENZO LOTTO</w:t>
            </w:r>
          </w:p>
        </w:tc>
      </w:tr>
    </w:tbl>
    <w:p w14:paraId="436E7FFE" w14:textId="77777777" w:rsidR="00BA35B6" w:rsidRPr="003730AA" w:rsidRDefault="00BA35B6" w:rsidP="00BA35B6">
      <w:pPr>
        <w:pStyle w:val="breakline"/>
        <w:rPr>
          <w:rFonts w:eastAsiaTheme="minorEastAsia"/>
          <w:color w:val="002060"/>
        </w:rPr>
      </w:pPr>
    </w:p>
    <w:p w14:paraId="01311835" w14:textId="77777777" w:rsidR="00BA35B6" w:rsidRPr="003730AA" w:rsidRDefault="00BA35B6" w:rsidP="00BA35B6">
      <w:pPr>
        <w:pStyle w:val="breakline"/>
        <w:rPr>
          <w:color w:val="002060"/>
        </w:rPr>
      </w:pPr>
    </w:p>
    <w:p w14:paraId="537A5011" w14:textId="77777777" w:rsidR="00BA35B6" w:rsidRPr="003730AA" w:rsidRDefault="00BA35B6" w:rsidP="00BA35B6">
      <w:pPr>
        <w:pStyle w:val="breakline"/>
        <w:rPr>
          <w:color w:val="002060"/>
        </w:rPr>
      </w:pPr>
    </w:p>
    <w:p w14:paraId="165E7977" w14:textId="77777777" w:rsidR="00BA35B6" w:rsidRPr="003730AA" w:rsidRDefault="00BA35B6" w:rsidP="00BA35B6">
      <w:pPr>
        <w:pStyle w:val="sottotitolocampionato10"/>
        <w:rPr>
          <w:color w:val="002060"/>
        </w:rPr>
      </w:pPr>
      <w:r w:rsidRPr="003730AA">
        <w:rPr>
          <w:color w:val="002060"/>
        </w:rPr>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1"/>
        <w:gridCol w:w="1550"/>
        <w:gridCol w:w="1550"/>
      </w:tblGrid>
      <w:tr w:rsidR="00BA35B6" w:rsidRPr="003730AA" w14:paraId="737A00F2"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68EA4"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AFD33"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05C48"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0E5F6"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2E3DD"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C526C"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301D5"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7D3C7BB6"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834970" w14:textId="77777777" w:rsidR="00BA35B6" w:rsidRPr="003730AA" w:rsidRDefault="00BA35B6" w:rsidP="003F2579">
            <w:pPr>
              <w:pStyle w:val="rowtabella0"/>
              <w:rPr>
                <w:color w:val="002060"/>
              </w:rPr>
            </w:pPr>
            <w:r w:rsidRPr="003730AA">
              <w:rPr>
                <w:color w:val="002060"/>
              </w:rPr>
              <w:t>RIPE SAN GINESIO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A51B8B" w14:textId="77777777" w:rsidR="00BA35B6" w:rsidRPr="003730AA" w:rsidRDefault="00BA35B6" w:rsidP="003F2579">
            <w:pPr>
              <w:pStyle w:val="rowtabella0"/>
              <w:rPr>
                <w:color w:val="002060"/>
              </w:rPr>
            </w:pPr>
            <w:r w:rsidRPr="003730AA">
              <w:rPr>
                <w:color w:val="002060"/>
              </w:rPr>
              <w:t>SANTA MARIA APPARENTE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1E4C69" w14:textId="77777777" w:rsidR="00BA35B6" w:rsidRPr="003730AA" w:rsidRDefault="00BA35B6" w:rsidP="003F2579">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6125E" w14:textId="77777777" w:rsidR="00BA35B6" w:rsidRPr="003730AA" w:rsidRDefault="00BA35B6" w:rsidP="003F2579">
            <w:pPr>
              <w:pStyle w:val="rowtabella0"/>
              <w:rPr>
                <w:color w:val="002060"/>
              </w:rPr>
            </w:pPr>
            <w:r w:rsidRPr="003730AA">
              <w:rPr>
                <w:color w:val="002060"/>
              </w:rPr>
              <w:t>08/10/2024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B58CB" w14:textId="77777777" w:rsidR="00BA35B6" w:rsidRPr="003730AA" w:rsidRDefault="00BA35B6" w:rsidP="003F2579">
            <w:pPr>
              <w:pStyle w:val="rowtabella0"/>
              <w:rPr>
                <w:color w:val="002060"/>
              </w:rPr>
            </w:pPr>
            <w:r w:rsidRPr="003730AA">
              <w:rPr>
                <w:color w:val="002060"/>
              </w:rPr>
              <w:t>5284 PALAZZETTO POLIFUNZIONALE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A49E0" w14:textId="77777777" w:rsidR="00BA35B6" w:rsidRPr="003730AA" w:rsidRDefault="00BA35B6" w:rsidP="003F2579">
            <w:pPr>
              <w:pStyle w:val="rowtabella0"/>
              <w:rPr>
                <w:color w:val="002060"/>
              </w:rPr>
            </w:pPr>
            <w:r w:rsidRPr="003730AA">
              <w:rPr>
                <w:color w:val="002060"/>
              </w:rPr>
              <w:t>RIPE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20DFF4" w14:textId="77777777" w:rsidR="00BA35B6" w:rsidRPr="003730AA" w:rsidRDefault="00BA35B6" w:rsidP="003F2579">
            <w:pPr>
              <w:pStyle w:val="rowtabella0"/>
              <w:rPr>
                <w:color w:val="002060"/>
              </w:rPr>
            </w:pPr>
            <w:r w:rsidRPr="003730AA">
              <w:rPr>
                <w:color w:val="002060"/>
              </w:rPr>
              <w:t>VIA FAVETO</w:t>
            </w:r>
          </w:p>
        </w:tc>
      </w:tr>
      <w:tr w:rsidR="00BA35B6" w:rsidRPr="003730AA" w14:paraId="7EFE9D97"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6300DD" w14:textId="77777777" w:rsidR="00BA35B6" w:rsidRPr="003730AA" w:rsidRDefault="00BA35B6" w:rsidP="003F2579">
            <w:pPr>
              <w:pStyle w:val="rowtabella0"/>
              <w:rPr>
                <w:color w:val="002060"/>
              </w:rPr>
            </w:pPr>
            <w:r w:rsidRPr="003730AA">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4C89F" w14:textId="77777777" w:rsidR="00BA35B6" w:rsidRPr="003730AA" w:rsidRDefault="00BA35B6" w:rsidP="003F2579">
            <w:pPr>
              <w:pStyle w:val="rowtabella0"/>
              <w:rPr>
                <w:color w:val="002060"/>
              </w:rPr>
            </w:pPr>
            <w:r w:rsidRPr="003730AA">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1474A" w14:textId="77777777" w:rsidR="00BA35B6" w:rsidRPr="003730AA" w:rsidRDefault="00BA35B6" w:rsidP="003F2579">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8BF53" w14:textId="77777777" w:rsidR="00BA35B6" w:rsidRPr="003730AA" w:rsidRDefault="00BA35B6" w:rsidP="003F2579">
            <w:pPr>
              <w:pStyle w:val="rowtabella0"/>
              <w:rPr>
                <w:color w:val="002060"/>
              </w:rPr>
            </w:pPr>
            <w:r w:rsidRPr="003730AA">
              <w:rPr>
                <w:color w:val="002060"/>
              </w:rPr>
              <w:t>09/10/2024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2073AD" w14:textId="77777777" w:rsidR="00BA35B6" w:rsidRPr="003730AA" w:rsidRDefault="00BA35B6" w:rsidP="003F2579">
            <w:pPr>
              <w:pStyle w:val="rowtabella0"/>
              <w:rPr>
                <w:color w:val="002060"/>
              </w:rPr>
            </w:pPr>
            <w:r w:rsidRPr="003730AA">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260E2" w14:textId="77777777" w:rsidR="00BA35B6" w:rsidRPr="003730AA" w:rsidRDefault="00BA35B6" w:rsidP="003F2579">
            <w:pPr>
              <w:pStyle w:val="rowtabella0"/>
              <w:rPr>
                <w:color w:val="002060"/>
              </w:rPr>
            </w:pPr>
            <w:r w:rsidRPr="003730AA">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B8373" w14:textId="77777777" w:rsidR="00BA35B6" w:rsidRPr="003730AA" w:rsidRDefault="00BA35B6" w:rsidP="003F2579">
            <w:pPr>
              <w:pStyle w:val="rowtabella0"/>
              <w:rPr>
                <w:color w:val="002060"/>
              </w:rPr>
            </w:pPr>
            <w:r w:rsidRPr="003730AA">
              <w:rPr>
                <w:color w:val="002060"/>
              </w:rPr>
              <w:t>VIA DELLO SPORT</w:t>
            </w:r>
          </w:p>
        </w:tc>
      </w:tr>
    </w:tbl>
    <w:p w14:paraId="08F0A501" w14:textId="77777777" w:rsidR="00BA35B6" w:rsidRPr="003730AA" w:rsidRDefault="00BA35B6" w:rsidP="00BA35B6">
      <w:pPr>
        <w:pStyle w:val="breakline"/>
        <w:rPr>
          <w:rFonts w:eastAsiaTheme="minorEastAsia"/>
          <w:color w:val="002060"/>
        </w:rPr>
      </w:pPr>
    </w:p>
    <w:p w14:paraId="12F6CBE4" w14:textId="77777777" w:rsidR="00BA35B6" w:rsidRPr="003730AA" w:rsidRDefault="00BA35B6" w:rsidP="00BA35B6">
      <w:pPr>
        <w:pStyle w:val="breakline"/>
        <w:rPr>
          <w:color w:val="002060"/>
        </w:rPr>
      </w:pPr>
    </w:p>
    <w:p w14:paraId="20F8A9F8" w14:textId="77777777" w:rsidR="00BA35B6" w:rsidRPr="003730AA" w:rsidRDefault="00BA35B6" w:rsidP="00BA35B6">
      <w:pPr>
        <w:pStyle w:val="breakline"/>
        <w:rPr>
          <w:color w:val="002060"/>
        </w:rPr>
      </w:pPr>
    </w:p>
    <w:p w14:paraId="7E9D5526" w14:textId="77777777" w:rsidR="00BA35B6" w:rsidRPr="003730AA" w:rsidRDefault="00BA35B6" w:rsidP="00BA35B6">
      <w:pPr>
        <w:pStyle w:val="sottotitolocampionato10"/>
        <w:rPr>
          <w:color w:val="002060"/>
        </w:rPr>
      </w:pPr>
      <w:r w:rsidRPr="003730AA">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1"/>
        <w:gridCol w:w="1550"/>
        <w:gridCol w:w="1550"/>
      </w:tblGrid>
      <w:tr w:rsidR="00BA35B6" w:rsidRPr="003730AA" w14:paraId="6A6D3352"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88CA3"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8308B"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B0A8F"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0BD0E"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1A942"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74DC1"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E937F"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40561577"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56B5DD" w14:textId="77777777" w:rsidR="00BA35B6" w:rsidRPr="003730AA" w:rsidRDefault="00BA35B6" w:rsidP="003F2579">
            <w:pPr>
              <w:pStyle w:val="rowtabella0"/>
              <w:rPr>
                <w:color w:val="002060"/>
              </w:rPr>
            </w:pPr>
            <w:r w:rsidRPr="003730AA">
              <w:rPr>
                <w:color w:val="002060"/>
              </w:rPr>
              <w:t>RIPE SAN GINESIO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8BE0C2" w14:textId="77777777" w:rsidR="00BA35B6" w:rsidRPr="003730AA" w:rsidRDefault="00BA35B6" w:rsidP="003F2579">
            <w:pPr>
              <w:pStyle w:val="rowtabella0"/>
              <w:rPr>
                <w:color w:val="002060"/>
              </w:rPr>
            </w:pPr>
            <w:r w:rsidRPr="003730AA">
              <w:rPr>
                <w:color w:val="002060"/>
              </w:rPr>
              <w:t>UNION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A6DE1" w14:textId="77777777" w:rsidR="00BA35B6" w:rsidRPr="003730AA" w:rsidRDefault="00BA35B6" w:rsidP="003F2579">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6573D" w14:textId="77777777" w:rsidR="00BA35B6" w:rsidRPr="003730AA" w:rsidRDefault="00BA35B6" w:rsidP="003F2579">
            <w:pPr>
              <w:pStyle w:val="rowtabella0"/>
              <w:rPr>
                <w:color w:val="002060"/>
              </w:rPr>
            </w:pPr>
            <w:r w:rsidRPr="003730AA">
              <w:rPr>
                <w:color w:val="002060"/>
              </w:rPr>
              <w:t>22/10/2024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D746E" w14:textId="77777777" w:rsidR="00BA35B6" w:rsidRPr="003730AA" w:rsidRDefault="00BA35B6" w:rsidP="003F2579">
            <w:pPr>
              <w:pStyle w:val="rowtabella0"/>
              <w:rPr>
                <w:color w:val="002060"/>
              </w:rPr>
            </w:pPr>
            <w:r w:rsidRPr="003730AA">
              <w:rPr>
                <w:color w:val="002060"/>
              </w:rPr>
              <w:t>5284 PALAZZETTO POLIFUNZIONALE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88A5C8" w14:textId="77777777" w:rsidR="00BA35B6" w:rsidRPr="003730AA" w:rsidRDefault="00BA35B6" w:rsidP="003F2579">
            <w:pPr>
              <w:pStyle w:val="rowtabella0"/>
              <w:rPr>
                <w:color w:val="002060"/>
              </w:rPr>
            </w:pPr>
            <w:r w:rsidRPr="003730AA">
              <w:rPr>
                <w:color w:val="002060"/>
              </w:rPr>
              <w:t>RIPE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4CD362" w14:textId="77777777" w:rsidR="00BA35B6" w:rsidRPr="003730AA" w:rsidRDefault="00BA35B6" w:rsidP="003F2579">
            <w:pPr>
              <w:pStyle w:val="rowtabella0"/>
              <w:rPr>
                <w:color w:val="002060"/>
              </w:rPr>
            </w:pPr>
            <w:r w:rsidRPr="003730AA">
              <w:rPr>
                <w:color w:val="002060"/>
              </w:rPr>
              <w:t>VIA FAVETO</w:t>
            </w:r>
          </w:p>
        </w:tc>
      </w:tr>
      <w:tr w:rsidR="00BA35B6" w:rsidRPr="003730AA" w14:paraId="60C46C45"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825F48" w14:textId="77777777" w:rsidR="00BA35B6" w:rsidRPr="003730AA" w:rsidRDefault="00BA35B6" w:rsidP="003F2579">
            <w:pPr>
              <w:pStyle w:val="rowtabella0"/>
              <w:rPr>
                <w:color w:val="002060"/>
              </w:rPr>
            </w:pPr>
            <w:r w:rsidRPr="003730AA">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8E19F5" w14:textId="77777777" w:rsidR="00BA35B6" w:rsidRPr="003730AA" w:rsidRDefault="00BA35B6" w:rsidP="003F2579">
            <w:pPr>
              <w:pStyle w:val="rowtabella0"/>
              <w:rPr>
                <w:color w:val="002060"/>
              </w:rPr>
            </w:pPr>
            <w:r w:rsidRPr="003730AA">
              <w:rPr>
                <w:color w:val="002060"/>
              </w:rPr>
              <w:t>SANTA MARIA APPARENTE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86ACD1" w14:textId="77777777" w:rsidR="00BA35B6" w:rsidRPr="003730AA" w:rsidRDefault="00BA35B6" w:rsidP="003F2579">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A0751D" w14:textId="77777777" w:rsidR="00BA35B6" w:rsidRPr="003730AA" w:rsidRDefault="00BA35B6" w:rsidP="003F2579">
            <w:pPr>
              <w:pStyle w:val="rowtabella0"/>
              <w:rPr>
                <w:color w:val="002060"/>
              </w:rPr>
            </w:pPr>
            <w:r w:rsidRPr="003730AA">
              <w:rPr>
                <w:color w:val="002060"/>
              </w:rPr>
              <w:t>23/10/2024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B9B34E" w14:textId="77777777" w:rsidR="00BA35B6" w:rsidRPr="003730AA" w:rsidRDefault="00BA35B6" w:rsidP="003F2579">
            <w:pPr>
              <w:pStyle w:val="rowtabella0"/>
              <w:rPr>
                <w:color w:val="002060"/>
              </w:rPr>
            </w:pPr>
            <w:r w:rsidRPr="003730AA">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05BAE" w14:textId="77777777" w:rsidR="00BA35B6" w:rsidRPr="003730AA" w:rsidRDefault="00BA35B6" w:rsidP="003F2579">
            <w:pPr>
              <w:pStyle w:val="rowtabella0"/>
              <w:rPr>
                <w:color w:val="002060"/>
              </w:rPr>
            </w:pPr>
            <w:r w:rsidRPr="003730AA">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9D95B" w14:textId="77777777" w:rsidR="00BA35B6" w:rsidRPr="003730AA" w:rsidRDefault="00BA35B6" w:rsidP="003F2579">
            <w:pPr>
              <w:pStyle w:val="rowtabella0"/>
              <w:rPr>
                <w:color w:val="002060"/>
              </w:rPr>
            </w:pPr>
            <w:r w:rsidRPr="003730AA">
              <w:rPr>
                <w:color w:val="002060"/>
              </w:rPr>
              <w:t>VIA SAN SERGIO FZ. GROTTACCIA</w:t>
            </w:r>
          </w:p>
        </w:tc>
      </w:tr>
    </w:tbl>
    <w:p w14:paraId="6A7A88C7" w14:textId="77777777" w:rsidR="00BA35B6" w:rsidRPr="003730AA" w:rsidRDefault="00BA35B6" w:rsidP="00BA35B6">
      <w:pPr>
        <w:pStyle w:val="breakline"/>
        <w:rPr>
          <w:rFonts w:eastAsiaTheme="minorEastAsia"/>
          <w:color w:val="002060"/>
        </w:rPr>
      </w:pPr>
    </w:p>
    <w:p w14:paraId="79DE21D7" w14:textId="77777777" w:rsidR="00BA35B6" w:rsidRPr="003730AA" w:rsidRDefault="00BA35B6" w:rsidP="00BA35B6">
      <w:pPr>
        <w:pStyle w:val="breakline"/>
        <w:rPr>
          <w:color w:val="002060"/>
        </w:rPr>
      </w:pPr>
    </w:p>
    <w:p w14:paraId="59C5365B" w14:textId="77777777" w:rsidR="00BA35B6" w:rsidRPr="003730AA" w:rsidRDefault="00BA35B6" w:rsidP="00BA35B6">
      <w:pPr>
        <w:pStyle w:val="breakline"/>
        <w:rPr>
          <w:color w:val="002060"/>
        </w:rPr>
      </w:pPr>
    </w:p>
    <w:p w14:paraId="7DC327A2" w14:textId="77777777" w:rsidR="00BA35B6" w:rsidRPr="003730AA" w:rsidRDefault="00BA35B6" w:rsidP="00BA35B6">
      <w:pPr>
        <w:pStyle w:val="sottotitolocampionato10"/>
        <w:rPr>
          <w:color w:val="002060"/>
        </w:rPr>
      </w:pPr>
      <w:r w:rsidRPr="003730AA">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30"/>
        <w:gridCol w:w="385"/>
        <w:gridCol w:w="898"/>
        <w:gridCol w:w="1175"/>
        <w:gridCol w:w="1561"/>
        <w:gridCol w:w="1545"/>
      </w:tblGrid>
      <w:tr w:rsidR="00BA35B6" w:rsidRPr="003730AA" w14:paraId="061758DB"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4653E"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CCADF"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FB490"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ED334"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93207"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122F6"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73134"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19A21BC1"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B88F8B" w14:textId="77777777" w:rsidR="00BA35B6" w:rsidRPr="003730AA" w:rsidRDefault="00BA35B6" w:rsidP="003F2579">
            <w:pPr>
              <w:pStyle w:val="rowtabella0"/>
              <w:rPr>
                <w:color w:val="002060"/>
              </w:rPr>
            </w:pPr>
            <w:r w:rsidRPr="003730AA">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79F7E" w14:textId="77777777" w:rsidR="00BA35B6" w:rsidRPr="003730AA" w:rsidRDefault="00BA35B6" w:rsidP="003F2579">
            <w:pPr>
              <w:pStyle w:val="rowtabella0"/>
              <w:rPr>
                <w:color w:val="002060"/>
              </w:rPr>
            </w:pPr>
            <w:r w:rsidRPr="003730AA">
              <w:rPr>
                <w:color w:val="002060"/>
              </w:rPr>
              <w:t>FOLGORE CASTELRAIMONDO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5E971E" w14:textId="77777777" w:rsidR="00BA35B6" w:rsidRPr="003730AA" w:rsidRDefault="00BA35B6" w:rsidP="003F2579">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81492" w14:textId="77777777" w:rsidR="00BA35B6" w:rsidRPr="003730AA" w:rsidRDefault="00BA35B6" w:rsidP="003F2579">
            <w:pPr>
              <w:pStyle w:val="rowtabella0"/>
              <w:rPr>
                <w:color w:val="002060"/>
              </w:rPr>
            </w:pPr>
            <w:r w:rsidRPr="003730AA">
              <w:rPr>
                <w:color w:val="002060"/>
              </w:rPr>
              <w:t>20/09/2024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99E123" w14:textId="77777777" w:rsidR="00BA35B6" w:rsidRPr="003730AA" w:rsidRDefault="00BA35B6" w:rsidP="003F2579">
            <w:pPr>
              <w:pStyle w:val="rowtabella0"/>
              <w:rPr>
                <w:color w:val="002060"/>
              </w:rPr>
            </w:pPr>
            <w:r w:rsidRPr="003730AA">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5EAE40" w14:textId="77777777" w:rsidR="00BA35B6" w:rsidRPr="003730AA" w:rsidRDefault="00BA35B6" w:rsidP="003F2579">
            <w:pPr>
              <w:pStyle w:val="rowtabella0"/>
              <w:rPr>
                <w:color w:val="002060"/>
              </w:rPr>
            </w:pPr>
            <w:r w:rsidRPr="003730AA">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4FCE17" w14:textId="77777777" w:rsidR="00BA35B6" w:rsidRPr="003730AA" w:rsidRDefault="00BA35B6" w:rsidP="003F2579">
            <w:pPr>
              <w:pStyle w:val="rowtabella0"/>
              <w:rPr>
                <w:color w:val="002060"/>
              </w:rPr>
            </w:pPr>
            <w:r w:rsidRPr="003730AA">
              <w:rPr>
                <w:color w:val="002060"/>
              </w:rPr>
              <w:t>VIA B.ROSSI SNC</w:t>
            </w:r>
          </w:p>
        </w:tc>
      </w:tr>
      <w:tr w:rsidR="00BA35B6" w:rsidRPr="003730AA" w14:paraId="6B082691"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0F74F4" w14:textId="77777777" w:rsidR="00BA35B6" w:rsidRPr="003730AA" w:rsidRDefault="00BA35B6" w:rsidP="003F2579">
            <w:pPr>
              <w:pStyle w:val="rowtabella0"/>
              <w:rPr>
                <w:color w:val="002060"/>
              </w:rPr>
            </w:pPr>
            <w:r w:rsidRPr="003730AA">
              <w:rPr>
                <w:color w:val="002060"/>
              </w:rPr>
              <w:t>PIEDIRIPA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6BD8A" w14:textId="77777777" w:rsidR="00BA35B6" w:rsidRPr="003730AA" w:rsidRDefault="00BA35B6" w:rsidP="003F2579">
            <w:pPr>
              <w:pStyle w:val="rowtabella0"/>
              <w:rPr>
                <w:color w:val="002060"/>
              </w:rPr>
            </w:pPr>
            <w:r w:rsidRPr="003730AA">
              <w:rPr>
                <w:color w:val="002060"/>
              </w:rPr>
              <w:t>POL. SPORT COMMUNICATION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20536" w14:textId="77777777" w:rsidR="00BA35B6" w:rsidRPr="003730AA" w:rsidRDefault="00BA35B6" w:rsidP="003F2579">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EDDA8" w14:textId="77777777" w:rsidR="00BA35B6" w:rsidRPr="003730AA" w:rsidRDefault="00BA35B6" w:rsidP="003F2579">
            <w:pPr>
              <w:pStyle w:val="rowtabella0"/>
              <w:rPr>
                <w:color w:val="002060"/>
              </w:rPr>
            </w:pPr>
            <w:r w:rsidRPr="003730AA">
              <w:rPr>
                <w:color w:val="002060"/>
              </w:rPr>
              <w:t>20/09/2024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A4562" w14:textId="77777777" w:rsidR="00BA35B6" w:rsidRPr="003730AA" w:rsidRDefault="00BA35B6" w:rsidP="003F2579">
            <w:pPr>
              <w:pStyle w:val="rowtabella0"/>
              <w:rPr>
                <w:color w:val="002060"/>
              </w:rPr>
            </w:pPr>
            <w:r w:rsidRPr="003730AA">
              <w:rPr>
                <w:color w:val="002060"/>
              </w:rPr>
              <w:t>5268 "I LUDI DI APOLLO"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481CA" w14:textId="77777777" w:rsidR="00BA35B6" w:rsidRPr="003730AA" w:rsidRDefault="00BA35B6" w:rsidP="003F2579">
            <w:pPr>
              <w:pStyle w:val="rowtabella0"/>
              <w:rPr>
                <w:color w:val="002060"/>
              </w:rPr>
            </w:pPr>
            <w:r w:rsidRPr="003730AA">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B3FD45" w14:textId="77777777" w:rsidR="00BA35B6" w:rsidRPr="003730AA" w:rsidRDefault="00BA35B6" w:rsidP="003F2579">
            <w:pPr>
              <w:pStyle w:val="rowtabella0"/>
              <w:rPr>
                <w:color w:val="002060"/>
              </w:rPr>
            </w:pPr>
            <w:r w:rsidRPr="003730AA">
              <w:rPr>
                <w:color w:val="002060"/>
              </w:rPr>
              <w:t>VIA VOLTURNO-PIEDIRIPA</w:t>
            </w:r>
          </w:p>
        </w:tc>
      </w:tr>
    </w:tbl>
    <w:p w14:paraId="32BC7519" w14:textId="77777777" w:rsidR="00BA35B6" w:rsidRPr="003730AA" w:rsidRDefault="00BA35B6" w:rsidP="00BA35B6">
      <w:pPr>
        <w:pStyle w:val="breakline"/>
        <w:rPr>
          <w:rFonts w:eastAsiaTheme="minorEastAsia"/>
          <w:color w:val="002060"/>
        </w:rPr>
      </w:pPr>
    </w:p>
    <w:p w14:paraId="02E513A2" w14:textId="77777777" w:rsidR="00BA35B6" w:rsidRPr="003730AA" w:rsidRDefault="00BA35B6" w:rsidP="00BA35B6">
      <w:pPr>
        <w:pStyle w:val="breakline"/>
        <w:rPr>
          <w:color w:val="002060"/>
        </w:rPr>
      </w:pPr>
    </w:p>
    <w:p w14:paraId="292ECF45" w14:textId="77777777" w:rsidR="00BA35B6" w:rsidRPr="003730AA" w:rsidRDefault="00BA35B6" w:rsidP="00BA35B6">
      <w:pPr>
        <w:pStyle w:val="breakline"/>
        <w:rPr>
          <w:color w:val="002060"/>
        </w:rPr>
      </w:pPr>
    </w:p>
    <w:p w14:paraId="03D2645D" w14:textId="77777777" w:rsidR="00BA35B6" w:rsidRPr="003730AA" w:rsidRDefault="00BA35B6" w:rsidP="00BA35B6">
      <w:pPr>
        <w:pStyle w:val="sottotitolocampionato10"/>
        <w:rPr>
          <w:color w:val="002060"/>
        </w:rPr>
      </w:pPr>
      <w:r w:rsidRPr="003730AA">
        <w:rPr>
          <w:color w:val="002060"/>
        </w:rPr>
        <w:t>GIRONE 10 - 2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1994"/>
        <w:gridCol w:w="385"/>
        <w:gridCol w:w="898"/>
        <w:gridCol w:w="1198"/>
        <w:gridCol w:w="1564"/>
        <w:gridCol w:w="1539"/>
      </w:tblGrid>
      <w:tr w:rsidR="00BA35B6" w:rsidRPr="003730AA" w14:paraId="43491B96"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0E32E"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839AC"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94CC8"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37192"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8AA81"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2071A"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77466"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71CFBB4C"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B41B9D" w14:textId="77777777" w:rsidR="00BA35B6" w:rsidRPr="0094135A" w:rsidRDefault="00BA35B6" w:rsidP="003F2579">
            <w:pPr>
              <w:pStyle w:val="rowtabella0"/>
              <w:rPr>
                <w:color w:val="002060"/>
                <w:highlight w:val="yellow"/>
              </w:rPr>
            </w:pPr>
            <w:r w:rsidRPr="0094135A">
              <w:rPr>
                <w:color w:val="002060"/>
                <w:highlight w:val="yellow"/>
              </w:rPr>
              <w:t>FOLGORE CASTELRAIMONDO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9432E0" w14:textId="77777777" w:rsidR="00BA35B6" w:rsidRPr="0094135A" w:rsidRDefault="00BA35B6" w:rsidP="003F2579">
            <w:pPr>
              <w:pStyle w:val="rowtabella0"/>
              <w:rPr>
                <w:color w:val="002060"/>
                <w:highlight w:val="yellow"/>
              </w:rPr>
            </w:pPr>
            <w:r w:rsidRPr="0094135A">
              <w:rPr>
                <w:color w:val="002060"/>
                <w:highlight w:val="yellow"/>
              </w:rPr>
              <w:t>PIEDIRIPA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7070E0" w14:textId="77777777" w:rsidR="00BA35B6" w:rsidRPr="0094135A" w:rsidRDefault="00BA35B6" w:rsidP="003F2579">
            <w:pPr>
              <w:pStyle w:val="rowtabella0"/>
              <w:jc w:val="center"/>
              <w:rPr>
                <w:color w:val="002060"/>
                <w:highlight w:val="yellow"/>
              </w:rPr>
            </w:pPr>
            <w:r w:rsidRPr="0094135A">
              <w:rPr>
                <w:color w:val="002060"/>
                <w:highlight w:val="yellow"/>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70F60" w14:textId="315469DD" w:rsidR="00BA35B6" w:rsidRPr="0094135A" w:rsidRDefault="0094135A" w:rsidP="003F2579">
            <w:pPr>
              <w:pStyle w:val="rowtabella0"/>
              <w:rPr>
                <w:color w:val="002060"/>
                <w:highlight w:val="yellow"/>
              </w:rPr>
            </w:pPr>
            <w:r>
              <w:rPr>
                <w:color w:val="002060"/>
                <w:highlight w:val="yellow"/>
              </w:rPr>
              <w:t>27</w:t>
            </w:r>
            <w:r w:rsidR="00BA35B6" w:rsidRPr="0094135A">
              <w:rPr>
                <w:color w:val="002060"/>
                <w:highlight w:val="yellow"/>
              </w:rPr>
              <w:t>/</w:t>
            </w:r>
            <w:r>
              <w:rPr>
                <w:color w:val="002060"/>
                <w:highlight w:val="yellow"/>
              </w:rPr>
              <w:t>09</w:t>
            </w:r>
            <w:r w:rsidR="00BA35B6" w:rsidRPr="0094135A">
              <w:rPr>
                <w:color w:val="002060"/>
                <w:highlight w:val="yellow"/>
              </w:rPr>
              <w:t>/2024 2</w:t>
            </w:r>
            <w:r>
              <w:rPr>
                <w:color w:val="002060"/>
                <w:highlight w:val="yellow"/>
              </w:rPr>
              <w:t>2</w:t>
            </w:r>
            <w:r w:rsidR="00BA35B6" w:rsidRPr="0094135A">
              <w:rPr>
                <w:color w:val="002060"/>
                <w:highlight w:val="yellow"/>
              </w:rPr>
              <w:t>:00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05B316" w14:textId="77777777" w:rsidR="00BA35B6" w:rsidRPr="0094135A" w:rsidRDefault="00BA35B6" w:rsidP="003F2579">
            <w:pPr>
              <w:pStyle w:val="rowtabella0"/>
              <w:rPr>
                <w:color w:val="002060"/>
                <w:highlight w:val="yellow"/>
              </w:rPr>
            </w:pPr>
            <w:r w:rsidRPr="0094135A">
              <w:rPr>
                <w:color w:val="002060"/>
                <w:highlight w:val="yellow"/>
              </w:rPr>
              <w:t>5238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B42B55" w14:textId="77777777" w:rsidR="00BA35B6" w:rsidRPr="0094135A" w:rsidRDefault="00BA35B6" w:rsidP="003F2579">
            <w:pPr>
              <w:pStyle w:val="rowtabella0"/>
              <w:rPr>
                <w:color w:val="002060"/>
                <w:highlight w:val="yellow"/>
              </w:rPr>
            </w:pPr>
            <w:r w:rsidRPr="0094135A">
              <w:rPr>
                <w:color w:val="002060"/>
                <w:highlight w:val="yellow"/>
              </w:rPr>
              <w:t>CASTELRAIMONDO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EF3BA4" w14:textId="77777777" w:rsidR="00BA35B6" w:rsidRPr="0094135A" w:rsidRDefault="00BA35B6" w:rsidP="003F2579">
            <w:pPr>
              <w:pStyle w:val="rowtabella0"/>
              <w:rPr>
                <w:color w:val="002060"/>
                <w:highlight w:val="yellow"/>
              </w:rPr>
            </w:pPr>
            <w:r w:rsidRPr="0094135A">
              <w:rPr>
                <w:color w:val="002060"/>
                <w:highlight w:val="yellow"/>
              </w:rPr>
              <w:t>VIA GRAMSCI-VIA FEGGIANI</w:t>
            </w:r>
          </w:p>
        </w:tc>
      </w:tr>
      <w:tr w:rsidR="00BA35B6" w:rsidRPr="003730AA" w14:paraId="6CD9395A"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513FB4" w14:textId="77777777" w:rsidR="00BA35B6" w:rsidRPr="003730AA" w:rsidRDefault="00BA35B6" w:rsidP="003F2579">
            <w:pPr>
              <w:pStyle w:val="rowtabella0"/>
              <w:rPr>
                <w:color w:val="002060"/>
              </w:rPr>
            </w:pPr>
            <w:r w:rsidRPr="003730AA">
              <w:rPr>
                <w:color w:val="002060"/>
              </w:rPr>
              <w:t>POL. SPORT COMMUNICATION</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5C836" w14:textId="77777777" w:rsidR="00BA35B6" w:rsidRPr="003730AA" w:rsidRDefault="00BA35B6" w:rsidP="003F2579">
            <w:pPr>
              <w:pStyle w:val="rowtabella0"/>
              <w:rPr>
                <w:color w:val="002060"/>
              </w:rPr>
            </w:pPr>
            <w:r w:rsidRPr="003730AA">
              <w:rPr>
                <w:color w:val="002060"/>
              </w:rPr>
              <w:t>AMATORI STESE 2007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EA811" w14:textId="77777777" w:rsidR="00BA35B6" w:rsidRPr="003730AA" w:rsidRDefault="00BA35B6" w:rsidP="003F2579">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275F6" w14:textId="77777777" w:rsidR="00BA35B6" w:rsidRPr="003730AA" w:rsidRDefault="00BA35B6" w:rsidP="003F2579">
            <w:pPr>
              <w:pStyle w:val="rowtabella0"/>
              <w:rPr>
                <w:color w:val="002060"/>
              </w:rPr>
            </w:pPr>
            <w:r w:rsidRPr="003730AA">
              <w:rPr>
                <w:color w:val="002060"/>
              </w:rPr>
              <w:t>09/10/2024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4137D" w14:textId="77777777" w:rsidR="00BA35B6" w:rsidRPr="003730AA" w:rsidRDefault="00BA35B6" w:rsidP="003F2579">
            <w:pPr>
              <w:pStyle w:val="rowtabella0"/>
              <w:rPr>
                <w:color w:val="002060"/>
              </w:rPr>
            </w:pPr>
            <w:r w:rsidRPr="003730AA">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FC9A4B" w14:textId="77777777" w:rsidR="00BA35B6" w:rsidRPr="003730AA" w:rsidRDefault="00BA35B6" w:rsidP="003F2579">
            <w:pPr>
              <w:pStyle w:val="rowtabella0"/>
              <w:rPr>
                <w:color w:val="002060"/>
              </w:rPr>
            </w:pPr>
            <w:r w:rsidRPr="003730AA">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82111" w14:textId="77777777" w:rsidR="00BA35B6" w:rsidRPr="003730AA" w:rsidRDefault="00BA35B6" w:rsidP="003F2579">
            <w:pPr>
              <w:pStyle w:val="rowtabella0"/>
              <w:rPr>
                <w:color w:val="002060"/>
              </w:rPr>
            </w:pPr>
            <w:r w:rsidRPr="003730AA">
              <w:rPr>
                <w:color w:val="002060"/>
              </w:rPr>
              <w:t>VIA LORENZO LOTTO</w:t>
            </w:r>
          </w:p>
        </w:tc>
      </w:tr>
    </w:tbl>
    <w:p w14:paraId="647A2A08" w14:textId="77777777" w:rsidR="00BA35B6" w:rsidRPr="003730AA" w:rsidRDefault="00BA35B6" w:rsidP="00BA35B6">
      <w:pPr>
        <w:pStyle w:val="breakline"/>
        <w:rPr>
          <w:rFonts w:eastAsiaTheme="minorEastAsia"/>
          <w:color w:val="002060"/>
        </w:rPr>
      </w:pPr>
    </w:p>
    <w:p w14:paraId="3DAB5AE2" w14:textId="77777777" w:rsidR="00BA35B6" w:rsidRPr="003730AA" w:rsidRDefault="00BA35B6" w:rsidP="00BA35B6">
      <w:pPr>
        <w:pStyle w:val="breakline"/>
        <w:rPr>
          <w:color w:val="002060"/>
        </w:rPr>
      </w:pPr>
    </w:p>
    <w:p w14:paraId="71CA721B" w14:textId="77777777" w:rsidR="00BA35B6" w:rsidRPr="003730AA" w:rsidRDefault="00BA35B6" w:rsidP="00BA35B6">
      <w:pPr>
        <w:pStyle w:val="breakline"/>
        <w:rPr>
          <w:color w:val="002060"/>
        </w:rPr>
      </w:pPr>
    </w:p>
    <w:p w14:paraId="7E88661F" w14:textId="77777777" w:rsidR="00BA35B6" w:rsidRPr="003730AA" w:rsidRDefault="00BA35B6" w:rsidP="00BA35B6">
      <w:pPr>
        <w:pStyle w:val="sottotitolocampionato10"/>
        <w:rPr>
          <w:color w:val="002060"/>
        </w:rPr>
      </w:pPr>
      <w:r w:rsidRPr="003730AA">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6"/>
        <w:gridCol w:w="385"/>
        <w:gridCol w:w="898"/>
        <w:gridCol w:w="1173"/>
        <w:gridCol w:w="1564"/>
        <w:gridCol w:w="1540"/>
      </w:tblGrid>
      <w:tr w:rsidR="00BA35B6" w:rsidRPr="003730AA" w14:paraId="22B0A467"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2BE41"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99B5B"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9C070"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83C03"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32930"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FF811"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C9803"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12D30469"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9FB9E3" w14:textId="77777777" w:rsidR="00BA35B6" w:rsidRPr="003730AA" w:rsidRDefault="00BA35B6" w:rsidP="003F2579">
            <w:pPr>
              <w:pStyle w:val="rowtabella0"/>
              <w:rPr>
                <w:color w:val="002060"/>
              </w:rPr>
            </w:pPr>
            <w:r w:rsidRPr="003730AA">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B3BB1" w14:textId="77777777" w:rsidR="00BA35B6" w:rsidRPr="003730AA" w:rsidRDefault="00BA35B6" w:rsidP="003F2579">
            <w:pPr>
              <w:pStyle w:val="rowtabella0"/>
              <w:rPr>
                <w:color w:val="002060"/>
              </w:rPr>
            </w:pPr>
            <w:r w:rsidRPr="003730AA">
              <w:rPr>
                <w:color w:val="002060"/>
              </w:rPr>
              <w:t>PIEDIRIPA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1DC373" w14:textId="77777777" w:rsidR="00BA35B6" w:rsidRPr="003730AA" w:rsidRDefault="00BA35B6" w:rsidP="003F2579">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DFFDED" w14:textId="77777777" w:rsidR="00BA35B6" w:rsidRPr="003730AA" w:rsidRDefault="00BA35B6" w:rsidP="003F2579">
            <w:pPr>
              <w:pStyle w:val="rowtabella0"/>
              <w:rPr>
                <w:color w:val="002060"/>
              </w:rPr>
            </w:pPr>
            <w:r w:rsidRPr="003730AA">
              <w:rPr>
                <w:color w:val="002060"/>
              </w:rPr>
              <w:t>23/10/2024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D3D59" w14:textId="77777777" w:rsidR="00BA35B6" w:rsidRPr="003730AA" w:rsidRDefault="00BA35B6" w:rsidP="003F2579">
            <w:pPr>
              <w:pStyle w:val="rowtabella0"/>
              <w:rPr>
                <w:color w:val="002060"/>
              </w:rPr>
            </w:pPr>
            <w:r w:rsidRPr="003730AA">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C74769" w14:textId="77777777" w:rsidR="00BA35B6" w:rsidRPr="003730AA" w:rsidRDefault="00BA35B6" w:rsidP="003F2579">
            <w:pPr>
              <w:pStyle w:val="rowtabella0"/>
              <w:rPr>
                <w:color w:val="002060"/>
              </w:rPr>
            </w:pPr>
            <w:r w:rsidRPr="003730AA">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0B7D4E" w14:textId="77777777" w:rsidR="00BA35B6" w:rsidRPr="003730AA" w:rsidRDefault="00BA35B6" w:rsidP="003F2579">
            <w:pPr>
              <w:pStyle w:val="rowtabella0"/>
              <w:rPr>
                <w:color w:val="002060"/>
              </w:rPr>
            </w:pPr>
            <w:r w:rsidRPr="003730AA">
              <w:rPr>
                <w:color w:val="002060"/>
              </w:rPr>
              <w:t>VIA B.ROSSI SNC</w:t>
            </w:r>
          </w:p>
        </w:tc>
      </w:tr>
      <w:tr w:rsidR="00BA35B6" w:rsidRPr="003730AA" w14:paraId="53ABFC36"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5CF946" w14:textId="77777777" w:rsidR="00BA35B6" w:rsidRPr="003730AA" w:rsidRDefault="00BA35B6" w:rsidP="003F2579">
            <w:pPr>
              <w:pStyle w:val="rowtabella0"/>
              <w:rPr>
                <w:color w:val="002060"/>
              </w:rPr>
            </w:pPr>
            <w:r w:rsidRPr="003730AA">
              <w:rPr>
                <w:color w:val="002060"/>
              </w:rPr>
              <w:t>FOLGORE CASTELRAIMONDO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D3D70F" w14:textId="77777777" w:rsidR="00BA35B6" w:rsidRPr="003730AA" w:rsidRDefault="00BA35B6" w:rsidP="003F2579">
            <w:pPr>
              <w:pStyle w:val="rowtabella0"/>
              <w:rPr>
                <w:color w:val="002060"/>
              </w:rPr>
            </w:pPr>
            <w:r w:rsidRPr="003730AA">
              <w:rPr>
                <w:color w:val="002060"/>
              </w:rPr>
              <w:t>POL. SPORT COMMUNICATION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EE321F" w14:textId="77777777" w:rsidR="00BA35B6" w:rsidRPr="003730AA" w:rsidRDefault="00BA35B6" w:rsidP="003F2579">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5704F" w14:textId="77777777" w:rsidR="00BA35B6" w:rsidRPr="003730AA" w:rsidRDefault="00BA35B6" w:rsidP="003F2579">
            <w:pPr>
              <w:pStyle w:val="rowtabella0"/>
              <w:rPr>
                <w:color w:val="002060"/>
              </w:rPr>
            </w:pPr>
            <w:r w:rsidRPr="003730AA">
              <w:rPr>
                <w:color w:val="002060"/>
              </w:rPr>
              <w:t>23/10/2024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B23E25" w14:textId="77777777" w:rsidR="00BA35B6" w:rsidRPr="003730AA" w:rsidRDefault="00BA35B6" w:rsidP="003F2579">
            <w:pPr>
              <w:pStyle w:val="rowtabella0"/>
              <w:rPr>
                <w:color w:val="002060"/>
              </w:rPr>
            </w:pPr>
            <w:r w:rsidRPr="003730AA">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71229" w14:textId="77777777" w:rsidR="00BA35B6" w:rsidRPr="003730AA" w:rsidRDefault="00BA35B6" w:rsidP="003F2579">
            <w:pPr>
              <w:pStyle w:val="rowtabella0"/>
              <w:rPr>
                <w:color w:val="002060"/>
              </w:rPr>
            </w:pPr>
            <w:r w:rsidRPr="003730AA">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07BD9" w14:textId="77777777" w:rsidR="00BA35B6" w:rsidRPr="003730AA" w:rsidRDefault="00BA35B6" w:rsidP="003F2579">
            <w:pPr>
              <w:pStyle w:val="rowtabella0"/>
              <w:rPr>
                <w:color w:val="002060"/>
              </w:rPr>
            </w:pPr>
            <w:r w:rsidRPr="003730AA">
              <w:rPr>
                <w:color w:val="002060"/>
              </w:rPr>
              <w:t>VIA GRAMSCI-VIA FEGGIANI</w:t>
            </w:r>
          </w:p>
        </w:tc>
      </w:tr>
    </w:tbl>
    <w:p w14:paraId="07F78F4B" w14:textId="77777777" w:rsidR="00BA35B6" w:rsidRPr="003730AA" w:rsidRDefault="00BA35B6" w:rsidP="00BA35B6">
      <w:pPr>
        <w:pStyle w:val="breakline"/>
        <w:rPr>
          <w:rFonts w:eastAsiaTheme="minorEastAsia"/>
          <w:color w:val="002060"/>
        </w:rPr>
      </w:pPr>
    </w:p>
    <w:p w14:paraId="3F40E466" w14:textId="77777777" w:rsidR="00BA35B6" w:rsidRPr="003730AA" w:rsidRDefault="00BA35B6" w:rsidP="00BA35B6">
      <w:pPr>
        <w:pStyle w:val="breakline"/>
        <w:rPr>
          <w:color w:val="002060"/>
        </w:rPr>
      </w:pPr>
    </w:p>
    <w:p w14:paraId="3786E0B7" w14:textId="77777777" w:rsidR="00BA35B6" w:rsidRPr="003730AA" w:rsidRDefault="00BA35B6" w:rsidP="00BA35B6">
      <w:pPr>
        <w:pStyle w:val="breakline"/>
        <w:rPr>
          <w:color w:val="002060"/>
        </w:rPr>
      </w:pPr>
    </w:p>
    <w:p w14:paraId="4C67A725" w14:textId="77777777" w:rsidR="00BA35B6" w:rsidRPr="003730AA" w:rsidRDefault="00BA35B6" w:rsidP="00BA35B6">
      <w:pPr>
        <w:pStyle w:val="sottotitolocampionato10"/>
        <w:rPr>
          <w:color w:val="002060"/>
        </w:rPr>
      </w:pPr>
      <w:r w:rsidRPr="003730AA">
        <w:rPr>
          <w:color w:val="002060"/>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BA35B6" w:rsidRPr="003730AA" w14:paraId="3C0F6DC5"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4080A"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53A0E"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0FD6E"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756B4"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606E4"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327F3"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08E4A"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59F4AC2B" w14:textId="77777777" w:rsidTr="003F257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F303F2" w14:textId="77777777" w:rsidR="00BA35B6" w:rsidRPr="003730AA" w:rsidRDefault="00BA35B6" w:rsidP="003F2579">
            <w:pPr>
              <w:pStyle w:val="rowtabella0"/>
              <w:rPr>
                <w:color w:val="002060"/>
              </w:rPr>
            </w:pPr>
            <w:r w:rsidRPr="003730AA">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EB2B8A" w14:textId="77777777" w:rsidR="00BA35B6" w:rsidRPr="003730AA" w:rsidRDefault="00BA35B6" w:rsidP="003F2579">
            <w:pPr>
              <w:pStyle w:val="rowtabella0"/>
              <w:rPr>
                <w:color w:val="002060"/>
              </w:rPr>
            </w:pPr>
            <w:r w:rsidRPr="003730AA">
              <w:rPr>
                <w:color w:val="002060"/>
              </w:rPr>
              <w:t>C.F. MACERATESE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F211B2" w14:textId="77777777" w:rsidR="00BA35B6" w:rsidRPr="003730AA" w:rsidRDefault="00BA35B6" w:rsidP="003F2579">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9D94DB" w14:textId="77777777" w:rsidR="00BA35B6" w:rsidRPr="003730AA" w:rsidRDefault="00BA35B6" w:rsidP="003F2579">
            <w:pPr>
              <w:pStyle w:val="rowtabella0"/>
              <w:rPr>
                <w:color w:val="002060"/>
              </w:rPr>
            </w:pPr>
            <w:r w:rsidRPr="003730AA">
              <w:rPr>
                <w:color w:val="002060"/>
              </w:rPr>
              <w:t>20/09/2024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64826E" w14:textId="77777777" w:rsidR="00BA35B6" w:rsidRPr="003730AA" w:rsidRDefault="00BA35B6" w:rsidP="003F2579">
            <w:pPr>
              <w:pStyle w:val="rowtabella0"/>
              <w:rPr>
                <w:color w:val="002060"/>
              </w:rPr>
            </w:pPr>
            <w:r w:rsidRPr="003730AA">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EC8CE0" w14:textId="77777777" w:rsidR="00BA35B6" w:rsidRPr="003730AA" w:rsidRDefault="00BA35B6" w:rsidP="003F2579">
            <w:pPr>
              <w:pStyle w:val="rowtabella0"/>
              <w:rPr>
                <w:color w:val="002060"/>
              </w:rPr>
            </w:pPr>
            <w:r w:rsidRPr="003730AA">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E56230" w14:textId="77777777" w:rsidR="00BA35B6" w:rsidRPr="003730AA" w:rsidRDefault="00BA35B6" w:rsidP="003F2579">
            <w:pPr>
              <w:pStyle w:val="rowtabella0"/>
              <w:rPr>
                <w:color w:val="002060"/>
              </w:rPr>
            </w:pPr>
            <w:r w:rsidRPr="003730AA">
              <w:rPr>
                <w:color w:val="002060"/>
              </w:rPr>
              <w:t>VIA DELLA REPUBBLICA</w:t>
            </w:r>
          </w:p>
        </w:tc>
      </w:tr>
    </w:tbl>
    <w:p w14:paraId="1A7DDAA5" w14:textId="77777777" w:rsidR="00BA35B6" w:rsidRDefault="00BA35B6" w:rsidP="00BA35B6">
      <w:pPr>
        <w:pStyle w:val="breakline"/>
        <w:rPr>
          <w:rFonts w:eastAsiaTheme="minorEastAsia"/>
          <w:color w:val="002060"/>
        </w:rPr>
      </w:pPr>
    </w:p>
    <w:p w14:paraId="6939AA6E" w14:textId="77777777" w:rsidR="00BA35B6" w:rsidRPr="006873BB" w:rsidRDefault="00BA35B6" w:rsidP="00BA35B6">
      <w:pPr>
        <w:pStyle w:val="breakline"/>
        <w:rPr>
          <w:rFonts w:ascii="Arial" w:hAnsi="Arial" w:cs="Arial"/>
          <w:color w:val="002060"/>
        </w:rPr>
      </w:pPr>
      <w:r w:rsidRPr="006873BB">
        <w:rPr>
          <w:rFonts w:ascii="Arial" w:hAnsi="Arial" w:cs="Arial"/>
          <w:color w:val="002060"/>
        </w:rPr>
        <w:t xml:space="preserve">RIPOSA: </w:t>
      </w:r>
      <w:r>
        <w:rPr>
          <w:rFonts w:ascii="Arial" w:hAnsi="Arial" w:cs="Arial"/>
          <w:color w:val="002060"/>
        </w:rPr>
        <w:t>MOGLIANESE</w:t>
      </w:r>
    </w:p>
    <w:p w14:paraId="644C2A88" w14:textId="77777777" w:rsidR="00BA35B6" w:rsidRPr="003730AA" w:rsidRDefault="00BA35B6" w:rsidP="00BA35B6">
      <w:pPr>
        <w:pStyle w:val="breakline"/>
        <w:rPr>
          <w:rFonts w:eastAsiaTheme="minorEastAsia"/>
          <w:color w:val="002060"/>
        </w:rPr>
      </w:pPr>
    </w:p>
    <w:p w14:paraId="590884D0" w14:textId="77777777" w:rsidR="00BA35B6" w:rsidRPr="003730AA" w:rsidRDefault="00BA35B6" w:rsidP="00BA35B6">
      <w:pPr>
        <w:pStyle w:val="breakline"/>
        <w:rPr>
          <w:color w:val="002060"/>
        </w:rPr>
      </w:pPr>
    </w:p>
    <w:p w14:paraId="36DBFE7F" w14:textId="77777777" w:rsidR="00BA35B6" w:rsidRPr="003730AA" w:rsidRDefault="00BA35B6" w:rsidP="00BA35B6">
      <w:pPr>
        <w:pStyle w:val="breakline"/>
        <w:rPr>
          <w:color w:val="002060"/>
        </w:rPr>
      </w:pPr>
    </w:p>
    <w:p w14:paraId="30BF2D4C" w14:textId="77777777" w:rsidR="00BA35B6" w:rsidRPr="003730AA" w:rsidRDefault="00BA35B6" w:rsidP="00BA35B6">
      <w:pPr>
        <w:pStyle w:val="sottotitolocampionato10"/>
        <w:rPr>
          <w:color w:val="002060"/>
        </w:rPr>
      </w:pPr>
      <w:r w:rsidRPr="003730AA">
        <w:rPr>
          <w:color w:val="002060"/>
        </w:rPr>
        <w:lastRenderedPageBreak/>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78"/>
        <w:gridCol w:w="1550"/>
        <w:gridCol w:w="1550"/>
      </w:tblGrid>
      <w:tr w:rsidR="00BA35B6" w:rsidRPr="003730AA" w14:paraId="4DAB944C"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98A50"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BE067"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C91E1"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54300"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81DCF"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C5AA0"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D9075"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19734323" w14:textId="77777777" w:rsidTr="003F257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64FF80" w14:textId="77777777" w:rsidR="00BA35B6" w:rsidRPr="003730AA" w:rsidRDefault="00BA35B6" w:rsidP="003F2579">
            <w:pPr>
              <w:pStyle w:val="rowtabella0"/>
              <w:rPr>
                <w:color w:val="002060"/>
              </w:rPr>
            </w:pPr>
            <w:r w:rsidRPr="003730AA">
              <w:rPr>
                <w:color w:val="002060"/>
              </w:rPr>
              <w:t>AVM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AAADD0" w14:textId="77777777" w:rsidR="00BA35B6" w:rsidRPr="003730AA" w:rsidRDefault="00BA35B6" w:rsidP="003F2579">
            <w:pPr>
              <w:pStyle w:val="rowtabella0"/>
              <w:rPr>
                <w:color w:val="002060"/>
              </w:rPr>
            </w:pPr>
            <w:r w:rsidRPr="003730AA">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DAD602" w14:textId="77777777" w:rsidR="00BA35B6" w:rsidRPr="003730AA" w:rsidRDefault="00BA35B6" w:rsidP="003F2579">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50F592" w14:textId="77777777" w:rsidR="00BA35B6" w:rsidRPr="003730AA" w:rsidRDefault="00BA35B6" w:rsidP="003F2579">
            <w:pPr>
              <w:pStyle w:val="rowtabella0"/>
              <w:rPr>
                <w:color w:val="002060"/>
              </w:rPr>
            </w:pPr>
            <w:r w:rsidRPr="003730AA">
              <w:rPr>
                <w:color w:val="002060"/>
              </w:rPr>
              <w:t>21/09/2024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E9E325" w14:textId="77777777" w:rsidR="00BA35B6" w:rsidRPr="003730AA" w:rsidRDefault="00BA35B6" w:rsidP="003F2579">
            <w:pPr>
              <w:pStyle w:val="rowtabella0"/>
              <w:rPr>
                <w:color w:val="002060"/>
              </w:rPr>
            </w:pPr>
            <w:r w:rsidRPr="003730AA">
              <w:rPr>
                <w:color w:val="002060"/>
              </w:rPr>
              <w:t>5055 CENTRO SPORTIVO CAMPO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BBB4B8" w14:textId="77777777" w:rsidR="00BA35B6" w:rsidRPr="003730AA" w:rsidRDefault="00BA35B6" w:rsidP="003F2579">
            <w:pPr>
              <w:pStyle w:val="rowtabella0"/>
              <w:rPr>
                <w:color w:val="002060"/>
              </w:rPr>
            </w:pPr>
            <w:r w:rsidRPr="003730AA">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10CC1D" w14:textId="77777777" w:rsidR="00BA35B6" w:rsidRPr="003730AA" w:rsidRDefault="00BA35B6" w:rsidP="003F2579">
            <w:pPr>
              <w:pStyle w:val="rowtabella0"/>
              <w:rPr>
                <w:color w:val="002060"/>
              </w:rPr>
            </w:pPr>
            <w:r w:rsidRPr="003730AA">
              <w:rPr>
                <w:color w:val="002060"/>
              </w:rPr>
              <w:t>VIA ROSARIO VILLA MUSONE</w:t>
            </w:r>
          </w:p>
        </w:tc>
      </w:tr>
    </w:tbl>
    <w:p w14:paraId="75E35DF1" w14:textId="77777777" w:rsidR="00BA35B6" w:rsidRDefault="00BA35B6" w:rsidP="00BA35B6">
      <w:pPr>
        <w:pStyle w:val="breakline"/>
        <w:rPr>
          <w:rFonts w:eastAsiaTheme="minorEastAsia"/>
          <w:color w:val="002060"/>
        </w:rPr>
      </w:pPr>
    </w:p>
    <w:p w14:paraId="2E97EAA7" w14:textId="77777777" w:rsidR="00BA35B6" w:rsidRPr="006873BB" w:rsidRDefault="00BA35B6" w:rsidP="00BA35B6">
      <w:pPr>
        <w:pStyle w:val="breakline"/>
        <w:rPr>
          <w:rFonts w:ascii="Arial" w:hAnsi="Arial" w:cs="Arial"/>
          <w:color w:val="002060"/>
        </w:rPr>
      </w:pPr>
      <w:r w:rsidRPr="006873BB">
        <w:rPr>
          <w:rFonts w:ascii="Arial" w:hAnsi="Arial" w:cs="Arial"/>
          <w:color w:val="002060"/>
        </w:rPr>
        <w:t xml:space="preserve">RIPOSA: </w:t>
      </w:r>
      <w:r>
        <w:rPr>
          <w:rFonts w:ascii="Arial" w:hAnsi="Arial" w:cs="Arial"/>
          <w:color w:val="002060"/>
        </w:rPr>
        <w:t>EUROPE TT</w:t>
      </w:r>
    </w:p>
    <w:p w14:paraId="1511C523" w14:textId="77777777" w:rsidR="00BA35B6" w:rsidRPr="003730AA" w:rsidRDefault="00BA35B6" w:rsidP="00BA35B6">
      <w:pPr>
        <w:pStyle w:val="breakline"/>
        <w:rPr>
          <w:rFonts w:eastAsiaTheme="minorEastAsia"/>
          <w:color w:val="002060"/>
        </w:rPr>
      </w:pPr>
    </w:p>
    <w:p w14:paraId="65C49998" w14:textId="77777777" w:rsidR="00BA35B6" w:rsidRPr="003730AA" w:rsidRDefault="00BA35B6" w:rsidP="00BA35B6">
      <w:pPr>
        <w:pStyle w:val="breakline"/>
        <w:rPr>
          <w:color w:val="002060"/>
        </w:rPr>
      </w:pPr>
    </w:p>
    <w:p w14:paraId="424539CE" w14:textId="77777777" w:rsidR="00BA35B6" w:rsidRPr="003730AA" w:rsidRDefault="00BA35B6" w:rsidP="00BA35B6">
      <w:pPr>
        <w:pStyle w:val="breakline"/>
        <w:rPr>
          <w:color w:val="002060"/>
        </w:rPr>
      </w:pPr>
    </w:p>
    <w:p w14:paraId="74C768A7" w14:textId="77777777" w:rsidR="00BA35B6" w:rsidRPr="003730AA" w:rsidRDefault="00BA35B6" w:rsidP="00BA35B6">
      <w:pPr>
        <w:pStyle w:val="sottotitolocampionato10"/>
        <w:rPr>
          <w:color w:val="002060"/>
        </w:rPr>
      </w:pPr>
      <w:r w:rsidRPr="003730AA">
        <w:rPr>
          <w:color w:val="002060"/>
        </w:rP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78"/>
        <w:gridCol w:w="1550"/>
        <w:gridCol w:w="1550"/>
      </w:tblGrid>
      <w:tr w:rsidR="00BA35B6" w:rsidRPr="003730AA" w14:paraId="52ED31CB"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6C030"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7AC1C"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26A45"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3801B"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657A2"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CDB29"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090BC"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5D271C7D"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9C2D1B" w14:textId="77777777" w:rsidR="00BA35B6" w:rsidRPr="003730AA" w:rsidRDefault="00BA35B6" w:rsidP="003F2579">
            <w:pPr>
              <w:pStyle w:val="rowtabella0"/>
              <w:rPr>
                <w:color w:val="002060"/>
              </w:rPr>
            </w:pPr>
            <w:r w:rsidRPr="003730AA">
              <w:rPr>
                <w:color w:val="002060"/>
              </w:rPr>
              <w:t>G.S.A. LE DUE PALME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B6862" w14:textId="77777777" w:rsidR="00BA35B6" w:rsidRPr="003730AA" w:rsidRDefault="00BA35B6" w:rsidP="003F2579">
            <w:pPr>
              <w:pStyle w:val="rowtabella0"/>
              <w:rPr>
                <w:color w:val="002060"/>
              </w:rPr>
            </w:pPr>
            <w:r w:rsidRPr="003730AA">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604FF1" w14:textId="77777777" w:rsidR="00BA35B6" w:rsidRPr="003730AA" w:rsidRDefault="00BA35B6" w:rsidP="003F2579">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E7B04F" w14:textId="77777777" w:rsidR="00BA35B6" w:rsidRPr="003730AA" w:rsidRDefault="00BA35B6" w:rsidP="003F2579">
            <w:pPr>
              <w:pStyle w:val="rowtabella0"/>
              <w:rPr>
                <w:color w:val="002060"/>
              </w:rPr>
            </w:pPr>
            <w:r w:rsidRPr="003730AA">
              <w:rPr>
                <w:color w:val="002060"/>
              </w:rPr>
              <w:t>20/09/2024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63A5C9" w14:textId="77777777" w:rsidR="00BA35B6" w:rsidRPr="003730AA" w:rsidRDefault="00BA35B6" w:rsidP="003F2579">
            <w:pPr>
              <w:pStyle w:val="rowtabella0"/>
              <w:rPr>
                <w:color w:val="002060"/>
              </w:rPr>
            </w:pPr>
            <w:r w:rsidRPr="003730AA">
              <w:rPr>
                <w:color w:val="002060"/>
              </w:rPr>
              <w:t>5678 CAMPO COPERTO RIONE MURATO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DBD6C1" w14:textId="77777777" w:rsidR="00BA35B6" w:rsidRPr="003730AA" w:rsidRDefault="00BA35B6" w:rsidP="003F2579">
            <w:pPr>
              <w:pStyle w:val="rowtabella0"/>
              <w:rPr>
                <w:color w:val="002060"/>
              </w:rPr>
            </w:pPr>
            <w:r w:rsidRPr="003730AA">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CA6F92" w14:textId="77777777" w:rsidR="00BA35B6" w:rsidRPr="003730AA" w:rsidRDefault="00BA35B6" w:rsidP="003F2579">
            <w:pPr>
              <w:pStyle w:val="rowtabella0"/>
              <w:rPr>
                <w:color w:val="002060"/>
              </w:rPr>
            </w:pPr>
            <w:r w:rsidRPr="003730AA">
              <w:rPr>
                <w:color w:val="002060"/>
              </w:rPr>
              <w:t>VIA SIBILLA 2C</w:t>
            </w:r>
          </w:p>
        </w:tc>
      </w:tr>
      <w:tr w:rsidR="00BA35B6" w:rsidRPr="003730AA" w14:paraId="184C6182"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7CC931" w14:textId="77777777" w:rsidR="00BA35B6" w:rsidRPr="003730AA" w:rsidRDefault="00BA35B6" w:rsidP="003F2579">
            <w:pPr>
              <w:pStyle w:val="rowtabella0"/>
              <w:rPr>
                <w:color w:val="002060"/>
              </w:rPr>
            </w:pPr>
            <w:r w:rsidRPr="003730AA">
              <w:rPr>
                <w:color w:val="002060"/>
              </w:rPr>
              <w:t>RIVIERA DELLE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3F3837" w14:textId="77777777" w:rsidR="00BA35B6" w:rsidRPr="003730AA" w:rsidRDefault="00BA35B6" w:rsidP="003F2579">
            <w:pPr>
              <w:pStyle w:val="rowtabella0"/>
              <w:rPr>
                <w:color w:val="002060"/>
              </w:rPr>
            </w:pPr>
            <w:r w:rsidRPr="003730AA">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C6089" w14:textId="77777777" w:rsidR="00BA35B6" w:rsidRPr="003730AA" w:rsidRDefault="00BA35B6" w:rsidP="003F2579">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03758" w14:textId="72D4BAF2" w:rsidR="00BA35B6" w:rsidRPr="003730AA" w:rsidRDefault="00BA35B6" w:rsidP="003F2579">
            <w:pPr>
              <w:pStyle w:val="rowtabella0"/>
              <w:rPr>
                <w:color w:val="002060"/>
              </w:rPr>
            </w:pPr>
            <w:r w:rsidRPr="003730AA">
              <w:rPr>
                <w:color w:val="002060"/>
              </w:rPr>
              <w:t>20/09/2024 2</w:t>
            </w:r>
            <w:r w:rsidR="00CA255E">
              <w:rPr>
                <w:color w:val="002060"/>
              </w:rPr>
              <w:t>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8010F" w14:textId="77777777" w:rsidR="00BA35B6" w:rsidRPr="003730AA" w:rsidRDefault="00BA35B6" w:rsidP="003F2579">
            <w:pPr>
              <w:pStyle w:val="rowtabella0"/>
              <w:rPr>
                <w:color w:val="002060"/>
              </w:rPr>
            </w:pPr>
            <w:r w:rsidRPr="003730AA">
              <w:rPr>
                <w:color w:val="002060"/>
              </w:rPr>
              <w:t>5696 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D9156" w14:textId="77777777" w:rsidR="00BA35B6" w:rsidRPr="003730AA" w:rsidRDefault="00BA35B6" w:rsidP="003F2579">
            <w:pPr>
              <w:pStyle w:val="rowtabella0"/>
              <w:rPr>
                <w:color w:val="002060"/>
              </w:rPr>
            </w:pPr>
            <w:r w:rsidRPr="003730AA">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D77DF" w14:textId="77777777" w:rsidR="00BA35B6" w:rsidRPr="003730AA" w:rsidRDefault="00BA35B6" w:rsidP="003F2579">
            <w:pPr>
              <w:pStyle w:val="rowtabella0"/>
              <w:rPr>
                <w:color w:val="002060"/>
              </w:rPr>
            </w:pPr>
            <w:r w:rsidRPr="003730AA">
              <w:rPr>
                <w:color w:val="002060"/>
              </w:rPr>
              <w:t>VIA DELLO SPORT</w:t>
            </w:r>
          </w:p>
        </w:tc>
      </w:tr>
    </w:tbl>
    <w:p w14:paraId="4545743E" w14:textId="77777777" w:rsidR="00BA35B6" w:rsidRPr="003730AA" w:rsidRDefault="00BA35B6" w:rsidP="00BA35B6">
      <w:pPr>
        <w:pStyle w:val="breakline"/>
        <w:rPr>
          <w:rFonts w:eastAsiaTheme="minorEastAsia"/>
          <w:color w:val="002060"/>
        </w:rPr>
      </w:pPr>
    </w:p>
    <w:p w14:paraId="14895B53" w14:textId="77777777" w:rsidR="00BA35B6" w:rsidRPr="003730AA" w:rsidRDefault="00BA35B6" w:rsidP="00BA35B6">
      <w:pPr>
        <w:pStyle w:val="breakline"/>
        <w:rPr>
          <w:color w:val="002060"/>
        </w:rPr>
      </w:pPr>
    </w:p>
    <w:p w14:paraId="748128BC" w14:textId="77777777" w:rsidR="00BA35B6" w:rsidRPr="003730AA" w:rsidRDefault="00BA35B6" w:rsidP="00BA35B6">
      <w:pPr>
        <w:pStyle w:val="breakline"/>
        <w:rPr>
          <w:color w:val="002060"/>
        </w:rPr>
      </w:pPr>
    </w:p>
    <w:p w14:paraId="1A04AD3C" w14:textId="77777777" w:rsidR="00BA35B6" w:rsidRPr="003730AA" w:rsidRDefault="00BA35B6" w:rsidP="00BA35B6">
      <w:pPr>
        <w:pStyle w:val="sottotitolocampionato10"/>
        <w:rPr>
          <w:color w:val="002060"/>
        </w:rPr>
      </w:pPr>
      <w:r w:rsidRPr="003730AA">
        <w:rPr>
          <w:color w:val="002060"/>
        </w:rPr>
        <w:t>GIRONE 13 - 2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BA35B6" w:rsidRPr="003730AA" w14:paraId="5EB89061"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690DE"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065B9"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B3236"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230D0"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76452"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05F94"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F76AD"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11F793FA"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87C8A8" w14:textId="77777777" w:rsidR="00BA35B6" w:rsidRPr="003730AA" w:rsidRDefault="00BA35B6" w:rsidP="003F2579">
            <w:pPr>
              <w:pStyle w:val="rowtabella0"/>
              <w:rPr>
                <w:color w:val="002060"/>
              </w:rPr>
            </w:pPr>
            <w:r w:rsidRPr="003730AA">
              <w:rPr>
                <w:color w:val="002060"/>
              </w:rPr>
              <w:t>SPORTING GROTTAMMARE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9B2B2" w14:textId="77777777" w:rsidR="00BA35B6" w:rsidRPr="003730AA" w:rsidRDefault="00BA35B6" w:rsidP="003F2579">
            <w:pPr>
              <w:pStyle w:val="rowtabella0"/>
              <w:rPr>
                <w:color w:val="002060"/>
              </w:rPr>
            </w:pPr>
            <w:r w:rsidRPr="003730AA">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90C16" w14:textId="77777777" w:rsidR="00BA35B6" w:rsidRPr="003730AA" w:rsidRDefault="00BA35B6" w:rsidP="003F2579">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19564" w14:textId="77777777" w:rsidR="00BA35B6" w:rsidRPr="003730AA" w:rsidRDefault="00BA35B6" w:rsidP="003F2579">
            <w:pPr>
              <w:pStyle w:val="rowtabella0"/>
              <w:rPr>
                <w:color w:val="002060"/>
              </w:rPr>
            </w:pPr>
            <w:r w:rsidRPr="003730AA">
              <w:rPr>
                <w:color w:val="002060"/>
              </w:rPr>
              <w:t>08/10/2024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9CD84C" w14:textId="77777777" w:rsidR="00BA35B6" w:rsidRPr="003730AA" w:rsidRDefault="00BA35B6" w:rsidP="003F2579">
            <w:pPr>
              <w:pStyle w:val="rowtabella0"/>
              <w:rPr>
                <w:color w:val="002060"/>
              </w:rPr>
            </w:pPr>
            <w:r w:rsidRPr="003730AA">
              <w:rPr>
                <w:color w:val="002060"/>
              </w:rPr>
              <w:t>5657 CAMPO COPERTO CENTRO SPORTLAND</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22B392" w14:textId="77777777" w:rsidR="00BA35B6" w:rsidRPr="003730AA" w:rsidRDefault="00BA35B6" w:rsidP="003F2579">
            <w:pPr>
              <w:pStyle w:val="rowtabella0"/>
              <w:rPr>
                <w:color w:val="002060"/>
              </w:rPr>
            </w:pPr>
            <w:r w:rsidRPr="003730AA">
              <w:rPr>
                <w:color w:val="002060"/>
              </w:rPr>
              <w:t>GROTTAMMARE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4FF1AF" w14:textId="77777777" w:rsidR="00BA35B6" w:rsidRPr="003730AA" w:rsidRDefault="00BA35B6" w:rsidP="003F2579">
            <w:pPr>
              <w:pStyle w:val="rowtabella0"/>
              <w:rPr>
                <w:color w:val="002060"/>
              </w:rPr>
            </w:pPr>
            <w:r w:rsidRPr="003730AA">
              <w:rPr>
                <w:color w:val="002060"/>
              </w:rPr>
              <w:t>TRAVERSA VIALE DE GASPERI</w:t>
            </w:r>
          </w:p>
        </w:tc>
      </w:tr>
      <w:tr w:rsidR="00BA35B6" w:rsidRPr="003730AA" w14:paraId="6D4142E5"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F4A9A5" w14:textId="77777777" w:rsidR="00BA35B6" w:rsidRPr="003730AA" w:rsidRDefault="00BA35B6" w:rsidP="003F2579">
            <w:pPr>
              <w:pStyle w:val="rowtabella0"/>
              <w:rPr>
                <w:color w:val="002060"/>
              </w:rPr>
            </w:pPr>
            <w:r w:rsidRPr="003730AA">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1D1841" w14:textId="77777777" w:rsidR="00BA35B6" w:rsidRPr="003730AA" w:rsidRDefault="00BA35B6" w:rsidP="003F2579">
            <w:pPr>
              <w:pStyle w:val="rowtabella0"/>
              <w:rPr>
                <w:color w:val="002060"/>
              </w:rPr>
            </w:pPr>
            <w:r w:rsidRPr="003730AA">
              <w:rPr>
                <w:color w:val="002060"/>
              </w:rPr>
              <w:t>G.S.A. LE DUE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382C03" w14:textId="77777777" w:rsidR="00BA35B6" w:rsidRPr="003730AA" w:rsidRDefault="00BA35B6" w:rsidP="003F2579">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D43FC" w14:textId="77777777" w:rsidR="00BA35B6" w:rsidRPr="003730AA" w:rsidRDefault="00BA35B6" w:rsidP="003F2579">
            <w:pPr>
              <w:pStyle w:val="rowtabella0"/>
              <w:rPr>
                <w:color w:val="002060"/>
              </w:rPr>
            </w:pPr>
            <w:r w:rsidRPr="003730AA">
              <w:rPr>
                <w:color w:val="002060"/>
              </w:rPr>
              <w:t>10/10/2024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603AC" w14:textId="77777777" w:rsidR="00BA35B6" w:rsidRPr="003730AA" w:rsidRDefault="00BA35B6" w:rsidP="003F2579">
            <w:pPr>
              <w:pStyle w:val="rowtabella0"/>
              <w:rPr>
                <w:color w:val="002060"/>
              </w:rPr>
            </w:pPr>
            <w:r w:rsidRPr="003730AA">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7B142" w14:textId="77777777" w:rsidR="00BA35B6" w:rsidRPr="003730AA" w:rsidRDefault="00BA35B6" w:rsidP="003F2579">
            <w:pPr>
              <w:pStyle w:val="rowtabella0"/>
              <w:rPr>
                <w:color w:val="002060"/>
              </w:rPr>
            </w:pPr>
            <w:r w:rsidRPr="003730AA">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07E74C" w14:textId="77777777" w:rsidR="00BA35B6" w:rsidRPr="003730AA" w:rsidRDefault="00BA35B6" w:rsidP="003F2579">
            <w:pPr>
              <w:pStyle w:val="rowtabella0"/>
              <w:rPr>
                <w:color w:val="002060"/>
              </w:rPr>
            </w:pPr>
            <w:r w:rsidRPr="003730AA">
              <w:rPr>
                <w:color w:val="002060"/>
              </w:rPr>
              <w:t>VIA CORRADI</w:t>
            </w:r>
          </w:p>
        </w:tc>
      </w:tr>
    </w:tbl>
    <w:p w14:paraId="7BB047CB" w14:textId="77777777" w:rsidR="00BA35B6" w:rsidRPr="003730AA" w:rsidRDefault="00BA35B6" w:rsidP="00BA35B6">
      <w:pPr>
        <w:pStyle w:val="breakline"/>
        <w:rPr>
          <w:rFonts w:eastAsiaTheme="minorEastAsia"/>
          <w:color w:val="002060"/>
        </w:rPr>
      </w:pPr>
    </w:p>
    <w:p w14:paraId="34BF39A6" w14:textId="77777777" w:rsidR="00BA35B6" w:rsidRPr="003730AA" w:rsidRDefault="00BA35B6" w:rsidP="00BA35B6">
      <w:pPr>
        <w:pStyle w:val="breakline"/>
        <w:rPr>
          <w:color w:val="002060"/>
        </w:rPr>
      </w:pPr>
    </w:p>
    <w:p w14:paraId="2713555F" w14:textId="77777777" w:rsidR="00BA35B6" w:rsidRPr="003730AA" w:rsidRDefault="00BA35B6" w:rsidP="00BA35B6">
      <w:pPr>
        <w:pStyle w:val="breakline"/>
        <w:rPr>
          <w:color w:val="002060"/>
        </w:rPr>
      </w:pPr>
    </w:p>
    <w:p w14:paraId="2BBEDC9A" w14:textId="77777777" w:rsidR="00BA35B6" w:rsidRPr="003730AA" w:rsidRDefault="00BA35B6" w:rsidP="00BA35B6">
      <w:pPr>
        <w:pStyle w:val="sottotitolocampionato10"/>
        <w:rPr>
          <w:color w:val="002060"/>
        </w:rPr>
      </w:pPr>
      <w:r w:rsidRPr="003730AA">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3"/>
        <w:gridCol w:w="385"/>
        <w:gridCol w:w="898"/>
        <w:gridCol w:w="1178"/>
        <w:gridCol w:w="1553"/>
        <w:gridCol w:w="1550"/>
      </w:tblGrid>
      <w:tr w:rsidR="00BA35B6" w:rsidRPr="003730AA" w14:paraId="6ADC3817"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1D789"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68993"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887F8"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51E71"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DBDBA"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458F8"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5F81C"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3A550497"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60B61B" w14:textId="77777777" w:rsidR="00BA35B6" w:rsidRPr="003730AA" w:rsidRDefault="00BA35B6" w:rsidP="003F2579">
            <w:pPr>
              <w:pStyle w:val="rowtabella0"/>
              <w:rPr>
                <w:color w:val="002060"/>
              </w:rPr>
            </w:pPr>
            <w:r w:rsidRPr="003730AA">
              <w:rPr>
                <w:color w:val="002060"/>
              </w:rPr>
              <w:t>RIVIERA DELLE PALME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6E514" w14:textId="77777777" w:rsidR="00BA35B6" w:rsidRPr="003730AA" w:rsidRDefault="00BA35B6" w:rsidP="003F2579">
            <w:pPr>
              <w:pStyle w:val="rowtabella0"/>
              <w:rPr>
                <w:color w:val="002060"/>
              </w:rPr>
            </w:pPr>
            <w:r w:rsidRPr="003730AA">
              <w:rPr>
                <w:color w:val="002060"/>
              </w:rPr>
              <w:t>G.S.A. LE DUE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FEFDBE" w14:textId="77777777" w:rsidR="00BA35B6" w:rsidRPr="003730AA" w:rsidRDefault="00BA35B6" w:rsidP="003F2579">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934D3" w14:textId="77777777" w:rsidR="00BA35B6" w:rsidRPr="003730AA" w:rsidRDefault="00BA35B6" w:rsidP="003F2579">
            <w:pPr>
              <w:pStyle w:val="rowtabella0"/>
              <w:rPr>
                <w:color w:val="002060"/>
              </w:rPr>
            </w:pPr>
            <w:r w:rsidRPr="003730AA">
              <w:rPr>
                <w:color w:val="002060"/>
              </w:rPr>
              <w:t>21/10/2024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4C2B1E" w14:textId="77777777" w:rsidR="00BA35B6" w:rsidRPr="003730AA" w:rsidRDefault="00BA35B6" w:rsidP="003F2579">
            <w:pPr>
              <w:pStyle w:val="rowtabella0"/>
              <w:rPr>
                <w:color w:val="002060"/>
              </w:rPr>
            </w:pPr>
            <w:r w:rsidRPr="003730AA">
              <w:rPr>
                <w:color w:val="002060"/>
              </w:rPr>
              <w:t>5696 PALASPORT SPECA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1ED4AB" w14:textId="77777777" w:rsidR="00BA35B6" w:rsidRPr="003730AA" w:rsidRDefault="00BA35B6" w:rsidP="003F2579">
            <w:pPr>
              <w:pStyle w:val="rowtabella0"/>
              <w:rPr>
                <w:color w:val="002060"/>
              </w:rPr>
            </w:pPr>
            <w:r w:rsidRPr="003730AA">
              <w:rPr>
                <w:color w:val="002060"/>
              </w:rPr>
              <w:t>SAN BENEDETTO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D19BDC" w14:textId="77777777" w:rsidR="00BA35B6" w:rsidRPr="003730AA" w:rsidRDefault="00BA35B6" w:rsidP="003F2579">
            <w:pPr>
              <w:pStyle w:val="rowtabella0"/>
              <w:rPr>
                <w:color w:val="002060"/>
              </w:rPr>
            </w:pPr>
            <w:r w:rsidRPr="003730AA">
              <w:rPr>
                <w:color w:val="002060"/>
              </w:rPr>
              <w:t>VIA DELLO SPORT</w:t>
            </w:r>
          </w:p>
        </w:tc>
      </w:tr>
      <w:tr w:rsidR="00BA35B6" w:rsidRPr="003730AA" w14:paraId="29926314"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9DDB23" w14:textId="77777777" w:rsidR="00BA35B6" w:rsidRPr="003730AA" w:rsidRDefault="00BA35B6" w:rsidP="003F2579">
            <w:pPr>
              <w:pStyle w:val="rowtabella0"/>
              <w:rPr>
                <w:color w:val="002060"/>
              </w:rPr>
            </w:pPr>
            <w:r w:rsidRPr="003730AA">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CB617" w14:textId="77777777" w:rsidR="00BA35B6" w:rsidRPr="003730AA" w:rsidRDefault="00BA35B6" w:rsidP="003F2579">
            <w:pPr>
              <w:pStyle w:val="rowtabella0"/>
              <w:rPr>
                <w:color w:val="002060"/>
              </w:rPr>
            </w:pPr>
            <w:r w:rsidRPr="003730AA">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26B2B" w14:textId="77777777" w:rsidR="00BA35B6" w:rsidRPr="003730AA" w:rsidRDefault="00BA35B6" w:rsidP="003F2579">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A63029" w14:textId="77777777" w:rsidR="00BA35B6" w:rsidRPr="003730AA" w:rsidRDefault="00BA35B6" w:rsidP="003F2579">
            <w:pPr>
              <w:pStyle w:val="rowtabella0"/>
              <w:rPr>
                <w:color w:val="002060"/>
              </w:rPr>
            </w:pPr>
            <w:r w:rsidRPr="003730AA">
              <w:rPr>
                <w:color w:val="002060"/>
              </w:rPr>
              <w:t>24/10/2024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238B6" w14:textId="77777777" w:rsidR="00BA35B6" w:rsidRPr="003730AA" w:rsidRDefault="00BA35B6" w:rsidP="003F2579">
            <w:pPr>
              <w:pStyle w:val="rowtabella0"/>
              <w:rPr>
                <w:color w:val="002060"/>
              </w:rPr>
            </w:pPr>
            <w:r w:rsidRPr="003730AA">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967137" w14:textId="77777777" w:rsidR="00BA35B6" w:rsidRPr="003730AA" w:rsidRDefault="00BA35B6" w:rsidP="003F2579">
            <w:pPr>
              <w:pStyle w:val="rowtabella0"/>
              <w:rPr>
                <w:color w:val="002060"/>
              </w:rPr>
            </w:pPr>
            <w:r w:rsidRPr="003730AA">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20F51" w14:textId="77777777" w:rsidR="00BA35B6" w:rsidRPr="003730AA" w:rsidRDefault="00BA35B6" w:rsidP="003F2579">
            <w:pPr>
              <w:pStyle w:val="rowtabella0"/>
              <w:rPr>
                <w:color w:val="002060"/>
              </w:rPr>
            </w:pPr>
            <w:r w:rsidRPr="003730AA">
              <w:rPr>
                <w:color w:val="002060"/>
              </w:rPr>
              <w:t>VIA CORRADI</w:t>
            </w:r>
          </w:p>
        </w:tc>
      </w:tr>
    </w:tbl>
    <w:p w14:paraId="6FEFC922" w14:textId="77777777" w:rsidR="00BA35B6" w:rsidRPr="003730AA" w:rsidRDefault="00BA35B6" w:rsidP="00BA35B6">
      <w:pPr>
        <w:pStyle w:val="breakline"/>
        <w:rPr>
          <w:rFonts w:eastAsiaTheme="minorEastAsia"/>
          <w:color w:val="002060"/>
        </w:rPr>
      </w:pPr>
    </w:p>
    <w:p w14:paraId="5D041982" w14:textId="77777777" w:rsidR="00BA35B6" w:rsidRPr="003730AA" w:rsidRDefault="00BA35B6" w:rsidP="00BA35B6">
      <w:pPr>
        <w:pStyle w:val="breakline"/>
        <w:rPr>
          <w:color w:val="002060"/>
        </w:rPr>
      </w:pPr>
    </w:p>
    <w:p w14:paraId="01536952" w14:textId="77777777" w:rsidR="00BA35B6" w:rsidRPr="003730AA" w:rsidRDefault="00BA35B6" w:rsidP="00BA35B6">
      <w:pPr>
        <w:pStyle w:val="breakline"/>
        <w:rPr>
          <w:color w:val="002060"/>
        </w:rPr>
      </w:pPr>
    </w:p>
    <w:p w14:paraId="77FC2123" w14:textId="77777777" w:rsidR="00BA35B6" w:rsidRPr="003730AA" w:rsidRDefault="00BA35B6" w:rsidP="00BA35B6">
      <w:pPr>
        <w:pStyle w:val="sottotitolocampionato10"/>
        <w:rPr>
          <w:color w:val="002060"/>
        </w:rPr>
      </w:pPr>
      <w:r w:rsidRPr="003730AA">
        <w:rPr>
          <w:color w:val="002060"/>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33"/>
        <w:gridCol w:w="385"/>
        <w:gridCol w:w="898"/>
        <w:gridCol w:w="1176"/>
        <w:gridCol w:w="1547"/>
        <w:gridCol w:w="1554"/>
      </w:tblGrid>
      <w:tr w:rsidR="00BA35B6" w:rsidRPr="003730AA" w14:paraId="5E489229"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03E52"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37F85"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FDFD7"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B22BC"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041CA"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8C4C4"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159A2"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2B67E8EA"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1C27E8" w14:textId="77777777" w:rsidR="00BA35B6" w:rsidRPr="003730AA" w:rsidRDefault="00BA35B6" w:rsidP="003F2579">
            <w:pPr>
              <w:pStyle w:val="rowtabella0"/>
              <w:rPr>
                <w:color w:val="002060"/>
              </w:rPr>
            </w:pPr>
            <w:r w:rsidRPr="003730AA">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33B02B" w14:textId="77777777" w:rsidR="00BA35B6" w:rsidRPr="003730AA" w:rsidRDefault="00BA35B6" w:rsidP="003F2579">
            <w:pPr>
              <w:pStyle w:val="rowtabella0"/>
              <w:rPr>
                <w:color w:val="002060"/>
              </w:rPr>
            </w:pPr>
            <w:r w:rsidRPr="003730AA">
              <w:rPr>
                <w:color w:val="002060"/>
              </w:rPr>
              <w:t>VAL TENNA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A46FF" w14:textId="77777777" w:rsidR="00BA35B6" w:rsidRPr="003730AA" w:rsidRDefault="00BA35B6" w:rsidP="003F2579">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829BA0" w14:textId="77777777" w:rsidR="00BA35B6" w:rsidRPr="003730AA" w:rsidRDefault="00BA35B6" w:rsidP="003F2579">
            <w:pPr>
              <w:pStyle w:val="rowtabella0"/>
              <w:rPr>
                <w:color w:val="002060"/>
              </w:rPr>
            </w:pPr>
            <w:r w:rsidRPr="003730AA">
              <w:rPr>
                <w:color w:val="002060"/>
              </w:rPr>
              <w:t>20/09/2024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990DAF" w14:textId="77777777" w:rsidR="00BA35B6" w:rsidRPr="003730AA" w:rsidRDefault="00BA35B6" w:rsidP="003F2579">
            <w:pPr>
              <w:pStyle w:val="rowtabella0"/>
              <w:rPr>
                <w:color w:val="002060"/>
              </w:rPr>
            </w:pPr>
            <w:r w:rsidRPr="003730AA">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AED421" w14:textId="77777777" w:rsidR="00BA35B6" w:rsidRPr="003730AA" w:rsidRDefault="00BA35B6" w:rsidP="003F2579">
            <w:pPr>
              <w:pStyle w:val="rowtabella0"/>
              <w:rPr>
                <w:color w:val="002060"/>
              </w:rPr>
            </w:pPr>
            <w:r w:rsidRPr="003730AA">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0CE2DD" w14:textId="77777777" w:rsidR="00BA35B6" w:rsidRPr="003730AA" w:rsidRDefault="00BA35B6" w:rsidP="003F2579">
            <w:pPr>
              <w:pStyle w:val="rowtabella0"/>
              <w:rPr>
                <w:color w:val="002060"/>
              </w:rPr>
            </w:pPr>
            <w:r w:rsidRPr="003730AA">
              <w:rPr>
                <w:color w:val="002060"/>
              </w:rPr>
              <w:t>VIA COLLE CIMINO 9</w:t>
            </w:r>
          </w:p>
        </w:tc>
      </w:tr>
      <w:tr w:rsidR="00BA35B6" w:rsidRPr="003730AA" w14:paraId="6C95247B"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5F2E6D" w14:textId="77777777" w:rsidR="00BA35B6" w:rsidRPr="003730AA" w:rsidRDefault="00BA35B6" w:rsidP="003F2579">
            <w:pPr>
              <w:pStyle w:val="rowtabella0"/>
              <w:rPr>
                <w:color w:val="002060"/>
              </w:rPr>
            </w:pPr>
            <w:r w:rsidRPr="003730AA">
              <w:rPr>
                <w:color w:val="002060"/>
              </w:rPr>
              <w:t>CAPODARCO CASABIANCA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84E821" w14:textId="77777777" w:rsidR="00BA35B6" w:rsidRPr="003730AA" w:rsidRDefault="00BA35B6" w:rsidP="003F2579">
            <w:pPr>
              <w:pStyle w:val="rowtabella0"/>
              <w:rPr>
                <w:color w:val="002060"/>
              </w:rPr>
            </w:pPr>
            <w:r w:rsidRPr="003730AA">
              <w:rPr>
                <w:color w:val="002060"/>
              </w:rPr>
              <w:t>SAMBENEDETTESE BEACH SOCC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CA46B4" w14:textId="77777777" w:rsidR="00BA35B6" w:rsidRPr="003730AA" w:rsidRDefault="00BA35B6" w:rsidP="003F2579">
            <w:pPr>
              <w:pStyle w:val="rowtabella0"/>
              <w:jc w:val="center"/>
              <w:rPr>
                <w:color w:val="002060"/>
              </w:rPr>
            </w:pPr>
            <w:r w:rsidRPr="00373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74607" w14:textId="77777777" w:rsidR="00BA35B6" w:rsidRPr="003730AA" w:rsidRDefault="00BA35B6" w:rsidP="003F2579">
            <w:pPr>
              <w:pStyle w:val="rowtabella0"/>
              <w:rPr>
                <w:color w:val="002060"/>
              </w:rPr>
            </w:pPr>
            <w:r w:rsidRPr="003730AA">
              <w:rPr>
                <w:color w:val="002060"/>
              </w:rPr>
              <w:t>20/09/2024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63DD4" w14:textId="77777777" w:rsidR="00BA35B6" w:rsidRPr="003730AA" w:rsidRDefault="00BA35B6" w:rsidP="003F2579">
            <w:pPr>
              <w:pStyle w:val="rowtabella0"/>
              <w:rPr>
                <w:color w:val="002060"/>
              </w:rPr>
            </w:pPr>
            <w:r w:rsidRPr="003730AA">
              <w:rPr>
                <w:color w:val="002060"/>
              </w:rPr>
              <w:t>5711 PALESTRA COMUNALE CAPODARCO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ECC33" w14:textId="77777777" w:rsidR="00BA35B6" w:rsidRPr="003730AA" w:rsidRDefault="00BA35B6" w:rsidP="003F2579">
            <w:pPr>
              <w:pStyle w:val="rowtabella0"/>
              <w:rPr>
                <w:color w:val="002060"/>
              </w:rPr>
            </w:pPr>
            <w:r w:rsidRPr="003730AA">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CA6BA" w14:textId="77777777" w:rsidR="00BA35B6" w:rsidRPr="003730AA" w:rsidRDefault="00BA35B6" w:rsidP="003F2579">
            <w:pPr>
              <w:pStyle w:val="rowtabella0"/>
              <w:rPr>
                <w:color w:val="002060"/>
              </w:rPr>
            </w:pPr>
            <w:r w:rsidRPr="003730AA">
              <w:rPr>
                <w:color w:val="002060"/>
              </w:rPr>
              <w:t>VIA INDIPENDENZA-CAPODARCO</w:t>
            </w:r>
          </w:p>
        </w:tc>
      </w:tr>
    </w:tbl>
    <w:p w14:paraId="30A566B7" w14:textId="77777777" w:rsidR="00BA35B6" w:rsidRPr="003730AA" w:rsidRDefault="00BA35B6" w:rsidP="00BA35B6">
      <w:pPr>
        <w:pStyle w:val="breakline"/>
        <w:rPr>
          <w:rFonts w:eastAsiaTheme="minorEastAsia"/>
          <w:color w:val="002060"/>
        </w:rPr>
      </w:pPr>
    </w:p>
    <w:p w14:paraId="546240D6" w14:textId="77777777" w:rsidR="00BA35B6" w:rsidRPr="003730AA" w:rsidRDefault="00BA35B6" w:rsidP="00BA35B6">
      <w:pPr>
        <w:pStyle w:val="breakline"/>
        <w:rPr>
          <w:color w:val="002060"/>
        </w:rPr>
      </w:pPr>
    </w:p>
    <w:p w14:paraId="585E4116" w14:textId="77777777" w:rsidR="00BA35B6" w:rsidRPr="003730AA" w:rsidRDefault="00BA35B6" w:rsidP="00BA35B6">
      <w:pPr>
        <w:pStyle w:val="breakline"/>
        <w:rPr>
          <w:color w:val="002060"/>
        </w:rPr>
      </w:pPr>
    </w:p>
    <w:p w14:paraId="32F3BFAF" w14:textId="77777777" w:rsidR="00BA35B6" w:rsidRPr="003730AA" w:rsidRDefault="00BA35B6" w:rsidP="00BA35B6">
      <w:pPr>
        <w:pStyle w:val="sottotitolocampionato10"/>
        <w:rPr>
          <w:color w:val="002060"/>
        </w:rPr>
      </w:pPr>
      <w:r w:rsidRPr="003730AA">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0"/>
        <w:gridCol w:w="385"/>
        <w:gridCol w:w="898"/>
        <w:gridCol w:w="1177"/>
        <w:gridCol w:w="1548"/>
        <w:gridCol w:w="1548"/>
      </w:tblGrid>
      <w:tr w:rsidR="00BA35B6" w:rsidRPr="003730AA" w14:paraId="2D8B5106" w14:textId="77777777" w:rsidTr="004C5952">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D7C7B" w14:textId="77777777" w:rsidR="00BA35B6" w:rsidRPr="003730AA" w:rsidRDefault="00BA35B6" w:rsidP="003F2579">
            <w:pPr>
              <w:pStyle w:val="headertabella0"/>
              <w:rPr>
                <w:color w:val="002060"/>
              </w:rPr>
            </w:pPr>
            <w:r w:rsidRPr="003730AA">
              <w:rPr>
                <w:color w:val="002060"/>
              </w:rP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D67B4" w14:textId="77777777" w:rsidR="00BA35B6" w:rsidRPr="003730AA" w:rsidRDefault="00BA35B6" w:rsidP="003F2579">
            <w:pPr>
              <w:pStyle w:val="headertabella0"/>
              <w:rPr>
                <w:color w:val="002060"/>
              </w:rPr>
            </w:pPr>
            <w:r w:rsidRPr="003730A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0493E" w14:textId="77777777" w:rsidR="00BA35B6" w:rsidRPr="003730AA" w:rsidRDefault="00BA35B6" w:rsidP="003F2579">
            <w:pPr>
              <w:pStyle w:val="headertabella0"/>
              <w:rPr>
                <w:color w:val="002060"/>
              </w:rPr>
            </w:pPr>
            <w:r w:rsidRPr="003730A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6BC17" w14:textId="77777777" w:rsidR="00BA35B6" w:rsidRPr="003730AA" w:rsidRDefault="00BA35B6" w:rsidP="003F2579">
            <w:pPr>
              <w:pStyle w:val="headertabella0"/>
              <w:rPr>
                <w:color w:val="002060"/>
              </w:rPr>
            </w:pPr>
            <w:r w:rsidRPr="003730AA">
              <w:rPr>
                <w:color w:val="002060"/>
              </w:rPr>
              <w:t>Data/Ora</w:t>
            </w:r>
          </w:p>
        </w:tc>
        <w:tc>
          <w:tcPr>
            <w:tcW w:w="11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AC621" w14:textId="77777777" w:rsidR="00BA35B6" w:rsidRPr="003730AA" w:rsidRDefault="00BA35B6" w:rsidP="003F2579">
            <w:pPr>
              <w:pStyle w:val="headertabella0"/>
              <w:rPr>
                <w:color w:val="002060"/>
              </w:rPr>
            </w:pPr>
            <w:r w:rsidRPr="003730AA">
              <w:rPr>
                <w:color w:val="002060"/>
              </w:rPr>
              <w:t>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F988E"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C851B"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6D35D8A7" w14:textId="77777777" w:rsidTr="004C5952">
        <w:trPr>
          <w:trHeight w:val="220"/>
        </w:trPr>
        <w:tc>
          <w:tcPr>
            <w:tcW w:w="203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B02287" w14:textId="77777777" w:rsidR="00BA35B6" w:rsidRPr="003730AA" w:rsidRDefault="00BA35B6" w:rsidP="003F2579">
            <w:pPr>
              <w:pStyle w:val="rowtabella0"/>
              <w:rPr>
                <w:color w:val="002060"/>
              </w:rPr>
            </w:pPr>
            <w:r w:rsidRPr="003730AA">
              <w:rPr>
                <w:color w:val="002060"/>
              </w:rPr>
              <w:t>SAMBENEDETTESE BEACH SOCC</w:t>
            </w:r>
          </w:p>
        </w:tc>
        <w:tc>
          <w:tcPr>
            <w:tcW w:w="20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97C99" w14:textId="77777777" w:rsidR="00BA35B6" w:rsidRPr="003730AA" w:rsidRDefault="00BA35B6" w:rsidP="003F2579">
            <w:pPr>
              <w:pStyle w:val="rowtabella0"/>
              <w:rPr>
                <w:color w:val="002060"/>
              </w:rPr>
            </w:pPr>
            <w:r w:rsidRPr="003730AA">
              <w:rPr>
                <w:color w:val="002060"/>
              </w:rPr>
              <w:t>ACQUAVIVA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9DAE1B" w14:textId="77777777" w:rsidR="00BA35B6" w:rsidRPr="003730AA" w:rsidRDefault="00BA35B6" w:rsidP="003F2579">
            <w:pPr>
              <w:pStyle w:val="rowtabella0"/>
              <w:jc w:val="center"/>
              <w:rPr>
                <w:color w:val="002060"/>
              </w:rPr>
            </w:pPr>
            <w:r w:rsidRPr="003730AA">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D2850" w14:textId="77777777" w:rsidR="00BA35B6" w:rsidRPr="003730AA" w:rsidRDefault="00BA35B6" w:rsidP="003F2579">
            <w:pPr>
              <w:pStyle w:val="rowtabella0"/>
              <w:rPr>
                <w:color w:val="002060"/>
              </w:rPr>
            </w:pPr>
            <w:r w:rsidRPr="003730AA">
              <w:rPr>
                <w:color w:val="002060"/>
              </w:rPr>
              <w:t>08/10/2024 21:00</w:t>
            </w:r>
          </w:p>
        </w:tc>
        <w:tc>
          <w:tcPr>
            <w:tcW w:w="11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04B1F" w14:textId="77777777" w:rsidR="00BA35B6" w:rsidRPr="003730AA" w:rsidRDefault="00BA35B6" w:rsidP="003F2579">
            <w:pPr>
              <w:pStyle w:val="rowtabella0"/>
              <w:rPr>
                <w:color w:val="002060"/>
              </w:rPr>
            </w:pPr>
            <w:r w:rsidRPr="003730AA">
              <w:rPr>
                <w:color w:val="002060"/>
              </w:rPr>
              <w:t>5605 CAMPO SCOPERTO</w:t>
            </w:r>
          </w:p>
        </w:tc>
        <w:tc>
          <w:tcPr>
            <w:tcW w:w="15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FEB7BB" w14:textId="77777777" w:rsidR="00BA35B6" w:rsidRPr="003730AA" w:rsidRDefault="00BA35B6" w:rsidP="003F2579">
            <w:pPr>
              <w:pStyle w:val="rowtabella0"/>
              <w:rPr>
                <w:color w:val="002060"/>
              </w:rPr>
            </w:pPr>
            <w:r w:rsidRPr="003730AA">
              <w:rPr>
                <w:color w:val="002060"/>
              </w:rPr>
              <w:t>CASTIGNANO</w:t>
            </w:r>
          </w:p>
        </w:tc>
        <w:tc>
          <w:tcPr>
            <w:tcW w:w="15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B681D" w14:textId="77777777" w:rsidR="00BA35B6" w:rsidRPr="003730AA" w:rsidRDefault="00BA35B6" w:rsidP="003F2579">
            <w:pPr>
              <w:pStyle w:val="rowtabella0"/>
              <w:rPr>
                <w:color w:val="002060"/>
              </w:rPr>
            </w:pPr>
            <w:r w:rsidRPr="003730AA">
              <w:rPr>
                <w:color w:val="002060"/>
              </w:rPr>
              <w:t>CENTRO ABITATO</w:t>
            </w:r>
          </w:p>
        </w:tc>
      </w:tr>
      <w:tr w:rsidR="004C5952" w:rsidRPr="003730AA" w14:paraId="005249EE" w14:textId="77777777" w:rsidTr="004C5952">
        <w:trPr>
          <w:trHeight w:val="220"/>
        </w:trPr>
        <w:tc>
          <w:tcPr>
            <w:tcW w:w="203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C580BE" w14:textId="77777777" w:rsidR="004C5952" w:rsidRPr="003730AA" w:rsidRDefault="004C5952" w:rsidP="004C5952">
            <w:pPr>
              <w:pStyle w:val="rowtabella0"/>
              <w:rPr>
                <w:color w:val="002060"/>
              </w:rPr>
            </w:pPr>
            <w:r w:rsidRPr="003730AA">
              <w:rPr>
                <w:color w:val="002060"/>
              </w:rPr>
              <w:t>VAL TENNA UNITED</w:t>
            </w:r>
          </w:p>
        </w:tc>
        <w:tc>
          <w:tcPr>
            <w:tcW w:w="20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8DF73" w14:textId="77777777" w:rsidR="004C5952" w:rsidRPr="003730AA" w:rsidRDefault="004C5952" w:rsidP="004C5952">
            <w:pPr>
              <w:pStyle w:val="rowtabella0"/>
              <w:rPr>
                <w:color w:val="002060"/>
              </w:rPr>
            </w:pPr>
            <w:r w:rsidRPr="003730AA">
              <w:rPr>
                <w:color w:val="002060"/>
              </w:rPr>
              <w:t>CAPODARCO CASABIANCA C5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D1243B" w14:textId="77777777" w:rsidR="004C5952" w:rsidRPr="003730AA" w:rsidRDefault="004C5952" w:rsidP="004C5952">
            <w:pPr>
              <w:pStyle w:val="rowtabella0"/>
              <w:jc w:val="center"/>
              <w:rPr>
                <w:color w:val="002060"/>
              </w:rPr>
            </w:pPr>
            <w:r w:rsidRPr="003730AA">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67C306" w14:textId="77777777" w:rsidR="004C5952" w:rsidRPr="003730AA" w:rsidRDefault="004C5952" w:rsidP="004C5952">
            <w:pPr>
              <w:pStyle w:val="rowtabella0"/>
              <w:rPr>
                <w:color w:val="002060"/>
              </w:rPr>
            </w:pPr>
            <w:r w:rsidRPr="003730AA">
              <w:rPr>
                <w:color w:val="002060"/>
              </w:rPr>
              <w:t>09/10/2024 21:30</w:t>
            </w:r>
          </w:p>
        </w:tc>
        <w:tc>
          <w:tcPr>
            <w:tcW w:w="11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1A3FB" w14:textId="17D3803A" w:rsidR="004C5952" w:rsidRPr="003730AA" w:rsidRDefault="004C5952" w:rsidP="004C5952">
            <w:pPr>
              <w:pStyle w:val="rowtabella0"/>
              <w:rPr>
                <w:color w:val="002060"/>
              </w:rPr>
            </w:pPr>
            <w:r w:rsidRPr="003730AA">
              <w:rPr>
                <w:color w:val="002060"/>
              </w:rPr>
              <w:t>5678 CAMPO COPERTO RIONE MURATO</w:t>
            </w:r>
          </w:p>
        </w:tc>
        <w:tc>
          <w:tcPr>
            <w:tcW w:w="15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CB61D" w14:textId="7CC3F8B2" w:rsidR="004C5952" w:rsidRPr="003730AA" w:rsidRDefault="004C5952" w:rsidP="004C5952">
            <w:pPr>
              <w:pStyle w:val="rowtabella0"/>
              <w:rPr>
                <w:color w:val="002060"/>
              </w:rPr>
            </w:pPr>
            <w:r w:rsidRPr="003730AA">
              <w:rPr>
                <w:color w:val="002060"/>
              </w:rPr>
              <w:t>FERMO</w:t>
            </w:r>
          </w:p>
        </w:tc>
        <w:tc>
          <w:tcPr>
            <w:tcW w:w="15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135FE3" w14:textId="078590DE" w:rsidR="004C5952" w:rsidRPr="003730AA" w:rsidRDefault="004C5952" w:rsidP="004C5952">
            <w:pPr>
              <w:pStyle w:val="rowtabella0"/>
              <w:rPr>
                <w:color w:val="002060"/>
              </w:rPr>
            </w:pPr>
            <w:r w:rsidRPr="003730AA">
              <w:rPr>
                <w:color w:val="002060"/>
              </w:rPr>
              <w:t>VIA SIBILLA 2C</w:t>
            </w:r>
          </w:p>
        </w:tc>
      </w:tr>
    </w:tbl>
    <w:p w14:paraId="6FEAE75B" w14:textId="77777777" w:rsidR="00BA35B6" w:rsidRPr="003730AA" w:rsidRDefault="00BA35B6" w:rsidP="00BA35B6">
      <w:pPr>
        <w:pStyle w:val="breakline"/>
        <w:rPr>
          <w:rFonts w:eastAsiaTheme="minorEastAsia"/>
          <w:color w:val="002060"/>
        </w:rPr>
      </w:pPr>
    </w:p>
    <w:p w14:paraId="21BA7B3C" w14:textId="77777777" w:rsidR="00BA35B6" w:rsidRPr="003730AA" w:rsidRDefault="00BA35B6" w:rsidP="00BA35B6">
      <w:pPr>
        <w:pStyle w:val="breakline"/>
        <w:rPr>
          <w:color w:val="002060"/>
        </w:rPr>
      </w:pPr>
    </w:p>
    <w:p w14:paraId="0A166153" w14:textId="77777777" w:rsidR="00BA35B6" w:rsidRPr="003730AA" w:rsidRDefault="00BA35B6" w:rsidP="00BA35B6">
      <w:pPr>
        <w:pStyle w:val="breakline"/>
        <w:rPr>
          <w:color w:val="002060"/>
        </w:rPr>
      </w:pPr>
    </w:p>
    <w:p w14:paraId="17A06D4B" w14:textId="77777777" w:rsidR="00BA35B6" w:rsidRPr="003730AA" w:rsidRDefault="00BA35B6" w:rsidP="00BA35B6">
      <w:pPr>
        <w:pStyle w:val="sottotitolocampionato10"/>
        <w:rPr>
          <w:color w:val="002060"/>
        </w:rPr>
      </w:pPr>
      <w:r w:rsidRPr="003730AA">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4"/>
        <w:gridCol w:w="385"/>
        <w:gridCol w:w="898"/>
        <w:gridCol w:w="1177"/>
        <w:gridCol w:w="1548"/>
        <w:gridCol w:w="1548"/>
      </w:tblGrid>
      <w:tr w:rsidR="00BA35B6" w:rsidRPr="003730AA" w14:paraId="41291D3F" w14:textId="77777777" w:rsidTr="004C5952">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D9C4F" w14:textId="77777777" w:rsidR="00BA35B6" w:rsidRPr="003730AA" w:rsidRDefault="00BA35B6" w:rsidP="003F2579">
            <w:pPr>
              <w:pStyle w:val="headertabella0"/>
              <w:rPr>
                <w:color w:val="002060"/>
              </w:rPr>
            </w:pPr>
            <w:r w:rsidRPr="003730AA">
              <w:rPr>
                <w:color w:val="002060"/>
              </w:rPr>
              <w:t>Squadra 1</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22FCE" w14:textId="77777777" w:rsidR="00BA35B6" w:rsidRPr="003730AA" w:rsidRDefault="00BA35B6" w:rsidP="003F2579">
            <w:pPr>
              <w:pStyle w:val="headertabella0"/>
              <w:rPr>
                <w:color w:val="002060"/>
              </w:rPr>
            </w:pPr>
            <w:r w:rsidRPr="003730A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0D903" w14:textId="77777777" w:rsidR="00BA35B6" w:rsidRPr="003730AA" w:rsidRDefault="00BA35B6" w:rsidP="003F2579">
            <w:pPr>
              <w:pStyle w:val="headertabella0"/>
              <w:rPr>
                <w:color w:val="002060"/>
              </w:rPr>
            </w:pPr>
            <w:r w:rsidRPr="003730A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231F7" w14:textId="77777777" w:rsidR="00BA35B6" w:rsidRPr="003730AA" w:rsidRDefault="00BA35B6" w:rsidP="003F2579">
            <w:pPr>
              <w:pStyle w:val="headertabella0"/>
              <w:rPr>
                <w:color w:val="002060"/>
              </w:rPr>
            </w:pPr>
            <w:r w:rsidRPr="003730AA">
              <w:rPr>
                <w:color w:val="002060"/>
              </w:rPr>
              <w:t>Data/Ora</w:t>
            </w:r>
          </w:p>
        </w:tc>
        <w:tc>
          <w:tcPr>
            <w:tcW w:w="11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39D88" w14:textId="77777777" w:rsidR="00BA35B6" w:rsidRPr="003730AA" w:rsidRDefault="00BA35B6" w:rsidP="003F2579">
            <w:pPr>
              <w:pStyle w:val="headertabella0"/>
              <w:rPr>
                <w:color w:val="002060"/>
              </w:rPr>
            </w:pPr>
            <w:r w:rsidRPr="003730AA">
              <w:rPr>
                <w:color w:val="002060"/>
              </w:rPr>
              <w:t>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F4B36"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54A88"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657A510B" w14:textId="77777777" w:rsidTr="004C5952">
        <w:trPr>
          <w:trHeight w:val="220"/>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53CB8F" w14:textId="77777777" w:rsidR="00BA35B6" w:rsidRPr="003730AA" w:rsidRDefault="00BA35B6" w:rsidP="003F2579">
            <w:pPr>
              <w:pStyle w:val="rowtabella0"/>
              <w:rPr>
                <w:color w:val="002060"/>
              </w:rPr>
            </w:pPr>
            <w:r w:rsidRPr="003730AA">
              <w:rPr>
                <w:color w:val="002060"/>
              </w:rPr>
              <w:t>ACQUAVIVA CALCIO</w:t>
            </w:r>
          </w:p>
        </w:tc>
        <w:tc>
          <w:tcPr>
            <w:tcW w:w="20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50656" w14:textId="77777777" w:rsidR="00BA35B6" w:rsidRPr="003730AA" w:rsidRDefault="00BA35B6" w:rsidP="003F2579">
            <w:pPr>
              <w:pStyle w:val="rowtabella0"/>
              <w:rPr>
                <w:color w:val="002060"/>
              </w:rPr>
            </w:pPr>
            <w:r w:rsidRPr="003730AA">
              <w:rPr>
                <w:color w:val="002060"/>
              </w:rPr>
              <w:t>CAPODARCO CASABIANCA C5</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C105D5" w14:textId="77777777" w:rsidR="00BA35B6" w:rsidRPr="003730AA" w:rsidRDefault="00BA35B6" w:rsidP="003F2579">
            <w:pPr>
              <w:pStyle w:val="rowtabella0"/>
              <w:jc w:val="center"/>
              <w:rPr>
                <w:color w:val="002060"/>
              </w:rPr>
            </w:pPr>
            <w:r w:rsidRPr="003730AA">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098823" w14:textId="77777777" w:rsidR="00BA35B6" w:rsidRPr="003730AA" w:rsidRDefault="00BA35B6" w:rsidP="003F2579">
            <w:pPr>
              <w:pStyle w:val="rowtabella0"/>
              <w:rPr>
                <w:color w:val="002060"/>
              </w:rPr>
            </w:pPr>
            <w:r w:rsidRPr="003730AA">
              <w:rPr>
                <w:color w:val="002060"/>
              </w:rPr>
              <w:t>23/10/2024 20:00</w:t>
            </w:r>
          </w:p>
        </w:tc>
        <w:tc>
          <w:tcPr>
            <w:tcW w:w="11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84C54" w14:textId="77777777" w:rsidR="00BA35B6" w:rsidRPr="003730AA" w:rsidRDefault="00BA35B6" w:rsidP="003F2579">
            <w:pPr>
              <w:pStyle w:val="rowtabella0"/>
              <w:rPr>
                <w:color w:val="002060"/>
              </w:rPr>
            </w:pPr>
            <w:r w:rsidRPr="003730AA">
              <w:rPr>
                <w:color w:val="002060"/>
              </w:rPr>
              <w:t>5611 PALAZZETTO DELLO SPORT</w:t>
            </w:r>
          </w:p>
        </w:tc>
        <w:tc>
          <w:tcPr>
            <w:tcW w:w="15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51366" w14:textId="77777777" w:rsidR="00BA35B6" w:rsidRPr="003730AA" w:rsidRDefault="00BA35B6" w:rsidP="003F2579">
            <w:pPr>
              <w:pStyle w:val="rowtabella0"/>
              <w:rPr>
                <w:color w:val="002060"/>
              </w:rPr>
            </w:pPr>
            <w:r w:rsidRPr="003730AA">
              <w:rPr>
                <w:color w:val="002060"/>
              </w:rPr>
              <w:t>ACQUAVIVA PICENA</w:t>
            </w:r>
          </w:p>
        </w:tc>
        <w:tc>
          <w:tcPr>
            <w:tcW w:w="15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D60494" w14:textId="77777777" w:rsidR="00BA35B6" w:rsidRPr="003730AA" w:rsidRDefault="00BA35B6" w:rsidP="003F2579">
            <w:pPr>
              <w:pStyle w:val="rowtabella0"/>
              <w:rPr>
                <w:color w:val="002060"/>
              </w:rPr>
            </w:pPr>
            <w:r w:rsidRPr="003730AA">
              <w:rPr>
                <w:color w:val="002060"/>
              </w:rPr>
              <w:t>VIA COLLE CIMINO 9</w:t>
            </w:r>
          </w:p>
        </w:tc>
      </w:tr>
      <w:tr w:rsidR="004C5952" w:rsidRPr="003730AA" w14:paraId="48254B9C" w14:textId="77777777" w:rsidTr="004C5952">
        <w:trPr>
          <w:trHeight w:val="220"/>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840471" w14:textId="77777777" w:rsidR="004C5952" w:rsidRPr="003730AA" w:rsidRDefault="004C5952" w:rsidP="004C5952">
            <w:pPr>
              <w:pStyle w:val="rowtabella0"/>
              <w:rPr>
                <w:color w:val="002060"/>
              </w:rPr>
            </w:pPr>
            <w:r w:rsidRPr="003730AA">
              <w:rPr>
                <w:color w:val="002060"/>
              </w:rPr>
              <w:lastRenderedPageBreak/>
              <w:t>VAL TENNA UNITED</w:t>
            </w:r>
          </w:p>
        </w:tc>
        <w:tc>
          <w:tcPr>
            <w:tcW w:w="20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AB16AE" w14:textId="77777777" w:rsidR="004C5952" w:rsidRPr="003730AA" w:rsidRDefault="004C5952" w:rsidP="004C5952">
            <w:pPr>
              <w:pStyle w:val="rowtabella0"/>
              <w:rPr>
                <w:color w:val="002060"/>
              </w:rPr>
            </w:pPr>
            <w:r w:rsidRPr="003730AA">
              <w:rPr>
                <w:color w:val="002060"/>
              </w:rPr>
              <w:t>SAMBENEDETTESE BEACH SOCC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1CA75" w14:textId="77777777" w:rsidR="004C5952" w:rsidRPr="003730AA" w:rsidRDefault="004C5952" w:rsidP="004C5952">
            <w:pPr>
              <w:pStyle w:val="rowtabella0"/>
              <w:jc w:val="center"/>
              <w:rPr>
                <w:color w:val="002060"/>
              </w:rPr>
            </w:pPr>
            <w:r w:rsidRPr="003730AA">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10BBA6" w14:textId="77777777" w:rsidR="004C5952" w:rsidRPr="003730AA" w:rsidRDefault="004C5952" w:rsidP="004C5952">
            <w:pPr>
              <w:pStyle w:val="rowtabella0"/>
              <w:rPr>
                <w:color w:val="002060"/>
              </w:rPr>
            </w:pPr>
            <w:r w:rsidRPr="003730AA">
              <w:rPr>
                <w:color w:val="002060"/>
              </w:rPr>
              <w:t>23/10/2024 21:30</w:t>
            </w:r>
          </w:p>
        </w:tc>
        <w:tc>
          <w:tcPr>
            <w:tcW w:w="11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FBC4A4" w14:textId="6EE2AF12" w:rsidR="004C5952" w:rsidRPr="003730AA" w:rsidRDefault="004C5952" w:rsidP="004C5952">
            <w:pPr>
              <w:pStyle w:val="rowtabella0"/>
              <w:rPr>
                <w:color w:val="002060"/>
              </w:rPr>
            </w:pPr>
            <w:r w:rsidRPr="003730AA">
              <w:rPr>
                <w:color w:val="002060"/>
              </w:rPr>
              <w:t>5678 CAMPO COPERTO RIONE MURATO</w:t>
            </w:r>
          </w:p>
        </w:tc>
        <w:tc>
          <w:tcPr>
            <w:tcW w:w="15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B3B2A7" w14:textId="3EDF2E23" w:rsidR="004C5952" w:rsidRPr="003730AA" w:rsidRDefault="004C5952" w:rsidP="004C5952">
            <w:pPr>
              <w:pStyle w:val="rowtabella0"/>
              <w:rPr>
                <w:color w:val="002060"/>
              </w:rPr>
            </w:pPr>
            <w:r w:rsidRPr="003730AA">
              <w:rPr>
                <w:color w:val="002060"/>
              </w:rPr>
              <w:t>FERMO</w:t>
            </w:r>
          </w:p>
        </w:tc>
        <w:tc>
          <w:tcPr>
            <w:tcW w:w="15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979E0" w14:textId="1125F569" w:rsidR="004C5952" w:rsidRPr="003730AA" w:rsidRDefault="004C5952" w:rsidP="004C5952">
            <w:pPr>
              <w:pStyle w:val="rowtabella0"/>
              <w:rPr>
                <w:color w:val="002060"/>
              </w:rPr>
            </w:pPr>
            <w:r w:rsidRPr="003730AA">
              <w:rPr>
                <w:color w:val="002060"/>
              </w:rPr>
              <w:t>VIA SIBILLA 2C</w:t>
            </w:r>
          </w:p>
        </w:tc>
      </w:tr>
    </w:tbl>
    <w:p w14:paraId="59D27337" w14:textId="77777777" w:rsidR="00BA35B6" w:rsidRPr="003730AA" w:rsidRDefault="00BA35B6" w:rsidP="00BA35B6">
      <w:pPr>
        <w:pStyle w:val="breakline"/>
        <w:rPr>
          <w:rFonts w:eastAsiaTheme="minorEastAsia"/>
          <w:color w:val="002060"/>
        </w:rPr>
      </w:pPr>
    </w:p>
    <w:p w14:paraId="799AF31F" w14:textId="77777777" w:rsidR="00BA35B6" w:rsidRPr="003730AA" w:rsidRDefault="00BA35B6" w:rsidP="00BA35B6">
      <w:pPr>
        <w:pStyle w:val="breakline"/>
        <w:rPr>
          <w:color w:val="002060"/>
        </w:rPr>
      </w:pPr>
    </w:p>
    <w:p w14:paraId="486DECEA" w14:textId="77777777" w:rsidR="00BA35B6" w:rsidRPr="003730AA" w:rsidRDefault="00BA35B6" w:rsidP="00BA35B6">
      <w:pPr>
        <w:pStyle w:val="breakline"/>
        <w:rPr>
          <w:color w:val="002060"/>
        </w:rPr>
      </w:pPr>
    </w:p>
    <w:p w14:paraId="3C26A234" w14:textId="77777777" w:rsidR="00BA35B6" w:rsidRPr="003730AA" w:rsidRDefault="00BA35B6" w:rsidP="00BA35B6">
      <w:pPr>
        <w:pStyle w:val="sottotitolocampionato10"/>
        <w:rPr>
          <w:color w:val="002060"/>
        </w:rPr>
      </w:pPr>
      <w:r w:rsidRPr="003730AA">
        <w:rPr>
          <w:color w:val="002060"/>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6"/>
        <w:gridCol w:w="385"/>
        <w:gridCol w:w="898"/>
        <w:gridCol w:w="1178"/>
        <w:gridCol w:w="1551"/>
        <w:gridCol w:w="1551"/>
      </w:tblGrid>
      <w:tr w:rsidR="00BA35B6" w:rsidRPr="003730AA" w14:paraId="4112236F"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96C86"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51D09"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79945"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FABFB"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593B3"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019DC"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CF2FA"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5FA93E5D" w14:textId="77777777" w:rsidTr="003F257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E61F28" w14:textId="77777777" w:rsidR="00BA35B6" w:rsidRPr="003730AA" w:rsidRDefault="00BA35B6" w:rsidP="003F2579">
            <w:pPr>
              <w:pStyle w:val="rowtabella0"/>
              <w:rPr>
                <w:color w:val="002060"/>
              </w:rPr>
            </w:pPr>
            <w:r w:rsidRPr="003730AA">
              <w:rPr>
                <w:color w:val="002060"/>
              </w:rPr>
              <w:t>RIPABERARDA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462675" w14:textId="77777777" w:rsidR="00BA35B6" w:rsidRPr="003730AA" w:rsidRDefault="00BA35B6" w:rsidP="003F2579">
            <w:pPr>
              <w:pStyle w:val="rowtabella0"/>
              <w:rPr>
                <w:color w:val="002060"/>
              </w:rPr>
            </w:pPr>
            <w:r w:rsidRPr="003730AA">
              <w:rPr>
                <w:color w:val="002060"/>
              </w:rPr>
              <w:t>CALCIO S.ELPIDIO A MARE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3E4A1F" w14:textId="77777777" w:rsidR="00BA35B6" w:rsidRPr="003730AA" w:rsidRDefault="00BA35B6" w:rsidP="003F2579">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AE4528" w14:textId="4441BEC4" w:rsidR="00BA35B6" w:rsidRPr="003730AA" w:rsidRDefault="00BA35B6" w:rsidP="003F2579">
            <w:pPr>
              <w:pStyle w:val="rowtabella0"/>
              <w:rPr>
                <w:color w:val="002060"/>
              </w:rPr>
            </w:pPr>
            <w:r w:rsidRPr="003730AA">
              <w:rPr>
                <w:color w:val="002060"/>
              </w:rPr>
              <w:t>20/09/2024 21:</w:t>
            </w:r>
            <w:r w:rsidR="0029567B">
              <w:rPr>
                <w:color w:val="002060"/>
              </w:rPr>
              <w:t>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9FC45C" w14:textId="26614E2A" w:rsidR="00BA35B6" w:rsidRPr="003730AA" w:rsidRDefault="0029567B" w:rsidP="003F2579">
            <w:pPr>
              <w:pStyle w:val="rowtabella0"/>
              <w:rPr>
                <w:color w:val="002060"/>
              </w:rPr>
            </w:pPr>
            <w:r>
              <w:rPr>
                <w:color w:val="002060"/>
              </w:rPr>
              <w:t>5627 PALESTRA POLIVALENTE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3CB311" w14:textId="134FAAD3" w:rsidR="00BA35B6" w:rsidRPr="003730AA" w:rsidRDefault="0029567B" w:rsidP="003F2579">
            <w:pPr>
              <w:pStyle w:val="rowtabella0"/>
              <w:rPr>
                <w:color w:val="002060"/>
              </w:rPr>
            </w:pPr>
            <w:r>
              <w:rPr>
                <w:color w:val="002060"/>
              </w:rPr>
              <w:t>APPIGNANO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AE957A" w14:textId="03721527" w:rsidR="00BA35B6" w:rsidRPr="003730AA" w:rsidRDefault="0029567B" w:rsidP="003F2579">
            <w:pPr>
              <w:pStyle w:val="rowtabella0"/>
              <w:rPr>
                <w:color w:val="002060"/>
              </w:rPr>
            </w:pPr>
            <w:r>
              <w:rPr>
                <w:color w:val="002060"/>
              </w:rPr>
              <w:t>VIA DEI PIOPPI</w:t>
            </w:r>
          </w:p>
        </w:tc>
      </w:tr>
    </w:tbl>
    <w:p w14:paraId="7ACA55D7" w14:textId="77777777" w:rsidR="00BA35B6" w:rsidRDefault="00BA35B6" w:rsidP="00BA35B6">
      <w:pPr>
        <w:pStyle w:val="breakline"/>
        <w:rPr>
          <w:rFonts w:eastAsiaTheme="minorEastAsia"/>
          <w:color w:val="002060"/>
        </w:rPr>
      </w:pPr>
    </w:p>
    <w:p w14:paraId="3F4C1410" w14:textId="77777777" w:rsidR="00BA35B6" w:rsidRPr="006873BB" w:rsidRDefault="00BA35B6" w:rsidP="00BA35B6">
      <w:pPr>
        <w:pStyle w:val="breakline"/>
        <w:rPr>
          <w:rFonts w:ascii="Arial" w:hAnsi="Arial" w:cs="Arial"/>
          <w:color w:val="002060"/>
        </w:rPr>
      </w:pPr>
      <w:r w:rsidRPr="006873BB">
        <w:rPr>
          <w:rFonts w:ascii="Arial" w:hAnsi="Arial" w:cs="Arial"/>
          <w:color w:val="002060"/>
        </w:rPr>
        <w:t xml:space="preserve">RIPOSA: </w:t>
      </w:r>
      <w:r>
        <w:rPr>
          <w:rFonts w:ascii="Arial" w:hAnsi="Arial" w:cs="Arial"/>
          <w:color w:val="002060"/>
        </w:rPr>
        <w:t>CSI MONTEFIORE</w:t>
      </w:r>
    </w:p>
    <w:p w14:paraId="64AA867F" w14:textId="77777777" w:rsidR="00BA35B6" w:rsidRPr="003730AA" w:rsidRDefault="00BA35B6" w:rsidP="00BA35B6">
      <w:pPr>
        <w:pStyle w:val="breakline"/>
        <w:rPr>
          <w:rFonts w:eastAsiaTheme="minorEastAsia"/>
          <w:color w:val="002060"/>
        </w:rPr>
      </w:pPr>
    </w:p>
    <w:p w14:paraId="7CF6AA6C" w14:textId="77777777" w:rsidR="00BA35B6" w:rsidRPr="003730AA" w:rsidRDefault="00BA35B6" w:rsidP="00BA35B6">
      <w:pPr>
        <w:pStyle w:val="breakline"/>
        <w:rPr>
          <w:color w:val="002060"/>
        </w:rPr>
      </w:pPr>
    </w:p>
    <w:p w14:paraId="1DF4EDD8" w14:textId="77777777" w:rsidR="00BA35B6" w:rsidRPr="003730AA" w:rsidRDefault="00BA35B6" w:rsidP="00BA35B6">
      <w:pPr>
        <w:pStyle w:val="breakline"/>
        <w:rPr>
          <w:color w:val="002060"/>
        </w:rPr>
      </w:pPr>
    </w:p>
    <w:p w14:paraId="58552DA4" w14:textId="77777777" w:rsidR="00BA35B6" w:rsidRPr="003730AA" w:rsidRDefault="00BA35B6" w:rsidP="00BA35B6">
      <w:pPr>
        <w:pStyle w:val="sottotitolocampionato10"/>
        <w:rPr>
          <w:color w:val="002060"/>
        </w:rPr>
      </w:pPr>
      <w:r w:rsidRPr="003730AA">
        <w:rPr>
          <w:color w:val="002060"/>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BA35B6" w:rsidRPr="003730AA" w14:paraId="5D9626A9"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4D2EE" w14:textId="77777777" w:rsidR="00BA35B6" w:rsidRPr="003730AA" w:rsidRDefault="00BA35B6"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CD2F2" w14:textId="77777777" w:rsidR="00BA35B6" w:rsidRPr="003730AA" w:rsidRDefault="00BA35B6"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569A0" w14:textId="77777777" w:rsidR="00BA35B6" w:rsidRPr="003730AA" w:rsidRDefault="00BA35B6"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2058D" w14:textId="77777777" w:rsidR="00BA35B6" w:rsidRPr="003730AA" w:rsidRDefault="00BA35B6"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BD7AE" w14:textId="77777777" w:rsidR="00BA35B6" w:rsidRPr="003730AA" w:rsidRDefault="00BA35B6"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DDF96" w14:textId="77777777" w:rsidR="00BA35B6" w:rsidRPr="003730AA" w:rsidRDefault="00BA35B6"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7723C" w14:textId="77777777" w:rsidR="00BA35B6" w:rsidRPr="003730AA" w:rsidRDefault="00BA35B6" w:rsidP="003F2579">
            <w:pPr>
              <w:pStyle w:val="headertabella0"/>
              <w:rPr>
                <w:color w:val="002060"/>
              </w:rPr>
            </w:pPr>
            <w:r w:rsidRPr="003730AA">
              <w:rPr>
                <w:color w:val="002060"/>
              </w:rPr>
              <w:t>Indirizzo Impianto</w:t>
            </w:r>
          </w:p>
        </w:tc>
      </w:tr>
      <w:tr w:rsidR="00BA35B6" w:rsidRPr="003730AA" w14:paraId="39804080" w14:textId="77777777" w:rsidTr="003F257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560A71" w14:textId="77777777" w:rsidR="00BA35B6" w:rsidRPr="003730AA" w:rsidRDefault="00BA35B6" w:rsidP="003F2579">
            <w:pPr>
              <w:pStyle w:val="rowtabella0"/>
              <w:rPr>
                <w:color w:val="002060"/>
              </w:rPr>
            </w:pPr>
            <w:r w:rsidRPr="003730AA">
              <w:rPr>
                <w:color w:val="002060"/>
              </w:rPr>
              <w:t>FUTSAL L.C.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DB8437" w14:textId="77777777" w:rsidR="00BA35B6" w:rsidRPr="003730AA" w:rsidRDefault="00BA35B6" w:rsidP="003F2579">
            <w:pPr>
              <w:pStyle w:val="rowtabella0"/>
              <w:rPr>
                <w:color w:val="002060"/>
              </w:rPr>
            </w:pPr>
            <w:r w:rsidRPr="003730AA">
              <w:rPr>
                <w:color w:val="002060"/>
              </w:rPr>
              <w:t>FROG S CLUB SPORT</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6C12CA" w14:textId="77777777" w:rsidR="00BA35B6" w:rsidRPr="003730AA" w:rsidRDefault="00BA35B6" w:rsidP="003F2579">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199CEE" w14:textId="0EF10651" w:rsidR="00BA35B6" w:rsidRPr="003730AA" w:rsidRDefault="00BA35B6" w:rsidP="003F2579">
            <w:pPr>
              <w:pStyle w:val="rowtabella0"/>
              <w:rPr>
                <w:color w:val="002060"/>
              </w:rPr>
            </w:pPr>
            <w:r w:rsidRPr="003730AA">
              <w:rPr>
                <w:color w:val="002060"/>
              </w:rPr>
              <w:t>2</w:t>
            </w:r>
            <w:r w:rsidR="0094135A">
              <w:rPr>
                <w:color w:val="002060"/>
              </w:rPr>
              <w:t>0</w:t>
            </w:r>
            <w:r w:rsidRPr="003730AA">
              <w:rPr>
                <w:color w:val="002060"/>
              </w:rPr>
              <w:t>/</w:t>
            </w:r>
            <w:r w:rsidR="0094135A">
              <w:rPr>
                <w:color w:val="002060"/>
              </w:rPr>
              <w:t>09</w:t>
            </w:r>
            <w:r w:rsidRPr="003730AA">
              <w:rPr>
                <w:color w:val="002060"/>
              </w:rPr>
              <w:t>/2024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A65698" w14:textId="77777777" w:rsidR="00BA35B6" w:rsidRPr="003730AA" w:rsidRDefault="00BA35B6" w:rsidP="003F2579">
            <w:pPr>
              <w:pStyle w:val="rowtabella0"/>
              <w:rPr>
                <w:color w:val="002060"/>
              </w:rPr>
            </w:pPr>
            <w:r w:rsidRPr="003730AA">
              <w:rPr>
                <w:color w:val="002060"/>
              </w:rPr>
              <w:t>5699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54A9B5" w14:textId="77777777" w:rsidR="00BA35B6" w:rsidRPr="003730AA" w:rsidRDefault="00BA35B6" w:rsidP="003F2579">
            <w:pPr>
              <w:pStyle w:val="rowtabella0"/>
              <w:rPr>
                <w:color w:val="002060"/>
              </w:rPr>
            </w:pPr>
            <w:r w:rsidRPr="003730AA">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FF7033" w14:textId="77777777" w:rsidR="00BA35B6" w:rsidRPr="003730AA" w:rsidRDefault="00BA35B6" w:rsidP="003F2579">
            <w:pPr>
              <w:pStyle w:val="rowtabella0"/>
              <w:rPr>
                <w:color w:val="002060"/>
              </w:rPr>
            </w:pPr>
            <w:r w:rsidRPr="003730AA">
              <w:rPr>
                <w:color w:val="002060"/>
              </w:rPr>
              <w:t>VIA CORRADI</w:t>
            </w:r>
          </w:p>
        </w:tc>
      </w:tr>
    </w:tbl>
    <w:p w14:paraId="08373E87" w14:textId="77777777" w:rsidR="00BA35B6" w:rsidRDefault="00BA35B6" w:rsidP="00BA35B6">
      <w:pPr>
        <w:pStyle w:val="breakline"/>
        <w:rPr>
          <w:rFonts w:ascii="Arial" w:hAnsi="Arial" w:cs="Arial"/>
          <w:color w:val="002060"/>
          <w:sz w:val="22"/>
          <w:szCs w:val="22"/>
        </w:rPr>
      </w:pPr>
    </w:p>
    <w:p w14:paraId="4A667438" w14:textId="77777777" w:rsidR="00BA35B6" w:rsidRPr="006873BB" w:rsidRDefault="00BA35B6" w:rsidP="00BA35B6">
      <w:pPr>
        <w:pStyle w:val="breakline"/>
        <w:rPr>
          <w:rFonts w:ascii="Arial" w:hAnsi="Arial" w:cs="Arial"/>
          <w:color w:val="002060"/>
        </w:rPr>
      </w:pPr>
      <w:r w:rsidRPr="006873BB">
        <w:rPr>
          <w:rFonts w:ascii="Arial" w:hAnsi="Arial" w:cs="Arial"/>
          <w:color w:val="002060"/>
        </w:rPr>
        <w:t xml:space="preserve">RIPOSA: </w:t>
      </w:r>
      <w:r>
        <w:rPr>
          <w:rFonts w:ascii="Arial" w:hAnsi="Arial" w:cs="Arial"/>
          <w:color w:val="002060"/>
        </w:rPr>
        <w:t>FUTSAL COMUNANZA</w:t>
      </w:r>
    </w:p>
    <w:p w14:paraId="31BAA53D" w14:textId="77777777" w:rsidR="00BA35B6" w:rsidRDefault="00BA35B6" w:rsidP="009D5FDD">
      <w:pPr>
        <w:pStyle w:val="Nessunaspaziatura"/>
        <w:jc w:val="both"/>
        <w:rPr>
          <w:rFonts w:ascii="Arial" w:hAnsi="Arial" w:cs="Arial"/>
          <w:b/>
          <w:color w:val="002060"/>
          <w:sz w:val="8"/>
          <w:szCs w:val="8"/>
        </w:rPr>
      </w:pPr>
    </w:p>
    <w:p w14:paraId="25877897" w14:textId="77777777" w:rsidR="00DD04F4" w:rsidRDefault="00DD04F4" w:rsidP="009D5FDD">
      <w:pPr>
        <w:pStyle w:val="Nessunaspaziatura"/>
        <w:jc w:val="both"/>
        <w:rPr>
          <w:rFonts w:ascii="Arial" w:hAnsi="Arial" w:cs="Arial"/>
          <w:b/>
          <w:color w:val="002060"/>
          <w:sz w:val="8"/>
          <w:szCs w:val="8"/>
        </w:rPr>
      </w:pPr>
    </w:p>
    <w:p w14:paraId="2927D6A5" w14:textId="77777777" w:rsidR="0084100D" w:rsidRDefault="0084100D" w:rsidP="007D644B">
      <w:pPr>
        <w:pStyle w:val="Corpodeltesto21"/>
        <w:rPr>
          <w:rFonts w:ascii="Arial" w:hAnsi="Arial" w:cs="Arial"/>
          <w:b/>
          <w:color w:val="002060"/>
          <w:sz w:val="22"/>
          <w:szCs w:val="22"/>
        </w:rPr>
      </w:pPr>
    </w:p>
    <w:p w14:paraId="389EE8AF" w14:textId="77777777" w:rsidR="00573A24" w:rsidRPr="00E32582" w:rsidRDefault="00573A24" w:rsidP="00573A24">
      <w:pPr>
        <w:pStyle w:val="TITOLOCAMPIONATO"/>
        <w:shd w:val="clear" w:color="auto" w:fill="CCCCCC"/>
        <w:spacing w:before="0" w:beforeAutospacing="0" w:after="0" w:afterAutospacing="0"/>
        <w:rPr>
          <w:color w:val="002060"/>
        </w:rPr>
      </w:pPr>
      <w:r>
        <w:rPr>
          <w:color w:val="002060"/>
        </w:rPr>
        <w:t>COPPA ITALIA FEMM.LE CALCIO A 5</w:t>
      </w:r>
    </w:p>
    <w:p w14:paraId="7EE96294" w14:textId="77777777" w:rsidR="00573A24" w:rsidRDefault="00573A24" w:rsidP="00573A24">
      <w:pPr>
        <w:pStyle w:val="Corpodeltesto21"/>
        <w:jc w:val="center"/>
        <w:rPr>
          <w:rFonts w:ascii="Arial" w:hAnsi="Arial" w:cs="Arial"/>
          <w:b/>
          <w:color w:val="002060"/>
          <w:sz w:val="36"/>
          <w:szCs w:val="36"/>
        </w:rPr>
      </w:pPr>
      <w:r w:rsidRPr="0032785D">
        <w:rPr>
          <w:rFonts w:ascii="Arial" w:hAnsi="Arial" w:cs="Arial"/>
          <w:b/>
          <w:color w:val="002060"/>
          <w:sz w:val="36"/>
          <w:szCs w:val="36"/>
        </w:rPr>
        <w:t>PROGRAMMA GARE</w:t>
      </w:r>
    </w:p>
    <w:p w14:paraId="5A77C7F7" w14:textId="77777777" w:rsidR="00573A24" w:rsidRDefault="00573A24" w:rsidP="00573A24">
      <w:pPr>
        <w:pStyle w:val="breakline"/>
        <w:rPr>
          <w:rFonts w:ascii="Arial" w:hAnsi="Arial" w:cs="Arial"/>
          <w:color w:val="002060"/>
          <w:sz w:val="22"/>
          <w:szCs w:val="22"/>
        </w:rPr>
      </w:pPr>
    </w:p>
    <w:p w14:paraId="403F46D7" w14:textId="62A199FF" w:rsidR="00573A24" w:rsidRDefault="00573A24" w:rsidP="00573A24">
      <w:pPr>
        <w:pStyle w:val="breakline"/>
        <w:jc w:val="both"/>
        <w:rPr>
          <w:rFonts w:ascii="Arial" w:hAnsi="Arial" w:cs="Arial"/>
          <w:color w:val="002060"/>
          <w:sz w:val="22"/>
          <w:szCs w:val="22"/>
        </w:rPr>
      </w:pPr>
      <w:r>
        <w:rPr>
          <w:rFonts w:ascii="Arial" w:hAnsi="Arial" w:cs="Arial"/>
          <w:color w:val="002060"/>
          <w:sz w:val="22"/>
          <w:szCs w:val="22"/>
        </w:rPr>
        <w:t>A seguito della riunione del 13/09/2024, preso atto dell’inizio del Campionato Regionale Calcio a Cinque Femminile fissato per Venerdì 11/10/2024</w:t>
      </w:r>
      <w:r>
        <w:rPr>
          <w:rFonts w:ascii="Arial" w:hAnsi="Arial" w:cs="Arial"/>
          <w:color w:val="002060"/>
          <w:sz w:val="22"/>
          <w:szCs w:val="22"/>
        </w:rPr>
        <w:t>, si pubblica di seguito il programma gare aggiornato</w:t>
      </w:r>
      <w:r>
        <w:rPr>
          <w:rFonts w:ascii="Arial" w:hAnsi="Arial" w:cs="Arial"/>
          <w:color w:val="002060"/>
          <w:sz w:val="22"/>
          <w:szCs w:val="22"/>
        </w:rPr>
        <w:t xml:space="preserve"> della Coppa Italia Calcio a Cinque Femminile</w:t>
      </w:r>
      <w:r>
        <w:rPr>
          <w:rFonts w:ascii="Arial" w:hAnsi="Arial" w:cs="Arial"/>
          <w:color w:val="002060"/>
          <w:sz w:val="22"/>
          <w:szCs w:val="22"/>
        </w:rPr>
        <w:t>.</w:t>
      </w:r>
    </w:p>
    <w:p w14:paraId="568D8676" w14:textId="77777777" w:rsidR="00573A24" w:rsidRPr="0094135A" w:rsidRDefault="00573A24" w:rsidP="00573A24">
      <w:pPr>
        <w:pStyle w:val="breakline"/>
        <w:jc w:val="both"/>
        <w:rPr>
          <w:rFonts w:ascii="Arial" w:hAnsi="Arial" w:cs="Arial"/>
          <w:i/>
          <w:iCs/>
          <w:color w:val="002060"/>
          <w:sz w:val="22"/>
          <w:szCs w:val="22"/>
        </w:rPr>
      </w:pPr>
      <w:r w:rsidRPr="0094135A">
        <w:rPr>
          <w:rFonts w:ascii="Arial" w:hAnsi="Arial" w:cs="Arial"/>
          <w:i/>
          <w:iCs/>
          <w:color w:val="002060"/>
          <w:sz w:val="22"/>
          <w:szCs w:val="22"/>
        </w:rPr>
        <w:t>Le gare anticipate secondo le disposizioni pubblicate nel predetto C.U. sono evidenziate in giallo.</w:t>
      </w:r>
    </w:p>
    <w:p w14:paraId="0D8D6BED" w14:textId="77777777" w:rsidR="00573A24" w:rsidRDefault="00573A24" w:rsidP="00573A24">
      <w:pPr>
        <w:pStyle w:val="breakline"/>
        <w:rPr>
          <w:rFonts w:ascii="Arial" w:hAnsi="Arial" w:cs="Arial"/>
          <w:color w:val="002060"/>
          <w:sz w:val="22"/>
          <w:szCs w:val="22"/>
        </w:rPr>
      </w:pPr>
    </w:p>
    <w:p w14:paraId="6C84811F" w14:textId="77777777" w:rsidR="00573A24" w:rsidRDefault="00573A24" w:rsidP="00573A24">
      <w:pPr>
        <w:pStyle w:val="breakline"/>
        <w:rPr>
          <w:rFonts w:ascii="Arial" w:hAnsi="Arial" w:cs="Arial"/>
          <w:color w:val="002060"/>
          <w:sz w:val="22"/>
          <w:szCs w:val="22"/>
        </w:rPr>
      </w:pPr>
    </w:p>
    <w:p w14:paraId="05721E25" w14:textId="77777777" w:rsidR="00573A24" w:rsidRPr="003730AA" w:rsidRDefault="00573A24" w:rsidP="00573A24">
      <w:pPr>
        <w:pStyle w:val="sottotitolocampionato10"/>
        <w:rPr>
          <w:color w:val="002060"/>
        </w:rPr>
      </w:pPr>
      <w:r w:rsidRPr="003730A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73A24" w:rsidRPr="003730AA" w14:paraId="4EE1F237"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B2A04" w14:textId="77777777" w:rsidR="00573A24" w:rsidRPr="003730AA" w:rsidRDefault="00573A24"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79441" w14:textId="77777777" w:rsidR="00573A24" w:rsidRPr="003730AA" w:rsidRDefault="00573A24"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F28F3" w14:textId="77777777" w:rsidR="00573A24" w:rsidRPr="003730AA" w:rsidRDefault="00573A24"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2D9FA" w14:textId="77777777" w:rsidR="00573A24" w:rsidRPr="003730AA" w:rsidRDefault="00573A24"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134A5" w14:textId="77777777" w:rsidR="00573A24" w:rsidRPr="003730AA" w:rsidRDefault="00573A24"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D7C46" w14:textId="77777777" w:rsidR="00573A24" w:rsidRPr="003730AA" w:rsidRDefault="00573A24"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57DA4" w14:textId="77777777" w:rsidR="00573A24" w:rsidRPr="003730AA" w:rsidRDefault="00573A24" w:rsidP="003F2579">
            <w:pPr>
              <w:pStyle w:val="headertabella0"/>
              <w:rPr>
                <w:color w:val="002060"/>
              </w:rPr>
            </w:pPr>
            <w:r w:rsidRPr="003730AA">
              <w:rPr>
                <w:color w:val="002060"/>
              </w:rPr>
              <w:t>Indirizzo Impianto</w:t>
            </w:r>
          </w:p>
        </w:tc>
      </w:tr>
      <w:tr w:rsidR="00573A24" w:rsidRPr="003730AA" w14:paraId="7BF046A1" w14:textId="77777777" w:rsidTr="003F257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1608B6" w14:textId="77777777" w:rsidR="00573A24" w:rsidRPr="003730AA" w:rsidRDefault="00573A24" w:rsidP="003F2579">
            <w:pPr>
              <w:pStyle w:val="rowtabella0"/>
              <w:rPr>
                <w:color w:val="002060"/>
              </w:rPr>
            </w:pPr>
            <w:r w:rsidRPr="003730AA">
              <w:rPr>
                <w:color w:val="002060"/>
              </w:rPr>
              <w:t>CALCIO POTENZA PICENA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591B10" w14:textId="77777777" w:rsidR="00573A24" w:rsidRPr="003730AA" w:rsidRDefault="00573A24" w:rsidP="003F2579">
            <w:pPr>
              <w:pStyle w:val="rowtabella0"/>
              <w:rPr>
                <w:color w:val="002060"/>
              </w:rPr>
            </w:pPr>
            <w:r w:rsidRPr="003730AA">
              <w:rPr>
                <w:color w:val="002060"/>
              </w:rPr>
              <w:t>CENTRO SPORTIVO SUASA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7012B3" w14:textId="77777777" w:rsidR="00573A24" w:rsidRPr="003730AA" w:rsidRDefault="00573A24" w:rsidP="003F2579">
            <w:pPr>
              <w:pStyle w:val="rowtabella0"/>
              <w:jc w:val="center"/>
              <w:rPr>
                <w:color w:val="002060"/>
              </w:rPr>
            </w:pPr>
            <w:r w:rsidRPr="00373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8A275C" w14:textId="77777777" w:rsidR="00573A24" w:rsidRPr="003730AA" w:rsidRDefault="00573A24" w:rsidP="003F2579">
            <w:pPr>
              <w:pStyle w:val="rowtabella0"/>
              <w:rPr>
                <w:color w:val="002060"/>
              </w:rPr>
            </w:pPr>
            <w:r w:rsidRPr="003730AA">
              <w:rPr>
                <w:color w:val="002060"/>
              </w:rPr>
              <w:t>20/09/2024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14AF18" w14:textId="77777777" w:rsidR="00573A24" w:rsidRPr="003730AA" w:rsidRDefault="00573A24" w:rsidP="003F2579">
            <w:pPr>
              <w:pStyle w:val="rowtabella0"/>
              <w:rPr>
                <w:color w:val="002060"/>
              </w:rPr>
            </w:pPr>
            <w:r w:rsidRPr="003730AA">
              <w:rPr>
                <w:color w:val="002060"/>
              </w:rPr>
              <w:t>5254 PALLONE GEODETICO "F.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8DE7CF" w14:textId="77777777" w:rsidR="00573A24" w:rsidRPr="003730AA" w:rsidRDefault="00573A24" w:rsidP="003F2579">
            <w:pPr>
              <w:pStyle w:val="rowtabella0"/>
              <w:rPr>
                <w:color w:val="002060"/>
              </w:rPr>
            </w:pPr>
            <w:r w:rsidRPr="003730AA">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02E3F7" w14:textId="77777777" w:rsidR="00573A24" w:rsidRPr="003730AA" w:rsidRDefault="00573A24" w:rsidP="003F2579">
            <w:pPr>
              <w:pStyle w:val="rowtabella0"/>
              <w:rPr>
                <w:color w:val="002060"/>
              </w:rPr>
            </w:pPr>
            <w:r w:rsidRPr="003730AA">
              <w:rPr>
                <w:color w:val="002060"/>
              </w:rPr>
              <w:t>VIA DELLO SPORT</w:t>
            </w:r>
          </w:p>
        </w:tc>
      </w:tr>
    </w:tbl>
    <w:p w14:paraId="4BD28EC4" w14:textId="77777777" w:rsidR="00573A24" w:rsidRDefault="00573A24" w:rsidP="00573A24">
      <w:pPr>
        <w:pStyle w:val="breakline"/>
        <w:rPr>
          <w:rFonts w:eastAsiaTheme="minorEastAsia"/>
          <w:color w:val="002060"/>
        </w:rPr>
      </w:pPr>
    </w:p>
    <w:p w14:paraId="67BBCDD7" w14:textId="77777777" w:rsidR="00573A24" w:rsidRPr="006873BB" w:rsidRDefault="00573A24" w:rsidP="00573A24">
      <w:pPr>
        <w:pStyle w:val="breakline"/>
        <w:rPr>
          <w:rFonts w:ascii="Arial" w:hAnsi="Arial" w:cs="Arial"/>
          <w:color w:val="002060"/>
        </w:rPr>
      </w:pPr>
      <w:r w:rsidRPr="006873BB">
        <w:rPr>
          <w:rFonts w:ascii="Arial" w:hAnsi="Arial" w:cs="Arial"/>
          <w:color w:val="002060"/>
        </w:rPr>
        <w:t xml:space="preserve">RIPOSA: </w:t>
      </w:r>
      <w:r>
        <w:rPr>
          <w:rFonts w:ascii="Arial" w:hAnsi="Arial" w:cs="Arial"/>
          <w:color w:val="002060"/>
        </w:rPr>
        <w:t>PIANDIROSE</w:t>
      </w:r>
    </w:p>
    <w:p w14:paraId="2AD4ACBD" w14:textId="77777777" w:rsidR="00573A24" w:rsidRPr="003730AA" w:rsidRDefault="00573A24" w:rsidP="00573A24">
      <w:pPr>
        <w:pStyle w:val="breakline"/>
        <w:rPr>
          <w:rFonts w:eastAsiaTheme="minorEastAsia"/>
          <w:color w:val="002060"/>
        </w:rPr>
      </w:pPr>
    </w:p>
    <w:p w14:paraId="3BF39D43" w14:textId="77777777" w:rsidR="00573A24" w:rsidRPr="003730AA" w:rsidRDefault="00573A24" w:rsidP="00573A24">
      <w:pPr>
        <w:pStyle w:val="breakline"/>
        <w:rPr>
          <w:color w:val="002060"/>
        </w:rPr>
      </w:pPr>
    </w:p>
    <w:p w14:paraId="0BE4DB93" w14:textId="77777777" w:rsidR="00573A24" w:rsidRPr="003730AA" w:rsidRDefault="00573A24" w:rsidP="00573A24">
      <w:pPr>
        <w:pStyle w:val="breakline"/>
        <w:rPr>
          <w:color w:val="002060"/>
        </w:rPr>
      </w:pPr>
    </w:p>
    <w:p w14:paraId="65C84DC6" w14:textId="77777777" w:rsidR="00573A24" w:rsidRPr="003730AA" w:rsidRDefault="00573A24" w:rsidP="00573A24">
      <w:pPr>
        <w:pStyle w:val="sottotitolocampionato10"/>
        <w:rPr>
          <w:color w:val="002060"/>
        </w:rPr>
      </w:pPr>
      <w:r w:rsidRPr="003730AA">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73A24" w:rsidRPr="003730AA" w14:paraId="2CFB9433"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C87AF" w14:textId="77777777" w:rsidR="00573A24" w:rsidRPr="003730AA" w:rsidRDefault="00573A24"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E2DDA" w14:textId="77777777" w:rsidR="00573A24" w:rsidRPr="003730AA" w:rsidRDefault="00573A24"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1BF89" w14:textId="77777777" w:rsidR="00573A24" w:rsidRPr="003730AA" w:rsidRDefault="00573A24"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DE593" w14:textId="77777777" w:rsidR="00573A24" w:rsidRPr="003730AA" w:rsidRDefault="00573A24"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D2D71" w14:textId="77777777" w:rsidR="00573A24" w:rsidRPr="003730AA" w:rsidRDefault="00573A24"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51767" w14:textId="77777777" w:rsidR="00573A24" w:rsidRPr="003730AA" w:rsidRDefault="00573A24"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F8B9B" w14:textId="77777777" w:rsidR="00573A24" w:rsidRPr="003730AA" w:rsidRDefault="00573A24" w:rsidP="003F2579">
            <w:pPr>
              <w:pStyle w:val="headertabella0"/>
              <w:rPr>
                <w:color w:val="002060"/>
              </w:rPr>
            </w:pPr>
            <w:r w:rsidRPr="003730AA">
              <w:rPr>
                <w:color w:val="002060"/>
              </w:rPr>
              <w:t>Indirizzo Impianto</w:t>
            </w:r>
          </w:p>
        </w:tc>
      </w:tr>
      <w:tr w:rsidR="00573A24" w:rsidRPr="003730AA" w14:paraId="77525264"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7128AA" w14:textId="77777777" w:rsidR="00573A24" w:rsidRPr="003730AA" w:rsidRDefault="00573A24" w:rsidP="003F2579">
            <w:pPr>
              <w:pStyle w:val="rowtabella0"/>
              <w:rPr>
                <w:color w:val="002060"/>
              </w:rPr>
            </w:pPr>
            <w:r w:rsidRPr="003730AA">
              <w:rPr>
                <w:color w:val="002060"/>
              </w:rPr>
              <w:t>GRADARA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31EE2D" w14:textId="77777777" w:rsidR="00573A24" w:rsidRPr="003730AA" w:rsidRDefault="00573A24" w:rsidP="003F2579">
            <w:pPr>
              <w:pStyle w:val="rowtabella0"/>
              <w:rPr>
                <w:color w:val="002060"/>
              </w:rPr>
            </w:pPr>
            <w:r w:rsidRPr="003730AA">
              <w:rPr>
                <w:color w:val="002060"/>
              </w:rPr>
              <w:t>VENERE POTENTIA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B2E2F" w14:textId="77777777" w:rsidR="00573A24" w:rsidRPr="003730AA" w:rsidRDefault="00573A24" w:rsidP="003F2579">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78209" w14:textId="77777777" w:rsidR="00573A24" w:rsidRPr="003730AA" w:rsidRDefault="00573A24" w:rsidP="003F2579">
            <w:pPr>
              <w:pStyle w:val="rowtabella0"/>
              <w:rPr>
                <w:color w:val="002060"/>
              </w:rPr>
            </w:pPr>
            <w:r w:rsidRPr="003730AA">
              <w:rPr>
                <w:color w:val="002060"/>
              </w:rPr>
              <w:t>21/09/2024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C47F9E" w14:textId="77777777" w:rsidR="00573A24" w:rsidRPr="003730AA" w:rsidRDefault="00573A24" w:rsidP="003F2579">
            <w:pPr>
              <w:pStyle w:val="rowtabella0"/>
              <w:rPr>
                <w:color w:val="002060"/>
              </w:rPr>
            </w:pPr>
            <w:r w:rsidRPr="003730AA">
              <w:rPr>
                <w:color w:val="002060"/>
              </w:rPr>
              <w:t>5473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60A870" w14:textId="77777777" w:rsidR="00573A24" w:rsidRPr="003730AA" w:rsidRDefault="00573A24" w:rsidP="003F2579">
            <w:pPr>
              <w:pStyle w:val="rowtabella0"/>
              <w:rPr>
                <w:color w:val="002060"/>
              </w:rPr>
            </w:pPr>
            <w:r w:rsidRPr="003730AA">
              <w:rPr>
                <w:color w:val="002060"/>
              </w:rPr>
              <w:t>GRADARA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2ABAEF" w14:textId="77777777" w:rsidR="00573A24" w:rsidRPr="003730AA" w:rsidRDefault="00573A24" w:rsidP="003F2579">
            <w:pPr>
              <w:pStyle w:val="rowtabella0"/>
              <w:rPr>
                <w:color w:val="002060"/>
              </w:rPr>
            </w:pPr>
            <w:r w:rsidRPr="003730AA">
              <w:rPr>
                <w:color w:val="002060"/>
              </w:rPr>
              <w:t>VIA TAVULLIA</w:t>
            </w:r>
          </w:p>
        </w:tc>
      </w:tr>
      <w:tr w:rsidR="00573A24" w:rsidRPr="003730AA" w14:paraId="44F9ED91"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2FB200" w14:textId="77777777" w:rsidR="00573A24" w:rsidRPr="00573A24" w:rsidRDefault="00573A24" w:rsidP="003F2579">
            <w:pPr>
              <w:pStyle w:val="rowtabella0"/>
              <w:rPr>
                <w:color w:val="002060"/>
                <w:highlight w:val="yellow"/>
              </w:rPr>
            </w:pPr>
            <w:r w:rsidRPr="00573A24">
              <w:rPr>
                <w:color w:val="002060"/>
                <w:highlight w:val="yellow"/>
              </w:rPr>
              <w:t>VENERE POTENTIA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C8497" w14:textId="77777777" w:rsidR="00573A24" w:rsidRPr="00573A24" w:rsidRDefault="00573A24" w:rsidP="003F2579">
            <w:pPr>
              <w:pStyle w:val="rowtabella0"/>
              <w:rPr>
                <w:color w:val="002060"/>
                <w:highlight w:val="yellow"/>
              </w:rPr>
            </w:pPr>
            <w:r w:rsidRPr="00573A24">
              <w:rPr>
                <w:color w:val="002060"/>
                <w:highlight w:val="yellow"/>
              </w:rPr>
              <w:t>GRADARA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75F7D" w14:textId="77777777" w:rsidR="00573A24" w:rsidRPr="00573A24" w:rsidRDefault="00573A24" w:rsidP="003F2579">
            <w:pPr>
              <w:pStyle w:val="rowtabella0"/>
              <w:jc w:val="center"/>
              <w:rPr>
                <w:color w:val="002060"/>
                <w:highlight w:val="yellow"/>
              </w:rPr>
            </w:pPr>
            <w:r w:rsidRPr="00573A24">
              <w:rPr>
                <w:color w:val="002060"/>
                <w:highlight w:val="yellow"/>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E6EE96" w14:textId="17699ED9" w:rsidR="00573A24" w:rsidRPr="00573A24" w:rsidRDefault="00573A24" w:rsidP="003F2579">
            <w:pPr>
              <w:pStyle w:val="rowtabella0"/>
              <w:rPr>
                <w:color w:val="002060"/>
                <w:highlight w:val="yellow"/>
              </w:rPr>
            </w:pPr>
            <w:r w:rsidRPr="00573A24">
              <w:rPr>
                <w:color w:val="002060"/>
                <w:highlight w:val="yellow"/>
              </w:rPr>
              <w:t>27</w:t>
            </w:r>
            <w:r w:rsidRPr="00573A24">
              <w:rPr>
                <w:color w:val="002060"/>
                <w:highlight w:val="yellow"/>
              </w:rPr>
              <w:t>/</w:t>
            </w:r>
            <w:r w:rsidRPr="00573A24">
              <w:rPr>
                <w:color w:val="002060"/>
                <w:highlight w:val="yellow"/>
              </w:rPr>
              <w:t>09</w:t>
            </w:r>
            <w:r w:rsidRPr="00573A24">
              <w:rPr>
                <w:color w:val="002060"/>
                <w:highlight w:val="yellow"/>
              </w:rPr>
              <w:t>/2024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BE8D4" w14:textId="77777777" w:rsidR="00573A24" w:rsidRPr="00573A24" w:rsidRDefault="00573A24" w:rsidP="003F2579">
            <w:pPr>
              <w:pStyle w:val="rowtabella0"/>
              <w:rPr>
                <w:color w:val="002060"/>
                <w:highlight w:val="yellow"/>
              </w:rPr>
            </w:pPr>
            <w:r w:rsidRPr="00573A24">
              <w:rPr>
                <w:color w:val="002060"/>
                <w:highlight w:val="yellow"/>
              </w:rPr>
              <w:t>5279 PALESTRA G. LEOPARDI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FDC10" w14:textId="77777777" w:rsidR="00573A24" w:rsidRPr="00573A24" w:rsidRDefault="00573A24" w:rsidP="003F2579">
            <w:pPr>
              <w:pStyle w:val="rowtabella0"/>
              <w:rPr>
                <w:color w:val="002060"/>
                <w:highlight w:val="yellow"/>
              </w:rPr>
            </w:pPr>
            <w:r w:rsidRPr="00573A24">
              <w:rPr>
                <w:color w:val="002060"/>
                <w:highlight w:val="yellow"/>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AA43DA" w14:textId="77777777" w:rsidR="00573A24" w:rsidRPr="00573A24" w:rsidRDefault="00573A24" w:rsidP="003F2579">
            <w:pPr>
              <w:pStyle w:val="rowtabella0"/>
              <w:rPr>
                <w:color w:val="002060"/>
                <w:highlight w:val="yellow"/>
              </w:rPr>
            </w:pPr>
            <w:r w:rsidRPr="00573A24">
              <w:rPr>
                <w:color w:val="002060"/>
                <w:highlight w:val="yellow"/>
              </w:rPr>
              <w:t>VIA DELLO SPORT</w:t>
            </w:r>
          </w:p>
        </w:tc>
      </w:tr>
    </w:tbl>
    <w:p w14:paraId="431BB8AE" w14:textId="77777777" w:rsidR="00573A24" w:rsidRPr="003730AA" w:rsidRDefault="00573A24" w:rsidP="00573A24">
      <w:pPr>
        <w:pStyle w:val="breakline"/>
        <w:rPr>
          <w:rFonts w:eastAsiaTheme="minorEastAsia"/>
          <w:color w:val="002060"/>
        </w:rPr>
      </w:pPr>
    </w:p>
    <w:p w14:paraId="1988BF5C" w14:textId="77777777" w:rsidR="00573A24" w:rsidRPr="003730AA" w:rsidRDefault="00573A24" w:rsidP="00573A24">
      <w:pPr>
        <w:pStyle w:val="breakline"/>
        <w:rPr>
          <w:color w:val="002060"/>
        </w:rPr>
      </w:pPr>
    </w:p>
    <w:p w14:paraId="2E21DF3A" w14:textId="77777777" w:rsidR="00573A24" w:rsidRPr="003730AA" w:rsidRDefault="00573A24" w:rsidP="00573A24">
      <w:pPr>
        <w:pStyle w:val="breakline"/>
        <w:rPr>
          <w:color w:val="002060"/>
        </w:rPr>
      </w:pPr>
    </w:p>
    <w:p w14:paraId="647D6D63" w14:textId="77777777" w:rsidR="00573A24" w:rsidRPr="003730AA" w:rsidRDefault="00573A24" w:rsidP="00573A24">
      <w:pPr>
        <w:pStyle w:val="sottotitolocampionato10"/>
        <w:rPr>
          <w:color w:val="002060"/>
        </w:rPr>
      </w:pPr>
      <w:r w:rsidRPr="003730AA">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9"/>
        <w:gridCol w:w="385"/>
        <w:gridCol w:w="898"/>
        <w:gridCol w:w="1178"/>
        <w:gridCol w:w="1551"/>
        <w:gridCol w:w="1551"/>
      </w:tblGrid>
      <w:tr w:rsidR="00573A24" w:rsidRPr="003730AA" w14:paraId="5043E792"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A6D72" w14:textId="77777777" w:rsidR="00573A24" w:rsidRPr="003730AA" w:rsidRDefault="00573A24" w:rsidP="003F2579">
            <w:pPr>
              <w:pStyle w:val="headertabella0"/>
              <w:rPr>
                <w:color w:val="002060"/>
              </w:rPr>
            </w:pPr>
            <w:r w:rsidRPr="00373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57944" w14:textId="77777777" w:rsidR="00573A24" w:rsidRPr="003730AA" w:rsidRDefault="00573A24"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A1127" w14:textId="77777777" w:rsidR="00573A24" w:rsidRPr="003730AA" w:rsidRDefault="00573A24"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0CAC6" w14:textId="77777777" w:rsidR="00573A24" w:rsidRPr="003730AA" w:rsidRDefault="00573A24"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00450" w14:textId="77777777" w:rsidR="00573A24" w:rsidRPr="003730AA" w:rsidRDefault="00573A24"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270F7" w14:textId="77777777" w:rsidR="00573A24" w:rsidRPr="003730AA" w:rsidRDefault="00573A24"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48FF7" w14:textId="77777777" w:rsidR="00573A24" w:rsidRPr="003730AA" w:rsidRDefault="00573A24" w:rsidP="003F2579">
            <w:pPr>
              <w:pStyle w:val="headertabella0"/>
              <w:rPr>
                <w:color w:val="002060"/>
              </w:rPr>
            </w:pPr>
            <w:r w:rsidRPr="003730AA">
              <w:rPr>
                <w:color w:val="002060"/>
              </w:rPr>
              <w:t>Indirizzo Impianto</w:t>
            </w:r>
          </w:p>
        </w:tc>
      </w:tr>
      <w:tr w:rsidR="00573A24" w:rsidRPr="003730AA" w14:paraId="771C1E11"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17BB02" w14:textId="77777777" w:rsidR="00573A24" w:rsidRPr="003730AA" w:rsidRDefault="00573A24" w:rsidP="003F2579">
            <w:pPr>
              <w:pStyle w:val="rowtabella0"/>
              <w:rPr>
                <w:color w:val="002060"/>
              </w:rPr>
            </w:pPr>
            <w:r w:rsidRPr="003730AA">
              <w:rPr>
                <w:color w:val="002060"/>
              </w:rPr>
              <w:t>POL. KAIROS 3 MONTI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E15F1" w14:textId="77777777" w:rsidR="00573A24" w:rsidRPr="003730AA" w:rsidRDefault="00573A24" w:rsidP="003F2579">
            <w:pPr>
              <w:pStyle w:val="rowtabella0"/>
              <w:rPr>
                <w:color w:val="002060"/>
              </w:rPr>
            </w:pPr>
            <w:r w:rsidRPr="003730AA">
              <w:rPr>
                <w:color w:val="002060"/>
              </w:rPr>
              <w:t>RIPABERARDA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4C8CB4" w14:textId="77777777" w:rsidR="00573A24" w:rsidRPr="003730AA" w:rsidRDefault="00573A24" w:rsidP="003F2579">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E9A2C" w14:textId="77777777" w:rsidR="00573A24" w:rsidRPr="003730AA" w:rsidRDefault="00573A24" w:rsidP="003F2579">
            <w:pPr>
              <w:pStyle w:val="rowtabella0"/>
              <w:rPr>
                <w:color w:val="002060"/>
              </w:rPr>
            </w:pPr>
            <w:r w:rsidRPr="003730AA">
              <w:rPr>
                <w:color w:val="002060"/>
              </w:rPr>
              <w:t>20/09/2024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2D8073" w14:textId="77777777" w:rsidR="00573A24" w:rsidRPr="003730AA" w:rsidRDefault="00573A24" w:rsidP="003F2579">
            <w:pPr>
              <w:pStyle w:val="rowtabella0"/>
              <w:rPr>
                <w:color w:val="002060"/>
              </w:rPr>
            </w:pPr>
            <w:r w:rsidRPr="003730AA">
              <w:rPr>
                <w:color w:val="002060"/>
              </w:rPr>
              <w:t>5732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A575FF" w14:textId="77777777" w:rsidR="00573A24" w:rsidRPr="003730AA" w:rsidRDefault="00573A24" w:rsidP="003F2579">
            <w:pPr>
              <w:pStyle w:val="rowtabella0"/>
              <w:rPr>
                <w:color w:val="002060"/>
              </w:rPr>
            </w:pPr>
            <w:r w:rsidRPr="003730AA">
              <w:rPr>
                <w:color w:val="002060"/>
              </w:rPr>
              <w:t>MONTE VIDON CORRADO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AC96A6" w14:textId="77777777" w:rsidR="00573A24" w:rsidRPr="003730AA" w:rsidRDefault="00573A24" w:rsidP="003F2579">
            <w:pPr>
              <w:pStyle w:val="rowtabella0"/>
              <w:rPr>
                <w:color w:val="002060"/>
              </w:rPr>
            </w:pPr>
            <w:r w:rsidRPr="003730AA">
              <w:rPr>
                <w:color w:val="002060"/>
              </w:rPr>
              <w:t>VIA PIAVE 8</w:t>
            </w:r>
          </w:p>
        </w:tc>
      </w:tr>
      <w:tr w:rsidR="00573A24" w:rsidRPr="003730AA" w14:paraId="7DE76A5B"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BA621F" w14:textId="77777777" w:rsidR="00573A24" w:rsidRPr="00573A24" w:rsidRDefault="00573A24" w:rsidP="003F2579">
            <w:pPr>
              <w:pStyle w:val="rowtabella0"/>
              <w:rPr>
                <w:color w:val="002060"/>
                <w:highlight w:val="yellow"/>
              </w:rPr>
            </w:pPr>
            <w:r w:rsidRPr="00573A24">
              <w:rPr>
                <w:color w:val="002060"/>
                <w:highlight w:val="yellow"/>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53011F" w14:textId="77777777" w:rsidR="00573A24" w:rsidRPr="00573A24" w:rsidRDefault="00573A24" w:rsidP="003F2579">
            <w:pPr>
              <w:pStyle w:val="rowtabella0"/>
              <w:rPr>
                <w:color w:val="002060"/>
                <w:highlight w:val="yellow"/>
              </w:rPr>
            </w:pPr>
            <w:r w:rsidRPr="00573A24">
              <w:rPr>
                <w:color w:val="002060"/>
                <w:highlight w:val="yellow"/>
              </w:rPr>
              <w:t>POL. KAIROS 3 MONTI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5EF581" w14:textId="77777777" w:rsidR="00573A24" w:rsidRPr="00573A24" w:rsidRDefault="00573A24" w:rsidP="003F2579">
            <w:pPr>
              <w:pStyle w:val="rowtabella0"/>
              <w:jc w:val="center"/>
              <w:rPr>
                <w:color w:val="002060"/>
                <w:highlight w:val="yellow"/>
              </w:rPr>
            </w:pPr>
            <w:r w:rsidRPr="00573A24">
              <w:rPr>
                <w:color w:val="002060"/>
                <w:highlight w:val="yellow"/>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D1747" w14:textId="5F0451FF" w:rsidR="00573A24" w:rsidRPr="00573A24" w:rsidRDefault="00573A24" w:rsidP="003F2579">
            <w:pPr>
              <w:pStyle w:val="rowtabella0"/>
              <w:rPr>
                <w:color w:val="002060"/>
                <w:highlight w:val="yellow"/>
              </w:rPr>
            </w:pPr>
            <w:r>
              <w:rPr>
                <w:color w:val="002060"/>
                <w:highlight w:val="yellow"/>
              </w:rPr>
              <w:t>28</w:t>
            </w:r>
            <w:r w:rsidRPr="00573A24">
              <w:rPr>
                <w:color w:val="002060"/>
                <w:highlight w:val="yellow"/>
              </w:rPr>
              <w:t>/</w:t>
            </w:r>
            <w:r>
              <w:rPr>
                <w:color w:val="002060"/>
                <w:highlight w:val="yellow"/>
              </w:rPr>
              <w:t>09</w:t>
            </w:r>
            <w:r w:rsidRPr="00573A24">
              <w:rPr>
                <w:color w:val="002060"/>
                <w:highlight w:val="yellow"/>
              </w:rPr>
              <w:t xml:space="preserve">/2024 </w:t>
            </w:r>
            <w:r>
              <w:rPr>
                <w:color w:val="002060"/>
                <w:highlight w:val="yellow"/>
              </w:rPr>
              <w:t>15</w:t>
            </w:r>
            <w:r w:rsidRPr="00573A24">
              <w:rPr>
                <w:color w:val="002060"/>
                <w:highlight w:val="yellow"/>
              </w:rPr>
              <w:t>:00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2C83A" w14:textId="77777777" w:rsidR="00573A24" w:rsidRPr="00573A24" w:rsidRDefault="00573A24" w:rsidP="003F2579">
            <w:pPr>
              <w:pStyle w:val="rowtabella0"/>
              <w:rPr>
                <w:color w:val="002060"/>
                <w:highlight w:val="yellow"/>
              </w:rPr>
            </w:pPr>
            <w:r w:rsidRPr="00573A24">
              <w:rPr>
                <w:color w:val="002060"/>
                <w:highlight w:val="yellow"/>
              </w:rPr>
              <w:t>5605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780CD9" w14:textId="77777777" w:rsidR="00573A24" w:rsidRPr="00573A24" w:rsidRDefault="00573A24" w:rsidP="003F2579">
            <w:pPr>
              <w:pStyle w:val="rowtabella0"/>
              <w:rPr>
                <w:color w:val="002060"/>
                <w:highlight w:val="yellow"/>
              </w:rPr>
            </w:pPr>
            <w:r w:rsidRPr="00573A24">
              <w:rPr>
                <w:color w:val="002060"/>
                <w:highlight w:val="yellow"/>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91A803" w14:textId="77777777" w:rsidR="00573A24" w:rsidRPr="00573A24" w:rsidRDefault="00573A24" w:rsidP="003F2579">
            <w:pPr>
              <w:pStyle w:val="rowtabella0"/>
              <w:rPr>
                <w:color w:val="002060"/>
                <w:highlight w:val="yellow"/>
              </w:rPr>
            </w:pPr>
            <w:r w:rsidRPr="00573A24">
              <w:rPr>
                <w:color w:val="002060"/>
                <w:highlight w:val="yellow"/>
              </w:rPr>
              <w:t>CENTRO ABITATO</w:t>
            </w:r>
          </w:p>
        </w:tc>
      </w:tr>
    </w:tbl>
    <w:p w14:paraId="31E81B26" w14:textId="77777777" w:rsidR="00573A24" w:rsidRPr="003730AA" w:rsidRDefault="00573A24" w:rsidP="00573A24">
      <w:pPr>
        <w:pStyle w:val="breakline"/>
        <w:rPr>
          <w:rFonts w:eastAsiaTheme="minorEastAsia"/>
          <w:color w:val="002060"/>
        </w:rPr>
      </w:pPr>
    </w:p>
    <w:p w14:paraId="30663E79" w14:textId="77777777" w:rsidR="00573A24" w:rsidRPr="003730AA" w:rsidRDefault="00573A24" w:rsidP="00573A24">
      <w:pPr>
        <w:pStyle w:val="breakline"/>
        <w:rPr>
          <w:color w:val="002060"/>
        </w:rPr>
      </w:pPr>
    </w:p>
    <w:p w14:paraId="5D776E3D" w14:textId="77777777" w:rsidR="00573A24" w:rsidRPr="003730AA" w:rsidRDefault="00573A24" w:rsidP="00573A24">
      <w:pPr>
        <w:pStyle w:val="breakline"/>
        <w:rPr>
          <w:color w:val="002060"/>
        </w:rPr>
      </w:pPr>
    </w:p>
    <w:p w14:paraId="49CD0289" w14:textId="77777777" w:rsidR="00573A24" w:rsidRPr="003730AA" w:rsidRDefault="00573A24" w:rsidP="00573A24">
      <w:pPr>
        <w:pStyle w:val="sottotitolocampionato10"/>
        <w:rPr>
          <w:color w:val="002060"/>
        </w:rPr>
      </w:pPr>
      <w:r w:rsidRPr="003730AA">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573A24" w:rsidRPr="003730AA" w14:paraId="784BA68C"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71C95" w14:textId="77777777" w:rsidR="00573A24" w:rsidRPr="003730AA" w:rsidRDefault="00573A24" w:rsidP="003F2579">
            <w:pPr>
              <w:pStyle w:val="headertabella0"/>
              <w:rPr>
                <w:color w:val="002060"/>
              </w:rPr>
            </w:pPr>
            <w:r w:rsidRPr="003730A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05FAA" w14:textId="77777777" w:rsidR="00573A24" w:rsidRPr="003730AA" w:rsidRDefault="00573A24" w:rsidP="003F2579">
            <w:pPr>
              <w:pStyle w:val="headertabella0"/>
              <w:rPr>
                <w:color w:val="002060"/>
              </w:rPr>
            </w:pPr>
            <w:r w:rsidRPr="00373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2C6F1" w14:textId="77777777" w:rsidR="00573A24" w:rsidRPr="003730AA" w:rsidRDefault="00573A24" w:rsidP="003F2579">
            <w:pPr>
              <w:pStyle w:val="headertabella0"/>
              <w:rPr>
                <w:color w:val="002060"/>
              </w:rPr>
            </w:pPr>
            <w:r w:rsidRPr="00373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6B848" w14:textId="77777777" w:rsidR="00573A24" w:rsidRPr="003730AA" w:rsidRDefault="00573A24" w:rsidP="003F2579">
            <w:pPr>
              <w:pStyle w:val="headertabella0"/>
              <w:rPr>
                <w:color w:val="002060"/>
              </w:rPr>
            </w:pPr>
            <w:r w:rsidRPr="00373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88CDA" w14:textId="77777777" w:rsidR="00573A24" w:rsidRPr="003730AA" w:rsidRDefault="00573A24" w:rsidP="003F2579">
            <w:pPr>
              <w:pStyle w:val="headertabella0"/>
              <w:rPr>
                <w:color w:val="002060"/>
              </w:rPr>
            </w:pPr>
            <w:r w:rsidRPr="00373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085AC" w14:textId="77777777" w:rsidR="00573A24" w:rsidRPr="003730AA" w:rsidRDefault="00573A24" w:rsidP="003F2579">
            <w:pPr>
              <w:pStyle w:val="headertabella0"/>
              <w:rPr>
                <w:color w:val="002060"/>
              </w:rPr>
            </w:pPr>
            <w:proofErr w:type="spellStart"/>
            <w:r w:rsidRPr="003730AA">
              <w:rPr>
                <w:color w:val="002060"/>
              </w:rPr>
              <w:t>Localita'</w:t>
            </w:r>
            <w:proofErr w:type="spellEnd"/>
            <w:r w:rsidRPr="003730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508B4" w14:textId="77777777" w:rsidR="00573A24" w:rsidRPr="003730AA" w:rsidRDefault="00573A24" w:rsidP="003F2579">
            <w:pPr>
              <w:pStyle w:val="headertabella0"/>
              <w:rPr>
                <w:color w:val="002060"/>
              </w:rPr>
            </w:pPr>
            <w:r w:rsidRPr="003730AA">
              <w:rPr>
                <w:color w:val="002060"/>
              </w:rPr>
              <w:t>Indirizzo Impianto</w:t>
            </w:r>
          </w:p>
        </w:tc>
      </w:tr>
      <w:tr w:rsidR="00573A24" w:rsidRPr="003730AA" w14:paraId="6A2A0CA3" w14:textId="77777777" w:rsidTr="003F257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413BCE" w14:textId="77777777" w:rsidR="00573A24" w:rsidRPr="003730AA" w:rsidRDefault="00573A24" w:rsidP="003F2579">
            <w:pPr>
              <w:pStyle w:val="rowtabella0"/>
              <w:rPr>
                <w:color w:val="002060"/>
              </w:rPr>
            </w:pPr>
            <w:r w:rsidRPr="003730AA">
              <w:rPr>
                <w:color w:val="002060"/>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9FF387" w14:textId="77777777" w:rsidR="00573A24" w:rsidRPr="003730AA" w:rsidRDefault="00573A24" w:rsidP="003F2579">
            <w:pPr>
              <w:pStyle w:val="rowtabella0"/>
              <w:rPr>
                <w:color w:val="002060"/>
              </w:rPr>
            </w:pPr>
            <w:r w:rsidRPr="003730AA">
              <w:rPr>
                <w:color w:val="002060"/>
              </w:rPr>
              <w:t>TRODICA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4E4387" w14:textId="77777777" w:rsidR="00573A24" w:rsidRPr="003730AA" w:rsidRDefault="00573A24" w:rsidP="003F2579">
            <w:pPr>
              <w:pStyle w:val="rowtabella0"/>
              <w:jc w:val="center"/>
              <w:rPr>
                <w:color w:val="002060"/>
              </w:rPr>
            </w:pPr>
            <w:r w:rsidRPr="00373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8188CF" w14:textId="77777777" w:rsidR="00573A24" w:rsidRPr="003730AA" w:rsidRDefault="00573A24" w:rsidP="003F2579">
            <w:pPr>
              <w:pStyle w:val="rowtabella0"/>
              <w:rPr>
                <w:color w:val="002060"/>
              </w:rPr>
            </w:pPr>
            <w:r w:rsidRPr="003730AA">
              <w:rPr>
                <w:color w:val="002060"/>
              </w:rPr>
              <w:t>20/09/2024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6A1CDB" w14:textId="77777777" w:rsidR="00573A24" w:rsidRPr="003730AA" w:rsidRDefault="00573A24" w:rsidP="003F2579">
            <w:pPr>
              <w:pStyle w:val="rowtabella0"/>
              <w:rPr>
                <w:color w:val="002060"/>
              </w:rPr>
            </w:pPr>
            <w:r w:rsidRPr="003730AA">
              <w:rPr>
                <w:color w:val="002060"/>
              </w:rPr>
              <w:t>5700 CAMPO C/5 "MANDOLESI"-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E1C51E" w14:textId="77777777" w:rsidR="00573A24" w:rsidRPr="003730AA" w:rsidRDefault="00573A24" w:rsidP="003F2579">
            <w:pPr>
              <w:pStyle w:val="rowtabella0"/>
              <w:rPr>
                <w:color w:val="002060"/>
              </w:rPr>
            </w:pPr>
            <w:r w:rsidRPr="003730AA">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3D548" w14:textId="77777777" w:rsidR="00573A24" w:rsidRPr="003730AA" w:rsidRDefault="00573A24" w:rsidP="003F2579">
            <w:pPr>
              <w:pStyle w:val="rowtabella0"/>
              <w:rPr>
                <w:color w:val="002060"/>
              </w:rPr>
            </w:pPr>
            <w:r w:rsidRPr="003730AA">
              <w:rPr>
                <w:color w:val="002060"/>
              </w:rPr>
              <w:t>VIA DELLE REGIONI, 8</w:t>
            </w:r>
          </w:p>
        </w:tc>
      </w:tr>
      <w:tr w:rsidR="00573A24" w:rsidRPr="003730AA" w14:paraId="795C800B" w14:textId="77777777" w:rsidTr="003F257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33AF1D" w14:textId="77777777" w:rsidR="00573A24" w:rsidRPr="00573A24" w:rsidRDefault="00573A24" w:rsidP="003F2579">
            <w:pPr>
              <w:pStyle w:val="rowtabella0"/>
              <w:rPr>
                <w:color w:val="002060"/>
                <w:highlight w:val="yellow"/>
              </w:rPr>
            </w:pPr>
            <w:r w:rsidRPr="00573A24">
              <w:rPr>
                <w:color w:val="002060"/>
                <w:highlight w:val="yellow"/>
              </w:rPr>
              <w:t>TRODICA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1ECEF" w14:textId="77777777" w:rsidR="00573A24" w:rsidRPr="00573A24" w:rsidRDefault="00573A24" w:rsidP="003F2579">
            <w:pPr>
              <w:pStyle w:val="rowtabella0"/>
              <w:rPr>
                <w:color w:val="002060"/>
                <w:highlight w:val="yellow"/>
              </w:rPr>
            </w:pPr>
            <w:r w:rsidRPr="00573A24">
              <w:rPr>
                <w:color w:val="002060"/>
                <w:highlight w:val="yellow"/>
              </w:rPr>
              <w:t>U.MANDOLESI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7B8144" w14:textId="77777777" w:rsidR="00573A24" w:rsidRPr="00573A24" w:rsidRDefault="00573A24" w:rsidP="003F2579">
            <w:pPr>
              <w:pStyle w:val="rowtabella0"/>
              <w:jc w:val="center"/>
              <w:rPr>
                <w:color w:val="002060"/>
                <w:highlight w:val="yellow"/>
              </w:rPr>
            </w:pPr>
            <w:r w:rsidRPr="00573A24">
              <w:rPr>
                <w:color w:val="002060"/>
                <w:highlight w:val="yellow"/>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ACB84" w14:textId="10F2104B" w:rsidR="00573A24" w:rsidRPr="00573A24" w:rsidRDefault="00573A24" w:rsidP="003F2579">
            <w:pPr>
              <w:pStyle w:val="rowtabella0"/>
              <w:rPr>
                <w:color w:val="002060"/>
                <w:highlight w:val="yellow"/>
              </w:rPr>
            </w:pPr>
            <w:r>
              <w:rPr>
                <w:color w:val="002060"/>
                <w:highlight w:val="yellow"/>
              </w:rPr>
              <w:t>28</w:t>
            </w:r>
            <w:r w:rsidRPr="00573A24">
              <w:rPr>
                <w:color w:val="002060"/>
                <w:highlight w:val="yellow"/>
              </w:rPr>
              <w:t>/</w:t>
            </w:r>
            <w:r>
              <w:rPr>
                <w:color w:val="002060"/>
                <w:highlight w:val="yellow"/>
              </w:rPr>
              <w:t>09</w:t>
            </w:r>
            <w:r w:rsidRPr="00573A24">
              <w:rPr>
                <w:color w:val="002060"/>
                <w:highlight w:val="yellow"/>
              </w:rPr>
              <w:t>/2024 21:</w:t>
            </w:r>
            <w:r>
              <w:rPr>
                <w:color w:val="002060"/>
                <w:highlight w:val="yellow"/>
              </w:rPr>
              <w:t>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FE8188" w14:textId="77777777" w:rsidR="00573A24" w:rsidRPr="00573A24" w:rsidRDefault="00573A24" w:rsidP="003F2579">
            <w:pPr>
              <w:pStyle w:val="rowtabella0"/>
              <w:rPr>
                <w:color w:val="002060"/>
                <w:highlight w:val="yellow"/>
              </w:rPr>
            </w:pPr>
            <w:r w:rsidRPr="00573A24">
              <w:rPr>
                <w:color w:val="002060"/>
                <w:highlight w:val="yellow"/>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BC44E8" w14:textId="77777777" w:rsidR="00573A24" w:rsidRPr="00573A24" w:rsidRDefault="00573A24" w:rsidP="003F2579">
            <w:pPr>
              <w:pStyle w:val="rowtabella0"/>
              <w:rPr>
                <w:color w:val="002060"/>
                <w:highlight w:val="yellow"/>
              </w:rPr>
            </w:pPr>
            <w:r w:rsidRPr="00573A24">
              <w:rPr>
                <w:color w:val="002060"/>
                <w:highlight w:val="yellow"/>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AC2D8E" w14:textId="77777777" w:rsidR="00573A24" w:rsidRPr="00573A24" w:rsidRDefault="00573A24" w:rsidP="003F2579">
            <w:pPr>
              <w:pStyle w:val="rowtabella0"/>
              <w:rPr>
                <w:color w:val="002060"/>
                <w:highlight w:val="yellow"/>
              </w:rPr>
            </w:pPr>
            <w:r w:rsidRPr="00573A24">
              <w:rPr>
                <w:color w:val="002060"/>
                <w:highlight w:val="yellow"/>
              </w:rPr>
              <w:t>VIA LIGURIA - BORGO PINTURA</w:t>
            </w:r>
          </w:p>
        </w:tc>
      </w:tr>
    </w:tbl>
    <w:p w14:paraId="59017577" w14:textId="77777777" w:rsidR="00413356" w:rsidRDefault="00413356" w:rsidP="007D644B">
      <w:pPr>
        <w:pStyle w:val="Corpodeltesto21"/>
        <w:rPr>
          <w:rFonts w:ascii="Arial" w:hAnsi="Arial" w:cs="Arial"/>
          <w:b/>
          <w:color w:val="002060"/>
          <w:sz w:val="22"/>
          <w:szCs w:val="22"/>
        </w:rPr>
      </w:pPr>
    </w:p>
    <w:p w14:paraId="63F4CEED" w14:textId="77777777" w:rsidR="00F87F2A" w:rsidRPr="00BE0269" w:rsidRDefault="00F87F2A" w:rsidP="00F87F2A">
      <w:pPr>
        <w:pStyle w:val="titolocampionato0"/>
        <w:shd w:val="clear" w:color="auto" w:fill="CCCCCC"/>
        <w:spacing w:before="80" w:after="40"/>
        <w:rPr>
          <w:color w:val="002060"/>
        </w:rPr>
      </w:pPr>
      <w:r w:rsidRPr="00BE0269">
        <w:rPr>
          <w:color w:val="002060"/>
        </w:rPr>
        <w:t>COPPA MARCHE UNDER 19 CALCIO 5</w:t>
      </w:r>
    </w:p>
    <w:p w14:paraId="41B33B94" w14:textId="77777777" w:rsidR="00F87F2A" w:rsidRPr="00BE0269" w:rsidRDefault="00F87F2A" w:rsidP="00F87F2A">
      <w:pPr>
        <w:pStyle w:val="titoloprinc0"/>
        <w:rPr>
          <w:color w:val="002060"/>
        </w:rPr>
      </w:pPr>
      <w:r w:rsidRPr="00BE0269">
        <w:rPr>
          <w:color w:val="002060"/>
        </w:rPr>
        <w:t>VARIAZIONI AL PROGRAMMA GARE</w:t>
      </w:r>
    </w:p>
    <w:p w14:paraId="140182AC" w14:textId="77777777" w:rsidR="00F87F2A" w:rsidRPr="00BE0269" w:rsidRDefault="00F87F2A" w:rsidP="00F87F2A">
      <w:pPr>
        <w:pStyle w:val="breakline"/>
        <w:rPr>
          <w:color w:val="002060"/>
        </w:rPr>
      </w:pPr>
    </w:p>
    <w:p w14:paraId="18FEB529" w14:textId="77777777" w:rsidR="00F87F2A" w:rsidRPr="00BE0269" w:rsidRDefault="00F87F2A" w:rsidP="00F87F2A">
      <w:pPr>
        <w:pStyle w:val="breakline"/>
        <w:rPr>
          <w:color w:val="002060"/>
        </w:rPr>
      </w:pPr>
    </w:p>
    <w:p w14:paraId="7E78B3F7" w14:textId="77777777" w:rsidR="00F87F2A" w:rsidRPr="00BE0269" w:rsidRDefault="00F87F2A" w:rsidP="00F87F2A">
      <w:pPr>
        <w:pStyle w:val="sottotitolocampionato10"/>
        <w:rPr>
          <w:color w:val="002060"/>
        </w:rPr>
      </w:pPr>
      <w:r w:rsidRPr="00BE0269">
        <w:rPr>
          <w:color w:val="002060"/>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87F2A" w:rsidRPr="00BE0269" w14:paraId="4F5799E9" w14:textId="77777777" w:rsidTr="003F257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D1545" w14:textId="77777777" w:rsidR="00F87F2A" w:rsidRPr="00BE0269" w:rsidRDefault="00F87F2A" w:rsidP="003F2579">
            <w:pPr>
              <w:pStyle w:val="headertabella0"/>
              <w:rPr>
                <w:color w:val="002060"/>
              </w:rPr>
            </w:pPr>
            <w:r w:rsidRPr="00BE026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5F2B9" w14:textId="77777777" w:rsidR="00F87F2A" w:rsidRPr="00BE0269" w:rsidRDefault="00F87F2A" w:rsidP="003F2579">
            <w:pPr>
              <w:pStyle w:val="headertabella0"/>
              <w:rPr>
                <w:color w:val="002060"/>
              </w:rPr>
            </w:pPr>
            <w:r w:rsidRPr="00BE0269">
              <w:rPr>
                <w:color w:val="002060"/>
              </w:rPr>
              <w:t xml:space="preserve">N° </w:t>
            </w:r>
            <w:proofErr w:type="spellStart"/>
            <w:r w:rsidRPr="00BE0269">
              <w:rPr>
                <w:color w:val="002060"/>
              </w:rPr>
              <w:t>Gior</w:t>
            </w:r>
            <w:proofErr w:type="spellEnd"/>
            <w:r w:rsidRPr="00BE026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D8A61" w14:textId="77777777" w:rsidR="00F87F2A" w:rsidRPr="00BE0269" w:rsidRDefault="00F87F2A" w:rsidP="003F2579">
            <w:pPr>
              <w:pStyle w:val="headertabella0"/>
              <w:rPr>
                <w:color w:val="002060"/>
              </w:rPr>
            </w:pPr>
            <w:r w:rsidRPr="00BE026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2B003" w14:textId="77777777" w:rsidR="00F87F2A" w:rsidRPr="00BE0269" w:rsidRDefault="00F87F2A" w:rsidP="003F2579">
            <w:pPr>
              <w:pStyle w:val="headertabella0"/>
              <w:rPr>
                <w:color w:val="002060"/>
              </w:rPr>
            </w:pPr>
            <w:r w:rsidRPr="00BE02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737D6" w14:textId="77777777" w:rsidR="00F87F2A" w:rsidRPr="00BE0269" w:rsidRDefault="00F87F2A" w:rsidP="003F2579">
            <w:pPr>
              <w:pStyle w:val="headertabella0"/>
              <w:rPr>
                <w:color w:val="002060"/>
              </w:rPr>
            </w:pPr>
            <w:r w:rsidRPr="00BE0269">
              <w:rPr>
                <w:color w:val="002060"/>
              </w:rPr>
              <w:t xml:space="preserve">Data </w:t>
            </w:r>
            <w:proofErr w:type="spellStart"/>
            <w:r w:rsidRPr="00BE0269">
              <w:rPr>
                <w:color w:val="002060"/>
              </w:rPr>
              <w:t>Orig</w:t>
            </w:r>
            <w:proofErr w:type="spellEnd"/>
            <w:r w:rsidRPr="00BE02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5D0EE" w14:textId="77777777" w:rsidR="00F87F2A" w:rsidRPr="00BE0269" w:rsidRDefault="00F87F2A" w:rsidP="003F2579">
            <w:pPr>
              <w:pStyle w:val="headertabella0"/>
              <w:rPr>
                <w:color w:val="002060"/>
              </w:rPr>
            </w:pPr>
            <w:r w:rsidRPr="00BE02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CF92D" w14:textId="77777777" w:rsidR="00F87F2A" w:rsidRPr="00BE0269" w:rsidRDefault="00F87F2A" w:rsidP="003F2579">
            <w:pPr>
              <w:pStyle w:val="headertabella0"/>
              <w:rPr>
                <w:color w:val="002060"/>
              </w:rPr>
            </w:pPr>
            <w:r w:rsidRPr="00BE0269">
              <w:rPr>
                <w:color w:val="002060"/>
              </w:rPr>
              <w:t xml:space="preserve">Ora </w:t>
            </w:r>
            <w:proofErr w:type="spellStart"/>
            <w:r w:rsidRPr="00BE0269">
              <w:rPr>
                <w:color w:val="002060"/>
              </w:rPr>
              <w:t>Orig</w:t>
            </w:r>
            <w:proofErr w:type="spellEnd"/>
            <w:r w:rsidRPr="00BE026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00E77" w14:textId="77777777" w:rsidR="00F87F2A" w:rsidRPr="00BE0269" w:rsidRDefault="00F87F2A" w:rsidP="003F2579">
            <w:pPr>
              <w:pStyle w:val="headertabella0"/>
              <w:rPr>
                <w:color w:val="002060"/>
              </w:rPr>
            </w:pPr>
            <w:r w:rsidRPr="00BE0269">
              <w:rPr>
                <w:color w:val="002060"/>
              </w:rPr>
              <w:t>Impianto</w:t>
            </w:r>
          </w:p>
        </w:tc>
      </w:tr>
      <w:tr w:rsidR="00F87F2A" w:rsidRPr="00BE0269" w14:paraId="1CCAECC9" w14:textId="77777777" w:rsidTr="003F257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85FB3" w14:textId="77777777" w:rsidR="00F87F2A" w:rsidRPr="00F87F2A" w:rsidRDefault="00F87F2A" w:rsidP="003F2579">
            <w:pPr>
              <w:pStyle w:val="rowtabella0"/>
              <w:rPr>
                <w:color w:val="002060"/>
                <w:highlight w:val="yellow"/>
              </w:rPr>
            </w:pPr>
            <w:r w:rsidRPr="00F87F2A">
              <w:rPr>
                <w:color w:val="002060"/>
                <w:highlight w:val="yellow"/>
              </w:rPr>
              <w:t>22/09/2024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C50FC" w14:textId="77777777" w:rsidR="00F87F2A" w:rsidRPr="00F87F2A" w:rsidRDefault="00F87F2A" w:rsidP="003F2579">
            <w:pPr>
              <w:pStyle w:val="rowtabella0"/>
              <w:jc w:val="center"/>
              <w:rPr>
                <w:color w:val="002060"/>
                <w:highlight w:val="yellow"/>
              </w:rPr>
            </w:pPr>
            <w:r w:rsidRPr="00F87F2A">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BB03C" w14:textId="77777777" w:rsidR="00F87F2A" w:rsidRPr="00F87F2A" w:rsidRDefault="00F87F2A" w:rsidP="003F2579">
            <w:pPr>
              <w:pStyle w:val="rowtabella0"/>
              <w:rPr>
                <w:color w:val="002060"/>
                <w:highlight w:val="yellow"/>
              </w:rPr>
            </w:pPr>
            <w:r w:rsidRPr="00F87F2A">
              <w:rPr>
                <w:color w:val="002060"/>
                <w:highlight w:val="yellow"/>
              </w:rPr>
              <w:t>CANTINE RIUNITE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4BBB9" w14:textId="77777777" w:rsidR="00F87F2A" w:rsidRPr="00F87F2A" w:rsidRDefault="00F87F2A" w:rsidP="003F2579">
            <w:pPr>
              <w:pStyle w:val="rowtabella0"/>
              <w:rPr>
                <w:color w:val="002060"/>
                <w:highlight w:val="yellow"/>
              </w:rPr>
            </w:pPr>
            <w:r w:rsidRPr="00F87F2A">
              <w:rPr>
                <w:color w:val="002060"/>
                <w:highlight w:val="yellow"/>
              </w:rPr>
              <w:t>FERMANA FUTSAL 2022</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27E73" w14:textId="77777777" w:rsidR="00F87F2A" w:rsidRPr="00BE0269" w:rsidRDefault="00F87F2A" w:rsidP="003F257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9DE3E" w14:textId="77777777" w:rsidR="00F87F2A" w:rsidRPr="00BE0269" w:rsidRDefault="00F87F2A" w:rsidP="003F2579">
            <w:pPr>
              <w:pStyle w:val="rowtabella0"/>
              <w:jc w:val="center"/>
              <w:rPr>
                <w:color w:val="002060"/>
              </w:rPr>
            </w:pPr>
            <w:r w:rsidRPr="00F87F2A">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FA98C" w14:textId="5D2BF53D" w:rsidR="00F87F2A" w:rsidRPr="00BE0269" w:rsidRDefault="00F87F2A" w:rsidP="003F2579">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81C1B" w14:textId="77777777" w:rsidR="00F87F2A" w:rsidRPr="00BE0269" w:rsidRDefault="00F87F2A" w:rsidP="003F2579">
            <w:pPr>
              <w:pStyle w:val="rowtabella0"/>
              <w:rPr>
                <w:color w:val="002060"/>
              </w:rPr>
            </w:pPr>
            <w:r w:rsidRPr="00F87F2A">
              <w:rPr>
                <w:color w:val="002060"/>
                <w:highlight w:val="yellow"/>
              </w:rPr>
              <w:t>PALASPORT "GIULIO CHIERICI" TOLENTINO VIA DELLA REPUBBLICA</w:t>
            </w:r>
          </w:p>
        </w:tc>
      </w:tr>
    </w:tbl>
    <w:p w14:paraId="0A792107" w14:textId="77777777" w:rsidR="00F87F2A" w:rsidRDefault="00F87F2A" w:rsidP="007D644B">
      <w:pPr>
        <w:pStyle w:val="Corpodeltesto21"/>
        <w:rPr>
          <w:rFonts w:ascii="Arial" w:hAnsi="Arial" w:cs="Arial"/>
          <w:b/>
          <w:color w:val="002060"/>
          <w:sz w:val="22"/>
          <w:szCs w:val="22"/>
        </w:rPr>
      </w:pPr>
    </w:p>
    <w:p w14:paraId="6D9905D8" w14:textId="77777777" w:rsidR="006D45A9" w:rsidRPr="00BE0269" w:rsidRDefault="006D45A9" w:rsidP="006D45A9">
      <w:pPr>
        <w:pStyle w:val="titoloprinc0"/>
        <w:rPr>
          <w:color w:val="002060"/>
        </w:rPr>
      </w:pPr>
      <w:r w:rsidRPr="00BE0269">
        <w:rPr>
          <w:color w:val="002060"/>
        </w:rPr>
        <w:t>PROGRAMMA GARE</w:t>
      </w:r>
    </w:p>
    <w:p w14:paraId="265A3466" w14:textId="77777777" w:rsidR="006D45A9" w:rsidRDefault="006D45A9" w:rsidP="007D644B">
      <w:pPr>
        <w:pStyle w:val="Corpodeltesto21"/>
        <w:rPr>
          <w:rFonts w:ascii="Arial" w:hAnsi="Arial" w:cs="Arial"/>
          <w:b/>
          <w:color w:val="002060"/>
          <w:sz w:val="22"/>
          <w:szCs w:val="22"/>
        </w:rPr>
      </w:pPr>
    </w:p>
    <w:p w14:paraId="378949D5" w14:textId="77777777" w:rsidR="006D45A9" w:rsidRPr="00091F49" w:rsidRDefault="006D45A9" w:rsidP="006D45A9">
      <w:pPr>
        <w:pStyle w:val="sottotitolocampionato10"/>
        <w:rPr>
          <w:color w:val="002060"/>
        </w:rPr>
      </w:pPr>
      <w:r w:rsidRPr="00091F49">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6D45A9" w:rsidRPr="00091F49" w14:paraId="21B52D9A"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24041"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7C938"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F2763"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6C3BB"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F8A57"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B084B"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A0A2D"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17D60E94"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A32AD6" w14:textId="77777777" w:rsidR="006D45A9" w:rsidRPr="00091F49" w:rsidRDefault="006D45A9" w:rsidP="003F2579">
            <w:pPr>
              <w:pStyle w:val="rowtabella0"/>
              <w:rPr>
                <w:color w:val="002060"/>
              </w:rPr>
            </w:pPr>
            <w:r w:rsidRPr="00091F49">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AF2EEF" w14:textId="77777777" w:rsidR="006D45A9" w:rsidRPr="00091F49" w:rsidRDefault="006D45A9" w:rsidP="003F2579">
            <w:pPr>
              <w:pStyle w:val="rowtabella0"/>
              <w:rPr>
                <w:color w:val="002060"/>
              </w:rPr>
            </w:pPr>
            <w:r w:rsidRPr="00091F49">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A83C7A"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24C9E6" w14:textId="77777777" w:rsidR="006D45A9" w:rsidRPr="00091F49" w:rsidRDefault="006D45A9" w:rsidP="003F2579">
            <w:pPr>
              <w:pStyle w:val="rowtabella0"/>
              <w:rPr>
                <w:color w:val="002060"/>
              </w:rPr>
            </w:pPr>
            <w:r w:rsidRPr="00091F49">
              <w:rPr>
                <w:color w:val="002060"/>
              </w:rPr>
              <w:t>21/09/2024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622B29" w14:textId="77777777" w:rsidR="006D45A9" w:rsidRPr="00091F49" w:rsidRDefault="006D45A9" w:rsidP="003F2579">
            <w:pPr>
              <w:pStyle w:val="rowtabella0"/>
              <w:rPr>
                <w:color w:val="002060"/>
              </w:rPr>
            </w:pPr>
            <w:r w:rsidRPr="00091F49">
              <w:rPr>
                <w:color w:val="002060"/>
              </w:rPr>
              <w:t>5442 TENSOSTRUTTURA B.GO S.MARIA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1E9CFB" w14:textId="77777777" w:rsidR="006D45A9" w:rsidRPr="00091F49" w:rsidRDefault="006D45A9" w:rsidP="003F2579">
            <w:pPr>
              <w:pStyle w:val="rowtabella0"/>
              <w:rPr>
                <w:color w:val="002060"/>
              </w:rPr>
            </w:pPr>
            <w:r w:rsidRPr="00091F49">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794844" w14:textId="77777777" w:rsidR="006D45A9" w:rsidRPr="00091F49" w:rsidRDefault="006D45A9" w:rsidP="003F2579">
            <w:pPr>
              <w:pStyle w:val="rowtabella0"/>
              <w:rPr>
                <w:color w:val="002060"/>
              </w:rPr>
            </w:pPr>
            <w:r w:rsidRPr="00091F49">
              <w:rPr>
                <w:color w:val="002060"/>
              </w:rPr>
              <w:t>STRADA DEL FOGLIA - B.GO S.MAR</w:t>
            </w:r>
          </w:p>
        </w:tc>
      </w:tr>
    </w:tbl>
    <w:p w14:paraId="09FA0E3F" w14:textId="77777777" w:rsidR="006D45A9" w:rsidRPr="00091F49" w:rsidRDefault="006D45A9" w:rsidP="006D45A9">
      <w:pPr>
        <w:pStyle w:val="breakline"/>
        <w:rPr>
          <w:rFonts w:eastAsiaTheme="minorEastAsia"/>
          <w:color w:val="002060"/>
        </w:rPr>
      </w:pPr>
    </w:p>
    <w:p w14:paraId="59014F7E" w14:textId="77777777" w:rsidR="006D45A9" w:rsidRPr="00091F49" w:rsidRDefault="006D45A9" w:rsidP="006D45A9">
      <w:pPr>
        <w:pStyle w:val="breakline"/>
        <w:rPr>
          <w:color w:val="002060"/>
        </w:rPr>
      </w:pPr>
    </w:p>
    <w:p w14:paraId="22536EFD" w14:textId="77777777" w:rsidR="006D45A9" w:rsidRPr="00091F49" w:rsidRDefault="006D45A9" w:rsidP="006D45A9">
      <w:pPr>
        <w:pStyle w:val="breakline"/>
        <w:rPr>
          <w:color w:val="002060"/>
        </w:rPr>
      </w:pPr>
    </w:p>
    <w:p w14:paraId="75D5AE0F" w14:textId="77777777" w:rsidR="006D45A9" w:rsidRPr="00091F49" w:rsidRDefault="006D45A9" w:rsidP="006D45A9">
      <w:pPr>
        <w:pStyle w:val="sottotitolocampionato10"/>
        <w:rPr>
          <w:color w:val="002060"/>
        </w:rPr>
      </w:pPr>
      <w:r w:rsidRPr="00091F49">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6D45A9" w:rsidRPr="00091F49" w14:paraId="4F7C0E05"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36099"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D9DD4"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CBC76"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6CAAB"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9C6C1"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AC2A3"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9CFF6"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1887880B"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32C72E" w14:textId="77777777" w:rsidR="006D45A9" w:rsidRPr="00091F49" w:rsidRDefault="006D45A9" w:rsidP="003F2579">
            <w:pPr>
              <w:pStyle w:val="rowtabella0"/>
              <w:rPr>
                <w:color w:val="002060"/>
              </w:rPr>
            </w:pPr>
            <w:r w:rsidRPr="00091F49">
              <w:rPr>
                <w:color w:val="002060"/>
              </w:rPr>
              <w:t>DINAMIS 1990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102918" w14:textId="77777777" w:rsidR="006D45A9" w:rsidRPr="00091F49" w:rsidRDefault="006D45A9" w:rsidP="003F2579">
            <w:pPr>
              <w:pStyle w:val="rowtabella0"/>
              <w:rPr>
                <w:color w:val="002060"/>
              </w:rPr>
            </w:pPr>
            <w:r w:rsidRPr="00091F49">
              <w:rPr>
                <w:color w:val="002060"/>
              </w:rPr>
              <w:t>CHIARAVALLE FUTSAL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056173"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78498D" w14:textId="77777777" w:rsidR="006D45A9" w:rsidRPr="00091F49" w:rsidRDefault="006D45A9" w:rsidP="003F2579">
            <w:pPr>
              <w:pStyle w:val="rowtabella0"/>
              <w:rPr>
                <w:color w:val="002060"/>
              </w:rPr>
            </w:pPr>
            <w:r w:rsidRPr="00091F49">
              <w:rPr>
                <w:color w:val="002060"/>
              </w:rPr>
              <w:t>21/09/2024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AA78B8" w14:textId="77777777" w:rsidR="006D45A9" w:rsidRPr="00091F49" w:rsidRDefault="006D45A9" w:rsidP="003F2579">
            <w:pPr>
              <w:pStyle w:val="rowtabella0"/>
              <w:rPr>
                <w:color w:val="002060"/>
              </w:rPr>
            </w:pPr>
            <w:r w:rsidRPr="00091F49">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E60429" w14:textId="77777777" w:rsidR="006D45A9" w:rsidRPr="00091F49" w:rsidRDefault="006D45A9" w:rsidP="003F2579">
            <w:pPr>
              <w:pStyle w:val="rowtabella0"/>
              <w:rPr>
                <w:color w:val="002060"/>
              </w:rPr>
            </w:pPr>
            <w:r w:rsidRPr="00091F49">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3A6026" w14:textId="77777777" w:rsidR="006D45A9" w:rsidRPr="00091F49" w:rsidRDefault="006D45A9" w:rsidP="003F2579">
            <w:pPr>
              <w:pStyle w:val="rowtabella0"/>
              <w:rPr>
                <w:color w:val="002060"/>
              </w:rPr>
            </w:pPr>
            <w:r w:rsidRPr="00091F49">
              <w:rPr>
                <w:color w:val="002060"/>
              </w:rPr>
              <w:t>VIA DELLO STADIO</w:t>
            </w:r>
          </w:p>
        </w:tc>
      </w:tr>
    </w:tbl>
    <w:p w14:paraId="227AD99A" w14:textId="77777777" w:rsidR="006D45A9" w:rsidRPr="00091F49" w:rsidRDefault="006D45A9" w:rsidP="006D45A9">
      <w:pPr>
        <w:pStyle w:val="breakline"/>
        <w:rPr>
          <w:rFonts w:eastAsiaTheme="minorEastAsia"/>
          <w:color w:val="002060"/>
        </w:rPr>
      </w:pPr>
    </w:p>
    <w:p w14:paraId="5DFAA6FC" w14:textId="77777777" w:rsidR="006D45A9" w:rsidRPr="00091F49" w:rsidRDefault="006D45A9" w:rsidP="006D45A9">
      <w:pPr>
        <w:pStyle w:val="breakline"/>
        <w:rPr>
          <w:color w:val="002060"/>
        </w:rPr>
      </w:pPr>
    </w:p>
    <w:p w14:paraId="73E4FAAB" w14:textId="77777777" w:rsidR="006D45A9" w:rsidRPr="00091F49" w:rsidRDefault="006D45A9" w:rsidP="006D45A9">
      <w:pPr>
        <w:pStyle w:val="breakline"/>
        <w:rPr>
          <w:color w:val="002060"/>
        </w:rPr>
      </w:pPr>
    </w:p>
    <w:p w14:paraId="32716C41" w14:textId="77777777" w:rsidR="006D45A9" w:rsidRPr="00091F49" w:rsidRDefault="006D45A9" w:rsidP="006D45A9">
      <w:pPr>
        <w:pStyle w:val="sottotitolocampionato10"/>
        <w:rPr>
          <w:color w:val="002060"/>
        </w:rPr>
      </w:pPr>
      <w:r w:rsidRPr="00091F49">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D45A9" w:rsidRPr="00091F49" w14:paraId="0C6F56ED"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2D673"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9D5A4"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5C294"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684FB"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84329"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55BA7"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9F4C1"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772A463A"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66682A" w14:textId="77777777" w:rsidR="006D45A9" w:rsidRPr="00091F49" w:rsidRDefault="006D45A9" w:rsidP="003F2579">
            <w:pPr>
              <w:pStyle w:val="rowtabella0"/>
              <w:rPr>
                <w:color w:val="002060"/>
              </w:rPr>
            </w:pPr>
            <w:r w:rsidRPr="00091F49">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B6D139" w14:textId="77777777" w:rsidR="006D45A9" w:rsidRPr="00091F49" w:rsidRDefault="006D45A9" w:rsidP="003F2579">
            <w:pPr>
              <w:pStyle w:val="rowtabella0"/>
              <w:rPr>
                <w:color w:val="002060"/>
              </w:rPr>
            </w:pPr>
            <w:r w:rsidRPr="00091F49">
              <w:rPr>
                <w:color w:val="002060"/>
              </w:rPr>
              <w:t>U.S. FORTUNA FANO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8559DE"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D54B2E" w14:textId="77777777" w:rsidR="006D45A9" w:rsidRPr="00091F49" w:rsidRDefault="006D45A9" w:rsidP="003F2579">
            <w:pPr>
              <w:pStyle w:val="rowtabella0"/>
              <w:rPr>
                <w:color w:val="002060"/>
              </w:rPr>
            </w:pPr>
            <w:r w:rsidRPr="00091F49">
              <w:rPr>
                <w:color w:val="002060"/>
              </w:rPr>
              <w:t>22/09/2024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B1D9A9" w14:textId="77777777" w:rsidR="006D45A9" w:rsidRPr="00091F49" w:rsidRDefault="006D45A9" w:rsidP="003F2579">
            <w:pPr>
              <w:pStyle w:val="rowtabella0"/>
              <w:rPr>
                <w:color w:val="002060"/>
              </w:rPr>
            </w:pPr>
            <w:r w:rsidRPr="00091F49">
              <w:rPr>
                <w:color w:val="002060"/>
              </w:rPr>
              <w:t>5138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F7F9D7" w14:textId="77777777" w:rsidR="006D45A9" w:rsidRPr="00091F49" w:rsidRDefault="006D45A9" w:rsidP="003F2579">
            <w:pPr>
              <w:pStyle w:val="rowtabella0"/>
              <w:rPr>
                <w:color w:val="002060"/>
              </w:rPr>
            </w:pPr>
            <w:r w:rsidRPr="00091F49">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3897F4" w14:textId="77777777" w:rsidR="006D45A9" w:rsidRPr="00091F49" w:rsidRDefault="006D45A9" w:rsidP="003F2579">
            <w:pPr>
              <w:pStyle w:val="rowtabella0"/>
              <w:rPr>
                <w:color w:val="002060"/>
              </w:rPr>
            </w:pPr>
            <w:r w:rsidRPr="00091F49">
              <w:rPr>
                <w:color w:val="002060"/>
              </w:rPr>
              <w:t>VIA CAPANNA SNC</w:t>
            </w:r>
          </w:p>
        </w:tc>
      </w:tr>
    </w:tbl>
    <w:p w14:paraId="2BD51010" w14:textId="77777777" w:rsidR="006D45A9" w:rsidRPr="00091F49" w:rsidRDefault="006D45A9" w:rsidP="006D45A9">
      <w:pPr>
        <w:pStyle w:val="breakline"/>
        <w:rPr>
          <w:rFonts w:eastAsiaTheme="minorEastAsia"/>
          <w:color w:val="002060"/>
        </w:rPr>
      </w:pPr>
    </w:p>
    <w:p w14:paraId="27D60C5B" w14:textId="77777777" w:rsidR="006D45A9" w:rsidRPr="00091F49" w:rsidRDefault="006D45A9" w:rsidP="006D45A9">
      <w:pPr>
        <w:pStyle w:val="breakline"/>
        <w:rPr>
          <w:color w:val="002060"/>
        </w:rPr>
      </w:pPr>
    </w:p>
    <w:p w14:paraId="59A4D107" w14:textId="77777777" w:rsidR="006D45A9" w:rsidRPr="00091F49" w:rsidRDefault="006D45A9" w:rsidP="006D45A9">
      <w:pPr>
        <w:pStyle w:val="breakline"/>
        <w:rPr>
          <w:color w:val="002060"/>
        </w:rPr>
      </w:pPr>
    </w:p>
    <w:p w14:paraId="22F3EECF" w14:textId="77777777" w:rsidR="006D45A9" w:rsidRPr="00091F49" w:rsidRDefault="006D45A9" w:rsidP="006D45A9">
      <w:pPr>
        <w:pStyle w:val="sottotitolocampionato10"/>
        <w:rPr>
          <w:color w:val="002060"/>
        </w:rPr>
      </w:pPr>
      <w:r w:rsidRPr="00091F49">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D45A9" w:rsidRPr="00091F49" w14:paraId="46823558"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D38F2"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E42CE"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596BC"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44FC4"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4BEC9"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801C8"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92A8D"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06A83650"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454DCF" w14:textId="77777777" w:rsidR="006D45A9" w:rsidRPr="00091F49" w:rsidRDefault="006D45A9" w:rsidP="003F2579">
            <w:pPr>
              <w:pStyle w:val="rowtabella0"/>
              <w:rPr>
                <w:color w:val="002060"/>
              </w:rPr>
            </w:pPr>
            <w:r w:rsidRPr="00091F49">
              <w:rPr>
                <w:color w:val="002060"/>
              </w:rPr>
              <w:t>POL.CAGLI SPORT ASSOCIATI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C6B3B2" w14:textId="77777777" w:rsidR="006D45A9" w:rsidRPr="00091F49" w:rsidRDefault="006D45A9" w:rsidP="003F2579">
            <w:pPr>
              <w:pStyle w:val="rowtabella0"/>
              <w:rPr>
                <w:color w:val="002060"/>
              </w:rPr>
            </w:pPr>
            <w:r w:rsidRPr="00091F49">
              <w:rPr>
                <w:color w:val="002060"/>
              </w:rPr>
              <w:t>CERRETO D ESI C5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E8A807"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82F1C2" w14:textId="77777777" w:rsidR="006D45A9" w:rsidRPr="00091F49" w:rsidRDefault="006D45A9" w:rsidP="003F2579">
            <w:pPr>
              <w:pStyle w:val="rowtabella0"/>
              <w:rPr>
                <w:color w:val="002060"/>
              </w:rPr>
            </w:pPr>
            <w:r w:rsidRPr="00091F49">
              <w:rPr>
                <w:color w:val="002060"/>
              </w:rPr>
              <w:t>21/09/2024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815174" w14:textId="77777777" w:rsidR="006D45A9" w:rsidRPr="00091F49" w:rsidRDefault="006D45A9" w:rsidP="003F2579">
            <w:pPr>
              <w:pStyle w:val="rowtabella0"/>
              <w:rPr>
                <w:color w:val="002060"/>
              </w:rPr>
            </w:pPr>
            <w:r w:rsidRPr="00091F49">
              <w:rPr>
                <w:color w:val="002060"/>
              </w:rPr>
              <w:t>5455 PALESTRA PANICHI PIERETTI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1EAEE6" w14:textId="77777777" w:rsidR="006D45A9" w:rsidRPr="00091F49" w:rsidRDefault="006D45A9" w:rsidP="003F2579">
            <w:pPr>
              <w:pStyle w:val="rowtabella0"/>
              <w:rPr>
                <w:color w:val="002060"/>
              </w:rPr>
            </w:pPr>
            <w:r w:rsidRPr="00091F49">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288CA4" w14:textId="77777777" w:rsidR="006D45A9" w:rsidRPr="00091F49" w:rsidRDefault="006D45A9" w:rsidP="003F2579">
            <w:pPr>
              <w:pStyle w:val="rowtabella0"/>
              <w:rPr>
                <w:color w:val="002060"/>
              </w:rPr>
            </w:pPr>
            <w:r w:rsidRPr="00091F49">
              <w:rPr>
                <w:color w:val="002060"/>
              </w:rPr>
              <w:t>VIA BRAMANTE</w:t>
            </w:r>
          </w:p>
        </w:tc>
      </w:tr>
    </w:tbl>
    <w:p w14:paraId="7E386084" w14:textId="77777777" w:rsidR="006D45A9" w:rsidRPr="00091F49" w:rsidRDefault="006D45A9" w:rsidP="006D45A9">
      <w:pPr>
        <w:pStyle w:val="breakline"/>
        <w:rPr>
          <w:rFonts w:eastAsiaTheme="minorEastAsia"/>
          <w:color w:val="002060"/>
        </w:rPr>
      </w:pPr>
    </w:p>
    <w:p w14:paraId="53DBB6C4" w14:textId="77777777" w:rsidR="006D45A9" w:rsidRPr="00091F49" w:rsidRDefault="006D45A9" w:rsidP="006D45A9">
      <w:pPr>
        <w:pStyle w:val="breakline"/>
        <w:rPr>
          <w:color w:val="002060"/>
        </w:rPr>
      </w:pPr>
    </w:p>
    <w:p w14:paraId="2EFF5F23" w14:textId="77777777" w:rsidR="006D45A9" w:rsidRPr="00091F49" w:rsidRDefault="006D45A9" w:rsidP="006D45A9">
      <w:pPr>
        <w:pStyle w:val="breakline"/>
        <w:rPr>
          <w:color w:val="002060"/>
        </w:rPr>
      </w:pPr>
    </w:p>
    <w:p w14:paraId="15F184B4" w14:textId="77777777" w:rsidR="006D45A9" w:rsidRPr="00091F49" w:rsidRDefault="006D45A9" w:rsidP="006D45A9">
      <w:pPr>
        <w:pStyle w:val="sottotitolocampionato10"/>
        <w:rPr>
          <w:color w:val="002060"/>
        </w:rPr>
      </w:pPr>
      <w:r w:rsidRPr="00091F49">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6D45A9" w:rsidRPr="00091F49" w14:paraId="5C8640DF"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CAFB3"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D5CB6"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AA787"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9D815"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38927"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169BE"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2904A"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7D205C5D"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738A9F" w14:textId="77777777" w:rsidR="006D45A9" w:rsidRPr="00091F49" w:rsidRDefault="006D45A9" w:rsidP="003F2579">
            <w:pPr>
              <w:pStyle w:val="rowtabella0"/>
              <w:rPr>
                <w:color w:val="002060"/>
              </w:rPr>
            </w:pPr>
            <w:r w:rsidRPr="00091F49">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99C6E8" w14:textId="77777777" w:rsidR="006D45A9" w:rsidRPr="00091F49" w:rsidRDefault="006D45A9" w:rsidP="003F2579">
            <w:pPr>
              <w:pStyle w:val="rowtabella0"/>
              <w:rPr>
                <w:color w:val="002060"/>
              </w:rPr>
            </w:pPr>
            <w:r w:rsidRPr="00091F49">
              <w:rPr>
                <w:color w:val="002060"/>
              </w:rPr>
              <w:t>TRE TORRI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70A79F"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DB437A" w14:textId="77777777" w:rsidR="006D45A9" w:rsidRPr="00091F49" w:rsidRDefault="006D45A9" w:rsidP="003F2579">
            <w:pPr>
              <w:pStyle w:val="rowtabella0"/>
              <w:rPr>
                <w:color w:val="002060"/>
              </w:rPr>
            </w:pPr>
            <w:r w:rsidRPr="00091F49">
              <w:rPr>
                <w:color w:val="002060"/>
              </w:rPr>
              <w:t>21/09/2024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B84217" w14:textId="77777777" w:rsidR="006D45A9" w:rsidRPr="00091F49" w:rsidRDefault="006D45A9" w:rsidP="003F2579">
            <w:pPr>
              <w:pStyle w:val="rowtabella0"/>
              <w:rPr>
                <w:color w:val="002060"/>
              </w:rPr>
            </w:pPr>
            <w:r w:rsidRPr="00091F49">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CC2A9F" w14:textId="77777777" w:rsidR="006D45A9" w:rsidRPr="00091F49" w:rsidRDefault="006D45A9" w:rsidP="003F2579">
            <w:pPr>
              <w:pStyle w:val="rowtabella0"/>
              <w:rPr>
                <w:color w:val="002060"/>
              </w:rPr>
            </w:pPr>
            <w:r w:rsidRPr="00091F49">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8BED6D" w14:textId="77777777" w:rsidR="006D45A9" w:rsidRPr="00091F49" w:rsidRDefault="006D45A9" w:rsidP="003F2579">
            <w:pPr>
              <w:pStyle w:val="rowtabella0"/>
              <w:rPr>
                <w:color w:val="002060"/>
              </w:rPr>
            </w:pPr>
            <w:r w:rsidRPr="00091F49">
              <w:rPr>
                <w:color w:val="002060"/>
              </w:rPr>
              <w:t>VIA ROSSINI</w:t>
            </w:r>
          </w:p>
        </w:tc>
      </w:tr>
    </w:tbl>
    <w:p w14:paraId="5D846008" w14:textId="77777777" w:rsidR="006D45A9" w:rsidRPr="00091F49" w:rsidRDefault="006D45A9" w:rsidP="006D45A9">
      <w:pPr>
        <w:pStyle w:val="breakline"/>
        <w:rPr>
          <w:rFonts w:eastAsiaTheme="minorEastAsia"/>
          <w:color w:val="002060"/>
        </w:rPr>
      </w:pPr>
    </w:p>
    <w:p w14:paraId="3A6503AD" w14:textId="77777777" w:rsidR="006D45A9" w:rsidRPr="00091F49" w:rsidRDefault="006D45A9" w:rsidP="006D45A9">
      <w:pPr>
        <w:pStyle w:val="breakline"/>
        <w:rPr>
          <w:color w:val="002060"/>
        </w:rPr>
      </w:pPr>
    </w:p>
    <w:p w14:paraId="504AC57C" w14:textId="77777777" w:rsidR="006D45A9" w:rsidRPr="00091F49" w:rsidRDefault="006D45A9" w:rsidP="006D45A9">
      <w:pPr>
        <w:pStyle w:val="breakline"/>
        <w:rPr>
          <w:color w:val="002060"/>
        </w:rPr>
      </w:pPr>
    </w:p>
    <w:p w14:paraId="5F870461" w14:textId="77777777" w:rsidR="006D45A9" w:rsidRPr="00091F49" w:rsidRDefault="006D45A9" w:rsidP="006D45A9">
      <w:pPr>
        <w:pStyle w:val="sottotitolocampionato10"/>
        <w:rPr>
          <w:color w:val="002060"/>
        </w:rPr>
      </w:pPr>
      <w:r w:rsidRPr="00091F49">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6D45A9" w:rsidRPr="00091F49" w14:paraId="15DC2601"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FF160" w14:textId="77777777" w:rsidR="006D45A9" w:rsidRPr="00091F49" w:rsidRDefault="006D45A9" w:rsidP="003F2579">
            <w:pPr>
              <w:pStyle w:val="headertabella0"/>
              <w:rPr>
                <w:color w:val="002060"/>
              </w:rPr>
            </w:pPr>
            <w:r w:rsidRPr="00091F49">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BDE8C"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55F32"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2062A"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33C9D"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95E8D"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D2975"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1428D8A1"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AAA631" w14:textId="77777777" w:rsidR="006D45A9" w:rsidRPr="00091F49" w:rsidRDefault="006D45A9" w:rsidP="003F2579">
            <w:pPr>
              <w:pStyle w:val="rowtabella0"/>
              <w:rPr>
                <w:color w:val="002060"/>
              </w:rPr>
            </w:pPr>
            <w:r w:rsidRPr="00091F49">
              <w:rPr>
                <w:color w:val="002060"/>
              </w:rPr>
              <w:t>BORGOROSSO TOLENTINO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B6779F" w14:textId="77777777" w:rsidR="006D45A9" w:rsidRPr="00091F49" w:rsidRDefault="006D45A9" w:rsidP="003F2579">
            <w:pPr>
              <w:pStyle w:val="rowtabella0"/>
              <w:rPr>
                <w:color w:val="002060"/>
              </w:rPr>
            </w:pPr>
            <w:r w:rsidRPr="00091F49">
              <w:rPr>
                <w:color w:val="002060"/>
              </w:rPr>
              <w:t>ACLI MANTOVANI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17F617"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489656" w14:textId="77777777" w:rsidR="006D45A9" w:rsidRPr="00091F49" w:rsidRDefault="006D45A9" w:rsidP="003F2579">
            <w:pPr>
              <w:pStyle w:val="rowtabella0"/>
              <w:rPr>
                <w:color w:val="002060"/>
              </w:rPr>
            </w:pPr>
            <w:r w:rsidRPr="00091F49">
              <w:rPr>
                <w:color w:val="002060"/>
              </w:rPr>
              <w:t>21/09/2024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BC541B" w14:textId="77777777" w:rsidR="006D45A9" w:rsidRPr="00091F49" w:rsidRDefault="006D45A9" w:rsidP="003F2579">
            <w:pPr>
              <w:pStyle w:val="rowtabella0"/>
              <w:rPr>
                <w:color w:val="002060"/>
              </w:rPr>
            </w:pPr>
            <w:r w:rsidRPr="00091F49">
              <w:rPr>
                <w:color w:val="002060"/>
              </w:rPr>
              <w:t>5299 CENTRO SP. POL. "R.GATTARI"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F37B2F" w14:textId="77777777" w:rsidR="006D45A9" w:rsidRPr="00091F49" w:rsidRDefault="006D45A9" w:rsidP="003F2579">
            <w:pPr>
              <w:pStyle w:val="rowtabella0"/>
              <w:rPr>
                <w:color w:val="002060"/>
              </w:rPr>
            </w:pPr>
            <w:r w:rsidRPr="00091F49">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C978B6" w14:textId="77777777" w:rsidR="006D45A9" w:rsidRPr="00091F49" w:rsidRDefault="006D45A9" w:rsidP="003F2579">
            <w:pPr>
              <w:pStyle w:val="rowtabella0"/>
              <w:rPr>
                <w:color w:val="002060"/>
              </w:rPr>
            </w:pPr>
            <w:r w:rsidRPr="00091F49">
              <w:rPr>
                <w:color w:val="002060"/>
              </w:rPr>
              <w:t>VIA TAGLIAMENTO</w:t>
            </w:r>
          </w:p>
        </w:tc>
      </w:tr>
    </w:tbl>
    <w:p w14:paraId="7E0B4B49" w14:textId="77777777" w:rsidR="006D45A9" w:rsidRPr="00091F49" w:rsidRDefault="006D45A9" w:rsidP="006D45A9">
      <w:pPr>
        <w:pStyle w:val="breakline"/>
        <w:rPr>
          <w:rFonts w:eastAsiaTheme="minorEastAsia"/>
          <w:color w:val="002060"/>
        </w:rPr>
      </w:pPr>
    </w:p>
    <w:p w14:paraId="12543592" w14:textId="77777777" w:rsidR="006D45A9" w:rsidRPr="00091F49" w:rsidRDefault="006D45A9" w:rsidP="006D45A9">
      <w:pPr>
        <w:pStyle w:val="breakline"/>
        <w:rPr>
          <w:color w:val="002060"/>
        </w:rPr>
      </w:pPr>
    </w:p>
    <w:p w14:paraId="4397D3DE" w14:textId="77777777" w:rsidR="006D45A9" w:rsidRPr="00091F49" w:rsidRDefault="006D45A9" w:rsidP="006D45A9">
      <w:pPr>
        <w:pStyle w:val="breakline"/>
        <w:rPr>
          <w:color w:val="002060"/>
        </w:rPr>
      </w:pPr>
    </w:p>
    <w:p w14:paraId="32A7BD79" w14:textId="77777777" w:rsidR="006D45A9" w:rsidRPr="00091F49" w:rsidRDefault="006D45A9" w:rsidP="006D45A9">
      <w:pPr>
        <w:pStyle w:val="sottotitolocampionato10"/>
        <w:rPr>
          <w:color w:val="002060"/>
        </w:rPr>
      </w:pPr>
      <w:r w:rsidRPr="00091F49">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8"/>
        <w:gridCol w:w="385"/>
        <w:gridCol w:w="898"/>
        <w:gridCol w:w="1177"/>
        <w:gridCol w:w="1548"/>
        <w:gridCol w:w="1548"/>
      </w:tblGrid>
      <w:tr w:rsidR="006D45A9" w:rsidRPr="00091F49" w14:paraId="74D063AB"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C8BEB"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0A2B8"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F3959"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7D044"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D9EBD"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F90ED"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7ACE4"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313A9745"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8C83D7" w14:textId="77777777" w:rsidR="006D45A9" w:rsidRPr="00091F49" w:rsidRDefault="006D45A9" w:rsidP="003F2579">
            <w:pPr>
              <w:pStyle w:val="rowtabella0"/>
              <w:rPr>
                <w:color w:val="002060"/>
              </w:rPr>
            </w:pPr>
            <w:r w:rsidRPr="00091F49">
              <w:rPr>
                <w:color w:val="002060"/>
              </w:rPr>
              <w:t>POL. SPORT COMMUNICATION</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AABE87" w14:textId="77777777" w:rsidR="006D45A9" w:rsidRPr="00091F49" w:rsidRDefault="006D45A9" w:rsidP="003F2579">
            <w:pPr>
              <w:pStyle w:val="rowtabella0"/>
              <w:rPr>
                <w:color w:val="002060"/>
              </w:rPr>
            </w:pPr>
            <w:r w:rsidRPr="00091F49">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5BF86B"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55DD44" w14:textId="77777777" w:rsidR="006D45A9" w:rsidRPr="00091F49" w:rsidRDefault="006D45A9" w:rsidP="003F2579">
            <w:pPr>
              <w:pStyle w:val="rowtabella0"/>
              <w:rPr>
                <w:color w:val="002060"/>
              </w:rPr>
            </w:pPr>
            <w:r w:rsidRPr="00091F49">
              <w:rPr>
                <w:color w:val="002060"/>
              </w:rPr>
              <w:t>21/09/2024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163C9C" w14:textId="77777777" w:rsidR="006D45A9" w:rsidRPr="00091F49" w:rsidRDefault="006D45A9" w:rsidP="003F2579">
            <w:pPr>
              <w:pStyle w:val="rowtabella0"/>
              <w:rPr>
                <w:color w:val="002060"/>
              </w:rPr>
            </w:pPr>
            <w:r w:rsidRPr="00091F49">
              <w:rPr>
                <w:color w:val="002060"/>
              </w:rPr>
              <w:t>5677 PALESTRA DI 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2034BF" w14:textId="77777777" w:rsidR="006D45A9" w:rsidRPr="00091F49" w:rsidRDefault="006D45A9" w:rsidP="003F2579">
            <w:pPr>
              <w:pStyle w:val="rowtabella0"/>
              <w:rPr>
                <w:color w:val="002060"/>
              </w:rPr>
            </w:pPr>
            <w:r w:rsidRPr="00091F49">
              <w:rPr>
                <w:color w:val="002060"/>
              </w:rPr>
              <w:t>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943177" w14:textId="77777777" w:rsidR="006D45A9" w:rsidRPr="00091F49" w:rsidRDefault="006D45A9" w:rsidP="003F2579">
            <w:pPr>
              <w:pStyle w:val="rowtabella0"/>
              <w:rPr>
                <w:color w:val="002060"/>
              </w:rPr>
            </w:pPr>
            <w:r w:rsidRPr="00091F49">
              <w:rPr>
                <w:color w:val="002060"/>
              </w:rPr>
              <w:t>VIA CARDUCCI</w:t>
            </w:r>
          </w:p>
        </w:tc>
      </w:tr>
    </w:tbl>
    <w:p w14:paraId="2FCA0144" w14:textId="77777777" w:rsidR="006D45A9" w:rsidRPr="00091F49" w:rsidRDefault="006D45A9" w:rsidP="006D45A9">
      <w:pPr>
        <w:pStyle w:val="breakline"/>
        <w:rPr>
          <w:rFonts w:eastAsiaTheme="minorEastAsia"/>
          <w:color w:val="002060"/>
        </w:rPr>
      </w:pPr>
    </w:p>
    <w:p w14:paraId="739F6751" w14:textId="77777777" w:rsidR="006D45A9" w:rsidRPr="00091F49" w:rsidRDefault="006D45A9" w:rsidP="006D45A9">
      <w:pPr>
        <w:pStyle w:val="breakline"/>
        <w:rPr>
          <w:color w:val="002060"/>
        </w:rPr>
      </w:pPr>
    </w:p>
    <w:p w14:paraId="454B718E" w14:textId="77777777" w:rsidR="006D45A9" w:rsidRPr="00091F49" w:rsidRDefault="006D45A9" w:rsidP="006D45A9">
      <w:pPr>
        <w:pStyle w:val="breakline"/>
        <w:rPr>
          <w:color w:val="002060"/>
        </w:rPr>
      </w:pPr>
    </w:p>
    <w:p w14:paraId="7A503A69" w14:textId="77777777" w:rsidR="006D45A9" w:rsidRPr="00091F49" w:rsidRDefault="006D45A9" w:rsidP="006D45A9">
      <w:pPr>
        <w:pStyle w:val="sottotitolocampionato10"/>
        <w:rPr>
          <w:color w:val="002060"/>
        </w:rPr>
      </w:pPr>
      <w:r w:rsidRPr="00091F49">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D45A9" w:rsidRPr="00091F49" w14:paraId="3F719B9B"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DC893"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4A81D"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22BFD"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E5F60"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DD73D"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7389F"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3F02C"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1E4810E8"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6B5810" w14:textId="77777777" w:rsidR="006D45A9" w:rsidRPr="00091F49" w:rsidRDefault="006D45A9" w:rsidP="003F2579">
            <w:pPr>
              <w:pStyle w:val="rowtabella0"/>
              <w:rPr>
                <w:color w:val="002060"/>
              </w:rPr>
            </w:pPr>
            <w:r w:rsidRPr="00091F49">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1E0D9E" w14:textId="77777777" w:rsidR="006D45A9" w:rsidRPr="00091F49" w:rsidRDefault="006D45A9" w:rsidP="003F2579">
            <w:pPr>
              <w:pStyle w:val="rowtabella0"/>
              <w:rPr>
                <w:color w:val="002060"/>
              </w:rPr>
            </w:pPr>
            <w:r w:rsidRPr="00091F49">
              <w:rPr>
                <w:color w:val="002060"/>
              </w:rPr>
              <w:t>FERMANA FUTSAL 2022</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FD3BE5"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EF7D55" w14:textId="77777777" w:rsidR="006D45A9" w:rsidRPr="00091F49" w:rsidRDefault="006D45A9" w:rsidP="003F2579">
            <w:pPr>
              <w:pStyle w:val="rowtabella0"/>
              <w:rPr>
                <w:color w:val="002060"/>
              </w:rPr>
            </w:pPr>
            <w:r w:rsidRPr="00091F49">
              <w:rPr>
                <w:color w:val="002060"/>
              </w:rPr>
              <w:t>22/09/2024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A8081D" w14:textId="77777777" w:rsidR="006D45A9" w:rsidRPr="00091F49" w:rsidRDefault="006D45A9" w:rsidP="003F2579">
            <w:pPr>
              <w:pStyle w:val="rowtabella0"/>
              <w:rPr>
                <w:color w:val="002060"/>
              </w:rPr>
            </w:pPr>
            <w:r w:rsidRPr="00091F49">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4BF909" w14:textId="77777777" w:rsidR="006D45A9" w:rsidRPr="00091F49" w:rsidRDefault="006D45A9" w:rsidP="003F2579">
            <w:pPr>
              <w:pStyle w:val="rowtabella0"/>
              <w:rPr>
                <w:color w:val="002060"/>
              </w:rPr>
            </w:pPr>
            <w:r w:rsidRPr="00091F49">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9D8018" w14:textId="77777777" w:rsidR="006D45A9" w:rsidRPr="00091F49" w:rsidRDefault="006D45A9" w:rsidP="003F2579">
            <w:pPr>
              <w:pStyle w:val="rowtabella0"/>
              <w:rPr>
                <w:color w:val="002060"/>
              </w:rPr>
            </w:pPr>
            <w:r w:rsidRPr="00091F49">
              <w:rPr>
                <w:color w:val="002060"/>
              </w:rPr>
              <w:t>VIA DELLA REPUBBLICA</w:t>
            </w:r>
          </w:p>
        </w:tc>
      </w:tr>
    </w:tbl>
    <w:p w14:paraId="2C14DDAF" w14:textId="77777777" w:rsidR="006D45A9" w:rsidRDefault="006D45A9" w:rsidP="007D644B">
      <w:pPr>
        <w:pStyle w:val="Corpodeltesto21"/>
        <w:rPr>
          <w:rFonts w:ascii="Arial" w:hAnsi="Arial" w:cs="Arial"/>
          <w:b/>
          <w:color w:val="002060"/>
          <w:sz w:val="22"/>
          <w:szCs w:val="22"/>
        </w:rPr>
      </w:pPr>
    </w:p>
    <w:p w14:paraId="620CA075" w14:textId="77777777" w:rsidR="006D45A9" w:rsidRDefault="006D45A9" w:rsidP="007D644B">
      <w:pPr>
        <w:pStyle w:val="Corpodeltesto21"/>
        <w:rPr>
          <w:rFonts w:ascii="Arial" w:hAnsi="Arial" w:cs="Arial"/>
          <w:b/>
          <w:color w:val="002060"/>
          <w:sz w:val="22"/>
          <w:szCs w:val="22"/>
        </w:rPr>
      </w:pPr>
    </w:p>
    <w:p w14:paraId="518FEDB7" w14:textId="77777777" w:rsidR="009E79A9" w:rsidRPr="00BE0269" w:rsidRDefault="009E79A9" w:rsidP="009E79A9">
      <w:pPr>
        <w:pStyle w:val="titolocampionato0"/>
        <w:shd w:val="clear" w:color="auto" w:fill="CCCCCC"/>
        <w:spacing w:before="80" w:after="40"/>
        <w:rPr>
          <w:color w:val="002060"/>
        </w:rPr>
      </w:pPr>
      <w:r w:rsidRPr="00BE0269">
        <w:rPr>
          <w:color w:val="002060"/>
        </w:rPr>
        <w:t>COPPA MARCHE UNDER17 CALCIO A5</w:t>
      </w:r>
    </w:p>
    <w:p w14:paraId="199F7520" w14:textId="77777777" w:rsidR="009E79A9" w:rsidRPr="00BE0269" w:rsidRDefault="009E79A9" w:rsidP="009E79A9">
      <w:pPr>
        <w:pStyle w:val="titoloprinc0"/>
        <w:rPr>
          <w:color w:val="002060"/>
        </w:rPr>
      </w:pPr>
      <w:r w:rsidRPr="00BE0269">
        <w:rPr>
          <w:color w:val="002060"/>
        </w:rPr>
        <w:t>VARIAZIONI AL PROGRAMMA GARE</w:t>
      </w:r>
    </w:p>
    <w:p w14:paraId="155D18D4" w14:textId="77777777" w:rsidR="009E79A9" w:rsidRPr="00BE0269" w:rsidRDefault="009E79A9" w:rsidP="009E79A9">
      <w:pPr>
        <w:pStyle w:val="breakline"/>
        <w:rPr>
          <w:color w:val="002060"/>
        </w:rPr>
      </w:pPr>
    </w:p>
    <w:p w14:paraId="2F8E4C71" w14:textId="77777777" w:rsidR="009E79A9" w:rsidRPr="00BE0269" w:rsidRDefault="009E79A9" w:rsidP="009E79A9">
      <w:pPr>
        <w:pStyle w:val="breakline"/>
        <w:rPr>
          <w:color w:val="002060"/>
        </w:rPr>
      </w:pPr>
    </w:p>
    <w:p w14:paraId="70066FD0" w14:textId="61C4F931" w:rsidR="009E79A9" w:rsidRPr="00BE0269" w:rsidRDefault="009E79A9" w:rsidP="009E79A9">
      <w:pPr>
        <w:pStyle w:val="sottotitolocampionato10"/>
        <w:rPr>
          <w:color w:val="002060"/>
        </w:rPr>
      </w:pPr>
      <w:r w:rsidRPr="00BE0269">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E79A9" w:rsidRPr="00BE0269" w14:paraId="25B7D1B8" w14:textId="77777777" w:rsidTr="003F257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C69B6" w14:textId="77777777" w:rsidR="009E79A9" w:rsidRPr="00BE0269" w:rsidRDefault="009E79A9" w:rsidP="003F2579">
            <w:pPr>
              <w:pStyle w:val="headertabella0"/>
              <w:rPr>
                <w:color w:val="002060"/>
              </w:rPr>
            </w:pPr>
            <w:r w:rsidRPr="00BE026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03B5E" w14:textId="77777777" w:rsidR="009E79A9" w:rsidRPr="00BE0269" w:rsidRDefault="009E79A9" w:rsidP="003F2579">
            <w:pPr>
              <w:pStyle w:val="headertabella0"/>
              <w:rPr>
                <w:color w:val="002060"/>
              </w:rPr>
            </w:pPr>
            <w:r w:rsidRPr="00BE0269">
              <w:rPr>
                <w:color w:val="002060"/>
              </w:rPr>
              <w:t xml:space="preserve">N° </w:t>
            </w:r>
            <w:proofErr w:type="spellStart"/>
            <w:r w:rsidRPr="00BE0269">
              <w:rPr>
                <w:color w:val="002060"/>
              </w:rPr>
              <w:t>Gior</w:t>
            </w:r>
            <w:proofErr w:type="spellEnd"/>
            <w:r w:rsidRPr="00BE026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24D3A" w14:textId="77777777" w:rsidR="009E79A9" w:rsidRPr="00BE0269" w:rsidRDefault="009E79A9" w:rsidP="003F2579">
            <w:pPr>
              <w:pStyle w:val="headertabella0"/>
              <w:rPr>
                <w:color w:val="002060"/>
              </w:rPr>
            </w:pPr>
            <w:r w:rsidRPr="00BE026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9A03B" w14:textId="77777777" w:rsidR="009E79A9" w:rsidRPr="00BE0269" w:rsidRDefault="009E79A9" w:rsidP="003F2579">
            <w:pPr>
              <w:pStyle w:val="headertabella0"/>
              <w:rPr>
                <w:color w:val="002060"/>
              </w:rPr>
            </w:pPr>
            <w:r w:rsidRPr="00BE02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4E281" w14:textId="77777777" w:rsidR="009E79A9" w:rsidRPr="00BE0269" w:rsidRDefault="009E79A9" w:rsidP="003F2579">
            <w:pPr>
              <w:pStyle w:val="headertabella0"/>
              <w:rPr>
                <w:color w:val="002060"/>
              </w:rPr>
            </w:pPr>
            <w:r w:rsidRPr="00BE0269">
              <w:rPr>
                <w:color w:val="002060"/>
              </w:rPr>
              <w:t xml:space="preserve">Data </w:t>
            </w:r>
            <w:proofErr w:type="spellStart"/>
            <w:r w:rsidRPr="00BE0269">
              <w:rPr>
                <w:color w:val="002060"/>
              </w:rPr>
              <w:t>Orig</w:t>
            </w:r>
            <w:proofErr w:type="spellEnd"/>
            <w:r w:rsidRPr="00BE02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25E5B" w14:textId="77777777" w:rsidR="009E79A9" w:rsidRPr="00BE0269" w:rsidRDefault="009E79A9" w:rsidP="003F2579">
            <w:pPr>
              <w:pStyle w:val="headertabella0"/>
              <w:rPr>
                <w:color w:val="002060"/>
              </w:rPr>
            </w:pPr>
            <w:r w:rsidRPr="00BE02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AADB0" w14:textId="77777777" w:rsidR="009E79A9" w:rsidRPr="00BE0269" w:rsidRDefault="009E79A9" w:rsidP="003F2579">
            <w:pPr>
              <w:pStyle w:val="headertabella0"/>
              <w:rPr>
                <w:color w:val="002060"/>
              </w:rPr>
            </w:pPr>
            <w:r w:rsidRPr="00BE0269">
              <w:rPr>
                <w:color w:val="002060"/>
              </w:rPr>
              <w:t xml:space="preserve">Ora </w:t>
            </w:r>
            <w:proofErr w:type="spellStart"/>
            <w:r w:rsidRPr="00BE0269">
              <w:rPr>
                <w:color w:val="002060"/>
              </w:rPr>
              <w:t>Orig</w:t>
            </w:r>
            <w:proofErr w:type="spellEnd"/>
            <w:r w:rsidRPr="00BE026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6109B" w14:textId="77777777" w:rsidR="009E79A9" w:rsidRPr="00BE0269" w:rsidRDefault="009E79A9" w:rsidP="003F2579">
            <w:pPr>
              <w:pStyle w:val="headertabella0"/>
              <w:rPr>
                <w:color w:val="002060"/>
              </w:rPr>
            </w:pPr>
            <w:r w:rsidRPr="00BE0269">
              <w:rPr>
                <w:color w:val="002060"/>
              </w:rPr>
              <w:t>Impianto</w:t>
            </w:r>
          </w:p>
        </w:tc>
      </w:tr>
      <w:tr w:rsidR="009E79A9" w:rsidRPr="00BE0269" w14:paraId="2191382C" w14:textId="77777777" w:rsidTr="003F257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5374B" w14:textId="68284C89" w:rsidR="009E79A9" w:rsidRPr="009E79A9" w:rsidRDefault="009E79A9" w:rsidP="003F2579">
            <w:pPr>
              <w:pStyle w:val="rowtabella0"/>
              <w:rPr>
                <w:color w:val="002060"/>
                <w:highlight w:val="yellow"/>
              </w:rPr>
            </w:pPr>
            <w:r>
              <w:rPr>
                <w:color w:val="002060"/>
                <w:highlight w:val="yellow"/>
              </w:rPr>
              <w:t>20</w:t>
            </w:r>
            <w:r w:rsidRPr="009E79A9">
              <w:rPr>
                <w:color w:val="002060"/>
                <w:highlight w:val="yellow"/>
              </w:rPr>
              <w:t>/09/2024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6FB9C" w14:textId="1FB3308C" w:rsidR="009E79A9" w:rsidRPr="009E79A9" w:rsidRDefault="009E79A9" w:rsidP="003F2579">
            <w:pPr>
              <w:pStyle w:val="rowtabella0"/>
              <w:jc w:val="center"/>
              <w:rPr>
                <w:color w:val="002060"/>
                <w:highlight w:val="yellow"/>
              </w:rPr>
            </w:pPr>
            <w:r>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F4E76" w14:textId="53DBF0FC" w:rsidR="009E79A9" w:rsidRPr="009E79A9" w:rsidRDefault="009E79A9" w:rsidP="003F2579">
            <w:pPr>
              <w:pStyle w:val="rowtabella0"/>
              <w:rPr>
                <w:color w:val="002060"/>
                <w:highlight w:val="yellow"/>
              </w:rPr>
            </w:pPr>
            <w:r>
              <w:rPr>
                <w:color w:val="002060"/>
                <w:highlight w:val="yellow"/>
              </w:rPr>
              <w:t>AMICI DEL CENTROSOCIO SP.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1E6F3" w14:textId="761C0356" w:rsidR="009E79A9" w:rsidRPr="009E79A9" w:rsidRDefault="009E79A9" w:rsidP="003F2579">
            <w:pPr>
              <w:pStyle w:val="rowtabella0"/>
              <w:rPr>
                <w:color w:val="002060"/>
                <w:highlight w:val="yellow"/>
              </w:rPr>
            </w:pPr>
            <w:r>
              <w:rPr>
                <w:color w:val="002060"/>
                <w:highlight w:val="yellow"/>
              </w:rPr>
              <w:t>JESINA S.R.L.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5C932" w14:textId="3021889A" w:rsidR="009E79A9" w:rsidRPr="009E79A9" w:rsidRDefault="009E79A9" w:rsidP="003F2579">
            <w:pPr>
              <w:rPr>
                <w:rFonts w:ascii="Arial" w:hAnsi="Arial" w:cs="Arial"/>
                <w:color w:val="002060"/>
                <w:sz w:val="12"/>
                <w:szCs w:val="12"/>
              </w:rPr>
            </w:pPr>
            <w:r w:rsidRPr="009E79A9">
              <w:rPr>
                <w:rFonts w:ascii="Arial" w:hAnsi="Arial" w:cs="Arial"/>
                <w:color w:val="002060"/>
                <w:sz w:val="12"/>
                <w:szCs w:val="12"/>
              </w:rPr>
              <w:t>21/09/2024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489F6" w14:textId="4F23CF86" w:rsidR="009E79A9" w:rsidRPr="00BE0269" w:rsidRDefault="009E79A9" w:rsidP="003F2579">
            <w:pPr>
              <w:pStyle w:val="rowtabella0"/>
              <w:jc w:val="center"/>
              <w:rPr>
                <w:color w:val="002060"/>
              </w:rPr>
            </w:pPr>
            <w:r w:rsidRPr="009E79A9">
              <w:rPr>
                <w:color w:val="002060"/>
                <w:highlight w:val="yellow"/>
              </w:rPr>
              <w:t>1</w:t>
            </w:r>
            <w:r>
              <w:rPr>
                <w:color w:val="002060"/>
                <w:highlight w:val="yellow"/>
              </w:rPr>
              <w:t>7</w:t>
            </w:r>
            <w:r w:rsidRPr="009E79A9">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D7384" w14:textId="4BED1F1D" w:rsidR="009E79A9" w:rsidRPr="009E79A9" w:rsidRDefault="009E79A9" w:rsidP="009E79A9">
            <w:pPr>
              <w:jc w:val="center"/>
              <w:rPr>
                <w:rFonts w:ascii="Arial" w:hAnsi="Arial" w:cs="Arial"/>
                <w:color w:val="002060"/>
                <w:sz w:val="12"/>
                <w:szCs w:val="12"/>
              </w:rPr>
            </w:pPr>
            <w:r w:rsidRPr="009E79A9">
              <w:rPr>
                <w:rFonts w:ascii="Arial" w:hAnsi="Arial" w:cs="Arial"/>
                <w:color w:val="002060"/>
                <w:sz w:val="12"/>
                <w:szCs w:val="12"/>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55DED" w14:textId="3F17DF65" w:rsidR="009E79A9" w:rsidRPr="00BE0269" w:rsidRDefault="009E79A9" w:rsidP="003F2579">
            <w:pPr>
              <w:pStyle w:val="rowtabella0"/>
              <w:rPr>
                <w:color w:val="002060"/>
              </w:rPr>
            </w:pPr>
          </w:p>
        </w:tc>
      </w:tr>
    </w:tbl>
    <w:p w14:paraId="5B24B91D" w14:textId="77777777" w:rsidR="009E79A9" w:rsidRDefault="009E79A9" w:rsidP="009E79A9">
      <w:pPr>
        <w:pStyle w:val="breakline"/>
        <w:rPr>
          <w:rFonts w:eastAsiaTheme="minorEastAsia"/>
          <w:color w:val="002060"/>
        </w:rPr>
      </w:pPr>
    </w:p>
    <w:p w14:paraId="670C2B03" w14:textId="77777777" w:rsidR="009E79A9" w:rsidRDefault="009E79A9" w:rsidP="009E79A9">
      <w:pPr>
        <w:pStyle w:val="breakline"/>
        <w:rPr>
          <w:rFonts w:eastAsiaTheme="minorEastAsia"/>
          <w:color w:val="002060"/>
        </w:rPr>
      </w:pPr>
    </w:p>
    <w:p w14:paraId="4BD65FCD" w14:textId="77777777" w:rsidR="009E79A9" w:rsidRPr="00BE0269" w:rsidRDefault="009E79A9" w:rsidP="009E79A9">
      <w:pPr>
        <w:pStyle w:val="sottotitolocampionato10"/>
        <w:rPr>
          <w:color w:val="002060"/>
        </w:rPr>
      </w:pPr>
      <w:r w:rsidRPr="00BE026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E79A9" w:rsidRPr="00BE0269" w14:paraId="4CD50AF1" w14:textId="77777777" w:rsidTr="003F257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622F2" w14:textId="77777777" w:rsidR="009E79A9" w:rsidRPr="00BE0269" w:rsidRDefault="009E79A9" w:rsidP="003F2579">
            <w:pPr>
              <w:pStyle w:val="headertabella0"/>
              <w:rPr>
                <w:color w:val="002060"/>
              </w:rPr>
            </w:pPr>
            <w:r w:rsidRPr="00BE026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79833" w14:textId="77777777" w:rsidR="009E79A9" w:rsidRPr="00BE0269" w:rsidRDefault="009E79A9" w:rsidP="003F2579">
            <w:pPr>
              <w:pStyle w:val="headertabella0"/>
              <w:rPr>
                <w:color w:val="002060"/>
              </w:rPr>
            </w:pPr>
            <w:r w:rsidRPr="00BE0269">
              <w:rPr>
                <w:color w:val="002060"/>
              </w:rPr>
              <w:t xml:space="preserve">N° </w:t>
            </w:r>
            <w:proofErr w:type="spellStart"/>
            <w:r w:rsidRPr="00BE0269">
              <w:rPr>
                <w:color w:val="002060"/>
              </w:rPr>
              <w:t>Gior</w:t>
            </w:r>
            <w:proofErr w:type="spellEnd"/>
            <w:r w:rsidRPr="00BE026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6A0CA" w14:textId="77777777" w:rsidR="009E79A9" w:rsidRPr="00BE0269" w:rsidRDefault="009E79A9" w:rsidP="003F2579">
            <w:pPr>
              <w:pStyle w:val="headertabella0"/>
              <w:rPr>
                <w:color w:val="002060"/>
              </w:rPr>
            </w:pPr>
            <w:r w:rsidRPr="00BE026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32B11" w14:textId="77777777" w:rsidR="009E79A9" w:rsidRPr="00BE0269" w:rsidRDefault="009E79A9" w:rsidP="003F2579">
            <w:pPr>
              <w:pStyle w:val="headertabella0"/>
              <w:rPr>
                <w:color w:val="002060"/>
              </w:rPr>
            </w:pPr>
            <w:r w:rsidRPr="00BE02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8022B" w14:textId="77777777" w:rsidR="009E79A9" w:rsidRPr="00BE0269" w:rsidRDefault="009E79A9" w:rsidP="003F2579">
            <w:pPr>
              <w:pStyle w:val="headertabella0"/>
              <w:rPr>
                <w:color w:val="002060"/>
              </w:rPr>
            </w:pPr>
            <w:r w:rsidRPr="00BE0269">
              <w:rPr>
                <w:color w:val="002060"/>
              </w:rPr>
              <w:t xml:space="preserve">Data </w:t>
            </w:r>
            <w:proofErr w:type="spellStart"/>
            <w:r w:rsidRPr="00BE0269">
              <w:rPr>
                <w:color w:val="002060"/>
              </w:rPr>
              <w:t>Orig</w:t>
            </w:r>
            <w:proofErr w:type="spellEnd"/>
            <w:r w:rsidRPr="00BE02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8010A" w14:textId="77777777" w:rsidR="009E79A9" w:rsidRPr="00BE0269" w:rsidRDefault="009E79A9" w:rsidP="003F2579">
            <w:pPr>
              <w:pStyle w:val="headertabella0"/>
              <w:rPr>
                <w:color w:val="002060"/>
              </w:rPr>
            </w:pPr>
            <w:r w:rsidRPr="00BE02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CB92B" w14:textId="77777777" w:rsidR="009E79A9" w:rsidRPr="00BE0269" w:rsidRDefault="009E79A9" w:rsidP="003F2579">
            <w:pPr>
              <w:pStyle w:val="headertabella0"/>
              <w:rPr>
                <w:color w:val="002060"/>
              </w:rPr>
            </w:pPr>
            <w:r w:rsidRPr="00BE0269">
              <w:rPr>
                <w:color w:val="002060"/>
              </w:rPr>
              <w:t xml:space="preserve">Ora </w:t>
            </w:r>
            <w:proofErr w:type="spellStart"/>
            <w:r w:rsidRPr="00BE0269">
              <w:rPr>
                <w:color w:val="002060"/>
              </w:rPr>
              <w:t>Orig</w:t>
            </w:r>
            <w:proofErr w:type="spellEnd"/>
            <w:r w:rsidRPr="00BE026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88CF8" w14:textId="77777777" w:rsidR="009E79A9" w:rsidRPr="00BE0269" w:rsidRDefault="009E79A9" w:rsidP="003F2579">
            <w:pPr>
              <w:pStyle w:val="headertabella0"/>
              <w:rPr>
                <w:color w:val="002060"/>
              </w:rPr>
            </w:pPr>
            <w:r w:rsidRPr="00BE0269">
              <w:rPr>
                <w:color w:val="002060"/>
              </w:rPr>
              <w:t>Impianto</w:t>
            </w:r>
          </w:p>
        </w:tc>
      </w:tr>
      <w:tr w:rsidR="009E79A9" w:rsidRPr="00BE0269" w14:paraId="5FBBF30F" w14:textId="77777777" w:rsidTr="003F257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19B57" w14:textId="77777777" w:rsidR="009E79A9" w:rsidRPr="009E79A9" w:rsidRDefault="009E79A9" w:rsidP="003F2579">
            <w:pPr>
              <w:pStyle w:val="rowtabella0"/>
              <w:rPr>
                <w:color w:val="002060"/>
                <w:highlight w:val="yellow"/>
              </w:rPr>
            </w:pPr>
            <w:r w:rsidRPr="009E79A9">
              <w:rPr>
                <w:color w:val="002060"/>
                <w:highlight w:val="yellow"/>
              </w:rPr>
              <w:t>30/09/2024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1FA3" w14:textId="77777777" w:rsidR="009E79A9" w:rsidRPr="009E79A9" w:rsidRDefault="009E79A9" w:rsidP="003F2579">
            <w:pPr>
              <w:pStyle w:val="rowtabella0"/>
              <w:jc w:val="center"/>
              <w:rPr>
                <w:color w:val="002060"/>
                <w:highlight w:val="yellow"/>
              </w:rPr>
            </w:pPr>
            <w:r w:rsidRPr="009E79A9">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7918C" w14:textId="77777777" w:rsidR="009E79A9" w:rsidRPr="009E79A9" w:rsidRDefault="009E79A9" w:rsidP="003F2579">
            <w:pPr>
              <w:pStyle w:val="rowtabella0"/>
              <w:rPr>
                <w:color w:val="002060"/>
                <w:highlight w:val="yellow"/>
              </w:rPr>
            </w:pPr>
            <w:r w:rsidRPr="009E79A9">
              <w:rPr>
                <w:color w:val="002060"/>
                <w:highlight w:val="yellow"/>
              </w:rPr>
              <w:t>ITALSERVICE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7FD3" w14:textId="77777777" w:rsidR="009E79A9" w:rsidRPr="009E79A9" w:rsidRDefault="009E79A9" w:rsidP="003F2579">
            <w:pPr>
              <w:pStyle w:val="rowtabella0"/>
              <w:rPr>
                <w:color w:val="002060"/>
                <w:highlight w:val="yellow"/>
              </w:rPr>
            </w:pPr>
            <w:r w:rsidRPr="009E79A9">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FA4EF" w14:textId="77777777" w:rsidR="009E79A9" w:rsidRPr="00BE0269" w:rsidRDefault="009E79A9" w:rsidP="003F257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73227" w14:textId="77777777" w:rsidR="009E79A9" w:rsidRPr="00BE0269" w:rsidRDefault="009E79A9" w:rsidP="003F2579">
            <w:pPr>
              <w:pStyle w:val="rowtabella0"/>
              <w:jc w:val="center"/>
              <w:rPr>
                <w:color w:val="002060"/>
              </w:rPr>
            </w:pPr>
            <w:r w:rsidRPr="009E79A9">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BC707" w14:textId="77777777" w:rsidR="009E79A9" w:rsidRPr="00BE0269" w:rsidRDefault="009E79A9" w:rsidP="003F2579">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F2E9D" w14:textId="77777777" w:rsidR="009E79A9" w:rsidRPr="00BE0269" w:rsidRDefault="009E79A9" w:rsidP="003F2579">
            <w:pPr>
              <w:pStyle w:val="rowtabella0"/>
              <w:rPr>
                <w:color w:val="002060"/>
              </w:rPr>
            </w:pPr>
            <w:r w:rsidRPr="009E79A9">
              <w:rPr>
                <w:color w:val="002060"/>
                <w:highlight w:val="yellow"/>
              </w:rPr>
              <w:t>PALAFIERA CAMPANARA PESARO VIA DELLE ESPOSIZIONI, 33</w:t>
            </w:r>
          </w:p>
        </w:tc>
      </w:tr>
    </w:tbl>
    <w:p w14:paraId="21657215" w14:textId="77777777" w:rsidR="009E79A9" w:rsidRPr="00BE0269" w:rsidRDefault="009E79A9" w:rsidP="009E79A9">
      <w:pPr>
        <w:pStyle w:val="breakline"/>
        <w:rPr>
          <w:rFonts w:eastAsiaTheme="minorEastAsia"/>
          <w:color w:val="002060"/>
        </w:rPr>
      </w:pPr>
    </w:p>
    <w:p w14:paraId="2ADE722A" w14:textId="77777777" w:rsidR="009E79A9" w:rsidRPr="00BE0269" w:rsidRDefault="009E79A9" w:rsidP="009E79A9">
      <w:pPr>
        <w:pStyle w:val="breakline"/>
        <w:rPr>
          <w:color w:val="002060"/>
        </w:rPr>
      </w:pPr>
    </w:p>
    <w:p w14:paraId="32CE8CED" w14:textId="77777777" w:rsidR="009E79A9" w:rsidRPr="00BE0269" w:rsidRDefault="009E79A9" w:rsidP="009E79A9">
      <w:pPr>
        <w:pStyle w:val="sottotitolocampionato10"/>
        <w:rPr>
          <w:color w:val="002060"/>
        </w:rPr>
      </w:pPr>
      <w:r w:rsidRPr="00BE0269">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E79A9" w:rsidRPr="00BE0269" w14:paraId="6CF024D5" w14:textId="77777777" w:rsidTr="003F257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12781" w14:textId="77777777" w:rsidR="009E79A9" w:rsidRPr="00BE0269" w:rsidRDefault="009E79A9" w:rsidP="003F2579">
            <w:pPr>
              <w:pStyle w:val="headertabella0"/>
              <w:rPr>
                <w:color w:val="002060"/>
              </w:rPr>
            </w:pPr>
            <w:r w:rsidRPr="00BE026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55DAC" w14:textId="77777777" w:rsidR="009E79A9" w:rsidRPr="00BE0269" w:rsidRDefault="009E79A9" w:rsidP="003F2579">
            <w:pPr>
              <w:pStyle w:val="headertabella0"/>
              <w:rPr>
                <w:color w:val="002060"/>
              </w:rPr>
            </w:pPr>
            <w:r w:rsidRPr="00BE0269">
              <w:rPr>
                <w:color w:val="002060"/>
              </w:rPr>
              <w:t xml:space="preserve">N° </w:t>
            </w:r>
            <w:proofErr w:type="spellStart"/>
            <w:r w:rsidRPr="00BE0269">
              <w:rPr>
                <w:color w:val="002060"/>
              </w:rPr>
              <w:t>Gior</w:t>
            </w:r>
            <w:proofErr w:type="spellEnd"/>
            <w:r w:rsidRPr="00BE026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77935" w14:textId="77777777" w:rsidR="009E79A9" w:rsidRPr="00BE0269" w:rsidRDefault="009E79A9" w:rsidP="003F2579">
            <w:pPr>
              <w:pStyle w:val="headertabella0"/>
              <w:rPr>
                <w:color w:val="002060"/>
              </w:rPr>
            </w:pPr>
            <w:r w:rsidRPr="00BE026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1CB7C" w14:textId="77777777" w:rsidR="009E79A9" w:rsidRPr="00BE0269" w:rsidRDefault="009E79A9" w:rsidP="003F2579">
            <w:pPr>
              <w:pStyle w:val="headertabella0"/>
              <w:rPr>
                <w:color w:val="002060"/>
              </w:rPr>
            </w:pPr>
            <w:r w:rsidRPr="00BE02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816D0" w14:textId="77777777" w:rsidR="009E79A9" w:rsidRPr="00BE0269" w:rsidRDefault="009E79A9" w:rsidP="003F2579">
            <w:pPr>
              <w:pStyle w:val="headertabella0"/>
              <w:rPr>
                <w:color w:val="002060"/>
              </w:rPr>
            </w:pPr>
            <w:r w:rsidRPr="00BE0269">
              <w:rPr>
                <w:color w:val="002060"/>
              </w:rPr>
              <w:t xml:space="preserve">Data </w:t>
            </w:r>
            <w:proofErr w:type="spellStart"/>
            <w:r w:rsidRPr="00BE0269">
              <w:rPr>
                <w:color w:val="002060"/>
              </w:rPr>
              <w:t>Orig</w:t>
            </w:r>
            <w:proofErr w:type="spellEnd"/>
            <w:r w:rsidRPr="00BE02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FD6F8" w14:textId="77777777" w:rsidR="009E79A9" w:rsidRPr="00BE0269" w:rsidRDefault="009E79A9" w:rsidP="003F2579">
            <w:pPr>
              <w:pStyle w:val="headertabella0"/>
              <w:rPr>
                <w:color w:val="002060"/>
              </w:rPr>
            </w:pPr>
            <w:r w:rsidRPr="00BE02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6C4C8" w14:textId="77777777" w:rsidR="009E79A9" w:rsidRPr="00BE0269" w:rsidRDefault="009E79A9" w:rsidP="003F2579">
            <w:pPr>
              <w:pStyle w:val="headertabella0"/>
              <w:rPr>
                <w:color w:val="002060"/>
              </w:rPr>
            </w:pPr>
            <w:r w:rsidRPr="00BE0269">
              <w:rPr>
                <w:color w:val="002060"/>
              </w:rPr>
              <w:t xml:space="preserve">Ora </w:t>
            </w:r>
            <w:proofErr w:type="spellStart"/>
            <w:r w:rsidRPr="00BE0269">
              <w:rPr>
                <w:color w:val="002060"/>
              </w:rPr>
              <w:t>Orig</w:t>
            </w:r>
            <w:proofErr w:type="spellEnd"/>
            <w:r w:rsidRPr="00BE026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80838" w14:textId="77777777" w:rsidR="009E79A9" w:rsidRPr="00BE0269" w:rsidRDefault="009E79A9" w:rsidP="003F2579">
            <w:pPr>
              <w:pStyle w:val="headertabella0"/>
              <w:rPr>
                <w:color w:val="002060"/>
              </w:rPr>
            </w:pPr>
            <w:r w:rsidRPr="00BE0269">
              <w:rPr>
                <w:color w:val="002060"/>
              </w:rPr>
              <w:t>Impianto</w:t>
            </w:r>
          </w:p>
        </w:tc>
      </w:tr>
      <w:tr w:rsidR="009E79A9" w:rsidRPr="00BE0269" w14:paraId="2EDD8112" w14:textId="77777777" w:rsidTr="003F257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1ED13" w14:textId="77777777" w:rsidR="009E79A9" w:rsidRPr="009E79A9" w:rsidRDefault="009E79A9" w:rsidP="003F2579">
            <w:pPr>
              <w:pStyle w:val="rowtabella0"/>
              <w:rPr>
                <w:color w:val="002060"/>
                <w:highlight w:val="yellow"/>
              </w:rPr>
            </w:pPr>
            <w:r w:rsidRPr="009E79A9">
              <w:rPr>
                <w:color w:val="002060"/>
                <w:highlight w:val="yellow"/>
              </w:rPr>
              <w:t>22/09/2024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0C8BE" w14:textId="77777777" w:rsidR="009E79A9" w:rsidRPr="009E79A9" w:rsidRDefault="009E79A9" w:rsidP="003F2579">
            <w:pPr>
              <w:pStyle w:val="rowtabella0"/>
              <w:jc w:val="center"/>
              <w:rPr>
                <w:color w:val="002060"/>
                <w:highlight w:val="yellow"/>
              </w:rPr>
            </w:pPr>
            <w:r w:rsidRPr="009E79A9">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20EDF" w14:textId="77777777" w:rsidR="009E79A9" w:rsidRPr="009E79A9" w:rsidRDefault="009E79A9" w:rsidP="003F2579">
            <w:pPr>
              <w:pStyle w:val="rowtabella0"/>
              <w:rPr>
                <w:color w:val="002060"/>
                <w:highlight w:val="yellow"/>
              </w:rPr>
            </w:pPr>
            <w:r w:rsidRPr="009E79A9">
              <w:rPr>
                <w:color w:val="002060"/>
                <w:highlight w:val="yellow"/>
              </w:rPr>
              <w:t>AUDAX 1970 S.ANGELO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13F6C" w14:textId="77777777" w:rsidR="009E79A9" w:rsidRPr="009E79A9" w:rsidRDefault="009E79A9" w:rsidP="003F2579">
            <w:pPr>
              <w:pStyle w:val="rowtabella0"/>
              <w:rPr>
                <w:color w:val="002060"/>
                <w:highlight w:val="yellow"/>
              </w:rPr>
            </w:pPr>
            <w:r w:rsidRPr="009E79A9">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B1E33" w14:textId="00915C85" w:rsidR="009E79A9" w:rsidRPr="009E79A9" w:rsidRDefault="009E79A9" w:rsidP="003F2579">
            <w:pPr>
              <w:rPr>
                <w:rFonts w:ascii="Arial" w:hAnsi="Arial" w:cs="Arial"/>
                <w:color w:val="002060"/>
                <w:sz w:val="12"/>
                <w:szCs w:val="12"/>
              </w:rPr>
            </w:pPr>
            <w:r w:rsidRPr="009E79A9">
              <w:rPr>
                <w:rFonts w:ascii="Arial" w:hAnsi="Arial" w:cs="Arial"/>
                <w:color w:val="002060"/>
                <w:sz w:val="12"/>
                <w:szCs w:val="12"/>
              </w:rPr>
              <w:t>21/09/2024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2700F" w14:textId="77777777" w:rsidR="009E79A9" w:rsidRPr="00BE0269" w:rsidRDefault="009E79A9" w:rsidP="003F2579">
            <w:pPr>
              <w:pStyle w:val="rowtabella0"/>
              <w:jc w:val="center"/>
              <w:rPr>
                <w:color w:val="002060"/>
              </w:rPr>
            </w:pPr>
            <w:r w:rsidRPr="009E79A9">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1A7A5" w14:textId="77777777" w:rsidR="009E79A9" w:rsidRPr="00BE0269" w:rsidRDefault="009E79A9" w:rsidP="003F2579">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9479F" w14:textId="77777777" w:rsidR="009E79A9" w:rsidRPr="00BE0269" w:rsidRDefault="009E79A9" w:rsidP="003F2579">
            <w:pPr>
              <w:pStyle w:val="rowtabella0"/>
              <w:rPr>
                <w:color w:val="002060"/>
              </w:rPr>
            </w:pPr>
            <w:r w:rsidRPr="009E79A9">
              <w:rPr>
                <w:color w:val="002060"/>
                <w:highlight w:val="yellow"/>
              </w:rPr>
              <w:t>PALAZZETTO DELLO SPORT SENIGALLIA VIA CAPANNA SNC</w:t>
            </w:r>
          </w:p>
        </w:tc>
      </w:tr>
    </w:tbl>
    <w:p w14:paraId="5D02DAC7" w14:textId="77777777" w:rsidR="009E79A9" w:rsidRDefault="009E79A9" w:rsidP="007D644B">
      <w:pPr>
        <w:pStyle w:val="Corpodeltesto21"/>
        <w:rPr>
          <w:rFonts w:ascii="Arial" w:hAnsi="Arial" w:cs="Arial"/>
          <w:b/>
          <w:color w:val="002060"/>
          <w:sz w:val="22"/>
          <w:szCs w:val="22"/>
        </w:rPr>
      </w:pPr>
    </w:p>
    <w:p w14:paraId="31107BD9" w14:textId="7A9A871C" w:rsidR="009E79A9" w:rsidRPr="00BE0269" w:rsidRDefault="009E79A9" w:rsidP="009E79A9">
      <w:pPr>
        <w:pStyle w:val="sottotitolocampionato10"/>
        <w:rPr>
          <w:color w:val="002060"/>
        </w:rPr>
      </w:pPr>
      <w:r w:rsidRPr="00BE0269">
        <w:rPr>
          <w:color w:val="002060"/>
        </w:rPr>
        <w:t xml:space="preserve">GIRONE </w:t>
      </w:r>
      <w:r>
        <w:rPr>
          <w:color w:val="002060"/>
        </w:rPr>
        <w:t>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E79A9" w:rsidRPr="00BE0269" w14:paraId="1E7460F5" w14:textId="77777777" w:rsidTr="003F257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C014E" w14:textId="77777777" w:rsidR="009E79A9" w:rsidRPr="00BE0269" w:rsidRDefault="009E79A9" w:rsidP="003F2579">
            <w:pPr>
              <w:pStyle w:val="headertabella0"/>
              <w:rPr>
                <w:color w:val="002060"/>
              </w:rPr>
            </w:pPr>
            <w:r w:rsidRPr="00BE026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B067F" w14:textId="77777777" w:rsidR="009E79A9" w:rsidRPr="00BE0269" w:rsidRDefault="009E79A9" w:rsidP="003F2579">
            <w:pPr>
              <w:pStyle w:val="headertabella0"/>
              <w:rPr>
                <w:color w:val="002060"/>
              </w:rPr>
            </w:pPr>
            <w:r w:rsidRPr="00BE0269">
              <w:rPr>
                <w:color w:val="002060"/>
              </w:rPr>
              <w:t xml:space="preserve">N° </w:t>
            </w:r>
            <w:proofErr w:type="spellStart"/>
            <w:r w:rsidRPr="00BE0269">
              <w:rPr>
                <w:color w:val="002060"/>
              </w:rPr>
              <w:t>Gior</w:t>
            </w:r>
            <w:proofErr w:type="spellEnd"/>
            <w:r w:rsidRPr="00BE026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504F6" w14:textId="77777777" w:rsidR="009E79A9" w:rsidRPr="00BE0269" w:rsidRDefault="009E79A9" w:rsidP="003F2579">
            <w:pPr>
              <w:pStyle w:val="headertabella0"/>
              <w:rPr>
                <w:color w:val="002060"/>
              </w:rPr>
            </w:pPr>
            <w:r w:rsidRPr="00BE026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C2E80" w14:textId="77777777" w:rsidR="009E79A9" w:rsidRPr="00BE0269" w:rsidRDefault="009E79A9" w:rsidP="003F2579">
            <w:pPr>
              <w:pStyle w:val="headertabella0"/>
              <w:rPr>
                <w:color w:val="002060"/>
              </w:rPr>
            </w:pPr>
            <w:r w:rsidRPr="00BE02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0DC3C" w14:textId="77777777" w:rsidR="009E79A9" w:rsidRPr="00BE0269" w:rsidRDefault="009E79A9" w:rsidP="003F2579">
            <w:pPr>
              <w:pStyle w:val="headertabella0"/>
              <w:rPr>
                <w:color w:val="002060"/>
              </w:rPr>
            </w:pPr>
            <w:r w:rsidRPr="00BE0269">
              <w:rPr>
                <w:color w:val="002060"/>
              </w:rPr>
              <w:t xml:space="preserve">Data </w:t>
            </w:r>
            <w:proofErr w:type="spellStart"/>
            <w:r w:rsidRPr="00BE0269">
              <w:rPr>
                <w:color w:val="002060"/>
              </w:rPr>
              <w:t>Orig</w:t>
            </w:r>
            <w:proofErr w:type="spellEnd"/>
            <w:r w:rsidRPr="00BE02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DCDAD" w14:textId="77777777" w:rsidR="009E79A9" w:rsidRPr="00BE0269" w:rsidRDefault="009E79A9" w:rsidP="003F2579">
            <w:pPr>
              <w:pStyle w:val="headertabella0"/>
              <w:rPr>
                <w:color w:val="002060"/>
              </w:rPr>
            </w:pPr>
            <w:r w:rsidRPr="00BE02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8448F" w14:textId="77777777" w:rsidR="009E79A9" w:rsidRPr="00BE0269" w:rsidRDefault="009E79A9" w:rsidP="003F2579">
            <w:pPr>
              <w:pStyle w:val="headertabella0"/>
              <w:rPr>
                <w:color w:val="002060"/>
              </w:rPr>
            </w:pPr>
            <w:r w:rsidRPr="00BE0269">
              <w:rPr>
                <w:color w:val="002060"/>
              </w:rPr>
              <w:t xml:space="preserve">Ora </w:t>
            </w:r>
            <w:proofErr w:type="spellStart"/>
            <w:r w:rsidRPr="00BE0269">
              <w:rPr>
                <w:color w:val="002060"/>
              </w:rPr>
              <w:t>Orig</w:t>
            </w:r>
            <w:proofErr w:type="spellEnd"/>
            <w:r w:rsidRPr="00BE026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AEC35" w14:textId="77777777" w:rsidR="009E79A9" w:rsidRPr="00BE0269" w:rsidRDefault="009E79A9" w:rsidP="003F2579">
            <w:pPr>
              <w:pStyle w:val="headertabella0"/>
              <w:rPr>
                <w:color w:val="002060"/>
              </w:rPr>
            </w:pPr>
            <w:r w:rsidRPr="00BE0269">
              <w:rPr>
                <w:color w:val="002060"/>
              </w:rPr>
              <w:t>Impianto</w:t>
            </w:r>
          </w:p>
        </w:tc>
      </w:tr>
      <w:tr w:rsidR="009E79A9" w:rsidRPr="00BE0269" w14:paraId="693CFD8F" w14:textId="77777777" w:rsidTr="003F257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85737" w14:textId="0CA361A2" w:rsidR="009E79A9" w:rsidRPr="009E79A9" w:rsidRDefault="009E79A9" w:rsidP="003F2579">
            <w:pPr>
              <w:pStyle w:val="rowtabella0"/>
              <w:rPr>
                <w:color w:val="002060"/>
                <w:highlight w:val="yellow"/>
              </w:rPr>
            </w:pPr>
            <w:r>
              <w:rPr>
                <w:color w:val="002060"/>
                <w:highlight w:val="yellow"/>
              </w:rPr>
              <w:t>2</w:t>
            </w:r>
            <w:r>
              <w:rPr>
                <w:color w:val="002060"/>
                <w:highlight w:val="yellow"/>
              </w:rPr>
              <w:t>1</w:t>
            </w:r>
            <w:r w:rsidRPr="009E79A9">
              <w:rPr>
                <w:color w:val="002060"/>
                <w:highlight w:val="yellow"/>
              </w:rPr>
              <w:t>/09/2024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6CC5F" w14:textId="77777777" w:rsidR="009E79A9" w:rsidRPr="009E79A9" w:rsidRDefault="009E79A9" w:rsidP="003F2579">
            <w:pPr>
              <w:pStyle w:val="rowtabella0"/>
              <w:jc w:val="center"/>
              <w:rPr>
                <w:color w:val="002060"/>
                <w:highlight w:val="yellow"/>
              </w:rPr>
            </w:pPr>
            <w:r>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B27DC" w14:textId="4D851707" w:rsidR="009E79A9" w:rsidRPr="009E79A9" w:rsidRDefault="009E79A9" w:rsidP="003F2579">
            <w:pPr>
              <w:pStyle w:val="rowtabella0"/>
              <w:rPr>
                <w:color w:val="002060"/>
                <w:highlight w:val="yellow"/>
              </w:rPr>
            </w:pPr>
            <w:r>
              <w:rPr>
                <w:color w:val="002060"/>
                <w:highlight w:val="yellow"/>
              </w:rPr>
              <w:t>MONTELUPONE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50A79" w14:textId="5D643CF2" w:rsidR="009E79A9" w:rsidRPr="009E79A9" w:rsidRDefault="009E79A9" w:rsidP="003F2579">
            <w:pPr>
              <w:pStyle w:val="rowtabella0"/>
              <w:rPr>
                <w:color w:val="002060"/>
                <w:highlight w:val="yellow"/>
              </w:rPr>
            </w:pPr>
            <w:r>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F9ED9" w14:textId="6982F8A9" w:rsidR="009E79A9" w:rsidRPr="009E79A9" w:rsidRDefault="009E79A9" w:rsidP="003F2579">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DAAF8" w14:textId="38ECE2A7" w:rsidR="009E79A9" w:rsidRPr="00BE0269" w:rsidRDefault="009E79A9" w:rsidP="003F2579">
            <w:pPr>
              <w:pStyle w:val="rowtabella0"/>
              <w:jc w:val="center"/>
              <w:rPr>
                <w:color w:val="002060"/>
              </w:rPr>
            </w:pPr>
            <w:r w:rsidRPr="009E79A9">
              <w:rPr>
                <w:color w:val="002060"/>
                <w:highlight w:val="yellow"/>
              </w:rPr>
              <w:t>1</w:t>
            </w:r>
            <w:r>
              <w:rPr>
                <w:color w:val="002060"/>
                <w:highlight w:val="yellow"/>
              </w:rPr>
              <w:t>7</w:t>
            </w:r>
            <w:r w:rsidRPr="009E79A9">
              <w:rPr>
                <w:color w:val="002060"/>
                <w:highlight w:val="yellow"/>
              </w:rPr>
              <w:t>:</w:t>
            </w:r>
            <w:r>
              <w:rPr>
                <w:color w:val="002060"/>
                <w:highlight w:val="yellow"/>
              </w:rPr>
              <w:t>3</w:t>
            </w:r>
            <w:r w:rsidRPr="009E79A9">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4D883" w14:textId="47E936B2" w:rsidR="009E79A9" w:rsidRPr="009E79A9" w:rsidRDefault="009E79A9" w:rsidP="003F2579">
            <w:pPr>
              <w:jc w:val="center"/>
              <w:rPr>
                <w:rFonts w:ascii="Arial" w:hAnsi="Arial" w:cs="Arial"/>
                <w:color w:val="002060"/>
                <w:sz w:val="12"/>
                <w:szCs w:val="12"/>
              </w:rPr>
            </w:pPr>
            <w:r w:rsidRPr="009E79A9">
              <w:rPr>
                <w:rFonts w:ascii="Arial" w:hAnsi="Arial" w:cs="Arial"/>
                <w:color w:val="002060"/>
                <w:sz w:val="12"/>
                <w:szCs w:val="12"/>
              </w:rPr>
              <w:t>1</w:t>
            </w:r>
            <w:r>
              <w:rPr>
                <w:rFonts w:ascii="Arial" w:hAnsi="Arial" w:cs="Arial"/>
                <w:color w:val="002060"/>
                <w:sz w:val="12"/>
                <w:szCs w:val="12"/>
              </w:rPr>
              <w:t>8</w:t>
            </w:r>
            <w:r w:rsidRPr="009E79A9">
              <w:rPr>
                <w:rFonts w:ascii="Arial" w:hAnsi="Arial" w:cs="Arial"/>
                <w:color w:val="002060"/>
                <w:sz w:val="12"/>
                <w:szCs w:val="12"/>
              </w:rPr>
              <w:t>:00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3136C" w14:textId="77777777" w:rsidR="009E79A9" w:rsidRPr="00BE0269" w:rsidRDefault="009E79A9" w:rsidP="003F2579">
            <w:pPr>
              <w:pStyle w:val="rowtabella0"/>
              <w:rPr>
                <w:color w:val="002060"/>
              </w:rPr>
            </w:pPr>
          </w:p>
        </w:tc>
      </w:tr>
    </w:tbl>
    <w:p w14:paraId="0CEB11A4" w14:textId="77777777" w:rsidR="009E79A9" w:rsidRDefault="009E79A9" w:rsidP="007D644B">
      <w:pPr>
        <w:pStyle w:val="Corpodeltesto21"/>
        <w:rPr>
          <w:rFonts w:ascii="Arial" w:hAnsi="Arial" w:cs="Arial"/>
          <w:b/>
          <w:color w:val="002060"/>
          <w:sz w:val="22"/>
          <w:szCs w:val="22"/>
        </w:rPr>
      </w:pPr>
    </w:p>
    <w:p w14:paraId="1407CEB1" w14:textId="77777777" w:rsidR="006D45A9" w:rsidRPr="00BE0269" w:rsidRDefault="006D45A9" w:rsidP="006D45A9">
      <w:pPr>
        <w:pStyle w:val="titoloprinc0"/>
        <w:rPr>
          <w:color w:val="002060"/>
        </w:rPr>
      </w:pPr>
      <w:r w:rsidRPr="00BE0269">
        <w:rPr>
          <w:color w:val="002060"/>
        </w:rPr>
        <w:t>PROGRAMMA GARE</w:t>
      </w:r>
    </w:p>
    <w:p w14:paraId="0DCEED0A" w14:textId="77777777" w:rsidR="006D45A9" w:rsidRPr="00091F49" w:rsidRDefault="006D45A9" w:rsidP="006D45A9">
      <w:pPr>
        <w:pStyle w:val="sottotitolocampionato10"/>
        <w:rPr>
          <w:color w:val="002060"/>
        </w:rPr>
      </w:pPr>
      <w:r w:rsidRPr="00091F49">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6D45A9" w:rsidRPr="00091F49" w14:paraId="21F88DD3"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841FE"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8914D"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B239E"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24CEC"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DE27C"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68656"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C8288"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0E2B3327"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659923" w14:textId="77777777" w:rsidR="006D45A9" w:rsidRPr="00091F49" w:rsidRDefault="006D45A9" w:rsidP="003F2579">
            <w:pPr>
              <w:pStyle w:val="rowtabella0"/>
              <w:rPr>
                <w:color w:val="002060"/>
              </w:rPr>
            </w:pPr>
            <w:r w:rsidRPr="00091F49">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B0CA79" w14:textId="77777777" w:rsidR="006D45A9" w:rsidRPr="00091F49" w:rsidRDefault="006D45A9" w:rsidP="003F2579">
            <w:pPr>
              <w:pStyle w:val="rowtabella0"/>
              <w:rPr>
                <w:color w:val="002060"/>
              </w:rPr>
            </w:pPr>
            <w:r w:rsidRPr="00091F49">
              <w:rPr>
                <w:color w:val="002060"/>
              </w:rPr>
              <w:t>JESINA S.R.L.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548056"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CC512B" w14:textId="77777777" w:rsidR="006D45A9" w:rsidRPr="00091F49" w:rsidRDefault="006D45A9" w:rsidP="003F2579">
            <w:pPr>
              <w:pStyle w:val="rowtabella0"/>
              <w:rPr>
                <w:color w:val="002060"/>
              </w:rPr>
            </w:pPr>
            <w:r w:rsidRPr="00091F49">
              <w:rPr>
                <w:color w:val="002060"/>
              </w:rPr>
              <w:t>20/09/2024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527DB8" w14:textId="77777777" w:rsidR="006D45A9" w:rsidRPr="00091F49" w:rsidRDefault="006D45A9" w:rsidP="003F2579">
            <w:pPr>
              <w:pStyle w:val="rowtabella0"/>
              <w:rPr>
                <w:color w:val="002060"/>
              </w:rPr>
            </w:pPr>
            <w:r w:rsidRPr="00091F49">
              <w:rPr>
                <w:color w:val="002060"/>
              </w:rPr>
              <w:t>5429 PAL.COM. S.MICHELE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ADBDEF" w14:textId="77777777" w:rsidR="006D45A9" w:rsidRPr="00091F49" w:rsidRDefault="006D45A9" w:rsidP="003F2579">
            <w:pPr>
              <w:pStyle w:val="rowtabella0"/>
              <w:rPr>
                <w:color w:val="002060"/>
              </w:rPr>
            </w:pPr>
            <w:r w:rsidRPr="00091F49">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5C40B5" w14:textId="77777777" w:rsidR="006D45A9" w:rsidRPr="00091F49" w:rsidRDefault="006D45A9" w:rsidP="003F2579">
            <w:pPr>
              <w:pStyle w:val="rowtabella0"/>
              <w:rPr>
                <w:color w:val="002060"/>
              </w:rPr>
            </w:pPr>
            <w:r w:rsidRPr="00091F49">
              <w:rPr>
                <w:color w:val="002060"/>
              </w:rPr>
              <w:t>VIA LORETO</w:t>
            </w:r>
          </w:p>
        </w:tc>
      </w:tr>
    </w:tbl>
    <w:p w14:paraId="2A561904" w14:textId="77777777" w:rsidR="006D45A9" w:rsidRPr="00091F49" w:rsidRDefault="006D45A9" w:rsidP="006D45A9">
      <w:pPr>
        <w:pStyle w:val="breakline"/>
        <w:rPr>
          <w:rFonts w:eastAsiaTheme="minorEastAsia"/>
          <w:color w:val="002060"/>
        </w:rPr>
      </w:pPr>
    </w:p>
    <w:p w14:paraId="440A6A9F" w14:textId="77777777" w:rsidR="006D45A9" w:rsidRPr="00091F49" w:rsidRDefault="006D45A9" w:rsidP="006D45A9">
      <w:pPr>
        <w:pStyle w:val="breakline"/>
        <w:rPr>
          <w:color w:val="002060"/>
        </w:rPr>
      </w:pPr>
    </w:p>
    <w:p w14:paraId="5EA92A21" w14:textId="77777777" w:rsidR="006D45A9" w:rsidRPr="00091F49" w:rsidRDefault="006D45A9" w:rsidP="006D45A9">
      <w:pPr>
        <w:pStyle w:val="breakline"/>
        <w:rPr>
          <w:color w:val="002060"/>
        </w:rPr>
      </w:pPr>
    </w:p>
    <w:p w14:paraId="1AC2220F" w14:textId="77777777" w:rsidR="006D45A9" w:rsidRPr="00091F49" w:rsidRDefault="006D45A9" w:rsidP="006D45A9">
      <w:pPr>
        <w:pStyle w:val="sottotitolocampionato10"/>
        <w:rPr>
          <w:color w:val="002060"/>
        </w:rPr>
      </w:pPr>
      <w:r w:rsidRPr="00091F49">
        <w:rPr>
          <w:color w:val="002060"/>
        </w:rPr>
        <w:lastRenderedPageBreak/>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D45A9" w:rsidRPr="00091F49" w14:paraId="2A6EB42B"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16CC5"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69ACE"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DB77D"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50A68"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D0303"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94BA6"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81D08"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0ABB3864"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029DA0" w14:textId="77777777" w:rsidR="006D45A9" w:rsidRPr="00091F49" w:rsidRDefault="006D45A9" w:rsidP="003F2579">
            <w:pPr>
              <w:pStyle w:val="rowtabella0"/>
              <w:rPr>
                <w:color w:val="002060"/>
              </w:rPr>
            </w:pPr>
            <w:r w:rsidRPr="00091F49">
              <w:rPr>
                <w:color w:val="002060"/>
              </w:rPr>
              <w:t>BULDOG T.N.T. LUCREZIA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65F252" w14:textId="77777777" w:rsidR="006D45A9" w:rsidRPr="00091F49" w:rsidRDefault="006D45A9" w:rsidP="003F2579">
            <w:pPr>
              <w:pStyle w:val="rowtabella0"/>
              <w:rPr>
                <w:color w:val="002060"/>
              </w:rPr>
            </w:pPr>
            <w:r w:rsidRPr="00091F49">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0DFC8C"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9E48A5" w14:textId="77777777" w:rsidR="006D45A9" w:rsidRPr="00091F49" w:rsidRDefault="006D45A9" w:rsidP="003F2579">
            <w:pPr>
              <w:pStyle w:val="rowtabella0"/>
              <w:rPr>
                <w:color w:val="002060"/>
              </w:rPr>
            </w:pPr>
            <w:r w:rsidRPr="00091F49">
              <w:rPr>
                <w:color w:val="002060"/>
              </w:rPr>
              <w:t>21/09/2024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55CE36" w14:textId="77777777" w:rsidR="006D45A9" w:rsidRPr="00091F49" w:rsidRDefault="006D45A9" w:rsidP="003F2579">
            <w:pPr>
              <w:pStyle w:val="rowtabella0"/>
              <w:rPr>
                <w:color w:val="002060"/>
              </w:rPr>
            </w:pPr>
            <w:r w:rsidRPr="00091F49">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D4D984" w14:textId="77777777" w:rsidR="006D45A9" w:rsidRPr="00091F49" w:rsidRDefault="006D45A9" w:rsidP="003F2579">
            <w:pPr>
              <w:pStyle w:val="rowtabella0"/>
              <w:rPr>
                <w:color w:val="002060"/>
              </w:rPr>
            </w:pPr>
            <w:r w:rsidRPr="00091F49">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A96601" w14:textId="77777777" w:rsidR="006D45A9" w:rsidRPr="00091F49" w:rsidRDefault="006D45A9" w:rsidP="003F2579">
            <w:pPr>
              <w:pStyle w:val="rowtabella0"/>
              <w:rPr>
                <w:color w:val="002060"/>
              </w:rPr>
            </w:pPr>
            <w:r w:rsidRPr="00091F49">
              <w:rPr>
                <w:color w:val="002060"/>
              </w:rPr>
              <w:t>VIA NAZARIO SAURO</w:t>
            </w:r>
          </w:p>
        </w:tc>
      </w:tr>
    </w:tbl>
    <w:p w14:paraId="4B6F09E7" w14:textId="77777777" w:rsidR="006D45A9" w:rsidRPr="00091F49" w:rsidRDefault="006D45A9" w:rsidP="006D45A9">
      <w:pPr>
        <w:pStyle w:val="breakline"/>
        <w:rPr>
          <w:rFonts w:eastAsiaTheme="minorEastAsia"/>
          <w:color w:val="002060"/>
        </w:rPr>
      </w:pPr>
    </w:p>
    <w:p w14:paraId="7DDBB7E2" w14:textId="77777777" w:rsidR="006D45A9" w:rsidRPr="00091F49" w:rsidRDefault="006D45A9" w:rsidP="006D45A9">
      <w:pPr>
        <w:pStyle w:val="breakline"/>
        <w:rPr>
          <w:color w:val="002060"/>
        </w:rPr>
      </w:pPr>
    </w:p>
    <w:p w14:paraId="712A588D" w14:textId="77777777" w:rsidR="006D45A9" w:rsidRPr="00091F49" w:rsidRDefault="006D45A9" w:rsidP="006D45A9">
      <w:pPr>
        <w:pStyle w:val="breakline"/>
        <w:rPr>
          <w:color w:val="002060"/>
        </w:rPr>
      </w:pPr>
    </w:p>
    <w:p w14:paraId="00941861" w14:textId="77777777" w:rsidR="006D45A9" w:rsidRPr="00091F49" w:rsidRDefault="006D45A9" w:rsidP="006D45A9">
      <w:pPr>
        <w:pStyle w:val="sottotitolocampionato10"/>
        <w:rPr>
          <w:color w:val="002060"/>
        </w:rPr>
      </w:pPr>
      <w:r w:rsidRPr="00091F49">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D45A9" w:rsidRPr="00091F49" w14:paraId="622DA632"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7FE28"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E11DC"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FF53E"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040EF"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802DE"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2C3CF"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EA8C7"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4718C769"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4DA615" w14:textId="77777777" w:rsidR="006D45A9" w:rsidRPr="00091F49" w:rsidRDefault="006D45A9" w:rsidP="003F2579">
            <w:pPr>
              <w:pStyle w:val="rowtabella0"/>
              <w:rPr>
                <w:color w:val="002060"/>
              </w:rPr>
            </w:pPr>
            <w:r w:rsidRPr="00091F49">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E925E9" w14:textId="77777777" w:rsidR="006D45A9" w:rsidRPr="00091F49" w:rsidRDefault="006D45A9" w:rsidP="003F2579">
            <w:pPr>
              <w:pStyle w:val="rowtabella0"/>
              <w:rPr>
                <w:color w:val="002060"/>
              </w:rPr>
            </w:pPr>
            <w:r w:rsidRPr="00091F49">
              <w:rPr>
                <w:color w:val="002060"/>
              </w:rPr>
              <w:t>U.S. FORTUNA FANO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600A8D"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8191D3" w14:textId="77777777" w:rsidR="006D45A9" w:rsidRPr="00091F49" w:rsidRDefault="006D45A9" w:rsidP="003F2579">
            <w:pPr>
              <w:pStyle w:val="rowtabella0"/>
              <w:rPr>
                <w:color w:val="002060"/>
              </w:rPr>
            </w:pPr>
            <w:r w:rsidRPr="00091F49">
              <w:rPr>
                <w:color w:val="002060"/>
              </w:rPr>
              <w:t>21/09/2024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C413E2" w14:textId="77777777" w:rsidR="006D45A9" w:rsidRPr="00091F49" w:rsidRDefault="006D45A9" w:rsidP="003F2579">
            <w:pPr>
              <w:pStyle w:val="rowtabella0"/>
              <w:rPr>
                <w:color w:val="002060"/>
              </w:rPr>
            </w:pPr>
            <w:r w:rsidRPr="00091F49">
              <w:rPr>
                <w:color w:val="002060"/>
              </w:rPr>
              <w:t>5301 NUOVO PALAS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3BA2D7" w14:textId="77777777" w:rsidR="006D45A9" w:rsidRPr="00091F49" w:rsidRDefault="006D45A9" w:rsidP="003F2579">
            <w:pPr>
              <w:pStyle w:val="rowtabella0"/>
              <w:rPr>
                <w:color w:val="002060"/>
              </w:rPr>
            </w:pPr>
            <w:r w:rsidRPr="00091F49">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E2CE7F" w14:textId="77777777" w:rsidR="006D45A9" w:rsidRPr="00091F49" w:rsidRDefault="006D45A9" w:rsidP="003F2579">
            <w:pPr>
              <w:pStyle w:val="rowtabella0"/>
              <w:rPr>
                <w:color w:val="002060"/>
              </w:rPr>
            </w:pPr>
            <w:r w:rsidRPr="00091F49">
              <w:rPr>
                <w:color w:val="002060"/>
              </w:rPr>
              <w:t>STR.DEL BURELLO LOC.VAL NEVOLA</w:t>
            </w:r>
          </w:p>
        </w:tc>
      </w:tr>
    </w:tbl>
    <w:p w14:paraId="1CA6E8EE" w14:textId="77777777" w:rsidR="006D45A9" w:rsidRPr="00091F49" w:rsidRDefault="006D45A9" w:rsidP="006D45A9">
      <w:pPr>
        <w:pStyle w:val="breakline"/>
        <w:rPr>
          <w:rFonts w:eastAsiaTheme="minorEastAsia"/>
          <w:color w:val="002060"/>
        </w:rPr>
      </w:pPr>
    </w:p>
    <w:p w14:paraId="4A42A783" w14:textId="77777777" w:rsidR="006D45A9" w:rsidRPr="00091F49" w:rsidRDefault="006D45A9" w:rsidP="006D45A9">
      <w:pPr>
        <w:pStyle w:val="breakline"/>
        <w:rPr>
          <w:color w:val="002060"/>
        </w:rPr>
      </w:pPr>
    </w:p>
    <w:p w14:paraId="7A211724" w14:textId="77777777" w:rsidR="006D45A9" w:rsidRPr="00091F49" w:rsidRDefault="006D45A9" w:rsidP="006D45A9">
      <w:pPr>
        <w:pStyle w:val="breakline"/>
        <w:rPr>
          <w:color w:val="002060"/>
        </w:rPr>
      </w:pPr>
    </w:p>
    <w:p w14:paraId="6281B603" w14:textId="77777777" w:rsidR="006D45A9" w:rsidRPr="00091F49" w:rsidRDefault="006D45A9" w:rsidP="006D45A9">
      <w:pPr>
        <w:pStyle w:val="sottotitolocampionato10"/>
        <w:rPr>
          <w:color w:val="002060"/>
        </w:rPr>
      </w:pPr>
      <w:r w:rsidRPr="00091F49">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D45A9" w:rsidRPr="00091F49" w14:paraId="7951D13F"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08DB3"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8C220"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C2503"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4A055"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7B838"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2FFEE"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12127"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34B07E72"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2D5564C" w14:textId="77777777" w:rsidR="006D45A9" w:rsidRPr="00091F49" w:rsidRDefault="006D45A9" w:rsidP="003F2579">
            <w:pPr>
              <w:pStyle w:val="rowtabella0"/>
              <w:rPr>
                <w:color w:val="002060"/>
              </w:rPr>
            </w:pPr>
            <w:r w:rsidRPr="00091F49">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5C778D" w14:textId="77777777" w:rsidR="006D45A9" w:rsidRPr="00091F49" w:rsidRDefault="006D45A9" w:rsidP="003F2579">
            <w:pPr>
              <w:pStyle w:val="rowtabella0"/>
              <w:rPr>
                <w:color w:val="002060"/>
              </w:rPr>
            </w:pPr>
            <w:r w:rsidRPr="00091F49">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63432D"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14DEDA" w14:textId="77777777" w:rsidR="006D45A9" w:rsidRPr="00091F49" w:rsidRDefault="006D45A9" w:rsidP="003F2579">
            <w:pPr>
              <w:pStyle w:val="rowtabella0"/>
              <w:rPr>
                <w:color w:val="002060"/>
              </w:rPr>
            </w:pPr>
            <w:r w:rsidRPr="00091F49">
              <w:rPr>
                <w:color w:val="002060"/>
              </w:rPr>
              <w:t>22/09/2024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B6324D" w14:textId="77777777" w:rsidR="006D45A9" w:rsidRPr="00091F49" w:rsidRDefault="006D45A9" w:rsidP="003F2579">
            <w:pPr>
              <w:pStyle w:val="rowtabella0"/>
              <w:rPr>
                <w:color w:val="002060"/>
              </w:rPr>
            </w:pPr>
            <w:r w:rsidRPr="00091F49">
              <w:rPr>
                <w:color w:val="002060"/>
              </w:rPr>
              <w:t>5138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B49D66" w14:textId="77777777" w:rsidR="006D45A9" w:rsidRPr="00091F49" w:rsidRDefault="006D45A9" w:rsidP="003F2579">
            <w:pPr>
              <w:pStyle w:val="rowtabella0"/>
              <w:rPr>
                <w:color w:val="002060"/>
              </w:rPr>
            </w:pPr>
            <w:r w:rsidRPr="00091F49">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071B56" w14:textId="77777777" w:rsidR="006D45A9" w:rsidRPr="00091F49" w:rsidRDefault="006D45A9" w:rsidP="003F2579">
            <w:pPr>
              <w:pStyle w:val="rowtabella0"/>
              <w:rPr>
                <w:color w:val="002060"/>
              </w:rPr>
            </w:pPr>
            <w:r w:rsidRPr="00091F49">
              <w:rPr>
                <w:color w:val="002060"/>
              </w:rPr>
              <w:t>VIA CAPANNA SNC</w:t>
            </w:r>
          </w:p>
        </w:tc>
      </w:tr>
    </w:tbl>
    <w:p w14:paraId="71EFAAD6" w14:textId="77777777" w:rsidR="006D45A9" w:rsidRPr="00091F49" w:rsidRDefault="006D45A9" w:rsidP="006D45A9">
      <w:pPr>
        <w:pStyle w:val="breakline"/>
        <w:rPr>
          <w:rFonts w:eastAsiaTheme="minorEastAsia"/>
          <w:color w:val="002060"/>
        </w:rPr>
      </w:pPr>
    </w:p>
    <w:p w14:paraId="1279C244" w14:textId="77777777" w:rsidR="006D45A9" w:rsidRPr="00091F49" w:rsidRDefault="006D45A9" w:rsidP="006D45A9">
      <w:pPr>
        <w:pStyle w:val="breakline"/>
        <w:rPr>
          <w:color w:val="002060"/>
        </w:rPr>
      </w:pPr>
    </w:p>
    <w:p w14:paraId="641E5B2E" w14:textId="77777777" w:rsidR="006D45A9" w:rsidRPr="00091F49" w:rsidRDefault="006D45A9" w:rsidP="006D45A9">
      <w:pPr>
        <w:pStyle w:val="breakline"/>
        <w:rPr>
          <w:color w:val="002060"/>
        </w:rPr>
      </w:pPr>
    </w:p>
    <w:p w14:paraId="7B9CE18D" w14:textId="77777777" w:rsidR="006D45A9" w:rsidRPr="00091F49" w:rsidRDefault="006D45A9" w:rsidP="006D45A9">
      <w:pPr>
        <w:pStyle w:val="sottotitolocampionato10"/>
        <w:rPr>
          <w:color w:val="002060"/>
        </w:rPr>
      </w:pPr>
      <w:r w:rsidRPr="00091F49">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6D45A9" w:rsidRPr="00091F49" w14:paraId="66174E25"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5E95D"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67A76"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4ED5D"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2E33A"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3E4C2"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BEBA0"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B2A6C"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178A90E7"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1DC446" w14:textId="77777777" w:rsidR="006D45A9" w:rsidRPr="00091F49" w:rsidRDefault="006D45A9" w:rsidP="003F2579">
            <w:pPr>
              <w:pStyle w:val="rowtabella0"/>
              <w:rPr>
                <w:color w:val="002060"/>
              </w:rPr>
            </w:pPr>
            <w:r w:rsidRPr="00091F49">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FF7B4F" w14:textId="77777777" w:rsidR="006D45A9" w:rsidRPr="00091F49" w:rsidRDefault="006D45A9" w:rsidP="003F2579">
            <w:pPr>
              <w:pStyle w:val="rowtabella0"/>
              <w:rPr>
                <w:color w:val="002060"/>
              </w:rPr>
            </w:pPr>
            <w:r w:rsidRPr="00091F49">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2A6349"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2FBC57" w14:textId="77777777" w:rsidR="006D45A9" w:rsidRPr="00091F49" w:rsidRDefault="006D45A9" w:rsidP="003F2579">
            <w:pPr>
              <w:pStyle w:val="rowtabella0"/>
              <w:rPr>
                <w:color w:val="002060"/>
              </w:rPr>
            </w:pPr>
            <w:r w:rsidRPr="00091F49">
              <w:rPr>
                <w:color w:val="002060"/>
              </w:rPr>
              <w:t>21/09/2024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5920C2" w14:textId="77777777" w:rsidR="006D45A9" w:rsidRPr="00091F49" w:rsidRDefault="006D45A9" w:rsidP="003F2579">
            <w:pPr>
              <w:pStyle w:val="rowtabella0"/>
              <w:rPr>
                <w:color w:val="002060"/>
              </w:rPr>
            </w:pPr>
            <w:r w:rsidRPr="00091F49">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4A936E" w14:textId="77777777" w:rsidR="006D45A9" w:rsidRPr="00091F49" w:rsidRDefault="006D45A9" w:rsidP="003F2579">
            <w:pPr>
              <w:pStyle w:val="rowtabella0"/>
              <w:rPr>
                <w:color w:val="002060"/>
              </w:rPr>
            </w:pPr>
            <w:r w:rsidRPr="00091F49">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06E4F7" w14:textId="77777777" w:rsidR="006D45A9" w:rsidRPr="00091F49" w:rsidRDefault="006D45A9" w:rsidP="003F2579">
            <w:pPr>
              <w:pStyle w:val="rowtabella0"/>
              <w:rPr>
                <w:color w:val="002060"/>
              </w:rPr>
            </w:pPr>
            <w:r w:rsidRPr="00091F49">
              <w:rPr>
                <w:color w:val="002060"/>
              </w:rPr>
              <w:t>VIA ALESSANDRO MANZONI</w:t>
            </w:r>
          </w:p>
        </w:tc>
      </w:tr>
    </w:tbl>
    <w:p w14:paraId="39E5B819" w14:textId="77777777" w:rsidR="006D45A9" w:rsidRPr="00091F49" w:rsidRDefault="006D45A9" w:rsidP="006D45A9">
      <w:pPr>
        <w:pStyle w:val="breakline"/>
        <w:rPr>
          <w:rFonts w:eastAsiaTheme="minorEastAsia"/>
          <w:color w:val="002060"/>
        </w:rPr>
      </w:pPr>
    </w:p>
    <w:p w14:paraId="3CD46A2E" w14:textId="77777777" w:rsidR="006D45A9" w:rsidRPr="00091F49" w:rsidRDefault="006D45A9" w:rsidP="006D45A9">
      <w:pPr>
        <w:pStyle w:val="breakline"/>
        <w:rPr>
          <w:color w:val="002060"/>
        </w:rPr>
      </w:pPr>
    </w:p>
    <w:p w14:paraId="3BFA2B0C" w14:textId="77777777" w:rsidR="006D45A9" w:rsidRPr="00091F49" w:rsidRDefault="006D45A9" w:rsidP="006D45A9">
      <w:pPr>
        <w:pStyle w:val="breakline"/>
        <w:rPr>
          <w:color w:val="002060"/>
        </w:rPr>
      </w:pPr>
    </w:p>
    <w:p w14:paraId="07523804" w14:textId="77777777" w:rsidR="006D45A9" w:rsidRPr="00091F49" w:rsidRDefault="006D45A9" w:rsidP="006D45A9">
      <w:pPr>
        <w:pStyle w:val="sottotitolocampionato10"/>
        <w:rPr>
          <w:color w:val="002060"/>
        </w:rPr>
      </w:pPr>
      <w:r w:rsidRPr="00091F49">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D45A9" w:rsidRPr="00091F49" w14:paraId="376E97FD"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B9DF5"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7BC2A"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A49FB"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52143"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9E394"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C6F3F"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48C7F"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3B307D0B"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C99310" w14:textId="77777777" w:rsidR="006D45A9" w:rsidRPr="00091F49" w:rsidRDefault="006D45A9" w:rsidP="003F2579">
            <w:pPr>
              <w:pStyle w:val="rowtabella0"/>
              <w:rPr>
                <w:color w:val="002060"/>
              </w:rPr>
            </w:pPr>
            <w:r w:rsidRPr="00091F49">
              <w:rPr>
                <w:color w:val="002060"/>
              </w:rPr>
              <w:t>C.U.S.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1B9198" w14:textId="77777777" w:rsidR="006D45A9" w:rsidRPr="00091F49" w:rsidRDefault="006D45A9" w:rsidP="003F2579">
            <w:pPr>
              <w:pStyle w:val="rowtabella0"/>
              <w:rPr>
                <w:color w:val="002060"/>
              </w:rPr>
            </w:pPr>
            <w:r w:rsidRPr="00091F49">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AD6AAE"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E275B7" w14:textId="77777777" w:rsidR="006D45A9" w:rsidRPr="00091F49" w:rsidRDefault="006D45A9" w:rsidP="003F2579">
            <w:pPr>
              <w:pStyle w:val="rowtabella0"/>
              <w:rPr>
                <w:color w:val="002060"/>
              </w:rPr>
            </w:pPr>
            <w:r w:rsidRPr="00091F49">
              <w:rPr>
                <w:color w:val="002060"/>
              </w:rPr>
              <w:t>21/09/2024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CAEBE3" w14:textId="77777777" w:rsidR="006D45A9" w:rsidRPr="00091F49" w:rsidRDefault="006D45A9" w:rsidP="003F2579">
            <w:pPr>
              <w:pStyle w:val="rowtabella0"/>
              <w:rPr>
                <w:color w:val="002060"/>
              </w:rPr>
            </w:pPr>
            <w:r w:rsidRPr="00091F49">
              <w:rPr>
                <w:color w:val="002060"/>
              </w:rPr>
              <w:t>5030 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C8276D" w14:textId="77777777" w:rsidR="006D45A9" w:rsidRPr="00091F49" w:rsidRDefault="006D45A9" w:rsidP="003F2579">
            <w:pPr>
              <w:pStyle w:val="rowtabella0"/>
              <w:rPr>
                <w:color w:val="002060"/>
              </w:rPr>
            </w:pPr>
            <w:r w:rsidRPr="00091F4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9D50C5" w14:textId="77777777" w:rsidR="006D45A9" w:rsidRPr="00091F49" w:rsidRDefault="006D45A9" w:rsidP="003F2579">
            <w:pPr>
              <w:pStyle w:val="rowtabella0"/>
              <w:rPr>
                <w:color w:val="002060"/>
              </w:rPr>
            </w:pPr>
            <w:r w:rsidRPr="00091F49">
              <w:rPr>
                <w:color w:val="002060"/>
              </w:rPr>
              <w:t>VIA GROTTE DI POSATORA 19/A</w:t>
            </w:r>
          </w:p>
        </w:tc>
      </w:tr>
    </w:tbl>
    <w:p w14:paraId="4E39E2FD" w14:textId="77777777" w:rsidR="006D45A9" w:rsidRPr="00091F49" w:rsidRDefault="006D45A9" w:rsidP="006D45A9">
      <w:pPr>
        <w:pStyle w:val="breakline"/>
        <w:rPr>
          <w:rFonts w:eastAsiaTheme="minorEastAsia"/>
          <w:color w:val="002060"/>
        </w:rPr>
      </w:pPr>
    </w:p>
    <w:p w14:paraId="1DC5F581" w14:textId="77777777" w:rsidR="006D45A9" w:rsidRPr="00091F49" w:rsidRDefault="006D45A9" w:rsidP="006D45A9">
      <w:pPr>
        <w:pStyle w:val="breakline"/>
        <w:rPr>
          <w:color w:val="002060"/>
        </w:rPr>
      </w:pPr>
    </w:p>
    <w:p w14:paraId="4E68176D" w14:textId="77777777" w:rsidR="006D45A9" w:rsidRPr="00091F49" w:rsidRDefault="006D45A9" w:rsidP="006D45A9">
      <w:pPr>
        <w:pStyle w:val="breakline"/>
        <w:rPr>
          <w:color w:val="002060"/>
        </w:rPr>
      </w:pPr>
    </w:p>
    <w:p w14:paraId="0A5787F8" w14:textId="77777777" w:rsidR="006D45A9" w:rsidRPr="00091F49" w:rsidRDefault="006D45A9" w:rsidP="006D45A9">
      <w:pPr>
        <w:pStyle w:val="sottotitolocampionato10"/>
        <w:rPr>
          <w:color w:val="002060"/>
        </w:rPr>
      </w:pPr>
      <w:r w:rsidRPr="00091F49">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6D45A9" w:rsidRPr="00091F49" w14:paraId="4726FF4B"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7E0A0"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1486B"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41918"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3A0F5"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2BEC7"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DC82A"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4AE14"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19CC7C6F"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1CCBC5" w14:textId="77777777" w:rsidR="006D45A9" w:rsidRPr="00091F49" w:rsidRDefault="006D45A9" w:rsidP="003F2579">
            <w:pPr>
              <w:pStyle w:val="rowtabella0"/>
              <w:rPr>
                <w:color w:val="002060"/>
              </w:rPr>
            </w:pPr>
            <w:r w:rsidRPr="00091F49">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C21124" w14:textId="77777777" w:rsidR="006D45A9" w:rsidRPr="00091F49" w:rsidRDefault="006D45A9" w:rsidP="003F2579">
            <w:pPr>
              <w:pStyle w:val="rowtabella0"/>
              <w:rPr>
                <w:color w:val="002060"/>
              </w:rPr>
            </w:pPr>
            <w:r w:rsidRPr="00091F49">
              <w:rPr>
                <w:color w:val="002060"/>
              </w:rPr>
              <w:t>FUTSAL VIRE GEOSISTEM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188458"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99FDF4" w14:textId="77777777" w:rsidR="006D45A9" w:rsidRPr="00091F49" w:rsidRDefault="006D45A9" w:rsidP="003F2579">
            <w:pPr>
              <w:pStyle w:val="rowtabella0"/>
              <w:rPr>
                <w:color w:val="002060"/>
              </w:rPr>
            </w:pPr>
            <w:r w:rsidRPr="00091F49">
              <w:rPr>
                <w:color w:val="002060"/>
              </w:rPr>
              <w:t>22/09/2024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B07F9C" w14:textId="77777777" w:rsidR="006D45A9" w:rsidRPr="00091F49" w:rsidRDefault="006D45A9" w:rsidP="003F2579">
            <w:pPr>
              <w:pStyle w:val="rowtabella0"/>
              <w:rPr>
                <w:color w:val="002060"/>
              </w:rPr>
            </w:pPr>
            <w:r w:rsidRPr="00091F49">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1C7B2F" w14:textId="77777777" w:rsidR="006D45A9" w:rsidRPr="00091F49" w:rsidRDefault="006D45A9" w:rsidP="003F2579">
            <w:pPr>
              <w:pStyle w:val="rowtabella0"/>
              <w:rPr>
                <w:color w:val="002060"/>
              </w:rPr>
            </w:pPr>
            <w:r w:rsidRPr="00091F4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AE890C" w14:textId="77777777" w:rsidR="006D45A9" w:rsidRPr="00091F49" w:rsidRDefault="006D45A9" w:rsidP="003F2579">
            <w:pPr>
              <w:pStyle w:val="rowtabella0"/>
              <w:rPr>
                <w:color w:val="002060"/>
              </w:rPr>
            </w:pPr>
            <w:r w:rsidRPr="00091F49">
              <w:rPr>
                <w:color w:val="002060"/>
              </w:rPr>
              <w:t>VIA MADRE TERESA DI CALCUTTA</w:t>
            </w:r>
          </w:p>
        </w:tc>
      </w:tr>
    </w:tbl>
    <w:p w14:paraId="54CE7774" w14:textId="77777777" w:rsidR="006D45A9" w:rsidRPr="00091F49" w:rsidRDefault="006D45A9" w:rsidP="006D45A9">
      <w:pPr>
        <w:pStyle w:val="breakline"/>
        <w:rPr>
          <w:rFonts w:eastAsiaTheme="minorEastAsia"/>
          <w:color w:val="002060"/>
        </w:rPr>
      </w:pPr>
    </w:p>
    <w:p w14:paraId="0FC981C6" w14:textId="77777777" w:rsidR="006D45A9" w:rsidRPr="00091F49" w:rsidRDefault="006D45A9" w:rsidP="006D45A9">
      <w:pPr>
        <w:pStyle w:val="breakline"/>
        <w:rPr>
          <w:color w:val="002060"/>
        </w:rPr>
      </w:pPr>
    </w:p>
    <w:p w14:paraId="40843A3C" w14:textId="77777777" w:rsidR="006D45A9" w:rsidRPr="00091F49" w:rsidRDefault="006D45A9" w:rsidP="006D45A9">
      <w:pPr>
        <w:pStyle w:val="breakline"/>
        <w:rPr>
          <w:color w:val="002060"/>
        </w:rPr>
      </w:pPr>
    </w:p>
    <w:p w14:paraId="2BBAD735" w14:textId="77777777" w:rsidR="006D45A9" w:rsidRPr="00091F49" w:rsidRDefault="006D45A9" w:rsidP="006D45A9">
      <w:pPr>
        <w:pStyle w:val="sottotitolocampionato10"/>
        <w:rPr>
          <w:color w:val="002060"/>
        </w:rPr>
      </w:pPr>
      <w:r w:rsidRPr="00091F49">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6D45A9" w:rsidRPr="00091F49" w14:paraId="311F69AC"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EC3B4"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693C1"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F11E7"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EACFF"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FA9EC"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6A32B"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E79B1"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4B87A4AB"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25B451" w14:textId="77777777" w:rsidR="006D45A9" w:rsidRPr="00091F49" w:rsidRDefault="006D45A9" w:rsidP="003F2579">
            <w:pPr>
              <w:pStyle w:val="rowtabella0"/>
              <w:rPr>
                <w:color w:val="002060"/>
              </w:rPr>
            </w:pPr>
            <w:r w:rsidRPr="00091F49">
              <w:rPr>
                <w:color w:val="002060"/>
              </w:rPr>
              <w:t>A.V.I.S. RIPATRANSONE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83502E" w14:textId="77777777" w:rsidR="006D45A9" w:rsidRPr="00091F49" w:rsidRDefault="006D45A9" w:rsidP="003F2579">
            <w:pPr>
              <w:pStyle w:val="rowtabella0"/>
              <w:rPr>
                <w:color w:val="002060"/>
              </w:rPr>
            </w:pPr>
            <w:r w:rsidRPr="00091F49">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A7DCDD"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D0D032" w14:textId="77777777" w:rsidR="006D45A9" w:rsidRPr="00091F49" w:rsidRDefault="006D45A9" w:rsidP="003F2579">
            <w:pPr>
              <w:pStyle w:val="rowtabella0"/>
              <w:rPr>
                <w:color w:val="002060"/>
              </w:rPr>
            </w:pPr>
            <w:r w:rsidRPr="00091F49">
              <w:rPr>
                <w:color w:val="002060"/>
              </w:rPr>
              <w:t>21/09/2024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CFD3B2" w14:textId="77777777" w:rsidR="006D45A9" w:rsidRPr="00091F49" w:rsidRDefault="006D45A9" w:rsidP="003F2579">
            <w:pPr>
              <w:pStyle w:val="rowtabella0"/>
              <w:rPr>
                <w:color w:val="002060"/>
              </w:rPr>
            </w:pPr>
            <w:r w:rsidRPr="00091F49">
              <w:rPr>
                <w:color w:val="002060"/>
              </w:rPr>
              <w:t>5697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F94316" w14:textId="77777777" w:rsidR="006D45A9" w:rsidRPr="00091F49" w:rsidRDefault="006D45A9" w:rsidP="003F2579">
            <w:pPr>
              <w:pStyle w:val="rowtabella0"/>
              <w:rPr>
                <w:color w:val="002060"/>
              </w:rPr>
            </w:pPr>
            <w:r w:rsidRPr="00091F49">
              <w:rPr>
                <w:color w:val="002060"/>
              </w:rPr>
              <w:t>RIPATRANSONE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8F5A4A" w14:textId="77777777" w:rsidR="006D45A9" w:rsidRPr="00091F49" w:rsidRDefault="006D45A9" w:rsidP="003F2579">
            <w:pPr>
              <w:pStyle w:val="rowtabella0"/>
              <w:rPr>
                <w:color w:val="002060"/>
              </w:rPr>
            </w:pPr>
            <w:r w:rsidRPr="00091F49">
              <w:rPr>
                <w:color w:val="002060"/>
              </w:rPr>
              <w:t>VIA FONTE ABECETO, 4</w:t>
            </w:r>
          </w:p>
        </w:tc>
      </w:tr>
    </w:tbl>
    <w:p w14:paraId="2DCC5C90" w14:textId="77777777" w:rsidR="006D45A9" w:rsidRDefault="006D45A9" w:rsidP="007D644B">
      <w:pPr>
        <w:pStyle w:val="Corpodeltesto21"/>
        <w:rPr>
          <w:rFonts w:ascii="Arial" w:hAnsi="Arial" w:cs="Arial"/>
          <w:b/>
          <w:color w:val="002060"/>
          <w:sz w:val="22"/>
          <w:szCs w:val="22"/>
        </w:rPr>
      </w:pPr>
    </w:p>
    <w:p w14:paraId="4D4DC422" w14:textId="77777777" w:rsidR="009E79A9" w:rsidRDefault="009E79A9" w:rsidP="007D644B">
      <w:pPr>
        <w:pStyle w:val="Corpodeltesto21"/>
        <w:rPr>
          <w:rFonts w:ascii="Arial" w:hAnsi="Arial" w:cs="Arial"/>
          <w:b/>
          <w:color w:val="002060"/>
          <w:sz w:val="22"/>
          <w:szCs w:val="22"/>
        </w:rPr>
      </w:pPr>
    </w:p>
    <w:p w14:paraId="3DBDACFB" w14:textId="77777777" w:rsidR="009E79A9" w:rsidRPr="00BE0269" w:rsidRDefault="009E79A9" w:rsidP="009E79A9">
      <w:pPr>
        <w:pStyle w:val="titolocampionato0"/>
        <w:shd w:val="clear" w:color="auto" w:fill="CCCCCC"/>
        <w:spacing w:before="80" w:after="40"/>
        <w:rPr>
          <w:color w:val="002060"/>
        </w:rPr>
      </w:pPr>
      <w:r w:rsidRPr="00BE0269">
        <w:rPr>
          <w:color w:val="002060"/>
        </w:rPr>
        <w:t>COPPA MARCHE UNDER15 CALCIO A5</w:t>
      </w:r>
    </w:p>
    <w:p w14:paraId="1153E0D4" w14:textId="45BF61F9" w:rsidR="00C51BD7" w:rsidRPr="00AE3295" w:rsidRDefault="00C51BD7" w:rsidP="00C51BD7">
      <w:pPr>
        <w:pStyle w:val="TITOLOPRINC"/>
        <w:spacing w:before="0" w:beforeAutospacing="0" w:after="0" w:afterAutospacing="0"/>
        <w:rPr>
          <w:color w:val="002060"/>
        </w:rPr>
      </w:pPr>
      <w:r>
        <w:rPr>
          <w:color w:val="002060"/>
        </w:rPr>
        <w:t>GIRONE “E”</w:t>
      </w:r>
    </w:p>
    <w:p w14:paraId="59E4D98A" w14:textId="77777777" w:rsidR="00C51BD7" w:rsidRDefault="00C51BD7" w:rsidP="00C51BD7">
      <w:pPr>
        <w:pStyle w:val="LndNormale1"/>
        <w:rPr>
          <w:b/>
          <w:color w:val="002060"/>
        </w:rPr>
      </w:pPr>
    </w:p>
    <w:p w14:paraId="62335845" w14:textId="05A0DC4F" w:rsidR="00C51BD7" w:rsidRDefault="00C51BD7" w:rsidP="00C51BD7">
      <w:pPr>
        <w:widowControl w:val="0"/>
        <w:rPr>
          <w:rFonts w:ascii="Arial" w:hAnsi="Arial" w:cs="Arial"/>
          <w:bCs/>
          <w:color w:val="002060"/>
          <w:sz w:val="22"/>
          <w:szCs w:val="22"/>
        </w:rPr>
      </w:pPr>
      <w:r>
        <w:rPr>
          <w:rFonts w:ascii="Arial" w:hAnsi="Arial" w:cs="Arial"/>
          <w:bCs/>
          <w:color w:val="002060"/>
          <w:sz w:val="22"/>
          <w:szCs w:val="22"/>
        </w:rPr>
        <w:t>Preso atto del ritiro dalla competizione in epigrafe formalizzato dalla Società BORGOROSSO TOLENTINO a mezzo mail il 16/09/2024 ore 20:05</w:t>
      </w:r>
    </w:p>
    <w:p w14:paraId="69212ECB" w14:textId="77777777" w:rsidR="00C51BD7" w:rsidRDefault="00C51BD7" w:rsidP="00C51BD7">
      <w:pPr>
        <w:widowControl w:val="0"/>
        <w:rPr>
          <w:rFonts w:ascii="Arial" w:hAnsi="Arial" w:cs="Arial"/>
          <w:bCs/>
          <w:color w:val="002060"/>
          <w:sz w:val="22"/>
          <w:szCs w:val="22"/>
        </w:rPr>
      </w:pPr>
    </w:p>
    <w:p w14:paraId="45BFD143" w14:textId="26A6B459" w:rsidR="00C51BD7" w:rsidRDefault="00C51BD7" w:rsidP="00C51BD7">
      <w:pPr>
        <w:widowControl w:val="0"/>
        <w:jc w:val="center"/>
        <w:rPr>
          <w:rFonts w:ascii="Arial" w:hAnsi="Arial" w:cs="Arial"/>
          <w:bCs/>
          <w:color w:val="002060"/>
          <w:sz w:val="22"/>
          <w:szCs w:val="22"/>
        </w:rPr>
      </w:pPr>
      <w:r>
        <w:rPr>
          <w:rFonts w:ascii="Arial" w:hAnsi="Arial" w:cs="Arial"/>
          <w:bCs/>
          <w:color w:val="002060"/>
          <w:sz w:val="22"/>
          <w:szCs w:val="22"/>
        </w:rPr>
        <w:t>SI DISPONE</w:t>
      </w:r>
    </w:p>
    <w:p w14:paraId="095C88C3" w14:textId="77777777" w:rsidR="00C51BD7" w:rsidRDefault="00C51BD7" w:rsidP="00C51BD7">
      <w:pPr>
        <w:widowControl w:val="0"/>
        <w:rPr>
          <w:rFonts w:ascii="Arial" w:hAnsi="Arial" w:cs="Arial"/>
          <w:bCs/>
          <w:color w:val="002060"/>
          <w:sz w:val="22"/>
          <w:szCs w:val="22"/>
        </w:rPr>
      </w:pPr>
    </w:p>
    <w:p w14:paraId="54929676" w14:textId="388975EB" w:rsidR="00C51BD7" w:rsidRPr="00C51BD7" w:rsidRDefault="00C51BD7" w:rsidP="00C51BD7">
      <w:pPr>
        <w:pStyle w:val="Paragrafoelenco"/>
        <w:widowControl w:val="0"/>
        <w:numPr>
          <w:ilvl w:val="0"/>
          <w:numId w:val="6"/>
        </w:numPr>
        <w:jc w:val="both"/>
        <w:rPr>
          <w:rFonts w:ascii="Arial" w:hAnsi="Arial" w:cs="Arial"/>
          <w:bCs/>
          <w:color w:val="002060"/>
          <w:sz w:val="22"/>
          <w:szCs w:val="22"/>
        </w:rPr>
      </w:pPr>
      <w:r w:rsidRPr="00C51BD7">
        <w:rPr>
          <w:rFonts w:ascii="Arial" w:hAnsi="Arial" w:cs="Arial"/>
          <w:b/>
          <w:color w:val="002060"/>
          <w:sz w:val="22"/>
          <w:szCs w:val="22"/>
        </w:rPr>
        <w:t>l’estromissione della Società BORGOROSSO TOLENTINO dalla Coppa Marche Calcio a Cinque Under 15</w:t>
      </w:r>
      <w:r>
        <w:rPr>
          <w:rFonts w:ascii="Arial" w:hAnsi="Arial" w:cs="Arial"/>
          <w:bCs/>
          <w:color w:val="002060"/>
          <w:sz w:val="22"/>
          <w:szCs w:val="22"/>
        </w:rPr>
        <w:t>;</w:t>
      </w:r>
    </w:p>
    <w:p w14:paraId="3FA3FDFE" w14:textId="4ACF137B" w:rsidR="00C51BD7" w:rsidRDefault="00C51BD7" w:rsidP="00C51BD7">
      <w:pPr>
        <w:pStyle w:val="Paragrafoelenco"/>
        <w:widowControl w:val="0"/>
        <w:numPr>
          <w:ilvl w:val="0"/>
          <w:numId w:val="6"/>
        </w:numPr>
        <w:jc w:val="both"/>
        <w:rPr>
          <w:rFonts w:ascii="Arial" w:hAnsi="Arial" w:cs="Arial"/>
          <w:bCs/>
          <w:color w:val="002060"/>
          <w:sz w:val="22"/>
          <w:szCs w:val="22"/>
        </w:rPr>
      </w:pPr>
      <w:r>
        <w:rPr>
          <w:rFonts w:ascii="Arial" w:hAnsi="Arial" w:cs="Arial"/>
          <w:bCs/>
          <w:color w:val="002060"/>
          <w:sz w:val="22"/>
          <w:szCs w:val="22"/>
        </w:rPr>
        <w:t xml:space="preserve">il deferimento </w:t>
      </w:r>
      <w:r>
        <w:rPr>
          <w:rFonts w:ascii="Arial" w:hAnsi="Arial" w:cs="Arial"/>
          <w:bCs/>
          <w:color w:val="002060"/>
          <w:sz w:val="22"/>
          <w:szCs w:val="22"/>
        </w:rPr>
        <w:t xml:space="preserve">della Società BORGOROSSO TOLENTINO </w:t>
      </w:r>
      <w:r>
        <w:rPr>
          <w:rFonts w:ascii="Arial" w:hAnsi="Arial" w:cs="Arial"/>
          <w:bCs/>
          <w:color w:val="002060"/>
          <w:sz w:val="22"/>
          <w:szCs w:val="22"/>
        </w:rPr>
        <w:t>al Giudice Sportivo per quanto di competenza.</w:t>
      </w:r>
    </w:p>
    <w:p w14:paraId="7BB5579E" w14:textId="77777777" w:rsidR="00C51BD7" w:rsidRDefault="00C51BD7" w:rsidP="00C51BD7">
      <w:pPr>
        <w:widowControl w:val="0"/>
        <w:rPr>
          <w:rFonts w:ascii="Arial" w:hAnsi="Arial" w:cs="Arial"/>
          <w:bCs/>
          <w:color w:val="002060"/>
          <w:sz w:val="22"/>
          <w:szCs w:val="22"/>
        </w:rPr>
      </w:pPr>
    </w:p>
    <w:p w14:paraId="6A8884D5" w14:textId="6CC7AEC4" w:rsidR="00C51BD7" w:rsidRDefault="00C51BD7" w:rsidP="00C51BD7">
      <w:pPr>
        <w:widowControl w:val="0"/>
        <w:rPr>
          <w:rFonts w:ascii="Arial" w:hAnsi="Arial" w:cs="Arial"/>
          <w:bCs/>
          <w:color w:val="002060"/>
          <w:sz w:val="22"/>
          <w:szCs w:val="22"/>
        </w:rPr>
      </w:pPr>
      <w:r>
        <w:rPr>
          <w:rFonts w:ascii="Arial" w:hAnsi="Arial" w:cs="Arial"/>
          <w:bCs/>
          <w:color w:val="002060"/>
          <w:sz w:val="22"/>
          <w:szCs w:val="22"/>
        </w:rPr>
        <w:t xml:space="preserve">Alla luce di quanto sopra, la Società </w:t>
      </w:r>
      <w:r w:rsidRPr="00C51BD7">
        <w:rPr>
          <w:rFonts w:ascii="Arial" w:hAnsi="Arial" w:cs="Arial"/>
          <w:b/>
          <w:color w:val="002060"/>
          <w:sz w:val="22"/>
          <w:szCs w:val="22"/>
        </w:rPr>
        <w:t>CANTINE RIUNITE CSI</w:t>
      </w:r>
      <w:r>
        <w:rPr>
          <w:rFonts w:ascii="Arial" w:hAnsi="Arial" w:cs="Arial"/>
          <w:bCs/>
          <w:color w:val="002060"/>
          <w:sz w:val="22"/>
          <w:szCs w:val="22"/>
        </w:rPr>
        <w:t xml:space="preserve"> è </w:t>
      </w:r>
      <w:r w:rsidRPr="00C51BD7">
        <w:rPr>
          <w:rFonts w:ascii="Arial" w:hAnsi="Arial" w:cs="Arial"/>
          <w:b/>
          <w:color w:val="002060"/>
          <w:sz w:val="22"/>
          <w:szCs w:val="22"/>
        </w:rPr>
        <w:t>qualificata ai Quarti di Finale</w:t>
      </w:r>
      <w:r>
        <w:rPr>
          <w:rFonts w:ascii="Arial" w:hAnsi="Arial" w:cs="Arial"/>
          <w:bCs/>
          <w:color w:val="002060"/>
          <w:sz w:val="22"/>
          <w:szCs w:val="22"/>
        </w:rPr>
        <w:t>.</w:t>
      </w:r>
    </w:p>
    <w:p w14:paraId="60174AA6" w14:textId="77777777" w:rsidR="006D45A9" w:rsidRPr="00C51BD7" w:rsidRDefault="006D45A9" w:rsidP="00C51BD7">
      <w:pPr>
        <w:widowControl w:val="0"/>
        <w:rPr>
          <w:rFonts w:ascii="Arial" w:hAnsi="Arial" w:cs="Arial"/>
          <w:bCs/>
          <w:color w:val="002060"/>
          <w:sz w:val="22"/>
          <w:szCs w:val="22"/>
        </w:rPr>
      </w:pPr>
    </w:p>
    <w:p w14:paraId="30A1F1AD" w14:textId="5AAD2652" w:rsidR="009E79A9" w:rsidRPr="00BE0269" w:rsidRDefault="009E79A9" w:rsidP="009E79A9">
      <w:pPr>
        <w:pStyle w:val="titoloprinc0"/>
        <w:rPr>
          <w:color w:val="002060"/>
        </w:rPr>
      </w:pPr>
      <w:r w:rsidRPr="00BE0269">
        <w:rPr>
          <w:color w:val="002060"/>
        </w:rPr>
        <w:t>VARIAZIONI AL PROGRAMMA GARE</w:t>
      </w:r>
    </w:p>
    <w:p w14:paraId="4FC1412E" w14:textId="77777777" w:rsidR="009E79A9" w:rsidRPr="00BE0269" w:rsidRDefault="009E79A9" w:rsidP="009E79A9">
      <w:pPr>
        <w:pStyle w:val="breakline"/>
        <w:rPr>
          <w:color w:val="002060"/>
        </w:rPr>
      </w:pPr>
    </w:p>
    <w:p w14:paraId="43EE588E" w14:textId="77777777" w:rsidR="009E79A9" w:rsidRPr="00BE0269" w:rsidRDefault="009E79A9" w:rsidP="009E79A9">
      <w:pPr>
        <w:pStyle w:val="breakline"/>
        <w:rPr>
          <w:color w:val="002060"/>
        </w:rPr>
      </w:pPr>
    </w:p>
    <w:p w14:paraId="29C80712" w14:textId="77777777" w:rsidR="009E79A9" w:rsidRPr="00BE0269" w:rsidRDefault="009E79A9" w:rsidP="009E79A9">
      <w:pPr>
        <w:pStyle w:val="sottotitolocampionato10"/>
        <w:rPr>
          <w:color w:val="002060"/>
        </w:rPr>
      </w:pPr>
      <w:r w:rsidRPr="00BE026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E79A9" w:rsidRPr="00BE0269" w14:paraId="07D705C4" w14:textId="77777777" w:rsidTr="003F257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3FBF3" w14:textId="77777777" w:rsidR="009E79A9" w:rsidRPr="00BE0269" w:rsidRDefault="009E79A9" w:rsidP="003F2579">
            <w:pPr>
              <w:pStyle w:val="headertabella0"/>
              <w:rPr>
                <w:color w:val="002060"/>
              </w:rPr>
            </w:pPr>
            <w:r w:rsidRPr="00BE026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5A53E" w14:textId="77777777" w:rsidR="009E79A9" w:rsidRPr="00BE0269" w:rsidRDefault="009E79A9" w:rsidP="003F2579">
            <w:pPr>
              <w:pStyle w:val="headertabella0"/>
              <w:rPr>
                <w:color w:val="002060"/>
              </w:rPr>
            </w:pPr>
            <w:r w:rsidRPr="00BE0269">
              <w:rPr>
                <w:color w:val="002060"/>
              </w:rPr>
              <w:t xml:space="preserve">N° </w:t>
            </w:r>
            <w:proofErr w:type="spellStart"/>
            <w:r w:rsidRPr="00BE0269">
              <w:rPr>
                <w:color w:val="002060"/>
              </w:rPr>
              <w:t>Gior</w:t>
            </w:r>
            <w:proofErr w:type="spellEnd"/>
            <w:r w:rsidRPr="00BE026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1210D" w14:textId="77777777" w:rsidR="009E79A9" w:rsidRPr="00BE0269" w:rsidRDefault="009E79A9" w:rsidP="003F2579">
            <w:pPr>
              <w:pStyle w:val="headertabella0"/>
              <w:rPr>
                <w:color w:val="002060"/>
              </w:rPr>
            </w:pPr>
            <w:r w:rsidRPr="00BE026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DCE5C" w14:textId="77777777" w:rsidR="009E79A9" w:rsidRPr="00BE0269" w:rsidRDefault="009E79A9" w:rsidP="003F2579">
            <w:pPr>
              <w:pStyle w:val="headertabella0"/>
              <w:rPr>
                <w:color w:val="002060"/>
              </w:rPr>
            </w:pPr>
            <w:r w:rsidRPr="00BE02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262B6" w14:textId="77777777" w:rsidR="009E79A9" w:rsidRPr="00BE0269" w:rsidRDefault="009E79A9" w:rsidP="003F2579">
            <w:pPr>
              <w:pStyle w:val="headertabella0"/>
              <w:rPr>
                <w:color w:val="002060"/>
              </w:rPr>
            </w:pPr>
            <w:r w:rsidRPr="00BE0269">
              <w:rPr>
                <w:color w:val="002060"/>
              </w:rPr>
              <w:t xml:space="preserve">Data </w:t>
            </w:r>
            <w:proofErr w:type="spellStart"/>
            <w:r w:rsidRPr="00BE0269">
              <w:rPr>
                <w:color w:val="002060"/>
              </w:rPr>
              <w:t>Orig</w:t>
            </w:r>
            <w:proofErr w:type="spellEnd"/>
            <w:r w:rsidRPr="00BE02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197F2" w14:textId="77777777" w:rsidR="009E79A9" w:rsidRPr="00BE0269" w:rsidRDefault="009E79A9" w:rsidP="003F2579">
            <w:pPr>
              <w:pStyle w:val="headertabella0"/>
              <w:rPr>
                <w:color w:val="002060"/>
              </w:rPr>
            </w:pPr>
            <w:r w:rsidRPr="00BE02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ECF64" w14:textId="77777777" w:rsidR="009E79A9" w:rsidRPr="00BE0269" w:rsidRDefault="009E79A9" w:rsidP="003F2579">
            <w:pPr>
              <w:pStyle w:val="headertabella0"/>
              <w:rPr>
                <w:color w:val="002060"/>
              </w:rPr>
            </w:pPr>
            <w:r w:rsidRPr="00BE0269">
              <w:rPr>
                <w:color w:val="002060"/>
              </w:rPr>
              <w:t xml:space="preserve">Ora </w:t>
            </w:r>
            <w:proofErr w:type="spellStart"/>
            <w:r w:rsidRPr="00BE0269">
              <w:rPr>
                <w:color w:val="002060"/>
              </w:rPr>
              <w:t>Orig</w:t>
            </w:r>
            <w:proofErr w:type="spellEnd"/>
            <w:r w:rsidRPr="00BE026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71D2C" w14:textId="77777777" w:rsidR="009E79A9" w:rsidRPr="00BE0269" w:rsidRDefault="009E79A9" w:rsidP="003F2579">
            <w:pPr>
              <w:pStyle w:val="headertabella0"/>
              <w:rPr>
                <w:color w:val="002060"/>
              </w:rPr>
            </w:pPr>
            <w:r w:rsidRPr="00BE0269">
              <w:rPr>
                <w:color w:val="002060"/>
              </w:rPr>
              <w:t>Impianto</w:t>
            </w:r>
          </w:p>
        </w:tc>
      </w:tr>
      <w:tr w:rsidR="009E79A9" w:rsidRPr="00BE0269" w14:paraId="01508A7C" w14:textId="77777777" w:rsidTr="003F257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4EF71" w14:textId="77777777" w:rsidR="009E79A9" w:rsidRPr="009E79A9" w:rsidRDefault="009E79A9" w:rsidP="003F2579">
            <w:pPr>
              <w:pStyle w:val="rowtabella0"/>
              <w:rPr>
                <w:color w:val="002060"/>
                <w:highlight w:val="yellow"/>
              </w:rPr>
            </w:pPr>
            <w:r w:rsidRPr="009E79A9">
              <w:rPr>
                <w:color w:val="002060"/>
                <w:highlight w:val="yellow"/>
              </w:rPr>
              <w:t>22/09/2024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2A794" w14:textId="77777777" w:rsidR="009E79A9" w:rsidRPr="009E79A9" w:rsidRDefault="009E79A9" w:rsidP="003F2579">
            <w:pPr>
              <w:pStyle w:val="rowtabella0"/>
              <w:jc w:val="center"/>
              <w:rPr>
                <w:color w:val="002060"/>
                <w:highlight w:val="yellow"/>
              </w:rPr>
            </w:pPr>
            <w:r w:rsidRPr="009E79A9">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3B753" w14:textId="77777777" w:rsidR="009E79A9" w:rsidRPr="009E79A9" w:rsidRDefault="009E79A9" w:rsidP="003F2579">
            <w:pPr>
              <w:pStyle w:val="rowtabella0"/>
              <w:rPr>
                <w:color w:val="002060"/>
                <w:highlight w:val="yellow"/>
              </w:rPr>
            </w:pPr>
            <w:r w:rsidRPr="009E79A9">
              <w:rPr>
                <w:color w:val="002060"/>
                <w:highlight w:val="yellow"/>
              </w:rPr>
              <w:t>AUDAX 1970 S.ANGELO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CCDD5" w14:textId="77777777" w:rsidR="009E79A9" w:rsidRPr="009E79A9" w:rsidRDefault="009E79A9" w:rsidP="003F2579">
            <w:pPr>
              <w:pStyle w:val="rowtabella0"/>
              <w:rPr>
                <w:color w:val="002060"/>
                <w:highlight w:val="yellow"/>
              </w:rPr>
            </w:pPr>
            <w:r w:rsidRPr="009E79A9">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146C2" w14:textId="77777777" w:rsidR="009E79A9" w:rsidRPr="00BE0269" w:rsidRDefault="009E79A9" w:rsidP="003F2579">
            <w:pPr>
              <w:rPr>
                <w:color w:val="002060"/>
              </w:rPr>
            </w:pPr>
            <w:r w:rsidRPr="009E79A9">
              <w:rPr>
                <w:rFonts w:ascii="Arial" w:hAnsi="Arial" w:cs="Arial"/>
                <w:color w:val="002060"/>
                <w:sz w:val="12"/>
                <w:szCs w:val="12"/>
              </w:rPr>
              <w:t>21/09/2024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46D46" w14:textId="77777777" w:rsidR="009E79A9" w:rsidRPr="00BE0269" w:rsidRDefault="009E79A9" w:rsidP="003F2579">
            <w:pPr>
              <w:pStyle w:val="rowtabella0"/>
              <w:jc w:val="center"/>
              <w:rPr>
                <w:color w:val="002060"/>
              </w:rPr>
            </w:pPr>
            <w:r w:rsidRPr="009E79A9">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0E661" w14:textId="77777777" w:rsidR="009E79A9" w:rsidRPr="009E79A9" w:rsidRDefault="009E79A9" w:rsidP="003F2579">
            <w:pPr>
              <w:rPr>
                <w:color w:val="002060"/>
                <w:highlight w:val="yellow"/>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2E9CF" w14:textId="77777777" w:rsidR="009E79A9" w:rsidRPr="009E79A9" w:rsidRDefault="009E79A9" w:rsidP="003F2579">
            <w:pPr>
              <w:pStyle w:val="rowtabella0"/>
              <w:rPr>
                <w:color w:val="002060"/>
                <w:highlight w:val="yellow"/>
              </w:rPr>
            </w:pPr>
            <w:r w:rsidRPr="009E79A9">
              <w:rPr>
                <w:color w:val="002060"/>
                <w:highlight w:val="yellow"/>
              </w:rPr>
              <w:t>PALAZZETTO DELLO SPORT SENIGALLIA VIA CAPANNA SNC</w:t>
            </w:r>
          </w:p>
        </w:tc>
      </w:tr>
    </w:tbl>
    <w:p w14:paraId="09DD7A30" w14:textId="77777777" w:rsidR="009E79A9" w:rsidRDefault="009E79A9" w:rsidP="009E79A9">
      <w:pPr>
        <w:pStyle w:val="breakline"/>
        <w:rPr>
          <w:rFonts w:eastAsiaTheme="minorEastAsia"/>
          <w:color w:val="002060"/>
        </w:rPr>
      </w:pPr>
    </w:p>
    <w:p w14:paraId="5CB29D3A" w14:textId="77777777" w:rsidR="009E79A9" w:rsidRDefault="009E79A9" w:rsidP="009E79A9">
      <w:pPr>
        <w:pStyle w:val="breakline"/>
        <w:rPr>
          <w:rFonts w:eastAsiaTheme="minorEastAsia"/>
          <w:color w:val="002060"/>
        </w:rPr>
      </w:pPr>
    </w:p>
    <w:p w14:paraId="0A97D903" w14:textId="13BF7E20" w:rsidR="009E79A9" w:rsidRPr="00BE0269" w:rsidRDefault="009E79A9" w:rsidP="009E79A9">
      <w:pPr>
        <w:pStyle w:val="sottotitolocampionato10"/>
        <w:rPr>
          <w:color w:val="002060"/>
        </w:rPr>
      </w:pPr>
      <w:r w:rsidRPr="00BE0269">
        <w:rPr>
          <w:color w:val="002060"/>
        </w:rPr>
        <w:t xml:space="preserve">GIRONE </w:t>
      </w:r>
      <w:r>
        <w:rPr>
          <w:color w:val="002060"/>
        </w:rPr>
        <w:t>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E79A9" w:rsidRPr="00BE0269" w14:paraId="5FA67765" w14:textId="77777777" w:rsidTr="003F257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D0A19" w14:textId="77777777" w:rsidR="009E79A9" w:rsidRPr="00BE0269" w:rsidRDefault="009E79A9" w:rsidP="003F2579">
            <w:pPr>
              <w:pStyle w:val="headertabella0"/>
              <w:rPr>
                <w:color w:val="002060"/>
              </w:rPr>
            </w:pPr>
            <w:r w:rsidRPr="00BE026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96242" w14:textId="77777777" w:rsidR="009E79A9" w:rsidRPr="00BE0269" w:rsidRDefault="009E79A9" w:rsidP="003F2579">
            <w:pPr>
              <w:pStyle w:val="headertabella0"/>
              <w:rPr>
                <w:color w:val="002060"/>
              </w:rPr>
            </w:pPr>
            <w:r w:rsidRPr="00BE0269">
              <w:rPr>
                <w:color w:val="002060"/>
              </w:rPr>
              <w:t xml:space="preserve">N° </w:t>
            </w:r>
            <w:proofErr w:type="spellStart"/>
            <w:r w:rsidRPr="00BE0269">
              <w:rPr>
                <w:color w:val="002060"/>
              </w:rPr>
              <w:t>Gior</w:t>
            </w:r>
            <w:proofErr w:type="spellEnd"/>
            <w:r w:rsidRPr="00BE026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B5D83" w14:textId="77777777" w:rsidR="009E79A9" w:rsidRPr="00BE0269" w:rsidRDefault="009E79A9" w:rsidP="003F2579">
            <w:pPr>
              <w:pStyle w:val="headertabella0"/>
              <w:rPr>
                <w:color w:val="002060"/>
              </w:rPr>
            </w:pPr>
            <w:r w:rsidRPr="00BE026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F34C6" w14:textId="77777777" w:rsidR="009E79A9" w:rsidRPr="00BE0269" w:rsidRDefault="009E79A9" w:rsidP="003F2579">
            <w:pPr>
              <w:pStyle w:val="headertabella0"/>
              <w:rPr>
                <w:color w:val="002060"/>
              </w:rPr>
            </w:pPr>
            <w:r w:rsidRPr="00BE02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83CAA" w14:textId="77777777" w:rsidR="009E79A9" w:rsidRPr="00BE0269" w:rsidRDefault="009E79A9" w:rsidP="003F2579">
            <w:pPr>
              <w:pStyle w:val="headertabella0"/>
              <w:rPr>
                <w:color w:val="002060"/>
              </w:rPr>
            </w:pPr>
            <w:r w:rsidRPr="00BE0269">
              <w:rPr>
                <w:color w:val="002060"/>
              </w:rPr>
              <w:t xml:space="preserve">Data </w:t>
            </w:r>
            <w:proofErr w:type="spellStart"/>
            <w:r w:rsidRPr="00BE0269">
              <w:rPr>
                <w:color w:val="002060"/>
              </w:rPr>
              <w:t>Orig</w:t>
            </w:r>
            <w:proofErr w:type="spellEnd"/>
            <w:r w:rsidRPr="00BE02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C0A18" w14:textId="77777777" w:rsidR="009E79A9" w:rsidRPr="00BE0269" w:rsidRDefault="009E79A9" w:rsidP="003F2579">
            <w:pPr>
              <w:pStyle w:val="headertabella0"/>
              <w:rPr>
                <w:color w:val="002060"/>
              </w:rPr>
            </w:pPr>
            <w:r w:rsidRPr="00BE02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C0760" w14:textId="77777777" w:rsidR="009E79A9" w:rsidRPr="00BE0269" w:rsidRDefault="009E79A9" w:rsidP="003F2579">
            <w:pPr>
              <w:pStyle w:val="headertabella0"/>
              <w:rPr>
                <w:color w:val="002060"/>
              </w:rPr>
            </w:pPr>
            <w:r w:rsidRPr="00BE0269">
              <w:rPr>
                <w:color w:val="002060"/>
              </w:rPr>
              <w:t xml:space="preserve">Ora </w:t>
            </w:r>
            <w:proofErr w:type="spellStart"/>
            <w:r w:rsidRPr="00BE0269">
              <w:rPr>
                <w:color w:val="002060"/>
              </w:rPr>
              <w:t>Orig</w:t>
            </w:r>
            <w:proofErr w:type="spellEnd"/>
            <w:r w:rsidRPr="00BE026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39A62" w14:textId="77777777" w:rsidR="009E79A9" w:rsidRPr="00BE0269" w:rsidRDefault="009E79A9" w:rsidP="003F2579">
            <w:pPr>
              <w:pStyle w:val="headertabella0"/>
              <w:rPr>
                <w:color w:val="002060"/>
              </w:rPr>
            </w:pPr>
            <w:r w:rsidRPr="00BE0269">
              <w:rPr>
                <w:color w:val="002060"/>
              </w:rPr>
              <w:t>Impianto</w:t>
            </w:r>
          </w:p>
        </w:tc>
      </w:tr>
      <w:tr w:rsidR="009E79A9" w:rsidRPr="00BE0269" w14:paraId="253ADAF1" w14:textId="77777777" w:rsidTr="003F257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F36B6" w14:textId="6DF3391D" w:rsidR="009E79A9" w:rsidRPr="009E79A9" w:rsidRDefault="009E79A9" w:rsidP="003F2579">
            <w:pPr>
              <w:pStyle w:val="rowtabella0"/>
              <w:rPr>
                <w:color w:val="002060"/>
                <w:highlight w:val="yellow"/>
              </w:rPr>
            </w:pPr>
            <w:r>
              <w:rPr>
                <w:color w:val="002060"/>
                <w:highlight w:val="yellow"/>
              </w:rPr>
              <w:t>2</w:t>
            </w:r>
            <w:r>
              <w:rPr>
                <w:color w:val="002060"/>
                <w:highlight w:val="yellow"/>
              </w:rPr>
              <w:t>2</w:t>
            </w:r>
            <w:r w:rsidRPr="009E79A9">
              <w:rPr>
                <w:color w:val="002060"/>
                <w:highlight w:val="yellow"/>
              </w:rPr>
              <w:t>/09/2024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28F80" w14:textId="77777777" w:rsidR="009E79A9" w:rsidRPr="009E79A9" w:rsidRDefault="009E79A9" w:rsidP="003F2579">
            <w:pPr>
              <w:pStyle w:val="rowtabella0"/>
              <w:jc w:val="center"/>
              <w:rPr>
                <w:color w:val="002060"/>
                <w:highlight w:val="yellow"/>
              </w:rPr>
            </w:pPr>
            <w:r>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801DC" w14:textId="77777777" w:rsidR="009E79A9" w:rsidRPr="009E79A9" w:rsidRDefault="009E79A9" w:rsidP="003F2579">
            <w:pPr>
              <w:pStyle w:val="rowtabella0"/>
              <w:rPr>
                <w:color w:val="002060"/>
                <w:highlight w:val="yellow"/>
              </w:rPr>
            </w:pPr>
            <w:r>
              <w:rPr>
                <w:color w:val="002060"/>
                <w:highlight w:val="yellow"/>
              </w:rPr>
              <w:t>AMICI DEL CENTROSOCIO SP.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1F08" w14:textId="51B4E543" w:rsidR="009E79A9" w:rsidRPr="009E79A9" w:rsidRDefault="009E79A9" w:rsidP="003F2579">
            <w:pPr>
              <w:pStyle w:val="rowtabella0"/>
              <w:rPr>
                <w:color w:val="002060"/>
                <w:highlight w:val="yellow"/>
              </w:rPr>
            </w:pPr>
            <w:r>
              <w:rPr>
                <w:color w:val="002060"/>
                <w:highlight w:val="yellow"/>
              </w:rPr>
              <w:t>U.S. FORTUNA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F1BAB" w14:textId="23CC22AB" w:rsidR="009E79A9" w:rsidRPr="009E79A9" w:rsidRDefault="009E79A9" w:rsidP="003F2579">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55DF0" w14:textId="77777777" w:rsidR="009E79A9" w:rsidRPr="00BE0269" w:rsidRDefault="009E79A9" w:rsidP="003F2579">
            <w:pPr>
              <w:pStyle w:val="rowtabella0"/>
              <w:jc w:val="center"/>
              <w:rPr>
                <w:color w:val="002060"/>
              </w:rPr>
            </w:pPr>
            <w:r w:rsidRPr="009E79A9">
              <w:rPr>
                <w:color w:val="002060"/>
                <w:highlight w:val="yellow"/>
              </w:rPr>
              <w:t>1</w:t>
            </w:r>
            <w:r>
              <w:rPr>
                <w:color w:val="002060"/>
                <w:highlight w:val="yellow"/>
              </w:rPr>
              <w:t>7</w:t>
            </w:r>
            <w:r w:rsidRPr="009E79A9">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1B2E8" w14:textId="5988984F" w:rsidR="009E79A9" w:rsidRPr="009E79A9" w:rsidRDefault="009E79A9" w:rsidP="003F2579">
            <w:pPr>
              <w:jc w:val="center"/>
              <w:rPr>
                <w:rFonts w:ascii="Arial" w:hAnsi="Arial" w:cs="Arial"/>
                <w:color w:val="002060"/>
                <w:sz w:val="12"/>
                <w:szCs w:val="12"/>
              </w:rPr>
            </w:pPr>
            <w:r w:rsidRPr="009E79A9">
              <w:rPr>
                <w:rFonts w:ascii="Arial" w:hAnsi="Arial" w:cs="Arial"/>
                <w:color w:val="002060"/>
                <w:sz w:val="12"/>
                <w:szCs w:val="12"/>
              </w:rPr>
              <w:t>1</w:t>
            </w:r>
            <w:r>
              <w:rPr>
                <w:rFonts w:ascii="Arial" w:hAnsi="Arial" w:cs="Arial"/>
                <w:color w:val="002060"/>
                <w:sz w:val="12"/>
                <w:szCs w:val="12"/>
              </w:rPr>
              <w:t>1</w:t>
            </w:r>
            <w:r w:rsidRPr="009E79A9">
              <w:rPr>
                <w:rFonts w:ascii="Arial" w:hAnsi="Arial" w:cs="Arial"/>
                <w:color w:val="002060"/>
                <w:sz w:val="12"/>
                <w:szCs w:val="12"/>
              </w:rPr>
              <w:t>:00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9255C" w14:textId="77777777" w:rsidR="009E79A9" w:rsidRPr="00BE0269" w:rsidRDefault="009E79A9" w:rsidP="003F2579">
            <w:pPr>
              <w:pStyle w:val="rowtabella0"/>
              <w:rPr>
                <w:color w:val="002060"/>
              </w:rPr>
            </w:pPr>
          </w:p>
        </w:tc>
      </w:tr>
    </w:tbl>
    <w:p w14:paraId="6F938D12" w14:textId="77777777" w:rsidR="009E79A9" w:rsidRPr="00BE0269" w:rsidRDefault="009E79A9" w:rsidP="009E79A9">
      <w:pPr>
        <w:pStyle w:val="breakline"/>
        <w:rPr>
          <w:rFonts w:eastAsiaTheme="minorEastAsia"/>
          <w:color w:val="002060"/>
        </w:rPr>
      </w:pPr>
    </w:p>
    <w:p w14:paraId="4CF4C95D" w14:textId="01FC995A" w:rsidR="009E79A9" w:rsidRPr="00BE0269" w:rsidRDefault="009E79A9" w:rsidP="009E79A9">
      <w:pPr>
        <w:pStyle w:val="sottotitolocampionato10"/>
        <w:rPr>
          <w:color w:val="002060"/>
        </w:rPr>
      </w:pPr>
      <w:r w:rsidRPr="00BE0269">
        <w:rPr>
          <w:color w:val="002060"/>
        </w:rPr>
        <w:t xml:space="preserve">GIRONE </w:t>
      </w:r>
      <w:r>
        <w:rPr>
          <w:color w:val="002060"/>
        </w:rPr>
        <w:t>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E79A9" w:rsidRPr="00BE0269" w14:paraId="189EF379" w14:textId="77777777" w:rsidTr="003F257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DD777" w14:textId="77777777" w:rsidR="009E79A9" w:rsidRPr="00BE0269" w:rsidRDefault="009E79A9" w:rsidP="003F2579">
            <w:pPr>
              <w:pStyle w:val="headertabella0"/>
              <w:rPr>
                <w:color w:val="002060"/>
              </w:rPr>
            </w:pPr>
            <w:r w:rsidRPr="00BE026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FD28A" w14:textId="77777777" w:rsidR="009E79A9" w:rsidRPr="00BE0269" w:rsidRDefault="009E79A9" w:rsidP="003F2579">
            <w:pPr>
              <w:pStyle w:val="headertabella0"/>
              <w:rPr>
                <w:color w:val="002060"/>
              </w:rPr>
            </w:pPr>
            <w:r w:rsidRPr="00BE0269">
              <w:rPr>
                <w:color w:val="002060"/>
              </w:rPr>
              <w:t xml:space="preserve">N° </w:t>
            </w:r>
            <w:proofErr w:type="spellStart"/>
            <w:r w:rsidRPr="00BE0269">
              <w:rPr>
                <w:color w:val="002060"/>
              </w:rPr>
              <w:t>Gior</w:t>
            </w:r>
            <w:proofErr w:type="spellEnd"/>
            <w:r w:rsidRPr="00BE026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CB799" w14:textId="77777777" w:rsidR="009E79A9" w:rsidRPr="00BE0269" w:rsidRDefault="009E79A9" w:rsidP="003F2579">
            <w:pPr>
              <w:pStyle w:val="headertabella0"/>
              <w:rPr>
                <w:color w:val="002060"/>
              </w:rPr>
            </w:pPr>
            <w:r w:rsidRPr="00BE026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C3CA6" w14:textId="77777777" w:rsidR="009E79A9" w:rsidRPr="00BE0269" w:rsidRDefault="009E79A9" w:rsidP="003F2579">
            <w:pPr>
              <w:pStyle w:val="headertabella0"/>
              <w:rPr>
                <w:color w:val="002060"/>
              </w:rPr>
            </w:pPr>
            <w:r w:rsidRPr="00BE02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FA4DD" w14:textId="77777777" w:rsidR="009E79A9" w:rsidRPr="00BE0269" w:rsidRDefault="009E79A9" w:rsidP="003F2579">
            <w:pPr>
              <w:pStyle w:val="headertabella0"/>
              <w:rPr>
                <w:color w:val="002060"/>
              </w:rPr>
            </w:pPr>
            <w:r w:rsidRPr="00BE0269">
              <w:rPr>
                <w:color w:val="002060"/>
              </w:rPr>
              <w:t xml:space="preserve">Data </w:t>
            </w:r>
            <w:proofErr w:type="spellStart"/>
            <w:r w:rsidRPr="00BE0269">
              <w:rPr>
                <w:color w:val="002060"/>
              </w:rPr>
              <w:t>Orig</w:t>
            </w:r>
            <w:proofErr w:type="spellEnd"/>
            <w:r w:rsidRPr="00BE02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49629" w14:textId="77777777" w:rsidR="009E79A9" w:rsidRPr="00BE0269" w:rsidRDefault="009E79A9" w:rsidP="003F2579">
            <w:pPr>
              <w:pStyle w:val="headertabella0"/>
              <w:rPr>
                <w:color w:val="002060"/>
              </w:rPr>
            </w:pPr>
            <w:r w:rsidRPr="00BE02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1A7F7" w14:textId="77777777" w:rsidR="009E79A9" w:rsidRPr="00BE0269" w:rsidRDefault="009E79A9" w:rsidP="003F2579">
            <w:pPr>
              <w:pStyle w:val="headertabella0"/>
              <w:rPr>
                <w:color w:val="002060"/>
              </w:rPr>
            </w:pPr>
            <w:r w:rsidRPr="00BE0269">
              <w:rPr>
                <w:color w:val="002060"/>
              </w:rPr>
              <w:t xml:space="preserve">Ora </w:t>
            </w:r>
            <w:proofErr w:type="spellStart"/>
            <w:r w:rsidRPr="00BE0269">
              <w:rPr>
                <w:color w:val="002060"/>
              </w:rPr>
              <w:t>Orig</w:t>
            </w:r>
            <w:proofErr w:type="spellEnd"/>
            <w:r w:rsidRPr="00BE026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59F5A" w14:textId="77777777" w:rsidR="009E79A9" w:rsidRPr="00BE0269" w:rsidRDefault="009E79A9" w:rsidP="003F2579">
            <w:pPr>
              <w:pStyle w:val="headertabella0"/>
              <w:rPr>
                <w:color w:val="002060"/>
              </w:rPr>
            </w:pPr>
            <w:r w:rsidRPr="00BE0269">
              <w:rPr>
                <w:color w:val="002060"/>
              </w:rPr>
              <w:t>Impianto</w:t>
            </w:r>
          </w:p>
        </w:tc>
      </w:tr>
      <w:tr w:rsidR="009E79A9" w:rsidRPr="00BE0269" w14:paraId="31B6CCF4" w14:textId="77777777" w:rsidTr="003F257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F3024" w14:textId="0AAF52C6" w:rsidR="009E79A9" w:rsidRPr="009E79A9" w:rsidRDefault="009E79A9" w:rsidP="003F2579">
            <w:pPr>
              <w:pStyle w:val="rowtabella0"/>
              <w:rPr>
                <w:color w:val="002060"/>
                <w:highlight w:val="yellow"/>
              </w:rPr>
            </w:pPr>
            <w:r>
              <w:rPr>
                <w:color w:val="002060"/>
                <w:highlight w:val="yellow"/>
              </w:rPr>
              <w:t>2</w:t>
            </w:r>
            <w:r>
              <w:rPr>
                <w:color w:val="002060"/>
                <w:highlight w:val="yellow"/>
              </w:rPr>
              <w:t>1</w:t>
            </w:r>
            <w:r w:rsidRPr="009E79A9">
              <w:rPr>
                <w:color w:val="002060"/>
                <w:highlight w:val="yellow"/>
              </w:rPr>
              <w:t>/09/2024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69DFD" w14:textId="77777777" w:rsidR="009E79A9" w:rsidRPr="009E79A9" w:rsidRDefault="009E79A9" w:rsidP="003F2579">
            <w:pPr>
              <w:pStyle w:val="rowtabella0"/>
              <w:jc w:val="center"/>
              <w:rPr>
                <w:color w:val="002060"/>
                <w:highlight w:val="yellow"/>
              </w:rPr>
            </w:pPr>
            <w:r>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79C46" w14:textId="7D62C395" w:rsidR="009E79A9" w:rsidRPr="009E79A9" w:rsidRDefault="009E79A9" w:rsidP="003F2579">
            <w:pPr>
              <w:pStyle w:val="rowtabella0"/>
              <w:rPr>
                <w:color w:val="002060"/>
                <w:highlight w:val="yellow"/>
              </w:rPr>
            </w:pPr>
            <w:r>
              <w:rPr>
                <w:color w:val="002060"/>
                <w:highlight w:val="yellow"/>
              </w:rPr>
              <w:t>FABRIANO CERRETO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2E718" w14:textId="70DE1B8C" w:rsidR="009E79A9" w:rsidRPr="009E79A9" w:rsidRDefault="009E79A9" w:rsidP="003F2579">
            <w:pPr>
              <w:pStyle w:val="rowtabella0"/>
              <w:rPr>
                <w:color w:val="002060"/>
                <w:highlight w:val="yellow"/>
              </w:rPr>
            </w:pPr>
            <w:r>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8705D" w14:textId="77777777" w:rsidR="009E79A9" w:rsidRPr="009E79A9" w:rsidRDefault="009E79A9" w:rsidP="003F2579">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B882A" w14:textId="02513A41" w:rsidR="009E79A9" w:rsidRPr="00BE0269" w:rsidRDefault="009E79A9" w:rsidP="003F2579">
            <w:pPr>
              <w:pStyle w:val="rowtabella0"/>
              <w:jc w:val="center"/>
              <w:rPr>
                <w:color w:val="002060"/>
              </w:rPr>
            </w:pPr>
            <w:r w:rsidRPr="009E79A9">
              <w:rPr>
                <w:color w:val="002060"/>
                <w:highlight w:val="yellow"/>
              </w:rPr>
              <w:t>16:15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367C9" w14:textId="575C321B" w:rsidR="009E79A9" w:rsidRPr="009E79A9" w:rsidRDefault="009E79A9" w:rsidP="003F2579">
            <w:pPr>
              <w:jc w:val="center"/>
              <w:rPr>
                <w:rFonts w:ascii="Arial" w:hAnsi="Arial" w:cs="Arial"/>
                <w:color w:val="002060"/>
                <w:sz w:val="12"/>
                <w:szCs w:val="12"/>
              </w:rPr>
            </w:pPr>
            <w:r w:rsidRPr="009E79A9">
              <w:rPr>
                <w:rFonts w:ascii="Arial" w:hAnsi="Arial" w:cs="Arial"/>
                <w:color w:val="002060"/>
                <w:sz w:val="12"/>
                <w:szCs w:val="12"/>
              </w:rPr>
              <w:t>1</w:t>
            </w:r>
            <w:r>
              <w:rPr>
                <w:rFonts w:ascii="Arial" w:hAnsi="Arial" w:cs="Arial"/>
                <w:color w:val="002060"/>
                <w:sz w:val="12"/>
                <w:szCs w:val="12"/>
              </w:rPr>
              <w:t>5</w:t>
            </w:r>
            <w:r w:rsidRPr="009E79A9">
              <w:rPr>
                <w:rFonts w:ascii="Arial" w:hAnsi="Arial" w:cs="Arial"/>
                <w:color w:val="002060"/>
                <w:sz w:val="12"/>
                <w:szCs w:val="12"/>
              </w:rPr>
              <w:t>:00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14A28" w14:textId="77777777" w:rsidR="009E79A9" w:rsidRPr="00BE0269" w:rsidRDefault="009E79A9" w:rsidP="003F2579">
            <w:pPr>
              <w:pStyle w:val="rowtabella0"/>
              <w:rPr>
                <w:color w:val="002060"/>
              </w:rPr>
            </w:pPr>
          </w:p>
        </w:tc>
      </w:tr>
    </w:tbl>
    <w:p w14:paraId="10A52D54" w14:textId="77777777" w:rsidR="009E79A9" w:rsidRPr="00BE0269" w:rsidRDefault="009E79A9" w:rsidP="009E79A9">
      <w:pPr>
        <w:pStyle w:val="breakline"/>
        <w:rPr>
          <w:color w:val="002060"/>
        </w:rPr>
      </w:pPr>
    </w:p>
    <w:p w14:paraId="2BC89CBD" w14:textId="77777777" w:rsidR="009E79A9" w:rsidRPr="00BE0269" w:rsidRDefault="009E79A9" w:rsidP="009E79A9">
      <w:pPr>
        <w:pStyle w:val="sottotitolocampionato10"/>
        <w:rPr>
          <w:color w:val="002060"/>
        </w:rPr>
      </w:pPr>
      <w:r w:rsidRPr="00BE0269">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E79A9" w:rsidRPr="00BE0269" w14:paraId="5E57C5BD" w14:textId="77777777" w:rsidTr="003F257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1B6BE" w14:textId="77777777" w:rsidR="009E79A9" w:rsidRPr="00BE0269" w:rsidRDefault="009E79A9" w:rsidP="003F2579">
            <w:pPr>
              <w:pStyle w:val="headertabella0"/>
              <w:rPr>
                <w:color w:val="002060"/>
              </w:rPr>
            </w:pPr>
            <w:r w:rsidRPr="00BE026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C826E" w14:textId="77777777" w:rsidR="009E79A9" w:rsidRPr="00BE0269" w:rsidRDefault="009E79A9" w:rsidP="003F2579">
            <w:pPr>
              <w:pStyle w:val="headertabella0"/>
              <w:rPr>
                <w:color w:val="002060"/>
              </w:rPr>
            </w:pPr>
            <w:r w:rsidRPr="00BE0269">
              <w:rPr>
                <w:color w:val="002060"/>
              </w:rPr>
              <w:t xml:space="preserve">N° </w:t>
            </w:r>
            <w:proofErr w:type="spellStart"/>
            <w:r w:rsidRPr="00BE0269">
              <w:rPr>
                <w:color w:val="002060"/>
              </w:rPr>
              <w:t>Gior</w:t>
            </w:r>
            <w:proofErr w:type="spellEnd"/>
            <w:r w:rsidRPr="00BE026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4B197" w14:textId="77777777" w:rsidR="009E79A9" w:rsidRPr="00BE0269" w:rsidRDefault="009E79A9" w:rsidP="003F2579">
            <w:pPr>
              <w:pStyle w:val="headertabella0"/>
              <w:rPr>
                <w:color w:val="002060"/>
              </w:rPr>
            </w:pPr>
            <w:r w:rsidRPr="00BE026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DE2F9" w14:textId="77777777" w:rsidR="009E79A9" w:rsidRPr="00BE0269" w:rsidRDefault="009E79A9" w:rsidP="003F2579">
            <w:pPr>
              <w:pStyle w:val="headertabella0"/>
              <w:rPr>
                <w:color w:val="002060"/>
              </w:rPr>
            </w:pPr>
            <w:r w:rsidRPr="00BE02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91A43" w14:textId="77777777" w:rsidR="009E79A9" w:rsidRPr="00BE0269" w:rsidRDefault="009E79A9" w:rsidP="003F2579">
            <w:pPr>
              <w:pStyle w:val="headertabella0"/>
              <w:rPr>
                <w:color w:val="002060"/>
              </w:rPr>
            </w:pPr>
            <w:r w:rsidRPr="00BE0269">
              <w:rPr>
                <w:color w:val="002060"/>
              </w:rPr>
              <w:t xml:space="preserve">Data </w:t>
            </w:r>
            <w:proofErr w:type="spellStart"/>
            <w:r w:rsidRPr="00BE0269">
              <w:rPr>
                <w:color w:val="002060"/>
              </w:rPr>
              <w:t>Orig</w:t>
            </w:r>
            <w:proofErr w:type="spellEnd"/>
            <w:r w:rsidRPr="00BE02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151D6" w14:textId="77777777" w:rsidR="009E79A9" w:rsidRPr="00BE0269" w:rsidRDefault="009E79A9" w:rsidP="003F2579">
            <w:pPr>
              <w:pStyle w:val="headertabella0"/>
              <w:rPr>
                <w:color w:val="002060"/>
              </w:rPr>
            </w:pPr>
            <w:r w:rsidRPr="00BE02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D3BE2" w14:textId="77777777" w:rsidR="009E79A9" w:rsidRPr="00BE0269" w:rsidRDefault="009E79A9" w:rsidP="003F2579">
            <w:pPr>
              <w:pStyle w:val="headertabella0"/>
              <w:rPr>
                <w:color w:val="002060"/>
              </w:rPr>
            </w:pPr>
            <w:r w:rsidRPr="00BE0269">
              <w:rPr>
                <w:color w:val="002060"/>
              </w:rPr>
              <w:t xml:space="preserve">Ora </w:t>
            </w:r>
            <w:proofErr w:type="spellStart"/>
            <w:r w:rsidRPr="00BE0269">
              <w:rPr>
                <w:color w:val="002060"/>
              </w:rPr>
              <w:t>Orig</w:t>
            </w:r>
            <w:proofErr w:type="spellEnd"/>
            <w:r w:rsidRPr="00BE026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F2F56" w14:textId="77777777" w:rsidR="009E79A9" w:rsidRPr="00BE0269" w:rsidRDefault="009E79A9" w:rsidP="003F2579">
            <w:pPr>
              <w:pStyle w:val="headertabella0"/>
              <w:rPr>
                <w:color w:val="002060"/>
              </w:rPr>
            </w:pPr>
            <w:r w:rsidRPr="00BE0269">
              <w:rPr>
                <w:color w:val="002060"/>
              </w:rPr>
              <w:t>Impianto</w:t>
            </w:r>
          </w:p>
        </w:tc>
      </w:tr>
      <w:tr w:rsidR="009E79A9" w:rsidRPr="00BE0269" w14:paraId="44B64499" w14:textId="77777777" w:rsidTr="003F257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9D925" w14:textId="77777777" w:rsidR="009E79A9" w:rsidRPr="00BE0269" w:rsidRDefault="009E79A9" w:rsidP="003F2579">
            <w:pPr>
              <w:pStyle w:val="rowtabella0"/>
              <w:rPr>
                <w:color w:val="002060"/>
              </w:rPr>
            </w:pPr>
            <w:r w:rsidRPr="00BE0269">
              <w:rPr>
                <w:color w:val="002060"/>
              </w:rPr>
              <w:t>21/09/2024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C5973" w14:textId="77777777" w:rsidR="009E79A9" w:rsidRPr="00BE0269" w:rsidRDefault="009E79A9" w:rsidP="003F2579">
            <w:pPr>
              <w:pStyle w:val="rowtabella0"/>
              <w:jc w:val="center"/>
              <w:rPr>
                <w:color w:val="002060"/>
              </w:rPr>
            </w:pPr>
            <w:r w:rsidRPr="00BE0269">
              <w:rPr>
                <w:color w:val="002060"/>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07806" w14:textId="77777777" w:rsidR="009E79A9" w:rsidRPr="00BE0269" w:rsidRDefault="009E79A9" w:rsidP="003F2579">
            <w:pPr>
              <w:pStyle w:val="rowtabella0"/>
              <w:rPr>
                <w:color w:val="002060"/>
              </w:rPr>
            </w:pPr>
            <w:r w:rsidRPr="00BE0269">
              <w:rPr>
                <w:color w:val="002060"/>
              </w:rPr>
              <w:t>CANTINE RIUNITE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98A12" w14:textId="77777777" w:rsidR="009E79A9" w:rsidRPr="00BE0269" w:rsidRDefault="009E79A9" w:rsidP="003F2579">
            <w:pPr>
              <w:pStyle w:val="rowtabella0"/>
              <w:rPr>
                <w:color w:val="002060"/>
              </w:rPr>
            </w:pPr>
            <w:r w:rsidRPr="00BE0269">
              <w:rPr>
                <w:color w:val="002060"/>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2B32C" w14:textId="77777777" w:rsidR="009E79A9" w:rsidRPr="00BE0269" w:rsidRDefault="009E79A9" w:rsidP="003F257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088B6" w14:textId="77777777" w:rsidR="009E79A9" w:rsidRPr="00BE0269" w:rsidRDefault="009E79A9" w:rsidP="003F2579">
            <w:pPr>
              <w:pStyle w:val="rowtabella0"/>
              <w:jc w:val="center"/>
              <w:rPr>
                <w:color w:val="002060"/>
              </w:rPr>
            </w:pPr>
            <w:r w:rsidRPr="00BE0269">
              <w:rPr>
                <w:color w:val="002060"/>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96CFC" w14:textId="77777777" w:rsidR="009E79A9" w:rsidRPr="00BE0269" w:rsidRDefault="009E79A9" w:rsidP="003F2579">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6C23C" w14:textId="77777777" w:rsidR="009E79A9" w:rsidRPr="00BE0269" w:rsidRDefault="009E79A9" w:rsidP="003F2579">
            <w:pPr>
              <w:pStyle w:val="rowtabella0"/>
              <w:rPr>
                <w:color w:val="002060"/>
              </w:rPr>
            </w:pPr>
            <w:r w:rsidRPr="00BE0269">
              <w:rPr>
                <w:color w:val="002060"/>
              </w:rPr>
              <w:t>PALASPORT "GIULIO CHIERICI" TOLENTINO VIA DELLA REPUBBLICA</w:t>
            </w:r>
          </w:p>
        </w:tc>
      </w:tr>
    </w:tbl>
    <w:p w14:paraId="74E2D977" w14:textId="77777777" w:rsidR="009E79A9" w:rsidRDefault="009E79A9" w:rsidP="007D644B">
      <w:pPr>
        <w:pStyle w:val="Corpodeltesto21"/>
        <w:rPr>
          <w:rFonts w:ascii="Arial" w:hAnsi="Arial" w:cs="Arial"/>
          <w:b/>
          <w:color w:val="002060"/>
          <w:sz w:val="22"/>
          <w:szCs w:val="22"/>
        </w:rPr>
      </w:pPr>
    </w:p>
    <w:p w14:paraId="2916A87E" w14:textId="654AAE7B" w:rsidR="006D45A9" w:rsidRPr="00BE0269" w:rsidRDefault="006D45A9" w:rsidP="006D45A9">
      <w:pPr>
        <w:pStyle w:val="titoloprinc0"/>
        <w:rPr>
          <w:color w:val="002060"/>
        </w:rPr>
      </w:pPr>
      <w:r w:rsidRPr="00BE0269">
        <w:rPr>
          <w:color w:val="002060"/>
        </w:rPr>
        <w:t>PROGRAMMA GARE</w:t>
      </w:r>
    </w:p>
    <w:p w14:paraId="69381F53" w14:textId="77777777" w:rsidR="006D45A9" w:rsidRDefault="006D45A9" w:rsidP="007D644B">
      <w:pPr>
        <w:pStyle w:val="Corpodeltesto21"/>
        <w:rPr>
          <w:rFonts w:ascii="Arial" w:hAnsi="Arial" w:cs="Arial"/>
          <w:b/>
          <w:color w:val="002060"/>
          <w:sz w:val="22"/>
          <w:szCs w:val="22"/>
        </w:rPr>
      </w:pPr>
    </w:p>
    <w:p w14:paraId="539222A0" w14:textId="77777777" w:rsidR="006D45A9" w:rsidRPr="00091F49" w:rsidRDefault="006D45A9" w:rsidP="006D45A9">
      <w:pPr>
        <w:pStyle w:val="sottotitolocampionato10"/>
        <w:rPr>
          <w:color w:val="002060"/>
        </w:rPr>
      </w:pPr>
      <w:r w:rsidRPr="00091F49">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6D45A9" w:rsidRPr="00091F49" w14:paraId="754C6F5C"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73037"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16A86"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06788"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07F83"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8736B"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0BDDD"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0BA01"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28F9EF4B"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5902B4" w14:textId="77777777" w:rsidR="006D45A9" w:rsidRPr="00091F49" w:rsidRDefault="006D45A9" w:rsidP="003F2579">
            <w:pPr>
              <w:pStyle w:val="rowtabella0"/>
              <w:rPr>
                <w:color w:val="002060"/>
              </w:rPr>
            </w:pPr>
            <w:r w:rsidRPr="00091F49">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C9649E" w14:textId="77777777" w:rsidR="006D45A9" w:rsidRPr="00091F49" w:rsidRDefault="006D45A9" w:rsidP="003F2579">
            <w:pPr>
              <w:pStyle w:val="rowtabella0"/>
              <w:rPr>
                <w:color w:val="002060"/>
              </w:rPr>
            </w:pPr>
            <w:r w:rsidRPr="00091F49">
              <w:rPr>
                <w:color w:val="002060"/>
              </w:rPr>
              <w:t>CALCIO A 5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25E833"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49CE75" w14:textId="77777777" w:rsidR="006D45A9" w:rsidRPr="00091F49" w:rsidRDefault="006D45A9" w:rsidP="003F2579">
            <w:pPr>
              <w:pStyle w:val="rowtabella0"/>
              <w:rPr>
                <w:color w:val="002060"/>
              </w:rPr>
            </w:pPr>
            <w:r w:rsidRPr="00091F49">
              <w:rPr>
                <w:color w:val="002060"/>
              </w:rPr>
              <w:t>22/09/2024 10:00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8247DA" w14:textId="77777777" w:rsidR="006D45A9" w:rsidRPr="00091F49" w:rsidRDefault="006D45A9" w:rsidP="003F2579">
            <w:pPr>
              <w:pStyle w:val="rowtabella0"/>
              <w:rPr>
                <w:color w:val="002060"/>
              </w:rPr>
            </w:pPr>
            <w:r w:rsidRPr="00091F49">
              <w:rPr>
                <w:color w:val="002060"/>
              </w:rPr>
              <w:t>5442 TENSOSTRUTTURA B.GO S.MARIA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0B5EDF" w14:textId="77777777" w:rsidR="006D45A9" w:rsidRPr="00091F49" w:rsidRDefault="006D45A9" w:rsidP="003F2579">
            <w:pPr>
              <w:pStyle w:val="rowtabella0"/>
              <w:rPr>
                <w:color w:val="002060"/>
              </w:rPr>
            </w:pPr>
            <w:r w:rsidRPr="00091F49">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436155" w14:textId="77777777" w:rsidR="006D45A9" w:rsidRPr="00091F49" w:rsidRDefault="006D45A9" w:rsidP="003F2579">
            <w:pPr>
              <w:pStyle w:val="rowtabella0"/>
              <w:rPr>
                <w:color w:val="002060"/>
              </w:rPr>
            </w:pPr>
            <w:r w:rsidRPr="00091F49">
              <w:rPr>
                <w:color w:val="002060"/>
              </w:rPr>
              <w:t>STRADA DEL FOGLIA - B.GO S.MAR</w:t>
            </w:r>
          </w:p>
        </w:tc>
      </w:tr>
    </w:tbl>
    <w:p w14:paraId="175DDC00" w14:textId="77777777" w:rsidR="006D45A9" w:rsidRPr="00091F49" w:rsidRDefault="006D45A9" w:rsidP="006D45A9">
      <w:pPr>
        <w:pStyle w:val="breakline"/>
        <w:rPr>
          <w:rFonts w:eastAsiaTheme="minorEastAsia"/>
          <w:color w:val="002060"/>
        </w:rPr>
      </w:pPr>
    </w:p>
    <w:p w14:paraId="06CDB7FB" w14:textId="77777777" w:rsidR="006D45A9" w:rsidRPr="00091F49" w:rsidRDefault="006D45A9" w:rsidP="006D45A9">
      <w:pPr>
        <w:pStyle w:val="breakline"/>
        <w:rPr>
          <w:color w:val="002060"/>
        </w:rPr>
      </w:pPr>
    </w:p>
    <w:p w14:paraId="1D17D2B4" w14:textId="77777777" w:rsidR="006D45A9" w:rsidRPr="00091F49" w:rsidRDefault="006D45A9" w:rsidP="006D45A9">
      <w:pPr>
        <w:pStyle w:val="breakline"/>
        <w:rPr>
          <w:color w:val="002060"/>
        </w:rPr>
      </w:pPr>
    </w:p>
    <w:p w14:paraId="35FB17E9" w14:textId="77777777" w:rsidR="006D45A9" w:rsidRPr="00091F49" w:rsidRDefault="006D45A9" w:rsidP="006D45A9">
      <w:pPr>
        <w:pStyle w:val="sottotitolocampionato10"/>
        <w:rPr>
          <w:color w:val="002060"/>
        </w:rPr>
      </w:pPr>
      <w:r w:rsidRPr="00091F49">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D45A9" w:rsidRPr="00091F49" w14:paraId="65CE9010"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11B49"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0B0F5"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1A783"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3ED7C"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A7DEB"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D9255"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3D1A6"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1921A0F7"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79AFF2" w14:textId="77777777" w:rsidR="006D45A9" w:rsidRPr="00091F49" w:rsidRDefault="006D45A9" w:rsidP="003F2579">
            <w:pPr>
              <w:pStyle w:val="rowtabella0"/>
              <w:rPr>
                <w:color w:val="002060"/>
              </w:rPr>
            </w:pPr>
            <w:r w:rsidRPr="00091F49">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5FB39A" w14:textId="77777777" w:rsidR="006D45A9" w:rsidRPr="00091F49" w:rsidRDefault="006D45A9" w:rsidP="003F2579">
            <w:pPr>
              <w:pStyle w:val="rowtabella0"/>
              <w:rPr>
                <w:color w:val="002060"/>
              </w:rPr>
            </w:pPr>
            <w:r w:rsidRPr="00091F49">
              <w:rPr>
                <w:color w:val="002060"/>
              </w:rPr>
              <w:t>CERRETO D ESI C5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79E8DF"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E78941" w14:textId="77777777" w:rsidR="006D45A9" w:rsidRPr="00091F49" w:rsidRDefault="006D45A9" w:rsidP="003F2579">
            <w:pPr>
              <w:pStyle w:val="rowtabella0"/>
              <w:rPr>
                <w:color w:val="002060"/>
              </w:rPr>
            </w:pPr>
            <w:r w:rsidRPr="00091F49">
              <w:rPr>
                <w:color w:val="002060"/>
              </w:rPr>
              <w:t>22/09/2024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895F13" w14:textId="77777777" w:rsidR="006D45A9" w:rsidRPr="00091F49" w:rsidRDefault="006D45A9" w:rsidP="003F2579">
            <w:pPr>
              <w:pStyle w:val="rowtabella0"/>
              <w:rPr>
                <w:color w:val="002060"/>
              </w:rPr>
            </w:pPr>
            <w:r w:rsidRPr="00091F49">
              <w:rPr>
                <w:color w:val="002060"/>
              </w:rPr>
              <w:t>5138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113B49" w14:textId="77777777" w:rsidR="006D45A9" w:rsidRPr="00091F49" w:rsidRDefault="006D45A9" w:rsidP="003F2579">
            <w:pPr>
              <w:pStyle w:val="rowtabella0"/>
              <w:rPr>
                <w:color w:val="002060"/>
              </w:rPr>
            </w:pPr>
            <w:r w:rsidRPr="00091F49">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1C4220" w14:textId="77777777" w:rsidR="006D45A9" w:rsidRPr="00091F49" w:rsidRDefault="006D45A9" w:rsidP="003F2579">
            <w:pPr>
              <w:pStyle w:val="rowtabella0"/>
              <w:rPr>
                <w:color w:val="002060"/>
              </w:rPr>
            </w:pPr>
            <w:r w:rsidRPr="00091F49">
              <w:rPr>
                <w:color w:val="002060"/>
              </w:rPr>
              <w:t>VIA CAPANNA SNC</w:t>
            </w:r>
          </w:p>
        </w:tc>
      </w:tr>
    </w:tbl>
    <w:p w14:paraId="3A28E751" w14:textId="77777777" w:rsidR="006D45A9" w:rsidRPr="00091F49" w:rsidRDefault="006D45A9" w:rsidP="006D45A9">
      <w:pPr>
        <w:pStyle w:val="breakline"/>
        <w:rPr>
          <w:rFonts w:eastAsiaTheme="minorEastAsia"/>
          <w:color w:val="002060"/>
        </w:rPr>
      </w:pPr>
    </w:p>
    <w:p w14:paraId="4E3EE21F" w14:textId="77777777" w:rsidR="006D45A9" w:rsidRPr="00091F49" w:rsidRDefault="006D45A9" w:rsidP="006D45A9">
      <w:pPr>
        <w:pStyle w:val="breakline"/>
        <w:rPr>
          <w:color w:val="002060"/>
        </w:rPr>
      </w:pPr>
    </w:p>
    <w:p w14:paraId="5D7594FA" w14:textId="77777777" w:rsidR="006D45A9" w:rsidRPr="00091F49" w:rsidRDefault="006D45A9" w:rsidP="006D45A9">
      <w:pPr>
        <w:pStyle w:val="breakline"/>
        <w:rPr>
          <w:color w:val="002060"/>
        </w:rPr>
      </w:pPr>
    </w:p>
    <w:p w14:paraId="02E1333C" w14:textId="77777777" w:rsidR="006D45A9" w:rsidRPr="00091F49" w:rsidRDefault="006D45A9" w:rsidP="006D45A9">
      <w:pPr>
        <w:pStyle w:val="sottotitolocampionato10"/>
        <w:rPr>
          <w:color w:val="002060"/>
        </w:rPr>
      </w:pPr>
      <w:r w:rsidRPr="00091F49">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6D45A9" w:rsidRPr="00091F49" w14:paraId="7A1174E7"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7344E"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E4DF5"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194A1"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FE284"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1CFDF"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089C2"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1B8F5"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4F598A13"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BEC353" w14:textId="77777777" w:rsidR="006D45A9" w:rsidRPr="00091F49" w:rsidRDefault="006D45A9" w:rsidP="003F2579">
            <w:pPr>
              <w:pStyle w:val="rowtabella0"/>
              <w:rPr>
                <w:color w:val="002060"/>
              </w:rPr>
            </w:pPr>
            <w:r w:rsidRPr="00091F49">
              <w:rPr>
                <w:color w:val="002060"/>
              </w:rPr>
              <w:lastRenderedPageBreak/>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57EEF0" w14:textId="77777777" w:rsidR="006D45A9" w:rsidRPr="00091F49" w:rsidRDefault="006D45A9" w:rsidP="003F2579">
            <w:pPr>
              <w:pStyle w:val="rowtabella0"/>
              <w:rPr>
                <w:color w:val="002060"/>
              </w:rPr>
            </w:pPr>
            <w:r w:rsidRPr="00091F49">
              <w:rPr>
                <w:color w:val="002060"/>
              </w:rPr>
              <w:t>U.S. FORTUNA FANO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765855"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27AB58" w14:textId="77777777" w:rsidR="006D45A9" w:rsidRPr="00091F49" w:rsidRDefault="006D45A9" w:rsidP="003F2579">
            <w:pPr>
              <w:pStyle w:val="rowtabella0"/>
              <w:rPr>
                <w:color w:val="002060"/>
              </w:rPr>
            </w:pPr>
            <w:r w:rsidRPr="00091F49">
              <w:rPr>
                <w:color w:val="002060"/>
              </w:rPr>
              <w:t>22/09/2024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E50930" w14:textId="77777777" w:rsidR="006D45A9" w:rsidRPr="00091F49" w:rsidRDefault="006D45A9" w:rsidP="003F2579">
            <w:pPr>
              <w:pStyle w:val="rowtabella0"/>
              <w:rPr>
                <w:color w:val="002060"/>
              </w:rPr>
            </w:pPr>
            <w:r w:rsidRPr="00091F49">
              <w:rPr>
                <w:color w:val="002060"/>
              </w:rPr>
              <w:t>5429 PAL.COM. S.MICHELE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9E5572" w14:textId="77777777" w:rsidR="006D45A9" w:rsidRPr="00091F49" w:rsidRDefault="006D45A9" w:rsidP="003F2579">
            <w:pPr>
              <w:pStyle w:val="rowtabella0"/>
              <w:rPr>
                <w:color w:val="002060"/>
              </w:rPr>
            </w:pPr>
            <w:r w:rsidRPr="00091F49">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40DC8B" w14:textId="77777777" w:rsidR="006D45A9" w:rsidRPr="00091F49" w:rsidRDefault="006D45A9" w:rsidP="003F2579">
            <w:pPr>
              <w:pStyle w:val="rowtabella0"/>
              <w:rPr>
                <w:color w:val="002060"/>
              </w:rPr>
            </w:pPr>
            <w:r w:rsidRPr="00091F49">
              <w:rPr>
                <w:color w:val="002060"/>
              </w:rPr>
              <w:t>VIA LORETO</w:t>
            </w:r>
          </w:p>
        </w:tc>
      </w:tr>
    </w:tbl>
    <w:p w14:paraId="3912E2FA" w14:textId="77777777" w:rsidR="006D45A9" w:rsidRPr="00091F49" w:rsidRDefault="006D45A9" w:rsidP="006D45A9">
      <w:pPr>
        <w:pStyle w:val="breakline"/>
        <w:rPr>
          <w:rFonts w:eastAsiaTheme="minorEastAsia"/>
          <w:color w:val="002060"/>
        </w:rPr>
      </w:pPr>
    </w:p>
    <w:p w14:paraId="249A7620" w14:textId="77777777" w:rsidR="006D45A9" w:rsidRPr="00091F49" w:rsidRDefault="006D45A9" w:rsidP="006D45A9">
      <w:pPr>
        <w:pStyle w:val="breakline"/>
        <w:rPr>
          <w:color w:val="002060"/>
        </w:rPr>
      </w:pPr>
    </w:p>
    <w:p w14:paraId="54B27347" w14:textId="77777777" w:rsidR="006D45A9" w:rsidRPr="00091F49" w:rsidRDefault="006D45A9" w:rsidP="006D45A9">
      <w:pPr>
        <w:pStyle w:val="breakline"/>
        <w:rPr>
          <w:color w:val="002060"/>
        </w:rPr>
      </w:pPr>
    </w:p>
    <w:p w14:paraId="5CFD59D6" w14:textId="77777777" w:rsidR="006D45A9" w:rsidRPr="00091F49" w:rsidRDefault="006D45A9" w:rsidP="006D45A9">
      <w:pPr>
        <w:pStyle w:val="sottotitolocampionato10"/>
        <w:rPr>
          <w:color w:val="002060"/>
        </w:rPr>
      </w:pPr>
      <w:r w:rsidRPr="00091F49">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D45A9" w:rsidRPr="00091F49" w14:paraId="043FA719"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C47EC"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01921"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0CC25"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49A61"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36D81"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CC7C7"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8F5EE"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48E468AC"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FA1252" w14:textId="77777777" w:rsidR="006D45A9" w:rsidRPr="00091F49" w:rsidRDefault="006D45A9" w:rsidP="003F2579">
            <w:pPr>
              <w:pStyle w:val="rowtabella0"/>
              <w:rPr>
                <w:color w:val="002060"/>
              </w:rPr>
            </w:pPr>
            <w:r w:rsidRPr="00091F49">
              <w:rPr>
                <w:color w:val="002060"/>
              </w:rPr>
              <w:t>FABRIANO CERRETO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9D9C05" w14:textId="77777777" w:rsidR="006D45A9" w:rsidRPr="00091F49" w:rsidRDefault="006D45A9" w:rsidP="003F2579">
            <w:pPr>
              <w:pStyle w:val="rowtabella0"/>
              <w:rPr>
                <w:color w:val="002060"/>
              </w:rPr>
            </w:pPr>
            <w:r w:rsidRPr="00091F49">
              <w:rPr>
                <w:color w:val="002060"/>
              </w:rPr>
              <w:t>POL.CAGLI SPORT ASSOCIATI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77498D"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4D88FA" w14:textId="77777777" w:rsidR="006D45A9" w:rsidRPr="00091F49" w:rsidRDefault="006D45A9" w:rsidP="003F2579">
            <w:pPr>
              <w:pStyle w:val="rowtabella0"/>
              <w:rPr>
                <w:color w:val="002060"/>
              </w:rPr>
            </w:pPr>
            <w:r w:rsidRPr="00091F49">
              <w:rPr>
                <w:color w:val="002060"/>
              </w:rPr>
              <w:t>21/09/2024 16:15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8CC819" w14:textId="77777777" w:rsidR="006D45A9" w:rsidRPr="00091F49" w:rsidRDefault="006D45A9" w:rsidP="003F2579">
            <w:pPr>
              <w:pStyle w:val="rowtabella0"/>
              <w:rPr>
                <w:color w:val="002060"/>
              </w:rPr>
            </w:pPr>
            <w:r w:rsidRPr="00091F49">
              <w:rPr>
                <w:color w:val="002060"/>
              </w:rPr>
              <w:t>5093 CAMPO SCOPERTO NUOVO ANTISTADI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E5226D" w14:textId="77777777" w:rsidR="006D45A9" w:rsidRPr="00091F49" w:rsidRDefault="006D45A9" w:rsidP="003F2579">
            <w:pPr>
              <w:pStyle w:val="rowtabella0"/>
              <w:rPr>
                <w:color w:val="002060"/>
              </w:rPr>
            </w:pPr>
            <w:r w:rsidRPr="00091F49">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66840C" w14:textId="77777777" w:rsidR="006D45A9" w:rsidRPr="00091F49" w:rsidRDefault="006D45A9" w:rsidP="003F2579">
            <w:pPr>
              <w:pStyle w:val="rowtabella0"/>
              <w:rPr>
                <w:color w:val="002060"/>
              </w:rPr>
            </w:pPr>
            <w:r w:rsidRPr="00091F49">
              <w:rPr>
                <w:color w:val="002060"/>
              </w:rPr>
              <w:t>VIA BRUNO BUOZZI</w:t>
            </w:r>
          </w:p>
        </w:tc>
      </w:tr>
    </w:tbl>
    <w:p w14:paraId="7D905DAE" w14:textId="77777777" w:rsidR="006D45A9" w:rsidRPr="00091F49" w:rsidRDefault="006D45A9" w:rsidP="006D45A9">
      <w:pPr>
        <w:pStyle w:val="breakline"/>
        <w:rPr>
          <w:rFonts w:eastAsiaTheme="minorEastAsia"/>
          <w:color w:val="002060"/>
        </w:rPr>
      </w:pPr>
    </w:p>
    <w:p w14:paraId="2666DC31" w14:textId="77777777" w:rsidR="006D45A9" w:rsidRPr="00091F49" w:rsidRDefault="006D45A9" w:rsidP="006D45A9">
      <w:pPr>
        <w:pStyle w:val="breakline"/>
        <w:rPr>
          <w:color w:val="002060"/>
        </w:rPr>
      </w:pPr>
    </w:p>
    <w:p w14:paraId="531A0091" w14:textId="77777777" w:rsidR="006D45A9" w:rsidRPr="00091F49" w:rsidRDefault="006D45A9" w:rsidP="006D45A9">
      <w:pPr>
        <w:pStyle w:val="breakline"/>
        <w:rPr>
          <w:color w:val="002060"/>
        </w:rPr>
      </w:pPr>
    </w:p>
    <w:p w14:paraId="2794A06E" w14:textId="77777777" w:rsidR="006D45A9" w:rsidRPr="00091F49" w:rsidRDefault="006D45A9" w:rsidP="006D45A9">
      <w:pPr>
        <w:pStyle w:val="sottotitolocampionato10"/>
        <w:rPr>
          <w:color w:val="002060"/>
        </w:rPr>
      </w:pPr>
      <w:r w:rsidRPr="00091F49">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D45A9" w:rsidRPr="00091F49" w14:paraId="76031CA9"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B6911"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A6120"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D126B"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86E36"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8D135"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E8B95"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DCF35"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53E57641"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6F7BB3" w14:textId="77777777" w:rsidR="006D45A9" w:rsidRPr="00091F49" w:rsidRDefault="006D45A9" w:rsidP="003F2579">
            <w:pPr>
              <w:pStyle w:val="rowtabella0"/>
              <w:rPr>
                <w:color w:val="002060"/>
              </w:rPr>
            </w:pPr>
            <w:r w:rsidRPr="00091F49">
              <w:rPr>
                <w:color w:val="002060"/>
              </w:rPr>
              <w:t>C.U.S.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E9690D" w14:textId="77777777" w:rsidR="006D45A9" w:rsidRPr="00091F49" w:rsidRDefault="006D45A9" w:rsidP="003F2579">
            <w:pPr>
              <w:pStyle w:val="rowtabella0"/>
              <w:rPr>
                <w:color w:val="002060"/>
              </w:rPr>
            </w:pPr>
            <w:r w:rsidRPr="00091F49">
              <w:rPr>
                <w:color w:val="002060"/>
              </w:rPr>
              <w:t>GROTTACCIA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700EA2"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EE40E2" w14:textId="77777777" w:rsidR="006D45A9" w:rsidRPr="00091F49" w:rsidRDefault="006D45A9" w:rsidP="003F2579">
            <w:pPr>
              <w:pStyle w:val="rowtabella0"/>
              <w:rPr>
                <w:color w:val="002060"/>
              </w:rPr>
            </w:pPr>
            <w:r w:rsidRPr="00091F49">
              <w:rPr>
                <w:color w:val="002060"/>
              </w:rPr>
              <w:t>22/09/2024 11:30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3BE462" w14:textId="77777777" w:rsidR="006D45A9" w:rsidRPr="00091F49" w:rsidRDefault="006D45A9" w:rsidP="003F2579">
            <w:pPr>
              <w:pStyle w:val="rowtabella0"/>
              <w:rPr>
                <w:color w:val="002060"/>
              </w:rPr>
            </w:pPr>
            <w:r w:rsidRPr="00091F49">
              <w:rPr>
                <w:color w:val="002060"/>
              </w:rPr>
              <w:t>5030 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B56BFA" w14:textId="77777777" w:rsidR="006D45A9" w:rsidRPr="00091F49" w:rsidRDefault="006D45A9" w:rsidP="003F2579">
            <w:pPr>
              <w:pStyle w:val="rowtabella0"/>
              <w:rPr>
                <w:color w:val="002060"/>
              </w:rPr>
            </w:pPr>
            <w:r w:rsidRPr="00091F4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FC30B5" w14:textId="77777777" w:rsidR="006D45A9" w:rsidRPr="00091F49" w:rsidRDefault="006D45A9" w:rsidP="003F2579">
            <w:pPr>
              <w:pStyle w:val="rowtabella0"/>
              <w:rPr>
                <w:color w:val="002060"/>
              </w:rPr>
            </w:pPr>
            <w:r w:rsidRPr="00091F49">
              <w:rPr>
                <w:color w:val="002060"/>
              </w:rPr>
              <w:t>VIA GROTTE DI POSATORA 19/A</w:t>
            </w:r>
          </w:p>
        </w:tc>
      </w:tr>
    </w:tbl>
    <w:p w14:paraId="24F68809" w14:textId="77777777" w:rsidR="006D45A9" w:rsidRPr="00091F49" w:rsidRDefault="006D45A9" w:rsidP="006D45A9">
      <w:pPr>
        <w:pStyle w:val="breakline"/>
        <w:rPr>
          <w:rFonts w:eastAsiaTheme="minorEastAsia"/>
          <w:color w:val="002060"/>
        </w:rPr>
      </w:pPr>
    </w:p>
    <w:p w14:paraId="20CD94BE" w14:textId="77777777" w:rsidR="006D45A9" w:rsidRPr="00091F49" w:rsidRDefault="006D45A9" w:rsidP="006D45A9">
      <w:pPr>
        <w:pStyle w:val="breakline"/>
        <w:rPr>
          <w:color w:val="002060"/>
        </w:rPr>
      </w:pPr>
    </w:p>
    <w:p w14:paraId="09CFFDD7" w14:textId="77777777" w:rsidR="006D45A9" w:rsidRPr="00091F49" w:rsidRDefault="006D45A9" w:rsidP="006D45A9">
      <w:pPr>
        <w:pStyle w:val="breakline"/>
        <w:rPr>
          <w:color w:val="002060"/>
        </w:rPr>
      </w:pPr>
    </w:p>
    <w:p w14:paraId="0B49D928" w14:textId="77777777" w:rsidR="006D45A9" w:rsidRPr="00091F49" w:rsidRDefault="006D45A9" w:rsidP="006D45A9">
      <w:pPr>
        <w:pStyle w:val="sottotitolocampionato10"/>
        <w:rPr>
          <w:color w:val="002060"/>
        </w:rPr>
      </w:pPr>
      <w:r w:rsidRPr="00091F49">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6D45A9" w:rsidRPr="00091F49" w14:paraId="1A67C72C"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C81EA"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0B230"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0E6E1"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620EC"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A001D"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30E1C"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11D25"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1C0FCD3E"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509557" w14:textId="77777777" w:rsidR="006D45A9" w:rsidRPr="00091F49" w:rsidRDefault="006D45A9" w:rsidP="003F2579">
            <w:pPr>
              <w:pStyle w:val="rowtabella0"/>
              <w:rPr>
                <w:color w:val="002060"/>
              </w:rPr>
            </w:pPr>
            <w:r w:rsidRPr="00091F49">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7DE07B" w14:textId="77777777" w:rsidR="006D45A9" w:rsidRPr="00091F49" w:rsidRDefault="006D45A9" w:rsidP="003F2579">
            <w:pPr>
              <w:pStyle w:val="rowtabella0"/>
              <w:rPr>
                <w:color w:val="002060"/>
              </w:rPr>
            </w:pPr>
            <w:r w:rsidRPr="00091F49">
              <w:rPr>
                <w:color w:val="002060"/>
              </w:rPr>
              <w:t>RECANATI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19992A"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15A8DD" w14:textId="77777777" w:rsidR="006D45A9" w:rsidRPr="00091F49" w:rsidRDefault="006D45A9" w:rsidP="003F2579">
            <w:pPr>
              <w:pStyle w:val="rowtabella0"/>
              <w:rPr>
                <w:color w:val="002060"/>
              </w:rPr>
            </w:pPr>
            <w:r w:rsidRPr="00091F49">
              <w:rPr>
                <w:color w:val="002060"/>
              </w:rPr>
              <w:t>21/09/2024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FC0080" w14:textId="77777777" w:rsidR="006D45A9" w:rsidRPr="00091F49" w:rsidRDefault="006D45A9" w:rsidP="003F2579">
            <w:pPr>
              <w:pStyle w:val="rowtabella0"/>
              <w:rPr>
                <w:color w:val="002060"/>
              </w:rPr>
            </w:pPr>
            <w:r w:rsidRPr="00091F49">
              <w:rPr>
                <w:color w:val="002060"/>
              </w:rPr>
              <w:t>5295 TENSOSTRUTTURA VIA E.MATTEI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ABFCA6" w14:textId="77777777" w:rsidR="006D45A9" w:rsidRPr="00091F49" w:rsidRDefault="006D45A9" w:rsidP="003F2579">
            <w:pPr>
              <w:pStyle w:val="rowtabella0"/>
              <w:rPr>
                <w:color w:val="002060"/>
              </w:rPr>
            </w:pPr>
            <w:r w:rsidRPr="00091F49">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085774" w14:textId="77777777" w:rsidR="006D45A9" w:rsidRPr="00091F49" w:rsidRDefault="006D45A9" w:rsidP="003F2579">
            <w:pPr>
              <w:pStyle w:val="rowtabella0"/>
              <w:rPr>
                <w:color w:val="002060"/>
              </w:rPr>
            </w:pPr>
            <w:r w:rsidRPr="00091F49">
              <w:rPr>
                <w:color w:val="002060"/>
              </w:rPr>
              <w:t>VIA E.MATTEI</w:t>
            </w:r>
          </w:p>
        </w:tc>
      </w:tr>
    </w:tbl>
    <w:p w14:paraId="25417DAB" w14:textId="77777777" w:rsidR="006D45A9" w:rsidRPr="00091F49" w:rsidRDefault="006D45A9" w:rsidP="006D45A9">
      <w:pPr>
        <w:pStyle w:val="breakline"/>
        <w:rPr>
          <w:rFonts w:eastAsiaTheme="minorEastAsia"/>
          <w:color w:val="002060"/>
        </w:rPr>
      </w:pPr>
    </w:p>
    <w:p w14:paraId="5C7EE129" w14:textId="77777777" w:rsidR="006D45A9" w:rsidRPr="00091F49" w:rsidRDefault="006D45A9" w:rsidP="006D45A9">
      <w:pPr>
        <w:pStyle w:val="breakline"/>
        <w:rPr>
          <w:color w:val="002060"/>
        </w:rPr>
      </w:pPr>
    </w:p>
    <w:p w14:paraId="0A90CC25" w14:textId="77777777" w:rsidR="006D45A9" w:rsidRPr="00091F49" w:rsidRDefault="006D45A9" w:rsidP="006D45A9">
      <w:pPr>
        <w:pStyle w:val="breakline"/>
        <w:rPr>
          <w:color w:val="002060"/>
        </w:rPr>
      </w:pPr>
    </w:p>
    <w:p w14:paraId="6FF470A5" w14:textId="77777777" w:rsidR="006D45A9" w:rsidRPr="00091F49" w:rsidRDefault="006D45A9" w:rsidP="006D45A9">
      <w:pPr>
        <w:pStyle w:val="sottotitolocampionato10"/>
        <w:rPr>
          <w:color w:val="002060"/>
        </w:rPr>
      </w:pPr>
      <w:r w:rsidRPr="00091F49">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78"/>
        <w:gridCol w:w="1550"/>
        <w:gridCol w:w="1550"/>
      </w:tblGrid>
      <w:tr w:rsidR="006D45A9" w:rsidRPr="00091F49" w14:paraId="3AA21A46" w14:textId="77777777" w:rsidTr="003F25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2558B" w14:textId="77777777" w:rsidR="006D45A9" w:rsidRPr="00091F49" w:rsidRDefault="006D45A9" w:rsidP="003F2579">
            <w:pPr>
              <w:pStyle w:val="headertabella0"/>
              <w:rPr>
                <w:color w:val="002060"/>
              </w:rPr>
            </w:pPr>
            <w:r w:rsidRPr="00091F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862AD" w14:textId="77777777" w:rsidR="006D45A9" w:rsidRPr="00091F49" w:rsidRDefault="006D45A9" w:rsidP="003F2579">
            <w:pPr>
              <w:pStyle w:val="headertabella0"/>
              <w:rPr>
                <w:color w:val="002060"/>
              </w:rPr>
            </w:pPr>
            <w:r w:rsidRPr="00091F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E74FF" w14:textId="77777777" w:rsidR="006D45A9" w:rsidRPr="00091F49" w:rsidRDefault="006D45A9" w:rsidP="003F2579">
            <w:pPr>
              <w:pStyle w:val="headertabella0"/>
              <w:rPr>
                <w:color w:val="002060"/>
              </w:rPr>
            </w:pPr>
            <w:r w:rsidRPr="00091F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B0EB7" w14:textId="77777777" w:rsidR="006D45A9" w:rsidRPr="00091F49" w:rsidRDefault="006D45A9" w:rsidP="003F2579">
            <w:pPr>
              <w:pStyle w:val="headertabella0"/>
              <w:rPr>
                <w:color w:val="002060"/>
              </w:rPr>
            </w:pPr>
            <w:r w:rsidRPr="00091F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03F2B" w14:textId="77777777" w:rsidR="006D45A9" w:rsidRPr="00091F49" w:rsidRDefault="006D45A9" w:rsidP="003F2579">
            <w:pPr>
              <w:pStyle w:val="headertabella0"/>
              <w:rPr>
                <w:color w:val="002060"/>
              </w:rPr>
            </w:pPr>
            <w:r w:rsidRPr="00091F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459C4" w14:textId="77777777" w:rsidR="006D45A9" w:rsidRPr="00091F49" w:rsidRDefault="006D45A9" w:rsidP="003F2579">
            <w:pPr>
              <w:pStyle w:val="headertabella0"/>
              <w:rPr>
                <w:color w:val="002060"/>
              </w:rPr>
            </w:pPr>
            <w:proofErr w:type="spellStart"/>
            <w:r w:rsidRPr="00091F49">
              <w:rPr>
                <w:color w:val="002060"/>
              </w:rPr>
              <w:t>Localita'</w:t>
            </w:r>
            <w:proofErr w:type="spellEnd"/>
            <w:r w:rsidRPr="00091F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4ABDE" w14:textId="77777777" w:rsidR="006D45A9" w:rsidRPr="00091F49" w:rsidRDefault="006D45A9" w:rsidP="003F2579">
            <w:pPr>
              <w:pStyle w:val="headertabella0"/>
              <w:rPr>
                <w:color w:val="002060"/>
              </w:rPr>
            </w:pPr>
            <w:r w:rsidRPr="00091F49">
              <w:rPr>
                <w:color w:val="002060"/>
              </w:rPr>
              <w:t>Indirizzo Impianto</w:t>
            </w:r>
          </w:p>
        </w:tc>
      </w:tr>
      <w:tr w:rsidR="006D45A9" w:rsidRPr="00091F49" w14:paraId="37C67437" w14:textId="77777777" w:rsidTr="003F25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D6B2DD" w14:textId="77777777" w:rsidR="006D45A9" w:rsidRPr="00091F49" w:rsidRDefault="006D45A9" w:rsidP="003F2579">
            <w:pPr>
              <w:pStyle w:val="rowtabella0"/>
              <w:rPr>
                <w:color w:val="002060"/>
              </w:rPr>
            </w:pPr>
            <w:r w:rsidRPr="00091F49">
              <w:rPr>
                <w:color w:val="002060"/>
              </w:rPr>
              <w:t>TRE TORRI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98B469" w14:textId="77777777" w:rsidR="006D45A9" w:rsidRPr="00091F49" w:rsidRDefault="006D45A9" w:rsidP="003F2579">
            <w:pPr>
              <w:pStyle w:val="rowtabella0"/>
              <w:rPr>
                <w:color w:val="002060"/>
              </w:rPr>
            </w:pPr>
            <w:r w:rsidRPr="00091F49">
              <w:rPr>
                <w:color w:val="002060"/>
              </w:rPr>
              <w:t>SPORTING GROTTAMMARE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4DD7D1" w14:textId="77777777" w:rsidR="006D45A9" w:rsidRPr="00091F49" w:rsidRDefault="006D45A9" w:rsidP="003F2579">
            <w:pPr>
              <w:pStyle w:val="rowtabella0"/>
              <w:jc w:val="center"/>
              <w:rPr>
                <w:color w:val="002060"/>
              </w:rPr>
            </w:pPr>
            <w:r w:rsidRPr="00091F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5D4532" w14:textId="77777777" w:rsidR="006D45A9" w:rsidRPr="00091F49" w:rsidRDefault="006D45A9" w:rsidP="003F2579">
            <w:pPr>
              <w:pStyle w:val="rowtabella0"/>
              <w:rPr>
                <w:color w:val="002060"/>
              </w:rPr>
            </w:pPr>
            <w:r w:rsidRPr="00091F49">
              <w:rPr>
                <w:color w:val="002060"/>
              </w:rPr>
              <w:t>21/09/2024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345898" w14:textId="77777777" w:rsidR="006D45A9" w:rsidRPr="00091F49" w:rsidRDefault="006D45A9" w:rsidP="003F2579">
            <w:pPr>
              <w:pStyle w:val="rowtabella0"/>
              <w:rPr>
                <w:color w:val="002060"/>
              </w:rPr>
            </w:pPr>
            <w:r w:rsidRPr="00091F49">
              <w:rPr>
                <w:color w:val="002060"/>
              </w:rPr>
              <w:t>5222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37995B" w14:textId="77777777" w:rsidR="006D45A9" w:rsidRPr="00091F49" w:rsidRDefault="006D45A9" w:rsidP="003F2579">
            <w:pPr>
              <w:pStyle w:val="rowtabella0"/>
              <w:rPr>
                <w:color w:val="002060"/>
              </w:rPr>
            </w:pPr>
            <w:r w:rsidRPr="00091F49">
              <w:rPr>
                <w:color w:val="002060"/>
              </w:rPr>
              <w:t>SARNANO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03259A" w14:textId="77777777" w:rsidR="006D45A9" w:rsidRPr="00091F49" w:rsidRDefault="006D45A9" w:rsidP="003F2579">
            <w:pPr>
              <w:pStyle w:val="rowtabella0"/>
              <w:rPr>
                <w:color w:val="002060"/>
              </w:rPr>
            </w:pPr>
            <w:r w:rsidRPr="00091F49">
              <w:rPr>
                <w:color w:val="002060"/>
              </w:rPr>
              <w:t>VIA LUDOVICO SCARFIOTTI</w:t>
            </w:r>
          </w:p>
        </w:tc>
      </w:tr>
    </w:tbl>
    <w:p w14:paraId="62D2FF1F" w14:textId="77777777" w:rsidR="006D45A9" w:rsidRDefault="006D45A9" w:rsidP="007D644B">
      <w:pPr>
        <w:pStyle w:val="Corpodeltesto21"/>
        <w:rPr>
          <w:rFonts w:ascii="Arial" w:hAnsi="Arial" w:cs="Arial"/>
          <w:b/>
          <w:color w:val="002060"/>
          <w:sz w:val="22"/>
          <w:szCs w:val="22"/>
        </w:rPr>
      </w:pPr>
    </w:p>
    <w:p w14:paraId="6258EC3F" w14:textId="77777777" w:rsidR="006D45A9" w:rsidRDefault="006D45A9" w:rsidP="007D644B">
      <w:pPr>
        <w:pStyle w:val="Corpodeltesto21"/>
        <w:rPr>
          <w:rFonts w:ascii="Arial" w:hAnsi="Arial" w:cs="Arial"/>
          <w:b/>
          <w:color w:val="002060"/>
          <w:sz w:val="22"/>
          <w:szCs w:val="22"/>
        </w:rPr>
      </w:pPr>
    </w:p>
    <w:p w14:paraId="640E70B3" w14:textId="77777777" w:rsidR="00683425" w:rsidRPr="00DE1EF7" w:rsidRDefault="00683425" w:rsidP="0068342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9066DF4" w14:textId="77777777" w:rsidR="00683425" w:rsidRPr="00DE1EF7" w:rsidRDefault="00683425" w:rsidP="00683425">
      <w:pPr>
        <w:pStyle w:val="Corpodeltesto21"/>
        <w:jc w:val="center"/>
        <w:rPr>
          <w:rFonts w:ascii="Arial" w:hAnsi="Arial" w:cs="Arial"/>
          <w:b/>
          <w:color w:val="002060"/>
          <w:sz w:val="30"/>
          <w:szCs w:val="30"/>
        </w:rPr>
      </w:pPr>
    </w:p>
    <w:p w14:paraId="26B4E4D6" w14:textId="56017DDF"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Pr>
          <w:rFonts w:ascii="Arial" w:hAnsi="Arial" w:cs="Arial"/>
          <w:b/>
          <w:bCs/>
          <w:color w:val="002060"/>
        </w:rPr>
        <w:t>30 settembre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lastRenderedPageBreak/>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7219C3D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7B6367">
        <w:rPr>
          <w:b/>
          <w:color w:val="002060"/>
          <w:u w:val="single"/>
        </w:rPr>
        <w:t>1</w:t>
      </w:r>
      <w:r w:rsidR="00683425">
        <w:rPr>
          <w:b/>
          <w:color w:val="002060"/>
          <w:u w:val="single"/>
        </w:rPr>
        <w:t>7</w:t>
      </w:r>
      <w:r w:rsidR="004646D7">
        <w:rPr>
          <w:b/>
          <w:color w:val="002060"/>
          <w:u w:val="single"/>
        </w:rPr>
        <w:t>/</w:t>
      </w:r>
      <w:r w:rsidR="00972DD8">
        <w:rPr>
          <w:b/>
          <w:color w:val="002060"/>
          <w:u w:val="single"/>
        </w:rPr>
        <w:t>0</w:t>
      </w:r>
      <w:r w:rsidR="003C0FBE">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C698D4" w14:textId="77777777" w:rsidR="006342F3" w:rsidRDefault="006342F3">
      <w:r>
        <w:separator/>
      </w:r>
    </w:p>
  </w:endnote>
  <w:endnote w:type="continuationSeparator" w:id="0">
    <w:p w14:paraId="6C5B6878" w14:textId="77777777" w:rsidR="006342F3" w:rsidRDefault="00634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2C1B7A90"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D7096">
      <w:rPr>
        <w:rStyle w:val="Numeropagina"/>
        <w:rFonts w:ascii="Arial" w:hAnsi="Arial" w:cs="Arial"/>
        <w:color w:val="002060"/>
      </w:rPr>
      <w:t>1</w:t>
    </w:r>
    <w:r w:rsidR="00683425">
      <w:rPr>
        <w:rStyle w:val="Numeropagina"/>
        <w:rFonts w:ascii="Arial" w:hAnsi="Arial" w:cs="Arial"/>
        <w:color w:val="002060"/>
      </w:rPr>
      <w:t>6</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F8759D" w14:textId="77777777" w:rsidR="006342F3" w:rsidRDefault="006342F3">
      <w:r>
        <w:separator/>
      </w:r>
    </w:p>
  </w:footnote>
  <w:footnote w:type="continuationSeparator" w:id="0">
    <w:p w14:paraId="0950BD98" w14:textId="77777777" w:rsidR="006342F3" w:rsidRDefault="00634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EB4DD7"/>
    <w:multiLevelType w:val="hybridMultilevel"/>
    <w:tmpl w:val="0BB46FD8"/>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444A5A"/>
    <w:multiLevelType w:val="hybridMultilevel"/>
    <w:tmpl w:val="B1A47B40"/>
    <w:lvl w:ilvl="0" w:tplc="BA78061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E07F14"/>
    <w:multiLevelType w:val="hybridMultilevel"/>
    <w:tmpl w:val="E2766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8B7BF5"/>
    <w:multiLevelType w:val="hybridMultilevel"/>
    <w:tmpl w:val="950EDBDE"/>
    <w:lvl w:ilvl="0" w:tplc="CFCC4DA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8"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1" w15:restartNumberingAfterBreak="0">
    <w:nsid w:val="3659412F"/>
    <w:multiLevelType w:val="hybridMultilevel"/>
    <w:tmpl w:val="A8E00E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5"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6"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7"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DA1633A"/>
    <w:multiLevelType w:val="hybridMultilevel"/>
    <w:tmpl w:val="05EA3664"/>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56460036"/>
    <w:multiLevelType w:val="hybridMultilevel"/>
    <w:tmpl w:val="7682F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5BBE4496"/>
    <w:multiLevelType w:val="hybridMultilevel"/>
    <w:tmpl w:val="BED46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49"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6DD42898"/>
    <w:multiLevelType w:val="hybridMultilevel"/>
    <w:tmpl w:val="A2C05068"/>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6EF914F2"/>
    <w:multiLevelType w:val="hybridMultilevel"/>
    <w:tmpl w:val="4042B4AE"/>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7"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9"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4"/>
  </w:num>
  <w:num w:numId="2" w16cid:durableId="1429622785">
    <w:abstractNumId w:val="58"/>
  </w:num>
  <w:num w:numId="3" w16cid:durableId="57946484">
    <w:abstractNumId w:val="10"/>
  </w:num>
  <w:num w:numId="4" w16cid:durableId="564266614">
    <w:abstractNumId w:val="51"/>
  </w:num>
  <w:num w:numId="5" w16cid:durableId="1249315646">
    <w:abstractNumId w:val="43"/>
  </w:num>
  <w:num w:numId="6" w16cid:durableId="934754267">
    <w:abstractNumId w:val="11"/>
  </w:num>
  <w:num w:numId="7" w16cid:durableId="1651130942">
    <w:abstractNumId w:val="34"/>
  </w:num>
  <w:num w:numId="8" w16cid:durableId="1125348853">
    <w:abstractNumId w:val="17"/>
  </w:num>
  <w:num w:numId="9" w16cid:durableId="1310984378">
    <w:abstractNumId w:val="19"/>
  </w:num>
  <w:num w:numId="10" w16cid:durableId="582757524">
    <w:abstractNumId w:val="46"/>
  </w:num>
  <w:num w:numId="11" w16cid:durableId="347753816">
    <w:abstractNumId w:val="53"/>
  </w:num>
  <w:num w:numId="12" w16cid:durableId="358169979">
    <w:abstractNumId w:val="29"/>
  </w:num>
  <w:num w:numId="13" w16cid:durableId="224293738">
    <w:abstractNumId w:val="55"/>
  </w:num>
  <w:num w:numId="14" w16cid:durableId="151533013">
    <w:abstractNumId w:val="42"/>
  </w:num>
  <w:num w:numId="15" w16cid:durableId="745029327">
    <w:abstractNumId w:val="44"/>
  </w:num>
  <w:num w:numId="16" w16cid:durableId="108211151">
    <w:abstractNumId w:val="41"/>
  </w:num>
  <w:num w:numId="17" w16cid:durableId="164513832">
    <w:abstractNumId w:val="7"/>
  </w:num>
  <w:num w:numId="18" w16cid:durableId="350378455">
    <w:abstractNumId w:val="35"/>
  </w:num>
  <w:num w:numId="19" w16cid:durableId="923345209">
    <w:abstractNumId w:val="8"/>
  </w:num>
  <w:num w:numId="20" w16cid:durableId="1771319876">
    <w:abstractNumId w:val="5"/>
  </w:num>
  <w:num w:numId="21" w16cid:durableId="38752513">
    <w:abstractNumId w:val="50"/>
  </w:num>
  <w:num w:numId="22" w16cid:durableId="317685637">
    <w:abstractNumId w:val="54"/>
  </w:num>
  <w:num w:numId="23" w16cid:durableId="279337470">
    <w:abstractNumId w:val="45"/>
  </w:num>
  <w:num w:numId="24" w16cid:durableId="1095176450">
    <w:abstractNumId w:val="33"/>
  </w:num>
  <w:num w:numId="25" w16cid:durableId="1870416519">
    <w:abstractNumId w:val="40"/>
  </w:num>
  <w:num w:numId="26" w16cid:durableId="790368833">
    <w:abstractNumId w:val="20"/>
  </w:num>
  <w:num w:numId="27" w16cid:durableId="36589981">
    <w:abstractNumId w:val="30"/>
  </w:num>
  <w:num w:numId="28" w16cid:durableId="2015456579">
    <w:abstractNumId w:val="6"/>
  </w:num>
  <w:num w:numId="29" w16cid:durableId="417096009">
    <w:abstractNumId w:val="2"/>
  </w:num>
  <w:num w:numId="30" w16cid:durableId="2009869095">
    <w:abstractNumId w:val="23"/>
  </w:num>
  <w:num w:numId="31" w16cid:durableId="1418357517">
    <w:abstractNumId w:val="15"/>
  </w:num>
  <w:num w:numId="32" w16cid:durableId="568853433">
    <w:abstractNumId w:val="49"/>
  </w:num>
  <w:num w:numId="33" w16cid:durableId="473330605">
    <w:abstractNumId w:val="32"/>
  </w:num>
  <w:num w:numId="34" w16cid:durableId="1696810908">
    <w:abstractNumId w:val="36"/>
  </w:num>
  <w:num w:numId="35" w16cid:durableId="209272168">
    <w:abstractNumId w:val="59"/>
  </w:num>
  <w:num w:numId="36" w16cid:durableId="2037921123">
    <w:abstractNumId w:val="38"/>
  </w:num>
  <w:num w:numId="37" w16cid:durableId="295646404">
    <w:abstractNumId w:val="22"/>
  </w:num>
  <w:num w:numId="38" w16cid:durableId="913512189">
    <w:abstractNumId w:val="14"/>
  </w:num>
  <w:num w:numId="39" w16cid:durableId="1935089653">
    <w:abstractNumId w:val="57"/>
  </w:num>
  <w:num w:numId="40" w16cid:durableId="713849579">
    <w:abstractNumId w:val="39"/>
  </w:num>
  <w:num w:numId="41" w16cid:durableId="594871711">
    <w:abstractNumId w:val="13"/>
  </w:num>
  <w:num w:numId="42" w16cid:durableId="1460103116">
    <w:abstractNumId w:val="12"/>
  </w:num>
  <w:num w:numId="43" w16cid:durableId="1353799016">
    <w:abstractNumId w:val="56"/>
  </w:num>
  <w:num w:numId="44" w16cid:durableId="1134493780">
    <w:abstractNumId w:val="9"/>
  </w:num>
  <w:num w:numId="45" w16cid:durableId="314719927">
    <w:abstractNumId w:val="25"/>
  </w:num>
  <w:num w:numId="46" w16cid:durableId="1023825443">
    <w:abstractNumId w:val="26"/>
  </w:num>
  <w:num w:numId="47" w16cid:durableId="248193500">
    <w:abstractNumId w:val="48"/>
  </w:num>
  <w:num w:numId="48" w16cid:durableId="592782417">
    <w:abstractNumId w:val="24"/>
  </w:num>
  <w:num w:numId="49" w16cid:durableId="383405751">
    <w:abstractNumId w:val="16"/>
  </w:num>
  <w:num w:numId="50"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3310854">
    <w:abstractNumId w:val="47"/>
  </w:num>
  <w:num w:numId="52" w16cid:durableId="851188651">
    <w:abstractNumId w:val="0"/>
  </w:num>
  <w:num w:numId="53" w16cid:durableId="367486150">
    <w:abstractNumId w:val="28"/>
  </w:num>
  <w:num w:numId="54" w16cid:durableId="1895190991">
    <w:abstractNumId w:val="27"/>
  </w:num>
  <w:num w:numId="55" w16cid:durableId="561259118">
    <w:abstractNumId w:val="3"/>
  </w:num>
  <w:num w:numId="56" w16cid:durableId="315257578">
    <w:abstractNumId w:val="37"/>
  </w:num>
  <w:num w:numId="57" w16cid:durableId="1022512164">
    <w:abstractNumId w:val="52"/>
  </w:num>
  <w:num w:numId="58" w16cid:durableId="1794865880">
    <w:abstractNumId w:val="1"/>
  </w:num>
  <w:num w:numId="59" w16cid:durableId="1839349949">
    <w:abstractNumId w:val="18"/>
  </w:num>
  <w:num w:numId="60" w16cid:durableId="1324969345">
    <w:abstractNumId w:val="31"/>
  </w:num>
  <w:num w:numId="61" w16cid:durableId="508982451">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01"/>
    <w:rsid w:val="00015DFF"/>
    <w:rsid w:val="00017AB2"/>
    <w:rsid w:val="00017CC1"/>
    <w:rsid w:val="00020463"/>
    <w:rsid w:val="00021079"/>
    <w:rsid w:val="00021AE9"/>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2DA"/>
    <w:rsid w:val="0008750B"/>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E8"/>
    <w:rsid w:val="000B49BE"/>
    <w:rsid w:val="000B4D28"/>
    <w:rsid w:val="000B5178"/>
    <w:rsid w:val="000B6171"/>
    <w:rsid w:val="000B664E"/>
    <w:rsid w:val="000B692A"/>
    <w:rsid w:val="000B6E8C"/>
    <w:rsid w:val="000B7AFD"/>
    <w:rsid w:val="000C07F6"/>
    <w:rsid w:val="000C1385"/>
    <w:rsid w:val="000C145A"/>
    <w:rsid w:val="000C18A9"/>
    <w:rsid w:val="000C1DDB"/>
    <w:rsid w:val="000C250D"/>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1C32"/>
    <w:rsid w:val="000E1D81"/>
    <w:rsid w:val="000E2C64"/>
    <w:rsid w:val="000E2EBB"/>
    <w:rsid w:val="000E30F1"/>
    <w:rsid w:val="000E3E01"/>
    <w:rsid w:val="000E4A63"/>
    <w:rsid w:val="000E4AA0"/>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24E3"/>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F73"/>
    <w:rsid w:val="001C24CB"/>
    <w:rsid w:val="001C2825"/>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1CB7"/>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2835"/>
    <w:rsid w:val="002333F3"/>
    <w:rsid w:val="00233888"/>
    <w:rsid w:val="00233CB4"/>
    <w:rsid w:val="00234029"/>
    <w:rsid w:val="00234C49"/>
    <w:rsid w:val="0023593C"/>
    <w:rsid w:val="00235EEF"/>
    <w:rsid w:val="00236443"/>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55C9"/>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D5E"/>
    <w:rsid w:val="003175C4"/>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3737D"/>
    <w:rsid w:val="00340611"/>
    <w:rsid w:val="00342E13"/>
    <w:rsid w:val="00343A01"/>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66D"/>
    <w:rsid w:val="0035480B"/>
    <w:rsid w:val="003554A0"/>
    <w:rsid w:val="00355536"/>
    <w:rsid w:val="00356D33"/>
    <w:rsid w:val="003571E4"/>
    <w:rsid w:val="00357615"/>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6D91"/>
    <w:rsid w:val="003D7070"/>
    <w:rsid w:val="003D7206"/>
    <w:rsid w:val="003D729A"/>
    <w:rsid w:val="003D77AB"/>
    <w:rsid w:val="003D7BBE"/>
    <w:rsid w:val="003E09B8"/>
    <w:rsid w:val="003E20F7"/>
    <w:rsid w:val="003E2A21"/>
    <w:rsid w:val="003E3240"/>
    <w:rsid w:val="003E3C2E"/>
    <w:rsid w:val="003E3D69"/>
    <w:rsid w:val="003E4440"/>
    <w:rsid w:val="003E66D3"/>
    <w:rsid w:val="003E69C4"/>
    <w:rsid w:val="003E69C6"/>
    <w:rsid w:val="003E74D0"/>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3F1F"/>
    <w:rsid w:val="00424900"/>
    <w:rsid w:val="004251EF"/>
    <w:rsid w:val="00425A1A"/>
    <w:rsid w:val="00425BDD"/>
    <w:rsid w:val="00426066"/>
    <w:rsid w:val="00426345"/>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08B"/>
    <w:rsid w:val="00435600"/>
    <w:rsid w:val="004358C9"/>
    <w:rsid w:val="00435BB2"/>
    <w:rsid w:val="00435BBB"/>
    <w:rsid w:val="00436136"/>
    <w:rsid w:val="004361AF"/>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0CF4"/>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C7C"/>
    <w:rsid w:val="004744E3"/>
    <w:rsid w:val="00474695"/>
    <w:rsid w:val="00475936"/>
    <w:rsid w:val="00475CD5"/>
    <w:rsid w:val="0047650C"/>
    <w:rsid w:val="0047674B"/>
    <w:rsid w:val="00476934"/>
    <w:rsid w:val="00476B85"/>
    <w:rsid w:val="00477707"/>
    <w:rsid w:val="004779AC"/>
    <w:rsid w:val="00477B8D"/>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5BED"/>
    <w:rsid w:val="00556558"/>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627A"/>
    <w:rsid w:val="005765EC"/>
    <w:rsid w:val="005800B1"/>
    <w:rsid w:val="00580B4F"/>
    <w:rsid w:val="00580CB3"/>
    <w:rsid w:val="00581499"/>
    <w:rsid w:val="00581522"/>
    <w:rsid w:val="005815E9"/>
    <w:rsid w:val="0058160D"/>
    <w:rsid w:val="00582224"/>
    <w:rsid w:val="00582616"/>
    <w:rsid w:val="005828D4"/>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2F52"/>
    <w:rsid w:val="00593EFF"/>
    <w:rsid w:val="00594020"/>
    <w:rsid w:val="0059439B"/>
    <w:rsid w:val="005947FD"/>
    <w:rsid w:val="005949C4"/>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47C"/>
    <w:rsid w:val="005E4833"/>
    <w:rsid w:val="005E4D3C"/>
    <w:rsid w:val="005E4E13"/>
    <w:rsid w:val="005E5503"/>
    <w:rsid w:val="005E566B"/>
    <w:rsid w:val="005E579E"/>
    <w:rsid w:val="005E5A14"/>
    <w:rsid w:val="005E5C98"/>
    <w:rsid w:val="005E6228"/>
    <w:rsid w:val="005E64CD"/>
    <w:rsid w:val="005E65E5"/>
    <w:rsid w:val="005E6C2D"/>
    <w:rsid w:val="005E732F"/>
    <w:rsid w:val="005F0E90"/>
    <w:rsid w:val="005F12D0"/>
    <w:rsid w:val="005F12D5"/>
    <w:rsid w:val="005F14E1"/>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2D1D"/>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3C14"/>
    <w:rsid w:val="00614796"/>
    <w:rsid w:val="006147C2"/>
    <w:rsid w:val="00614B7D"/>
    <w:rsid w:val="00614C35"/>
    <w:rsid w:val="006153A0"/>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2F3"/>
    <w:rsid w:val="006347E0"/>
    <w:rsid w:val="006348B8"/>
    <w:rsid w:val="00634B78"/>
    <w:rsid w:val="00634C6C"/>
    <w:rsid w:val="00635643"/>
    <w:rsid w:val="0063569C"/>
    <w:rsid w:val="00635E54"/>
    <w:rsid w:val="00635F72"/>
    <w:rsid w:val="0063677B"/>
    <w:rsid w:val="00637469"/>
    <w:rsid w:val="006402AB"/>
    <w:rsid w:val="00641101"/>
    <w:rsid w:val="00641F4C"/>
    <w:rsid w:val="00642A0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1BCE"/>
    <w:rsid w:val="00672B79"/>
    <w:rsid w:val="00672C36"/>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4A3"/>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700398"/>
    <w:rsid w:val="007003BF"/>
    <w:rsid w:val="007028F7"/>
    <w:rsid w:val="007029D6"/>
    <w:rsid w:val="00703265"/>
    <w:rsid w:val="00703B20"/>
    <w:rsid w:val="00704185"/>
    <w:rsid w:val="007049EE"/>
    <w:rsid w:val="00704E64"/>
    <w:rsid w:val="00705849"/>
    <w:rsid w:val="007059F0"/>
    <w:rsid w:val="00705F6F"/>
    <w:rsid w:val="0070634A"/>
    <w:rsid w:val="007077D5"/>
    <w:rsid w:val="007104DA"/>
    <w:rsid w:val="0071081C"/>
    <w:rsid w:val="007109D4"/>
    <w:rsid w:val="00712A38"/>
    <w:rsid w:val="00712D37"/>
    <w:rsid w:val="0071302C"/>
    <w:rsid w:val="00713CB2"/>
    <w:rsid w:val="00714434"/>
    <w:rsid w:val="00714DE7"/>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C16"/>
    <w:rsid w:val="007255A6"/>
    <w:rsid w:val="007257CE"/>
    <w:rsid w:val="00725BAF"/>
    <w:rsid w:val="00725C8E"/>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47ED4"/>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0BD6"/>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500"/>
    <w:rsid w:val="00810281"/>
    <w:rsid w:val="0081050A"/>
    <w:rsid w:val="00811AEB"/>
    <w:rsid w:val="00812874"/>
    <w:rsid w:val="00812D8F"/>
    <w:rsid w:val="008137F4"/>
    <w:rsid w:val="0081413B"/>
    <w:rsid w:val="008141A0"/>
    <w:rsid w:val="0081440D"/>
    <w:rsid w:val="008151D2"/>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100D"/>
    <w:rsid w:val="00841188"/>
    <w:rsid w:val="008419B8"/>
    <w:rsid w:val="00841AB1"/>
    <w:rsid w:val="00841D79"/>
    <w:rsid w:val="00841E0C"/>
    <w:rsid w:val="008421E3"/>
    <w:rsid w:val="00842997"/>
    <w:rsid w:val="0084487F"/>
    <w:rsid w:val="008456B1"/>
    <w:rsid w:val="008463E9"/>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F24"/>
    <w:rsid w:val="00860BAD"/>
    <w:rsid w:val="00861775"/>
    <w:rsid w:val="00861CCB"/>
    <w:rsid w:val="00862D5F"/>
    <w:rsid w:val="008632FF"/>
    <w:rsid w:val="00863DDB"/>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135A"/>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611"/>
    <w:rsid w:val="009616A7"/>
    <w:rsid w:val="0096179C"/>
    <w:rsid w:val="00961809"/>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901D6"/>
    <w:rsid w:val="00990BE6"/>
    <w:rsid w:val="009913F0"/>
    <w:rsid w:val="00991CB0"/>
    <w:rsid w:val="00991E4F"/>
    <w:rsid w:val="00991F35"/>
    <w:rsid w:val="009925DE"/>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B81"/>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44B6"/>
    <w:rsid w:val="00B547F2"/>
    <w:rsid w:val="00B55275"/>
    <w:rsid w:val="00B556E6"/>
    <w:rsid w:val="00B55C26"/>
    <w:rsid w:val="00B55EF6"/>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798F"/>
    <w:rsid w:val="00C07A57"/>
    <w:rsid w:val="00C1014F"/>
    <w:rsid w:val="00C10629"/>
    <w:rsid w:val="00C10C99"/>
    <w:rsid w:val="00C11592"/>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6C6"/>
    <w:rsid w:val="00C87D9D"/>
    <w:rsid w:val="00C9099D"/>
    <w:rsid w:val="00C90A68"/>
    <w:rsid w:val="00C91750"/>
    <w:rsid w:val="00C9178D"/>
    <w:rsid w:val="00C91A3E"/>
    <w:rsid w:val="00C91C94"/>
    <w:rsid w:val="00C92649"/>
    <w:rsid w:val="00C92E25"/>
    <w:rsid w:val="00C9321B"/>
    <w:rsid w:val="00C9350C"/>
    <w:rsid w:val="00C93A9B"/>
    <w:rsid w:val="00C93CB3"/>
    <w:rsid w:val="00C944AB"/>
    <w:rsid w:val="00C96071"/>
    <w:rsid w:val="00C967AF"/>
    <w:rsid w:val="00C96DCA"/>
    <w:rsid w:val="00C96E2B"/>
    <w:rsid w:val="00CA03E5"/>
    <w:rsid w:val="00CA1583"/>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6B1F"/>
    <w:rsid w:val="00D26C04"/>
    <w:rsid w:val="00D26EE8"/>
    <w:rsid w:val="00D275CD"/>
    <w:rsid w:val="00D30217"/>
    <w:rsid w:val="00D30E3B"/>
    <w:rsid w:val="00D31490"/>
    <w:rsid w:val="00D31557"/>
    <w:rsid w:val="00D31AB5"/>
    <w:rsid w:val="00D31C20"/>
    <w:rsid w:val="00D31CC2"/>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4DB"/>
    <w:rsid w:val="00D63918"/>
    <w:rsid w:val="00D63D89"/>
    <w:rsid w:val="00D64462"/>
    <w:rsid w:val="00D66128"/>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481C"/>
    <w:rsid w:val="00E24C8B"/>
    <w:rsid w:val="00E250A8"/>
    <w:rsid w:val="00E254CF"/>
    <w:rsid w:val="00E25FED"/>
    <w:rsid w:val="00E26611"/>
    <w:rsid w:val="00E268D8"/>
    <w:rsid w:val="00E27064"/>
    <w:rsid w:val="00E27630"/>
    <w:rsid w:val="00E276CB"/>
    <w:rsid w:val="00E278CF"/>
    <w:rsid w:val="00E30BD5"/>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601B6"/>
    <w:rsid w:val="00F6032C"/>
    <w:rsid w:val="00F608E4"/>
    <w:rsid w:val="00F60B9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ndmarche.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411</TotalTime>
  <Pages>20</Pages>
  <Words>5965</Words>
  <Characters>34004</Characters>
  <Application>Microsoft Office Word</Application>
  <DocSecurity>0</DocSecurity>
  <Lines>283</Lines>
  <Paragraphs>79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39890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20</cp:revision>
  <cp:lastPrinted>2024-09-16T15:46:00Z</cp:lastPrinted>
  <dcterms:created xsi:type="dcterms:W3CDTF">2024-09-17T08:16:00Z</dcterms:created>
  <dcterms:modified xsi:type="dcterms:W3CDTF">2024-09-17T15:36:00Z</dcterms:modified>
</cp:coreProperties>
</file>