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87E9FF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44516">
              <w:rPr>
                <w:rFonts w:ascii="Arial" w:hAnsi="Arial" w:cs="Arial"/>
                <w:color w:val="002060"/>
                <w:sz w:val="40"/>
                <w:szCs w:val="40"/>
              </w:rPr>
              <w:t>2</w:t>
            </w:r>
            <w:r w:rsidR="001C320A">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050E4">
              <w:rPr>
                <w:rFonts w:ascii="Arial" w:hAnsi="Arial" w:cs="Arial"/>
                <w:color w:val="002060"/>
                <w:sz w:val="40"/>
                <w:szCs w:val="40"/>
              </w:rPr>
              <w:t>0</w:t>
            </w:r>
            <w:r w:rsidR="001C320A">
              <w:rPr>
                <w:rFonts w:ascii="Arial" w:hAnsi="Arial" w:cs="Arial"/>
                <w:color w:val="002060"/>
                <w:sz w:val="40"/>
                <w:szCs w:val="40"/>
              </w:rPr>
              <w:t>9</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0BD88D1"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621CB">
          <w:rPr>
            <w:noProof/>
            <w:webHidden/>
          </w:rPr>
          <w:t>1</w:t>
        </w:r>
        <w:r w:rsidR="00AC19D9" w:rsidRPr="00DE1EF7">
          <w:rPr>
            <w:noProof/>
            <w:webHidden/>
          </w:rPr>
          <w:fldChar w:fldCharType="end"/>
        </w:r>
      </w:hyperlink>
    </w:p>
    <w:p w14:paraId="112EDB38" w14:textId="30B212B1"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5621CB">
          <w:rPr>
            <w:noProof/>
            <w:webHidden/>
          </w:rPr>
          <w:t>1</w:t>
        </w:r>
        <w:r w:rsidRPr="00DE1EF7">
          <w:rPr>
            <w:noProof/>
            <w:webHidden/>
          </w:rPr>
          <w:fldChar w:fldCharType="end"/>
        </w:r>
      </w:hyperlink>
    </w:p>
    <w:p w14:paraId="4D9CAD43" w14:textId="6E619F49"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5621CB">
          <w:rPr>
            <w:noProof/>
            <w:webHidden/>
          </w:rPr>
          <w:t>1</w:t>
        </w:r>
        <w:r w:rsidRPr="00DE1EF7">
          <w:rPr>
            <w:noProof/>
            <w:webHidden/>
          </w:rPr>
          <w:fldChar w:fldCharType="end"/>
        </w:r>
      </w:hyperlink>
    </w:p>
    <w:p w14:paraId="0EAFCCD8" w14:textId="5E8391F4"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5621CB">
          <w:rPr>
            <w:noProof/>
            <w:webHidden/>
          </w:rPr>
          <w:t>1</w:t>
        </w:r>
        <w:r w:rsidRPr="00DE1EF7">
          <w:rPr>
            <w:noProof/>
            <w:webHidden/>
          </w:rPr>
          <w:fldChar w:fldCharType="end"/>
        </w:r>
      </w:hyperlink>
    </w:p>
    <w:p w14:paraId="0952245B" w14:textId="5922B01A"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5621CB">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B684F75" w14:textId="77777777" w:rsidR="00DA3709" w:rsidRDefault="00DA3709" w:rsidP="00F336CC">
      <w:pPr>
        <w:rPr>
          <w:rFonts w:ascii="Arial" w:hAnsi="Arial" w:cs="Arial"/>
          <w:color w:val="002060"/>
          <w:sz w:val="22"/>
          <w:szCs w:val="22"/>
        </w:rPr>
      </w:pPr>
    </w:p>
    <w:p w14:paraId="14EED46A" w14:textId="77777777" w:rsidR="00670A8C" w:rsidRPr="00670A8C" w:rsidRDefault="00670A8C" w:rsidP="00670A8C">
      <w:pPr>
        <w:pStyle w:val="LndNormale1"/>
        <w:rPr>
          <w:b/>
          <w:color w:val="002060"/>
          <w:sz w:val="28"/>
          <w:szCs w:val="28"/>
        </w:rPr>
      </w:pPr>
      <w:r w:rsidRPr="00670A8C">
        <w:rPr>
          <w:b/>
          <w:color w:val="002060"/>
          <w:sz w:val="28"/>
          <w:szCs w:val="28"/>
        </w:rPr>
        <w:t>CIRCOLARE N. 28 DEL 09.10.2024</w:t>
      </w:r>
    </w:p>
    <w:p w14:paraId="671C8D3E" w14:textId="77777777" w:rsidR="00670A8C" w:rsidRDefault="00670A8C" w:rsidP="00670A8C">
      <w:pPr>
        <w:pStyle w:val="LndNormale1"/>
        <w:rPr>
          <w:color w:val="002060"/>
        </w:rPr>
      </w:pPr>
    </w:p>
    <w:p w14:paraId="29579AF6" w14:textId="58E51326" w:rsidR="00670A8C" w:rsidRPr="00670A8C" w:rsidRDefault="00670A8C" w:rsidP="00670A8C">
      <w:pPr>
        <w:pStyle w:val="LndNormale1"/>
        <w:rPr>
          <w:color w:val="002060"/>
        </w:rPr>
      </w:pPr>
      <w:r w:rsidRPr="00670A8C">
        <w:rPr>
          <w:color w:val="002060"/>
        </w:rPr>
        <w:t>Si trasmette, per opportuna conoscenza, copia della Circolare n. 42-2024 elaborata dal Centro Studi Tributari della L.N.D. avente per oggetto:</w:t>
      </w:r>
    </w:p>
    <w:p w14:paraId="20E0888A" w14:textId="77777777" w:rsidR="00670A8C" w:rsidRPr="00670A8C" w:rsidRDefault="00670A8C" w:rsidP="00670A8C">
      <w:pPr>
        <w:pStyle w:val="LndNormale1"/>
        <w:rPr>
          <w:b/>
          <w:i/>
          <w:color w:val="002060"/>
        </w:rPr>
      </w:pPr>
      <w:r w:rsidRPr="00670A8C">
        <w:rPr>
          <w:b/>
          <w:i/>
          <w:color w:val="002060"/>
        </w:rPr>
        <w:t xml:space="preserve">“Conversione in Legge n. 143 del 7 ottobre 2024, del Decreto Legge n. 113 del 09.08.2024, recante misure urgenti di carattere fiscale, proroghe di termini normativi e di interventi di carattere economico – </w:t>
      </w:r>
      <w:r w:rsidRPr="00670A8C">
        <w:rPr>
          <w:b/>
          <w:color w:val="002060"/>
        </w:rPr>
        <w:t>Decreto Omnibus</w:t>
      </w:r>
      <w:r w:rsidRPr="00670A8C">
        <w:rPr>
          <w:b/>
          <w:i/>
          <w:color w:val="002060"/>
        </w:rPr>
        <w:t>.”</w:t>
      </w:r>
    </w:p>
    <w:p w14:paraId="0CE3A99E" w14:textId="77777777" w:rsidR="00670A8C" w:rsidRDefault="00670A8C"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lastRenderedPageBreak/>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D74930" w:rsidP="00725C8E">
      <w:pPr>
        <w:pStyle w:val="LndNormale1"/>
        <w:rPr>
          <w:color w:val="002060"/>
          <w:szCs w:val="22"/>
        </w:rPr>
      </w:pPr>
      <w:hyperlink r:id="rId11" w:history="1">
        <w:r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lastRenderedPageBreak/>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9BE07C6" w14:textId="77777777" w:rsidR="00682486" w:rsidRDefault="00682486" w:rsidP="0047674B">
      <w:pPr>
        <w:pStyle w:val="LndNormale1"/>
        <w:rPr>
          <w:color w:val="002060"/>
        </w:rPr>
      </w:pPr>
    </w:p>
    <w:p w14:paraId="6DDAEB6A" w14:textId="77777777" w:rsidR="00670A8C" w:rsidRDefault="00670A8C" w:rsidP="0047674B">
      <w:pPr>
        <w:pStyle w:val="LndNormale1"/>
        <w:rPr>
          <w:color w:val="002060"/>
        </w:rPr>
      </w:pPr>
    </w:p>
    <w:p w14:paraId="6D7D77AA" w14:textId="77777777" w:rsidR="00670A8C" w:rsidRPr="00670A8C" w:rsidRDefault="00670A8C" w:rsidP="00670A8C">
      <w:pPr>
        <w:pStyle w:val="LndNormale1"/>
        <w:rPr>
          <w:b/>
          <w:color w:val="002060"/>
          <w:sz w:val="28"/>
          <w:szCs w:val="28"/>
        </w:rPr>
      </w:pPr>
      <w:r w:rsidRPr="00670A8C">
        <w:rPr>
          <w:b/>
          <w:color w:val="002060"/>
          <w:sz w:val="28"/>
          <w:szCs w:val="28"/>
        </w:rPr>
        <w:t>SCADENZA RATA PAGAMENTO ISCRIZIONI</w:t>
      </w:r>
    </w:p>
    <w:p w14:paraId="016497E4" w14:textId="77777777" w:rsidR="00670A8C" w:rsidRPr="00670A8C" w:rsidRDefault="00670A8C" w:rsidP="00670A8C">
      <w:pPr>
        <w:pStyle w:val="LndNormale1"/>
        <w:rPr>
          <w:color w:val="002060"/>
        </w:rPr>
      </w:pPr>
    </w:p>
    <w:p w14:paraId="0B23C54C" w14:textId="77777777" w:rsidR="00670A8C" w:rsidRPr="00670A8C" w:rsidRDefault="00670A8C" w:rsidP="00670A8C">
      <w:pPr>
        <w:pStyle w:val="LndNormale1"/>
        <w:rPr>
          <w:rFonts w:cs="Arial"/>
          <w:color w:val="002060"/>
          <w:szCs w:val="22"/>
        </w:rPr>
      </w:pPr>
      <w:r w:rsidRPr="00670A8C">
        <w:rPr>
          <w:color w:val="002060"/>
        </w:rPr>
        <w:t xml:space="preserve">Si ricorda che </w:t>
      </w:r>
      <w:r w:rsidRPr="00670A8C">
        <w:rPr>
          <w:b/>
          <w:color w:val="002060"/>
        </w:rPr>
        <w:t xml:space="preserve">martedì 15 ottobre 2024 </w:t>
      </w:r>
      <w:r w:rsidRPr="00670A8C">
        <w:rPr>
          <w:rFonts w:cs="Arial"/>
          <w:color w:val="002060"/>
          <w:szCs w:val="22"/>
        </w:rPr>
        <w:t>scade la rata della tassa di Iscrizione ai Campionati 2024/2025.</w:t>
      </w:r>
    </w:p>
    <w:p w14:paraId="702F9BEB" w14:textId="77777777" w:rsidR="00670A8C" w:rsidRPr="00670A8C" w:rsidRDefault="00670A8C" w:rsidP="0047674B">
      <w:pPr>
        <w:pStyle w:val="LndNormale1"/>
        <w:rPr>
          <w:color w:val="002060"/>
        </w:rPr>
      </w:pPr>
    </w:p>
    <w:p w14:paraId="6A949702" w14:textId="77777777" w:rsidR="00670A8C" w:rsidRPr="00670A8C" w:rsidRDefault="00670A8C" w:rsidP="0047674B">
      <w:pPr>
        <w:pStyle w:val="LndNormale1"/>
        <w:rPr>
          <w:color w:val="002060"/>
        </w:rPr>
      </w:pPr>
    </w:p>
    <w:p w14:paraId="30663B0C" w14:textId="77777777" w:rsidR="00670A8C" w:rsidRPr="00670A8C" w:rsidRDefault="00670A8C" w:rsidP="00670A8C">
      <w:pPr>
        <w:pStyle w:val="LndNormale1"/>
        <w:rPr>
          <w:b/>
          <w:color w:val="002060"/>
          <w:sz w:val="28"/>
          <w:szCs w:val="28"/>
        </w:rPr>
      </w:pPr>
      <w:r w:rsidRPr="00670A8C">
        <w:rPr>
          <w:b/>
          <w:color w:val="002060"/>
          <w:sz w:val="28"/>
          <w:szCs w:val="28"/>
        </w:rPr>
        <w:t>SVINCOLI EX ART. 117 BIS NOIF</w:t>
      </w:r>
    </w:p>
    <w:p w14:paraId="5CF409F5" w14:textId="77777777" w:rsidR="00670A8C" w:rsidRPr="00670A8C" w:rsidRDefault="00670A8C" w:rsidP="00670A8C">
      <w:pPr>
        <w:pStyle w:val="LndNormale1"/>
        <w:rPr>
          <w:color w:val="002060"/>
        </w:rPr>
      </w:pPr>
    </w:p>
    <w:p w14:paraId="192EEA9A" w14:textId="77777777" w:rsidR="00670A8C" w:rsidRPr="00670A8C" w:rsidRDefault="00670A8C" w:rsidP="00670A8C">
      <w:pPr>
        <w:pStyle w:val="LndNormale1"/>
        <w:rPr>
          <w:color w:val="002060"/>
        </w:rPr>
      </w:pPr>
      <w:r w:rsidRPr="00670A8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670A8C">
        <w:rPr>
          <w:b/>
          <w:color w:val="002060"/>
        </w:rPr>
        <w:t>04.10.2024:</w:t>
      </w:r>
    </w:p>
    <w:tbl>
      <w:tblPr>
        <w:tblStyle w:val="Grigliatabella"/>
        <w:tblW w:w="0" w:type="auto"/>
        <w:tblLook w:val="04A0" w:firstRow="1" w:lastRow="0" w:firstColumn="1" w:lastColumn="0" w:noHBand="0" w:noVBand="1"/>
      </w:tblPr>
      <w:tblGrid>
        <w:gridCol w:w="1265"/>
        <w:gridCol w:w="2756"/>
        <w:gridCol w:w="1273"/>
        <w:gridCol w:w="1182"/>
        <w:gridCol w:w="3436"/>
      </w:tblGrid>
      <w:tr w:rsidR="00670A8C" w:rsidRPr="00670A8C" w14:paraId="15D15520" w14:textId="77777777" w:rsidTr="00E35C8D">
        <w:tc>
          <w:tcPr>
            <w:tcW w:w="1265" w:type="dxa"/>
            <w:tcBorders>
              <w:top w:val="single" w:sz="4" w:space="0" w:color="auto"/>
              <w:left w:val="single" w:sz="4" w:space="0" w:color="auto"/>
              <w:bottom w:val="single" w:sz="4" w:space="0" w:color="auto"/>
              <w:right w:val="single" w:sz="4" w:space="0" w:color="auto"/>
            </w:tcBorders>
            <w:hideMark/>
          </w:tcPr>
          <w:p w14:paraId="37EACD51" w14:textId="77777777" w:rsidR="00670A8C" w:rsidRPr="00670A8C" w:rsidRDefault="00670A8C" w:rsidP="00E35C8D">
            <w:pPr>
              <w:pStyle w:val="LndNormale1"/>
              <w:jc w:val="center"/>
              <w:textAlignment w:val="baseline"/>
              <w:rPr>
                <w:b/>
                <w:color w:val="002060"/>
              </w:rPr>
            </w:pPr>
            <w:r w:rsidRPr="00670A8C">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45D37F2E" w14:textId="77777777" w:rsidR="00670A8C" w:rsidRPr="00670A8C" w:rsidRDefault="00670A8C" w:rsidP="00E35C8D">
            <w:pPr>
              <w:pStyle w:val="LndNormale1"/>
              <w:jc w:val="center"/>
              <w:textAlignment w:val="baseline"/>
              <w:rPr>
                <w:b/>
                <w:color w:val="002060"/>
              </w:rPr>
            </w:pPr>
            <w:r w:rsidRPr="00670A8C">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DC2F0FC" w14:textId="77777777" w:rsidR="00670A8C" w:rsidRPr="00670A8C" w:rsidRDefault="00670A8C" w:rsidP="00E35C8D">
            <w:pPr>
              <w:pStyle w:val="LndNormale1"/>
              <w:jc w:val="center"/>
              <w:textAlignment w:val="baseline"/>
              <w:rPr>
                <w:b/>
                <w:color w:val="002060"/>
              </w:rPr>
            </w:pPr>
            <w:r w:rsidRPr="00670A8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AA3D542" w14:textId="77777777" w:rsidR="00670A8C" w:rsidRPr="00670A8C" w:rsidRDefault="00670A8C" w:rsidP="00E35C8D">
            <w:pPr>
              <w:pStyle w:val="LndNormale1"/>
              <w:jc w:val="center"/>
              <w:textAlignment w:val="baseline"/>
              <w:rPr>
                <w:b/>
                <w:color w:val="002060"/>
              </w:rPr>
            </w:pPr>
            <w:r w:rsidRPr="00670A8C">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1A38F30F" w14:textId="77777777" w:rsidR="00670A8C" w:rsidRPr="00670A8C" w:rsidRDefault="00670A8C" w:rsidP="00E35C8D">
            <w:pPr>
              <w:pStyle w:val="LndNormale1"/>
              <w:jc w:val="center"/>
              <w:textAlignment w:val="baseline"/>
              <w:rPr>
                <w:b/>
                <w:color w:val="002060"/>
              </w:rPr>
            </w:pPr>
            <w:r w:rsidRPr="00670A8C">
              <w:rPr>
                <w:b/>
                <w:color w:val="002060"/>
              </w:rPr>
              <w:t>Società</w:t>
            </w:r>
          </w:p>
        </w:tc>
      </w:tr>
      <w:tr w:rsidR="00670A8C" w:rsidRPr="00670A8C" w14:paraId="46DFB888" w14:textId="77777777" w:rsidTr="00E35C8D">
        <w:tc>
          <w:tcPr>
            <w:tcW w:w="1265" w:type="dxa"/>
            <w:tcBorders>
              <w:top w:val="single" w:sz="4" w:space="0" w:color="auto"/>
              <w:left w:val="single" w:sz="4" w:space="0" w:color="auto"/>
              <w:bottom w:val="single" w:sz="4" w:space="0" w:color="auto"/>
              <w:right w:val="single" w:sz="4" w:space="0" w:color="auto"/>
            </w:tcBorders>
          </w:tcPr>
          <w:p w14:paraId="1ABB7BD4" w14:textId="77777777" w:rsidR="00670A8C" w:rsidRPr="00670A8C" w:rsidRDefault="00670A8C" w:rsidP="00E35C8D">
            <w:pPr>
              <w:pStyle w:val="LndNormale1"/>
              <w:textAlignment w:val="baseline"/>
              <w:rPr>
                <w:color w:val="002060"/>
                <w:sz w:val="20"/>
              </w:rPr>
            </w:pPr>
            <w:r w:rsidRPr="00670A8C">
              <w:rPr>
                <w:color w:val="002060"/>
                <w:sz w:val="20"/>
              </w:rPr>
              <w:t>2255781</w:t>
            </w:r>
          </w:p>
        </w:tc>
        <w:tc>
          <w:tcPr>
            <w:tcW w:w="2756" w:type="dxa"/>
            <w:tcBorders>
              <w:top w:val="single" w:sz="4" w:space="0" w:color="auto"/>
              <w:left w:val="single" w:sz="4" w:space="0" w:color="auto"/>
              <w:bottom w:val="single" w:sz="4" w:space="0" w:color="auto"/>
              <w:right w:val="single" w:sz="4" w:space="0" w:color="auto"/>
            </w:tcBorders>
          </w:tcPr>
          <w:p w14:paraId="258A2745" w14:textId="77777777" w:rsidR="00670A8C" w:rsidRPr="00670A8C" w:rsidRDefault="00670A8C" w:rsidP="00E35C8D">
            <w:pPr>
              <w:pStyle w:val="LndNormale1"/>
              <w:textAlignment w:val="baseline"/>
              <w:rPr>
                <w:color w:val="002060"/>
                <w:sz w:val="20"/>
              </w:rPr>
            </w:pPr>
            <w:r w:rsidRPr="00670A8C">
              <w:rPr>
                <w:color w:val="002060"/>
                <w:sz w:val="20"/>
              </w:rPr>
              <w:t>SPACCAZOCCHI LORENZ</w:t>
            </w:r>
          </w:p>
        </w:tc>
        <w:tc>
          <w:tcPr>
            <w:tcW w:w="1273" w:type="dxa"/>
            <w:tcBorders>
              <w:top w:val="single" w:sz="4" w:space="0" w:color="auto"/>
              <w:left w:val="single" w:sz="4" w:space="0" w:color="auto"/>
              <w:bottom w:val="single" w:sz="4" w:space="0" w:color="auto"/>
              <w:right w:val="single" w:sz="4" w:space="0" w:color="auto"/>
            </w:tcBorders>
          </w:tcPr>
          <w:p w14:paraId="40113ED5" w14:textId="77777777" w:rsidR="00670A8C" w:rsidRPr="00670A8C" w:rsidRDefault="00670A8C" w:rsidP="00E35C8D">
            <w:pPr>
              <w:pStyle w:val="LndNormale1"/>
              <w:textAlignment w:val="baseline"/>
              <w:rPr>
                <w:color w:val="002060"/>
                <w:sz w:val="20"/>
              </w:rPr>
            </w:pPr>
            <w:r w:rsidRPr="00670A8C">
              <w:rPr>
                <w:color w:val="002060"/>
                <w:sz w:val="20"/>
              </w:rPr>
              <w:t>02.12.2004</w:t>
            </w:r>
          </w:p>
        </w:tc>
        <w:tc>
          <w:tcPr>
            <w:tcW w:w="1182" w:type="dxa"/>
            <w:tcBorders>
              <w:top w:val="single" w:sz="4" w:space="0" w:color="auto"/>
              <w:left w:val="single" w:sz="4" w:space="0" w:color="auto"/>
              <w:bottom w:val="single" w:sz="4" w:space="0" w:color="auto"/>
              <w:right w:val="single" w:sz="4" w:space="0" w:color="auto"/>
            </w:tcBorders>
          </w:tcPr>
          <w:p w14:paraId="70A45721" w14:textId="77777777" w:rsidR="00670A8C" w:rsidRPr="00670A8C" w:rsidRDefault="00670A8C" w:rsidP="00E35C8D">
            <w:pPr>
              <w:pStyle w:val="LndNormale1"/>
              <w:textAlignment w:val="baseline"/>
              <w:rPr>
                <w:color w:val="002060"/>
                <w:sz w:val="20"/>
              </w:rPr>
            </w:pPr>
            <w:r w:rsidRPr="00670A8C">
              <w:rPr>
                <w:color w:val="002060"/>
                <w:sz w:val="20"/>
              </w:rPr>
              <w:t>954810</w:t>
            </w:r>
          </w:p>
        </w:tc>
        <w:tc>
          <w:tcPr>
            <w:tcW w:w="3436" w:type="dxa"/>
            <w:tcBorders>
              <w:top w:val="single" w:sz="4" w:space="0" w:color="auto"/>
              <w:left w:val="single" w:sz="4" w:space="0" w:color="auto"/>
              <w:bottom w:val="single" w:sz="4" w:space="0" w:color="auto"/>
              <w:right w:val="single" w:sz="4" w:space="0" w:color="auto"/>
            </w:tcBorders>
          </w:tcPr>
          <w:p w14:paraId="6BAF8073" w14:textId="77777777" w:rsidR="00670A8C" w:rsidRPr="00670A8C" w:rsidRDefault="00670A8C" w:rsidP="00E35C8D">
            <w:pPr>
              <w:pStyle w:val="LndNormale1"/>
              <w:textAlignment w:val="baseline"/>
              <w:rPr>
                <w:color w:val="002060"/>
                <w:sz w:val="20"/>
              </w:rPr>
            </w:pPr>
            <w:r w:rsidRPr="00670A8C">
              <w:rPr>
                <w:color w:val="002060"/>
                <w:sz w:val="20"/>
              </w:rPr>
              <w:t>SSDARL SAMMARTINESE NEXT G</w:t>
            </w:r>
          </w:p>
        </w:tc>
      </w:tr>
    </w:tbl>
    <w:p w14:paraId="0FB723E2" w14:textId="77777777" w:rsidR="00670A8C" w:rsidRPr="00670A8C" w:rsidRDefault="00670A8C" w:rsidP="00670A8C">
      <w:pPr>
        <w:pStyle w:val="LndNormale1"/>
        <w:rPr>
          <w:color w:val="002060"/>
        </w:rPr>
      </w:pPr>
    </w:p>
    <w:p w14:paraId="7FE84CD8" w14:textId="77777777" w:rsidR="00670A8C" w:rsidRPr="00670A8C" w:rsidRDefault="00670A8C" w:rsidP="00670A8C">
      <w:pPr>
        <w:pStyle w:val="LndNormale1"/>
        <w:rPr>
          <w:color w:val="002060"/>
        </w:rPr>
      </w:pPr>
      <w:r w:rsidRPr="00670A8C">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670A8C">
        <w:rPr>
          <w:b/>
          <w:color w:val="002060"/>
        </w:rPr>
        <w:t>07.10.2024:</w:t>
      </w:r>
    </w:p>
    <w:tbl>
      <w:tblPr>
        <w:tblStyle w:val="Grigliatabella"/>
        <w:tblW w:w="0" w:type="auto"/>
        <w:tblLook w:val="04A0" w:firstRow="1" w:lastRow="0" w:firstColumn="1" w:lastColumn="0" w:noHBand="0" w:noVBand="1"/>
      </w:tblPr>
      <w:tblGrid>
        <w:gridCol w:w="1265"/>
        <w:gridCol w:w="2756"/>
        <w:gridCol w:w="1273"/>
        <w:gridCol w:w="1182"/>
        <w:gridCol w:w="3436"/>
      </w:tblGrid>
      <w:tr w:rsidR="00670A8C" w:rsidRPr="00670A8C" w14:paraId="779DFEDE" w14:textId="77777777" w:rsidTr="00E35C8D">
        <w:tc>
          <w:tcPr>
            <w:tcW w:w="1265" w:type="dxa"/>
            <w:tcBorders>
              <w:top w:val="single" w:sz="4" w:space="0" w:color="auto"/>
              <w:left w:val="single" w:sz="4" w:space="0" w:color="auto"/>
              <w:bottom w:val="single" w:sz="4" w:space="0" w:color="auto"/>
              <w:right w:val="single" w:sz="4" w:space="0" w:color="auto"/>
            </w:tcBorders>
            <w:hideMark/>
          </w:tcPr>
          <w:p w14:paraId="0DD90012" w14:textId="77777777" w:rsidR="00670A8C" w:rsidRPr="00670A8C" w:rsidRDefault="00670A8C" w:rsidP="00E35C8D">
            <w:pPr>
              <w:pStyle w:val="LndNormale1"/>
              <w:jc w:val="center"/>
              <w:textAlignment w:val="baseline"/>
              <w:rPr>
                <w:b/>
                <w:color w:val="002060"/>
              </w:rPr>
            </w:pPr>
            <w:r w:rsidRPr="00670A8C">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58E460EB" w14:textId="77777777" w:rsidR="00670A8C" w:rsidRPr="00670A8C" w:rsidRDefault="00670A8C" w:rsidP="00E35C8D">
            <w:pPr>
              <w:pStyle w:val="LndNormale1"/>
              <w:jc w:val="center"/>
              <w:textAlignment w:val="baseline"/>
              <w:rPr>
                <w:b/>
                <w:color w:val="002060"/>
              </w:rPr>
            </w:pPr>
            <w:r w:rsidRPr="00670A8C">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C6701EB" w14:textId="77777777" w:rsidR="00670A8C" w:rsidRPr="00670A8C" w:rsidRDefault="00670A8C" w:rsidP="00E35C8D">
            <w:pPr>
              <w:pStyle w:val="LndNormale1"/>
              <w:jc w:val="center"/>
              <w:textAlignment w:val="baseline"/>
              <w:rPr>
                <w:b/>
                <w:color w:val="002060"/>
              </w:rPr>
            </w:pPr>
            <w:r w:rsidRPr="00670A8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6C17974" w14:textId="77777777" w:rsidR="00670A8C" w:rsidRPr="00670A8C" w:rsidRDefault="00670A8C" w:rsidP="00E35C8D">
            <w:pPr>
              <w:pStyle w:val="LndNormale1"/>
              <w:jc w:val="center"/>
              <w:textAlignment w:val="baseline"/>
              <w:rPr>
                <w:b/>
                <w:color w:val="002060"/>
              </w:rPr>
            </w:pPr>
            <w:r w:rsidRPr="00670A8C">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675D0BE3" w14:textId="77777777" w:rsidR="00670A8C" w:rsidRPr="00670A8C" w:rsidRDefault="00670A8C" w:rsidP="00E35C8D">
            <w:pPr>
              <w:pStyle w:val="LndNormale1"/>
              <w:jc w:val="center"/>
              <w:textAlignment w:val="baseline"/>
              <w:rPr>
                <w:b/>
                <w:color w:val="002060"/>
              </w:rPr>
            </w:pPr>
            <w:r w:rsidRPr="00670A8C">
              <w:rPr>
                <w:b/>
                <w:color w:val="002060"/>
              </w:rPr>
              <w:t>Società</w:t>
            </w:r>
          </w:p>
        </w:tc>
      </w:tr>
      <w:tr w:rsidR="00670A8C" w:rsidRPr="00670A8C" w14:paraId="5DDC5F1F" w14:textId="77777777" w:rsidTr="00E35C8D">
        <w:tc>
          <w:tcPr>
            <w:tcW w:w="1265" w:type="dxa"/>
            <w:tcBorders>
              <w:top w:val="single" w:sz="4" w:space="0" w:color="auto"/>
              <w:left w:val="single" w:sz="4" w:space="0" w:color="auto"/>
              <w:bottom w:val="single" w:sz="4" w:space="0" w:color="auto"/>
              <w:right w:val="single" w:sz="4" w:space="0" w:color="auto"/>
            </w:tcBorders>
          </w:tcPr>
          <w:p w14:paraId="03479113" w14:textId="77777777" w:rsidR="00670A8C" w:rsidRPr="00670A8C" w:rsidRDefault="00670A8C" w:rsidP="00E35C8D">
            <w:pPr>
              <w:pStyle w:val="LndNormale1"/>
              <w:textAlignment w:val="baseline"/>
              <w:rPr>
                <w:color w:val="002060"/>
                <w:sz w:val="20"/>
              </w:rPr>
            </w:pPr>
            <w:r w:rsidRPr="00670A8C">
              <w:rPr>
                <w:color w:val="002060"/>
                <w:sz w:val="20"/>
              </w:rPr>
              <w:t>7081479</w:t>
            </w:r>
          </w:p>
        </w:tc>
        <w:tc>
          <w:tcPr>
            <w:tcW w:w="2756" w:type="dxa"/>
            <w:tcBorders>
              <w:top w:val="single" w:sz="4" w:space="0" w:color="auto"/>
              <w:left w:val="single" w:sz="4" w:space="0" w:color="auto"/>
              <w:bottom w:val="single" w:sz="4" w:space="0" w:color="auto"/>
              <w:right w:val="single" w:sz="4" w:space="0" w:color="auto"/>
            </w:tcBorders>
          </w:tcPr>
          <w:p w14:paraId="6B953448" w14:textId="77777777" w:rsidR="00670A8C" w:rsidRPr="00670A8C" w:rsidRDefault="00670A8C" w:rsidP="00E35C8D">
            <w:pPr>
              <w:pStyle w:val="LndNormale1"/>
              <w:textAlignment w:val="baseline"/>
              <w:rPr>
                <w:color w:val="002060"/>
                <w:sz w:val="20"/>
              </w:rPr>
            </w:pPr>
            <w:r w:rsidRPr="00670A8C">
              <w:rPr>
                <w:color w:val="002060"/>
                <w:sz w:val="20"/>
              </w:rPr>
              <w:t>ACCIAROLI ALESSIO</w:t>
            </w:r>
          </w:p>
        </w:tc>
        <w:tc>
          <w:tcPr>
            <w:tcW w:w="1273" w:type="dxa"/>
            <w:tcBorders>
              <w:top w:val="single" w:sz="4" w:space="0" w:color="auto"/>
              <w:left w:val="single" w:sz="4" w:space="0" w:color="auto"/>
              <w:bottom w:val="single" w:sz="4" w:space="0" w:color="auto"/>
              <w:right w:val="single" w:sz="4" w:space="0" w:color="auto"/>
            </w:tcBorders>
          </w:tcPr>
          <w:p w14:paraId="560398B5" w14:textId="77777777" w:rsidR="00670A8C" w:rsidRPr="00670A8C" w:rsidRDefault="00670A8C" w:rsidP="00E35C8D">
            <w:pPr>
              <w:pStyle w:val="LndNormale1"/>
              <w:textAlignment w:val="baseline"/>
              <w:rPr>
                <w:color w:val="002060"/>
                <w:sz w:val="20"/>
              </w:rPr>
            </w:pPr>
            <w:r w:rsidRPr="00670A8C">
              <w:rPr>
                <w:color w:val="002060"/>
                <w:sz w:val="20"/>
              </w:rPr>
              <w:t>01.02.2002</w:t>
            </w:r>
          </w:p>
        </w:tc>
        <w:tc>
          <w:tcPr>
            <w:tcW w:w="1182" w:type="dxa"/>
            <w:tcBorders>
              <w:top w:val="single" w:sz="4" w:space="0" w:color="auto"/>
              <w:left w:val="single" w:sz="4" w:space="0" w:color="auto"/>
              <w:bottom w:val="single" w:sz="4" w:space="0" w:color="auto"/>
              <w:right w:val="single" w:sz="4" w:space="0" w:color="auto"/>
            </w:tcBorders>
          </w:tcPr>
          <w:p w14:paraId="63062D8C" w14:textId="77777777" w:rsidR="00670A8C" w:rsidRPr="00670A8C" w:rsidRDefault="00670A8C" w:rsidP="00E35C8D">
            <w:pPr>
              <w:pStyle w:val="LndNormale1"/>
              <w:textAlignment w:val="baseline"/>
              <w:rPr>
                <w:color w:val="002060"/>
                <w:sz w:val="20"/>
              </w:rPr>
            </w:pPr>
            <w:r w:rsidRPr="00670A8C">
              <w:rPr>
                <w:color w:val="002060"/>
                <w:sz w:val="20"/>
              </w:rPr>
              <w:t>947593</w:t>
            </w:r>
          </w:p>
        </w:tc>
        <w:tc>
          <w:tcPr>
            <w:tcW w:w="3436" w:type="dxa"/>
            <w:tcBorders>
              <w:top w:val="single" w:sz="4" w:space="0" w:color="auto"/>
              <w:left w:val="single" w:sz="4" w:space="0" w:color="auto"/>
              <w:bottom w:val="single" w:sz="4" w:space="0" w:color="auto"/>
              <w:right w:val="single" w:sz="4" w:space="0" w:color="auto"/>
            </w:tcBorders>
          </w:tcPr>
          <w:p w14:paraId="7F0E2CDF" w14:textId="77777777" w:rsidR="00670A8C" w:rsidRPr="00670A8C" w:rsidRDefault="00670A8C" w:rsidP="00E35C8D">
            <w:pPr>
              <w:pStyle w:val="LndNormale1"/>
              <w:textAlignment w:val="baseline"/>
              <w:rPr>
                <w:color w:val="002060"/>
                <w:sz w:val="20"/>
              </w:rPr>
            </w:pPr>
            <w:r w:rsidRPr="00670A8C">
              <w:rPr>
                <w:color w:val="002060"/>
                <w:sz w:val="20"/>
              </w:rPr>
              <w:t>A.S.D. POLISPORTIVA FORCESE</w:t>
            </w:r>
          </w:p>
        </w:tc>
      </w:tr>
      <w:tr w:rsidR="00670A8C" w:rsidRPr="00670A8C" w14:paraId="396DFED8" w14:textId="77777777" w:rsidTr="00E35C8D">
        <w:tc>
          <w:tcPr>
            <w:tcW w:w="1265" w:type="dxa"/>
            <w:tcBorders>
              <w:top w:val="single" w:sz="4" w:space="0" w:color="auto"/>
              <w:left w:val="single" w:sz="4" w:space="0" w:color="auto"/>
              <w:bottom w:val="single" w:sz="4" w:space="0" w:color="auto"/>
              <w:right w:val="single" w:sz="4" w:space="0" w:color="auto"/>
            </w:tcBorders>
          </w:tcPr>
          <w:p w14:paraId="6A3A08B1" w14:textId="77777777" w:rsidR="00670A8C" w:rsidRPr="00670A8C" w:rsidRDefault="00670A8C" w:rsidP="00E35C8D">
            <w:pPr>
              <w:pStyle w:val="LndNormale1"/>
              <w:textAlignment w:val="baseline"/>
              <w:rPr>
                <w:color w:val="002060"/>
                <w:sz w:val="20"/>
              </w:rPr>
            </w:pPr>
            <w:r w:rsidRPr="00670A8C">
              <w:rPr>
                <w:color w:val="002060"/>
                <w:sz w:val="20"/>
              </w:rPr>
              <w:t>2698672</w:t>
            </w:r>
          </w:p>
        </w:tc>
        <w:tc>
          <w:tcPr>
            <w:tcW w:w="2756" w:type="dxa"/>
            <w:tcBorders>
              <w:top w:val="single" w:sz="4" w:space="0" w:color="auto"/>
              <w:left w:val="single" w:sz="4" w:space="0" w:color="auto"/>
              <w:bottom w:val="single" w:sz="4" w:space="0" w:color="auto"/>
              <w:right w:val="single" w:sz="4" w:space="0" w:color="auto"/>
            </w:tcBorders>
          </w:tcPr>
          <w:p w14:paraId="4F6C65BC" w14:textId="77777777" w:rsidR="00670A8C" w:rsidRPr="00670A8C" w:rsidRDefault="00670A8C" w:rsidP="00E35C8D">
            <w:pPr>
              <w:pStyle w:val="LndNormale1"/>
              <w:textAlignment w:val="baseline"/>
              <w:rPr>
                <w:color w:val="002060"/>
                <w:sz w:val="20"/>
              </w:rPr>
            </w:pPr>
            <w:r w:rsidRPr="00670A8C">
              <w:rPr>
                <w:color w:val="002060"/>
                <w:sz w:val="20"/>
              </w:rPr>
              <w:t>CORVARO FRANCESCO</w:t>
            </w:r>
          </w:p>
        </w:tc>
        <w:tc>
          <w:tcPr>
            <w:tcW w:w="1273" w:type="dxa"/>
            <w:tcBorders>
              <w:top w:val="single" w:sz="4" w:space="0" w:color="auto"/>
              <w:left w:val="single" w:sz="4" w:space="0" w:color="auto"/>
              <w:bottom w:val="single" w:sz="4" w:space="0" w:color="auto"/>
              <w:right w:val="single" w:sz="4" w:space="0" w:color="auto"/>
            </w:tcBorders>
          </w:tcPr>
          <w:p w14:paraId="0C87CBAB" w14:textId="77777777" w:rsidR="00670A8C" w:rsidRPr="00670A8C" w:rsidRDefault="00670A8C" w:rsidP="00E35C8D">
            <w:pPr>
              <w:pStyle w:val="LndNormale1"/>
              <w:textAlignment w:val="baseline"/>
              <w:rPr>
                <w:color w:val="002060"/>
                <w:sz w:val="20"/>
              </w:rPr>
            </w:pPr>
            <w:r w:rsidRPr="00670A8C">
              <w:rPr>
                <w:color w:val="002060"/>
                <w:sz w:val="20"/>
              </w:rPr>
              <w:t>16.04.2005</w:t>
            </w:r>
          </w:p>
        </w:tc>
        <w:tc>
          <w:tcPr>
            <w:tcW w:w="1182" w:type="dxa"/>
            <w:tcBorders>
              <w:top w:val="single" w:sz="4" w:space="0" w:color="auto"/>
              <w:left w:val="single" w:sz="4" w:space="0" w:color="auto"/>
              <w:bottom w:val="single" w:sz="4" w:space="0" w:color="auto"/>
              <w:right w:val="single" w:sz="4" w:space="0" w:color="auto"/>
            </w:tcBorders>
          </w:tcPr>
          <w:p w14:paraId="509D27F3" w14:textId="77777777" w:rsidR="00670A8C" w:rsidRPr="00670A8C" w:rsidRDefault="00670A8C" w:rsidP="00E35C8D">
            <w:pPr>
              <w:pStyle w:val="LndNormale1"/>
              <w:textAlignment w:val="baseline"/>
              <w:rPr>
                <w:color w:val="002060"/>
                <w:sz w:val="20"/>
              </w:rPr>
            </w:pPr>
            <w:r w:rsidRPr="00670A8C">
              <w:rPr>
                <w:color w:val="002060"/>
                <w:sz w:val="20"/>
              </w:rPr>
              <w:t>26810</w:t>
            </w:r>
          </w:p>
        </w:tc>
        <w:tc>
          <w:tcPr>
            <w:tcW w:w="3436" w:type="dxa"/>
            <w:tcBorders>
              <w:top w:val="single" w:sz="4" w:space="0" w:color="auto"/>
              <w:left w:val="single" w:sz="4" w:space="0" w:color="auto"/>
              <w:bottom w:val="single" w:sz="4" w:space="0" w:color="auto"/>
              <w:right w:val="single" w:sz="4" w:space="0" w:color="auto"/>
            </w:tcBorders>
          </w:tcPr>
          <w:p w14:paraId="38128466" w14:textId="77777777" w:rsidR="00670A8C" w:rsidRPr="00670A8C" w:rsidRDefault="00670A8C" w:rsidP="00E35C8D">
            <w:pPr>
              <w:pStyle w:val="LndNormale1"/>
              <w:textAlignment w:val="baseline"/>
              <w:rPr>
                <w:color w:val="002060"/>
                <w:sz w:val="20"/>
              </w:rPr>
            </w:pPr>
            <w:r w:rsidRPr="00670A8C">
              <w:rPr>
                <w:color w:val="002060"/>
                <w:sz w:val="20"/>
              </w:rPr>
              <w:t>F.C. CHIESANUOVA A.S.D.</w:t>
            </w:r>
          </w:p>
        </w:tc>
      </w:tr>
      <w:tr w:rsidR="00670A8C" w:rsidRPr="00670A8C" w14:paraId="346AACCA" w14:textId="77777777" w:rsidTr="00E35C8D">
        <w:tc>
          <w:tcPr>
            <w:tcW w:w="1265" w:type="dxa"/>
            <w:tcBorders>
              <w:top w:val="single" w:sz="4" w:space="0" w:color="auto"/>
              <w:left w:val="single" w:sz="4" w:space="0" w:color="auto"/>
              <w:bottom w:val="single" w:sz="4" w:space="0" w:color="auto"/>
              <w:right w:val="single" w:sz="4" w:space="0" w:color="auto"/>
            </w:tcBorders>
          </w:tcPr>
          <w:p w14:paraId="4BD66A60" w14:textId="77777777" w:rsidR="00670A8C" w:rsidRPr="00670A8C" w:rsidRDefault="00670A8C" w:rsidP="00E35C8D">
            <w:pPr>
              <w:pStyle w:val="LndNormale1"/>
              <w:textAlignment w:val="baseline"/>
              <w:rPr>
                <w:color w:val="002060"/>
                <w:sz w:val="20"/>
              </w:rPr>
            </w:pPr>
            <w:r w:rsidRPr="00670A8C">
              <w:rPr>
                <w:color w:val="002060"/>
                <w:sz w:val="20"/>
              </w:rPr>
              <w:t>4925832</w:t>
            </w:r>
          </w:p>
        </w:tc>
        <w:tc>
          <w:tcPr>
            <w:tcW w:w="2756" w:type="dxa"/>
            <w:tcBorders>
              <w:top w:val="single" w:sz="4" w:space="0" w:color="auto"/>
              <w:left w:val="single" w:sz="4" w:space="0" w:color="auto"/>
              <w:bottom w:val="single" w:sz="4" w:space="0" w:color="auto"/>
              <w:right w:val="single" w:sz="4" w:space="0" w:color="auto"/>
            </w:tcBorders>
          </w:tcPr>
          <w:p w14:paraId="7BBBD0C5" w14:textId="77777777" w:rsidR="00670A8C" w:rsidRPr="00670A8C" w:rsidRDefault="00670A8C" w:rsidP="00E35C8D">
            <w:pPr>
              <w:pStyle w:val="LndNormale1"/>
              <w:textAlignment w:val="baseline"/>
              <w:rPr>
                <w:color w:val="002060"/>
                <w:sz w:val="20"/>
              </w:rPr>
            </w:pPr>
            <w:r w:rsidRPr="00670A8C">
              <w:rPr>
                <w:color w:val="002060"/>
                <w:sz w:val="20"/>
              </w:rPr>
              <w:t>MONTAGNOLI DAVIDE</w:t>
            </w:r>
          </w:p>
        </w:tc>
        <w:tc>
          <w:tcPr>
            <w:tcW w:w="1273" w:type="dxa"/>
            <w:tcBorders>
              <w:top w:val="single" w:sz="4" w:space="0" w:color="auto"/>
              <w:left w:val="single" w:sz="4" w:space="0" w:color="auto"/>
              <w:bottom w:val="single" w:sz="4" w:space="0" w:color="auto"/>
              <w:right w:val="single" w:sz="4" w:space="0" w:color="auto"/>
            </w:tcBorders>
          </w:tcPr>
          <w:p w14:paraId="6F4504FB" w14:textId="77777777" w:rsidR="00670A8C" w:rsidRPr="00670A8C" w:rsidRDefault="00670A8C" w:rsidP="00E35C8D">
            <w:pPr>
              <w:pStyle w:val="LndNormale1"/>
              <w:textAlignment w:val="baseline"/>
              <w:rPr>
                <w:color w:val="002060"/>
                <w:sz w:val="20"/>
              </w:rPr>
            </w:pPr>
            <w:r w:rsidRPr="00670A8C">
              <w:rPr>
                <w:color w:val="002060"/>
                <w:sz w:val="20"/>
              </w:rPr>
              <w:t>04.08.1997</w:t>
            </w:r>
          </w:p>
        </w:tc>
        <w:tc>
          <w:tcPr>
            <w:tcW w:w="1182" w:type="dxa"/>
            <w:tcBorders>
              <w:top w:val="single" w:sz="4" w:space="0" w:color="auto"/>
              <w:left w:val="single" w:sz="4" w:space="0" w:color="auto"/>
              <w:bottom w:val="single" w:sz="4" w:space="0" w:color="auto"/>
              <w:right w:val="single" w:sz="4" w:space="0" w:color="auto"/>
            </w:tcBorders>
          </w:tcPr>
          <w:p w14:paraId="45DD1548" w14:textId="77777777" w:rsidR="00670A8C" w:rsidRPr="00670A8C" w:rsidRDefault="00670A8C" w:rsidP="00E35C8D">
            <w:pPr>
              <w:pStyle w:val="LndNormale1"/>
              <w:textAlignment w:val="baseline"/>
              <w:rPr>
                <w:color w:val="002060"/>
                <w:sz w:val="20"/>
              </w:rPr>
            </w:pPr>
            <w:r w:rsidRPr="00670A8C">
              <w:rPr>
                <w:color w:val="002060"/>
                <w:sz w:val="20"/>
              </w:rPr>
              <w:t>6430</w:t>
            </w:r>
          </w:p>
        </w:tc>
        <w:tc>
          <w:tcPr>
            <w:tcW w:w="3436" w:type="dxa"/>
            <w:tcBorders>
              <w:top w:val="single" w:sz="4" w:space="0" w:color="auto"/>
              <w:left w:val="single" w:sz="4" w:space="0" w:color="auto"/>
              <w:bottom w:val="single" w:sz="4" w:space="0" w:color="auto"/>
              <w:right w:val="single" w:sz="4" w:space="0" w:color="auto"/>
            </w:tcBorders>
          </w:tcPr>
          <w:p w14:paraId="4D864DFC" w14:textId="77777777" w:rsidR="00670A8C" w:rsidRPr="00670A8C" w:rsidRDefault="00670A8C" w:rsidP="00E35C8D">
            <w:pPr>
              <w:pStyle w:val="LndNormale1"/>
              <w:textAlignment w:val="baseline"/>
              <w:rPr>
                <w:color w:val="002060"/>
                <w:sz w:val="20"/>
              </w:rPr>
            </w:pPr>
            <w:r w:rsidRPr="00670A8C">
              <w:rPr>
                <w:color w:val="002060"/>
                <w:sz w:val="20"/>
              </w:rPr>
              <w:t>SSDARL BIAGIO NAZZARO</w:t>
            </w:r>
          </w:p>
        </w:tc>
      </w:tr>
      <w:tr w:rsidR="00670A8C" w:rsidRPr="00670A8C" w14:paraId="2B179619" w14:textId="77777777" w:rsidTr="00E35C8D">
        <w:tc>
          <w:tcPr>
            <w:tcW w:w="1265" w:type="dxa"/>
            <w:tcBorders>
              <w:top w:val="single" w:sz="4" w:space="0" w:color="auto"/>
              <w:left w:val="single" w:sz="4" w:space="0" w:color="auto"/>
              <w:bottom w:val="single" w:sz="4" w:space="0" w:color="auto"/>
              <w:right w:val="single" w:sz="4" w:space="0" w:color="auto"/>
            </w:tcBorders>
          </w:tcPr>
          <w:p w14:paraId="7B739EF7" w14:textId="77777777" w:rsidR="00670A8C" w:rsidRPr="00670A8C" w:rsidRDefault="00670A8C" w:rsidP="00E35C8D">
            <w:pPr>
              <w:pStyle w:val="LndNormale1"/>
              <w:textAlignment w:val="baseline"/>
              <w:rPr>
                <w:color w:val="002060"/>
                <w:sz w:val="20"/>
              </w:rPr>
            </w:pPr>
            <w:r w:rsidRPr="00670A8C">
              <w:rPr>
                <w:color w:val="002060"/>
                <w:sz w:val="20"/>
              </w:rPr>
              <w:t>2240871</w:t>
            </w:r>
          </w:p>
        </w:tc>
        <w:tc>
          <w:tcPr>
            <w:tcW w:w="2756" w:type="dxa"/>
            <w:tcBorders>
              <w:top w:val="single" w:sz="4" w:space="0" w:color="auto"/>
              <w:left w:val="single" w:sz="4" w:space="0" w:color="auto"/>
              <w:bottom w:val="single" w:sz="4" w:space="0" w:color="auto"/>
              <w:right w:val="single" w:sz="4" w:space="0" w:color="auto"/>
            </w:tcBorders>
          </w:tcPr>
          <w:p w14:paraId="1DA664EA" w14:textId="77777777" w:rsidR="00670A8C" w:rsidRPr="00670A8C" w:rsidRDefault="00670A8C" w:rsidP="00E35C8D">
            <w:pPr>
              <w:pStyle w:val="LndNormale1"/>
              <w:textAlignment w:val="baseline"/>
              <w:rPr>
                <w:color w:val="002060"/>
                <w:sz w:val="20"/>
              </w:rPr>
            </w:pPr>
            <w:r w:rsidRPr="00670A8C">
              <w:rPr>
                <w:color w:val="002060"/>
                <w:sz w:val="20"/>
              </w:rPr>
              <w:t>SALVUCCI TOMMASO</w:t>
            </w:r>
          </w:p>
        </w:tc>
        <w:tc>
          <w:tcPr>
            <w:tcW w:w="1273" w:type="dxa"/>
            <w:tcBorders>
              <w:top w:val="single" w:sz="4" w:space="0" w:color="auto"/>
              <w:left w:val="single" w:sz="4" w:space="0" w:color="auto"/>
              <w:bottom w:val="single" w:sz="4" w:space="0" w:color="auto"/>
              <w:right w:val="single" w:sz="4" w:space="0" w:color="auto"/>
            </w:tcBorders>
          </w:tcPr>
          <w:p w14:paraId="137A302A" w14:textId="77777777" w:rsidR="00670A8C" w:rsidRPr="00670A8C" w:rsidRDefault="00670A8C" w:rsidP="00E35C8D">
            <w:pPr>
              <w:pStyle w:val="LndNormale1"/>
              <w:textAlignment w:val="baseline"/>
              <w:rPr>
                <w:color w:val="002060"/>
                <w:sz w:val="20"/>
              </w:rPr>
            </w:pPr>
            <w:r w:rsidRPr="00670A8C">
              <w:rPr>
                <w:color w:val="002060"/>
                <w:sz w:val="20"/>
              </w:rPr>
              <w:t>27.12.2007</w:t>
            </w:r>
          </w:p>
        </w:tc>
        <w:tc>
          <w:tcPr>
            <w:tcW w:w="1182" w:type="dxa"/>
            <w:tcBorders>
              <w:top w:val="single" w:sz="4" w:space="0" w:color="auto"/>
              <w:left w:val="single" w:sz="4" w:space="0" w:color="auto"/>
              <w:bottom w:val="single" w:sz="4" w:space="0" w:color="auto"/>
              <w:right w:val="single" w:sz="4" w:space="0" w:color="auto"/>
            </w:tcBorders>
          </w:tcPr>
          <w:p w14:paraId="519675DA" w14:textId="77777777" w:rsidR="00670A8C" w:rsidRPr="00670A8C" w:rsidRDefault="00670A8C" w:rsidP="00E35C8D">
            <w:pPr>
              <w:pStyle w:val="LndNormale1"/>
              <w:textAlignment w:val="baseline"/>
              <w:rPr>
                <w:color w:val="002060"/>
                <w:sz w:val="20"/>
              </w:rPr>
            </w:pPr>
            <w:r w:rsidRPr="00670A8C">
              <w:rPr>
                <w:color w:val="002060"/>
                <w:sz w:val="20"/>
              </w:rPr>
              <w:t>914016</w:t>
            </w:r>
          </w:p>
        </w:tc>
        <w:tc>
          <w:tcPr>
            <w:tcW w:w="3436" w:type="dxa"/>
            <w:tcBorders>
              <w:top w:val="single" w:sz="4" w:space="0" w:color="auto"/>
              <w:left w:val="single" w:sz="4" w:space="0" w:color="auto"/>
              <w:bottom w:val="single" w:sz="4" w:space="0" w:color="auto"/>
              <w:right w:val="single" w:sz="4" w:space="0" w:color="auto"/>
            </w:tcBorders>
          </w:tcPr>
          <w:p w14:paraId="143407B0" w14:textId="77777777" w:rsidR="00670A8C" w:rsidRPr="00670A8C" w:rsidRDefault="00670A8C" w:rsidP="00E35C8D">
            <w:pPr>
              <w:pStyle w:val="LndNormale1"/>
              <w:textAlignment w:val="baseline"/>
              <w:rPr>
                <w:color w:val="002060"/>
                <w:sz w:val="20"/>
              </w:rPr>
            </w:pPr>
            <w:r w:rsidRPr="00670A8C">
              <w:rPr>
                <w:color w:val="002060"/>
                <w:sz w:val="20"/>
              </w:rPr>
              <w:t>A.S.D. MONTEMILONE POLLENZA</w:t>
            </w:r>
          </w:p>
        </w:tc>
      </w:tr>
      <w:tr w:rsidR="00670A8C" w:rsidRPr="00670A8C" w14:paraId="78EA4F73" w14:textId="77777777" w:rsidTr="00E35C8D">
        <w:tc>
          <w:tcPr>
            <w:tcW w:w="1265" w:type="dxa"/>
            <w:tcBorders>
              <w:top w:val="single" w:sz="4" w:space="0" w:color="auto"/>
              <w:left w:val="single" w:sz="4" w:space="0" w:color="auto"/>
              <w:bottom w:val="single" w:sz="4" w:space="0" w:color="auto"/>
              <w:right w:val="single" w:sz="4" w:space="0" w:color="auto"/>
            </w:tcBorders>
          </w:tcPr>
          <w:p w14:paraId="42E60889" w14:textId="77777777" w:rsidR="00670A8C" w:rsidRPr="00670A8C" w:rsidRDefault="00670A8C" w:rsidP="00E35C8D">
            <w:pPr>
              <w:pStyle w:val="LndNormale1"/>
              <w:textAlignment w:val="baseline"/>
              <w:rPr>
                <w:color w:val="002060"/>
                <w:sz w:val="20"/>
              </w:rPr>
            </w:pPr>
            <w:r w:rsidRPr="00670A8C">
              <w:rPr>
                <w:color w:val="002060"/>
                <w:sz w:val="20"/>
              </w:rPr>
              <w:t>2690972</w:t>
            </w:r>
          </w:p>
        </w:tc>
        <w:tc>
          <w:tcPr>
            <w:tcW w:w="2756" w:type="dxa"/>
            <w:tcBorders>
              <w:top w:val="single" w:sz="4" w:space="0" w:color="auto"/>
              <w:left w:val="single" w:sz="4" w:space="0" w:color="auto"/>
              <w:bottom w:val="single" w:sz="4" w:space="0" w:color="auto"/>
              <w:right w:val="single" w:sz="4" w:space="0" w:color="auto"/>
            </w:tcBorders>
          </w:tcPr>
          <w:p w14:paraId="0DE2463D" w14:textId="77777777" w:rsidR="00670A8C" w:rsidRPr="00670A8C" w:rsidRDefault="00670A8C" w:rsidP="00E35C8D">
            <w:pPr>
              <w:pStyle w:val="LndNormale1"/>
              <w:textAlignment w:val="baseline"/>
              <w:rPr>
                <w:color w:val="002060"/>
                <w:sz w:val="20"/>
              </w:rPr>
            </w:pPr>
            <w:r w:rsidRPr="00670A8C">
              <w:rPr>
                <w:color w:val="002060"/>
                <w:sz w:val="20"/>
              </w:rPr>
              <w:t>MACCARI MIRCO</w:t>
            </w:r>
          </w:p>
        </w:tc>
        <w:tc>
          <w:tcPr>
            <w:tcW w:w="1273" w:type="dxa"/>
            <w:tcBorders>
              <w:top w:val="single" w:sz="4" w:space="0" w:color="auto"/>
              <w:left w:val="single" w:sz="4" w:space="0" w:color="auto"/>
              <w:bottom w:val="single" w:sz="4" w:space="0" w:color="auto"/>
              <w:right w:val="single" w:sz="4" w:space="0" w:color="auto"/>
            </w:tcBorders>
          </w:tcPr>
          <w:p w14:paraId="3CAD5D2A" w14:textId="77777777" w:rsidR="00670A8C" w:rsidRPr="00670A8C" w:rsidRDefault="00670A8C" w:rsidP="00E35C8D">
            <w:pPr>
              <w:pStyle w:val="LndNormale1"/>
              <w:textAlignment w:val="baseline"/>
              <w:rPr>
                <w:color w:val="002060"/>
                <w:sz w:val="20"/>
              </w:rPr>
            </w:pPr>
            <w:r w:rsidRPr="00670A8C">
              <w:rPr>
                <w:color w:val="002060"/>
                <w:sz w:val="20"/>
              </w:rPr>
              <w:t>22.04.1987</w:t>
            </w:r>
          </w:p>
        </w:tc>
        <w:tc>
          <w:tcPr>
            <w:tcW w:w="1182" w:type="dxa"/>
            <w:tcBorders>
              <w:top w:val="single" w:sz="4" w:space="0" w:color="auto"/>
              <w:left w:val="single" w:sz="4" w:space="0" w:color="auto"/>
              <w:bottom w:val="single" w:sz="4" w:space="0" w:color="auto"/>
              <w:right w:val="single" w:sz="4" w:space="0" w:color="auto"/>
            </w:tcBorders>
          </w:tcPr>
          <w:p w14:paraId="61DBE747" w14:textId="77777777" w:rsidR="00670A8C" w:rsidRPr="00670A8C" w:rsidRDefault="00670A8C" w:rsidP="00E35C8D">
            <w:pPr>
              <w:pStyle w:val="LndNormale1"/>
              <w:textAlignment w:val="baseline"/>
              <w:rPr>
                <w:color w:val="002060"/>
                <w:sz w:val="20"/>
              </w:rPr>
            </w:pPr>
            <w:r w:rsidRPr="00670A8C">
              <w:rPr>
                <w:color w:val="002060"/>
                <w:sz w:val="20"/>
              </w:rPr>
              <w:t>914016</w:t>
            </w:r>
          </w:p>
        </w:tc>
        <w:tc>
          <w:tcPr>
            <w:tcW w:w="3436" w:type="dxa"/>
            <w:tcBorders>
              <w:top w:val="single" w:sz="4" w:space="0" w:color="auto"/>
              <w:left w:val="single" w:sz="4" w:space="0" w:color="auto"/>
              <w:bottom w:val="single" w:sz="4" w:space="0" w:color="auto"/>
              <w:right w:val="single" w:sz="4" w:space="0" w:color="auto"/>
            </w:tcBorders>
          </w:tcPr>
          <w:p w14:paraId="4C447286" w14:textId="77777777" w:rsidR="00670A8C" w:rsidRPr="00670A8C" w:rsidRDefault="00670A8C" w:rsidP="00E35C8D">
            <w:pPr>
              <w:pStyle w:val="LndNormale1"/>
              <w:textAlignment w:val="baseline"/>
              <w:rPr>
                <w:color w:val="002060"/>
                <w:sz w:val="20"/>
              </w:rPr>
            </w:pPr>
            <w:r w:rsidRPr="00670A8C">
              <w:rPr>
                <w:color w:val="002060"/>
                <w:sz w:val="20"/>
              </w:rPr>
              <w:t>A.S.D. MONTEMILONE POLLENZA</w:t>
            </w:r>
          </w:p>
        </w:tc>
      </w:tr>
      <w:tr w:rsidR="00670A8C" w:rsidRPr="00670A8C" w14:paraId="358CC1EA" w14:textId="77777777" w:rsidTr="00E35C8D">
        <w:tc>
          <w:tcPr>
            <w:tcW w:w="1265" w:type="dxa"/>
            <w:tcBorders>
              <w:top w:val="single" w:sz="4" w:space="0" w:color="auto"/>
              <w:left w:val="single" w:sz="4" w:space="0" w:color="auto"/>
              <w:bottom w:val="single" w:sz="4" w:space="0" w:color="auto"/>
              <w:right w:val="single" w:sz="4" w:space="0" w:color="auto"/>
            </w:tcBorders>
          </w:tcPr>
          <w:p w14:paraId="4FF6E7A3" w14:textId="77777777" w:rsidR="00670A8C" w:rsidRPr="00670A8C" w:rsidRDefault="00670A8C" w:rsidP="00E35C8D">
            <w:pPr>
              <w:pStyle w:val="LndNormale1"/>
              <w:textAlignment w:val="baseline"/>
              <w:rPr>
                <w:color w:val="002060"/>
                <w:sz w:val="20"/>
              </w:rPr>
            </w:pPr>
            <w:r w:rsidRPr="00670A8C">
              <w:rPr>
                <w:color w:val="002060"/>
                <w:sz w:val="20"/>
              </w:rPr>
              <w:t>1081482</w:t>
            </w:r>
          </w:p>
        </w:tc>
        <w:tc>
          <w:tcPr>
            <w:tcW w:w="2756" w:type="dxa"/>
            <w:tcBorders>
              <w:top w:val="single" w:sz="4" w:space="0" w:color="auto"/>
              <w:left w:val="single" w:sz="4" w:space="0" w:color="auto"/>
              <w:bottom w:val="single" w:sz="4" w:space="0" w:color="auto"/>
              <w:right w:val="single" w:sz="4" w:space="0" w:color="auto"/>
            </w:tcBorders>
          </w:tcPr>
          <w:p w14:paraId="4E21319B" w14:textId="77777777" w:rsidR="00670A8C" w:rsidRPr="00670A8C" w:rsidRDefault="00670A8C" w:rsidP="00E35C8D">
            <w:pPr>
              <w:pStyle w:val="LndNormale1"/>
              <w:textAlignment w:val="baseline"/>
              <w:rPr>
                <w:color w:val="002060"/>
                <w:sz w:val="20"/>
              </w:rPr>
            </w:pPr>
            <w:r w:rsidRPr="00670A8C">
              <w:rPr>
                <w:color w:val="002060"/>
                <w:sz w:val="20"/>
              </w:rPr>
              <w:t>FERRO GONZALO GABRIE</w:t>
            </w:r>
          </w:p>
        </w:tc>
        <w:tc>
          <w:tcPr>
            <w:tcW w:w="1273" w:type="dxa"/>
            <w:tcBorders>
              <w:top w:val="single" w:sz="4" w:space="0" w:color="auto"/>
              <w:left w:val="single" w:sz="4" w:space="0" w:color="auto"/>
              <w:bottom w:val="single" w:sz="4" w:space="0" w:color="auto"/>
              <w:right w:val="single" w:sz="4" w:space="0" w:color="auto"/>
            </w:tcBorders>
          </w:tcPr>
          <w:p w14:paraId="6A78D588" w14:textId="77777777" w:rsidR="00670A8C" w:rsidRPr="00670A8C" w:rsidRDefault="00670A8C" w:rsidP="00E35C8D">
            <w:pPr>
              <w:pStyle w:val="LndNormale1"/>
              <w:textAlignment w:val="baseline"/>
              <w:rPr>
                <w:color w:val="002060"/>
                <w:sz w:val="20"/>
              </w:rPr>
            </w:pPr>
            <w:r w:rsidRPr="00670A8C">
              <w:rPr>
                <w:color w:val="002060"/>
                <w:sz w:val="20"/>
              </w:rPr>
              <w:t>18.09.1995</w:t>
            </w:r>
          </w:p>
        </w:tc>
        <w:tc>
          <w:tcPr>
            <w:tcW w:w="1182" w:type="dxa"/>
            <w:tcBorders>
              <w:top w:val="single" w:sz="4" w:space="0" w:color="auto"/>
              <w:left w:val="single" w:sz="4" w:space="0" w:color="auto"/>
              <w:bottom w:val="single" w:sz="4" w:space="0" w:color="auto"/>
              <w:right w:val="single" w:sz="4" w:space="0" w:color="auto"/>
            </w:tcBorders>
          </w:tcPr>
          <w:p w14:paraId="38A4B486" w14:textId="77777777" w:rsidR="00670A8C" w:rsidRPr="00670A8C" w:rsidRDefault="00670A8C" w:rsidP="00E35C8D">
            <w:pPr>
              <w:pStyle w:val="LndNormale1"/>
              <w:textAlignment w:val="baseline"/>
              <w:rPr>
                <w:color w:val="002060"/>
                <w:sz w:val="20"/>
              </w:rPr>
            </w:pPr>
            <w:r w:rsidRPr="00670A8C">
              <w:rPr>
                <w:color w:val="002060"/>
                <w:sz w:val="20"/>
              </w:rPr>
              <w:t>700117</w:t>
            </w:r>
          </w:p>
        </w:tc>
        <w:tc>
          <w:tcPr>
            <w:tcW w:w="3436" w:type="dxa"/>
            <w:tcBorders>
              <w:top w:val="single" w:sz="4" w:space="0" w:color="auto"/>
              <w:left w:val="single" w:sz="4" w:space="0" w:color="auto"/>
              <w:bottom w:val="single" w:sz="4" w:space="0" w:color="auto"/>
              <w:right w:val="single" w:sz="4" w:space="0" w:color="auto"/>
            </w:tcBorders>
          </w:tcPr>
          <w:p w14:paraId="21AE44A9" w14:textId="77777777" w:rsidR="00670A8C" w:rsidRPr="00670A8C" w:rsidRDefault="00670A8C" w:rsidP="00E35C8D">
            <w:pPr>
              <w:pStyle w:val="LndNormale1"/>
              <w:textAlignment w:val="baseline"/>
              <w:rPr>
                <w:color w:val="002060"/>
                <w:sz w:val="20"/>
              </w:rPr>
            </w:pPr>
            <w:r w:rsidRPr="00670A8C">
              <w:rPr>
                <w:color w:val="002060"/>
                <w:sz w:val="20"/>
              </w:rPr>
              <w:t>A.S.D. CALCIO CORRIDONIA</w:t>
            </w:r>
          </w:p>
        </w:tc>
      </w:tr>
    </w:tbl>
    <w:p w14:paraId="73F80286" w14:textId="77777777" w:rsidR="00670A8C" w:rsidRPr="00670A8C" w:rsidRDefault="00670A8C" w:rsidP="00670A8C">
      <w:pPr>
        <w:pStyle w:val="LndNormale1"/>
        <w:rPr>
          <w:color w:val="002060"/>
        </w:rPr>
      </w:pPr>
    </w:p>
    <w:p w14:paraId="0C85CAB1" w14:textId="77777777" w:rsidR="00670A8C" w:rsidRPr="00670A8C" w:rsidRDefault="00670A8C" w:rsidP="00670A8C">
      <w:pPr>
        <w:pStyle w:val="LndNormale1"/>
        <w:rPr>
          <w:color w:val="002060"/>
        </w:rPr>
      </w:pPr>
      <w:r w:rsidRPr="00670A8C">
        <w:rPr>
          <w:color w:val="002060"/>
        </w:rPr>
        <w:t xml:space="preserve">Secondo quanto previsto dall’art. 117 Bis delle NOIF per la risoluzione del rapporto contrattuale di lavoro sportivo o di apprendistato con calciatori/calciatrici non professionisti/e, “Giovani Dilettanti”, </w:t>
      </w:r>
      <w:r w:rsidRPr="00670A8C">
        <w:rPr>
          <w:color w:val="002060"/>
        </w:rPr>
        <w:lastRenderedPageBreak/>
        <w:t xml:space="preserve">“giovani di Serie” e dei calciatori/calciatrici di calcio a 5, vista la documentazione trasmessa al Comitato Regionale Marche, si dichiara svincolato iL seguentE calciatorE a decorrere dal </w:t>
      </w:r>
      <w:r w:rsidRPr="00670A8C">
        <w:rPr>
          <w:b/>
          <w:color w:val="002060"/>
        </w:rPr>
        <w:t>08.10.2024:</w:t>
      </w:r>
    </w:p>
    <w:tbl>
      <w:tblPr>
        <w:tblStyle w:val="Grigliatabella"/>
        <w:tblW w:w="0" w:type="auto"/>
        <w:tblLook w:val="04A0" w:firstRow="1" w:lastRow="0" w:firstColumn="1" w:lastColumn="0" w:noHBand="0" w:noVBand="1"/>
      </w:tblPr>
      <w:tblGrid>
        <w:gridCol w:w="1265"/>
        <w:gridCol w:w="2756"/>
        <w:gridCol w:w="1273"/>
        <w:gridCol w:w="1182"/>
        <w:gridCol w:w="3436"/>
      </w:tblGrid>
      <w:tr w:rsidR="00670A8C" w:rsidRPr="00670A8C" w14:paraId="0C421694" w14:textId="77777777" w:rsidTr="00E35C8D">
        <w:tc>
          <w:tcPr>
            <w:tcW w:w="1265" w:type="dxa"/>
            <w:tcBorders>
              <w:top w:val="single" w:sz="4" w:space="0" w:color="auto"/>
              <w:left w:val="single" w:sz="4" w:space="0" w:color="auto"/>
              <w:bottom w:val="single" w:sz="4" w:space="0" w:color="auto"/>
              <w:right w:val="single" w:sz="4" w:space="0" w:color="auto"/>
            </w:tcBorders>
            <w:hideMark/>
          </w:tcPr>
          <w:p w14:paraId="03BD8D18" w14:textId="77777777" w:rsidR="00670A8C" w:rsidRPr="00670A8C" w:rsidRDefault="00670A8C" w:rsidP="00E35C8D">
            <w:pPr>
              <w:pStyle w:val="LndNormale1"/>
              <w:jc w:val="center"/>
              <w:textAlignment w:val="baseline"/>
              <w:rPr>
                <w:b/>
                <w:color w:val="002060"/>
              </w:rPr>
            </w:pPr>
            <w:r w:rsidRPr="00670A8C">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19DA8C51" w14:textId="77777777" w:rsidR="00670A8C" w:rsidRPr="00670A8C" w:rsidRDefault="00670A8C" w:rsidP="00E35C8D">
            <w:pPr>
              <w:pStyle w:val="LndNormale1"/>
              <w:jc w:val="center"/>
              <w:textAlignment w:val="baseline"/>
              <w:rPr>
                <w:b/>
                <w:color w:val="002060"/>
              </w:rPr>
            </w:pPr>
            <w:r w:rsidRPr="00670A8C">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7045B48C" w14:textId="77777777" w:rsidR="00670A8C" w:rsidRPr="00670A8C" w:rsidRDefault="00670A8C" w:rsidP="00E35C8D">
            <w:pPr>
              <w:pStyle w:val="LndNormale1"/>
              <w:jc w:val="center"/>
              <w:textAlignment w:val="baseline"/>
              <w:rPr>
                <w:b/>
                <w:color w:val="002060"/>
              </w:rPr>
            </w:pPr>
            <w:r w:rsidRPr="00670A8C">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D2C56BF" w14:textId="77777777" w:rsidR="00670A8C" w:rsidRPr="00670A8C" w:rsidRDefault="00670A8C" w:rsidP="00E35C8D">
            <w:pPr>
              <w:pStyle w:val="LndNormale1"/>
              <w:jc w:val="center"/>
              <w:textAlignment w:val="baseline"/>
              <w:rPr>
                <w:b/>
                <w:color w:val="002060"/>
              </w:rPr>
            </w:pPr>
            <w:r w:rsidRPr="00670A8C">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6908A8D6" w14:textId="77777777" w:rsidR="00670A8C" w:rsidRPr="00670A8C" w:rsidRDefault="00670A8C" w:rsidP="00E35C8D">
            <w:pPr>
              <w:pStyle w:val="LndNormale1"/>
              <w:jc w:val="center"/>
              <w:textAlignment w:val="baseline"/>
              <w:rPr>
                <w:b/>
                <w:color w:val="002060"/>
              </w:rPr>
            </w:pPr>
            <w:r w:rsidRPr="00670A8C">
              <w:rPr>
                <w:b/>
                <w:color w:val="002060"/>
              </w:rPr>
              <w:t>Società</w:t>
            </w:r>
          </w:p>
        </w:tc>
      </w:tr>
      <w:tr w:rsidR="00670A8C" w:rsidRPr="00670A8C" w14:paraId="31B6D3F8" w14:textId="77777777" w:rsidTr="00E35C8D">
        <w:tc>
          <w:tcPr>
            <w:tcW w:w="1265" w:type="dxa"/>
            <w:tcBorders>
              <w:top w:val="single" w:sz="4" w:space="0" w:color="auto"/>
              <w:left w:val="single" w:sz="4" w:space="0" w:color="auto"/>
              <w:bottom w:val="single" w:sz="4" w:space="0" w:color="auto"/>
              <w:right w:val="single" w:sz="4" w:space="0" w:color="auto"/>
            </w:tcBorders>
          </w:tcPr>
          <w:p w14:paraId="5E68D067" w14:textId="77777777" w:rsidR="00670A8C" w:rsidRPr="00670A8C" w:rsidRDefault="00670A8C" w:rsidP="00E35C8D">
            <w:pPr>
              <w:pStyle w:val="LndNormale1"/>
              <w:textAlignment w:val="baseline"/>
              <w:rPr>
                <w:color w:val="002060"/>
                <w:sz w:val="20"/>
              </w:rPr>
            </w:pPr>
            <w:r w:rsidRPr="00670A8C">
              <w:rPr>
                <w:color w:val="002060"/>
                <w:sz w:val="20"/>
              </w:rPr>
              <w:t>5540277</w:t>
            </w:r>
          </w:p>
        </w:tc>
        <w:tc>
          <w:tcPr>
            <w:tcW w:w="2756" w:type="dxa"/>
            <w:tcBorders>
              <w:top w:val="single" w:sz="4" w:space="0" w:color="auto"/>
              <w:left w:val="single" w:sz="4" w:space="0" w:color="auto"/>
              <w:bottom w:val="single" w:sz="4" w:space="0" w:color="auto"/>
              <w:right w:val="single" w:sz="4" w:space="0" w:color="auto"/>
            </w:tcBorders>
          </w:tcPr>
          <w:p w14:paraId="760FF8CC" w14:textId="77777777" w:rsidR="00670A8C" w:rsidRPr="00670A8C" w:rsidRDefault="00670A8C" w:rsidP="00E35C8D">
            <w:pPr>
              <w:pStyle w:val="LndNormale1"/>
              <w:textAlignment w:val="baseline"/>
              <w:rPr>
                <w:color w:val="002060"/>
                <w:sz w:val="20"/>
              </w:rPr>
            </w:pPr>
            <w:r w:rsidRPr="00670A8C">
              <w:rPr>
                <w:color w:val="002060"/>
                <w:sz w:val="20"/>
              </w:rPr>
              <w:t>RANGO NICOLAS</w:t>
            </w:r>
          </w:p>
        </w:tc>
        <w:tc>
          <w:tcPr>
            <w:tcW w:w="1273" w:type="dxa"/>
            <w:tcBorders>
              <w:top w:val="single" w:sz="4" w:space="0" w:color="auto"/>
              <w:left w:val="single" w:sz="4" w:space="0" w:color="auto"/>
              <w:bottom w:val="single" w:sz="4" w:space="0" w:color="auto"/>
              <w:right w:val="single" w:sz="4" w:space="0" w:color="auto"/>
            </w:tcBorders>
          </w:tcPr>
          <w:p w14:paraId="5DC8B433" w14:textId="77777777" w:rsidR="00670A8C" w:rsidRPr="00670A8C" w:rsidRDefault="00670A8C" w:rsidP="00E35C8D">
            <w:pPr>
              <w:pStyle w:val="LndNormale1"/>
              <w:textAlignment w:val="baseline"/>
              <w:rPr>
                <w:color w:val="002060"/>
                <w:sz w:val="20"/>
              </w:rPr>
            </w:pPr>
            <w:r w:rsidRPr="00670A8C">
              <w:rPr>
                <w:color w:val="002060"/>
                <w:sz w:val="20"/>
              </w:rPr>
              <w:t>16.04.2002</w:t>
            </w:r>
          </w:p>
        </w:tc>
        <w:tc>
          <w:tcPr>
            <w:tcW w:w="1182" w:type="dxa"/>
            <w:tcBorders>
              <w:top w:val="single" w:sz="4" w:space="0" w:color="auto"/>
              <w:left w:val="single" w:sz="4" w:space="0" w:color="auto"/>
              <w:bottom w:val="single" w:sz="4" w:space="0" w:color="auto"/>
              <w:right w:val="single" w:sz="4" w:space="0" w:color="auto"/>
            </w:tcBorders>
          </w:tcPr>
          <w:p w14:paraId="77B5FFBC" w14:textId="77777777" w:rsidR="00670A8C" w:rsidRPr="00670A8C" w:rsidRDefault="00670A8C" w:rsidP="00E35C8D">
            <w:pPr>
              <w:pStyle w:val="LndNormale1"/>
              <w:textAlignment w:val="baseline"/>
              <w:rPr>
                <w:color w:val="002060"/>
                <w:sz w:val="20"/>
              </w:rPr>
            </w:pPr>
            <w:r w:rsidRPr="00670A8C">
              <w:rPr>
                <w:color w:val="002060"/>
                <w:sz w:val="20"/>
              </w:rPr>
              <w:t>12370</w:t>
            </w:r>
          </w:p>
        </w:tc>
        <w:tc>
          <w:tcPr>
            <w:tcW w:w="3436" w:type="dxa"/>
            <w:tcBorders>
              <w:top w:val="single" w:sz="4" w:space="0" w:color="auto"/>
              <w:left w:val="single" w:sz="4" w:space="0" w:color="auto"/>
              <w:bottom w:val="single" w:sz="4" w:space="0" w:color="auto"/>
              <w:right w:val="single" w:sz="4" w:space="0" w:color="auto"/>
            </w:tcBorders>
          </w:tcPr>
          <w:p w14:paraId="1C20CF21" w14:textId="77777777" w:rsidR="00670A8C" w:rsidRPr="00670A8C" w:rsidRDefault="00670A8C" w:rsidP="00E35C8D">
            <w:pPr>
              <w:pStyle w:val="LndNormale1"/>
              <w:textAlignment w:val="baseline"/>
              <w:rPr>
                <w:color w:val="002060"/>
                <w:sz w:val="20"/>
              </w:rPr>
            </w:pPr>
            <w:r w:rsidRPr="00670A8C">
              <w:rPr>
                <w:color w:val="002060"/>
                <w:sz w:val="20"/>
              </w:rPr>
              <w:t>A.S.D. FABRIANO CERRETO</w:t>
            </w:r>
          </w:p>
        </w:tc>
      </w:tr>
      <w:tr w:rsidR="00670A8C" w:rsidRPr="00670A8C" w14:paraId="0784D29A" w14:textId="77777777" w:rsidTr="00E35C8D">
        <w:tc>
          <w:tcPr>
            <w:tcW w:w="1265" w:type="dxa"/>
            <w:tcBorders>
              <w:top w:val="single" w:sz="4" w:space="0" w:color="auto"/>
              <w:left w:val="single" w:sz="4" w:space="0" w:color="auto"/>
              <w:bottom w:val="single" w:sz="4" w:space="0" w:color="auto"/>
              <w:right w:val="single" w:sz="4" w:space="0" w:color="auto"/>
            </w:tcBorders>
          </w:tcPr>
          <w:p w14:paraId="4DEEA6A9" w14:textId="77777777" w:rsidR="00670A8C" w:rsidRPr="00670A8C" w:rsidRDefault="00670A8C" w:rsidP="00E35C8D">
            <w:pPr>
              <w:pStyle w:val="LndNormale1"/>
              <w:textAlignment w:val="baseline"/>
              <w:rPr>
                <w:color w:val="002060"/>
                <w:sz w:val="20"/>
              </w:rPr>
            </w:pPr>
            <w:r w:rsidRPr="00670A8C">
              <w:rPr>
                <w:color w:val="002060"/>
                <w:sz w:val="20"/>
              </w:rPr>
              <w:t>5768874</w:t>
            </w:r>
          </w:p>
        </w:tc>
        <w:tc>
          <w:tcPr>
            <w:tcW w:w="2756" w:type="dxa"/>
            <w:tcBorders>
              <w:top w:val="single" w:sz="4" w:space="0" w:color="auto"/>
              <w:left w:val="single" w:sz="4" w:space="0" w:color="auto"/>
              <w:bottom w:val="single" w:sz="4" w:space="0" w:color="auto"/>
              <w:right w:val="single" w:sz="4" w:space="0" w:color="auto"/>
            </w:tcBorders>
          </w:tcPr>
          <w:p w14:paraId="577C8BDE" w14:textId="77777777" w:rsidR="00670A8C" w:rsidRPr="00670A8C" w:rsidRDefault="00670A8C" w:rsidP="00E35C8D">
            <w:pPr>
              <w:pStyle w:val="LndNormale1"/>
              <w:textAlignment w:val="baseline"/>
              <w:rPr>
                <w:color w:val="002060"/>
                <w:sz w:val="20"/>
              </w:rPr>
            </w:pPr>
            <w:r w:rsidRPr="00670A8C">
              <w:rPr>
                <w:color w:val="002060"/>
                <w:sz w:val="20"/>
              </w:rPr>
              <w:t>STANGONI GIUSEPPE</w:t>
            </w:r>
          </w:p>
        </w:tc>
        <w:tc>
          <w:tcPr>
            <w:tcW w:w="1273" w:type="dxa"/>
            <w:tcBorders>
              <w:top w:val="single" w:sz="4" w:space="0" w:color="auto"/>
              <w:left w:val="single" w:sz="4" w:space="0" w:color="auto"/>
              <w:bottom w:val="single" w:sz="4" w:space="0" w:color="auto"/>
              <w:right w:val="single" w:sz="4" w:space="0" w:color="auto"/>
            </w:tcBorders>
          </w:tcPr>
          <w:p w14:paraId="600EA1C2" w14:textId="77777777" w:rsidR="00670A8C" w:rsidRPr="00670A8C" w:rsidRDefault="00670A8C" w:rsidP="00E35C8D">
            <w:pPr>
              <w:pStyle w:val="LndNormale1"/>
              <w:textAlignment w:val="baseline"/>
              <w:rPr>
                <w:color w:val="002060"/>
                <w:sz w:val="20"/>
              </w:rPr>
            </w:pPr>
            <w:r w:rsidRPr="00670A8C">
              <w:rPr>
                <w:color w:val="002060"/>
                <w:sz w:val="20"/>
              </w:rPr>
              <w:t>07.03.1996</w:t>
            </w:r>
          </w:p>
        </w:tc>
        <w:tc>
          <w:tcPr>
            <w:tcW w:w="1182" w:type="dxa"/>
            <w:tcBorders>
              <w:top w:val="single" w:sz="4" w:space="0" w:color="auto"/>
              <w:left w:val="single" w:sz="4" w:space="0" w:color="auto"/>
              <w:bottom w:val="single" w:sz="4" w:space="0" w:color="auto"/>
              <w:right w:val="single" w:sz="4" w:space="0" w:color="auto"/>
            </w:tcBorders>
          </w:tcPr>
          <w:p w14:paraId="2C606EB6" w14:textId="77777777" w:rsidR="00670A8C" w:rsidRPr="00670A8C" w:rsidRDefault="00670A8C" w:rsidP="00E35C8D">
            <w:pPr>
              <w:pStyle w:val="LndNormale1"/>
              <w:textAlignment w:val="baseline"/>
              <w:rPr>
                <w:color w:val="002060"/>
                <w:sz w:val="20"/>
              </w:rPr>
            </w:pPr>
            <w:r w:rsidRPr="00670A8C">
              <w:rPr>
                <w:color w:val="002060"/>
                <w:sz w:val="20"/>
              </w:rPr>
              <w:t>943567</w:t>
            </w:r>
          </w:p>
        </w:tc>
        <w:tc>
          <w:tcPr>
            <w:tcW w:w="3436" w:type="dxa"/>
            <w:tcBorders>
              <w:top w:val="single" w:sz="4" w:space="0" w:color="auto"/>
              <w:left w:val="single" w:sz="4" w:space="0" w:color="auto"/>
              <w:bottom w:val="single" w:sz="4" w:space="0" w:color="auto"/>
              <w:right w:val="single" w:sz="4" w:space="0" w:color="auto"/>
            </w:tcBorders>
          </w:tcPr>
          <w:p w14:paraId="0A8410CA" w14:textId="77777777" w:rsidR="00670A8C" w:rsidRPr="00670A8C" w:rsidRDefault="00670A8C" w:rsidP="00E35C8D">
            <w:pPr>
              <w:pStyle w:val="LndNormale1"/>
              <w:textAlignment w:val="baseline"/>
              <w:rPr>
                <w:color w:val="002060"/>
                <w:sz w:val="20"/>
                <w:lang w:val="en-US"/>
              </w:rPr>
            </w:pPr>
            <w:r w:rsidRPr="00670A8C">
              <w:rPr>
                <w:color w:val="002060"/>
                <w:sz w:val="20"/>
                <w:lang w:val="en-US"/>
              </w:rPr>
              <w:t>A.S.D. VIS STELLA MSP</w:t>
            </w:r>
          </w:p>
        </w:tc>
      </w:tr>
      <w:tr w:rsidR="00670A8C" w:rsidRPr="00670A8C" w14:paraId="525FCD97" w14:textId="77777777" w:rsidTr="00E35C8D">
        <w:tc>
          <w:tcPr>
            <w:tcW w:w="1265" w:type="dxa"/>
            <w:tcBorders>
              <w:top w:val="single" w:sz="4" w:space="0" w:color="auto"/>
              <w:left w:val="single" w:sz="4" w:space="0" w:color="auto"/>
              <w:bottom w:val="single" w:sz="4" w:space="0" w:color="auto"/>
              <w:right w:val="single" w:sz="4" w:space="0" w:color="auto"/>
            </w:tcBorders>
          </w:tcPr>
          <w:p w14:paraId="0D9020C9" w14:textId="77777777" w:rsidR="00670A8C" w:rsidRPr="00670A8C" w:rsidRDefault="00670A8C" w:rsidP="00E35C8D">
            <w:pPr>
              <w:pStyle w:val="LndNormale1"/>
              <w:textAlignment w:val="baseline"/>
              <w:rPr>
                <w:color w:val="002060"/>
                <w:sz w:val="20"/>
                <w:lang w:val="en-US"/>
              </w:rPr>
            </w:pPr>
            <w:r w:rsidRPr="00670A8C">
              <w:rPr>
                <w:color w:val="002060"/>
                <w:sz w:val="20"/>
                <w:lang w:val="en-US"/>
              </w:rPr>
              <w:t>4706479</w:t>
            </w:r>
          </w:p>
        </w:tc>
        <w:tc>
          <w:tcPr>
            <w:tcW w:w="2756" w:type="dxa"/>
            <w:tcBorders>
              <w:top w:val="single" w:sz="4" w:space="0" w:color="auto"/>
              <w:left w:val="single" w:sz="4" w:space="0" w:color="auto"/>
              <w:bottom w:val="single" w:sz="4" w:space="0" w:color="auto"/>
              <w:right w:val="single" w:sz="4" w:space="0" w:color="auto"/>
            </w:tcBorders>
          </w:tcPr>
          <w:p w14:paraId="6D467364" w14:textId="77777777" w:rsidR="00670A8C" w:rsidRPr="00670A8C" w:rsidRDefault="00670A8C" w:rsidP="00E35C8D">
            <w:pPr>
              <w:pStyle w:val="LndNormale1"/>
              <w:textAlignment w:val="baseline"/>
              <w:rPr>
                <w:color w:val="002060"/>
                <w:sz w:val="20"/>
                <w:lang w:val="en-US"/>
              </w:rPr>
            </w:pPr>
            <w:r w:rsidRPr="00670A8C">
              <w:rPr>
                <w:color w:val="002060"/>
                <w:sz w:val="20"/>
                <w:lang w:val="en-US"/>
              </w:rPr>
              <w:t>PENNESI ROBERTO</w:t>
            </w:r>
          </w:p>
        </w:tc>
        <w:tc>
          <w:tcPr>
            <w:tcW w:w="1273" w:type="dxa"/>
            <w:tcBorders>
              <w:top w:val="single" w:sz="4" w:space="0" w:color="auto"/>
              <w:left w:val="single" w:sz="4" w:space="0" w:color="auto"/>
              <w:bottom w:val="single" w:sz="4" w:space="0" w:color="auto"/>
              <w:right w:val="single" w:sz="4" w:space="0" w:color="auto"/>
            </w:tcBorders>
          </w:tcPr>
          <w:p w14:paraId="42C5C242" w14:textId="77777777" w:rsidR="00670A8C" w:rsidRPr="00670A8C" w:rsidRDefault="00670A8C" w:rsidP="00E35C8D">
            <w:pPr>
              <w:pStyle w:val="LndNormale1"/>
              <w:textAlignment w:val="baseline"/>
              <w:rPr>
                <w:color w:val="002060"/>
                <w:sz w:val="20"/>
                <w:lang w:val="en-US"/>
              </w:rPr>
            </w:pPr>
            <w:r w:rsidRPr="00670A8C">
              <w:rPr>
                <w:color w:val="002060"/>
                <w:sz w:val="20"/>
                <w:lang w:val="en-US"/>
              </w:rPr>
              <w:t>06.08.1996</w:t>
            </w:r>
          </w:p>
        </w:tc>
        <w:tc>
          <w:tcPr>
            <w:tcW w:w="1182" w:type="dxa"/>
            <w:tcBorders>
              <w:top w:val="single" w:sz="4" w:space="0" w:color="auto"/>
              <w:left w:val="single" w:sz="4" w:space="0" w:color="auto"/>
              <w:bottom w:val="single" w:sz="4" w:space="0" w:color="auto"/>
              <w:right w:val="single" w:sz="4" w:space="0" w:color="auto"/>
            </w:tcBorders>
          </w:tcPr>
          <w:p w14:paraId="37BA2C6D" w14:textId="77777777" w:rsidR="00670A8C" w:rsidRPr="00670A8C" w:rsidRDefault="00670A8C" w:rsidP="00E35C8D">
            <w:pPr>
              <w:pStyle w:val="LndNormale1"/>
              <w:textAlignment w:val="baseline"/>
              <w:rPr>
                <w:color w:val="002060"/>
                <w:sz w:val="20"/>
                <w:lang w:val="en-US"/>
              </w:rPr>
            </w:pPr>
            <w:r w:rsidRPr="00670A8C">
              <w:rPr>
                <w:color w:val="002060"/>
                <w:sz w:val="20"/>
                <w:lang w:val="en-US"/>
              </w:rPr>
              <w:t>954947</w:t>
            </w:r>
          </w:p>
        </w:tc>
        <w:tc>
          <w:tcPr>
            <w:tcW w:w="3436" w:type="dxa"/>
            <w:tcBorders>
              <w:top w:val="single" w:sz="4" w:space="0" w:color="auto"/>
              <w:left w:val="single" w:sz="4" w:space="0" w:color="auto"/>
              <w:bottom w:val="single" w:sz="4" w:space="0" w:color="auto"/>
              <w:right w:val="single" w:sz="4" w:space="0" w:color="auto"/>
            </w:tcBorders>
          </w:tcPr>
          <w:p w14:paraId="7C473240" w14:textId="77777777" w:rsidR="00670A8C" w:rsidRPr="00670A8C" w:rsidRDefault="00670A8C" w:rsidP="00E35C8D">
            <w:pPr>
              <w:pStyle w:val="LndNormale1"/>
              <w:textAlignment w:val="baseline"/>
              <w:rPr>
                <w:color w:val="002060"/>
                <w:sz w:val="20"/>
              </w:rPr>
            </w:pPr>
            <w:r w:rsidRPr="00670A8C">
              <w:rPr>
                <w:color w:val="002060"/>
                <w:sz w:val="20"/>
              </w:rPr>
              <w:t>S.S. SARNANO A.S.D.</w:t>
            </w:r>
          </w:p>
        </w:tc>
      </w:tr>
    </w:tbl>
    <w:p w14:paraId="405EFBF0" w14:textId="77777777" w:rsidR="00670A8C" w:rsidRPr="00670A8C" w:rsidRDefault="00670A8C" w:rsidP="00670A8C">
      <w:pPr>
        <w:pStyle w:val="LndNormale1"/>
        <w:rPr>
          <w:color w:val="002060"/>
        </w:rPr>
      </w:pPr>
    </w:p>
    <w:p w14:paraId="16F3F71D" w14:textId="77777777" w:rsidR="00670A8C" w:rsidRPr="00670A8C" w:rsidRDefault="00670A8C" w:rsidP="00670A8C">
      <w:pPr>
        <w:pStyle w:val="LndNormale1"/>
        <w:rPr>
          <w:color w:val="002060"/>
        </w:rPr>
      </w:pPr>
    </w:p>
    <w:p w14:paraId="285BCD9B" w14:textId="77777777" w:rsidR="00670A8C" w:rsidRPr="00670A8C" w:rsidRDefault="00670A8C" w:rsidP="00670A8C">
      <w:pPr>
        <w:pStyle w:val="LndNormale1"/>
        <w:rPr>
          <w:b/>
          <w:color w:val="002060"/>
          <w:sz w:val="28"/>
          <w:szCs w:val="28"/>
        </w:rPr>
      </w:pPr>
      <w:r w:rsidRPr="00670A8C">
        <w:rPr>
          <w:b/>
          <w:color w:val="002060"/>
          <w:sz w:val="28"/>
          <w:szCs w:val="28"/>
        </w:rPr>
        <w:t>ANNULLAMENTO TESSERAMENTI ANNUALI</w:t>
      </w:r>
    </w:p>
    <w:p w14:paraId="64EB8461" w14:textId="77777777" w:rsidR="00670A8C" w:rsidRPr="00670A8C" w:rsidRDefault="00670A8C" w:rsidP="00670A8C">
      <w:pPr>
        <w:pStyle w:val="LndNormale1"/>
        <w:rPr>
          <w:color w:val="002060"/>
        </w:rPr>
      </w:pPr>
    </w:p>
    <w:p w14:paraId="3A426B9C" w14:textId="77777777" w:rsidR="00670A8C" w:rsidRPr="00670A8C" w:rsidRDefault="00670A8C" w:rsidP="00670A8C">
      <w:pPr>
        <w:pStyle w:val="LndNormale1"/>
        <w:rPr>
          <w:color w:val="002060"/>
        </w:rPr>
      </w:pPr>
      <w:r w:rsidRPr="00670A8C">
        <w:rPr>
          <w:color w:val="002060"/>
        </w:rPr>
        <w:t>Viste le richieste di annullamento presentate dagli esercenti attività genitoriale ed il consenso delle società di appartenenza, considerato che non è ancora iniziata l’attività riservata alla categoria di appartenenza, si procede all’annullamento dei seguenti tesseramenti annuali ai sensi delle vigenti disposizioni federali:</w:t>
      </w:r>
    </w:p>
    <w:p w14:paraId="21270881" w14:textId="77777777" w:rsidR="00670A8C" w:rsidRPr="00670A8C" w:rsidRDefault="00670A8C" w:rsidP="00670A8C">
      <w:pPr>
        <w:pStyle w:val="LndNormale1"/>
        <w:rPr>
          <w:b/>
          <w:color w:val="002060"/>
        </w:rPr>
      </w:pPr>
      <w:r w:rsidRPr="00670A8C">
        <w:rPr>
          <w:b/>
          <w:color w:val="002060"/>
        </w:rPr>
        <w:t>VARZE RICCARDO</w:t>
      </w:r>
      <w:r w:rsidRPr="00670A8C">
        <w:rPr>
          <w:b/>
          <w:color w:val="002060"/>
        </w:rPr>
        <w:tab/>
      </w:r>
      <w:r w:rsidRPr="00670A8C">
        <w:rPr>
          <w:b/>
          <w:color w:val="002060"/>
        </w:rPr>
        <w:tab/>
        <w:t>nato 03.07.2014</w:t>
      </w:r>
      <w:r w:rsidRPr="00670A8C">
        <w:rPr>
          <w:b/>
          <w:color w:val="002060"/>
        </w:rPr>
        <w:tab/>
        <w:t xml:space="preserve">949.650 A.S.D. PICENO FOOTBALL TEAM   </w:t>
      </w:r>
    </w:p>
    <w:p w14:paraId="717E059E" w14:textId="77777777" w:rsidR="00670A8C" w:rsidRPr="00670A8C" w:rsidRDefault="00670A8C" w:rsidP="00670A8C">
      <w:pPr>
        <w:pStyle w:val="LndNormale1"/>
        <w:rPr>
          <w:b/>
          <w:color w:val="002060"/>
        </w:rPr>
      </w:pPr>
    </w:p>
    <w:p w14:paraId="0AAA668D" w14:textId="77777777" w:rsidR="00670A8C" w:rsidRPr="00670A8C" w:rsidRDefault="00670A8C" w:rsidP="00670A8C">
      <w:pPr>
        <w:pStyle w:val="LndNormale1"/>
        <w:rPr>
          <w:b/>
          <w:color w:val="002060"/>
        </w:rPr>
      </w:pPr>
    </w:p>
    <w:p w14:paraId="462CF548" w14:textId="77777777" w:rsidR="00670A8C" w:rsidRPr="00670A8C" w:rsidRDefault="00670A8C" w:rsidP="00670A8C">
      <w:pPr>
        <w:pStyle w:val="LndNormale1"/>
        <w:rPr>
          <w:color w:val="002060"/>
          <w:sz w:val="28"/>
          <w:szCs w:val="28"/>
        </w:rPr>
      </w:pPr>
      <w:r w:rsidRPr="00670A8C">
        <w:rPr>
          <w:b/>
          <w:color w:val="002060"/>
          <w:sz w:val="28"/>
          <w:szCs w:val="28"/>
        </w:rPr>
        <w:t>AUTORIZZAZIONE EX ART. 34/3 N.O.I.F.</w:t>
      </w:r>
    </w:p>
    <w:p w14:paraId="45CA9EA0" w14:textId="77777777" w:rsidR="00670A8C" w:rsidRPr="00670A8C" w:rsidRDefault="00670A8C" w:rsidP="00670A8C">
      <w:pPr>
        <w:pStyle w:val="LndNormale1"/>
        <w:rPr>
          <w:color w:val="002060"/>
        </w:rPr>
      </w:pPr>
    </w:p>
    <w:p w14:paraId="0934474E" w14:textId="77777777" w:rsidR="00670A8C" w:rsidRPr="00670A8C" w:rsidRDefault="00670A8C" w:rsidP="00670A8C">
      <w:pPr>
        <w:pStyle w:val="LndNormale1"/>
        <w:rPr>
          <w:color w:val="002060"/>
        </w:rPr>
      </w:pPr>
      <w:r w:rsidRPr="00670A8C">
        <w:rPr>
          <w:color w:val="002060"/>
        </w:rPr>
        <w:t>Vista la certificazione presentata in conformità all’art. 34/3 delle N.O.I.F. si concede l’autorizzazione, prevista al compimento del 14° anno di età per le calciatrici e al 15° anno di età per i calciatori, alI seguentI calciatori/calciatrici:</w:t>
      </w:r>
    </w:p>
    <w:p w14:paraId="3596E3AE" w14:textId="77777777" w:rsidR="00670A8C" w:rsidRPr="00670A8C" w:rsidRDefault="00670A8C" w:rsidP="00670A8C">
      <w:pPr>
        <w:pStyle w:val="LndNormale1"/>
        <w:rPr>
          <w:b/>
          <w:color w:val="002060"/>
        </w:rPr>
      </w:pPr>
      <w:bookmarkStart w:id="6" w:name="_Toc177398540"/>
      <w:bookmarkStart w:id="7" w:name="_Toc178086182"/>
      <w:r w:rsidRPr="00670A8C">
        <w:rPr>
          <w:b/>
          <w:color w:val="002060"/>
        </w:rPr>
        <w:t>GUIDI VALENTINO</w:t>
      </w:r>
      <w:r w:rsidRPr="00670A8C">
        <w:rPr>
          <w:b/>
          <w:color w:val="002060"/>
        </w:rPr>
        <w:tab/>
      </w:r>
      <w:r w:rsidRPr="00670A8C">
        <w:rPr>
          <w:b/>
          <w:color w:val="002060"/>
        </w:rPr>
        <w:tab/>
        <w:t>nato 16.12.2008</w:t>
      </w:r>
      <w:r w:rsidRPr="00670A8C">
        <w:rPr>
          <w:b/>
          <w:color w:val="002060"/>
        </w:rPr>
        <w:tab/>
        <w:t>941.752 A.S.D. SPECIAL ONE SPORTING CLUB</w:t>
      </w:r>
    </w:p>
    <w:bookmarkEnd w:id="6"/>
    <w:bookmarkEnd w:id="7"/>
    <w:p w14:paraId="71284183" w14:textId="77777777" w:rsidR="00670A8C" w:rsidRPr="00670A8C" w:rsidRDefault="00670A8C" w:rsidP="0047674B">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639EE3A9" w14:textId="77777777" w:rsidR="00C529A4" w:rsidRPr="00980F44" w:rsidRDefault="00C529A4" w:rsidP="00C529A4">
      <w:pPr>
        <w:pStyle w:val="breakline"/>
        <w:rPr>
          <w:color w:val="002060"/>
        </w:rPr>
      </w:pPr>
    </w:p>
    <w:p w14:paraId="6190C87F" w14:textId="77777777" w:rsidR="00C529A4" w:rsidRPr="00980F44" w:rsidRDefault="00C529A4" w:rsidP="00C529A4">
      <w:pPr>
        <w:pStyle w:val="titolocampionato0"/>
        <w:shd w:val="clear" w:color="auto" w:fill="CCCCCC"/>
        <w:spacing w:before="80" w:after="40"/>
        <w:rPr>
          <w:color w:val="002060"/>
        </w:rPr>
      </w:pPr>
      <w:r w:rsidRPr="00980F44">
        <w:rPr>
          <w:color w:val="002060"/>
        </w:rPr>
        <w:t>CALCIO A CINQUE SERIE C1</w:t>
      </w:r>
    </w:p>
    <w:p w14:paraId="0A68A4E1" w14:textId="77777777" w:rsidR="00C529A4" w:rsidRPr="00980F44" w:rsidRDefault="00C529A4" w:rsidP="00C529A4">
      <w:pPr>
        <w:pStyle w:val="titoloprinc0"/>
        <w:rPr>
          <w:color w:val="002060"/>
        </w:rPr>
      </w:pPr>
      <w:r w:rsidRPr="00980F44">
        <w:rPr>
          <w:color w:val="002060"/>
        </w:rPr>
        <w:t>VARIAZIONI AL PROGRAMMA GARE</w:t>
      </w:r>
    </w:p>
    <w:p w14:paraId="6B89FF10" w14:textId="77777777" w:rsidR="00C529A4" w:rsidRPr="00980F44" w:rsidRDefault="00C529A4" w:rsidP="00C529A4">
      <w:pPr>
        <w:pStyle w:val="breakline"/>
        <w:rPr>
          <w:color w:val="002060"/>
        </w:rPr>
      </w:pPr>
    </w:p>
    <w:p w14:paraId="280AF2EA" w14:textId="77777777" w:rsidR="00C529A4" w:rsidRPr="00980F44" w:rsidRDefault="00C529A4" w:rsidP="00C529A4">
      <w:pPr>
        <w:pStyle w:val="breakline"/>
        <w:rPr>
          <w:color w:val="002060"/>
        </w:rPr>
      </w:pPr>
    </w:p>
    <w:p w14:paraId="211F191D" w14:textId="77777777" w:rsidR="00C529A4" w:rsidRPr="00980F44" w:rsidRDefault="00C529A4" w:rsidP="00C529A4">
      <w:pPr>
        <w:pStyle w:val="sottotitolocampionato10"/>
        <w:rPr>
          <w:color w:val="002060"/>
        </w:rPr>
      </w:pPr>
      <w:r w:rsidRPr="00980F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529A4" w:rsidRPr="00980F44" w14:paraId="0AF3AAD6" w14:textId="77777777" w:rsidTr="0074785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3244F" w14:textId="77777777" w:rsidR="00C529A4" w:rsidRPr="00980F44" w:rsidRDefault="00C529A4"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4BC13" w14:textId="77777777" w:rsidR="00C529A4" w:rsidRPr="00980F44" w:rsidRDefault="00C529A4"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FE26B" w14:textId="77777777" w:rsidR="00C529A4" w:rsidRPr="00980F44" w:rsidRDefault="00C529A4"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E0194" w14:textId="77777777" w:rsidR="00C529A4" w:rsidRPr="00980F44" w:rsidRDefault="00C529A4"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F7B63" w14:textId="77777777" w:rsidR="00C529A4" w:rsidRPr="00980F44" w:rsidRDefault="00C529A4"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ED38BD" w14:textId="77777777" w:rsidR="00C529A4" w:rsidRPr="00980F44" w:rsidRDefault="00C529A4"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69835" w14:textId="77777777" w:rsidR="00C529A4" w:rsidRPr="00980F44" w:rsidRDefault="00C529A4"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9FD9F" w14:textId="77777777" w:rsidR="00C529A4" w:rsidRPr="00980F44" w:rsidRDefault="00C529A4" w:rsidP="00E35C8D">
            <w:pPr>
              <w:pStyle w:val="headertabella0"/>
              <w:rPr>
                <w:color w:val="002060"/>
              </w:rPr>
            </w:pPr>
            <w:r w:rsidRPr="00980F44">
              <w:rPr>
                <w:color w:val="002060"/>
              </w:rPr>
              <w:t>Impianto</w:t>
            </w:r>
          </w:p>
        </w:tc>
      </w:tr>
      <w:tr w:rsidR="00C529A4" w:rsidRPr="00980F44" w14:paraId="16778116" w14:textId="77777777" w:rsidTr="0074785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19DF7" w14:textId="77777777" w:rsidR="00C529A4" w:rsidRPr="0074785A" w:rsidRDefault="00C529A4" w:rsidP="00E35C8D">
            <w:pPr>
              <w:pStyle w:val="rowtabella0"/>
              <w:rPr>
                <w:color w:val="002060"/>
                <w:highlight w:val="yellow"/>
              </w:rPr>
            </w:pPr>
            <w:r w:rsidRPr="0074785A">
              <w:rPr>
                <w:color w:val="002060"/>
                <w:highlight w:val="yellow"/>
              </w:rPr>
              <w:t>12/10/2024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6031F" w14:textId="77777777" w:rsidR="00C529A4" w:rsidRPr="0074785A" w:rsidRDefault="00C529A4" w:rsidP="00E35C8D">
            <w:pPr>
              <w:pStyle w:val="rowtabella0"/>
              <w:jc w:val="center"/>
              <w:rPr>
                <w:color w:val="002060"/>
                <w:highlight w:val="yellow"/>
              </w:rPr>
            </w:pPr>
            <w:r w:rsidRPr="0074785A">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26F71" w14:textId="77777777" w:rsidR="00C529A4" w:rsidRPr="0074785A" w:rsidRDefault="00C529A4" w:rsidP="00E35C8D">
            <w:pPr>
              <w:pStyle w:val="rowtabella0"/>
              <w:rPr>
                <w:color w:val="002060"/>
                <w:highlight w:val="yellow"/>
              </w:rPr>
            </w:pPr>
            <w:r w:rsidRPr="0074785A">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9F7D9" w14:textId="77777777" w:rsidR="00C529A4" w:rsidRPr="0074785A" w:rsidRDefault="00C529A4" w:rsidP="00E35C8D">
            <w:pPr>
              <w:pStyle w:val="rowtabella0"/>
              <w:rPr>
                <w:color w:val="002060"/>
                <w:highlight w:val="yellow"/>
              </w:rPr>
            </w:pPr>
            <w:r w:rsidRPr="0074785A">
              <w:rPr>
                <w:color w:val="002060"/>
                <w:highlight w:val="yellow"/>
              </w:rPr>
              <w:t>U.S. FORTUNA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629B4" w14:textId="7FE45A33" w:rsidR="00C529A4" w:rsidRPr="00980F44" w:rsidRDefault="00C529A4" w:rsidP="00E35C8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AD17B" w14:textId="77777777" w:rsidR="00C529A4" w:rsidRPr="00980F44" w:rsidRDefault="00C529A4" w:rsidP="00E35C8D">
            <w:pPr>
              <w:pStyle w:val="rowtabella0"/>
              <w:jc w:val="center"/>
              <w:rPr>
                <w:color w:val="002060"/>
              </w:rPr>
            </w:pPr>
            <w:r w:rsidRPr="0074785A">
              <w:rPr>
                <w:color w:val="002060"/>
                <w:highlight w:val="yellow"/>
              </w:rPr>
              <w:t>19:30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33587" w14:textId="77777777" w:rsidR="00C529A4" w:rsidRPr="00980F44" w:rsidRDefault="00C529A4" w:rsidP="00E35C8D">
            <w:pPr>
              <w:pStyle w:val="rowtabella0"/>
              <w:jc w:val="center"/>
              <w:rPr>
                <w:color w:val="002060"/>
              </w:rPr>
            </w:pPr>
            <w:r w:rsidRPr="00980F44">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9275A" w14:textId="77777777" w:rsidR="00C529A4" w:rsidRPr="00980F44" w:rsidRDefault="00C529A4" w:rsidP="00E35C8D">
            <w:pPr>
              <w:rPr>
                <w:color w:val="002060"/>
              </w:rPr>
            </w:pPr>
          </w:p>
        </w:tc>
      </w:tr>
    </w:tbl>
    <w:p w14:paraId="193A8D01" w14:textId="77777777" w:rsidR="00C529A4" w:rsidRPr="00980F44" w:rsidRDefault="00C529A4" w:rsidP="00C529A4">
      <w:pPr>
        <w:pStyle w:val="breakline"/>
        <w:rPr>
          <w:rFonts w:eastAsiaTheme="minorEastAsia"/>
          <w:color w:val="002060"/>
        </w:rPr>
      </w:pPr>
    </w:p>
    <w:p w14:paraId="76401EAD" w14:textId="77777777" w:rsidR="00C529A4" w:rsidRPr="00980F44" w:rsidRDefault="00C529A4" w:rsidP="00C529A4">
      <w:pPr>
        <w:pStyle w:val="breakline"/>
        <w:rPr>
          <w:color w:val="002060"/>
        </w:rPr>
      </w:pPr>
    </w:p>
    <w:p w14:paraId="14E5BF59" w14:textId="77777777" w:rsidR="00C529A4" w:rsidRPr="00980F44" w:rsidRDefault="00C529A4" w:rsidP="00C529A4">
      <w:pPr>
        <w:pStyle w:val="titoloprinc0"/>
        <w:rPr>
          <w:color w:val="002060"/>
        </w:rPr>
      </w:pPr>
      <w:r w:rsidRPr="00980F44">
        <w:rPr>
          <w:color w:val="002060"/>
        </w:rPr>
        <w:t>RISULTATI</w:t>
      </w:r>
    </w:p>
    <w:p w14:paraId="4CEA6D68" w14:textId="77777777" w:rsidR="00C529A4" w:rsidRPr="00980F44" w:rsidRDefault="00C529A4" w:rsidP="00C529A4">
      <w:pPr>
        <w:pStyle w:val="breakline"/>
        <w:rPr>
          <w:color w:val="002060"/>
        </w:rPr>
      </w:pPr>
    </w:p>
    <w:p w14:paraId="587411D6" w14:textId="77777777" w:rsidR="00C529A4" w:rsidRPr="00980F44" w:rsidRDefault="00C529A4" w:rsidP="00C529A4">
      <w:pPr>
        <w:pStyle w:val="sottotitolocampionato10"/>
        <w:rPr>
          <w:color w:val="002060"/>
        </w:rPr>
      </w:pPr>
      <w:r w:rsidRPr="00980F44">
        <w:rPr>
          <w:color w:val="002060"/>
        </w:rPr>
        <w:t>RISULTATI UFFICIALI GARE DEL 04/10/2024</w:t>
      </w:r>
    </w:p>
    <w:p w14:paraId="77DD1D86" w14:textId="77777777" w:rsidR="00C529A4" w:rsidRPr="0074785A" w:rsidRDefault="00C529A4" w:rsidP="0074785A">
      <w:pPr>
        <w:pStyle w:val="sottotitolocampionato20"/>
        <w:spacing w:before="0" w:beforeAutospacing="0" w:after="0" w:afterAutospacing="0"/>
        <w:rPr>
          <w:rFonts w:ascii="Arial" w:hAnsi="Arial" w:cs="Arial"/>
          <w:color w:val="002060"/>
          <w:sz w:val="20"/>
          <w:szCs w:val="20"/>
        </w:rPr>
      </w:pPr>
      <w:r w:rsidRPr="0074785A">
        <w:rPr>
          <w:rFonts w:ascii="Arial" w:hAnsi="Arial" w:cs="Arial"/>
          <w:color w:val="002060"/>
          <w:sz w:val="20"/>
          <w:szCs w:val="20"/>
        </w:rPr>
        <w:t>Si trascrivono qui di seguito i risultati ufficiali delle gare disputate</w:t>
      </w:r>
    </w:p>
    <w:p w14:paraId="78C29543" w14:textId="77777777" w:rsidR="00C529A4" w:rsidRPr="00980F44" w:rsidRDefault="00C529A4" w:rsidP="00C529A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529A4" w:rsidRPr="00980F44" w14:paraId="4142CECF" w14:textId="77777777" w:rsidTr="00E35C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012ECBF9"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527A5" w14:textId="77777777" w:rsidR="00C529A4" w:rsidRPr="00980F44" w:rsidRDefault="00C529A4" w:rsidP="00E35C8D">
                  <w:pPr>
                    <w:pStyle w:val="headertabella0"/>
                    <w:rPr>
                      <w:color w:val="002060"/>
                    </w:rPr>
                  </w:pPr>
                  <w:r w:rsidRPr="00980F44">
                    <w:rPr>
                      <w:color w:val="002060"/>
                    </w:rPr>
                    <w:t>GIRONE A - 2 Giornata - A</w:t>
                  </w:r>
                </w:p>
              </w:tc>
            </w:tr>
            <w:tr w:rsidR="00C529A4" w:rsidRPr="00980F44" w14:paraId="489D90BF"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53B990" w14:textId="77777777" w:rsidR="00C529A4" w:rsidRPr="00980F44" w:rsidRDefault="00C529A4" w:rsidP="00E35C8D">
                  <w:pPr>
                    <w:pStyle w:val="rowtabella0"/>
                    <w:rPr>
                      <w:color w:val="002060"/>
                    </w:rPr>
                  </w:pPr>
                  <w:r w:rsidRPr="00980F44">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02CCA9" w14:textId="77777777" w:rsidR="00C529A4" w:rsidRPr="00980F44" w:rsidRDefault="00C529A4" w:rsidP="00E35C8D">
                  <w:pPr>
                    <w:pStyle w:val="rowtabella0"/>
                    <w:rPr>
                      <w:color w:val="002060"/>
                    </w:rPr>
                  </w:pPr>
                  <w:r w:rsidRPr="00980F44">
                    <w:rPr>
                      <w:color w:val="002060"/>
                    </w:rPr>
                    <w:t>- BAYER CAPPUCCINI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264CF" w14:textId="77777777" w:rsidR="00C529A4" w:rsidRPr="00980F44" w:rsidRDefault="00C529A4" w:rsidP="00E35C8D">
                  <w:pPr>
                    <w:pStyle w:val="rowtabella0"/>
                    <w:jc w:val="center"/>
                    <w:rPr>
                      <w:color w:val="002060"/>
                    </w:rPr>
                  </w:pPr>
                  <w:r w:rsidRPr="00980F44">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224E0" w14:textId="77777777" w:rsidR="00C529A4" w:rsidRPr="00980F44" w:rsidRDefault="00C529A4" w:rsidP="00E35C8D">
                  <w:pPr>
                    <w:pStyle w:val="rowtabella0"/>
                    <w:jc w:val="center"/>
                    <w:rPr>
                      <w:color w:val="002060"/>
                    </w:rPr>
                  </w:pPr>
                  <w:r w:rsidRPr="00980F44">
                    <w:rPr>
                      <w:color w:val="002060"/>
                    </w:rPr>
                    <w:t> </w:t>
                  </w:r>
                </w:p>
              </w:tc>
            </w:tr>
            <w:tr w:rsidR="00C529A4" w:rsidRPr="00980F44" w14:paraId="63131E66"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C6D477" w14:textId="77777777" w:rsidR="00C529A4" w:rsidRPr="00980F44" w:rsidRDefault="00C529A4" w:rsidP="00E35C8D">
                  <w:pPr>
                    <w:pStyle w:val="rowtabella0"/>
                    <w:rPr>
                      <w:color w:val="002060"/>
                    </w:rPr>
                  </w:pPr>
                  <w:r w:rsidRPr="00980F44">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D1B457" w14:textId="77777777" w:rsidR="00C529A4" w:rsidRPr="00980F44" w:rsidRDefault="00C529A4" w:rsidP="00E35C8D">
                  <w:pPr>
                    <w:pStyle w:val="rowtabella0"/>
                    <w:rPr>
                      <w:color w:val="002060"/>
                    </w:rPr>
                  </w:pPr>
                  <w:r w:rsidRPr="00980F44">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D006904" w14:textId="77777777" w:rsidR="00C529A4" w:rsidRPr="00980F44" w:rsidRDefault="00C529A4" w:rsidP="00E35C8D">
                  <w:pPr>
                    <w:pStyle w:val="rowtabella0"/>
                    <w:jc w:val="center"/>
                    <w:rPr>
                      <w:color w:val="002060"/>
                    </w:rPr>
                  </w:pPr>
                  <w:r w:rsidRPr="00980F44">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C97827" w14:textId="77777777" w:rsidR="00C529A4" w:rsidRPr="00980F44" w:rsidRDefault="00C529A4" w:rsidP="00E35C8D">
                  <w:pPr>
                    <w:pStyle w:val="rowtabella0"/>
                    <w:jc w:val="center"/>
                    <w:rPr>
                      <w:color w:val="002060"/>
                    </w:rPr>
                  </w:pPr>
                  <w:r w:rsidRPr="00980F44">
                    <w:rPr>
                      <w:color w:val="002060"/>
                    </w:rPr>
                    <w:t> </w:t>
                  </w:r>
                </w:p>
              </w:tc>
            </w:tr>
            <w:tr w:rsidR="00C529A4" w:rsidRPr="00980F44" w14:paraId="65BA1F24"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820BAA" w14:textId="77777777" w:rsidR="00C529A4" w:rsidRPr="00980F44" w:rsidRDefault="00C529A4" w:rsidP="00E35C8D">
                  <w:pPr>
                    <w:pStyle w:val="rowtabella0"/>
                    <w:rPr>
                      <w:color w:val="002060"/>
                    </w:rPr>
                  </w:pPr>
                  <w:r w:rsidRPr="00980F44">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066613" w14:textId="77777777" w:rsidR="00C529A4" w:rsidRPr="00980F44" w:rsidRDefault="00C529A4" w:rsidP="00E35C8D">
                  <w:pPr>
                    <w:pStyle w:val="rowtabella0"/>
                    <w:rPr>
                      <w:color w:val="002060"/>
                    </w:rPr>
                  </w:pPr>
                  <w:r w:rsidRPr="00980F44">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86E7B4" w14:textId="77777777" w:rsidR="00C529A4" w:rsidRPr="00980F44" w:rsidRDefault="00C529A4" w:rsidP="00E35C8D">
                  <w:pPr>
                    <w:pStyle w:val="rowtabella0"/>
                    <w:jc w:val="center"/>
                    <w:rPr>
                      <w:color w:val="002060"/>
                    </w:rPr>
                  </w:pPr>
                  <w:r w:rsidRPr="00980F44">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73C786" w14:textId="77777777" w:rsidR="00C529A4" w:rsidRPr="00980F44" w:rsidRDefault="00C529A4" w:rsidP="00E35C8D">
                  <w:pPr>
                    <w:pStyle w:val="rowtabella0"/>
                    <w:jc w:val="center"/>
                    <w:rPr>
                      <w:color w:val="002060"/>
                    </w:rPr>
                  </w:pPr>
                  <w:r w:rsidRPr="00980F44">
                    <w:rPr>
                      <w:color w:val="002060"/>
                    </w:rPr>
                    <w:t> </w:t>
                  </w:r>
                </w:p>
              </w:tc>
            </w:tr>
            <w:tr w:rsidR="00C529A4" w:rsidRPr="00980F44" w14:paraId="1DCAE225"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49A283" w14:textId="77777777" w:rsidR="00C529A4" w:rsidRPr="00980F44" w:rsidRDefault="00C529A4" w:rsidP="00E35C8D">
                  <w:pPr>
                    <w:pStyle w:val="rowtabella0"/>
                    <w:rPr>
                      <w:color w:val="002060"/>
                    </w:rPr>
                  </w:pPr>
                  <w:r w:rsidRPr="00980F44">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EC4DCA" w14:textId="77777777" w:rsidR="00C529A4" w:rsidRPr="00980F44" w:rsidRDefault="00C529A4" w:rsidP="00E35C8D">
                  <w:pPr>
                    <w:pStyle w:val="rowtabella0"/>
                    <w:rPr>
                      <w:color w:val="002060"/>
                    </w:rPr>
                  </w:pPr>
                  <w:r w:rsidRPr="00980F44">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70FBD2" w14:textId="77777777" w:rsidR="00C529A4" w:rsidRPr="00980F44" w:rsidRDefault="00C529A4" w:rsidP="00E35C8D">
                  <w:pPr>
                    <w:pStyle w:val="rowtabella0"/>
                    <w:jc w:val="center"/>
                    <w:rPr>
                      <w:color w:val="002060"/>
                    </w:rPr>
                  </w:pPr>
                  <w:r w:rsidRPr="00980F44">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79A564" w14:textId="77777777" w:rsidR="00C529A4" w:rsidRPr="00980F44" w:rsidRDefault="00C529A4" w:rsidP="00E35C8D">
                  <w:pPr>
                    <w:pStyle w:val="rowtabella0"/>
                    <w:jc w:val="center"/>
                    <w:rPr>
                      <w:color w:val="002060"/>
                    </w:rPr>
                  </w:pPr>
                  <w:r w:rsidRPr="00980F44">
                    <w:rPr>
                      <w:color w:val="002060"/>
                    </w:rPr>
                    <w:t> </w:t>
                  </w:r>
                </w:p>
              </w:tc>
            </w:tr>
            <w:tr w:rsidR="00C529A4" w:rsidRPr="00980F44" w14:paraId="76620221"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525FBD" w14:textId="77777777" w:rsidR="00C529A4" w:rsidRPr="00980F44" w:rsidRDefault="00C529A4" w:rsidP="00E35C8D">
                  <w:pPr>
                    <w:pStyle w:val="rowtabella0"/>
                    <w:rPr>
                      <w:color w:val="002060"/>
                    </w:rPr>
                  </w:pPr>
                  <w:r w:rsidRPr="00980F44">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2F9546" w14:textId="77777777" w:rsidR="00C529A4" w:rsidRPr="00980F44" w:rsidRDefault="00C529A4" w:rsidP="00E35C8D">
                  <w:pPr>
                    <w:pStyle w:val="rowtabella0"/>
                    <w:rPr>
                      <w:color w:val="002060"/>
                    </w:rPr>
                  </w:pPr>
                  <w:r w:rsidRPr="00980F44">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7E8070" w14:textId="77777777" w:rsidR="00C529A4" w:rsidRPr="00980F44" w:rsidRDefault="00C529A4" w:rsidP="00E35C8D">
                  <w:pPr>
                    <w:pStyle w:val="rowtabella0"/>
                    <w:jc w:val="center"/>
                    <w:rPr>
                      <w:color w:val="002060"/>
                    </w:rPr>
                  </w:pPr>
                  <w:r w:rsidRPr="00980F44">
                    <w:rPr>
                      <w:color w:val="002060"/>
                    </w:rPr>
                    <w:t>9 - 3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1212A4" w14:textId="77777777" w:rsidR="00C529A4" w:rsidRPr="00980F44" w:rsidRDefault="00C529A4" w:rsidP="00E35C8D">
                  <w:pPr>
                    <w:pStyle w:val="rowtabella0"/>
                    <w:jc w:val="center"/>
                    <w:rPr>
                      <w:color w:val="002060"/>
                    </w:rPr>
                  </w:pPr>
                  <w:r w:rsidRPr="00980F44">
                    <w:rPr>
                      <w:color w:val="002060"/>
                    </w:rPr>
                    <w:t> </w:t>
                  </w:r>
                </w:p>
              </w:tc>
            </w:tr>
            <w:tr w:rsidR="00C529A4" w:rsidRPr="00980F44" w14:paraId="31E646F7"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F8A30D" w14:textId="77777777" w:rsidR="00C529A4" w:rsidRPr="00980F44" w:rsidRDefault="00C529A4" w:rsidP="00E35C8D">
                  <w:pPr>
                    <w:pStyle w:val="rowtabella0"/>
                    <w:rPr>
                      <w:color w:val="002060"/>
                    </w:rPr>
                  </w:pPr>
                  <w:r w:rsidRPr="00980F44">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93F553" w14:textId="77777777" w:rsidR="00C529A4" w:rsidRPr="00980F44" w:rsidRDefault="00C529A4" w:rsidP="00E35C8D">
                  <w:pPr>
                    <w:pStyle w:val="rowtabella0"/>
                    <w:rPr>
                      <w:color w:val="002060"/>
                    </w:rPr>
                  </w:pPr>
                  <w:r w:rsidRPr="00980F44">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37558E" w14:textId="77777777" w:rsidR="00C529A4" w:rsidRPr="00980F44" w:rsidRDefault="00C529A4" w:rsidP="00E35C8D">
                  <w:pPr>
                    <w:pStyle w:val="rowtabella0"/>
                    <w:jc w:val="center"/>
                    <w:rPr>
                      <w:color w:val="002060"/>
                    </w:rPr>
                  </w:pPr>
                  <w:r w:rsidRPr="00980F44">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DA11B5" w14:textId="77777777" w:rsidR="00C529A4" w:rsidRPr="00980F44" w:rsidRDefault="00C529A4" w:rsidP="00E35C8D">
                  <w:pPr>
                    <w:pStyle w:val="rowtabella0"/>
                    <w:jc w:val="center"/>
                    <w:rPr>
                      <w:color w:val="002060"/>
                    </w:rPr>
                  </w:pPr>
                  <w:r w:rsidRPr="00980F44">
                    <w:rPr>
                      <w:color w:val="002060"/>
                    </w:rPr>
                    <w:t> </w:t>
                  </w:r>
                </w:p>
              </w:tc>
            </w:tr>
            <w:tr w:rsidR="00C529A4" w:rsidRPr="00980F44" w14:paraId="1A470EAD"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3D2F18" w14:textId="77777777" w:rsidR="00C529A4" w:rsidRPr="00980F44" w:rsidRDefault="00C529A4" w:rsidP="00E35C8D">
                  <w:pPr>
                    <w:pStyle w:val="rowtabella0"/>
                    <w:rPr>
                      <w:color w:val="002060"/>
                    </w:rPr>
                  </w:pPr>
                  <w:r w:rsidRPr="00980F44">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44A2DB" w14:textId="77777777" w:rsidR="00C529A4" w:rsidRPr="00980F44" w:rsidRDefault="00C529A4" w:rsidP="00E35C8D">
                  <w:pPr>
                    <w:pStyle w:val="rowtabella0"/>
                    <w:rPr>
                      <w:color w:val="002060"/>
                    </w:rPr>
                  </w:pPr>
                  <w:r w:rsidRPr="00980F44">
                    <w:rPr>
                      <w:color w:val="002060"/>
                    </w:rPr>
                    <w:t>- GAGLIOLE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287E0F" w14:textId="77777777" w:rsidR="00C529A4" w:rsidRPr="00980F44" w:rsidRDefault="00C529A4" w:rsidP="00E35C8D">
                  <w:pPr>
                    <w:pStyle w:val="rowtabella0"/>
                    <w:jc w:val="center"/>
                    <w:rPr>
                      <w:color w:val="002060"/>
                    </w:rPr>
                  </w:pPr>
                  <w:r w:rsidRPr="00980F44">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8B867" w14:textId="77777777" w:rsidR="00C529A4" w:rsidRPr="00980F44" w:rsidRDefault="00C529A4" w:rsidP="00E35C8D">
                  <w:pPr>
                    <w:pStyle w:val="rowtabella0"/>
                    <w:jc w:val="center"/>
                    <w:rPr>
                      <w:color w:val="002060"/>
                    </w:rPr>
                  </w:pPr>
                  <w:r w:rsidRPr="00980F44">
                    <w:rPr>
                      <w:color w:val="002060"/>
                    </w:rPr>
                    <w:t> </w:t>
                  </w:r>
                </w:p>
              </w:tc>
            </w:tr>
          </w:tbl>
          <w:p w14:paraId="330AD2B9" w14:textId="77777777" w:rsidR="00C529A4" w:rsidRPr="00980F44" w:rsidRDefault="00C529A4" w:rsidP="00E35C8D">
            <w:pPr>
              <w:rPr>
                <w:color w:val="002060"/>
              </w:rPr>
            </w:pPr>
          </w:p>
        </w:tc>
      </w:tr>
    </w:tbl>
    <w:p w14:paraId="3B04BF9B" w14:textId="77777777" w:rsidR="00C529A4" w:rsidRPr="00980F44" w:rsidRDefault="00C529A4" w:rsidP="00C529A4">
      <w:pPr>
        <w:pStyle w:val="breakline"/>
        <w:rPr>
          <w:rFonts w:eastAsiaTheme="minorEastAsia"/>
          <w:color w:val="002060"/>
        </w:rPr>
      </w:pPr>
    </w:p>
    <w:p w14:paraId="40376012" w14:textId="77777777" w:rsidR="00C529A4" w:rsidRPr="00980F44" w:rsidRDefault="00C529A4" w:rsidP="00C529A4">
      <w:pPr>
        <w:pStyle w:val="breakline"/>
        <w:rPr>
          <w:color w:val="002060"/>
        </w:rPr>
      </w:pPr>
    </w:p>
    <w:p w14:paraId="276D6650" w14:textId="77777777" w:rsidR="00C529A4" w:rsidRPr="00980F44" w:rsidRDefault="00C529A4" w:rsidP="00C529A4">
      <w:pPr>
        <w:pStyle w:val="titoloprinc0"/>
        <w:rPr>
          <w:color w:val="002060"/>
        </w:rPr>
      </w:pPr>
      <w:r w:rsidRPr="00980F44">
        <w:rPr>
          <w:color w:val="002060"/>
        </w:rPr>
        <w:t>GIUDICE SPORTIVO</w:t>
      </w:r>
    </w:p>
    <w:p w14:paraId="2AFAC163" w14:textId="77777777" w:rsidR="00C529A4" w:rsidRPr="00980F44" w:rsidRDefault="00C529A4" w:rsidP="00C529A4">
      <w:pPr>
        <w:pStyle w:val="diffida"/>
        <w:rPr>
          <w:color w:val="002060"/>
        </w:rPr>
      </w:pPr>
      <w:r w:rsidRPr="00980F44">
        <w:rPr>
          <w:color w:val="002060"/>
        </w:rPr>
        <w:lastRenderedPageBreak/>
        <w:t>Il Giudice Sportivo Avv. Agnese Lazzaretti, con l'assistenza del segretario Angelo Castellana, nella seduta del 09/10/2024, ha adottato le decisioni che di seguito integralmente si riportano:</w:t>
      </w:r>
    </w:p>
    <w:p w14:paraId="70D9C0E3" w14:textId="77777777" w:rsidR="00C529A4" w:rsidRPr="00980F44" w:rsidRDefault="00C529A4" w:rsidP="00C529A4">
      <w:pPr>
        <w:pStyle w:val="titolo10"/>
        <w:rPr>
          <w:color w:val="002060"/>
        </w:rPr>
      </w:pPr>
      <w:r w:rsidRPr="00980F44">
        <w:rPr>
          <w:color w:val="002060"/>
        </w:rPr>
        <w:t xml:space="preserve">GARE DEL 4/10/2024 </w:t>
      </w:r>
    </w:p>
    <w:p w14:paraId="6CC9C111" w14:textId="77777777" w:rsidR="00C529A4" w:rsidRPr="00980F44" w:rsidRDefault="00C529A4" w:rsidP="00C529A4">
      <w:pPr>
        <w:pStyle w:val="titolo7a"/>
        <w:rPr>
          <w:color w:val="002060"/>
        </w:rPr>
      </w:pPr>
      <w:r w:rsidRPr="00980F44">
        <w:rPr>
          <w:color w:val="002060"/>
        </w:rPr>
        <w:t xml:space="preserve">PROVVEDIMENTI DISCIPLINARI </w:t>
      </w:r>
    </w:p>
    <w:p w14:paraId="1300AC14" w14:textId="77777777" w:rsidR="00C529A4" w:rsidRPr="00980F44" w:rsidRDefault="00C529A4" w:rsidP="00C529A4">
      <w:pPr>
        <w:pStyle w:val="titolo7b0"/>
        <w:rPr>
          <w:color w:val="002060"/>
        </w:rPr>
      </w:pPr>
      <w:r w:rsidRPr="00980F44">
        <w:rPr>
          <w:color w:val="002060"/>
        </w:rPr>
        <w:t xml:space="preserve">In base alle risultanze degli atti ufficiali sono state deliberate le seguenti sanzioni disciplinari. </w:t>
      </w:r>
    </w:p>
    <w:p w14:paraId="1BD63B55" w14:textId="77777777" w:rsidR="00C529A4" w:rsidRPr="00980F44" w:rsidRDefault="00C529A4" w:rsidP="00C529A4">
      <w:pPr>
        <w:pStyle w:val="titolo30"/>
        <w:rPr>
          <w:color w:val="002060"/>
        </w:rPr>
      </w:pPr>
      <w:r w:rsidRPr="00980F44">
        <w:rPr>
          <w:color w:val="002060"/>
        </w:rPr>
        <w:t xml:space="preserve">DIRIGENTI </w:t>
      </w:r>
    </w:p>
    <w:p w14:paraId="04AEEAF9" w14:textId="77777777" w:rsidR="00C529A4" w:rsidRPr="00980F44" w:rsidRDefault="00C529A4" w:rsidP="00C529A4">
      <w:pPr>
        <w:pStyle w:val="titolo20"/>
        <w:rPr>
          <w:color w:val="002060"/>
        </w:rPr>
      </w:pPr>
      <w:r w:rsidRPr="00980F44">
        <w:rPr>
          <w:color w:val="002060"/>
        </w:rPr>
        <w:t xml:space="preserve">INIBIZIONE A TEMPO OPPURE SQUALIFICA A GARE: FINO AL 23/10/2024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4A382026" w14:textId="77777777" w:rsidTr="00E35C8D">
        <w:tc>
          <w:tcPr>
            <w:tcW w:w="2200" w:type="dxa"/>
            <w:tcMar>
              <w:top w:w="20" w:type="dxa"/>
              <w:left w:w="20" w:type="dxa"/>
              <w:bottom w:w="20" w:type="dxa"/>
              <w:right w:w="20" w:type="dxa"/>
            </w:tcMar>
            <w:vAlign w:val="center"/>
            <w:hideMark/>
          </w:tcPr>
          <w:p w14:paraId="457903AF" w14:textId="77777777" w:rsidR="00C529A4" w:rsidRPr="00980F44" w:rsidRDefault="00C529A4" w:rsidP="00E35C8D">
            <w:pPr>
              <w:pStyle w:val="movimento"/>
              <w:rPr>
                <w:color w:val="002060"/>
              </w:rPr>
            </w:pPr>
            <w:r w:rsidRPr="00980F44">
              <w:rPr>
                <w:color w:val="002060"/>
              </w:rPr>
              <w:t>REININI ROBERTO</w:t>
            </w:r>
          </w:p>
        </w:tc>
        <w:tc>
          <w:tcPr>
            <w:tcW w:w="2200" w:type="dxa"/>
            <w:tcMar>
              <w:top w:w="20" w:type="dxa"/>
              <w:left w:w="20" w:type="dxa"/>
              <w:bottom w:w="20" w:type="dxa"/>
              <w:right w:w="20" w:type="dxa"/>
            </w:tcMar>
            <w:vAlign w:val="center"/>
            <w:hideMark/>
          </w:tcPr>
          <w:p w14:paraId="4E8F3760" w14:textId="77777777" w:rsidR="00C529A4" w:rsidRPr="00980F44" w:rsidRDefault="00C529A4" w:rsidP="00E35C8D">
            <w:pPr>
              <w:pStyle w:val="movimento2"/>
              <w:rPr>
                <w:color w:val="002060"/>
              </w:rPr>
            </w:pPr>
            <w:r w:rsidRPr="00980F44">
              <w:rPr>
                <w:color w:val="002060"/>
              </w:rPr>
              <w:t xml:space="preserve">(FUTSAL MONTURANO) </w:t>
            </w:r>
          </w:p>
        </w:tc>
        <w:tc>
          <w:tcPr>
            <w:tcW w:w="800" w:type="dxa"/>
            <w:tcMar>
              <w:top w:w="20" w:type="dxa"/>
              <w:left w:w="20" w:type="dxa"/>
              <w:bottom w:w="20" w:type="dxa"/>
              <w:right w:w="20" w:type="dxa"/>
            </w:tcMar>
            <w:vAlign w:val="center"/>
            <w:hideMark/>
          </w:tcPr>
          <w:p w14:paraId="674C3FCE"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338AB2F"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00C12BF" w14:textId="77777777" w:rsidR="00C529A4" w:rsidRPr="00980F44" w:rsidRDefault="00C529A4" w:rsidP="00E35C8D">
            <w:pPr>
              <w:pStyle w:val="movimento2"/>
              <w:rPr>
                <w:color w:val="002060"/>
              </w:rPr>
            </w:pPr>
            <w:r w:rsidRPr="00980F44">
              <w:rPr>
                <w:color w:val="002060"/>
              </w:rPr>
              <w:t> </w:t>
            </w:r>
          </w:p>
        </w:tc>
      </w:tr>
    </w:tbl>
    <w:p w14:paraId="663627D2" w14:textId="77777777" w:rsidR="00C529A4" w:rsidRPr="00980F44" w:rsidRDefault="00C529A4" w:rsidP="00C529A4">
      <w:pPr>
        <w:pStyle w:val="diffida"/>
        <w:spacing w:before="80" w:beforeAutospacing="0" w:after="40" w:afterAutospacing="0"/>
        <w:rPr>
          <w:rFonts w:eastAsiaTheme="minorEastAsia"/>
          <w:color w:val="002060"/>
        </w:rPr>
      </w:pPr>
      <w:r w:rsidRPr="00980F44">
        <w:rPr>
          <w:color w:val="002060"/>
        </w:rPr>
        <w:t xml:space="preserve">Per comportamento irriguardoso verso l'arbitro. Allontanato. </w:t>
      </w:r>
    </w:p>
    <w:p w14:paraId="46A29135" w14:textId="77777777" w:rsidR="00C529A4" w:rsidRPr="00980F44" w:rsidRDefault="00C529A4" w:rsidP="00C529A4">
      <w:pPr>
        <w:pStyle w:val="titolo20"/>
        <w:rPr>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3F3A39DD" w14:textId="77777777" w:rsidTr="00E35C8D">
        <w:tc>
          <w:tcPr>
            <w:tcW w:w="2200" w:type="dxa"/>
            <w:tcMar>
              <w:top w:w="20" w:type="dxa"/>
              <w:left w:w="20" w:type="dxa"/>
              <w:bottom w:w="20" w:type="dxa"/>
              <w:right w:w="20" w:type="dxa"/>
            </w:tcMar>
            <w:vAlign w:val="center"/>
            <w:hideMark/>
          </w:tcPr>
          <w:p w14:paraId="65A98A00" w14:textId="77777777" w:rsidR="00C529A4" w:rsidRPr="00980F44" w:rsidRDefault="00C529A4" w:rsidP="00E35C8D">
            <w:pPr>
              <w:pStyle w:val="movimento"/>
              <w:rPr>
                <w:color w:val="002060"/>
              </w:rPr>
            </w:pPr>
            <w:r w:rsidRPr="00980F44">
              <w:rPr>
                <w:color w:val="002060"/>
              </w:rPr>
              <w:t>MORETTI MAURILIO</w:t>
            </w:r>
          </w:p>
        </w:tc>
        <w:tc>
          <w:tcPr>
            <w:tcW w:w="2200" w:type="dxa"/>
            <w:tcMar>
              <w:top w:w="20" w:type="dxa"/>
              <w:left w:w="20" w:type="dxa"/>
              <w:bottom w:w="20" w:type="dxa"/>
              <w:right w:w="20" w:type="dxa"/>
            </w:tcMar>
            <w:vAlign w:val="center"/>
            <w:hideMark/>
          </w:tcPr>
          <w:p w14:paraId="3420037C" w14:textId="77777777" w:rsidR="00C529A4" w:rsidRPr="00980F44" w:rsidRDefault="00C529A4" w:rsidP="00E35C8D">
            <w:pPr>
              <w:pStyle w:val="movimento2"/>
              <w:rPr>
                <w:color w:val="002060"/>
              </w:rPr>
            </w:pPr>
            <w:r w:rsidRPr="00980F44">
              <w:rPr>
                <w:color w:val="002060"/>
              </w:rPr>
              <w:t xml:space="preserve">(GAGLIOLE CALCIO A 5) </w:t>
            </w:r>
          </w:p>
        </w:tc>
        <w:tc>
          <w:tcPr>
            <w:tcW w:w="800" w:type="dxa"/>
            <w:tcMar>
              <w:top w:w="20" w:type="dxa"/>
              <w:left w:w="20" w:type="dxa"/>
              <w:bottom w:w="20" w:type="dxa"/>
              <w:right w:w="20" w:type="dxa"/>
            </w:tcMar>
            <w:vAlign w:val="center"/>
            <w:hideMark/>
          </w:tcPr>
          <w:p w14:paraId="4B326B96"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8563487"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E2A137B" w14:textId="77777777" w:rsidR="00C529A4" w:rsidRPr="00980F44" w:rsidRDefault="00C529A4" w:rsidP="00E35C8D">
            <w:pPr>
              <w:pStyle w:val="movimento2"/>
              <w:rPr>
                <w:color w:val="002060"/>
              </w:rPr>
            </w:pPr>
            <w:r w:rsidRPr="00980F44">
              <w:rPr>
                <w:color w:val="002060"/>
              </w:rPr>
              <w:t> </w:t>
            </w:r>
          </w:p>
        </w:tc>
      </w:tr>
    </w:tbl>
    <w:p w14:paraId="37CAA781" w14:textId="77777777" w:rsidR="00C529A4" w:rsidRPr="00980F44" w:rsidRDefault="00C529A4" w:rsidP="00C529A4">
      <w:pPr>
        <w:pStyle w:val="titolo30"/>
        <w:rPr>
          <w:rFonts w:eastAsiaTheme="minorEastAsia"/>
          <w:color w:val="002060"/>
        </w:rPr>
      </w:pPr>
      <w:r w:rsidRPr="00980F44">
        <w:rPr>
          <w:color w:val="002060"/>
        </w:rPr>
        <w:t xml:space="preserve">ALLENATORI </w:t>
      </w:r>
    </w:p>
    <w:p w14:paraId="7488DFFE" w14:textId="77777777" w:rsidR="00C529A4" w:rsidRPr="00980F44" w:rsidRDefault="00C529A4" w:rsidP="00C529A4">
      <w:pPr>
        <w:pStyle w:val="titolo20"/>
        <w:rPr>
          <w:color w:val="002060"/>
        </w:rPr>
      </w:pPr>
      <w:r w:rsidRPr="00980F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1536FA31" w14:textId="77777777" w:rsidTr="00E35C8D">
        <w:tc>
          <w:tcPr>
            <w:tcW w:w="2200" w:type="dxa"/>
            <w:tcMar>
              <w:top w:w="20" w:type="dxa"/>
              <w:left w:w="20" w:type="dxa"/>
              <w:bottom w:w="20" w:type="dxa"/>
              <w:right w:w="20" w:type="dxa"/>
            </w:tcMar>
            <w:vAlign w:val="center"/>
            <w:hideMark/>
          </w:tcPr>
          <w:p w14:paraId="42061533" w14:textId="77777777" w:rsidR="00C529A4" w:rsidRPr="00980F44" w:rsidRDefault="00C529A4" w:rsidP="00E35C8D">
            <w:pPr>
              <w:pStyle w:val="movimento"/>
              <w:rPr>
                <w:color w:val="002060"/>
              </w:rPr>
            </w:pPr>
            <w:r w:rsidRPr="00980F44">
              <w:rPr>
                <w:color w:val="002060"/>
              </w:rPr>
              <w:t>ROSSINI MIRKO</w:t>
            </w:r>
          </w:p>
        </w:tc>
        <w:tc>
          <w:tcPr>
            <w:tcW w:w="2200" w:type="dxa"/>
            <w:tcMar>
              <w:top w:w="20" w:type="dxa"/>
              <w:left w:w="20" w:type="dxa"/>
              <w:bottom w:w="20" w:type="dxa"/>
              <w:right w:w="20" w:type="dxa"/>
            </w:tcMar>
            <w:vAlign w:val="center"/>
            <w:hideMark/>
          </w:tcPr>
          <w:p w14:paraId="7E681E2A" w14:textId="77777777" w:rsidR="00C529A4" w:rsidRPr="00980F44" w:rsidRDefault="00C529A4" w:rsidP="00E35C8D">
            <w:pPr>
              <w:pStyle w:val="movimento2"/>
              <w:rPr>
                <w:color w:val="002060"/>
              </w:rPr>
            </w:pPr>
            <w:r w:rsidRPr="00980F44">
              <w:rPr>
                <w:color w:val="002060"/>
              </w:rPr>
              <w:t xml:space="preserve">(GAGLIOLE CALCIO A 5) </w:t>
            </w:r>
          </w:p>
        </w:tc>
        <w:tc>
          <w:tcPr>
            <w:tcW w:w="800" w:type="dxa"/>
            <w:tcMar>
              <w:top w:w="20" w:type="dxa"/>
              <w:left w:w="20" w:type="dxa"/>
              <w:bottom w:w="20" w:type="dxa"/>
              <w:right w:w="20" w:type="dxa"/>
            </w:tcMar>
            <w:vAlign w:val="center"/>
            <w:hideMark/>
          </w:tcPr>
          <w:p w14:paraId="7B5A2CE3"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D78F594"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4720502" w14:textId="77777777" w:rsidR="00C529A4" w:rsidRPr="00980F44" w:rsidRDefault="00C529A4" w:rsidP="00E35C8D">
            <w:pPr>
              <w:pStyle w:val="movimento2"/>
              <w:rPr>
                <w:color w:val="002060"/>
              </w:rPr>
            </w:pPr>
            <w:r w:rsidRPr="00980F44">
              <w:rPr>
                <w:color w:val="002060"/>
              </w:rPr>
              <w:t> </w:t>
            </w:r>
          </w:p>
        </w:tc>
      </w:tr>
    </w:tbl>
    <w:p w14:paraId="7928E2D1" w14:textId="77777777" w:rsidR="00C529A4" w:rsidRPr="00980F44" w:rsidRDefault="00C529A4" w:rsidP="00C529A4">
      <w:pPr>
        <w:pStyle w:val="titolo20"/>
        <w:rPr>
          <w:rFonts w:eastAsiaTheme="minorEastAsia"/>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2F09B364" w14:textId="77777777" w:rsidTr="00E35C8D">
        <w:tc>
          <w:tcPr>
            <w:tcW w:w="2200" w:type="dxa"/>
            <w:tcMar>
              <w:top w:w="20" w:type="dxa"/>
              <w:left w:w="20" w:type="dxa"/>
              <w:bottom w:w="20" w:type="dxa"/>
              <w:right w:w="20" w:type="dxa"/>
            </w:tcMar>
            <w:vAlign w:val="center"/>
            <w:hideMark/>
          </w:tcPr>
          <w:p w14:paraId="309274E5" w14:textId="77777777" w:rsidR="00C529A4" w:rsidRPr="00980F44" w:rsidRDefault="00C529A4" w:rsidP="00E35C8D">
            <w:pPr>
              <w:pStyle w:val="movimento"/>
              <w:rPr>
                <w:color w:val="002060"/>
              </w:rPr>
            </w:pPr>
            <w:r w:rsidRPr="00980F44">
              <w:rPr>
                <w:color w:val="002060"/>
              </w:rPr>
              <w:t>BARGONI ENZO</w:t>
            </w:r>
          </w:p>
        </w:tc>
        <w:tc>
          <w:tcPr>
            <w:tcW w:w="2200" w:type="dxa"/>
            <w:tcMar>
              <w:top w:w="20" w:type="dxa"/>
              <w:left w:w="20" w:type="dxa"/>
              <w:bottom w:w="20" w:type="dxa"/>
              <w:right w:w="20" w:type="dxa"/>
            </w:tcMar>
            <w:vAlign w:val="center"/>
            <w:hideMark/>
          </w:tcPr>
          <w:p w14:paraId="7D9B5087" w14:textId="77777777" w:rsidR="00C529A4" w:rsidRPr="00980F44" w:rsidRDefault="00C529A4" w:rsidP="00E35C8D">
            <w:pPr>
              <w:pStyle w:val="movimento2"/>
              <w:rPr>
                <w:color w:val="002060"/>
              </w:rPr>
            </w:pPr>
            <w:r w:rsidRPr="00980F44">
              <w:rPr>
                <w:color w:val="002060"/>
              </w:rPr>
              <w:t xml:space="preserve">(MONTELUPONE CALCIO A 5) </w:t>
            </w:r>
          </w:p>
        </w:tc>
        <w:tc>
          <w:tcPr>
            <w:tcW w:w="800" w:type="dxa"/>
            <w:tcMar>
              <w:top w:w="20" w:type="dxa"/>
              <w:left w:w="20" w:type="dxa"/>
              <w:bottom w:w="20" w:type="dxa"/>
              <w:right w:w="20" w:type="dxa"/>
            </w:tcMar>
            <w:vAlign w:val="center"/>
            <w:hideMark/>
          </w:tcPr>
          <w:p w14:paraId="4A6D34FE"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A96C81E"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5880A8D" w14:textId="77777777" w:rsidR="00C529A4" w:rsidRPr="00980F44" w:rsidRDefault="00C529A4" w:rsidP="00E35C8D">
            <w:pPr>
              <w:pStyle w:val="movimento2"/>
              <w:rPr>
                <w:color w:val="002060"/>
              </w:rPr>
            </w:pPr>
            <w:r w:rsidRPr="00980F44">
              <w:rPr>
                <w:color w:val="002060"/>
              </w:rPr>
              <w:t> </w:t>
            </w:r>
          </w:p>
        </w:tc>
      </w:tr>
    </w:tbl>
    <w:p w14:paraId="2233D9F3" w14:textId="77777777" w:rsidR="00C529A4" w:rsidRPr="00980F44" w:rsidRDefault="00C529A4" w:rsidP="00C529A4">
      <w:pPr>
        <w:pStyle w:val="titolo30"/>
        <w:rPr>
          <w:rFonts w:eastAsiaTheme="minorEastAsia"/>
          <w:color w:val="002060"/>
        </w:rPr>
      </w:pPr>
      <w:r w:rsidRPr="00980F44">
        <w:rPr>
          <w:color w:val="002060"/>
        </w:rPr>
        <w:t xml:space="preserve">CALCIATORI ESPULSI </w:t>
      </w:r>
    </w:p>
    <w:p w14:paraId="3A3CF1DB" w14:textId="77777777" w:rsidR="00C529A4" w:rsidRPr="00980F44" w:rsidRDefault="00C529A4" w:rsidP="00C529A4">
      <w:pPr>
        <w:pStyle w:val="titolo20"/>
        <w:rPr>
          <w:color w:val="002060"/>
        </w:rPr>
      </w:pPr>
      <w:r w:rsidRPr="00980F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064F8B3E" w14:textId="77777777" w:rsidTr="00E35C8D">
        <w:tc>
          <w:tcPr>
            <w:tcW w:w="2200" w:type="dxa"/>
            <w:tcMar>
              <w:top w:w="20" w:type="dxa"/>
              <w:left w:w="20" w:type="dxa"/>
              <w:bottom w:w="20" w:type="dxa"/>
              <w:right w:w="20" w:type="dxa"/>
            </w:tcMar>
            <w:vAlign w:val="center"/>
            <w:hideMark/>
          </w:tcPr>
          <w:p w14:paraId="4F172956" w14:textId="77777777" w:rsidR="00C529A4" w:rsidRPr="00980F44" w:rsidRDefault="00C529A4" w:rsidP="00E35C8D">
            <w:pPr>
              <w:pStyle w:val="movimento"/>
              <w:rPr>
                <w:color w:val="002060"/>
              </w:rPr>
            </w:pPr>
            <w:r w:rsidRPr="00980F44">
              <w:rPr>
                <w:color w:val="002060"/>
              </w:rPr>
              <w:t>CATINI LEONARDO</w:t>
            </w:r>
          </w:p>
        </w:tc>
        <w:tc>
          <w:tcPr>
            <w:tcW w:w="2200" w:type="dxa"/>
            <w:tcMar>
              <w:top w:w="20" w:type="dxa"/>
              <w:left w:w="20" w:type="dxa"/>
              <w:bottom w:w="20" w:type="dxa"/>
              <w:right w:w="20" w:type="dxa"/>
            </w:tcMar>
            <w:vAlign w:val="center"/>
            <w:hideMark/>
          </w:tcPr>
          <w:p w14:paraId="4699ACB9" w14:textId="77777777" w:rsidR="00C529A4" w:rsidRPr="00980F44" w:rsidRDefault="00C529A4" w:rsidP="00E35C8D">
            <w:pPr>
              <w:pStyle w:val="movimento2"/>
              <w:rPr>
                <w:color w:val="002060"/>
              </w:rPr>
            </w:pPr>
            <w:r w:rsidRPr="00980F44">
              <w:rPr>
                <w:color w:val="002060"/>
              </w:rPr>
              <w:t xml:space="preserve">(FUTSAL MONTURANO) </w:t>
            </w:r>
          </w:p>
        </w:tc>
        <w:tc>
          <w:tcPr>
            <w:tcW w:w="800" w:type="dxa"/>
            <w:tcMar>
              <w:top w:w="20" w:type="dxa"/>
              <w:left w:w="20" w:type="dxa"/>
              <w:bottom w:w="20" w:type="dxa"/>
              <w:right w:w="20" w:type="dxa"/>
            </w:tcMar>
            <w:vAlign w:val="center"/>
            <w:hideMark/>
          </w:tcPr>
          <w:p w14:paraId="1083FEF1"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2D80CD6"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5714ACE" w14:textId="77777777" w:rsidR="00C529A4" w:rsidRPr="00980F44" w:rsidRDefault="00C529A4" w:rsidP="00E35C8D">
            <w:pPr>
              <w:pStyle w:val="movimento2"/>
              <w:rPr>
                <w:color w:val="002060"/>
              </w:rPr>
            </w:pPr>
            <w:r w:rsidRPr="00980F44">
              <w:rPr>
                <w:color w:val="002060"/>
              </w:rPr>
              <w:t> </w:t>
            </w:r>
          </w:p>
        </w:tc>
      </w:tr>
    </w:tbl>
    <w:p w14:paraId="349D8B29" w14:textId="77777777" w:rsidR="00C529A4" w:rsidRPr="00980F44" w:rsidRDefault="00C529A4" w:rsidP="00C529A4">
      <w:pPr>
        <w:pStyle w:val="titolo30"/>
        <w:rPr>
          <w:rFonts w:eastAsiaTheme="minorEastAsia"/>
          <w:color w:val="002060"/>
        </w:rPr>
      </w:pPr>
      <w:r w:rsidRPr="00980F44">
        <w:rPr>
          <w:color w:val="002060"/>
        </w:rPr>
        <w:t xml:space="preserve">CALCIATORI NON ESPULSI </w:t>
      </w:r>
    </w:p>
    <w:p w14:paraId="1AF0823B" w14:textId="77777777" w:rsidR="00C529A4" w:rsidRPr="00980F44" w:rsidRDefault="00C529A4" w:rsidP="00C529A4">
      <w:pPr>
        <w:pStyle w:val="titolo20"/>
        <w:rPr>
          <w:color w:val="002060"/>
        </w:rPr>
      </w:pPr>
      <w:r w:rsidRPr="00980F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2F03F8BF" w14:textId="77777777" w:rsidTr="00E35C8D">
        <w:tc>
          <w:tcPr>
            <w:tcW w:w="2200" w:type="dxa"/>
            <w:tcMar>
              <w:top w:w="20" w:type="dxa"/>
              <w:left w:w="20" w:type="dxa"/>
              <w:bottom w:w="20" w:type="dxa"/>
              <w:right w:w="20" w:type="dxa"/>
            </w:tcMar>
            <w:vAlign w:val="center"/>
            <w:hideMark/>
          </w:tcPr>
          <w:p w14:paraId="17C0DF36" w14:textId="77777777" w:rsidR="00C529A4" w:rsidRPr="00980F44" w:rsidRDefault="00C529A4" w:rsidP="00E35C8D">
            <w:pPr>
              <w:pStyle w:val="movimento"/>
              <w:rPr>
                <w:color w:val="002060"/>
              </w:rPr>
            </w:pPr>
            <w:r w:rsidRPr="00980F44">
              <w:rPr>
                <w:color w:val="002060"/>
              </w:rPr>
              <w:t>PICCIOLI GIOELE</w:t>
            </w:r>
          </w:p>
        </w:tc>
        <w:tc>
          <w:tcPr>
            <w:tcW w:w="2200" w:type="dxa"/>
            <w:tcMar>
              <w:top w:w="20" w:type="dxa"/>
              <w:left w:w="20" w:type="dxa"/>
              <w:bottom w:w="20" w:type="dxa"/>
              <w:right w:w="20" w:type="dxa"/>
            </w:tcMar>
            <w:vAlign w:val="center"/>
            <w:hideMark/>
          </w:tcPr>
          <w:p w14:paraId="5D3FE2EC" w14:textId="77777777" w:rsidR="00C529A4" w:rsidRPr="00980F44" w:rsidRDefault="00C529A4" w:rsidP="00E35C8D">
            <w:pPr>
              <w:pStyle w:val="movimento2"/>
              <w:rPr>
                <w:color w:val="002060"/>
              </w:rPr>
            </w:pPr>
            <w:r w:rsidRPr="00980F44">
              <w:rPr>
                <w:color w:val="002060"/>
              </w:rPr>
              <w:t xml:space="preserve">(AMICI DEL CENTROSOCIO SP.) </w:t>
            </w:r>
          </w:p>
        </w:tc>
        <w:tc>
          <w:tcPr>
            <w:tcW w:w="800" w:type="dxa"/>
            <w:tcMar>
              <w:top w:w="20" w:type="dxa"/>
              <w:left w:w="20" w:type="dxa"/>
              <w:bottom w:w="20" w:type="dxa"/>
              <w:right w:w="20" w:type="dxa"/>
            </w:tcMar>
            <w:vAlign w:val="center"/>
            <w:hideMark/>
          </w:tcPr>
          <w:p w14:paraId="76F15C6F"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4741353" w14:textId="77777777" w:rsidR="00C529A4" w:rsidRPr="00980F44" w:rsidRDefault="00C529A4" w:rsidP="00E35C8D">
            <w:pPr>
              <w:pStyle w:val="movimento"/>
              <w:rPr>
                <w:color w:val="002060"/>
              </w:rPr>
            </w:pPr>
            <w:r w:rsidRPr="00980F44">
              <w:rPr>
                <w:color w:val="002060"/>
              </w:rPr>
              <w:t>LUCIANI PAOLO</w:t>
            </w:r>
          </w:p>
        </w:tc>
        <w:tc>
          <w:tcPr>
            <w:tcW w:w="2200" w:type="dxa"/>
            <w:tcMar>
              <w:top w:w="20" w:type="dxa"/>
              <w:left w:w="20" w:type="dxa"/>
              <w:bottom w:w="20" w:type="dxa"/>
              <w:right w:w="20" w:type="dxa"/>
            </w:tcMar>
            <w:vAlign w:val="center"/>
            <w:hideMark/>
          </w:tcPr>
          <w:p w14:paraId="14161A84" w14:textId="77777777" w:rsidR="00C529A4" w:rsidRPr="00980F44" w:rsidRDefault="00C529A4" w:rsidP="00E35C8D">
            <w:pPr>
              <w:pStyle w:val="movimento2"/>
              <w:rPr>
                <w:color w:val="002060"/>
              </w:rPr>
            </w:pPr>
            <w:r w:rsidRPr="00980F44">
              <w:rPr>
                <w:color w:val="002060"/>
              </w:rPr>
              <w:t xml:space="preserve">(FUTSAL MONTURANO) </w:t>
            </w:r>
          </w:p>
        </w:tc>
      </w:tr>
      <w:tr w:rsidR="00C529A4" w:rsidRPr="00980F44" w14:paraId="7DC85933" w14:textId="77777777" w:rsidTr="00E35C8D">
        <w:tc>
          <w:tcPr>
            <w:tcW w:w="2200" w:type="dxa"/>
            <w:tcMar>
              <w:top w:w="20" w:type="dxa"/>
              <w:left w:w="20" w:type="dxa"/>
              <w:bottom w:w="20" w:type="dxa"/>
              <w:right w:w="20" w:type="dxa"/>
            </w:tcMar>
            <w:vAlign w:val="center"/>
            <w:hideMark/>
          </w:tcPr>
          <w:p w14:paraId="466A731B" w14:textId="77777777" w:rsidR="00C529A4" w:rsidRPr="00980F44" w:rsidRDefault="00C529A4" w:rsidP="00E35C8D">
            <w:pPr>
              <w:pStyle w:val="movimento"/>
              <w:rPr>
                <w:color w:val="002060"/>
              </w:rPr>
            </w:pPr>
            <w:r w:rsidRPr="00980F44">
              <w:rPr>
                <w:color w:val="002060"/>
              </w:rPr>
              <w:t>RICCI ALEX</w:t>
            </w:r>
          </w:p>
        </w:tc>
        <w:tc>
          <w:tcPr>
            <w:tcW w:w="2200" w:type="dxa"/>
            <w:tcMar>
              <w:top w:w="20" w:type="dxa"/>
              <w:left w:w="20" w:type="dxa"/>
              <w:bottom w:w="20" w:type="dxa"/>
              <w:right w:w="20" w:type="dxa"/>
            </w:tcMar>
            <w:vAlign w:val="center"/>
            <w:hideMark/>
          </w:tcPr>
          <w:p w14:paraId="7CCEA3BA" w14:textId="77777777" w:rsidR="00C529A4" w:rsidRPr="00980F44" w:rsidRDefault="00C529A4" w:rsidP="00E35C8D">
            <w:pPr>
              <w:pStyle w:val="movimento2"/>
              <w:rPr>
                <w:color w:val="002060"/>
              </w:rPr>
            </w:pPr>
            <w:r w:rsidRPr="00980F44">
              <w:rPr>
                <w:color w:val="002060"/>
              </w:rPr>
              <w:t xml:space="preserve">(FUTSAL MONTURANO) </w:t>
            </w:r>
          </w:p>
        </w:tc>
        <w:tc>
          <w:tcPr>
            <w:tcW w:w="800" w:type="dxa"/>
            <w:tcMar>
              <w:top w:w="20" w:type="dxa"/>
              <w:left w:w="20" w:type="dxa"/>
              <w:bottom w:w="20" w:type="dxa"/>
              <w:right w:w="20" w:type="dxa"/>
            </w:tcMar>
            <w:vAlign w:val="center"/>
            <w:hideMark/>
          </w:tcPr>
          <w:p w14:paraId="1E6C1D5E"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4AF704C" w14:textId="77777777" w:rsidR="00C529A4" w:rsidRPr="00980F44" w:rsidRDefault="00C529A4" w:rsidP="00E35C8D">
            <w:pPr>
              <w:pStyle w:val="movimento"/>
              <w:rPr>
                <w:color w:val="002060"/>
              </w:rPr>
            </w:pPr>
            <w:r w:rsidRPr="00980F44">
              <w:rPr>
                <w:color w:val="002060"/>
              </w:rPr>
              <w:t>RAHALI AIMEN</w:t>
            </w:r>
          </w:p>
        </w:tc>
        <w:tc>
          <w:tcPr>
            <w:tcW w:w="2200" w:type="dxa"/>
            <w:tcMar>
              <w:top w:w="20" w:type="dxa"/>
              <w:left w:w="20" w:type="dxa"/>
              <w:bottom w:w="20" w:type="dxa"/>
              <w:right w:w="20" w:type="dxa"/>
            </w:tcMar>
            <w:vAlign w:val="center"/>
            <w:hideMark/>
          </w:tcPr>
          <w:p w14:paraId="4973E295" w14:textId="77777777" w:rsidR="00C529A4" w:rsidRPr="00980F44" w:rsidRDefault="00C529A4" w:rsidP="00E35C8D">
            <w:pPr>
              <w:pStyle w:val="movimento2"/>
              <w:rPr>
                <w:color w:val="002060"/>
              </w:rPr>
            </w:pPr>
            <w:r w:rsidRPr="00980F44">
              <w:rPr>
                <w:color w:val="002060"/>
              </w:rPr>
              <w:t xml:space="preserve">(PIETRALACROCE 73) </w:t>
            </w:r>
          </w:p>
        </w:tc>
      </w:tr>
      <w:tr w:rsidR="00C529A4" w:rsidRPr="00980F44" w14:paraId="475832FD" w14:textId="77777777" w:rsidTr="00E35C8D">
        <w:tc>
          <w:tcPr>
            <w:tcW w:w="2200" w:type="dxa"/>
            <w:tcMar>
              <w:top w:w="20" w:type="dxa"/>
              <w:left w:w="20" w:type="dxa"/>
              <w:bottom w:w="20" w:type="dxa"/>
              <w:right w:w="20" w:type="dxa"/>
            </w:tcMar>
            <w:vAlign w:val="center"/>
            <w:hideMark/>
          </w:tcPr>
          <w:p w14:paraId="0A12E906" w14:textId="77777777" w:rsidR="00C529A4" w:rsidRPr="00980F44" w:rsidRDefault="00C529A4" w:rsidP="00E35C8D">
            <w:pPr>
              <w:pStyle w:val="movimento"/>
              <w:rPr>
                <w:color w:val="002060"/>
              </w:rPr>
            </w:pPr>
            <w:r w:rsidRPr="00980F44">
              <w:rPr>
                <w:color w:val="002060"/>
              </w:rPr>
              <w:t>MAGGIOLI LUCA</w:t>
            </w:r>
          </w:p>
        </w:tc>
        <w:tc>
          <w:tcPr>
            <w:tcW w:w="2200" w:type="dxa"/>
            <w:tcMar>
              <w:top w:w="20" w:type="dxa"/>
              <w:left w:w="20" w:type="dxa"/>
              <w:bottom w:w="20" w:type="dxa"/>
              <w:right w:w="20" w:type="dxa"/>
            </w:tcMar>
            <w:vAlign w:val="center"/>
            <w:hideMark/>
          </w:tcPr>
          <w:p w14:paraId="12824973" w14:textId="77777777" w:rsidR="00C529A4" w:rsidRPr="00980F44" w:rsidRDefault="00C529A4" w:rsidP="00E35C8D">
            <w:pPr>
              <w:pStyle w:val="movimento2"/>
              <w:rPr>
                <w:color w:val="002060"/>
              </w:rPr>
            </w:pPr>
            <w:r w:rsidRPr="00980F44">
              <w:rPr>
                <w:color w:val="002060"/>
              </w:rPr>
              <w:t xml:space="preserve">(POL.CAGLI SPORT ASSOCIATI) </w:t>
            </w:r>
          </w:p>
        </w:tc>
        <w:tc>
          <w:tcPr>
            <w:tcW w:w="800" w:type="dxa"/>
            <w:tcMar>
              <w:top w:w="20" w:type="dxa"/>
              <w:left w:w="20" w:type="dxa"/>
              <w:bottom w:w="20" w:type="dxa"/>
              <w:right w:w="20" w:type="dxa"/>
            </w:tcMar>
            <w:vAlign w:val="center"/>
            <w:hideMark/>
          </w:tcPr>
          <w:p w14:paraId="2B487215"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54D570A" w14:textId="77777777" w:rsidR="00C529A4" w:rsidRPr="00980F44" w:rsidRDefault="00C529A4" w:rsidP="00E35C8D">
            <w:pPr>
              <w:pStyle w:val="movimento"/>
              <w:rPr>
                <w:color w:val="002060"/>
              </w:rPr>
            </w:pPr>
            <w:r w:rsidRPr="00980F44">
              <w:rPr>
                <w:color w:val="002060"/>
              </w:rPr>
              <w:t>MARCHIONNI FRANCESCO</w:t>
            </w:r>
          </w:p>
        </w:tc>
        <w:tc>
          <w:tcPr>
            <w:tcW w:w="2200" w:type="dxa"/>
            <w:tcMar>
              <w:top w:w="20" w:type="dxa"/>
              <w:left w:w="20" w:type="dxa"/>
              <w:bottom w:w="20" w:type="dxa"/>
              <w:right w:w="20" w:type="dxa"/>
            </w:tcMar>
            <w:vAlign w:val="center"/>
            <w:hideMark/>
          </w:tcPr>
          <w:p w14:paraId="5310D214" w14:textId="77777777" w:rsidR="00C529A4" w:rsidRPr="00980F44" w:rsidRDefault="00C529A4" w:rsidP="00E35C8D">
            <w:pPr>
              <w:pStyle w:val="movimento2"/>
              <w:rPr>
                <w:color w:val="002060"/>
              </w:rPr>
            </w:pPr>
            <w:r w:rsidRPr="00980F44">
              <w:rPr>
                <w:color w:val="002060"/>
              </w:rPr>
              <w:t xml:space="preserve">(POL.CAGLI SPORT ASSOCIATI) </w:t>
            </w:r>
          </w:p>
        </w:tc>
      </w:tr>
      <w:tr w:rsidR="00C529A4" w:rsidRPr="00980F44" w14:paraId="6E2A86A0" w14:textId="77777777" w:rsidTr="00E35C8D">
        <w:tc>
          <w:tcPr>
            <w:tcW w:w="2200" w:type="dxa"/>
            <w:tcMar>
              <w:top w:w="20" w:type="dxa"/>
              <w:left w:w="20" w:type="dxa"/>
              <w:bottom w:w="20" w:type="dxa"/>
              <w:right w:w="20" w:type="dxa"/>
            </w:tcMar>
            <w:vAlign w:val="center"/>
            <w:hideMark/>
          </w:tcPr>
          <w:p w14:paraId="1DA8F911" w14:textId="77777777" w:rsidR="00C529A4" w:rsidRPr="00980F44" w:rsidRDefault="00C529A4" w:rsidP="00E35C8D">
            <w:pPr>
              <w:pStyle w:val="movimento"/>
              <w:rPr>
                <w:color w:val="002060"/>
              </w:rPr>
            </w:pPr>
            <w:r w:rsidRPr="00980F44">
              <w:rPr>
                <w:color w:val="002060"/>
              </w:rPr>
              <w:t>PELIZZARI FRANCISCO</w:t>
            </w:r>
          </w:p>
        </w:tc>
        <w:tc>
          <w:tcPr>
            <w:tcW w:w="2200" w:type="dxa"/>
            <w:tcMar>
              <w:top w:w="20" w:type="dxa"/>
              <w:left w:w="20" w:type="dxa"/>
              <w:bottom w:w="20" w:type="dxa"/>
              <w:right w:w="20" w:type="dxa"/>
            </w:tcMar>
            <w:vAlign w:val="center"/>
            <w:hideMark/>
          </w:tcPr>
          <w:p w14:paraId="7667BCE4" w14:textId="77777777" w:rsidR="00C529A4" w:rsidRPr="00980F44" w:rsidRDefault="00C529A4" w:rsidP="00E35C8D">
            <w:pPr>
              <w:pStyle w:val="movimento2"/>
              <w:rPr>
                <w:color w:val="002060"/>
              </w:rPr>
            </w:pPr>
            <w:r w:rsidRPr="00980F44">
              <w:rPr>
                <w:color w:val="002060"/>
              </w:rPr>
              <w:t xml:space="preserve">(TRE TORRI A.S.D.) </w:t>
            </w:r>
          </w:p>
        </w:tc>
        <w:tc>
          <w:tcPr>
            <w:tcW w:w="800" w:type="dxa"/>
            <w:tcMar>
              <w:top w:w="20" w:type="dxa"/>
              <w:left w:w="20" w:type="dxa"/>
              <w:bottom w:w="20" w:type="dxa"/>
              <w:right w:w="20" w:type="dxa"/>
            </w:tcMar>
            <w:vAlign w:val="center"/>
            <w:hideMark/>
          </w:tcPr>
          <w:p w14:paraId="04C66E1E"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B7B2EF8"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FC5B12A" w14:textId="77777777" w:rsidR="00C529A4" w:rsidRPr="00980F44" w:rsidRDefault="00C529A4" w:rsidP="00E35C8D">
            <w:pPr>
              <w:pStyle w:val="movimento2"/>
              <w:rPr>
                <w:color w:val="002060"/>
              </w:rPr>
            </w:pPr>
            <w:r w:rsidRPr="00980F44">
              <w:rPr>
                <w:color w:val="002060"/>
              </w:rPr>
              <w:t> </w:t>
            </w:r>
          </w:p>
        </w:tc>
      </w:tr>
    </w:tbl>
    <w:p w14:paraId="707B9751" w14:textId="77777777" w:rsidR="00C529A4" w:rsidRPr="00980F44" w:rsidRDefault="00C529A4" w:rsidP="00C529A4">
      <w:pPr>
        <w:pStyle w:val="titolo20"/>
        <w:rPr>
          <w:rFonts w:eastAsiaTheme="minorEastAsia"/>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67892CC1" w14:textId="77777777" w:rsidTr="00E35C8D">
        <w:tc>
          <w:tcPr>
            <w:tcW w:w="2200" w:type="dxa"/>
            <w:tcMar>
              <w:top w:w="20" w:type="dxa"/>
              <w:left w:w="20" w:type="dxa"/>
              <w:bottom w:w="20" w:type="dxa"/>
              <w:right w:w="20" w:type="dxa"/>
            </w:tcMar>
            <w:vAlign w:val="center"/>
            <w:hideMark/>
          </w:tcPr>
          <w:p w14:paraId="5068ED8B" w14:textId="77777777" w:rsidR="00C529A4" w:rsidRPr="00980F44" w:rsidRDefault="00C529A4" w:rsidP="00E35C8D">
            <w:pPr>
              <w:pStyle w:val="movimento"/>
              <w:rPr>
                <w:color w:val="002060"/>
              </w:rPr>
            </w:pPr>
            <w:r w:rsidRPr="00980F44">
              <w:rPr>
                <w:color w:val="002060"/>
              </w:rPr>
              <w:t>PACENTI GIACOMO</w:t>
            </w:r>
          </w:p>
        </w:tc>
        <w:tc>
          <w:tcPr>
            <w:tcW w:w="2200" w:type="dxa"/>
            <w:tcMar>
              <w:top w:w="20" w:type="dxa"/>
              <w:left w:w="20" w:type="dxa"/>
              <w:bottom w:w="20" w:type="dxa"/>
              <w:right w:w="20" w:type="dxa"/>
            </w:tcMar>
            <w:vAlign w:val="center"/>
            <w:hideMark/>
          </w:tcPr>
          <w:p w14:paraId="646DD5B8" w14:textId="77777777" w:rsidR="00C529A4" w:rsidRPr="00980F44" w:rsidRDefault="00C529A4" w:rsidP="00E35C8D">
            <w:pPr>
              <w:pStyle w:val="movimento2"/>
              <w:rPr>
                <w:color w:val="002060"/>
              </w:rPr>
            </w:pPr>
            <w:r w:rsidRPr="00980F44">
              <w:rPr>
                <w:color w:val="002060"/>
              </w:rPr>
              <w:t xml:space="preserve">(AMICI DEL CENTROSOCIO SP.) </w:t>
            </w:r>
          </w:p>
        </w:tc>
        <w:tc>
          <w:tcPr>
            <w:tcW w:w="800" w:type="dxa"/>
            <w:tcMar>
              <w:top w:w="20" w:type="dxa"/>
              <w:left w:w="20" w:type="dxa"/>
              <w:bottom w:w="20" w:type="dxa"/>
              <w:right w:w="20" w:type="dxa"/>
            </w:tcMar>
            <w:vAlign w:val="center"/>
            <w:hideMark/>
          </w:tcPr>
          <w:p w14:paraId="64ACE715"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829F867" w14:textId="77777777" w:rsidR="00C529A4" w:rsidRPr="00980F44" w:rsidRDefault="00C529A4" w:rsidP="00E35C8D">
            <w:pPr>
              <w:pStyle w:val="movimento"/>
              <w:rPr>
                <w:color w:val="002060"/>
              </w:rPr>
            </w:pPr>
            <w:r w:rsidRPr="00980F44">
              <w:rPr>
                <w:color w:val="002060"/>
              </w:rPr>
              <w:t>CINCONZE ELIA</w:t>
            </w:r>
          </w:p>
        </w:tc>
        <w:tc>
          <w:tcPr>
            <w:tcW w:w="2200" w:type="dxa"/>
            <w:tcMar>
              <w:top w:w="20" w:type="dxa"/>
              <w:left w:w="20" w:type="dxa"/>
              <w:bottom w:w="20" w:type="dxa"/>
              <w:right w:w="20" w:type="dxa"/>
            </w:tcMar>
            <w:vAlign w:val="center"/>
            <w:hideMark/>
          </w:tcPr>
          <w:p w14:paraId="5D2B7736" w14:textId="77777777" w:rsidR="00C529A4" w:rsidRPr="00980F44" w:rsidRDefault="00C529A4" w:rsidP="00E35C8D">
            <w:pPr>
              <w:pStyle w:val="movimento2"/>
              <w:rPr>
                <w:color w:val="002060"/>
              </w:rPr>
            </w:pPr>
            <w:r w:rsidRPr="00980F44">
              <w:rPr>
                <w:color w:val="002060"/>
              </w:rPr>
              <w:t xml:space="preserve">(CERRETO D ESI C5 A.S.D.) </w:t>
            </w:r>
          </w:p>
        </w:tc>
      </w:tr>
      <w:tr w:rsidR="00C529A4" w:rsidRPr="00980F44" w14:paraId="7D737049" w14:textId="77777777" w:rsidTr="00E35C8D">
        <w:tc>
          <w:tcPr>
            <w:tcW w:w="2200" w:type="dxa"/>
            <w:tcMar>
              <w:top w:w="20" w:type="dxa"/>
              <w:left w:w="20" w:type="dxa"/>
              <w:bottom w:w="20" w:type="dxa"/>
              <w:right w:w="20" w:type="dxa"/>
            </w:tcMar>
            <w:vAlign w:val="center"/>
            <w:hideMark/>
          </w:tcPr>
          <w:p w14:paraId="1486D5A9" w14:textId="77777777" w:rsidR="00C529A4" w:rsidRPr="00980F44" w:rsidRDefault="00C529A4" w:rsidP="00E35C8D">
            <w:pPr>
              <w:pStyle w:val="movimento"/>
              <w:rPr>
                <w:color w:val="002060"/>
              </w:rPr>
            </w:pPr>
            <w:r w:rsidRPr="00980F44">
              <w:rPr>
                <w:color w:val="002060"/>
              </w:rPr>
              <w:t>GOMES FERNANDES LUIS MIGUEL</w:t>
            </w:r>
          </w:p>
        </w:tc>
        <w:tc>
          <w:tcPr>
            <w:tcW w:w="2200" w:type="dxa"/>
            <w:tcMar>
              <w:top w:w="20" w:type="dxa"/>
              <w:left w:w="20" w:type="dxa"/>
              <w:bottom w:w="20" w:type="dxa"/>
              <w:right w:w="20" w:type="dxa"/>
            </w:tcMar>
            <w:vAlign w:val="center"/>
            <w:hideMark/>
          </w:tcPr>
          <w:p w14:paraId="13BF7D4E" w14:textId="77777777" w:rsidR="00C529A4" w:rsidRPr="00980F44" w:rsidRDefault="00C529A4" w:rsidP="00E35C8D">
            <w:pPr>
              <w:pStyle w:val="movimento2"/>
              <w:rPr>
                <w:color w:val="002060"/>
              </w:rPr>
            </w:pPr>
            <w:r w:rsidRPr="00980F44">
              <w:rPr>
                <w:color w:val="002060"/>
              </w:rPr>
              <w:t xml:space="preserve">(CERRETO D ESI C5 A.S.D.) </w:t>
            </w:r>
          </w:p>
        </w:tc>
        <w:tc>
          <w:tcPr>
            <w:tcW w:w="800" w:type="dxa"/>
            <w:tcMar>
              <w:top w:w="20" w:type="dxa"/>
              <w:left w:w="20" w:type="dxa"/>
              <w:bottom w:w="20" w:type="dxa"/>
              <w:right w:w="20" w:type="dxa"/>
            </w:tcMar>
            <w:vAlign w:val="center"/>
            <w:hideMark/>
          </w:tcPr>
          <w:p w14:paraId="3436C2B3"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3D80AB2" w14:textId="77777777" w:rsidR="00C529A4" w:rsidRPr="00980F44" w:rsidRDefault="00C529A4" w:rsidP="00E35C8D">
            <w:pPr>
              <w:pStyle w:val="movimento"/>
              <w:rPr>
                <w:color w:val="002060"/>
              </w:rPr>
            </w:pPr>
            <w:r w:rsidRPr="00980F44">
              <w:rPr>
                <w:color w:val="002060"/>
              </w:rPr>
              <w:t>AMADEI FILIPPO</w:t>
            </w:r>
          </w:p>
        </w:tc>
        <w:tc>
          <w:tcPr>
            <w:tcW w:w="2200" w:type="dxa"/>
            <w:tcMar>
              <w:top w:w="20" w:type="dxa"/>
              <w:left w:w="20" w:type="dxa"/>
              <w:bottom w:w="20" w:type="dxa"/>
              <w:right w:w="20" w:type="dxa"/>
            </w:tcMar>
            <w:vAlign w:val="center"/>
            <w:hideMark/>
          </w:tcPr>
          <w:p w14:paraId="021F14F3" w14:textId="77777777" w:rsidR="00C529A4" w:rsidRPr="00980F44" w:rsidRDefault="00C529A4" w:rsidP="00E35C8D">
            <w:pPr>
              <w:pStyle w:val="movimento2"/>
              <w:rPr>
                <w:color w:val="002060"/>
              </w:rPr>
            </w:pPr>
            <w:r w:rsidRPr="00980F44">
              <w:rPr>
                <w:color w:val="002060"/>
              </w:rPr>
              <w:t xml:space="preserve">(CHIARAVALLE FUTSAL) </w:t>
            </w:r>
          </w:p>
        </w:tc>
      </w:tr>
      <w:tr w:rsidR="00C529A4" w:rsidRPr="00980F44" w14:paraId="00061FB6" w14:textId="77777777" w:rsidTr="00E35C8D">
        <w:tc>
          <w:tcPr>
            <w:tcW w:w="2200" w:type="dxa"/>
            <w:tcMar>
              <w:top w:w="20" w:type="dxa"/>
              <w:left w:w="20" w:type="dxa"/>
              <w:bottom w:w="20" w:type="dxa"/>
              <w:right w:w="20" w:type="dxa"/>
            </w:tcMar>
            <w:vAlign w:val="center"/>
            <w:hideMark/>
          </w:tcPr>
          <w:p w14:paraId="50A7A1B3" w14:textId="77777777" w:rsidR="00C529A4" w:rsidRPr="00980F44" w:rsidRDefault="00C529A4" w:rsidP="00E35C8D">
            <w:pPr>
              <w:pStyle w:val="movimento"/>
              <w:rPr>
                <w:color w:val="002060"/>
              </w:rPr>
            </w:pPr>
            <w:r w:rsidRPr="00980F44">
              <w:rPr>
                <w:color w:val="002060"/>
              </w:rPr>
              <w:t>ERCOLI GIANLUCA</w:t>
            </w:r>
          </w:p>
        </w:tc>
        <w:tc>
          <w:tcPr>
            <w:tcW w:w="2200" w:type="dxa"/>
            <w:tcMar>
              <w:top w:w="20" w:type="dxa"/>
              <w:left w:w="20" w:type="dxa"/>
              <w:bottom w:w="20" w:type="dxa"/>
              <w:right w:w="20" w:type="dxa"/>
            </w:tcMar>
            <w:vAlign w:val="center"/>
            <w:hideMark/>
          </w:tcPr>
          <w:p w14:paraId="49F32046" w14:textId="77777777" w:rsidR="00C529A4" w:rsidRPr="00980F44" w:rsidRDefault="00C529A4" w:rsidP="00E35C8D">
            <w:pPr>
              <w:pStyle w:val="movimento2"/>
              <w:rPr>
                <w:color w:val="002060"/>
              </w:rPr>
            </w:pPr>
            <w:r w:rsidRPr="00980F44">
              <w:rPr>
                <w:color w:val="002060"/>
              </w:rPr>
              <w:t xml:space="preserve">(FUTSAL MONTURANO) </w:t>
            </w:r>
          </w:p>
        </w:tc>
        <w:tc>
          <w:tcPr>
            <w:tcW w:w="800" w:type="dxa"/>
            <w:tcMar>
              <w:top w:w="20" w:type="dxa"/>
              <w:left w:w="20" w:type="dxa"/>
              <w:bottom w:w="20" w:type="dxa"/>
              <w:right w:w="20" w:type="dxa"/>
            </w:tcMar>
            <w:vAlign w:val="center"/>
            <w:hideMark/>
          </w:tcPr>
          <w:p w14:paraId="0F2A0BE1"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B16602C" w14:textId="77777777" w:rsidR="00C529A4" w:rsidRPr="00980F44" w:rsidRDefault="00C529A4" w:rsidP="00E35C8D">
            <w:pPr>
              <w:pStyle w:val="movimento"/>
              <w:rPr>
                <w:color w:val="002060"/>
              </w:rPr>
            </w:pPr>
            <w:r w:rsidRPr="00980F44">
              <w:rPr>
                <w:color w:val="002060"/>
              </w:rPr>
              <w:t>ROSETTI FABIO</w:t>
            </w:r>
          </w:p>
        </w:tc>
        <w:tc>
          <w:tcPr>
            <w:tcW w:w="2200" w:type="dxa"/>
            <w:tcMar>
              <w:top w:w="20" w:type="dxa"/>
              <w:left w:w="20" w:type="dxa"/>
              <w:bottom w:w="20" w:type="dxa"/>
              <w:right w:w="20" w:type="dxa"/>
            </w:tcMar>
            <w:vAlign w:val="center"/>
            <w:hideMark/>
          </w:tcPr>
          <w:p w14:paraId="047462FC" w14:textId="77777777" w:rsidR="00C529A4" w:rsidRPr="00980F44" w:rsidRDefault="00C529A4" w:rsidP="00E35C8D">
            <w:pPr>
              <w:pStyle w:val="movimento2"/>
              <w:rPr>
                <w:color w:val="002060"/>
              </w:rPr>
            </w:pPr>
            <w:r w:rsidRPr="00980F44">
              <w:rPr>
                <w:color w:val="002060"/>
              </w:rPr>
              <w:t xml:space="preserve">(FUTSAL MONTURANO) </w:t>
            </w:r>
          </w:p>
        </w:tc>
      </w:tr>
      <w:tr w:rsidR="00C529A4" w:rsidRPr="00980F44" w14:paraId="6F541117" w14:textId="77777777" w:rsidTr="00E35C8D">
        <w:tc>
          <w:tcPr>
            <w:tcW w:w="2200" w:type="dxa"/>
            <w:tcMar>
              <w:top w:w="20" w:type="dxa"/>
              <w:left w:w="20" w:type="dxa"/>
              <w:bottom w:w="20" w:type="dxa"/>
              <w:right w:w="20" w:type="dxa"/>
            </w:tcMar>
            <w:vAlign w:val="center"/>
            <w:hideMark/>
          </w:tcPr>
          <w:p w14:paraId="05FB4B82" w14:textId="77777777" w:rsidR="00C529A4" w:rsidRPr="00980F44" w:rsidRDefault="00C529A4" w:rsidP="00E35C8D">
            <w:pPr>
              <w:pStyle w:val="movimento"/>
              <w:rPr>
                <w:color w:val="002060"/>
              </w:rPr>
            </w:pPr>
            <w:r w:rsidRPr="00980F44">
              <w:rPr>
                <w:color w:val="002060"/>
              </w:rPr>
              <w:t>OCHARAN CARRILLO CRISTIAN ADRIAN</w:t>
            </w:r>
          </w:p>
        </w:tc>
        <w:tc>
          <w:tcPr>
            <w:tcW w:w="2200" w:type="dxa"/>
            <w:tcMar>
              <w:top w:w="20" w:type="dxa"/>
              <w:left w:w="20" w:type="dxa"/>
              <w:bottom w:w="20" w:type="dxa"/>
              <w:right w:w="20" w:type="dxa"/>
            </w:tcMar>
            <w:vAlign w:val="center"/>
            <w:hideMark/>
          </w:tcPr>
          <w:p w14:paraId="148C6B29" w14:textId="77777777" w:rsidR="00C529A4" w:rsidRPr="00980F44" w:rsidRDefault="00C529A4" w:rsidP="00E35C8D">
            <w:pPr>
              <w:pStyle w:val="movimento2"/>
              <w:rPr>
                <w:color w:val="002060"/>
              </w:rPr>
            </w:pPr>
            <w:r w:rsidRPr="00980F44">
              <w:rPr>
                <w:color w:val="002060"/>
              </w:rPr>
              <w:t xml:space="preserve">(GAGLIOLE CALCIO A 5) </w:t>
            </w:r>
          </w:p>
        </w:tc>
        <w:tc>
          <w:tcPr>
            <w:tcW w:w="800" w:type="dxa"/>
            <w:tcMar>
              <w:top w:w="20" w:type="dxa"/>
              <w:left w:w="20" w:type="dxa"/>
              <w:bottom w:w="20" w:type="dxa"/>
              <w:right w:w="20" w:type="dxa"/>
            </w:tcMar>
            <w:vAlign w:val="center"/>
            <w:hideMark/>
          </w:tcPr>
          <w:p w14:paraId="69F7B61D"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F126359" w14:textId="77777777" w:rsidR="00C529A4" w:rsidRPr="00980F44" w:rsidRDefault="00C529A4" w:rsidP="00E35C8D">
            <w:pPr>
              <w:pStyle w:val="movimento"/>
              <w:rPr>
                <w:color w:val="002060"/>
              </w:rPr>
            </w:pPr>
            <w:r w:rsidRPr="00980F44">
              <w:rPr>
                <w:color w:val="002060"/>
              </w:rPr>
              <w:t>CASSARO GIACOMO</w:t>
            </w:r>
          </w:p>
        </w:tc>
        <w:tc>
          <w:tcPr>
            <w:tcW w:w="2200" w:type="dxa"/>
            <w:tcMar>
              <w:top w:w="20" w:type="dxa"/>
              <w:left w:w="20" w:type="dxa"/>
              <w:bottom w:w="20" w:type="dxa"/>
              <w:right w:w="20" w:type="dxa"/>
            </w:tcMar>
            <w:vAlign w:val="center"/>
            <w:hideMark/>
          </w:tcPr>
          <w:p w14:paraId="5F7A3BC6" w14:textId="77777777" w:rsidR="00C529A4" w:rsidRPr="00980F44" w:rsidRDefault="00C529A4" w:rsidP="00E35C8D">
            <w:pPr>
              <w:pStyle w:val="movimento2"/>
              <w:rPr>
                <w:color w:val="002060"/>
              </w:rPr>
            </w:pPr>
            <w:r w:rsidRPr="00980F44">
              <w:rPr>
                <w:color w:val="002060"/>
              </w:rPr>
              <w:t xml:space="preserve">(MONTELUPONE CALCIO A 5) </w:t>
            </w:r>
          </w:p>
        </w:tc>
      </w:tr>
      <w:tr w:rsidR="00C529A4" w:rsidRPr="00980F44" w14:paraId="24E599BE" w14:textId="77777777" w:rsidTr="00E35C8D">
        <w:tc>
          <w:tcPr>
            <w:tcW w:w="2200" w:type="dxa"/>
            <w:tcMar>
              <w:top w:w="20" w:type="dxa"/>
              <w:left w:w="20" w:type="dxa"/>
              <w:bottom w:w="20" w:type="dxa"/>
              <w:right w:w="20" w:type="dxa"/>
            </w:tcMar>
            <w:vAlign w:val="center"/>
            <w:hideMark/>
          </w:tcPr>
          <w:p w14:paraId="07208A5B" w14:textId="77777777" w:rsidR="00C529A4" w:rsidRPr="00980F44" w:rsidRDefault="00C529A4" w:rsidP="00E35C8D">
            <w:pPr>
              <w:pStyle w:val="movimento"/>
              <w:rPr>
                <w:color w:val="002060"/>
              </w:rPr>
            </w:pPr>
            <w:r w:rsidRPr="00980F44">
              <w:rPr>
                <w:color w:val="002060"/>
              </w:rPr>
              <w:t>BARBADORO MATTEO</w:t>
            </w:r>
          </w:p>
        </w:tc>
        <w:tc>
          <w:tcPr>
            <w:tcW w:w="2200" w:type="dxa"/>
            <w:tcMar>
              <w:top w:w="20" w:type="dxa"/>
              <w:left w:w="20" w:type="dxa"/>
              <w:bottom w:w="20" w:type="dxa"/>
              <w:right w:w="20" w:type="dxa"/>
            </w:tcMar>
            <w:vAlign w:val="center"/>
            <w:hideMark/>
          </w:tcPr>
          <w:p w14:paraId="06688739" w14:textId="77777777" w:rsidR="00C529A4" w:rsidRPr="00980F44" w:rsidRDefault="00C529A4" w:rsidP="00E35C8D">
            <w:pPr>
              <w:pStyle w:val="movimento2"/>
              <w:rPr>
                <w:color w:val="002060"/>
              </w:rPr>
            </w:pPr>
            <w:r w:rsidRPr="00980F44">
              <w:rPr>
                <w:color w:val="002060"/>
              </w:rPr>
              <w:t xml:space="preserve">(PIANACCIO) </w:t>
            </w:r>
          </w:p>
        </w:tc>
        <w:tc>
          <w:tcPr>
            <w:tcW w:w="800" w:type="dxa"/>
            <w:tcMar>
              <w:top w:w="20" w:type="dxa"/>
              <w:left w:w="20" w:type="dxa"/>
              <w:bottom w:w="20" w:type="dxa"/>
              <w:right w:w="20" w:type="dxa"/>
            </w:tcMar>
            <w:vAlign w:val="center"/>
            <w:hideMark/>
          </w:tcPr>
          <w:p w14:paraId="73185817"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7F86804" w14:textId="77777777" w:rsidR="00C529A4" w:rsidRPr="00980F44" w:rsidRDefault="00C529A4" w:rsidP="00E35C8D">
            <w:pPr>
              <w:pStyle w:val="movimento"/>
              <w:rPr>
                <w:color w:val="002060"/>
              </w:rPr>
            </w:pPr>
            <w:r w:rsidRPr="00980F44">
              <w:rPr>
                <w:color w:val="002060"/>
              </w:rPr>
              <w:t>FATTORI FEDERICO</w:t>
            </w:r>
          </w:p>
        </w:tc>
        <w:tc>
          <w:tcPr>
            <w:tcW w:w="2200" w:type="dxa"/>
            <w:tcMar>
              <w:top w:w="20" w:type="dxa"/>
              <w:left w:w="20" w:type="dxa"/>
              <w:bottom w:w="20" w:type="dxa"/>
              <w:right w:w="20" w:type="dxa"/>
            </w:tcMar>
            <w:vAlign w:val="center"/>
            <w:hideMark/>
          </w:tcPr>
          <w:p w14:paraId="5FBB0617" w14:textId="77777777" w:rsidR="00C529A4" w:rsidRPr="00980F44" w:rsidRDefault="00C529A4" w:rsidP="00E35C8D">
            <w:pPr>
              <w:pStyle w:val="movimento2"/>
              <w:rPr>
                <w:color w:val="002060"/>
              </w:rPr>
            </w:pPr>
            <w:r w:rsidRPr="00980F44">
              <w:rPr>
                <w:color w:val="002060"/>
              </w:rPr>
              <w:t xml:space="preserve">(PIANACCIO) </w:t>
            </w:r>
          </w:p>
        </w:tc>
      </w:tr>
      <w:tr w:rsidR="00C529A4" w:rsidRPr="00980F44" w14:paraId="769E9827" w14:textId="77777777" w:rsidTr="00E35C8D">
        <w:tc>
          <w:tcPr>
            <w:tcW w:w="2200" w:type="dxa"/>
            <w:tcMar>
              <w:top w:w="20" w:type="dxa"/>
              <w:left w:w="20" w:type="dxa"/>
              <w:bottom w:w="20" w:type="dxa"/>
              <w:right w:w="20" w:type="dxa"/>
            </w:tcMar>
            <w:vAlign w:val="center"/>
            <w:hideMark/>
          </w:tcPr>
          <w:p w14:paraId="1747CB64" w14:textId="77777777" w:rsidR="00C529A4" w:rsidRPr="00980F44" w:rsidRDefault="00C529A4" w:rsidP="00E35C8D">
            <w:pPr>
              <w:pStyle w:val="movimento"/>
              <w:rPr>
                <w:color w:val="002060"/>
              </w:rPr>
            </w:pPr>
            <w:r w:rsidRPr="00980F44">
              <w:rPr>
                <w:color w:val="002060"/>
              </w:rPr>
              <w:t>GIOMBI ANDREA</w:t>
            </w:r>
          </w:p>
        </w:tc>
        <w:tc>
          <w:tcPr>
            <w:tcW w:w="2200" w:type="dxa"/>
            <w:tcMar>
              <w:top w:w="20" w:type="dxa"/>
              <w:left w:w="20" w:type="dxa"/>
              <w:bottom w:w="20" w:type="dxa"/>
              <w:right w:w="20" w:type="dxa"/>
            </w:tcMar>
            <w:vAlign w:val="center"/>
            <w:hideMark/>
          </w:tcPr>
          <w:p w14:paraId="38528C1A" w14:textId="77777777" w:rsidR="00C529A4" w:rsidRPr="00980F44" w:rsidRDefault="00C529A4" w:rsidP="00E35C8D">
            <w:pPr>
              <w:pStyle w:val="movimento2"/>
              <w:rPr>
                <w:color w:val="002060"/>
              </w:rPr>
            </w:pPr>
            <w:r w:rsidRPr="00980F44">
              <w:rPr>
                <w:color w:val="002060"/>
              </w:rPr>
              <w:t xml:space="preserve">(PIANACCIO) </w:t>
            </w:r>
          </w:p>
        </w:tc>
        <w:tc>
          <w:tcPr>
            <w:tcW w:w="800" w:type="dxa"/>
            <w:tcMar>
              <w:top w:w="20" w:type="dxa"/>
              <w:left w:w="20" w:type="dxa"/>
              <w:bottom w:w="20" w:type="dxa"/>
              <w:right w:w="20" w:type="dxa"/>
            </w:tcMar>
            <w:vAlign w:val="center"/>
            <w:hideMark/>
          </w:tcPr>
          <w:p w14:paraId="51D593F1"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9995DDE" w14:textId="77777777" w:rsidR="00C529A4" w:rsidRPr="00980F44" w:rsidRDefault="00C529A4" w:rsidP="00E35C8D">
            <w:pPr>
              <w:pStyle w:val="movimento"/>
              <w:rPr>
                <w:color w:val="002060"/>
              </w:rPr>
            </w:pPr>
            <w:r w:rsidRPr="00980F44">
              <w:rPr>
                <w:color w:val="002060"/>
              </w:rPr>
              <w:t>GIORDANO RENATO</w:t>
            </w:r>
          </w:p>
        </w:tc>
        <w:tc>
          <w:tcPr>
            <w:tcW w:w="2200" w:type="dxa"/>
            <w:tcMar>
              <w:top w:w="20" w:type="dxa"/>
              <w:left w:w="20" w:type="dxa"/>
              <w:bottom w:w="20" w:type="dxa"/>
              <w:right w:w="20" w:type="dxa"/>
            </w:tcMar>
            <w:vAlign w:val="center"/>
            <w:hideMark/>
          </w:tcPr>
          <w:p w14:paraId="5BB2D4E7" w14:textId="77777777" w:rsidR="00C529A4" w:rsidRPr="00980F44" w:rsidRDefault="00C529A4" w:rsidP="00E35C8D">
            <w:pPr>
              <w:pStyle w:val="movimento2"/>
              <w:rPr>
                <w:color w:val="002060"/>
              </w:rPr>
            </w:pPr>
            <w:r w:rsidRPr="00980F44">
              <w:rPr>
                <w:color w:val="002060"/>
              </w:rPr>
              <w:t xml:space="preserve">(PIETRALACROCE 73) </w:t>
            </w:r>
          </w:p>
        </w:tc>
      </w:tr>
      <w:tr w:rsidR="00C529A4" w:rsidRPr="00980F44" w14:paraId="2800EFF9" w14:textId="77777777" w:rsidTr="00E35C8D">
        <w:tc>
          <w:tcPr>
            <w:tcW w:w="2200" w:type="dxa"/>
            <w:tcMar>
              <w:top w:w="20" w:type="dxa"/>
              <w:left w:w="20" w:type="dxa"/>
              <w:bottom w:w="20" w:type="dxa"/>
              <w:right w:w="20" w:type="dxa"/>
            </w:tcMar>
            <w:vAlign w:val="center"/>
            <w:hideMark/>
          </w:tcPr>
          <w:p w14:paraId="3D400222" w14:textId="77777777" w:rsidR="00C529A4" w:rsidRPr="00980F44" w:rsidRDefault="00C529A4" w:rsidP="00E35C8D">
            <w:pPr>
              <w:pStyle w:val="movimento"/>
              <w:rPr>
                <w:color w:val="002060"/>
              </w:rPr>
            </w:pPr>
            <w:r w:rsidRPr="00980F44">
              <w:rPr>
                <w:color w:val="002060"/>
              </w:rPr>
              <w:t>ZAMPA JACOPO</w:t>
            </w:r>
          </w:p>
        </w:tc>
        <w:tc>
          <w:tcPr>
            <w:tcW w:w="2200" w:type="dxa"/>
            <w:tcMar>
              <w:top w:w="20" w:type="dxa"/>
              <w:left w:w="20" w:type="dxa"/>
              <w:bottom w:w="20" w:type="dxa"/>
              <w:right w:w="20" w:type="dxa"/>
            </w:tcMar>
            <w:vAlign w:val="center"/>
            <w:hideMark/>
          </w:tcPr>
          <w:p w14:paraId="5B9EB6D4" w14:textId="77777777" w:rsidR="00C529A4" w:rsidRPr="00980F44" w:rsidRDefault="00C529A4" w:rsidP="00E35C8D">
            <w:pPr>
              <w:pStyle w:val="movimento2"/>
              <w:rPr>
                <w:color w:val="002060"/>
              </w:rPr>
            </w:pPr>
            <w:r w:rsidRPr="00980F44">
              <w:rPr>
                <w:color w:val="002060"/>
              </w:rPr>
              <w:t xml:space="preserve">(PIETRALACROCE 73) </w:t>
            </w:r>
          </w:p>
        </w:tc>
        <w:tc>
          <w:tcPr>
            <w:tcW w:w="800" w:type="dxa"/>
            <w:tcMar>
              <w:top w:w="20" w:type="dxa"/>
              <w:left w:w="20" w:type="dxa"/>
              <w:bottom w:w="20" w:type="dxa"/>
              <w:right w:w="20" w:type="dxa"/>
            </w:tcMar>
            <w:vAlign w:val="center"/>
            <w:hideMark/>
          </w:tcPr>
          <w:p w14:paraId="72D8D31B"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327A8D3" w14:textId="77777777" w:rsidR="00C529A4" w:rsidRPr="00980F44" w:rsidRDefault="00C529A4" w:rsidP="00E35C8D">
            <w:pPr>
              <w:pStyle w:val="movimento"/>
              <w:rPr>
                <w:color w:val="002060"/>
              </w:rPr>
            </w:pPr>
            <w:r w:rsidRPr="00980F44">
              <w:rPr>
                <w:color w:val="002060"/>
              </w:rPr>
              <w:t>PIERI DAVIDE</w:t>
            </w:r>
          </w:p>
        </w:tc>
        <w:tc>
          <w:tcPr>
            <w:tcW w:w="2200" w:type="dxa"/>
            <w:tcMar>
              <w:top w:w="20" w:type="dxa"/>
              <w:left w:w="20" w:type="dxa"/>
              <w:bottom w:w="20" w:type="dxa"/>
              <w:right w:w="20" w:type="dxa"/>
            </w:tcMar>
            <w:vAlign w:val="center"/>
            <w:hideMark/>
          </w:tcPr>
          <w:p w14:paraId="23845D6D" w14:textId="77777777" w:rsidR="00C529A4" w:rsidRPr="00980F44" w:rsidRDefault="00C529A4" w:rsidP="00E35C8D">
            <w:pPr>
              <w:pStyle w:val="movimento2"/>
              <w:rPr>
                <w:color w:val="002060"/>
              </w:rPr>
            </w:pPr>
            <w:r w:rsidRPr="00980F44">
              <w:rPr>
                <w:color w:val="002060"/>
              </w:rPr>
              <w:t xml:space="preserve">(POL.CAGLI SPORT ASSOCIATI) </w:t>
            </w:r>
          </w:p>
        </w:tc>
      </w:tr>
      <w:tr w:rsidR="00C529A4" w:rsidRPr="00980F44" w14:paraId="2E6FB602" w14:textId="77777777" w:rsidTr="00E35C8D">
        <w:tc>
          <w:tcPr>
            <w:tcW w:w="2200" w:type="dxa"/>
            <w:tcMar>
              <w:top w:w="20" w:type="dxa"/>
              <w:left w:w="20" w:type="dxa"/>
              <w:bottom w:w="20" w:type="dxa"/>
              <w:right w:w="20" w:type="dxa"/>
            </w:tcMar>
            <w:vAlign w:val="center"/>
            <w:hideMark/>
          </w:tcPr>
          <w:p w14:paraId="4702F7FA" w14:textId="77777777" w:rsidR="00C529A4" w:rsidRPr="00980F44" w:rsidRDefault="00C529A4" w:rsidP="00E35C8D">
            <w:pPr>
              <w:pStyle w:val="movimento"/>
              <w:rPr>
                <w:color w:val="002060"/>
              </w:rPr>
            </w:pPr>
            <w:r w:rsidRPr="00980F44">
              <w:rPr>
                <w:color w:val="002060"/>
              </w:rPr>
              <w:t>CANCRINI GIANLUCA</w:t>
            </w:r>
          </w:p>
        </w:tc>
        <w:tc>
          <w:tcPr>
            <w:tcW w:w="2200" w:type="dxa"/>
            <w:tcMar>
              <w:top w:w="20" w:type="dxa"/>
              <w:left w:w="20" w:type="dxa"/>
              <w:bottom w:w="20" w:type="dxa"/>
              <w:right w:w="20" w:type="dxa"/>
            </w:tcMar>
            <w:vAlign w:val="center"/>
            <w:hideMark/>
          </w:tcPr>
          <w:p w14:paraId="57F00776" w14:textId="77777777" w:rsidR="00C529A4" w:rsidRPr="00980F44" w:rsidRDefault="00C529A4" w:rsidP="00E35C8D">
            <w:pPr>
              <w:pStyle w:val="movimento2"/>
              <w:rPr>
                <w:color w:val="002060"/>
              </w:rPr>
            </w:pPr>
            <w:r w:rsidRPr="00980F44">
              <w:rPr>
                <w:color w:val="002060"/>
              </w:rPr>
              <w:t xml:space="preserve">(SAMBENEDETTESE C5 SSDARL) </w:t>
            </w:r>
          </w:p>
        </w:tc>
        <w:tc>
          <w:tcPr>
            <w:tcW w:w="800" w:type="dxa"/>
            <w:tcMar>
              <w:top w:w="20" w:type="dxa"/>
              <w:left w:w="20" w:type="dxa"/>
              <w:bottom w:w="20" w:type="dxa"/>
              <w:right w:w="20" w:type="dxa"/>
            </w:tcMar>
            <w:vAlign w:val="center"/>
            <w:hideMark/>
          </w:tcPr>
          <w:p w14:paraId="2E5B2B4F"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A994FAF" w14:textId="77777777" w:rsidR="00C529A4" w:rsidRPr="00980F44" w:rsidRDefault="00C529A4" w:rsidP="00E35C8D">
            <w:pPr>
              <w:pStyle w:val="movimento"/>
              <w:rPr>
                <w:color w:val="002060"/>
              </w:rPr>
            </w:pPr>
            <w:r w:rsidRPr="00980F44">
              <w:rPr>
                <w:color w:val="002060"/>
              </w:rPr>
              <w:t>ANTONIONI ANDREA</w:t>
            </w:r>
          </w:p>
        </w:tc>
        <w:tc>
          <w:tcPr>
            <w:tcW w:w="2200" w:type="dxa"/>
            <w:tcMar>
              <w:top w:w="20" w:type="dxa"/>
              <w:left w:w="20" w:type="dxa"/>
              <w:bottom w:w="20" w:type="dxa"/>
              <w:right w:w="20" w:type="dxa"/>
            </w:tcMar>
            <w:vAlign w:val="center"/>
            <w:hideMark/>
          </w:tcPr>
          <w:p w14:paraId="6692F28B" w14:textId="77777777" w:rsidR="00C529A4" w:rsidRPr="00980F44" w:rsidRDefault="00C529A4" w:rsidP="00E35C8D">
            <w:pPr>
              <w:pStyle w:val="movimento2"/>
              <w:rPr>
                <w:color w:val="002060"/>
              </w:rPr>
            </w:pPr>
            <w:r w:rsidRPr="00980F44">
              <w:rPr>
                <w:color w:val="002060"/>
              </w:rPr>
              <w:t xml:space="preserve">(U.S. FORTUNA FANO) </w:t>
            </w:r>
          </w:p>
        </w:tc>
      </w:tr>
    </w:tbl>
    <w:p w14:paraId="0EA639B4" w14:textId="77777777" w:rsidR="00C529A4" w:rsidRDefault="00C529A4" w:rsidP="00C529A4">
      <w:pPr>
        <w:pStyle w:val="breakline"/>
        <w:rPr>
          <w:color w:val="002060"/>
        </w:rPr>
      </w:pPr>
    </w:p>
    <w:p w14:paraId="1A00731A" w14:textId="77777777" w:rsidR="00C529A4" w:rsidRPr="00783D73" w:rsidRDefault="00C529A4" w:rsidP="00C529A4">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1E4C7594" w14:textId="77777777" w:rsidR="00C529A4" w:rsidRPr="00783D73" w:rsidRDefault="00C529A4" w:rsidP="00C529A4">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76476D07" w14:textId="77777777" w:rsidR="00C529A4" w:rsidRPr="00980F44" w:rsidRDefault="00C529A4" w:rsidP="00C529A4">
      <w:pPr>
        <w:pStyle w:val="breakline"/>
        <w:rPr>
          <w:rFonts w:eastAsiaTheme="minorEastAsia"/>
          <w:color w:val="002060"/>
        </w:rPr>
      </w:pPr>
    </w:p>
    <w:p w14:paraId="2D2EA393" w14:textId="77777777" w:rsidR="00C529A4" w:rsidRPr="00980F44" w:rsidRDefault="00C529A4" w:rsidP="00C529A4">
      <w:pPr>
        <w:pStyle w:val="titoloprinc0"/>
        <w:rPr>
          <w:color w:val="002060"/>
        </w:rPr>
      </w:pPr>
      <w:r w:rsidRPr="00980F44">
        <w:rPr>
          <w:color w:val="002060"/>
        </w:rPr>
        <w:lastRenderedPageBreak/>
        <w:t>CLASSIFICA</w:t>
      </w:r>
    </w:p>
    <w:p w14:paraId="714605F5" w14:textId="77777777" w:rsidR="00C529A4" w:rsidRPr="00980F44" w:rsidRDefault="00C529A4" w:rsidP="00C529A4">
      <w:pPr>
        <w:pStyle w:val="breakline"/>
        <w:rPr>
          <w:color w:val="002060"/>
        </w:rPr>
      </w:pPr>
    </w:p>
    <w:p w14:paraId="265F73C1" w14:textId="77777777" w:rsidR="00C529A4" w:rsidRPr="00980F44" w:rsidRDefault="00C529A4" w:rsidP="00C529A4">
      <w:pPr>
        <w:pStyle w:val="breakline"/>
        <w:rPr>
          <w:color w:val="002060"/>
        </w:rPr>
      </w:pPr>
    </w:p>
    <w:p w14:paraId="36E86E62" w14:textId="77777777" w:rsidR="00C529A4" w:rsidRPr="00980F44" w:rsidRDefault="00C529A4" w:rsidP="00C529A4">
      <w:pPr>
        <w:pStyle w:val="sottotitolocampionato10"/>
        <w:rPr>
          <w:color w:val="002060"/>
        </w:rPr>
      </w:pPr>
      <w:r w:rsidRPr="00980F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19A08288"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F7315"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E9910"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2C9A2"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E4F59"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70124"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3ACFF"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0BA8E"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1C69B"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D0D3E"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1AA55" w14:textId="77777777" w:rsidR="00C529A4" w:rsidRPr="00980F44" w:rsidRDefault="00C529A4" w:rsidP="00E35C8D">
            <w:pPr>
              <w:pStyle w:val="headertabella0"/>
              <w:rPr>
                <w:color w:val="002060"/>
              </w:rPr>
            </w:pPr>
            <w:r w:rsidRPr="00980F44">
              <w:rPr>
                <w:color w:val="002060"/>
              </w:rPr>
              <w:t>PE</w:t>
            </w:r>
          </w:p>
        </w:tc>
      </w:tr>
      <w:tr w:rsidR="00C529A4" w:rsidRPr="00980F44" w14:paraId="6CEC5310"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BC546D" w14:textId="77777777" w:rsidR="00C529A4" w:rsidRPr="00980F44" w:rsidRDefault="00C529A4" w:rsidP="00E35C8D">
            <w:pPr>
              <w:pStyle w:val="rowtabella0"/>
              <w:rPr>
                <w:color w:val="002060"/>
              </w:rPr>
            </w:pPr>
            <w:r w:rsidRPr="00980F44">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BC33"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3F23A"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0851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EC47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3951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AA1D7" w14:textId="77777777" w:rsidR="00C529A4" w:rsidRPr="00980F44" w:rsidRDefault="00C529A4" w:rsidP="00E35C8D">
            <w:pPr>
              <w:pStyle w:val="rowtabella0"/>
              <w:jc w:val="center"/>
              <w:rPr>
                <w:color w:val="002060"/>
              </w:rPr>
            </w:pPr>
            <w:r w:rsidRPr="00980F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F87D3"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A97DF"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2745" w14:textId="77777777" w:rsidR="00C529A4" w:rsidRPr="00980F44" w:rsidRDefault="00C529A4" w:rsidP="00E35C8D">
            <w:pPr>
              <w:pStyle w:val="rowtabella0"/>
              <w:jc w:val="center"/>
              <w:rPr>
                <w:color w:val="002060"/>
              </w:rPr>
            </w:pPr>
            <w:r w:rsidRPr="00980F44">
              <w:rPr>
                <w:color w:val="002060"/>
              </w:rPr>
              <w:t>0</w:t>
            </w:r>
          </w:p>
        </w:tc>
      </w:tr>
      <w:tr w:rsidR="00C529A4" w:rsidRPr="00980F44" w14:paraId="0BE6D873"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3B7437" w14:textId="77777777" w:rsidR="00C529A4" w:rsidRPr="00980F44" w:rsidRDefault="00C529A4" w:rsidP="00E35C8D">
            <w:pPr>
              <w:pStyle w:val="rowtabella0"/>
              <w:rPr>
                <w:color w:val="002060"/>
              </w:rPr>
            </w:pPr>
            <w:r w:rsidRPr="00980F4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62EEF"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4F3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26990"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893D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BEFA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69A83"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26530"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0B4DC"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72E45" w14:textId="77777777" w:rsidR="00C529A4" w:rsidRPr="00980F44" w:rsidRDefault="00C529A4" w:rsidP="00E35C8D">
            <w:pPr>
              <w:pStyle w:val="rowtabella0"/>
              <w:jc w:val="center"/>
              <w:rPr>
                <w:color w:val="002060"/>
              </w:rPr>
            </w:pPr>
            <w:r w:rsidRPr="00980F44">
              <w:rPr>
                <w:color w:val="002060"/>
              </w:rPr>
              <w:t>0</w:t>
            </w:r>
          </w:p>
        </w:tc>
      </w:tr>
      <w:tr w:rsidR="00C529A4" w:rsidRPr="00980F44" w14:paraId="6A20ACDA"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0A5CEA" w14:textId="77777777" w:rsidR="00C529A4" w:rsidRPr="00980F44" w:rsidRDefault="00C529A4" w:rsidP="00E35C8D">
            <w:pPr>
              <w:pStyle w:val="rowtabella0"/>
              <w:rPr>
                <w:color w:val="002060"/>
              </w:rPr>
            </w:pPr>
            <w:r w:rsidRPr="00980F44">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B4C22"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48700"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BCBE3"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9A8D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F371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15848"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47D6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8C13"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87B3" w14:textId="77777777" w:rsidR="00C529A4" w:rsidRPr="00980F44" w:rsidRDefault="00C529A4" w:rsidP="00E35C8D">
            <w:pPr>
              <w:pStyle w:val="rowtabella0"/>
              <w:jc w:val="center"/>
              <w:rPr>
                <w:color w:val="002060"/>
              </w:rPr>
            </w:pPr>
            <w:r w:rsidRPr="00980F44">
              <w:rPr>
                <w:color w:val="002060"/>
              </w:rPr>
              <w:t>0</w:t>
            </w:r>
          </w:p>
        </w:tc>
      </w:tr>
      <w:tr w:rsidR="00C529A4" w:rsidRPr="00980F44" w14:paraId="64F5C0F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940456" w14:textId="77777777" w:rsidR="00C529A4" w:rsidRPr="00980F44" w:rsidRDefault="00C529A4" w:rsidP="00E35C8D">
            <w:pPr>
              <w:pStyle w:val="rowtabella0"/>
              <w:rPr>
                <w:color w:val="002060"/>
              </w:rPr>
            </w:pPr>
            <w:r w:rsidRPr="00980F4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70241"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E3523"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28B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AE69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D356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77921"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EBB5C"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68022"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E454E" w14:textId="77777777" w:rsidR="00C529A4" w:rsidRPr="00980F44" w:rsidRDefault="00C529A4" w:rsidP="00E35C8D">
            <w:pPr>
              <w:pStyle w:val="rowtabella0"/>
              <w:jc w:val="center"/>
              <w:rPr>
                <w:color w:val="002060"/>
              </w:rPr>
            </w:pPr>
            <w:r w:rsidRPr="00980F44">
              <w:rPr>
                <w:color w:val="002060"/>
              </w:rPr>
              <w:t>0</w:t>
            </w:r>
          </w:p>
        </w:tc>
      </w:tr>
      <w:tr w:rsidR="00C529A4" w:rsidRPr="00980F44" w14:paraId="467F38C4"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79DEA" w14:textId="77777777" w:rsidR="00C529A4" w:rsidRPr="00980F44" w:rsidRDefault="00C529A4" w:rsidP="00E35C8D">
            <w:pPr>
              <w:pStyle w:val="rowtabella0"/>
              <w:rPr>
                <w:color w:val="002060"/>
              </w:rPr>
            </w:pPr>
            <w:r w:rsidRPr="00980F44">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1F4F9"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FBB9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B6B9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C39E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5506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9FC7E"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86AC1"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4470E"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AEDE" w14:textId="77777777" w:rsidR="00C529A4" w:rsidRPr="00980F44" w:rsidRDefault="00C529A4" w:rsidP="00E35C8D">
            <w:pPr>
              <w:pStyle w:val="rowtabella0"/>
              <w:jc w:val="center"/>
              <w:rPr>
                <w:color w:val="002060"/>
              </w:rPr>
            </w:pPr>
            <w:r w:rsidRPr="00980F44">
              <w:rPr>
                <w:color w:val="002060"/>
              </w:rPr>
              <w:t>2</w:t>
            </w:r>
          </w:p>
        </w:tc>
      </w:tr>
      <w:tr w:rsidR="00C529A4" w:rsidRPr="00980F44" w14:paraId="7DA2502F"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180EF" w14:textId="77777777" w:rsidR="00C529A4" w:rsidRPr="00980F44" w:rsidRDefault="00C529A4" w:rsidP="00E35C8D">
            <w:pPr>
              <w:pStyle w:val="rowtabella0"/>
              <w:rPr>
                <w:color w:val="002060"/>
              </w:rPr>
            </w:pPr>
            <w:r w:rsidRPr="00980F4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C2079"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9F04"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4D38"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2456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DFF2D"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2B01" w14:textId="77777777" w:rsidR="00C529A4" w:rsidRPr="00980F44" w:rsidRDefault="00C529A4" w:rsidP="00E35C8D">
            <w:pPr>
              <w:pStyle w:val="rowtabella0"/>
              <w:jc w:val="center"/>
              <w:rPr>
                <w:color w:val="002060"/>
              </w:rPr>
            </w:pPr>
            <w:r w:rsidRPr="00980F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58E0C"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71D2E"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737BE" w14:textId="77777777" w:rsidR="00C529A4" w:rsidRPr="00980F44" w:rsidRDefault="00C529A4" w:rsidP="00E35C8D">
            <w:pPr>
              <w:pStyle w:val="rowtabella0"/>
              <w:jc w:val="center"/>
              <w:rPr>
                <w:color w:val="002060"/>
              </w:rPr>
            </w:pPr>
            <w:r w:rsidRPr="00980F44">
              <w:rPr>
                <w:color w:val="002060"/>
              </w:rPr>
              <w:t>0</w:t>
            </w:r>
          </w:p>
        </w:tc>
      </w:tr>
      <w:tr w:rsidR="00C529A4" w:rsidRPr="00980F44" w14:paraId="117A7AA6"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B04F2" w14:textId="77777777" w:rsidR="00C529A4" w:rsidRPr="00980F44" w:rsidRDefault="00C529A4" w:rsidP="00E35C8D">
            <w:pPr>
              <w:pStyle w:val="rowtabella0"/>
              <w:rPr>
                <w:color w:val="002060"/>
              </w:rPr>
            </w:pPr>
            <w:r w:rsidRPr="00980F4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9AB15"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4FF14"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A497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0C0E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54EFC"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3F70E"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9C84D"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60152"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8E58" w14:textId="77777777" w:rsidR="00C529A4" w:rsidRPr="00980F44" w:rsidRDefault="00C529A4" w:rsidP="00E35C8D">
            <w:pPr>
              <w:pStyle w:val="rowtabella0"/>
              <w:jc w:val="center"/>
              <w:rPr>
                <w:color w:val="002060"/>
              </w:rPr>
            </w:pPr>
            <w:r w:rsidRPr="00980F44">
              <w:rPr>
                <w:color w:val="002060"/>
              </w:rPr>
              <w:t>0</w:t>
            </w:r>
          </w:p>
        </w:tc>
      </w:tr>
      <w:tr w:rsidR="00C529A4" w:rsidRPr="00980F44" w14:paraId="73A16C54"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BFDA05" w14:textId="77777777" w:rsidR="00C529A4" w:rsidRPr="00980F44" w:rsidRDefault="00C529A4" w:rsidP="00E35C8D">
            <w:pPr>
              <w:pStyle w:val="rowtabella0"/>
              <w:rPr>
                <w:color w:val="002060"/>
              </w:rPr>
            </w:pPr>
            <w:r w:rsidRPr="00980F4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BC6A3"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0265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C51A"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784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DCD3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63CC1"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6B23"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C124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0618" w14:textId="77777777" w:rsidR="00C529A4" w:rsidRPr="00980F44" w:rsidRDefault="00C529A4" w:rsidP="00E35C8D">
            <w:pPr>
              <w:pStyle w:val="rowtabella0"/>
              <w:jc w:val="center"/>
              <w:rPr>
                <w:color w:val="002060"/>
              </w:rPr>
            </w:pPr>
            <w:r w:rsidRPr="00980F44">
              <w:rPr>
                <w:color w:val="002060"/>
              </w:rPr>
              <w:t>0</w:t>
            </w:r>
          </w:p>
        </w:tc>
      </w:tr>
      <w:tr w:rsidR="00C529A4" w:rsidRPr="00980F44" w14:paraId="0D184A41"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C5D9C4" w14:textId="77777777" w:rsidR="00C529A4" w:rsidRPr="00980F44" w:rsidRDefault="00C529A4" w:rsidP="00E35C8D">
            <w:pPr>
              <w:pStyle w:val="rowtabella0"/>
              <w:rPr>
                <w:color w:val="002060"/>
              </w:rPr>
            </w:pPr>
            <w:r w:rsidRPr="00980F4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FE26F"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E98E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DF62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C3E1"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F71CC"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D57AE"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98D5E"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14336"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C5651" w14:textId="77777777" w:rsidR="00C529A4" w:rsidRPr="00980F44" w:rsidRDefault="00C529A4" w:rsidP="00E35C8D">
            <w:pPr>
              <w:pStyle w:val="rowtabella0"/>
              <w:jc w:val="center"/>
              <w:rPr>
                <w:color w:val="002060"/>
              </w:rPr>
            </w:pPr>
            <w:r w:rsidRPr="00980F44">
              <w:rPr>
                <w:color w:val="002060"/>
              </w:rPr>
              <w:t>0</w:t>
            </w:r>
          </w:p>
        </w:tc>
      </w:tr>
      <w:tr w:rsidR="00C529A4" w:rsidRPr="00980F44" w14:paraId="5EFBDC3C"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E55795" w14:textId="77777777" w:rsidR="00C529A4" w:rsidRPr="00980F44" w:rsidRDefault="00C529A4" w:rsidP="00E35C8D">
            <w:pPr>
              <w:pStyle w:val="rowtabella0"/>
              <w:rPr>
                <w:color w:val="002060"/>
              </w:rPr>
            </w:pPr>
            <w:r w:rsidRPr="00980F44">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DE34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968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F5EF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AB36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1418"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C8D80"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D247E"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DCA12"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DD546" w14:textId="77777777" w:rsidR="00C529A4" w:rsidRPr="00980F44" w:rsidRDefault="00C529A4" w:rsidP="00E35C8D">
            <w:pPr>
              <w:pStyle w:val="rowtabella0"/>
              <w:jc w:val="center"/>
              <w:rPr>
                <w:color w:val="002060"/>
              </w:rPr>
            </w:pPr>
            <w:r w:rsidRPr="00980F44">
              <w:rPr>
                <w:color w:val="002060"/>
              </w:rPr>
              <w:t>0</w:t>
            </w:r>
          </w:p>
        </w:tc>
      </w:tr>
      <w:tr w:rsidR="00C529A4" w:rsidRPr="00980F44" w14:paraId="0618F29E"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3CC2A9" w14:textId="77777777" w:rsidR="00C529A4" w:rsidRPr="00980F44" w:rsidRDefault="00C529A4" w:rsidP="00E35C8D">
            <w:pPr>
              <w:pStyle w:val="rowtabella0"/>
              <w:rPr>
                <w:color w:val="002060"/>
              </w:rPr>
            </w:pPr>
            <w:r w:rsidRPr="00980F44">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4B79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31E5A"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0330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15D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DB153"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8A886"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601C1" w14:textId="77777777" w:rsidR="00C529A4" w:rsidRPr="00980F44" w:rsidRDefault="00C529A4" w:rsidP="00E35C8D">
            <w:pPr>
              <w:pStyle w:val="rowtabella0"/>
              <w:jc w:val="center"/>
              <w:rPr>
                <w:color w:val="002060"/>
              </w:rPr>
            </w:pPr>
            <w:r w:rsidRPr="00980F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4A97"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057E6" w14:textId="77777777" w:rsidR="00C529A4" w:rsidRPr="00980F44" w:rsidRDefault="00C529A4" w:rsidP="00E35C8D">
            <w:pPr>
              <w:pStyle w:val="rowtabella0"/>
              <w:jc w:val="center"/>
              <w:rPr>
                <w:color w:val="002060"/>
              </w:rPr>
            </w:pPr>
            <w:r w:rsidRPr="00980F44">
              <w:rPr>
                <w:color w:val="002060"/>
              </w:rPr>
              <w:t>0</w:t>
            </w:r>
          </w:p>
        </w:tc>
      </w:tr>
      <w:tr w:rsidR="00C529A4" w:rsidRPr="00980F44" w14:paraId="2C508D31"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2045A2" w14:textId="77777777" w:rsidR="00C529A4" w:rsidRPr="00980F44" w:rsidRDefault="00C529A4" w:rsidP="00E35C8D">
            <w:pPr>
              <w:pStyle w:val="rowtabella0"/>
              <w:rPr>
                <w:color w:val="002060"/>
              </w:rPr>
            </w:pPr>
            <w:r w:rsidRPr="00980F44">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C0E1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5C26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FC3C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6ABB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77B0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6AD2E"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930F"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55A8"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ED224" w14:textId="77777777" w:rsidR="00C529A4" w:rsidRPr="00980F44" w:rsidRDefault="00C529A4" w:rsidP="00E35C8D">
            <w:pPr>
              <w:pStyle w:val="rowtabella0"/>
              <w:jc w:val="center"/>
              <w:rPr>
                <w:color w:val="002060"/>
              </w:rPr>
            </w:pPr>
            <w:r w:rsidRPr="00980F44">
              <w:rPr>
                <w:color w:val="002060"/>
              </w:rPr>
              <w:t>0</w:t>
            </w:r>
          </w:p>
        </w:tc>
      </w:tr>
      <w:tr w:rsidR="00C529A4" w:rsidRPr="00980F44" w14:paraId="5B74B966"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549AC" w14:textId="77777777" w:rsidR="00C529A4" w:rsidRPr="00980F44" w:rsidRDefault="00C529A4" w:rsidP="00E35C8D">
            <w:pPr>
              <w:pStyle w:val="rowtabella0"/>
              <w:rPr>
                <w:color w:val="002060"/>
              </w:rPr>
            </w:pPr>
            <w:r w:rsidRPr="00980F44">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8202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65BC0"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A979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6303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52000"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6E4D"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952B2" w14:textId="77777777" w:rsidR="00C529A4" w:rsidRPr="00980F44" w:rsidRDefault="00C529A4" w:rsidP="00E35C8D">
            <w:pPr>
              <w:pStyle w:val="rowtabella0"/>
              <w:jc w:val="center"/>
              <w:rPr>
                <w:color w:val="002060"/>
              </w:rPr>
            </w:pPr>
            <w:r w:rsidRPr="00980F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63E86"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95592" w14:textId="77777777" w:rsidR="00C529A4" w:rsidRPr="00980F44" w:rsidRDefault="00C529A4" w:rsidP="00E35C8D">
            <w:pPr>
              <w:pStyle w:val="rowtabella0"/>
              <w:jc w:val="center"/>
              <w:rPr>
                <w:color w:val="002060"/>
              </w:rPr>
            </w:pPr>
            <w:r w:rsidRPr="00980F44">
              <w:rPr>
                <w:color w:val="002060"/>
              </w:rPr>
              <w:t>0</w:t>
            </w:r>
          </w:p>
        </w:tc>
      </w:tr>
      <w:tr w:rsidR="00C529A4" w:rsidRPr="00980F44" w14:paraId="7A3C0086"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F96588" w14:textId="77777777" w:rsidR="00C529A4" w:rsidRPr="00980F44" w:rsidRDefault="00C529A4" w:rsidP="00E35C8D">
            <w:pPr>
              <w:pStyle w:val="rowtabella0"/>
              <w:rPr>
                <w:color w:val="002060"/>
              </w:rPr>
            </w:pPr>
            <w:r w:rsidRPr="00980F44">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8E65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8E8C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6DFF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B50D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8110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32997"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F6815" w14:textId="77777777" w:rsidR="00C529A4" w:rsidRPr="00980F44" w:rsidRDefault="00C529A4" w:rsidP="00E35C8D">
            <w:pPr>
              <w:pStyle w:val="rowtabella0"/>
              <w:jc w:val="center"/>
              <w:rPr>
                <w:color w:val="002060"/>
              </w:rPr>
            </w:pPr>
            <w:r w:rsidRPr="00980F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8F2DB"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96D88" w14:textId="77777777" w:rsidR="00C529A4" w:rsidRPr="00980F44" w:rsidRDefault="00C529A4" w:rsidP="00E35C8D">
            <w:pPr>
              <w:pStyle w:val="rowtabella0"/>
              <w:jc w:val="center"/>
              <w:rPr>
                <w:color w:val="002060"/>
              </w:rPr>
            </w:pPr>
            <w:r w:rsidRPr="00980F44">
              <w:rPr>
                <w:color w:val="002060"/>
              </w:rPr>
              <w:t>0</w:t>
            </w:r>
          </w:p>
        </w:tc>
      </w:tr>
    </w:tbl>
    <w:p w14:paraId="6AED1A46" w14:textId="77777777" w:rsidR="00C529A4" w:rsidRDefault="00C529A4" w:rsidP="00C529A4">
      <w:pPr>
        <w:pStyle w:val="breakline"/>
        <w:rPr>
          <w:color w:val="002060"/>
        </w:rPr>
      </w:pPr>
    </w:p>
    <w:p w14:paraId="2515EA8A" w14:textId="77777777" w:rsidR="00C529A4" w:rsidRPr="00980F44" w:rsidRDefault="00C529A4" w:rsidP="00C529A4">
      <w:pPr>
        <w:pStyle w:val="titoloprinc0"/>
        <w:rPr>
          <w:color w:val="002060"/>
        </w:rPr>
      </w:pPr>
      <w:r w:rsidRPr="00980F44">
        <w:rPr>
          <w:color w:val="002060"/>
        </w:rPr>
        <w:t>PROGRAMMA GARE</w:t>
      </w:r>
    </w:p>
    <w:p w14:paraId="54D37464" w14:textId="77777777" w:rsidR="00C529A4" w:rsidRDefault="00C529A4" w:rsidP="00C529A4">
      <w:pPr>
        <w:pStyle w:val="breakline"/>
        <w:rPr>
          <w:color w:val="002060"/>
        </w:rPr>
      </w:pPr>
    </w:p>
    <w:p w14:paraId="4F250C60" w14:textId="77777777" w:rsidR="00C529A4" w:rsidRPr="00BE3F34" w:rsidRDefault="00C529A4" w:rsidP="00C529A4">
      <w:pPr>
        <w:pStyle w:val="sottotitolocampionato10"/>
        <w:rPr>
          <w:color w:val="002060"/>
        </w:rPr>
      </w:pPr>
      <w:r w:rsidRPr="00BE3F34">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4"/>
        <w:gridCol w:w="385"/>
        <w:gridCol w:w="898"/>
        <w:gridCol w:w="1198"/>
        <w:gridCol w:w="1548"/>
        <w:gridCol w:w="1540"/>
      </w:tblGrid>
      <w:tr w:rsidR="00C529A4" w:rsidRPr="00BE3F34" w14:paraId="3C2539A8"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895DE"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A3B10"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38D7B7"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8478B"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D84F2"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235DE"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96C86"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732B240B"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21A7F0" w14:textId="77777777" w:rsidR="00C529A4" w:rsidRPr="00BE3F34" w:rsidRDefault="00C529A4" w:rsidP="00E35C8D">
            <w:pPr>
              <w:pStyle w:val="rowtabella0"/>
              <w:rPr>
                <w:color w:val="002060"/>
              </w:rPr>
            </w:pPr>
            <w:r w:rsidRPr="00BE3F34">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348E15" w14:textId="77777777" w:rsidR="00C529A4" w:rsidRPr="00BE3F34" w:rsidRDefault="00C529A4" w:rsidP="00E35C8D">
            <w:pPr>
              <w:pStyle w:val="rowtabella0"/>
              <w:rPr>
                <w:color w:val="002060"/>
              </w:rPr>
            </w:pPr>
            <w:r w:rsidRPr="00BE3F34">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BAB0C"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DC904" w14:textId="77777777" w:rsidR="00C529A4" w:rsidRPr="00BE3F34" w:rsidRDefault="00C529A4" w:rsidP="00E35C8D">
            <w:pPr>
              <w:pStyle w:val="rowtabella0"/>
              <w:rPr>
                <w:color w:val="002060"/>
              </w:rPr>
            </w:pPr>
            <w:r w:rsidRPr="00BE3F34">
              <w:rPr>
                <w:color w:val="002060"/>
              </w:rPr>
              <w:t>11/10/2024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B5A09B" w14:textId="77777777" w:rsidR="00C529A4" w:rsidRPr="00BE3F34" w:rsidRDefault="00C529A4" w:rsidP="00E35C8D">
            <w:pPr>
              <w:pStyle w:val="rowtabella0"/>
              <w:rPr>
                <w:color w:val="002060"/>
              </w:rPr>
            </w:pPr>
            <w:r w:rsidRPr="00BE3F34">
              <w:rPr>
                <w:color w:val="002060"/>
              </w:rPr>
              <w:t xml:space="preserve">5286 PALESTRA </w:t>
            </w:r>
            <w:proofErr w:type="gramStart"/>
            <w:r w:rsidRPr="00BE3F34">
              <w:rPr>
                <w:color w:val="002060"/>
              </w:rPr>
              <w:t>C.SPORTIVO</w:t>
            </w:r>
            <w:proofErr w:type="gramEnd"/>
            <w:r w:rsidRPr="00BE3F34">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DF216B" w14:textId="77777777" w:rsidR="00C529A4" w:rsidRPr="00BE3F34" w:rsidRDefault="00C529A4" w:rsidP="00E35C8D">
            <w:pPr>
              <w:pStyle w:val="rowtabella0"/>
              <w:rPr>
                <w:color w:val="002060"/>
              </w:rPr>
            </w:pPr>
            <w:r w:rsidRPr="00BE3F3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1C7D0" w14:textId="77777777" w:rsidR="00C529A4" w:rsidRPr="00BE3F34" w:rsidRDefault="00C529A4" w:rsidP="00E35C8D">
            <w:pPr>
              <w:pStyle w:val="rowtabella0"/>
              <w:rPr>
                <w:color w:val="002060"/>
              </w:rPr>
            </w:pPr>
            <w:r w:rsidRPr="00BE3F34">
              <w:rPr>
                <w:color w:val="002060"/>
              </w:rPr>
              <w:t>VIA ALFIERI SNC</w:t>
            </w:r>
          </w:p>
        </w:tc>
      </w:tr>
      <w:tr w:rsidR="00C529A4" w:rsidRPr="00BE3F34" w14:paraId="74445531"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129DA6" w14:textId="77777777" w:rsidR="00C529A4" w:rsidRPr="00BE3F34" w:rsidRDefault="00C529A4" w:rsidP="00E35C8D">
            <w:pPr>
              <w:pStyle w:val="rowtabella0"/>
              <w:rPr>
                <w:color w:val="002060"/>
              </w:rPr>
            </w:pPr>
            <w:r w:rsidRPr="00BE3F34">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36D99F" w14:textId="77777777" w:rsidR="00C529A4" w:rsidRPr="00BE3F34" w:rsidRDefault="00C529A4" w:rsidP="00E35C8D">
            <w:pPr>
              <w:pStyle w:val="rowtabella0"/>
              <w:rPr>
                <w:color w:val="002060"/>
              </w:rPr>
            </w:pPr>
            <w:r w:rsidRPr="00BE3F34">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478D50"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052D21"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A0F027" w14:textId="77777777" w:rsidR="00C529A4" w:rsidRPr="00BE3F34" w:rsidRDefault="00C529A4" w:rsidP="00E35C8D">
            <w:pPr>
              <w:pStyle w:val="rowtabella0"/>
              <w:rPr>
                <w:color w:val="002060"/>
              </w:rPr>
            </w:pPr>
            <w:r w:rsidRPr="00BE3F34">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29E59A" w14:textId="77777777" w:rsidR="00C529A4" w:rsidRPr="00BE3F34" w:rsidRDefault="00C529A4" w:rsidP="00E35C8D">
            <w:pPr>
              <w:pStyle w:val="rowtabella0"/>
              <w:rPr>
                <w:color w:val="002060"/>
              </w:rPr>
            </w:pPr>
            <w:r w:rsidRPr="00BE3F3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5A3231" w14:textId="77777777" w:rsidR="00C529A4" w:rsidRPr="00BE3F34" w:rsidRDefault="00C529A4" w:rsidP="00E35C8D">
            <w:pPr>
              <w:pStyle w:val="rowtabella0"/>
              <w:rPr>
                <w:color w:val="002060"/>
              </w:rPr>
            </w:pPr>
            <w:r w:rsidRPr="00BE3F34">
              <w:rPr>
                <w:color w:val="002060"/>
              </w:rPr>
              <w:t>VIA SALVO D'ACQUISTO</w:t>
            </w:r>
          </w:p>
        </w:tc>
      </w:tr>
      <w:tr w:rsidR="00C529A4" w:rsidRPr="00BE3F34" w14:paraId="79D640BF"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853F5E" w14:textId="77777777" w:rsidR="00C529A4" w:rsidRPr="00BE3F34" w:rsidRDefault="00C529A4" w:rsidP="00E35C8D">
            <w:pPr>
              <w:pStyle w:val="rowtabella0"/>
              <w:rPr>
                <w:color w:val="002060"/>
              </w:rPr>
            </w:pPr>
            <w:r w:rsidRPr="00BE3F34">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DD020B" w14:textId="77777777" w:rsidR="00C529A4" w:rsidRPr="00BE3F34" w:rsidRDefault="00C529A4" w:rsidP="00E35C8D">
            <w:pPr>
              <w:pStyle w:val="rowtabella0"/>
              <w:rPr>
                <w:color w:val="002060"/>
              </w:rPr>
            </w:pPr>
            <w:r w:rsidRPr="00BE3F34">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A43471"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7CA1B9"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552BC5" w14:textId="77777777" w:rsidR="00C529A4" w:rsidRPr="00BE3F34" w:rsidRDefault="00C529A4" w:rsidP="00E35C8D">
            <w:pPr>
              <w:pStyle w:val="rowtabella0"/>
              <w:rPr>
                <w:color w:val="002060"/>
              </w:rPr>
            </w:pPr>
            <w:r w:rsidRPr="00BE3F34">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7CFE42" w14:textId="77777777" w:rsidR="00C529A4" w:rsidRPr="00BE3F34" w:rsidRDefault="00C529A4" w:rsidP="00E35C8D">
            <w:pPr>
              <w:pStyle w:val="rowtabella0"/>
              <w:rPr>
                <w:color w:val="002060"/>
              </w:rPr>
            </w:pPr>
            <w:r w:rsidRPr="00BE3F34">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32EDB6" w14:textId="77777777" w:rsidR="00C529A4" w:rsidRPr="00BE3F34" w:rsidRDefault="00C529A4" w:rsidP="00E35C8D">
            <w:pPr>
              <w:pStyle w:val="rowtabella0"/>
              <w:rPr>
                <w:color w:val="002060"/>
              </w:rPr>
            </w:pPr>
            <w:r w:rsidRPr="00BE3F34">
              <w:rPr>
                <w:color w:val="002060"/>
              </w:rPr>
              <w:t>LOCALITA' LE CALVIE</w:t>
            </w:r>
          </w:p>
        </w:tc>
      </w:tr>
      <w:tr w:rsidR="00C529A4" w:rsidRPr="00BE3F34" w14:paraId="21E729CB"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7ED33A" w14:textId="77777777" w:rsidR="00C529A4" w:rsidRPr="00BE3F34" w:rsidRDefault="00C529A4" w:rsidP="00E35C8D">
            <w:pPr>
              <w:pStyle w:val="rowtabella0"/>
              <w:rPr>
                <w:color w:val="002060"/>
              </w:rPr>
            </w:pPr>
            <w:r w:rsidRPr="00BE3F3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7A2B04" w14:textId="77777777" w:rsidR="00C529A4" w:rsidRPr="00BE3F34" w:rsidRDefault="00C529A4" w:rsidP="00E35C8D">
            <w:pPr>
              <w:pStyle w:val="rowtabella0"/>
              <w:rPr>
                <w:color w:val="002060"/>
              </w:rPr>
            </w:pPr>
            <w:r w:rsidRPr="00BE3F34">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D11537"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27B3DF"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2C6A7F" w14:textId="77777777" w:rsidR="00C529A4" w:rsidRPr="00BE3F34" w:rsidRDefault="00C529A4" w:rsidP="00E35C8D">
            <w:pPr>
              <w:pStyle w:val="rowtabella0"/>
              <w:rPr>
                <w:color w:val="002060"/>
              </w:rPr>
            </w:pPr>
            <w:r w:rsidRPr="00BE3F3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FE66FA" w14:textId="77777777" w:rsidR="00C529A4" w:rsidRPr="00BE3F34" w:rsidRDefault="00C529A4" w:rsidP="00E35C8D">
            <w:pPr>
              <w:pStyle w:val="rowtabella0"/>
              <w:rPr>
                <w:color w:val="002060"/>
              </w:rPr>
            </w:pPr>
            <w:r w:rsidRPr="00BE3F3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C13A52" w14:textId="77777777" w:rsidR="00C529A4" w:rsidRPr="00BE3F34" w:rsidRDefault="00C529A4" w:rsidP="00E35C8D">
            <w:pPr>
              <w:pStyle w:val="rowtabella0"/>
              <w:rPr>
                <w:color w:val="002060"/>
              </w:rPr>
            </w:pPr>
            <w:r w:rsidRPr="00BE3F34">
              <w:rPr>
                <w:color w:val="002060"/>
              </w:rPr>
              <w:t>VIA ALESSANDRO MANZONI</w:t>
            </w:r>
          </w:p>
        </w:tc>
      </w:tr>
      <w:tr w:rsidR="00C529A4" w:rsidRPr="00BE3F34" w14:paraId="4CB4DBDB"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3B130F" w14:textId="77777777" w:rsidR="00C529A4" w:rsidRPr="00BE3F34" w:rsidRDefault="00C529A4" w:rsidP="00E35C8D">
            <w:pPr>
              <w:pStyle w:val="rowtabella0"/>
              <w:rPr>
                <w:color w:val="002060"/>
              </w:rPr>
            </w:pPr>
            <w:r w:rsidRPr="00BE3F34">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56F6C6" w14:textId="77777777" w:rsidR="00C529A4" w:rsidRPr="00BE3F34" w:rsidRDefault="00C529A4" w:rsidP="00E35C8D">
            <w:pPr>
              <w:pStyle w:val="rowtabella0"/>
              <w:rPr>
                <w:color w:val="002060"/>
              </w:rPr>
            </w:pPr>
            <w:r w:rsidRPr="00BE3F34">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45D8FB"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A1E0DC" w14:textId="77777777" w:rsidR="00C529A4" w:rsidRPr="00BE3F34" w:rsidRDefault="00C529A4" w:rsidP="00E35C8D">
            <w:pPr>
              <w:pStyle w:val="rowtabella0"/>
              <w:rPr>
                <w:color w:val="002060"/>
              </w:rPr>
            </w:pPr>
            <w:r w:rsidRPr="00BE3F34">
              <w:rPr>
                <w:color w:val="002060"/>
              </w:rPr>
              <w:t>11/10/2024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3C434C" w14:textId="77777777" w:rsidR="00C529A4" w:rsidRPr="00BE3F34" w:rsidRDefault="00C529A4" w:rsidP="00E35C8D">
            <w:pPr>
              <w:pStyle w:val="rowtabella0"/>
              <w:rPr>
                <w:color w:val="002060"/>
              </w:rPr>
            </w:pPr>
            <w:r w:rsidRPr="00BE3F34">
              <w:rPr>
                <w:color w:val="002060"/>
              </w:rPr>
              <w:t xml:space="preserve">5429 PAL.COM. </w:t>
            </w:r>
            <w:proofErr w:type="gramStart"/>
            <w:r w:rsidRPr="00BE3F34">
              <w:rPr>
                <w:color w:val="002060"/>
              </w:rPr>
              <w:t>S.MICHELE</w:t>
            </w:r>
            <w:proofErr w:type="gramEnd"/>
            <w:r w:rsidRPr="00BE3F34">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EE7940" w14:textId="77777777" w:rsidR="00C529A4" w:rsidRPr="00BE3F34" w:rsidRDefault="00C529A4" w:rsidP="00E35C8D">
            <w:pPr>
              <w:pStyle w:val="rowtabella0"/>
              <w:rPr>
                <w:color w:val="002060"/>
              </w:rPr>
            </w:pPr>
            <w:r w:rsidRPr="00BE3F3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AE6065" w14:textId="77777777" w:rsidR="00C529A4" w:rsidRPr="00BE3F34" w:rsidRDefault="00C529A4" w:rsidP="00E35C8D">
            <w:pPr>
              <w:pStyle w:val="rowtabella0"/>
              <w:rPr>
                <w:color w:val="002060"/>
              </w:rPr>
            </w:pPr>
            <w:r w:rsidRPr="00BE3F34">
              <w:rPr>
                <w:color w:val="002060"/>
              </w:rPr>
              <w:t>VIA LORETO</w:t>
            </w:r>
          </w:p>
        </w:tc>
      </w:tr>
      <w:tr w:rsidR="00C529A4" w:rsidRPr="00BE3F34" w14:paraId="0DE021C7"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63403E" w14:textId="77777777" w:rsidR="00C529A4" w:rsidRPr="00BE3F34" w:rsidRDefault="00C529A4" w:rsidP="00E35C8D">
            <w:pPr>
              <w:pStyle w:val="rowtabella0"/>
              <w:rPr>
                <w:color w:val="002060"/>
              </w:rPr>
            </w:pPr>
            <w:r w:rsidRPr="00BE3F34">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A462A3" w14:textId="77777777" w:rsidR="00C529A4" w:rsidRPr="00BE3F34" w:rsidRDefault="00C529A4" w:rsidP="00E35C8D">
            <w:pPr>
              <w:pStyle w:val="rowtabella0"/>
              <w:rPr>
                <w:color w:val="002060"/>
              </w:rPr>
            </w:pPr>
            <w:r w:rsidRPr="00BE3F34">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68F86F"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0F7F68" w14:textId="77777777" w:rsidR="00C529A4" w:rsidRPr="00BE3F34" w:rsidRDefault="00C529A4" w:rsidP="00E35C8D">
            <w:pPr>
              <w:pStyle w:val="rowtabella0"/>
              <w:rPr>
                <w:color w:val="002060"/>
              </w:rPr>
            </w:pPr>
            <w:r w:rsidRPr="00BE3F34">
              <w:rPr>
                <w:color w:val="002060"/>
              </w:rPr>
              <w:t>12/10/2024 19:30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97A4C2" w14:textId="77777777" w:rsidR="00C529A4" w:rsidRPr="00BE3F34" w:rsidRDefault="00C529A4" w:rsidP="00E35C8D">
            <w:pPr>
              <w:pStyle w:val="rowtabella0"/>
              <w:rPr>
                <w:color w:val="002060"/>
              </w:rPr>
            </w:pPr>
            <w:r w:rsidRPr="00BE3F34">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985023" w14:textId="77777777" w:rsidR="00C529A4" w:rsidRPr="00BE3F34" w:rsidRDefault="00C529A4" w:rsidP="00E35C8D">
            <w:pPr>
              <w:pStyle w:val="rowtabella0"/>
              <w:rPr>
                <w:color w:val="002060"/>
              </w:rPr>
            </w:pPr>
            <w:r w:rsidRPr="00BE3F34">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472841" w14:textId="77777777" w:rsidR="00C529A4" w:rsidRPr="00BE3F34" w:rsidRDefault="00C529A4" w:rsidP="00E35C8D">
            <w:pPr>
              <w:pStyle w:val="rowtabella0"/>
              <w:rPr>
                <w:color w:val="002060"/>
              </w:rPr>
            </w:pPr>
            <w:r w:rsidRPr="00BE3F34">
              <w:rPr>
                <w:color w:val="002060"/>
              </w:rPr>
              <w:t>VIA VERDI</w:t>
            </w:r>
          </w:p>
        </w:tc>
      </w:tr>
      <w:tr w:rsidR="00C529A4" w:rsidRPr="00BE3F34" w14:paraId="25FB4A69"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7C92CD" w14:textId="77777777" w:rsidR="00C529A4" w:rsidRPr="00BE3F34" w:rsidRDefault="00C529A4" w:rsidP="00E35C8D">
            <w:pPr>
              <w:pStyle w:val="rowtabella0"/>
              <w:rPr>
                <w:color w:val="002060"/>
              </w:rPr>
            </w:pPr>
            <w:r w:rsidRPr="00BE3F34">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8B590" w14:textId="77777777" w:rsidR="00C529A4" w:rsidRPr="00BE3F34" w:rsidRDefault="00C529A4" w:rsidP="00E35C8D">
            <w:pPr>
              <w:pStyle w:val="rowtabella0"/>
              <w:rPr>
                <w:color w:val="002060"/>
              </w:rPr>
            </w:pPr>
            <w:r w:rsidRPr="00BE3F34">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A2F26"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EFBCD6" w14:textId="77777777" w:rsidR="00C529A4" w:rsidRPr="00BE3F34" w:rsidRDefault="00C529A4" w:rsidP="00E35C8D">
            <w:pPr>
              <w:pStyle w:val="rowtabella0"/>
              <w:rPr>
                <w:color w:val="002060"/>
              </w:rPr>
            </w:pPr>
            <w:r w:rsidRPr="00BE3F34">
              <w:rPr>
                <w:color w:val="002060"/>
              </w:rPr>
              <w:t>12/10/2024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C5DA5" w14:textId="77777777" w:rsidR="00C529A4" w:rsidRPr="00BE3F34" w:rsidRDefault="00C529A4" w:rsidP="00E35C8D">
            <w:pPr>
              <w:pStyle w:val="rowtabella0"/>
              <w:rPr>
                <w:color w:val="002060"/>
              </w:rPr>
            </w:pPr>
            <w:r w:rsidRPr="00BE3F34">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15F2D" w14:textId="77777777" w:rsidR="00C529A4" w:rsidRPr="00BE3F34" w:rsidRDefault="00C529A4" w:rsidP="00E35C8D">
            <w:pPr>
              <w:pStyle w:val="rowtabella0"/>
              <w:rPr>
                <w:color w:val="002060"/>
              </w:rPr>
            </w:pPr>
            <w:r w:rsidRPr="00BE3F34">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D3230" w14:textId="77777777" w:rsidR="00C529A4" w:rsidRPr="00BE3F34" w:rsidRDefault="00C529A4" w:rsidP="00E35C8D">
            <w:pPr>
              <w:pStyle w:val="rowtabella0"/>
              <w:rPr>
                <w:color w:val="002060"/>
              </w:rPr>
            </w:pPr>
            <w:r w:rsidRPr="00BE3F34">
              <w:rPr>
                <w:color w:val="002060"/>
              </w:rPr>
              <w:t>VIA FALCONARA</w:t>
            </w:r>
          </w:p>
        </w:tc>
      </w:tr>
    </w:tbl>
    <w:p w14:paraId="346251FF" w14:textId="77777777" w:rsidR="00C529A4" w:rsidRPr="00980F44" w:rsidRDefault="00C529A4" w:rsidP="00C529A4">
      <w:pPr>
        <w:pStyle w:val="breakline"/>
        <w:rPr>
          <w:rFonts w:eastAsiaTheme="minorEastAsia"/>
          <w:color w:val="002060"/>
        </w:rPr>
      </w:pPr>
    </w:p>
    <w:p w14:paraId="3AF071CA" w14:textId="77777777" w:rsidR="00C529A4" w:rsidRPr="00980F44" w:rsidRDefault="00C529A4" w:rsidP="00C529A4">
      <w:pPr>
        <w:pStyle w:val="breakline"/>
        <w:rPr>
          <w:color w:val="002060"/>
        </w:rPr>
      </w:pPr>
    </w:p>
    <w:p w14:paraId="354A172B" w14:textId="77777777" w:rsidR="00C529A4" w:rsidRPr="00980F44" w:rsidRDefault="00C529A4" w:rsidP="00C529A4">
      <w:pPr>
        <w:pStyle w:val="titolocampionato0"/>
        <w:shd w:val="clear" w:color="auto" w:fill="CCCCCC"/>
        <w:spacing w:before="80" w:after="40"/>
        <w:rPr>
          <w:color w:val="002060"/>
        </w:rPr>
      </w:pPr>
      <w:r w:rsidRPr="00980F44">
        <w:rPr>
          <w:color w:val="002060"/>
        </w:rPr>
        <w:t>CALCIO A CINQUE SERIE C2</w:t>
      </w:r>
    </w:p>
    <w:p w14:paraId="4C7869FB" w14:textId="77777777" w:rsidR="00D64E92" w:rsidRPr="00D7273F" w:rsidRDefault="00D64E92" w:rsidP="00D64E92">
      <w:pPr>
        <w:pStyle w:val="titoloprinc0"/>
        <w:rPr>
          <w:color w:val="002060"/>
        </w:rPr>
      </w:pPr>
      <w:r w:rsidRPr="00D7273F">
        <w:rPr>
          <w:color w:val="002060"/>
        </w:rPr>
        <w:t>ANAGRAFICA/INDIRIZZARIO/VARIAZIONI CALENDARIO</w:t>
      </w:r>
    </w:p>
    <w:p w14:paraId="42869069" w14:textId="77777777" w:rsidR="00D64E92" w:rsidRDefault="00D64E92" w:rsidP="00D64E92">
      <w:pPr>
        <w:pStyle w:val="titoloprinc0"/>
        <w:jc w:val="both"/>
        <w:rPr>
          <w:b w:val="0"/>
          <w:bCs w:val="0"/>
          <w:color w:val="002060"/>
          <w:sz w:val="22"/>
          <w:szCs w:val="22"/>
        </w:rPr>
      </w:pPr>
    </w:p>
    <w:p w14:paraId="0AB84C11" w14:textId="6F2945EA" w:rsidR="00D64E92" w:rsidRPr="00D7273F" w:rsidRDefault="00D64E92" w:rsidP="00D64E92">
      <w:pPr>
        <w:pStyle w:val="titoloprinc0"/>
        <w:jc w:val="both"/>
        <w:rPr>
          <w:color w:val="002060"/>
          <w:sz w:val="22"/>
          <w:szCs w:val="22"/>
        </w:rPr>
      </w:pPr>
      <w:r w:rsidRPr="00D7273F">
        <w:rPr>
          <w:color w:val="002060"/>
          <w:sz w:val="22"/>
          <w:szCs w:val="22"/>
        </w:rPr>
        <w:t>GIRONE “</w:t>
      </w:r>
      <w:r>
        <w:rPr>
          <w:color w:val="002060"/>
          <w:sz w:val="22"/>
          <w:szCs w:val="22"/>
        </w:rPr>
        <w:t>A</w:t>
      </w:r>
      <w:r w:rsidRPr="00D7273F">
        <w:rPr>
          <w:color w:val="002060"/>
          <w:sz w:val="22"/>
          <w:szCs w:val="22"/>
        </w:rPr>
        <w:t>”</w:t>
      </w:r>
    </w:p>
    <w:p w14:paraId="5B4ACCE4" w14:textId="77777777" w:rsidR="00D64E92" w:rsidRDefault="00D64E92" w:rsidP="00D64E92">
      <w:pPr>
        <w:pStyle w:val="titoloprinc0"/>
        <w:jc w:val="both"/>
        <w:rPr>
          <w:b w:val="0"/>
          <w:bCs w:val="0"/>
          <w:color w:val="002060"/>
          <w:sz w:val="22"/>
          <w:szCs w:val="22"/>
        </w:rPr>
      </w:pPr>
    </w:p>
    <w:p w14:paraId="5FA320D1" w14:textId="335F51D9" w:rsidR="00D64E92" w:rsidRDefault="00D64E92" w:rsidP="00D64E92">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VERBENA C5 ANCONA</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VENERDI’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2</w:t>
      </w:r>
      <w:r>
        <w:rPr>
          <w:color w:val="002060"/>
          <w:sz w:val="22"/>
          <w:szCs w:val="22"/>
        </w:rPr>
        <w:t>1</w:t>
      </w:r>
      <w:r>
        <w:rPr>
          <w:color w:val="002060"/>
          <w:sz w:val="22"/>
          <w:szCs w:val="22"/>
        </w:rPr>
        <w:t>:</w:t>
      </w:r>
      <w:r>
        <w:rPr>
          <w:color w:val="002060"/>
          <w:sz w:val="22"/>
          <w:szCs w:val="22"/>
        </w:rPr>
        <w:t>3</w:t>
      </w:r>
      <w:r>
        <w:rPr>
          <w:color w:val="002060"/>
          <w:sz w:val="22"/>
          <w:szCs w:val="22"/>
        </w:rPr>
        <w:t>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56C87631" w14:textId="77777777" w:rsidR="00D64E92" w:rsidRDefault="00D64E92" w:rsidP="00D64E92">
      <w:pPr>
        <w:pStyle w:val="titoloprinc0"/>
        <w:jc w:val="both"/>
        <w:rPr>
          <w:b w:val="0"/>
          <w:bCs w:val="0"/>
          <w:color w:val="002060"/>
          <w:sz w:val="22"/>
          <w:szCs w:val="22"/>
        </w:rPr>
      </w:pPr>
    </w:p>
    <w:p w14:paraId="4DF04C7D" w14:textId="77777777" w:rsidR="00C529A4" w:rsidRPr="00980F44" w:rsidRDefault="00C529A4" w:rsidP="00C529A4">
      <w:pPr>
        <w:pStyle w:val="titoloprinc0"/>
        <w:rPr>
          <w:color w:val="002060"/>
        </w:rPr>
      </w:pPr>
      <w:r w:rsidRPr="00980F44">
        <w:rPr>
          <w:color w:val="002060"/>
        </w:rPr>
        <w:t>RISULTATI</w:t>
      </w:r>
    </w:p>
    <w:p w14:paraId="16B3488E" w14:textId="77777777" w:rsidR="00C529A4" w:rsidRPr="00980F44" w:rsidRDefault="00C529A4" w:rsidP="00C529A4">
      <w:pPr>
        <w:pStyle w:val="breakline"/>
        <w:rPr>
          <w:color w:val="002060"/>
        </w:rPr>
      </w:pPr>
    </w:p>
    <w:p w14:paraId="76F32DB3" w14:textId="77777777" w:rsidR="00C529A4" w:rsidRPr="00980F44" w:rsidRDefault="00C529A4" w:rsidP="00C529A4">
      <w:pPr>
        <w:pStyle w:val="sottotitolocampionato10"/>
        <w:rPr>
          <w:color w:val="002060"/>
        </w:rPr>
      </w:pPr>
      <w:r w:rsidRPr="00980F44">
        <w:rPr>
          <w:color w:val="002060"/>
        </w:rPr>
        <w:t>RISULTATI UFFICIALI GARE DEL 04/10/2024</w:t>
      </w:r>
    </w:p>
    <w:p w14:paraId="0020970C" w14:textId="77777777" w:rsidR="0074785A" w:rsidRPr="0074785A" w:rsidRDefault="0074785A" w:rsidP="0074785A">
      <w:pPr>
        <w:pStyle w:val="sottotitolocampionato20"/>
        <w:spacing w:before="0" w:beforeAutospacing="0" w:after="0" w:afterAutospacing="0"/>
        <w:rPr>
          <w:rFonts w:ascii="Arial" w:hAnsi="Arial" w:cs="Arial"/>
          <w:color w:val="002060"/>
          <w:sz w:val="20"/>
          <w:szCs w:val="20"/>
        </w:rPr>
      </w:pPr>
      <w:r w:rsidRPr="0074785A">
        <w:rPr>
          <w:rFonts w:ascii="Arial" w:hAnsi="Arial" w:cs="Arial"/>
          <w:color w:val="002060"/>
          <w:sz w:val="20"/>
          <w:szCs w:val="20"/>
        </w:rPr>
        <w:t>Si trascrivono qui di seguito i risultati ufficiali delle gare disputate</w:t>
      </w:r>
    </w:p>
    <w:p w14:paraId="5F9CA0E9" w14:textId="77777777" w:rsidR="00C529A4" w:rsidRPr="00980F44" w:rsidRDefault="00C529A4" w:rsidP="00C529A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529A4" w:rsidRPr="00980F44" w14:paraId="716D5009" w14:textId="77777777" w:rsidTr="00E35C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2726D529"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5E7B5" w14:textId="77777777" w:rsidR="00C529A4" w:rsidRPr="00980F44" w:rsidRDefault="00C529A4" w:rsidP="00E35C8D">
                  <w:pPr>
                    <w:pStyle w:val="headertabella0"/>
                    <w:rPr>
                      <w:color w:val="002060"/>
                    </w:rPr>
                  </w:pPr>
                  <w:r w:rsidRPr="00980F44">
                    <w:rPr>
                      <w:color w:val="002060"/>
                    </w:rPr>
                    <w:t>GIRONE A - 2 Giornata - A</w:t>
                  </w:r>
                </w:p>
              </w:tc>
            </w:tr>
            <w:tr w:rsidR="00C529A4" w:rsidRPr="00980F44" w14:paraId="61435EFF"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CC4789" w14:textId="77777777" w:rsidR="00C529A4" w:rsidRPr="00980F44" w:rsidRDefault="00C529A4" w:rsidP="00E35C8D">
                  <w:pPr>
                    <w:pStyle w:val="rowtabella0"/>
                    <w:rPr>
                      <w:color w:val="002060"/>
                    </w:rPr>
                  </w:pPr>
                  <w:r w:rsidRPr="00980F44">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10ABE" w14:textId="77777777" w:rsidR="00C529A4" w:rsidRPr="00980F44" w:rsidRDefault="00C529A4" w:rsidP="00E35C8D">
                  <w:pPr>
                    <w:pStyle w:val="rowtabella0"/>
                    <w:rPr>
                      <w:color w:val="002060"/>
                    </w:rPr>
                  </w:pPr>
                  <w:r w:rsidRPr="00980F44">
                    <w:rPr>
                      <w:color w:val="002060"/>
                    </w:rPr>
                    <w:t>- PIEVE D ICO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5E8CC" w14:textId="77777777" w:rsidR="00C529A4" w:rsidRPr="00980F44" w:rsidRDefault="00C529A4" w:rsidP="00E35C8D">
                  <w:pPr>
                    <w:pStyle w:val="rowtabella0"/>
                    <w:jc w:val="center"/>
                    <w:rPr>
                      <w:color w:val="002060"/>
                    </w:rPr>
                  </w:pPr>
                  <w:r w:rsidRPr="00980F44">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A0C8C8" w14:textId="77777777" w:rsidR="00C529A4" w:rsidRPr="00980F44" w:rsidRDefault="00C529A4" w:rsidP="00E35C8D">
                  <w:pPr>
                    <w:pStyle w:val="rowtabella0"/>
                    <w:jc w:val="center"/>
                    <w:rPr>
                      <w:color w:val="002060"/>
                    </w:rPr>
                  </w:pPr>
                  <w:r w:rsidRPr="00980F44">
                    <w:rPr>
                      <w:color w:val="002060"/>
                    </w:rPr>
                    <w:t> </w:t>
                  </w:r>
                </w:p>
              </w:tc>
            </w:tr>
            <w:tr w:rsidR="00C529A4" w:rsidRPr="00980F44" w14:paraId="0A0E89B3"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A03B45" w14:textId="77777777" w:rsidR="00C529A4" w:rsidRPr="00980F44" w:rsidRDefault="00C529A4" w:rsidP="00E35C8D">
                  <w:pPr>
                    <w:pStyle w:val="rowtabella0"/>
                    <w:rPr>
                      <w:color w:val="002060"/>
                    </w:rPr>
                  </w:pPr>
                  <w:r w:rsidRPr="00980F44">
                    <w:rPr>
                      <w:color w:val="002060"/>
                    </w:rPr>
                    <w:t>ACQUALAGNA CALCIO C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0EAFB7" w14:textId="77777777" w:rsidR="00C529A4" w:rsidRPr="00980F44" w:rsidRDefault="00C529A4" w:rsidP="00E35C8D">
                  <w:pPr>
                    <w:pStyle w:val="rowtabella0"/>
                    <w:rPr>
                      <w:color w:val="002060"/>
                    </w:rPr>
                  </w:pPr>
                  <w:r w:rsidRPr="00980F44">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77DDD1" w14:textId="77777777" w:rsidR="00C529A4" w:rsidRPr="00980F44" w:rsidRDefault="00C529A4" w:rsidP="00E35C8D">
                  <w:pPr>
                    <w:pStyle w:val="rowtabella0"/>
                    <w:jc w:val="center"/>
                    <w:rPr>
                      <w:color w:val="002060"/>
                    </w:rPr>
                  </w:pPr>
                  <w:r w:rsidRPr="00980F44">
                    <w:rPr>
                      <w:color w:val="002060"/>
                    </w:rPr>
                    <w:t>8 - 3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8568B4" w14:textId="77777777" w:rsidR="00C529A4" w:rsidRPr="00980F44" w:rsidRDefault="00C529A4" w:rsidP="00E35C8D">
                  <w:pPr>
                    <w:pStyle w:val="rowtabella0"/>
                    <w:jc w:val="center"/>
                    <w:rPr>
                      <w:color w:val="002060"/>
                    </w:rPr>
                  </w:pPr>
                  <w:r w:rsidRPr="00980F44">
                    <w:rPr>
                      <w:color w:val="002060"/>
                    </w:rPr>
                    <w:t> </w:t>
                  </w:r>
                </w:p>
              </w:tc>
            </w:tr>
            <w:tr w:rsidR="00C529A4" w:rsidRPr="00980F44" w14:paraId="24C84069"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C5565E" w14:textId="77777777" w:rsidR="00C529A4" w:rsidRPr="00980F44" w:rsidRDefault="00C529A4" w:rsidP="00E35C8D">
                  <w:pPr>
                    <w:pStyle w:val="rowtabella0"/>
                    <w:rPr>
                      <w:color w:val="002060"/>
                    </w:rPr>
                  </w:pPr>
                  <w:r w:rsidRPr="00980F44">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8F32C9" w14:textId="77777777" w:rsidR="00C529A4" w:rsidRPr="00980F44" w:rsidRDefault="00C529A4" w:rsidP="00E35C8D">
                  <w:pPr>
                    <w:pStyle w:val="rowtabella0"/>
                    <w:rPr>
                      <w:color w:val="002060"/>
                    </w:rPr>
                  </w:pPr>
                  <w:r w:rsidRPr="00980F44">
                    <w:rPr>
                      <w:color w:val="002060"/>
                    </w:rPr>
                    <w:t xml:space="preserve">- </w:t>
                  </w:r>
                  <w:proofErr w:type="gramStart"/>
                  <w:r w:rsidRPr="00980F44">
                    <w:rPr>
                      <w:color w:val="002060"/>
                    </w:rPr>
                    <w:t>CITTA</w:t>
                  </w:r>
                  <w:proofErr w:type="gramEnd"/>
                  <w:r w:rsidRPr="00980F44">
                    <w:rPr>
                      <w:color w:val="002060"/>
                    </w:rPr>
                    <w:t xml:space="preserve">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9C0C62" w14:textId="77777777" w:rsidR="00C529A4" w:rsidRPr="00980F44" w:rsidRDefault="00C529A4" w:rsidP="00E35C8D">
                  <w:pPr>
                    <w:pStyle w:val="rowtabella0"/>
                    <w:jc w:val="center"/>
                    <w:rPr>
                      <w:color w:val="002060"/>
                    </w:rPr>
                  </w:pPr>
                  <w:r w:rsidRPr="00980F44">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93CA64" w14:textId="77777777" w:rsidR="00C529A4" w:rsidRPr="00980F44" w:rsidRDefault="00C529A4" w:rsidP="00E35C8D">
                  <w:pPr>
                    <w:pStyle w:val="rowtabella0"/>
                    <w:jc w:val="center"/>
                    <w:rPr>
                      <w:color w:val="002060"/>
                    </w:rPr>
                  </w:pPr>
                  <w:r w:rsidRPr="00980F44">
                    <w:rPr>
                      <w:color w:val="002060"/>
                    </w:rPr>
                    <w:t> </w:t>
                  </w:r>
                </w:p>
              </w:tc>
            </w:tr>
            <w:tr w:rsidR="00C529A4" w:rsidRPr="00980F44" w14:paraId="28224886"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5BCD11" w14:textId="77777777" w:rsidR="00C529A4" w:rsidRPr="00980F44" w:rsidRDefault="00C529A4" w:rsidP="00E35C8D">
                  <w:pPr>
                    <w:pStyle w:val="rowtabella0"/>
                    <w:rPr>
                      <w:color w:val="002060"/>
                    </w:rPr>
                  </w:pPr>
                  <w:r w:rsidRPr="00980F44">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D6E59C" w14:textId="77777777" w:rsidR="00C529A4" w:rsidRPr="00980F44" w:rsidRDefault="00C529A4" w:rsidP="00E35C8D">
                  <w:pPr>
                    <w:pStyle w:val="rowtabella0"/>
                    <w:rPr>
                      <w:color w:val="002060"/>
                    </w:rPr>
                  </w:pPr>
                  <w:r w:rsidRPr="00980F44">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3362BF" w14:textId="77777777" w:rsidR="00C529A4" w:rsidRPr="00980F44" w:rsidRDefault="00C529A4" w:rsidP="00E35C8D">
                  <w:pPr>
                    <w:pStyle w:val="rowtabella0"/>
                    <w:jc w:val="center"/>
                    <w:rPr>
                      <w:color w:val="002060"/>
                    </w:rPr>
                  </w:pPr>
                  <w:r w:rsidRPr="00980F44">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600165" w14:textId="77777777" w:rsidR="00C529A4" w:rsidRPr="00980F44" w:rsidRDefault="00C529A4" w:rsidP="00E35C8D">
                  <w:pPr>
                    <w:pStyle w:val="rowtabella0"/>
                    <w:jc w:val="center"/>
                    <w:rPr>
                      <w:color w:val="002060"/>
                    </w:rPr>
                  </w:pPr>
                  <w:r w:rsidRPr="00980F44">
                    <w:rPr>
                      <w:color w:val="002060"/>
                    </w:rPr>
                    <w:t> </w:t>
                  </w:r>
                </w:p>
              </w:tc>
            </w:tr>
            <w:tr w:rsidR="00C529A4" w:rsidRPr="00980F44" w14:paraId="6EAB6425"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45056F" w14:textId="77777777" w:rsidR="00C529A4" w:rsidRPr="00980F44" w:rsidRDefault="00C529A4" w:rsidP="00E35C8D">
                  <w:pPr>
                    <w:pStyle w:val="rowtabella0"/>
                    <w:rPr>
                      <w:color w:val="002060"/>
                    </w:rPr>
                  </w:pPr>
                  <w:r w:rsidRPr="00980F44">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EE5B79" w14:textId="77777777" w:rsidR="00C529A4" w:rsidRPr="00980F44" w:rsidRDefault="00C529A4" w:rsidP="00E35C8D">
                  <w:pPr>
                    <w:pStyle w:val="rowtabella0"/>
                    <w:rPr>
                      <w:color w:val="002060"/>
                    </w:rPr>
                  </w:pPr>
                  <w:r w:rsidRPr="00980F44">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381D3B" w14:textId="77777777" w:rsidR="00C529A4" w:rsidRPr="00980F44" w:rsidRDefault="00C529A4" w:rsidP="00E35C8D">
                  <w:pPr>
                    <w:pStyle w:val="rowtabella0"/>
                    <w:jc w:val="center"/>
                    <w:rPr>
                      <w:color w:val="002060"/>
                    </w:rPr>
                  </w:pPr>
                  <w:r w:rsidRPr="00980F44">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C625F8" w14:textId="77777777" w:rsidR="00C529A4" w:rsidRPr="00980F44" w:rsidRDefault="00C529A4" w:rsidP="00E35C8D">
                  <w:pPr>
                    <w:pStyle w:val="rowtabella0"/>
                    <w:jc w:val="center"/>
                    <w:rPr>
                      <w:color w:val="002060"/>
                    </w:rPr>
                  </w:pPr>
                  <w:r w:rsidRPr="00980F44">
                    <w:rPr>
                      <w:color w:val="002060"/>
                    </w:rPr>
                    <w:t> </w:t>
                  </w:r>
                </w:p>
              </w:tc>
            </w:tr>
            <w:tr w:rsidR="00C529A4" w:rsidRPr="00980F44" w14:paraId="1286CFA2"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2DE377" w14:textId="77777777" w:rsidR="00C529A4" w:rsidRPr="00980F44" w:rsidRDefault="00C529A4" w:rsidP="00E35C8D">
                  <w:pPr>
                    <w:pStyle w:val="rowtabella0"/>
                    <w:rPr>
                      <w:color w:val="002060"/>
                    </w:rPr>
                  </w:pPr>
                  <w:r w:rsidRPr="00980F44">
                    <w:rPr>
                      <w:color w:val="002060"/>
                    </w:rPr>
                    <w:lastRenderedPageBreak/>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C282B" w14:textId="77777777" w:rsidR="00C529A4" w:rsidRPr="00980F44" w:rsidRDefault="00C529A4" w:rsidP="00E35C8D">
                  <w:pPr>
                    <w:pStyle w:val="rowtabella0"/>
                    <w:rPr>
                      <w:color w:val="002060"/>
                    </w:rPr>
                  </w:pPr>
                  <w:r w:rsidRPr="00980F44">
                    <w:rPr>
                      <w:color w:val="002060"/>
                    </w:rPr>
                    <w:t>- VILLA CECCOLINI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DCE97" w14:textId="77777777" w:rsidR="00C529A4" w:rsidRPr="00980F44" w:rsidRDefault="00C529A4" w:rsidP="00E35C8D">
                  <w:pPr>
                    <w:pStyle w:val="rowtabella0"/>
                    <w:jc w:val="center"/>
                    <w:rPr>
                      <w:color w:val="002060"/>
                    </w:rPr>
                  </w:pPr>
                  <w:r w:rsidRPr="00980F44">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8B4FF3" w14:textId="77777777" w:rsidR="00C529A4" w:rsidRPr="00980F44" w:rsidRDefault="00C529A4" w:rsidP="00E35C8D">
                  <w:pPr>
                    <w:pStyle w:val="rowtabella0"/>
                    <w:jc w:val="center"/>
                    <w:rPr>
                      <w:color w:val="002060"/>
                    </w:rPr>
                  </w:pPr>
                  <w:r w:rsidRPr="00980F44">
                    <w:rPr>
                      <w:color w:val="002060"/>
                    </w:rPr>
                    <w:t> </w:t>
                  </w:r>
                </w:p>
              </w:tc>
            </w:tr>
          </w:tbl>
          <w:p w14:paraId="58D82FB9" w14:textId="77777777" w:rsidR="00C529A4" w:rsidRPr="00980F44" w:rsidRDefault="00C529A4" w:rsidP="00E35C8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6F806453"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BBD0C" w14:textId="77777777" w:rsidR="00C529A4" w:rsidRPr="00980F44" w:rsidRDefault="00C529A4" w:rsidP="00E35C8D">
                  <w:pPr>
                    <w:pStyle w:val="headertabella0"/>
                    <w:rPr>
                      <w:color w:val="002060"/>
                    </w:rPr>
                  </w:pPr>
                  <w:r w:rsidRPr="00980F44">
                    <w:rPr>
                      <w:color w:val="002060"/>
                    </w:rPr>
                    <w:lastRenderedPageBreak/>
                    <w:t>GIRONE B - 2 Giornata - A</w:t>
                  </w:r>
                </w:p>
              </w:tc>
            </w:tr>
            <w:tr w:rsidR="00C529A4" w:rsidRPr="00980F44" w14:paraId="638B967B"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95C4CE" w14:textId="77777777" w:rsidR="00C529A4" w:rsidRPr="00980F44" w:rsidRDefault="00C529A4" w:rsidP="00E35C8D">
                  <w:pPr>
                    <w:pStyle w:val="rowtabella0"/>
                    <w:rPr>
                      <w:color w:val="002060"/>
                    </w:rPr>
                  </w:pPr>
                  <w:r w:rsidRPr="00980F44">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BE808" w14:textId="77777777" w:rsidR="00C529A4" w:rsidRPr="00980F44" w:rsidRDefault="00C529A4" w:rsidP="00E35C8D">
                  <w:pPr>
                    <w:pStyle w:val="rowtabella0"/>
                    <w:rPr>
                      <w:color w:val="002060"/>
                    </w:rPr>
                  </w:pPr>
                  <w:r w:rsidRPr="00980F44">
                    <w:rPr>
                      <w:color w:val="002060"/>
                    </w:rPr>
                    <w:t>- AVENALE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F14289" w14:textId="77777777" w:rsidR="00C529A4" w:rsidRPr="00980F44" w:rsidRDefault="00C529A4" w:rsidP="00E35C8D">
                  <w:pPr>
                    <w:pStyle w:val="rowtabella0"/>
                    <w:jc w:val="center"/>
                    <w:rPr>
                      <w:color w:val="002060"/>
                    </w:rPr>
                  </w:pPr>
                  <w:r w:rsidRPr="00980F44">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92747C" w14:textId="77777777" w:rsidR="00C529A4" w:rsidRPr="00980F44" w:rsidRDefault="00C529A4" w:rsidP="00E35C8D">
                  <w:pPr>
                    <w:pStyle w:val="rowtabella0"/>
                    <w:jc w:val="center"/>
                    <w:rPr>
                      <w:color w:val="002060"/>
                    </w:rPr>
                  </w:pPr>
                  <w:r w:rsidRPr="00980F44">
                    <w:rPr>
                      <w:color w:val="002060"/>
                    </w:rPr>
                    <w:t> </w:t>
                  </w:r>
                </w:p>
              </w:tc>
            </w:tr>
            <w:tr w:rsidR="00C529A4" w:rsidRPr="00980F44" w14:paraId="002E9A90"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18D9ED" w14:textId="77777777" w:rsidR="00C529A4" w:rsidRPr="00980F44" w:rsidRDefault="00C529A4" w:rsidP="00E35C8D">
                  <w:pPr>
                    <w:pStyle w:val="rowtabella0"/>
                    <w:rPr>
                      <w:color w:val="002060"/>
                    </w:rPr>
                  </w:pPr>
                  <w:r w:rsidRPr="00980F44">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6D52DB" w14:textId="77777777" w:rsidR="00C529A4" w:rsidRPr="00980F44" w:rsidRDefault="00C529A4" w:rsidP="00E35C8D">
                  <w:pPr>
                    <w:pStyle w:val="rowtabella0"/>
                    <w:rPr>
                      <w:color w:val="002060"/>
                    </w:rPr>
                  </w:pPr>
                  <w:r w:rsidRPr="00980F44">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107BD8" w14:textId="77777777" w:rsidR="00C529A4" w:rsidRPr="00980F44" w:rsidRDefault="00C529A4" w:rsidP="00E35C8D">
                  <w:pPr>
                    <w:pStyle w:val="rowtabella0"/>
                    <w:jc w:val="center"/>
                    <w:rPr>
                      <w:color w:val="002060"/>
                    </w:rPr>
                  </w:pPr>
                  <w:r w:rsidRPr="00980F44">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6BD09A" w14:textId="77777777" w:rsidR="00C529A4" w:rsidRPr="00980F44" w:rsidRDefault="00C529A4" w:rsidP="00E35C8D">
                  <w:pPr>
                    <w:pStyle w:val="rowtabella0"/>
                    <w:jc w:val="center"/>
                    <w:rPr>
                      <w:color w:val="002060"/>
                    </w:rPr>
                  </w:pPr>
                  <w:r w:rsidRPr="00980F44">
                    <w:rPr>
                      <w:color w:val="002060"/>
                    </w:rPr>
                    <w:t> </w:t>
                  </w:r>
                </w:p>
              </w:tc>
            </w:tr>
            <w:tr w:rsidR="00C529A4" w:rsidRPr="00980F44" w14:paraId="6709C888"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EC2808" w14:textId="77777777" w:rsidR="00C529A4" w:rsidRPr="00980F44" w:rsidRDefault="00C529A4" w:rsidP="00E35C8D">
                  <w:pPr>
                    <w:pStyle w:val="rowtabella0"/>
                    <w:rPr>
                      <w:color w:val="002060"/>
                    </w:rPr>
                  </w:pPr>
                  <w:r w:rsidRPr="00980F44">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C88AB4" w14:textId="77777777" w:rsidR="00C529A4" w:rsidRPr="00980F44" w:rsidRDefault="00C529A4" w:rsidP="00E35C8D">
                  <w:pPr>
                    <w:pStyle w:val="rowtabella0"/>
                    <w:rPr>
                      <w:color w:val="002060"/>
                    </w:rPr>
                  </w:pPr>
                  <w:r w:rsidRPr="00980F44">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7E14C2" w14:textId="77777777" w:rsidR="00C529A4" w:rsidRPr="00980F44" w:rsidRDefault="00C529A4" w:rsidP="00E35C8D">
                  <w:pPr>
                    <w:pStyle w:val="rowtabella0"/>
                    <w:jc w:val="center"/>
                    <w:rPr>
                      <w:color w:val="002060"/>
                    </w:rPr>
                  </w:pPr>
                  <w:r w:rsidRPr="00980F44">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EF1BC9" w14:textId="77777777" w:rsidR="00C529A4" w:rsidRPr="00980F44" w:rsidRDefault="00C529A4" w:rsidP="00E35C8D">
                  <w:pPr>
                    <w:pStyle w:val="rowtabella0"/>
                    <w:jc w:val="center"/>
                    <w:rPr>
                      <w:color w:val="002060"/>
                    </w:rPr>
                  </w:pPr>
                  <w:r w:rsidRPr="00980F44">
                    <w:rPr>
                      <w:color w:val="002060"/>
                    </w:rPr>
                    <w:t> </w:t>
                  </w:r>
                </w:p>
              </w:tc>
            </w:tr>
            <w:tr w:rsidR="00C529A4" w:rsidRPr="00980F44" w14:paraId="0BDCB99F"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5EF36D" w14:textId="77777777" w:rsidR="00C529A4" w:rsidRPr="00980F44" w:rsidRDefault="00C529A4" w:rsidP="00E35C8D">
                  <w:pPr>
                    <w:pStyle w:val="rowtabella0"/>
                    <w:rPr>
                      <w:color w:val="002060"/>
                    </w:rPr>
                  </w:pPr>
                  <w:r w:rsidRPr="00980F44">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AD9DA0" w14:textId="77777777" w:rsidR="00C529A4" w:rsidRPr="00980F44" w:rsidRDefault="00C529A4" w:rsidP="00E35C8D">
                  <w:pPr>
                    <w:pStyle w:val="rowtabella0"/>
                    <w:rPr>
                      <w:color w:val="002060"/>
                    </w:rPr>
                  </w:pPr>
                  <w:r w:rsidRPr="00980F44">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84D4E0" w14:textId="77777777" w:rsidR="00C529A4" w:rsidRPr="00980F44" w:rsidRDefault="00C529A4" w:rsidP="00E35C8D">
                  <w:pPr>
                    <w:pStyle w:val="rowtabella0"/>
                    <w:jc w:val="center"/>
                    <w:rPr>
                      <w:color w:val="002060"/>
                    </w:rPr>
                  </w:pPr>
                  <w:r w:rsidRPr="00980F44">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E74F5E" w14:textId="77777777" w:rsidR="00C529A4" w:rsidRPr="00980F44" w:rsidRDefault="00C529A4" w:rsidP="00E35C8D">
                  <w:pPr>
                    <w:pStyle w:val="rowtabella0"/>
                    <w:jc w:val="center"/>
                    <w:rPr>
                      <w:color w:val="002060"/>
                    </w:rPr>
                  </w:pPr>
                  <w:r w:rsidRPr="00980F44">
                    <w:rPr>
                      <w:color w:val="002060"/>
                    </w:rPr>
                    <w:t> </w:t>
                  </w:r>
                </w:p>
              </w:tc>
            </w:tr>
            <w:tr w:rsidR="00C529A4" w:rsidRPr="00980F44" w14:paraId="548A6A7E"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C9AE9A" w14:textId="77777777" w:rsidR="00C529A4" w:rsidRPr="00980F44" w:rsidRDefault="00C529A4" w:rsidP="00E35C8D">
                  <w:pPr>
                    <w:pStyle w:val="rowtabella0"/>
                    <w:rPr>
                      <w:color w:val="002060"/>
                    </w:rPr>
                  </w:pPr>
                  <w:r w:rsidRPr="00980F44">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3C195F" w14:textId="77777777" w:rsidR="00C529A4" w:rsidRPr="00980F44" w:rsidRDefault="00C529A4" w:rsidP="00E35C8D">
                  <w:pPr>
                    <w:pStyle w:val="rowtabella0"/>
                    <w:rPr>
                      <w:color w:val="002060"/>
                    </w:rPr>
                  </w:pPr>
                  <w:r w:rsidRPr="00980F44">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A619AA" w14:textId="77777777" w:rsidR="00C529A4" w:rsidRPr="00980F44" w:rsidRDefault="00C529A4" w:rsidP="00E35C8D">
                  <w:pPr>
                    <w:pStyle w:val="rowtabella0"/>
                    <w:jc w:val="center"/>
                    <w:rPr>
                      <w:color w:val="002060"/>
                    </w:rPr>
                  </w:pPr>
                  <w:r w:rsidRPr="00980F44">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338BE4" w14:textId="77777777" w:rsidR="00C529A4" w:rsidRPr="00980F44" w:rsidRDefault="00C529A4" w:rsidP="00E35C8D">
                  <w:pPr>
                    <w:pStyle w:val="rowtabella0"/>
                    <w:jc w:val="center"/>
                    <w:rPr>
                      <w:color w:val="002060"/>
                    </w:rPr>
                  </w:pPr>
                  <w:r w:rsidRPr="00980F44">
                    <w:rPr>
                      <w:color w:val="002060"/>
                    </w:rPr>
                    <w:t> </w:t>
                  </w:r>
                </w:p>
              </w:tc>
            </w:tr>
            <w:tr w:rsidR="00C529A4" w:rsidRPr="00980F44" w14:paraId="3687C4C2"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24343F" w14:textId="77777777" w:rsidR="00C529A4" w:rsidRPr="00980F44" w:rsidRDefault="00C529A4" w:rsidP="00E35C8D">
                  <w:pPr>
                    <w:pStyle w:val="rowtabella0"/>
                    <w:rPr>
                      <w:color w:val="002060"/>
                    </w:rPr>
                  </w:pPr>
                  <w:r w:rsidRPr="00980F44">
                    <w:rPr>
                      <w:color w:val="002060"/>
                    </w:rPr>
                    <w:lastRenderedPageBreak/>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54042" w14:textId="77777777" w:rsidR="00C529A4" w:rsidRPr="00980F44" w:rsidRDefault="00C529A4" w:rsidP="00E35C8D">
                  <w:pPr>
                    <w:pStyle w:val="rowtabella0"/>
                    <w:rPr>
                      <w:color w:val="002060"/>
                    </w:rPr>
                  </w:pPr>
                  <w:r w:rsidRPr="00980F44">
                    <w:rPr>
                      <w:color w:val="002060"/>
                    </w:rPr>
                    <w:t>- SAN BIAGIO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AF08FA" w14:textId="77777777" w:rsidR="00C529A4" w:rsidRPr="00980F44" w:rsidRDefault="00C529A4" w:rsidP="00E35C8D">
                  <w:pPr>
                    <w:pStyle w:val="rowtabella0"/>
                    <w:jc w:val="center"/>
                    <w:rPr>
                      <w:color w:val="002060"/>
                    </w:rPr>
                  </w:pPr>
                  <w:r w:rsidRPr="00980F44">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F85954" w14:textId="77777777" w:rsidR="00C529A4" w:rsidRPr="00980F44" w:rsidRDefault="00C529A4" w:rsidP="00E35C8D">
                  <w:pPr>
                    <w:pStyle w:val="rowtabella0"/>
                    <w:jc w:val="center"/>
                    <w:rPr>
                      <w:color w:val="002060"/>
                    </w:rPr>
                  </w:pPr>
                  <w:r w:rsidRPr="00980F44">
                    <w:rPr>
                      <w:color w:val="002060"/>
                    </w:rPr>
                    <w:t> </w:t>
                  </w:r>
                </w:p>
              </w:tc>
            </w:tr>
            <w:tr w:rsidR="00C529A4" w:rsidRPr="00980F44" w14:paraId="76D46132" w14:textId="77777777" w:rsidTr="00E35C8D">
              <w:tc>
                <w:tcPr>
                  <w:tcW w:w="4700" w:type="dxa"/>
                  <w:gridSpan w:val="4"/>
                  <w:tcBorders>
                    <w:top w:val="nil"/>
                    <w:left w:val="nil"/>
                    <w:bottom w:val="nil"/>
                    <w:right w:val="nil"/>
                  </w:tcBorders>
                  <w:tcMar>
                    <w:top w:w="20" w:type="dxa"/>
                    <w:left w:w="20" w:type="dxa"/>
                    <w:bottom w:w="20" w:type="dxa"/>
                    <w:right w:w="20" w:type="dxa"/>
                  </w:tcMar>
                  <w:vAlign w:val="center"/>
                  <w:hideMark/>
                </w:tcPr>
                <w:p w14:paraId="119406C5" w14:textId="77777777" w:rsidR="00C529A4" w:rsidRPr="00980F44" w:rsidRDefault="00C529A4" w:rsidP="00E35C8D">
                  <w:pPr>
                    <w:pStyle w:val="rowtabella0"/>
                    <w:rPr>
                      <w:color w:val="002060"/>
                    </w:rPr>
                  </w:pPr>
                  <w:r w:rsidRPr="00980F44">
                    <w:rPr>
                      <w:color w:val="002060"/>
                    </w:rPr>
                    <w:t>(1) - disputata il 08/10/2024</w:t>
                  </w:r>
                </w:p>
              </w:tc>
            </w:tr>
          </w:tbl>
          <w:p w14:paraId="4CA1ACC1" w14:textId="77777777" w:rsidR="00C529A4" w:rsidRPr="00980F44" w:rsidRDefault="00C529A4" w:rsidP="00E35C8D">
            <w:pPr>
              <w:rPr>
                <w:color w:val="002060"/>
              </w:rPr>
            </w:pPr>
          </w:p>
        </w:tc>
      </w:tr>
    </w:tbl>
    <w:p w14:paraId="09A46701" w14:textId="77777777" w:rsidR="00C529A4" w:rsidRPr="00980F44" w:rsidRDefault="00C529A4" w:rsidP="00C529A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529A4" w:rsidRPr="00980F44" w14:paraId="69CA1DA1" w14:textId="77777777" w:rsidTr="00E35C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2102CB3B"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03D0D" w14:textId="77777777" w:rsidR="00C529A4" w:rsidRPr="00980F44" w:rsidRDefault="00C529A4" w:rsidP="00E35C8D">
                  <w:pPr>
                    <w:pStyle w:val="headertabella0"/>
                    <w:rPr>
                      <w:color w:val="002060"/>
                    </w:rPr>
                  </w:pPr>
                  <w:r w:rsidRPr="00980F44">
                    <w:rPr>
                      <w:color w:val="002060"/>
                    </w:rPr>
                    <w:t>GIRONE C - 2 Giornata - A</w:t>
                  </w:r>
                </w:p>
              </w:tc>
            </w:tr>
            <w:tr w:rsidR="00C529A4" w:rsidRPr="00980F44" w14:paraId="3F9407BA"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3B500F" w14:textId="77777777" w:rsidR="00C529A4" w:rsidRPr="00980F44" w:rsidRDefault="00C529A4" w:rsidP="00E35C8D">
                  <w:pPr>
                    <w:pStyle w:val="rowtabella0"/>
                    <w:rPr>
                      <w:color w:val="002060"/>
                    </w:rPr>
                  </w:pPr>
                  <w:r w:rsidRPr="00980F44">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B0DB8" w14:textId="77777777" w:rsidR="00C529A4" w:rsidRPr="00980F44" w:rsidRDefault="00C529A4" w:rsidP="00E35C8D">
                  <w:pPr>
                    <w:pStyle w:val="rowtabella0"/>
                    <w:rPr>
                      <w:color w:val="002060"/>
                    </w:rPr>
                  </w:pPr>
                  <w:r w:rsidRPr="00980F44">
                    <w:rPr>
                      <w:color w:val="002060"/>
                    </w:rPr>
                    <w:t>- FUTSAL CAMPIGLIONE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C9FD27" w14:textId="77777777" w:rsidR="00C529A4" w:rsidRPr="00980F44" w:rsidRDefault="00C529A4" w:rsidP="00E35C8D">
                  <w:pPr>
                    <w:pStyle w:val="rowtabella0"/>
                    <w:jc w:val="center"/>
                    <w:rPr>
                      <w:color w:val="002060"/>
                    </w:rPr>
                  </w:pPr>
                  <w:r w:rsidRPr="00980F44">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17937" w14:textId="77777777" w:rsidR="00C529A4" w:rsidRPr="00980F44" w:rsidRDefault="00C529A4" w:rsidP="00E35C8D">
                  <w:pPr>
                    <w:pStyle w:val="rowtabella0"/>
                    <w:jc w:val="center"/>
                    <w:rPr>
                      <w:color w:val="002060"/>
                    </w:rPr>
                  </w:pPr>
                  <w:r w:rsidRPr="00980F44">
                    <w:rPr>
                      <w:color w:val="002060"/>
                    </w:rPr>
                    <w:t> </w:t>
                  </w:r>
                </w:p>
              </w:tc>
            </w:tr>
            <w:tr w:rsidR="00C529A4" w:rsidRPr="00980F44" w14:paraId="406845C8"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F92EC2" w14:textId="77777777" w:rsidR="00C529A4" w:rsidRPr="00980F44" w:rsidRDefault="00C529A4" w:rsidP="00E35C8D">
                  <w:pPr>
                    <w:pStyle w:val="rowtabella0"/>
                    <w:rPr>
                      <w:color w:val="002060"/>
                    </w:rPr>
                  </w:pPr>
                  <w:r w:rsidRPr="00980F44">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838730" w14:textId="77777777" w:rsidR="00C529A4" w:rsidRPr="00980F44" w:rsidRDefault="00C529A4" w:rsidP="00E35C8D">
                  <w:pPr>
                    <w:pStyle w:val="rowtabella0"/>
                    <w:rPr>
                      <w:color w:val="002060"/>
                    </w:rPr>
                  </w:pPr>
                  <w:r w:rsidRPr="00980F44">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E63DEA" w14:textId="77777777" w:rsidR="00C529A4" w:rsidRPr="00980F44" w:rsidRDefault="00C529A4" w:rsidP="00E35C8D">
                  <w:pPr>
                    <w:pStyle w:val="rowtabella0"/>
                    <w:jc w:val="center"/>
                    <w:rPr>
                      <w:color w:val="002060"/>
                    </w:rPr>
                  </w:pPr>
                  <w:r w:rsidRPr="00980F44">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E20F0E" w14:textId="77777777" w:rsidR="00C529A4" w:rsidRPr="00980F44" w:rsidRDefault="00C529A4" w:rsidP="00E35C8D">
                  <w:pPr>
                    <w:pStyle w:val="rowtabella0"/>
                    <w:jc w:val="center"/>
                    <w:rPr>
                      <w:color w:val="002060"/>
                    </w:rPr>
                  </w:pPr>
                  <w:r w:rsidRPr="00980F44">
                    <w:rPr>
                      <w:color w:val="002060"/>
                    </w:rPr>
                    <w:t> </w:t>
                  </w:r>
                </w:p>
              </w:tc>
            </w:tr>
            <w:tr w:rsidR="00C529A4" w:rsidRPr="00980F44" w14:paraId="49943E8D"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49DE3F" w14:textId="77777777" w:rsidR="00C529A4" w:rsidRPr="00980F44" w:rsidRDefault="00C529A4" w:rsidP="00E35C8D">
                  <w:pPr>
                    <w:pStyle w:val="rowtabella0"/>
                    <w:rPr>
                      <w:color w:val="002060"/>
                    </w:rPr>
                  </w:pPr>
                  <w:r w:rsidRPr="00980F44">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E019DC" w14:textId="77777777" w:rsidR="00C529A4" w:rsidRPr="00980F44" w:rsidRDefault="00C529A4" w:rsidP="00E35C8D">
                  <w:pPr>
                    <w:pStyle w:val="rowtabella0"/>
                    <w:rPr>
                      <w:color w:val="002060"/>
                    </w:rPr>
                  </w:pPr>
                  <w:r w:rsidRPr="00980F44">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4CFA3E" w14:textId="77777777" w:rsidR="00C529A4" w:rsidRPr="00980F44" w:rsidRDefault="00C529A4" w:rsidP="00E35C8D">
                  <w:pPr>
                    <w:pStyle w:val="rowtabella0"/>
                    <w:jc w:val="center"/>
                    <w:rPr>
                      <w:color w:val="002060"/>
                    </w:rPr>
                  </w:pPr>
                  <w:r w:rsidRPr="00980F44">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28F6E4" w14:textId="77777777" w:rsidR="00C529A4" w:rsidRPr="00980F44" w:rsidRDefault="00C529A4" w:rsidP="00E35C8D">
                  <w:pPr>
                    <w:pStyle w:val="rowtabella0"/>
                    <w:jc w:val="center"/>
                    <w:rPr>
                      <w:color w:val="002060"/>
                    </w:rPr>
                  </w:pPr>
                  <w:r w:rsidRPr="00980F44">
                    <w:rPr>
                      <w:color w:val="002060"/>
                    </w:rPr>
                    <w:t> </w:t>
                  </w:r>
                </w:p>
              </w:tc>
            </w:tr>
            <w:tr w:rsidR="00C529A4" w:rsidRPr="00980F44" w14:paraId="1EE6A827"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308A20" w14:textId="77777777" w:rsidR="00C529A4" w:rsidRPr="00980F44" w:rsidRDefault="00C529A4" w:rsidP="00E35C8D">
                  <w:pPr>
                    <w:pStyle w:val="rowtabella0"/>
                    <w:rPr>
                      <w:color w:val="002060"/>
                    </w:rPr>
                  </w:pPr>
                  <w:r w:rsidRPr="00980F44">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2FE4D5" w14:textId="77777777" w:rsidR="00C529A4" w:rsidRPr="00980F44" w:rsidRDefault="00C529A4" w:rsidP="00E35C8D">
                  <w:pPr>
                    <w:pStyle w:val="rowtabella0"/>
                    <w:rPr>
                      <w:color w:val="002060"/>
                    </w:rPr>
                  </w:pPr>
                  <w:r w:rsidRPr="00980F44">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6ABF35" w14:textId="77777777" w:rsidR="00C529A4" w:rsidRPr="00980F44" w:rsidRDefault="00C529A4" w:rsidP="00E35C8D">
                  <w:pPr>
                    <w:pStyle w:val="rowtabella0"/>
                    <w:jc w:val="center"/>
                    <w:rPr>
                      <w:color w:val="002060"/>
                    </w:rPr>
                  </w:pPr>
                  <w:r w:rsidRPr="00980F44">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36299A" w14:textId="77777777" w:rsidR="00C529A4" w:rsidRPr="00980F44" w:rsidRDefault="00C529A4" w:rsidP="00E35C8D">
                  <w:pPr>
                    <w:pStyle w:val="rowtabella0"/>
                    <w:jc w:val="center"/>
                    <w:rPr>
                      <w:color w:val="002060"/>
                    </w:rPr>
                  </w:pPr>
                  <w:r w:rsidRPr="00980F44">
                    <w:rPr>
                      <w:color w:val="002060"/>
                    </w:rPr>
                    <w:t> </w:t>
                  </w:r>
                </w:p>
              </w:tc>
            </w:tr>
            <w:tr w:rsidR="00C529A4" w:rsidRPr="00980F44" w14:paraId="5E2BFF52"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CDA448" w14:textId="77777777" w:rsidR="00C529A4" w:rsidRPr="00980F44" w:rsidRDefault="00C529A4" w:rsidP="00E35C8D">
                  <w:pPr>
                    <w:pStyle w:val="rowtabella0"/>
                    <w:rPr>
                      <w:color w:val="002060"/>
                    </w:rPr>
                  </w:pPr>
                  <w:r w:rsidRPr="00980F44">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2415E8" w14:textId="77777777" w:rsidR="00C529A4" w:rsidRPr="00980F44" w:rsidRDefault="00C529A4" w:rsidP="00E35C8D">
                  <w:pPr>
                    <w:pStyle w:val="rowtabella0"/>
                    <w:rPr>
                      <w:color w:val="002060"/>
                    </w:rPr>
                  </w:pPr>
                  <w:r w:rsidRPr="00980F44">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691E28" w14:textId="77777777" w:rsidR="00C529A4" w:rsidRPr="00980F44" w:rsidRDefault="00C529A4" w:rsidP="00E35C8D">
                  <w:pPr>
                    <w:pStyle w:val="rowtabella0"/>
                    <w:jc w:val="center"/>
                    <w:rPr>
                      <w:color w:val="002060"/>
                    </w:rPr>
                  </w:pPr>
                  <w:r w:rsidRPr="00980F44">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B692D7" w14:textId="77777777" w:rsidR="00C529A4" w:rsidRPr="00980F44" w:rsidRDefault="00C529A4" w:rsidP="00E35C8D">
                  <w:pPr>
                    <w:pStyle w:val="rowtabella0"/>
                    <w:jc w:val="center"/>
                    <w:rPr>
                      <w:color w:val="002060"/>
                    </w:rPr>
                  </w:pPr>
                  <w:r w:rsidRPr="00980F44">
                    <w:rPr>
                      <w:color w:val="002060"/>
                    </w:rPr>
                    <w:t> </w:t>
                  </w:r>
                </w:p>
              </w:tc>
            </w:tr>
            <w:tr w:rsidR="00C529A4" w:rsidRPr="00980F44" w14:paraId="589BB5C8"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EED5FD" w14:textId="77777777" w:rsidR="00C529A4" w:rsidRPr="00980F44" w:rsidRDefault="00C529A4" w:rsidP="00E35C8D">
                  <w:pPr>
                    <w:pStyle w:val="rowtabella0"/>
                    <w:rPr>
                      <w:color w:val="002060"/>
                    </w:rPr>
                  </w:pPr>
                  <w:r w:rsidRPr="00980F44">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9425A6" w14:textId="77777777" w:rsidR="00C529A4" w:rsidRPr="00980F44" w:rsidRDefault="00C529A4" w:rsidP="00E35C8D">
                  <w:pPr>
                    <w:pStyle w:val="rowtabella0"/>
                    <w:rPr>
                      <w:color w:val="002060"/>
                    </w:rPr>
                  </w:pPr>
                  <w:r w:rsidRPr="00980F44">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7529DF" w14:textId="77777777" w:rsidR="00C529A4" w:rsidRPr="00980F44" w:rsidRDefault="00C529A4" w:rsidP="00E35C8D">
                  <w:pPr>
                    <w:pStyle w:val="rowtabella0"/>
                    <w:jc w:val="center"/>
                    <w:rPr>
                      <w:color w:val="002060"/>
                    </w:rPr>
                  </w:pPr>
                  <w:r w:rsidRPr="00980F44">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41E51" w14:textId="77777777" w:rsidR="00C529A4" w:rsidRPr="00980F44" w:rsidRDefault="00C529A4" w:rsidP="00E35C8D">
                  <w:pPr>
                    <w:pStyle w:val="rowtabella0"/>
                    <w:jc w:val="center"/>
                    <w:rPr>
                      <w:color w:val="002060"/>
                    </w:rPr>
                  </w:pPr>
                  <w:r w:rsidRPr="00980F44">
                    <w:rPr>
                      <w:color w:val="002060"/>
                    </w:rPr>
                    <w:t> </w:t>
                  </w:r>
                </w:p>
              </w:tc>
            </w:tr>
          </w:tbl>
          <w:p w14:paraId="6899A7E0" w14:textId="77777777" w:rsidR="00C529A4" w:rsidRPr="00980F44" w:rsidRDefault="00C529A4" w:rsidP="00E35C8D">
            <w:pPr>
              <w:rPr>
                <w:color w:val="002060"/>
              </w:rPr>
            </w:pPr>
          </w:p>
        </w:tc>
      </w:tr>
    </w:tbl>
    <w:p w14:paraId="09DFA0DA" w14:textId="77777777" w:rsidR="00C529A4" w:rsidRPr="00980F44" w:rsidRDefault="00C529A4" w:rsidP="00C529A4">
      <w:pPr>
        <w:pStyle w:val="breakline"/>
        <w:rPr>
          <w:rFonts w:eastAsiaTheme="minorEastAsia"/>
          <w:color w:val="002060"/>
        </w:rPr>
      </w:pPr>
    </w:p>
    <w:p w14:paraId="632A8C3B" w14:textId="77777777" w:rsidR="00C529A4" w:rsidRPr="00980F44" w:rsidRDefault="00C529A4" w:rsidP="00C529A4">
      <w:pPr>
        <w:pStyle w:val="breakline"/>
        <w:rPr>
          <w:color w:val="002060"/>
        </w:rPr>
      </w:pPr>
    </w:p>
    <w:p w14:paraId="7252A6BF" w14:textId="77777777" w:rsidR="00C529A4" w:rsidRPr="00980F44" w:rsidRDefault="00C529A4" w:rsidP="00C529A4">
      <w:pPr>
        <w:pStyle w:val="titoloprinc0"/>
        <w:rPr>
          <w:color w:val="002060"/>
        </w:rPr>
      </w:pPr>
      <w:r w:rsidRPr="00980F44">
        <w:rPr>
          <w:color w:val="002060"/>
        </w:rPr>
        <w:t>GIUDICE SPORTIVO</w:t>
      </w:r>
    </w:p>
    <w:p w14:paraId="67D3DC21" w14:textId="77777777" w:rsidR="00C529A4" w:rsidRPr="00980F44" w:rsidRDefault="00C529A4" w:rsidP="00C529A4">
      <w:pPr>
        <w:pStyle w:val="diffida"/>
        <w:rPr>
          <w:color w:val="002060"/>
        </w:rPr>
      </w:pPr>
      <w:r w:rsidRPr="00980F44">
        <w:rPr>
          <w:color w:val="002060"/>
        </w:rPr>
        <w:t>Il Giudice Sportivo Avv. Agnese Lazzaretti, con l'assistenza del segretario Angelo Castellana, nella seduta del 09/10/2024, ha adottato le decisioni che di seguito integralmente si riportano:</w:t>
      </w:r>
    </w:p>
    <w:p w14:paraId="45B0C9CF" w14:textId="77777777" w:rsidR="00C529A4" w:rsidRPr="00980F44" w:rsidRDefault="00C529A4" w:rsidP="00C529A4">
      <w:pPr>
        <w:pStyle w:val="titolo10"/>
        <w:rPr>
          <w:color w:val="002060"/>
        </w:rPr>
      </w:pPr>
      <w:r w:rsidRPr="00980F44">
        <w:rPr>
          <w:color w:val="002060"/>
        </w:rPr>
        <w:t xml:space="preserve">GARE DEL 4/10/2024 </w:t>
      </w:r>
    </w:p>
    <w:p w14:paraId="2A3AF2A7" w14:textId="77777777" w:rsidR="00C529A4" w:rsidRPr="00980F44" w:rsidRDefault="00C529A4" w:rsidP="00C529A4">
      <w:pPr>
        <w:pStyle w:val="titolo7a"/>
        <w:rPr>
          <w:color w:val="002060"/>
        </w:rPr>
      </w:pPr>
      <w:r w:rsidRPr="00980F44">
        <w:rPr>
          <w:color w:val="002060"/>
        </w:rPr>
        <w:t xml:space="preserve">PROVVEDIMENTI DISCIPLINARI </w:t>
      </w:r>
    </w:p>
    <w:p w14:paraId="327BAC16" w14:textId="77777777" w:rsidR="00C529A4" w:rsidRPr="00980F44" w:rsidRDefault="00C529A4" w:rsidP="00C529A4">
      <w:pPr>
        <w:pStyle w:val="titolo7b0"/>
        <w:rPr>
          <w:color w:val="002060"/>
        </w:rPr>
      </w:pPr>
      <w:r w:rsidRPr="00980F44">
        <w:rPr>
          <w:color w:val="002060"/>
        </w:rPr>
        <w:t xml:space="preserve">In base alle risultanze degli atti ufficiali sono state deliberate le seguenti sanzioni disciplinari. </w:t>
      </w:r>
    </w:p>
    <w:p w14:paraId="4D85A367" w14:textId="77777777" w:rsidR="00C529A4" w:rsidRPr="00980F44" w:rsidRDefault="00C529A4" w:rsidP="00C529A4">
      <w:pPr>
        <w:pStyle w:val="titolo30"/>
        <w:rPr>
          <w:color w:val="002060"/>
        </w:rPr>
      </w:pPr>
      <w:r w:rsidRPr="00980F44">
        <w:rPr>
          <w:color w:val="002060"/>
        </w:rPr>
        <w:t xml:space="preserve">DIRIGENTI </w:t>
      </w:r>
    </w:p>
    <w:p w14:paraId="1ADA9756" w14:textId="77777777" w:rsidR="00C529A4" w:rsidRPr="00980F44" w:rsidRDefault="00C529A4" w:rsidP="00C529A4">
      <w:pPr>
        <w:pStyle w:val="titolo20"/>
        <w:rPr>
          <w:color w:val="002060"/>
        </w:rPr>
      </w:pPr>
      <w:r w:rsidRPr="00980F44">
        <w:rPr>
          <w:color w:val="002060"/>
        </w:rPr>
        <w:t xml:space="preserve">INIBIZIONE A TEMPO OPPURE SQUALIFICA A GARE: FINO AL 9/12/2024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22A05E44" w14:textId="77777777" w:rsidTr="00E35C8D">
        <w:tc>
          <w:tcPr>
            <w:tcW w:w="2200" w:type="dxa"/>
            <w:tcMar>
              <w:top w:w="20" w:type="dxa"/>
              <w:left w:w="20" w:type="dxa"/>
              <w:bottom w:w="20" w:type="dxa"/>
              <w:right w:w="20" w:type="dxa"/>
            </w:tcMar>
            <w:vAlign w:val="center"/>
            <w:hideMark/>
          </w:tcPr>
          <w:p w14:paraId="4EEC8DD1" w14:textId="77777777" w:rsidR="00C529A4" w:rsidRPr="00980F44" w:rsidRDefault="00C529A4" w:rsidP="00E35C8D">
            <w:pPr>
              <w:pStyle w:val="movimento"/>
              <w:rPr>
                <w:color w:val="002060"/>
              </w:rPr>
            </w:pPr>
            <w:r w:rsidRPr="00980F44">
              <w:rPr>
                <w:color w:val="002060"/>
              </w:rPr>
              <w:t>FIORETTI SAMUELE</w:t>
            </w:r>
          </w:p>
        </w:tc>
        <w:tc>
          <w:tcPr>
            <w:tcW w:w="2200" w:type="dxa"/>
            <w:tcMar>
              <w:top w:w="20" w:type="dxa"/>
              <w:left w:w="20" w:type="dxa"/>
              <w:bottom w:w="20" w:type="dxa"/>
              <w:right w:w="20" w:type="dxa"/>
            </w:tcMar>
            <w:vAlign w:val="center"/>
            <w:hideMark/>
          </w:tcPr>
          <w:p w14:paraId="64096104" w14:textId="77777777" w:rsidR="00C529A4" w:rsidRPr="00980F44" w:rsidRDefault="00C529A4" w:rsidP="00E35C8D">
            <w:pPr>
              <w:pStyle w:val="movimento2"/>
              <w:rPr>
                <w:color w:val="002060"/>
              </w:rPr>
            </w:pPr>
            <w:r w:rsidRPr="00980F44">
              <w:rPr>
                <w:color w:val="002060"/>
              </w:rPr>
              <w:t xml:space="preserve">(VERBENA C5 ANCONA) </w:t>
            </w:r>
          </w:p>
        </w:tc>
        <w:tc>
          <w:tcPr>
            <w:tcW w:w="800" w:type="dxa"/>
            <w:tcMar>
              <w:top w:w="20" w:type="dxa"/>
              <w:left w:w="20" w:type="dxa"/>
              <w:bottom w:w="20" w:type="dxa"/>
              <w:right w:w="20" w:type="dxa"/>
            </w:tcMar>
            <w:vAlign w:val="center"/>
            <w:hideMark/>
          </w:tcPr>
          <w:p w14:paraId="56DBCB57"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914B03B"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9B9A94A" w14:textId="77777777" w:rsidR="00C529A4" w:rsidRPr="00980F44" w:rsidRDefault="00C529A4" w:rsidP="00E35C8D">
            <w:pPr>
              <w:pStyle w:val="movimento2"/>
              <w:rPr>
                <w:color w:val="002060"/>
              </w:rPr>
            </w:pPr>
            <w:r w:rsidRPr="00980F44">
              <w:rPr>
                <w:color w:val="002060"/>
              </w:rPr>
              <w:t> </w:t>
            </w:r>
          </w:p>
        </w:tc>
      </w:tr>
    </w:tbl>
    <w:p w14:paraId="7D4D1D22" w14:textId="77777777" w:rsidR="00C529A4" w:rsidRPr="00980F44" w:rsidRDefault="00C529A4" w:rsidP="00C529A4">
      <w:pPr>
        <w:pStyle w:val="diffida"/>
        <w:spacing w:before="80" w:beforeAutospacing="0" w:after="40" w:afterAutospacing="0"/>
        <w:rPr>
          <w:rFonts w:eastAsiaTheme="minorEastAsia"/>
          <w:color w:val="002060"/>
        </w:rPr>
      </w:pPr>
      <w:r w:rsidRPr="00980F44">
        <w:rPr>
          <w:color w:val="002060"/>
        </w:rPr>
        <w:t xml:space="preserve">Per aver integrato la condotta prevista e punita dall'art.36 co. 2 lett. A) del CGS. </w:t>
      </w:r>
    </w:p>
    <w:p w14:paraId="126397AB" w14:textId="77777777" w:rsidR="00C529A4" w:rsidRPr="00980F44" w:rsidRDefault="00C529A4" w:rsidP="00C529A4">
      <w:pPr>
        <w:pStyle w:val="titolo20"/>
        <w:rPr>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534A5DA1" w14:textId="77777777" w:rsidTr="00E35C8D">
        <w:tc>
          <w:tcPr>
            <w:tcW w:w="2200" w:type="dxa"/>
            <w:tcMar>
              <w:top w:w="20" w:type="dxa"/>
              <w:left w:w="20" w:type="dxa"/>
              <w:bottom w:w="20" w:type="dxa"/>
              <w:right w:w="20" w:type="dxa"/>
            </w:tcMar>
            <w:vAlign w:val="center"/>
            <w:hideMark/>
          </w:tcPr>
          <w:p w14:paraId="11BE2768" w14:textId="77777777" w:rsidR="00C529A4" w:rsidRPr="00980F44" w:rsidRDefault="00C529A4" w:rsidP="00E35C8D">
            <w:pPr>
              <w:pStyle w:val="movimento"/>
              <w:rPr>
                <w:color w:val="002060"/>
              </w:rPr>
            </w:pPr>
            <w:r w:rsidRPr="00980F44">
              <w:rPr>
                <w:color w:val="002060"/>
              </w:rPr>
              <w:t>BASTIANI FABRIZIO</w:t>
            </w:r>
          </w:p>
        </w:tc>
        <w:tc>
          <w:tcPr>
            <w:tcW w:w="2200" w:type="dxa"/>
            <w:tcMar>
              <w:top w:w="20" w:type="dxa"/>
              <w:left w:w="20" w:type="dxa"/>
              <w:bottom w:w="20" w:type="dxa"/>
              <w:right w:w="20" w:type="dxa"/>
            </w:tcMar>
            <w:vAlign w:val="center"/>
            <w:hideMark/>
          </w:tcPr>
          <w:p w14:paraId="46FA81AB" w14:textId="77777777" w:rsidR="00C529A4" w:rsidRPr="00980F44" w:rsidRDefault="00C529A4" w:rsidP="00E35C8D">
            <w:pPr>
              <w:pStyle w:val="movimento2"/>
              <w:rPr>
                <w:color w:val="002060"/>
              </w:rPr>
            </w:pPr>
            <w:r w:rsidRPr="00980F44">
              <w:rPr>
                <w:color w:val="002060"/>
              </w:rPr>
              <w:t xml:space="preserve">(ROCCAFLUVIONE) </w:t>
            </w:r>
          </w:p>
        </w:tc>
        <w:tc>
          <w:tcPr>
            <w:tcW w:w="800" w:type="dxa"/>
            <w:tcMar>
              <w:top w:w="20" w:type="dxa"/>
              <w:left w:w="20" w:type="dxa"/>
              <w:bottom w:w="20" w:type="dxa"/>
              <w:right w:w="20" w:type="dxa"/>
            </w:tcMar>
            <w:vAlign w:val="center"/>
            <w:hideMark/>
          </w:tcPr>
          <w:p w14:paraId="134D6281"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AC89920" w14:textId="77777777" w:rsidR="00C529A4" w:rsidRPr="00980F44" w:rsidRDefault="00C529A4" w:rsidP="00E35C8D">
            <w:pPr>
              <w:pStyle w:val="movimento"/>
              <w:rPr>
                <w:color w:val="002060"/>
              </w:rPr>
            </w:pPr>
            <w:r w:rsidRPr="00980F44">
              <w:rPr>
                <w:color w:val="002060"/>
              </w:rPr>
              <w:t>EGIDI ROBERTO</w:t>
            </w:r>
          </w:p>
        </w:tc>
        <w:tc>
          <w:tcPr>
            <w:tcW w:w="2200" w:type="dxa"/>
            <w:tcMar>
              <w:top w:w="20" w:type="dxa"/>
              <w:left w:w="20" w:type="dxa"/>
              <w:bottom w:w="20" w:type="dxa"/>
              <w:right w:w="20" w:type="dxa"/>
            </w:tcMar>
            <w:vAlign w:val="center"/>
            <w:hideMark/>
          </w:tcPr>
          <w:p w14:paraId="1CA72530" w14:textId="77777777" w:rsidR="00C529A4" w:rsidRPr="00980F44" w:rsidRDefault="00C529A4" w:rsidP="00E35C8D">
            <w:pPr>
              <w:pStyle w:val="movimento2"/>
              <w:rPr>
                <w:color w:val="002060"/>
              </w:rPr>
            </w:pPr>
            <w:r w:rsidRPr="00980F44">
              <w:rPr>
                <w:color w:val="002060"/>
              </w:rPr>
              <w:t xml:space="preserve">(ROCCAFLUVIONE) </w:t>
            </w:r>
          </w:p>
        </w:tc>
      </w:tr>
      <w:tr w:rsidR="00C529A4" w:rsidRPr="00980F44" w14:paraId="53CEDC01" w14:textId="77777777" w:rsidTr="00E35C8D">
        <w:tc>
          <w:tcPr>
            <w:tcW w:w="2200" w:type="dxa"/>
            <w:tcMar>
              <w:top w:w="20" w:type="dxa"/>
              <w:left w:w="20" w:type="dxa"/>
              <w:bottom w:w="20" w:type="dxa"/>
              <w:right w:w="20" w:type="dxa"/>
            </w:tcMar>
            <w:vAlign w:val="center"/>
            <w:hideMark/>
          </w:tcPr>
          <w:p w14:paraId="66F6D65B" w14:textId="77777777" w:rsidR="00C529A4" w:rsidRPr="00980F44" w:rsidRDefault="00C529A4" w:rsidP="00E35C8D">
            <w:pPr>
              <w:pStyle w:val="movimento"/>
              <w:rPr>
                <w:color w:val="002060"/>
              </w:rPr>
            </w:pPr>
            <w:r w:rsidRPr="00980F44">
              <w:rPr>
                <w:color w:val="002060"/>
              </w:rPr>
              <w:t>ACCIARRI ENRICO</w:t>
            </w:r>
          </w:p>
        </w:tc>
        <w:tc>
          <w:tcPr>
            <w:tcW w:w="2200" w:type="dxa"/>
            <w:tcMar>
              <w:top w:w="20" w:type="dxa"/>
              <w:left w:w="20" w:type="dxa"/>
              <w:bottom w:w="20" w:type="dxa"/>
              <w:right w:w="20" w:type="dxa"/>
            </w:tcMar>
            <w:vAlign w:val="center"/>
            <w:hideMark/>
          </w:tcPr>
          <w:p w14:paraId="268A5E57" w14:textId="77777777" w:rsidR="00C529A4" w:rsidRPr="00980F44" w:rsidRDefault="00C529A4" w:rsidP="00E35C8D">
            <w:pPr>
              <w:pStyle w:val="movimento2"/>
              <w:rPr>
                <w:color w:val="002060"/>
              </w:rPr>
            </w:pPr>
            <w:r w:rsidRPr="00980F44">
              <w:rPr>
                <w:color w:val="002060"/>
              </w:rPr>
              <w:t xml:space="preserve">(SPORTING GROTTAMMARE) </w:t>
            </w:r>
          </w:p>
        </w:tc>
        <w:tc>
          <w:tcPr>
            <w:tcW w:w="800" w:type="dxa"/>
            <w:tcMar>
              <w:top w:w="20" w:type="dxa"/>
              <w:left w:w="20" w:type="dxa"/>
              <w:bottom w:w="20" w:type="dxa"/>
              <w:right w:w="20" w:type="dxa"/>
            </w:tcMar>
            <w:vAlign w:val="center"/>
            <w:hideMark/>
          </w:tcPr>
          <w:p w14:paraId="2551FE0F"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58C3FBE" w14:textId="77777777" w:rsidR="00C529A4" w:rsidRPr="00980F44" w:rsidRDefault="00C529A4" w:rsidP="00E35C8D">
            <w:pPr>
              <w:pStyle w:val="movimento"/>
              <w:rPr>
                <w:color w:val="002060"/>
              </w:rPr>
            </w:pPr>
            <w:r w:rsidRPr="00980F44">
              <w:rPr>
                <w:color w:val="002060"/>
              </w:rPr>
              <w:t>TIRABASSI LUCA</w:t>
            </w:r>
          </w:p>
        </w:tc>
        <w:tc>
          <w:tcPr>
            <w:tcW w:w="2200" w:type="dxa"/>
            <w:tcMar>
              <w:top w:w="20" w:type="dxa"/>
              <w:left w:w="20" w:type="dxa"/>
              <w:bottom w:w="20" w:type="dxa"/>
              <w:right w:w="20" w:type="dxa"/>
            </w:tcMar>
            <w:vAlign w:val="center"/>
            <w:hideMark/>
          </w:tcPr>
          <w:p w14:paraId="00764201" w14:textId="77777777" w:rsidR="00C529A4" w:rsidRPr="00980F44" w:rsidRDefault="00C529A4" w:rsidP="00E35C8D">
            <w:pPr>
              <w:pStyle w:val="movimento2"/>
              <w:rPr>
                <w:color w:val="002060"/>
              </w:rPr>
            </w:pPr>
            <w:r w:rsidRPr="00980F44">
              <w:rPr>
                <w:color w:val="002060"/>
              </w:rPr>
              <w:t xml:space="preserve">(SPORTING GROTTAMMARE) </w:t>
            </w:r>
          </w:p>
        </w:tc>
      </w:tr>
    </w:tbl>
    <w:p w14:paraId="41DB02AF" w14:textId="77777777" w:rsidR="00C529A4" w:rsidRPr="00980F44" w:rsidRDefault="00C529A4" w:rsidP="00C529A4">
      <w:pPr>
        <w:pStyle w:val="titolo30"/>
        <w:rPr>
          <w:rFonts w:eastAsiaTheme="minorEastAsia"/>
          <w:color w:val="002060"/>
        </w:rPr>
      </w:pPr>
      <w:r w:rsidRPr="00980F44">
        <w:rPr>
          <w:color w:val="002060"/>
        </w:rPr>
        <w:t xml:space="preserve">ALLENATORI </w:t>
      </w:r>
    </w:p>
    <w:p w14:paraId="0A02BD3B" w14:textId="77777777" w:rsidR="00C529A4" w:rsidRPr="00980F44" w:rsidRDefault="00C529A4" w:rsidP="00C529A4">
      <w:pPr>
        <w:pStyle w:val="titolo20"/>
        <w:rPr>
          <w:color w:val="002060"/>
        </w:rPr>
      </w:pPr>
      <w:r w:rsidRPr="00980F44">
        <w:rPr>
          <w:color w:val="002060"/>
        </w:rPr>
        <w:t xml:space="preserve">SQUALIFICA FINO AL 23/10/2024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438F163C" w14:textId="77777777" w:rsidTr="00E35C8D">
        <w:tc>
          <w:tcPr>
            <w:tcW w:w="2200" w:type="dxa"/>
            <w:tcMar>
              <w:top w:w="20" w:type="dxa"/>
              <w:left w:w="20" w:type="dxa"/>
              <w:bottom w:w="20" w:type="dxa"/>
              <w:right w:w="20" w:type="dxa"/>
            </w:tcMar>
            <w:vAlign w:val="center"/>
            <w:hideMark/>
          </w:tcPr>
          <w:p w14:paraId="2622491E" w14:textId="77777777" w:rsidR="00C529A4" w:rsidRPr="00980F44" w:rsidRDefault="00C529A4" w:rsidP="00E35C8D">
            <w:pPr>
              <w:pStyle w:val="movimento"/>
              <w:rPr>
                <w:color w:val="002060"/>
              </w:rPr>
            </w:pPr>
            <w:r w:rsidRPr="00980F44">
              <w:rPr>
                <w:color w:val="002060"/>
              </w:rPr>
              <w:t>CAMONI MARCO</w:t>
            </w:r>
          </w:p>
        </w:tc>
        <w:tc>
          <w:tcPr>
            <w:tcW w:w="2200" w:type="dxa"/>
            <w:tcMar>
              <w:top w:w="20" w:type="dxa"/>
              <w:left w:w="20" w:type="dxa"/>
              <w:bottom w:w="20" w:type="dxa"/>
              <w:right w:w="20" w:type="dxa"/>
            </w:tcMar>
            <w:vAlign w:val="center"/>
            <w:hideMark/>
          </w:tcPr>
          <w:p w14:paraId="0C5BBEB8" w14:textId="77777777" w:rsidR="00C529A4" w:rsidRPr="00980F44" w:rsidRDefault="00C529A4" w:rsidP="00E35C8D">
            <w:pPr>
              <w:pStyle w:val="movimento2"/>
              <w:rPr>
                <w:color w:val="002060"/>
              </w:rPr>
            </w:pPr>
            <w:r w:rsidRPr="00980F44">
              <w:rPr>
                <w:color w:val="002060"/>
              </w:rPr>
              <w:t xml:space="preserve">(CASTELRAIMONDO CALCIO A 5) </w:t>
            </w:r>
          </w:p>
        </w:tc>
        <w:tc>
          <w:tcPr>
            <w:tcW w:w="800" w:type="dxa"/>
            <w:tcMar>
              <w:top w:w="20" w:type="dxa"/>
              <w:left w:w="20" w:type="dxa"/>
              <w:bottom w:w="20" w:type="dxa"/>
              <w:right w:w="20" w:type="dxa"/>
            </w:tcMar>
            <w:vAlign w:val="center"/>
            <w:hideMark/>
          </w:tcPr>
          <w:p w14:paraId="36B062E0"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7CDF089"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2918459" w14:textId="77777777" w:rsidR="00C529A4" w:rsidRPr="00980F44" w:rsidRDefault="00C529A4" w:rsidP="00E35C8D">
            <w:pPr>
              <w:pStyle w:val="movimento2"/>
              <w:rPr>
                <w:color w:val="002060"/>
              </w:rPr>
            </w:pPr>
            <w:r w:rsidRPr="00980F44">
              <w:rPr>
                <w:color w:val="002060"/>
              </w:rPr>
              <w:t> </w:t>
            </w:r>
          </w:p>
        </w:tc>
      </w:tr>
    </w:tbl>
    <w:p w14:paraId="6354D5B6" w14:textId="77777777" w:rsidR="00C529A4" w:rsidRPr="00980F44" w:rsidRDefault="00C529A4" w:rsidP="00C529A4">
      <w:pPr>
        <w:pStyle w:val="diffida"/>
        <w:spacing w:before="80" w:beforeAutospacing="0" w:after="40" w:afterAutospacing="0"/>
        <w:rPr>
          <w:rFonts w:eastAsiaTheme="minorEastAsia"/>
          <w:color w:val="002060"/>
        </w:rPr>
      </w:pPr>
      <w:r w:rsidRPr="00980F44">
        <w:rPr>
          <w:color w:val="002060"/>
        </w:rPr>
        <w:t xml:space="preserve">Per comportamento irriguardoso verso l'arbitro. Allontanato. </w:t>
      </w:r>
    </w:p>
    <w:p w14:paraId="48977FC2" w14:textId="77777777" w:rsidR="00C529A4" w:rsidRPr="00980F44" w:rsidRDefault="00C529A4" w:rsidP="00C529A4">
      <w:pPr>
        <w:pStyle w:val="titolo20"/>
        <w:rPr>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68AEFDFA" w14:textId="77777777" w:rsidTr="00E35C8D">
        <w:tc>
          <w:tcPr>
            <w:tcW w:w="2200" w:type="dxa"/>
            <w:tcMar>
              <w:top w:w="20" w:type="dxa"/>
              <w:left w:w="20" w:type="dxa"/>
              <w:bottom w:w="20" w:type="dxa"/>
              <w:right w:w="20" w:type="dxa"/>
            </w:tcMar>
            <w:vAlign w:val="center"/>
            <w:hideMark/>
          </w:tcPr>
          <w:p w14:paraId="770D0ABE" w14:textId="77777777" w:rsidR="00C529A4" w:rsidRPr="00980F44" w:rsidRDefault="00C529A4" w:rsidP="00E35C8D">
            <w:pPr>
              <w:pStyle w:val="movimento"/>
              <w:rPr>
                <w:color w:val="002060"/>
              </w:rPr>
            </w:pPr>
            <w:r w:rsidRPr="00980F44">
              <w:rPr>
                <w:color w:val="002060"/>
              </w:rPr>
              <w:t>CAMONI MARCO</w:t>
            </w:r>
          </w:p>
        </w:tc>
        <w:tc>
          <w:tcPr>
            <w:tcW w:w="2200" w:type="dxa"/>
            <w:tcMar>
              <w:top w:w="20" w:type="dxa"/>
              <w:left w:w="20" w:type="dxa"/>
              <w:bottom w:w="20" w:type="dxa"/>
              <w:right w:w="20" w:type="dxa"/>
            </w:tcMar>
            <w:vAlign w:val="center"/>
            <w:hideMark/>
          </w:tcPr>
          <w:p w14:paraId="4A620FFC" w14:textId="77777777" w:rsidR="00C529A4" w:rsidRPr="00980F44" w:rsidRDefault="00C529A4" w:rsidP="00E35C8D">
            <w:pPr>
              <w:pStyle w:val="movimento2"/>
              <w:rPr>
                <w:color w:val="002060"/>
              </w:rPr>
            </w:pPr>
            <w:r w:rsidRPr="00980F44">
              <w:rPr>
                <w:color w:val="002060"/>
              </w:rPr>
              <w:t xml:space="preserve">(CASTELRAIMONDO CALCIO A 5) </w:t>
            </w:r>
          </w:p>
        </w:tc>
        <w:tc>
          <w:tcPr>
            <w:tcW w:w="800" w:type="dxa"/>
            <w:tcMar>
              <w:top w:w="20" w:type="dxa"/>
              <w:left w:w="20" w:type="dxa"/>
              <w:bottom w:w="20" w:type="dxa"/>
              <w:right w:w="20" w:type="dxa"/>
            </w:tcMar>
            <w:vAlign w:val="center"/>
            <w:hideMark/>
          </w:tcPr>
          <w:p w14:paraId="2F0C2538"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FFC93AE" w14:textId="77777777" w:rsidR="00C529A4" w:rsidRPr="00980F44" w:rsidRDefault="00C529A4" w:rsidP="00E35C8D">
            <w:pPr>
              <w:pStyle w:val="movimento"/>
              <w:rPr>
                <w:color w:val="002060"/>
              </w:rPr>
            </w:pPr>
            <w:r w:rsidRPr="00980F44">
              <w:rPr>
                <w:color w:val="002060"/>
              </w:rPr>
              <w:t>FANESI DAVIDE</w:t>
            </w:r>
          </w:p>
        </w:tc>
        <w:tc>
          <w:tcPr>
            <w:tcW w:w="2200" w:type="dxa"/>
            <w:tcMar>
              <w:top w:w="20" w:type="dxa"/>
              <w:left w:w="20" w:type="dxa"/>
              <w:bottom w:w="20" w:type="dxa"/>
              <w:right w:w="20" w:type="dxa"/>
            </w:tcMar>
            <w:vAlign w:val="center"/>
            <w:hideMark/>
          </w:tcPr>
          <w:p w14:paraId="17BA7F36" w14:textId="77777777" w:rsidR="00C529A4" w:rsidRPr="00980F44" w:rsidRDefault="00C529A4" w:rsidP="00E35C8D">
            <w:pPr>
              <w:pStyle w:val="movimento2"/>
              <w:rPr>
                <w:color w:val="002060"/>
              </w:rPr>
            </w:pPr>
            <w:r w:rsidRPr="00980F44">
              <w:rPr>
                <w:color w:val="002060"/>
              </w:rPr>
              <w:t xml:space="preserve">(REAL EAGLES VIRTUS PAGLIA) </w:t>
            </w:r>
          </w:p>
        </w:tc>
      </w:tr>
      <w:tr w:rsidR="00C529A4" w:rsidRPr="00980F44" w14:paraId="4602E956" w14:textId="77777777" w:rsidTr="00E35C8D">
        <w:tc>
          <w:tcPr>
            <w:tcW w:w="2200" w:type="dxa"/>
            <w:tcMar>
              <w:top w:w="20" w:type="dxa"/>
              <w:left w:w="20" w:type="dxa"/>
              <w:bottom w:w="20" w:type="dxa"/>
              <w:right w:w="20" w:type="dxa"/>
            </w:tcMar>
            <w:vAlign w:val="center"/>
            <w:hideMark/>
          </w:tcPr>
          <w:p w14:paraId="1C5244FA" w14:textId="77777777" w:rsidR="00C529A4" w:rsidRPr="00980F44" w:rsidRDefault="00C529A4" w:rsidP="00E35C8D">
            <w:pPr>
              <w:pStyle w:val="movimento"/>
              <w:rPr>
                <w:color w:val="002060"/>
              </w:rPr>
            </w:pPr>
            <w:r w:rsidRPr="00980F44">
              <w:rPr>
                <w:color w:val="002060"/>
              </w:rPr>
              <w:t>VECCHIOLA FEDERICO</w:t>
            </w:r>
          </w:p>
        </w:tc>
        <w:tc>
          <w:tcPr>
            <w:tcW w:w="2200" w:type="dxa"/>
            <w:tcMar>
              <w:top w:w="20" w:type="dxa"/>
              <w:left w:w="20" w:type="dxa"/>
              <w:bottom w:w="20" w:type="dxa"/>
              <w:right w:w="20" w:type="dxa"/>
            </w:tcMar>
            <w:vAlign w:val="center"/>
            <w:hideMark/>
          </w:tcPr>
          <w:p w14:paraId="1B2CE68A" w14:textId="77777777" w:rsidR="00C529A4" w:rsidRPr="00980F44" w:rsidRDefault="00C529A4" w:rsidP="00E35C8D">
            <w:pPr>
              <w:pStyle w:val="movimento2"/>
              <w:rPr>
                <w:color w:val="002060"/>
              </w:rPr>
            </w:pPr>
            <w:r w:rsidRPr="00980F44">
              <w:rPr>
                <w:color w:val="002060"/>
              </w:rPr>
              <w:t xml:space="preserve">(REAL SAN GIORGIO) </w:t>
            </w:r>
          </w:p>
        </w:tc>
        <w:tc>
          <w:tcPr>
            <w:tcW w:w="800" w:type="dxa"/>
            <w:tcMar>
              <w:top w:w="20" w:type="dxa"/>
              <w:left w:w="20" w:type="dxa"/>
              <w:bottom w:w="20" w:type="dxa"/>
              <w:right w:w="20" w:type="dxa"/>
            </w:tcMar>
            <w:vAlign w:val="center"/>
            <w:hideMark/>
          </w:tcPr>
          <w:p w14:paraId="24950D0F"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522B286" w14:textId="77777777" w:rsidR="00C529A4" w:rsidRPr="00980F44" w:rsidRDefault="00C529A4" w:rsidP="00E35C8D">
            <w:pPr>
              <w:pStyle w:val="movimento"/>
              <w:rPr>
                <w:color w:val="002060"/>
              </w:rPr>
            </w:pPr>
            <w:r w:rsidRPr="00980F44">
              <w:rPr>
                <w:color w:val="002060"/>
              </w:rPr>
              <w:t>CHIAPPINI MASSIMO</w:t>
            </w:r>
          </w:p>
        </w:tc>
        <w:tc>
          <w:tcPr>
            <w:tcW w:w="2200" w:type="dxa"/>
            <w:tcMar>
              <w:top w:w="20" w:type="dxa"/>
              <w:left w:w="20" w:type="dxa"/>
              <w:bottom w:w="20" w:type="dxa"/>
              <w:right w:w="20" w:type="dxa"/>
            </w:tcMar>
            <w:vAlign w:val="center"/>
            <w:hideMark/>
          </w:tcPr>
          <w:p w14:paraId="1F276964" w14:textId="77777777" w:rsidR="00C529A4" w:rsidRPr="00980F44" w:rsidRDefault="00C529A4" w:rsidP="00E35C8D">
            <w:pPr>
              <w:pStyle w:val="movimento2"/>
              <w:rPr>
                <w:color w:val="002060"/>
              </w:rPr>
            </w:pPr>
            <w:r w:rsidRPr="00980F44">
              <w:rPr>
                <w:color w:val="002060"/>
              </w:rPr>
              <w:t xml:space="preserve">(ROCCAFLUVIONE) </w:t>
            </w:r>
          </w:p>
        </w:tc>
      </w:tr>
    </w:tbl>
    <w:p w14:paraId="78BE5112" w14:textId="77777777" w:rsidR="00C529A4" w:rsidRPr="00980F44" w:rsidRDefault="00C529A4" w:rsidP="00C529A4">
      <w:pPr>
        <w:pStyle w:val="titolo30"/>
        <w:rPr>
          <w:rFonts w:eastAsiaTheme="minorEastAsia"/>
          <w:color w:val="002060"/>
        </w:rPr>
      </w:pPr>
      <w:r w:rsidRPr="00980F44">
        <w:rPr>
          <w:color w:val="002060"/>
        </w:rPr>
        <w:t xml:space="preserve">CALCIATORI ESPULSI </w:t>
      </w:r>
    </w:p>
    <w:p w14:paraId="38390EA9" w14:textId="77777777" w:rsidR="00C529A4" w:rsidRPr="00980F44" w:rsidRDefault="00C529A4" w:rsidP="00C529A4">
      <w:pPr>
        <w:pStyle w:val="titolo20"/>
        <w:rPr>
          <w:color w:val="002060"/>
        </w:rPr>
      </w:pPr>
      <w:r w:rsidRPr="00980F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296B41E6" w14:textId="77777777" w:rsidTr="00E35C8D">
        <w:tc>
          <w:tcPr>
            <w:tcW w:w="2200" w:type="dxa"/>
            <w:tcMar>
              <w:top w:w="20" w:type="dxa"/>
              <w:left w:w="20" w:type="dxa"/>
              <w:bottom w:w="20" w:type="dxa"/>
              <w:right w:w="20" w:type="dxa"/>
            </w:tcMar>
            <w:vAlign w:val="center"/>
            <w:hideMark/>
          </w:tcPr>
          <w:p w14:paraId="7FF42B41" w14:textId="77777777" w:rsidR="00C529A4" w:rsidRPr="00980F44" w:rsidRDefault="00C529A4" w:rsidP="00E35C8D">
            <w:pPr>
              <w:pStyle w:val="movimento"/>
              <w:rPr>
                <w:color w:val="002060"/>
              </w:rPr>
            </w:pPr>
            <w:r w:rsidRPr="00980F44">
              <w:rPr>
                <w:color w:val="002060"/>
              </w:rPr>
              <w:t>PROCACCINI FIORENZO</w:t>
            </w:r>
          </w:p>
        </w:tc>
        <w:tc>
          <w:tcPr>
            <w:tcW w:w="2200" w:type="dxa"/>
            <w:tcMar>
              <w:top w:w="20" w:type="dxa"/>
              <w:left w:w="20" w:type="dxa"/>
              <w:bottom w:w="20" w:type="dxa"/>
              <w:right w:w="20" w:type="dxa"/>
            </w:tcMar>
            <w:vAlign w:val="center"/>
            <w:hideMark/>
          </w:tcPr>
          <w:p w14:paraId="552C4FDA" w14:textId="77777777" w:rsidR="00C529A4" w:rsidRPr="00980F44" w:rsidRDefault="00C529A4" w:rsidP="00E35C8D">
            <w:pPr>
              <w:pStyle w:val="movimento2"/>
              <w:rPr>
                <w:color w:val="002060"/>
              </w:rPr>
            </w:pPr>
            <w:r w:rsidRPr="00980F44">
              <w:rPr>
                <w:color w:val="002060"/>
              </w:rPr>
              <w:t xml:space="preserve">(CASTELRAIMONDO CALCIO A 5) </w:t>
            </w:r>
          </w:p>
        </w:tc>
        <w:tc>
          <w:tcPr>
            <w:tcW w:w="800" w:type="dxa"/>
            <w:tcMar>
              <w:top w:w="20" w:type="dxa"/>
              <w:left w:w="20" w:type="dxa"/>
              <w:bottom w:w="20" w:type="dxa"/>
              <w:right w:w="20" w:type="dxa"/>
            </w:tcMar>
            <w:vAlign w:val="center"/>
            <w:hideMark/>
          </w:tcPr>
          <w:p w14:paraId="20004620"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58EEAA1" w14:textId="77777777" w:rsidR="00C529A4" w:rsidRPr="00980F44" w:rsidRDefault="00C529A4" w:rsidP="00E35C8D">
            <w:pPr>
              <w:pStyle w:val="movimento"/>
              <w:rPr>
                <w:color w:val="002060"/>
              </w:rPr>
            </w:pPr>
            <w:r w:rsidRPr="00980F44">
              <w:rPr>
                <w:color w:val="002060"/>
              </w:rPr>
              <w:t>VISSOTO FELIPE EMANUEL</w:t>
            </w:r>
          </w:p>
        </w:tc>
        <w:tc>
          <w:tcPr>
            <w:tcW w:w="2200" w:type="dxa"/>
            <w:tcMar>
              <w:top w:w="20" w:type="dxa"/>
              <w:left w:w="20" w:type="dxa"/>
              <w:bottom w:w="20" w:type="dxa"/>
              <w:right w:w="20" w:type="dxa"/>
            </w:tcMar>
            <w:vAlign w:val="center"/>
            <w:hideMark/>
          </w:tcPr>
          <w:p w14:paraId="16CBF463" w14:textId="77777777" w:rsidR="00C529A4" w:rsidRPr="00980F44" w:rsidRDefault="00C529A4" w:rsidP="00E35C8D">
            <w:pPr>
              <w:pStyle w:val="movimento2"/>
              <w:rPr>
                <w:color w:val="002060"/>
              </w:rPr>
            </w:pPr>
            <w:r w:rsidRPr="00980F44">
              <w:rPr>
                <w:color w:val="002060"/>
              </w:rPr>
              <w:t xml:space="preserve">(CASTRUM LAURI) </w:t>
            </w:r>
          </w:p>
        </w:tc>
      </w:tr>
      <w:tr w:rsidR="00C529A4" w:rsidRPr="00980F44" w14:paraId="350C3273" w14:textId="77777777" w:rsidTr="00E35C8D">
        <w:tc>
          <w:tcPr>
            <w:tcW w:w="2200" w:type="dxa"/>
            <w:tcMar>
              <w:top w:w="20" w:type="dxa"/>
              <w:left w:w="20" w:type="dxa"/>
              <w:bottom w:w="20" w:type="dxa"/>
              <w:right w:w="20" w:type="dxa"/>
            </w:tcMar>
            <w:vAlign w:val="center"/>
            <w:hideMark/>
          </w:tcPr>
          <w:p w14:paraId="12CBD66B" w14:textId="77777777" w:rsidR="00C529A4" w:rsidRPr="00980F44" w:rsidRDefault="00C529A4" w:rsidP="00E35C8D">
            <w:pPr>
              <w:pStyle w:val="movimento"/>
              <w:rPr>
                <w:color w:val="002060"/>
              </w:rPr>
            </w:pPr>
            <w:r w:rsidRPr="00980F44">
              <w:rPr>
                <w:color w:val="002060"/>
              </w:rPr>
              <w:t>CONTI DANIELE</w:t>
            </w:r>
          </w:p>
        </w:tc>
        <w:tc>
          <w:tcPr>
            <w:tcW w:w="2200" w:type="dxa"/>
            <w:tcMar>
              <w:top w:w="20" w:type="dxa"/>
              <w:left w:w="20" w:type="dxa"/>
              <w:bottom w:w="20" w:type="dxa"/>
              <w:right w:w="20" w:type="dxa"/>
            </w:tcMar>
            <w:vAlign w:val="center"/>
            <w:hideMark/>
          </w:tcPr>
          <w:p w14:paraId="30ED93C0" w14:textId="77777777" w:rsidR="00C529A4" w:rsidRPr="00980F44" w:rsidRDefault="00C529A4" w:rsidP="00E35C8D">
            <w:pPr>
              <w:pStyle w:val="movimento2"/>
              <w:rPr>
                <w:color w:val="002060"/>
              </w:rPr>
            </w:pPr>
            <w:r w:rsidRPr="00980F44">
              <w:rPr>
                <w:color w:val="002060"/>
              </w:rPr>
              <w:t xml:space="preserve">(POLISPORTIVA UROBORO) </w:t>
            </w:r>
          </w:p>
        </w:tc>
        <w:tc>
          <w:tcPr>
            <w:tcW w:w="800" w:type="dxa"/>
            <w:tcMar>
              <w:top w:w="20" w:type="dxa"/>
              <w:left w:w="20" w:type="dxa"/>
              <w:bottom w:w="20" w:type="dxa"/>
              <w:right w:w="20" w:type="dxa"/>
            </w:tcMar>
            <w:vAlign w:val="center"/>
            <w:hideMark/>
          </w:tcPr>
          <w:p w14:paraId="2549EE2A"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0428AB1"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3CF5C14" w14:textId="77777777" w:rsidR="00C529A4" w:rsidRPr="00980F44" w:rsidRDefault="00C529A4" w:rsidP="00E35C8D">
            <w:pPr>
              <w:pStyle w:val="movimento2"/>
              <w:rPr>
                <w:color w:val="002060"/>
              </w:rPr>
            </w:pPr>
            <w:r w:rsidRPr="00980F44">
              <w:rPr>
                <w:color w:val="002060"/>
              </w:rPr>
              <w:t> </w:t>
            </w:r>
          </w:p>
        </w:tc>
      </w:tr>
    </w:tbl>
    <w:p w14:paraId="2FF82EAF" w14:textId="77777777" w:rsidR="00C529A4" w:rsidRPr="00980F44" w:rsidRDefault="00C529A4" w:rsidP="00C529A4">
      <w:pPr>
        <w:pStyle w:val="titolo30"/>
        <w:rPr>
          <w:rFonts w:eastAsiaTheme="minorEastAsia"/>
          <w:color w:val="002060"/>
        </w:rPr>
      </w:pPr>
      <w:r w:rsidRPr="00980F44">
        <w:rPr>
          <w:color w:val="002060"/>
        </w:rPr>
        <w:t xml:space="preserve">CALCIATORI NON ESPULSI </w:t>
      </w:r>
    </w:p>
    <w:p w14:paraId="5F23BF4C" w14:textId="77777777" w:rsidR="00C529A4" w:rsidRPr="00980F44" w:rsidRDefault="00C529A4" w:rsidP="00C529A4">
      <w:pPr>
        <w:pStyle w:val="titolo20"/>
        <w:rPr>
          <w:color w:val="002060"/>
        </w:rPr>
      </w:pPr>
      <w:r w:rsidRPr="00980F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44B11F27" w14:textId="77777777" w:rsidTr="00E35C8D">
        <w:tc>
          <w:tcPr>
            <w:tcW w:w="2200" w:type="dxa"/>
            <w:tcMar>
              <w:top w:w="20" w:type="dxa"/>
              <w:left w:w="20" w:type="dxa"/>
              <w:bottom w:w="20" w:type="dxa"/>
              <w:right w:w="20" w:type="dxa"/>
            </w:tcMar>
            <w:vAlign w:val="center"/>
            <w:hideMark/>
          </w:tcPr>
          <w:p w14:paraId="796EAAA3" w14:textId="77777777" w:rsidR="00C529A4" w:rsidRPr="00980F44" w:rsidRDefault="00C529A4" w:rsidP="00E35C8D">
            <w:pPr>
              <w:pStyle w:val="movimento"/>
              <w:rPr>
                <w:color w:val="002060"/>
              </w:rPr>
            </w:pPr>
            <w:r w:rsidRPr="00980F44">
              <w:rPr>
                <w:color w:val="002060"/>
              </w:rPr>
              <w:t>CORVINI GIANLUCA</w:t>
            </w:r>
          </w:p>
        </w:tc>
        <w:tc>
          <w:tcPr>
            <w:tcW w:w="2200" w:type="dxa"/>
            <w:tcMar>
              <w:top w:w="20" w:type="dxa"/>
              <w:left w:w="20" w:type="dxa"/>
              <w:bottom w:w="20" w:type="dxa"/>
              <w:right w:w="20" w:type="dxa"/>
            </w:tcMar>
            <w:vAlign w:val="center"/>
            <w:hideMark/>
          </w:tcPr>
          <w:p w14:paraId="25951BDD" w14:textId="77777777" w:rsidR="00C529A4" w:rsidRPr="00980F44" w:rsidRDefault="00C529A4" w:rsidP="00E35C8D">
            <w:pPr>
              <w:pStyle w:val="movimento2"/>
              <w:rPr>
                <w:color w:val="002060"/>
              </w:rPr>
            </w:pPr>
            <w:r w:rsidRPr="00980F44">
              <w:rPr>
                <w:color w:val="002060"/>
              </w:rPr>
              <w:t xml:space="preserve">(BORGOROSSO TOLENTINO) </w:t>
            </w:r>
          </w:p>
        </w:tc>
        <w:tc>
          <w:tcPr>
            <w:tcW w:w="800" w:type="dxa"/>
            <w:tcMar>
              <w:top w:w="20" w:type="dxa"/>
              <w:left w:w="20" w:type="dxa"/>
              <w:bottom w:w="20" w:type="dxa"/>
              <w:right w:w="20" w:type="dxa"/>
            </w:tcMar>
            <w:vAlign w:val="center"/>
            <w:hideMark/>
          </w:tcPr>
          <w:p w14:paraId="645AAF72"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609912B" w14:textId="77777777" w:rsidR="00C529A4" w:rsidRPr="00980F44" w:rsidRDefault="00C529A4" w:rsidP="00E35C8D">
            <w:pPr>
              <w:pStyle w:val="movimento"/>
              <w:rPr>
                <w:color w:val="002060"/>
              </w:rPr>
            </w:pPr>
            <w:r w:rsidRPr="00980F44">
              <w:rPr>
                <w:color w:val="002060"/>
              </w:rPr>
              <w:t>DOLLANI CRISTIAN</w:t>
            </w:r>
          </w:p>
        </w:tc>
        <w:tc>
          <w:tcPr>
            <w:tcW w:w="2200" w:type="dxa"/>
            <w:tcMar>
              <w:top w:w="20" w:type="dxa"/>
              <w:left w:w="20" w:type="dxa"/>
              <w:bottom w:w="20" w:type="dxa"/>
              <w:right w:w="20" w:type="dxa"/>
            </w:tcMar>
            <w:vAlign w:val="center"/>
            <w:hideMark/>
          </w:tcPr>
          <w:p w14:paraId="3812CF8D" w14:textId="77777777" w:rsidR="00C529A4" w:rsidRPr="00980F44" w:rsidRDefault="00C529A4" w:rsidP="00E35C8D">
            <w:pPr>
              <w:pStyle w:val="movimento2"/>
              <w:rPr>
                <w:color w:val="002060"/>
              </w:rPr>
            </w:pPr>
            <w:r w:rsidRPr="00980F44">
              <w:rPr>
                <w:color w:val="002060"/>
              </w:rPr>
              <w:t xml:space="preserve">(OSIMO FIVE) </w:t>
            </w:r>
          </w:p>
        </w:tc>
      </w:tr>
      <w:tr w:rsidR="00C529A4" w:rsidRPr="00980F44" w14:paraId="57BC2912" w14:textId="77777777" w:rsidTr="00E35C8D">
        <w:tc>
          <w:tcPr>
            <w:tcW w:w="2200" w:type="dxa"/>
            <w:tcMar>
              <w:top w:w="20" w:type="dxa"/>
              <w:left w:w="20" w:type="dxa"/>
              <w:bottom w:w="20" w:type="dxa"/>
              <w:right w:w="20" w:type="dxa"/>
            </w:tcMar>
            <w:vAlign w:val="center"/>
            <w:hideMark/>
          </w:tcPr>
          <w:p w14:paraId="5A04E738" w14:textId="77777777" w:rsidR="00C529A4" w:rsidRPr="00980F44" w:rsidRDefault="00C529A4" w:rsidP="00E35C8D">
            <w:pPr>
              <w:pStyle w:val="movimento"/>
              <w:rPr>
                <w:color w:val="002060"/>
              </w:rPr>
            </w:pPr>
            <w:r w:rsidRPr="00980F44">
              <w:rPr>
                <w:color w:val="002060"/>
              </w:rPr>
              <w:lastRenderedPageBreak/>
              <w:t>BILATI MATTEO</w:t>
            </w:r>
          </w:p>
        </w:tc>
        <w:tc>
          <w:tcPr>
            <w:tcW w:w="2200" w:type="dxa"/>
            <w:tcMar>
              <w:top w:w="20" w:type="dxa"/>
              <w:left w:w="20" w:type="dxa"/>
              <w:bottom w:w="20" w:type="dxa"/>
              <w:right w:w="20" w:type="dxa"/>
            </w:tcMar>
            <w:vAlign w:val="center"/>
            <w:hideMark/>
          </w:tcPr>
          <w:p w14:paraId="09273733" w14:textId="77777777" w:rsidR="00C529A4" w:rsidRPr="00980F44" w:rsidRDefault="00C529A4" w:rsidP="00E35C8D">
            <w:pPr>
              <w:pStyle w:val="movimento2"/>
              <w:rPr>
                <w:color w:val="002060"/>
              </w:rPr>
            </w:pPr>
            <w:r w:rsidRPr="00980F44">
              <w:rPr>
                <w:color w:val="002060"/>
              </w:rPr>
              <w:t xml:space="preserve">(POLISPORTIVA UROBORO) </w:t>
            </w:r>
          </w:p>
        </w:tc>
        <w:tc>
          <w:tcPr>
            <w:tcW w:w="800" w:type="dxa"/>
            <w:tcMar>
              <w:top w:w="20" w:type="dxa"/>
              <w:left w:w="20" w:type="dxa"/>
              <w:bottom w:w="20" w:type="dxa"/>
              <w:right w:w="20" w:type="dxa"/>
            </w:tcMar>
            <w:vAlign w:val="center"/>
            <w:hideMark/>
          </w:tcPr>
          <w:p w14:paraId="407D4990"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17BEF55" w14:textId="77777777" w:rsidR="00C529A4" w:rsidRPr="00980F44" w:rsidRDefault="00C529A4" w:rsidP="00E35C8D">
            <w:pPr>
              <w:pStyle w:val="movimento"/>
              <w:rPr>
                <w:color w:val="002060"/>
              </w:rPr>
            </w:pPr>
            <w:r w:rsidRPr="00980F44">
              <w:rPr>
                <w:color w:val="002060"/>
              </w:rPr>
              <w:t>CURZI LUCA</w:t>
            </w:r>
          </w:p>
        </w:tc>
        <w:tc>
          <w:tcPr>
            <w:tcW w:w="2200" w:type="dxa"/>
            <w:tcMar>
              <w:top w:w="20" w:type="dxa"/>
              <w:left w:w="20" w:type="dxa"/>
              <w:bottom w:w="20" w:type="dxa"/>
              <w:right w:w="20" w:type="dxa"/>
            </w:tcMar>
            <w:vAlign w:val="center"/>
            <w:hideMark/>
          </w:tcPr>
          <w:p w14:paraId="2A995770" w14:textId="77777777" w:rsidR="00C529A4" w:rsidRPr="00980F44" w:rsidRDefault="00C529A4" w:rsidP="00E35C8D">
            <w:pPr>
              <w:pStyle w:val="movimento2"/>
              <w:rPr>
                <w:color w:val="002060"/>
              </w:rPr>
            </w:pPr>
            <w:r w:rsidRPr="00980F44">
              <w:rPr>
                <w:color w:val="002060"/>
              </w:rPr>
              <w:t xml:space="preserve">(REAL SAN GIORGIO) </w:t>
            </w:r>
          </w:p>
        </w:tc>
      </w:tr>
      <w:tr w:rsidR="00C529A4" w:rsidRPr="00980F44" w14:paraId="7934D042" w14:textId="77777777" w:rsidTr="00E35C8D">
        <w:tc>
          <w:tcPr>
            <w:tcW w:w="2200" w:type="dxa"/>
            <w:tcMar>
              <w:top w:w="20" w:type="dxa"/>
              <w:left w:w="20" w:type="dxa"/>
              <w:bottom w:w="20" w:type="dxa"/>
              <w:right w:w="20" w:type="dxa"/>
            </w:tcMar>
            <w:vAlign w:val="center"/>
            <w:hideMark/>
          </w:tcPr>
          <w:p w14:paraId="68807905" w14:textId="77777777" w:rsidR="00C529A4" w:rsidRPr="00980F44" w:rsidRDefault="00C529A4" w:rsidP="00E35C8D">
            <w:pPr>
              <w:pStyle w:val="movimento"/>
              <w:rPr>
                <w:color w:val="002060"/>
              </w:rPr>
            </w:pPr>
            <w:r w:rsidRPr="00980F44">
              <w:rPr>
                <w:color w:val="002060"/>
              </w:rPr>
              <w:t>GIORGI MATTIA</w:t>
            </w:r>
          </w:p>
        </w:tc>
        <w:tc>
          <w:tcPr>
            <w:tcW w:w="2200" w:type="dxa"/>
            <w:tcMar>
              <w:top w:w="20" w:type="dxa"/>
              <w:left w:w="20" w:type="dxa"/>
              <w:bottom w:w="20" w:type="dxa"/>
              <w:right w:w="20" w:type="dxa"/>
            </w:tcMar>
            <w:vAlign w:val="center"/>
            <w:hideMark/>
          </w:tcPr>
          <w:p w14:paraId="23AF9AB9" w14:textId="77777777" w:rsidR="00C529A4" w:rsidRPr="00980F44" w:rsidRDefault="00C529A4" w:rsidP="00E35C8D">
            <w:pPr>
              <w:pStyle w:val="movimento2"/>
              <w:rPr>
                <w:color w:val="002060"/>
              </w:rPr>
            </w:pPr>
            <w:r w:rsidRPr="00980F44">
              <w:rPr>
                <w:color w:val="002060"/>
              </w:rPr>
              <w:t xml:space="preserve">(ROCCAFLUVIONE) </w:t>
            </w:r>
          </w:p>
        </w:tc>
        <w:tc>
          <w:tcPr>
            <w:tcW w:w="800" w:type="dxa"/>
            <w:tcMar>
              <w:top w:w="20" w:type="dxa"/>
              <w:left w:w="20" w:type="dxa"/>
              <w:bottom w:w="20" w:type="dxa"/>
              <w:right w:w="20" w:type="dxa"/>
            </w:tcMar>
            <w:vAlign w:val="center"/>
            <w:hideMark/>
          </w:tcPr>
          <w:p w14:paraId="22CF5FE2"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89E2F2E" w14:textId="77777777" w:rsidR="00C529A4" w:rsidRPr="00980F44" w:rsidRDefault="00C529A4" w:rsidP="00E35C8D">
            <w:pPr>
              <w:pStyle w:val="movimento"/>
              <w:rPr>
                <w:color w:val="002060"/>
              </w:rPr>
            </w:pPr>
            <w:r w:rsidRPr="00980F44">
              <w:rPr>
                <w:color w:val="002060"/>
              </w:rPr>
              <w:t>DIALUCE ANDREA</w:t>
            </w:r>
          </w:p>
        </w:tc>
        <w:tc>
          <w:tcPr>
            <w:tcW w:w="2200" w:type="dxa"/>
            <w:tcMar>
              <w:top w:w="20" w:type="dxa"/>
              <w:left w:w="20" w:type="dxa"/>
              <w:bottom w:w="20" w:type="dxa"/>
              <w:right w:w="20" w:type="dxa"/>
            </w:tcMar>
            <w:vAlign w:val="center"/>
            <w:hideMark/>
          </w:tcPr>
          <w:p w14:paraId="3784B587" w14:textId="77777777" w:rsidR="00C529A4" w:rsidRPr="00980F44" w:rsidRDefault="00C529A4" w:rsidP="00E35C8D">
            <w:pPr>
              <w:pStyle w:val="movimento2"/>
              <w:rPr>
                <w:color w:val="002060"/>
              </w:rPr>
            </w:pPr>
            <w:r w:rsidRPr="00980F44">
              <w:rPr>
                <w:color w:val="002060"/>
              </w:rPr>
              <w:t xml:space="preserve">(SERRALTA) </w:t>
            </w:r>
          </w:p>
        </w:tc>
      </w:tr>
      <w:tr w:rsidR="00C529A4" w:rsidRPr="00980F44" w14:paraId="2106674E" w14:textId="77777777" w:rsidTr="00E35C8D">
        <w:tc>
          <w:tcPr>
            <w:tcW w:w="2200" w:type="dxa"/>
            <w:tcMar>
              <w:top w:w="20" w:type="dxa"/>
              <w:left w:w="20" w:type="dxa"/>
              <w:bottom w:w="20" w:type="dxa"/>
              <w:right w:w="20" w:type="dxa"/>
            </w:tcMar>
            <w:vAlign w:val="center"/>
            <w:hideMark/>
          </w:tcPr>
          <w:p w14:paraId="7A267A78" w14:textId="77777777" w:rsidR="00C529A4" w:rsidRPr="00980F44" w:rsidRDefault="00C529A4" w:rsidP="00E35C8D">
            <w:pPr>
              <w:pStyle w:val="movimento"/>
              <w:rPr>
                <w:color w:val="002060"/>
              </w:rPr>
            </w:pPr>
            <w:r w:rsidRPr="00980F44">
              <w:rPr>
                <w:color w:val="002060"/>
              </w:rPr>
              <w:t>LIUTI GIACOMO</w:t>
            </w:r>
          </w:p>
        </w:tc>
        <w:tc>
          <w:tcPr>
            <w:tcW w:w="2200" w:type="dxa"/>
            <w:tcMar>
              <w:top w:w="20" w:type="dxa"/>
              <w:left w:w="20" w:type="dxa"/>
              <w:bottom w:w="20" w:type="dxa"/>
              <w:right w:w="20" w:type="dxa"/>
            </w:tcMar>
            <w:vAlign w:val="center"/>
            <w:hideMark/>
          </w:tcPr>
          <w:p w14:paraId="31354F98" w14:textId="77777777" w:rsidR="00C529A4" w:rsidRPr="00980F44" w:rsidRDefault="00C529A4" w:rsidP="00E35C8D">
            <w:pPr>
              <w:pStyle w:val="movimento2"/>
              <w:rPr>
                <w:color w:val="002060"/>
              </w:rPr>
            </w:pPr>
            <w:r w:rsidRPr="00980F44">
              <w:rPr>
                <w:color w:val="002060"/>
              </w:rPr>
              <w:t xml:space="preserve">(SERRALTA) </w:t>
            </w:r>
          </w:p>
        </w:tc>
        <w:tc>
          <w:tcPr>
            <w:tcW w:w="800" w:type="dxa"/>
            <w:tcMar>
              <w:top w:w="20" w:type="dxa"/>
              <w:left w:w="20" w:type="dxa"/>
              <w:bottom w:w="20" w:type="dxa"/>
              <w:right w:w="20" w:type="dxa"/>
            </w:tcMar>
            <w:vAlign w:val="center"/>
            <w:hideMark/>
          </w:tcPr>
          <w:p w14:paraId="653B59C0"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0EF0B4B"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D910F57" w14:textId="77777777" w:rsidR="00C529A4" w:rsidRPr="00980F44" w:rsidRDefault="00C529A4" w:rsidP="00E35C8D">
            <w:pPr>
              <w:pStyle w:val="movimento2"/>
              <w:rPr>
                <w:color w:val="002060"/>
              </w:rPr>
            </w:pPr>
            <w:r w:rsidRPr="00980F44">
              <w:rPr>
                <w:color w:val="002060"/>
              </w:rPr>
              <w:t> </w:t>
            </w:r>
          </w:p>
        </w:tc>
      </w:tr>
    </w:tbl>
    <w:p w14:paraId="0DB5E7FE" w14:textId="77777777" w:rsidR="00C529A4" w:rsidRPr="00980F44" w:rsidRDefault="00C529A4" w:rsidP="00C529A4">
      <w:pPr>
        <w:pStyle w:val="titolo20"/>
        <w:rPr>
          <w:rFonts w:eastAsiaTheme="minorEastAsia"/>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77E96E9A" w14:textId="77777777" w:rsidTr="00E35C8D">
        <w:tc>
          <w:tcPr>
            <w:tcW w:w="2200" w:type="dxa"/>
            <w:tcMar>
              <w:top w:w="20" w:type="dxa"/>
              <w:left w:w="20" w:type="dxa"/>
              <w:bottom w:w="20" w:type="dxa"/>
              <w:right w:w="20" w:type="dxa"/>
            </w:tcMar>
            <w:vAlign w:val="center"/>
            <w:hideMark/>
          </w:tcPr>
          <w:p w14:paraId="1691A7C9" w14:textId="77777777" w:rsidR="00C529A4" w:rsidRPr="00980F44" w:rsidRDefault="00C529A4" w:rsidP="00E35C8D">
            <w:pPr>
              <w:pStyle w:val="movimento"/>
              <w:rPr>
                <w:color w:val="002060"/>
              </w:rPr>
            </w:pPr>
            <w:r w:rsidRPr="00980F44">
              <w:rPr>
                <w:color w:val="002060"/>
              </w:rPr>
              <w:t>PARONCINI ALESSANDRO</w:t>
            </w:r>
          </w:p>
        </w:tc>
        <w:tc>
          <w:tcPr>
            <w:tcW w:w="2200" w:type="dxa"/>
            <w:tcMar>
              <w:top w:w="20" w:type="dxa"/>
              <w:left w:w="20" w:type="dxa"/>
              <w:bottom w:w="20" w:type="dxa"/>
              <w:right w:w="20" w:type="dxa"/>
            </w:tcMar>
            <w:vAlign w:val="center"/>
            <w:hideMark/>
          </w:tcPr>
          <w:p w14:paraId="6CDE7972" w14:textId="77777777" w:rsidR="00C529A4" w:rsidRPr="00980F44" w:rsidRDefault="00C529A4" w:rsidP="00E35C8D">
            <w:pPr>
              <w:pStyle w:val="movimento2"/>
              <w:rPr>
                <w:color w:val="002060"/>
              </w:rPr>
            </w:pPr>
            <w:r w:rsidRPr="00980F44">
              <w:rPr>
                <w:color w:val="002060"/>
              </w:rPr>
              <w:t xml:space="preserve">(ACLI MANTOVANI CALCIO A 5) </w:t>
            </w:r>
          </w:p>
        </w:tc>
        <w:tc>
          <w:tcPr>
            <w:tcW w:w="800" w:type="dxa"/>
            <w:tcMar>
              <w:top w:w="20" w:type="dxa"/>
              <w:left w:w="20" w:type="dxa"/>
              <w:bottom w:w="20" w:type="dxa"/>
              <w:right w:w="20" w:type="dxa"/>
            </w:tcMar>
            <w:vAlign w:val="center"/>
            <w:hideMark/>
          </w:tcPr>
          <w:p w14:paraId="2DE609CB"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D12827E" w14:textId="77777777" w:rsidR="00C529A4" w:rsidRPr="00980F44" w:rsidRDefault="00C529A4" w:rsidP="00E35C8D">
            <w:pPr>
              <w:pStyle w:val="movimento"/>
              <w:rPr>
                <w:color w:val="002060"/>
              </w:rPr>
            </w:pPr>
            <w:r w:rsidRPr="00980F44">
              <w:rPr>
                <w:color w:val="002060"/>
              </w:rPr>
              <w:t>MATTEUCCI EDOARDO</w:t>
            </w:r>
          </w:p>
        </w:tc>
        <w:tc>
          <w:tcPr>
            <w:tcW w:w="2200" w:type="dxa"/>
            <w:tcMar>
              <w:top w:w="20" w:type="dxa"/>
              <w:left w:w="20" w:type="dxa"/>
              <w:bottom w:w="20" w:type="dxa"/>
              <w:right w:w="20" w:type="dxa"/>
            </w:tcMar>
            <w:vAlign w:val="center"/>
            <w:hideMark/>
          </w:tcPr>
          <w:p w14:paraId="7A24FC21" w14:textId="77777777" w:rsidR="00C529A4" w:rsidRPr="00980F44" w:rsidRDefault="00C529A4" w:rsidP="00E35C8D">
            <w:pPr>
              <w:pStyle w:val="movimento2"/>
              <w:rPr>
                <w:color w:val="002060"/>
              </w:rPr>
            </w:pPr>
            <w:r w:rsidRPr="00980F44">
              <w:rPr>
                <w:color w:val="002060"/>
              </w:rPr>
              <w:t xml:space="preserve">(ACQUALAGNA CALCIO C 5) </w:t>
            </w:r>
          </w:p>
        </w:tc>
      </w:tr>
      <w:tr w:rsidR="00C529A4" w:rsidRPr="00980F44" w14:paraId="01C8252F" w14:textId="77777777" w:rsidTr="00E35C8D">
        <w:tc>
          <w:tcPr>
            <w:tcW w:w="2200" w:type="dxa"/>
            <w:tcMar>
              <w:top w:w="20" w:type="dxa"/>
              <w:left w:w="20" w:type="dxa"/>
              <w:bottom w:w="20" w:type="dxa"/>
              <w:right w:w="20" w:type="dxa"/>
            </w:tcMar>
            <w:vAlign w:val="center"/>
            <w:hideMark/>
          </w:tcPr>
          <w:p w14:paraId="51450A72" w14:textId="77777777" w:rsidR="00C529A4" w:rsidRPr="00980F44" w:rsidRDefault="00C529A4" w:rsidP="00E35C8D">
            <w:pPr>
              <w:pStyle w:val="movimento"/>
              <w:rPr>
                <w:color w:val="002060"/>
              </w:rPr>
            </w:pPr>
            <w:r w:rsidRPr="00980F44">
              <w:rPr>
                <w:color w:val="002060"/>
              </w:rPr>
              <w:t>MONCERI MATTIA</w:t>
            </w:r>
          </w:p>
        </w:tc>
        <w:tc>
          <w:tcPr>
            <w:tcW w:w="2200" w:type="dxa"/>
            <w:tcMar>
              <w:top w:w="20" w:type="dxa"/>
              <w:left w:w="20" w:type="dxa"/>
              <w:bottom w:w="20" w:type="dxa"/>
              <w:right w:w="20" w:type="dxa"/>
            </w:tcMar>
            <w:vAlign w:val="center"/>
            <w:hideMark/>
          </w:tcPr>
          <w:p w14:paraId="60AEA508" w14:textId="77777777" w:rsidR="00C529A4" w:rsidRPr="00980F44" w:rsidRDefault="00C529A4" w:rsidP="00E35C8D">
            <w:pPr>
              <w:pStyle w:val="movimento2"/>
              <w:rPr>
                <w:color w:val="002060"/>
              </w:rPr>
            </w:pPr>
            <w:r w:rsidRPr="00980F44">
              <w:rPr>
                <w:color w:val="002060"/>
              </w:rPr>
              <w:t xml:space="preserve">(ACQUALAGNA CALCIO C 5) </w:t>
            </w:r>
          </w:p>
        </w:tc>
        <w:tc>
          <w:tcPr>
            <w:tcW w:w="800" w:type="dxa"/>
            <w:tcMar>
              <w:top w:w="20" w:type="dxa"/>
              <w:left w:w="20" w:type="dxa"/>
              <w:bottom w:w="20" w:type="dxa"/>
              <w:right w:w="20" w:type="dxa"/>
            </w:tcMar>
            <w:vAlign w:val="center"/>
            <w:hideMark/>
          </w:tcPr>
          <w:p w14:paraId="26FE1A25"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D3DC90A" w14:textId="77777777" w:rsidR="00C529A4" w:rsidRPr="00980F44" w:rsidRDefault="00C529A4" w:rsidP="00E35C8D">
            <w:pPr>
              <w:pStyle w:val="movimento"/>
              <w:rPr>
                <w:color w:val="002060"/>
              </w:rPr>
            </w:pPr>
            <w:r w:rsidRPr="00980F44">
              <w:rPr>
                <w:color w:val="002060"/>
              </w:rPr>
              <w:t>BIONDI MIRKO</w:t>
            </w:r>
          </w:p>
        </w:tc>
        <w:tc>
          <w:tcPr>
            <w:tcW w:w="2200" w:type="dxa"/>
            <w:tcMar>
              <w:top w:w="20" w:type="dxa"/>
              <w:left w:w="20" w:type="dxa"/>
              <w:bottom w:w="20" w:type="dxa"/>
              <w:right w:w="20" w:type="dxa"/>
            </w:tcMar>
            <w:vAlign w:val="center"/>
            <w:hideMark/>
          </w:tcPr>
          <w:p w14:paraId="46568F66" w14:textId="77777777" w:rsidR="00C529A4" w:rsidRPr="00980F44" w:rsidRDefault="00C529A4" w:rsidP="00E35C8D">
            <w:pPr>
              <w:pStyle w:val="movimento2"/>
              <w:rPr>
                <w:color w:val="002060"/>
              </w:rPr>
            </w:pPr>
            <w:r w:rsidRPr="00980F44">
              <w:rPr>
                <w:color w:val="002060"/>
              </w:rPr>
              <w:t xml:space="preserve">(AVIS ARCEVIA 1964) </w:t>
            </w:r>
          </w:p>
        </w:tc>
      </w:tr>
      <w:tr w:rsidR="00C529A4" w:rsidRPr="00980F44" w14:paraId="4F2D895E" w14:textId="77777777" w:rsidTr="00E35C8D">
        <w:tc>
          <w:tcPr>
            <w:tcW w:w="2200" w:type="dxa"/>
            <w:tcMar>
              <w:top w:w="20" w:type="dxa"/>
              <w:left w:w="20" w:type="dxa"/>
              <w:bottom w:w="20" w:type="dxa"/>
              <w:right w:w="20" w:type="dxa"/>
            </w:tcMar>
            <w:vAlign w:val="center"/>
            <w:hideMark/>
          </w:tcPr>
          <w:p w14:paraId="7647297A" w14:textId="77777777" w:rsidR="00C529A4" w:rsidRPr="00980F44" w:rsidRDefault="00C529A4" w:rsidP="00E35C8D">
            <w:pPr>
              <w:pStyle w:val="movimento"/>
              <w:rPr>
                <w:color w:val="002060"/>
              </w:rPr>
            </w:pPr>
            <w:r w:rsidRPr="00980F44">
              <w:rPr>
                <w:color w:val="002060"/>
              </w:rPr>
              <w:t>TODERI SAMUELE</w:t>
            </w:r>
          </w:p>
        </w:tc>
        <w:tc>
          <w:tcPr>
            <w:tcW w:w="2200" w:type="dxa"/>
            <w:tcMar>
              <w:top w:w="20" w:type="dxa"/>
              <w:left w:w="20" w:type="dxa"/>
              <w:bottom w:w="20" w:type="dxa"/>
              <w:right w:w="20" w:type="dxa"/>
            </w:tcMar>
            <w:vAlign w:val="center"/>
            <w:hideMark/>
          </w:tcPr>
          <w:p w14:paraId="230F3060" w14:textId="77777777" w:rsidR="00C529A4" w:rsidRPr="00980F44" w:rsidRDefault="00C529A4" w:rsidP="00E35C8D">
            <w:pPr>
              <w:pStyle w:val="movimento2"/>
              <w:rPr>
                <w:color w:val="002060"/>
              </w:rPr>
            </w:pPr>
            <w:r w:rsidRPr="00980F44">
              <w:rPr>
                <w:color w:val="002060"/>
              </w:rPr>
              <w:t xml:space="preserve">(AVIS ARCEVIA 1964) </w:t>
            </w:r>
          </w:p>
        </w:tc>
        <w:tc>
          <w:tcPr>
            <w:tcW w:w="800" w:type="dxa"/>
            <w:tcMar>
              <w:top w:w="20" w:type="dxa"/>
              <w:left w:w="20" w:type="dxa"/>
              <w:bottom w:w="20" w:type="dxa"/>
              <w:right w:w="20" w:type="dxa"/>
            </w:tcMar>
            <w:vAlign w:val="center"/>
            <w:hideMark/>
          </w:tcPr>
          <w:p w14:paraId="18BF9171"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83B693B" w14:textId="77777777" w:rsidR="00C529A4" w:rsidRPr="00980F44" w:rsidRDefault="00C529A4" w:rsidP="00E35C8D">
            <w:pPr>
              <w:pStyle w:val="movimento"/>
              <w:rPr>
                <w:color w:val="002060"/>
              </w:rPr>
            </w:pPr>
            <w:r w:rsidRPr="00980F44">
              <w:rPr>
                <w:color w:val="002060"/>
              </w:rPr>
              <w:t>SURDU IONUT BOGDAN</w:t>
            </w:r>
          </w:p>
        </w:tc>
        <w:tc>
          <w:tcPr>
            <w:tcW w:w="2200" w:type="dxa"/>
            <w:tcMar>
              <w:top w:w="20" w:type="dxa"/>
              <w:left w:w="20" w:type="dxa"/>
              <w:bottom w:w="20" w:type="dxa"/>
              <w:right w:w="20" w:type="dxa"/>
            </w:tcMar>
            <w:vAlign w:val="center"/>
            <w:hideMark/>
          </w:tcPr>
          <w:p w14:paraId="6A40B35B" w14:textId="77777777" w:rsidR="00C529A4" w:rsidRPr="00980F44" w:rsidRDefault="00C529A4" w:rsidP="00E35C8D">
            <w:pPr>
              <w:pStyle w:val="movimento2"/>
              <w:rPr>
                <w:color w:val="002060"/>
              </w:rPr>
            </w:pPr>
            <w:r w:rsidRPr="00980F44">
              <w:rPr>
                <w:color w:val="002060"/>
              </w:rPr>
              <w:t xml:space="preserve">(BORGOROSSO TOLENTINO) </w:t>
            </w:r>
          </w:p>
        </w:tc>
      </w:tr>
      <w:tr w:rsidR="00C529A4" w:rsidRPr="00980F44" w14:paraId="381EFEE0" w14:textId="77777777" w:rsidTr="00E35C8D">
        <w:tc>
          <w:tcPr>
            <w:tcW w:w="2200" w:type="dxa"/>
            <w:tcMar>
              <w:top w:w="20" w:type="dxa"/>
              <w:left w:w="20" w:type="dxa"/>
              <w:bottom w:w="20" w:type="dxa"/>
              <w:right w:w="20" w:type="dxa"/>
            </w:tcMar>
            <w:vAlign w:val="center"/>
            <w:hideMark/>
          </w:tcPr>
          <w:p w14:paraId="20FBB6CA" w14:textId="77777777" w:rsidR="00C529A4" w:rsidRPr="00980F44" w:rsidRDefault="00C529A4" w:rsidP="00E35C8D">
            <w:pPr>
              <w:pStyle w:val="movimento"/>
              <w:rPr>
                <w:color w:val="002060"/>
              </w:rPr>
            </w:pPr>
            <w:r w:rsidRPr="00980F44">
              <w:rPr>
                <w:color w:val="002060"/>
              </w:rPr>
              <w:t>CALZETTA RICCARDO</w:t>
            </w:r>
          </w:p>
        </w:tc>
        <w:tc>
          <w:tcPr>
            <w:tcW w:w="2200" w:type="dxa"/>
            <w:tcMar>
              <w:top w:w="20" w:type="dxa"/>
              <w:left w:w="20" w:type="dxa"/>
              <w:bottom w:w="20" w:type="dxa"/>
              <w:right w:w="20" w:type="dxa"/>
            </w:tcMar>
            <w:vAlign w:val="center"/>
            <w:hideMark/>
          </w:tcPr>
          <w:p w14:paraId="73A01C7A" w14:textId="77777777" w:rsidR="00C529A4" w:rsidRPr="00980F44" w:rsidRDefault="00C529A4" w:rsidP="00E35C8D">
            <w:pPr>
              <w:pStyle w:val="movimento2"/>
              <w:rPr>
                <w:color w:val="002060"/>
              </w:rPr>
            </w:pPr>
            <w:r w:rsidRPr="00980F44">
              <w:rPr>
                <w:color w:val="002060"/>
              </w:rPr>
              <w:t xml:space="preserve">(CASTELRAIMONDO CALCIO A 5) </w:t>
            </w:r>
          </w:p>
        </w:tc>
        <w:tc>
          <w:tcPr>
            <w:tcW w:w="800" w:type="dxa"/>
            <w:tcMar>
              <w:top w:w="20" w:type="dxa"/>
              <w:left w:w="20" w:type="dxa"/>
              <w:bottom w:w="20" w:type="dxa"/>
              <w:right w:w="20" w:type="dxa"/>
            </w:tcMar>
            <w:vAlign w:val="center"/>
            <w:hideMark/>
          </w:tcPr>
          <w:p w14:paraId="60715DE5"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82BF17B" w14:textId="77777777" w:rsidR="00C529A4" w:rsidRPr="00980F44" w:rsidRDefault="00C529A4" w:rsidP="00E35C8D">
            <w:pPr>
              <w:pStyle w:val="movimento"/>
              <w:rPr>
                <w:color w:val="002060"/>
              </w:rPr>
            </w:pPr>
            <w:r w:rsidRPr="00980F44">
              <w:rPr>
                <w:color w:val="002060"/>
              </w:rPr>
              <w:t>KRYEZIU DRITAN</w:t>
            </w:r>
          </w:p>
        </w:tc>
        <w:tc>
          <w:tcPr>
            <w:tcW w:w="2200" w:type="dxa"/>
            <w:tcMar>
              <w:top w:w="20" w:type="dxa"/>
              <w:left w:w="20" w:type="dxa"/>
              <w:bottom w:w="20" w:type="dxa"/>
              <w:right w:w="20" w:type="dxa"/>
            </w:tcMar>
            <w:vAlign w:val="center"/>
            <w:hideMark/>
          </w:tcPr>
          <w:p w14:paraId="48DBECFA" w14:textId="77777777" w:rsidR="00C529A4" w:rsidRPr="00980F44" w:rsidRDefault="00C529A4" w:rsidP="00E35C8D">
            <w:pPr>
              <w:pStyle w:val="movimento2"/>
              <w:rPr>
                <w:color w:val="002060"/>
              </w:rPr>
            </w:pPr>
            <w:r w:rsidRPr="00980F44">
              <w:rPr>
                <w:color w:val="002060"/>
              </w:rPr>
              <w:t xml:space="preserve">(CASTELRAIMONDO CALCIO A 5) </w:t>
            </w:r>
          </w:p>
        </w:tc>
      </w:tr>
      <w:tr w:rsidR="00C529A4" w:rsidRPr="00980F44" w14:paraId="2A07787B" w14:textId="77777777" w:rsidTr="00E35C8D">
        <w:tc>
          <w:tcPr>
            <w:tcW w:w="2200" w:type="dxa"/>
            <w:tcMar>
              <w:top w:w="20" w:type="dxa"/>
              <w:left w:w="20" w:type="dxa"/>
              <w:bottom w:w="20" w:type="dxa"/>
              <w:right w:w="20" w:type="dxa"/>
            </w:tcMar>
            <w:vAlign w:val="center"/>
            <w:hideMark/>
          </w:tcPr>
          <w:p w14:paraId="182498DD" w14:textId="77777777" w:rsidR="00C529A4" w:rsidRPr="00980F44" w:rsidRDefault="00C529A4" w:rsidP="00E35C8D">
            <w:pPr>
              <w:pStyle w:val="movimento"/>
              <w:rPr>
                <w:color w:val="002060"/>
              </w:rPr>
            </w:pPr>
            <w:r w:rsidRPr="00980F44">
              <w:rPr>
                <w:color w:val="002060"/>
              </w:rPr>
              <w:t>STAFFOLANI SIMONE</w:t>
            </w:r>
          </w:p>
        </w:tc>
        <w:tc>
          <w:tcPr>
            <w:tcW w:w="2200" w:type="dxa"/>
            <w:tcMar>
              <w:top w:w="20" w:type="dxa"/>
              <w:left w:w="20" w:type="dxa"/>
              <w:bottom w:w="20" w:type="dxa"/>
              <w:right w:w="20" w:type="dxa"/>
            </w:tcMar>
            <w:vAlign w:val="center"/>
            <w:hideMark/>
          </w:tcPr>
          <w:p w14:paraId="4F0926AF" w14:textId="77777777" w:rsidR="00C529A4" w:rsidRPr="00980F44" w:rsidRDefault="00C529A4" w:rsidP="00E35C8D">
            <w:pPr>
              <w:pStyle w:val="movimento2"/>
              <w:rPr>
                <w:color w:val="002060"/>
              </w:rPr>
            </w:pPr>
            <w:r w:rsidRPr="00980F44">
              <w:rPr>
                <w:color w:val="002060"/>
              </w:rPr>
              <w:t xml:space="preserve">(CASTELRAIMONDO CALCIO A 5) </w:t>
            </w:r>
          </w:p>
        </w:tc>
        <w:tc>
          <w:tcPr>
            <w:tcW w:w="800" w:type="dxa"/>
            <w:tcMar>
              <w:top w:w="20" w:type="dxa"/>
              <w:left w:w="20" w:type="dxa"/>
              <w:bottom w:w="20" w:type="dxa"/>
              <w:right w:w="20" w:type="dxa"/>
            </w:tcMar>
            <w:vAlign w:val="center"/>
            <w:hideMark/>
          </w:tcPr>
          <w:p w14:paraId="2D1DDD98"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DCAD7C6" w14:textId="77777777" w:rsidR="00C529A4" w:rsidRPr="00980F44" w:rsidRDefault="00C529A4" w:rsidP="00E35C8D">
            <w:pPr>
              <w:pStyle w:val="movimento"/>
              <w:rPr>
                <w:color w:val="002060"/>
              </w:rPr>
            </w:pPr>
            <w:r w:rsidRPr="00980F44">
              <w:rPr>
                <w:color w:val="002060"/>
              </w:rPr>
              <w:t>QUINTILI MATTEO</w:t>
            </w:r>
          </w:p>
        </w:tc>
        <w:tc>
          <w:tcPr>
            <w:tcW w:w="2200" w:type="dxa"/>
            <w:tcMar>
              <w:top w:w="20" w:type="dxa"/>
              <w:left w:w="20" w:type="dxa"/>
              <w:bottom w:w="20" w:type="dxa"/>
              <w:right w:w="20" w:type="dxa"/>
            </w:tcMar>
            <w:vAlign w:val="center"/>
            <w:hideMark/>
          </w:tcPr>
          <w:p w14:paraId="19C4B2AE" w14:textId="77777777" w:rsidR="00C529A4" w:rsidRPr="00980F44" w:rsidRDefault="00C529A4" w:rsidP="00E35C8D">
            <w:pPr>
              <w:pStyle w:val="movimento2"/>
              <w:rPr>
                <w:color w:val="002060"/>
              </w:rPr>
            </w:pPr>
            <w:r w:rsidRPr="00980F44">
              <w:rPr>
                <w:color w:val="002060"/>
              </w:rPr>
              <w:t xml:space="preserve">(CASTRUM LAURI) </w:t>
            </w:r>
          </w:p>
        </w:tc>
      </w:tr>
      <w:tr w:rsidR="00C529A4" w:rsidRPr="00980F44" w14:paraId="214669B4" w14:textId="77777777" w:rsidTr="00E35C8D">
        <w:tc>
          <w:tcPr>
            <w:tcW w:w="2200" w:type="dxa"/>
            <w:tcMar>
              <w:top w:w="20" w:type="dxa"/>
              <w:left w:w="20" w:type="dxa"/>
              <w:bottom w:w="20" w:type="dxa"/>
              <w:right w:w="20" w:type="dxa"/>
            </w:tcMar>
            <w:vAlign w:val="center"/>
            <w:hideMark/>
          </w:tcPr>
          <w:p w14:paraId="7BA5D428" w14:textId="77777777" w:rsidR="00C529A4" w:rsidRPr="00980F44" w:rsidRDefault="00C529A4" w:rsidP="00E35C8D">
            <w:pPr>
              <w:pStyle w:val="movimento"/>
              <w:rPr>
                <w:color w:val="002060"/>
              </w:rPr>
            </w:pPr>
            <w:r w:rsidRPr="00980F44">
              <w:rPr>
                <w:color w:val="002060"/>
              </w:rPr>
              <w:t>ROMANUCCI MARCO</w:t>
            </w:r>
          </w:p>
        </w:tc>
        <w:tc>
          <w:tcPr>
            <w:tcW w:w="2200" w:type="dxa"/>
            <w:tcMar>
              <w:top w:w="20" w:type="dxa"/>
              <w:left w:w="20" w:type="dxa"/>
              <w:bottom w:w="20" w:type="dxa"/>
              <w:right w:w="20" w:type="dxa"/>
            </w:tcMar>
            <w:vAlign w:val="center"/>
            <w:hideMark/>
          </w:tcPr>
          <w:p w14:paraId="23C8FBB1" w14:textId="77777777" w:rsidR="00C529A4" w:rsidRPr="00980F44" w:rsidRDefault="00C529A4" w:rsidP="00E35C8D">
            <w:pPr>
              <w:pStyle w:val="movimento2"/>
              <w:rPr>
                <w:color w:val="002060"/>
              </w:rPr>
            </w:pPr>
            <w:r w:rsidRPr="00980F44">
              <w:rPr>
                <w:color w:val="002060"/>
              </w:rPr>
              <w:t xml:space="preserve">(CIARNIN) </w:t>
            </w:r>
          </w:p>
        </w:tc>
        <w:tc>
          <w:tcPr>
            <w:tcW w:w="800" w:type="dxa"/>
            <w:tcMar>
              <w:top w:w="20" w:type="dxa"/>
              <w:left w:w="20" w:type="dxa"/>
              <w:bottom w:w="20" w:type="dxa"/>
              <w:right w:w="20" w:type="dxa"/>
            </w:tcMar>
            <w:vAlign w:val="center"/>
            <w:hideMark/>
          </w:tcPr>
          <w:p w14:paraId="706C8433"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E187CA3" w14:textId="77777777" w:rsidR="00C529A4" w:rsidRPr="00980F44" w:rsidRDefault="00C529A4" w:rsidP="00E35C8D">
            <w:pPr>
              <w:pStyle w:val="movimento"/>
              <w:rPr>
                <w:color w:val="002060"/>
              </w:rPr>
            </w:pPr>
            <w:r w:rsidRPr="00980F44">
              <w:rPr>
                <w:color w:val="002060"/>
              </w:rPr>
              <w:t>SEBASTIANELLI ADOLFO</w:t>
            </w:r>
          </w:p>
        </w:tc>
        <w:tc>
          <w:tcPr>
            <w:tcW w:w="2200" w:type="dxa"/>
            <w:tcMar>
              <w:top w:w="20" w:type="dxa"/>
              <w:left w:w="20" w:type="dxa"/>
              <w:bottom w:w="20" w:type="dxa"/>
              <w:right w:w="20" w:type="dxa"/>
            </w:tcMar>
            <w:vAlign w:val="center"/>
            <w:hideMark/>
          </w:tcPr>
          <w:p w14:paraId="5C72201A" w14:textId="77777777" w:rsidR="00C529A4" w:rsidRPr="00980F44" w:rsidRDefault="00C529A4" w:rsidP="00E35C8D">
            <w:pPr>
              <w:pStyle w:val="movimento2"/>
              <w:rPr>
                <w:color w:val="002060"/>
              </w:rPr>
            </w:pPr>
            <w:r w:rsidRPr="00980F44">
              <w:rPr>
                <w:color w:val="002060"/>
              </w:rPr>
              <w:t>(</w:t>
            </w:r>
            <w:proofErr w:type="gramStart"/>
            <w:r w:rsidRPr="00980F44">
              <w:rPr>
                <w:color w:val="002060"/>
              </w:rPr>
              <w:t>CITTA</w:t>
            </w:r>
            <w:proofErr w:type="gramEnd"/>
            <w:r w:rsidRPr="00980F44">
              <w:rPr>
                <w:color w:val="002060"/>
              </w:rPr>
              <w:t xml:space="preserve"> DI OSTRA) </w:t>
            </w:r>
          </w:p>
        </w:tc>
      </w:tr>
      <w:tr w:rsidR="00C529A4" w:rsidRPr="00980F44" w14:paraId="1A4EFBD9" w14:textId="77777777" w:rsidTr="00E35C8D">
        <w:tc>
          <w:tcPr>
            <w:tcW w:w="2200" w:type="dxa"/>
            <w:tcMar>
              <w:top w:w="20" w:type="dxa"/>
              <w:left w:w="20" w:type="dxa"/>
              <w:bottom w:w="20" w:type="dxa"/>
              <w:right w:w="20" w:type="dxa"/>
            </w:tcMar>
            <w:vAlign w:val="center"/>
            <w:hideMark/>
          </w:tcPr>
          <w:p w14:paraId="2551D338" w14:textId="77777777" w:rsidR="00C529A4" w:rsidRPr="00980F44" w:rsidRDefault="00C529A4" w:rsidP="00E35C8D">
            <w:pPr>
              <w:pStyle w:val="movimento"/>
              <w:rPr>
                <w:color w:val="002060"/>
              </w:rPr>
            </w:pPr>
            <w:r w:rsidRPr="00980F44">
              <w:rPr>
                <w:color w:val="002060"/>
              </w:rPr>
              <w:t>GIORDANI EMIDIO</w:t>
            </w:r>
          </w:p>
        </w:tc>
        <w:tc>
          <w:tcPr>
            <w:tcW w:w="2200" w:type="dxa"/>
            <w:tcMar>
              <w:top w:w="20" w:type="dxa"/>
              <w:left w:w="20" w:type="dxa"/>
              <w:bottom w:w="20" w:type="dxa"/>
              <w:right w:w="20" w:type="dxa"/>
            </w:tcMar>
            <w:vAlign w:val="center"/>
            <w:hideMark/>
          </w:tcPr>
          <w:p w14:paraId="4F20C0FE" w14:textId="77777777" w:rsidR="00C529A4" w:rsidRPr="00980F44" w:rsidRDefault="00C529A4" w:rsidP="00E35C8D">
            <w:pPr>
              <w:pStyle w:val="movimento2"/>
              <w:rPr>
                <w:color w:val="002060"/>
              </w:rPr>
            </w:pPr>
            <w:r w:rsidRPr="00980F44">
              <w:rPr>
                <w:color w:val="002060"/>
              </w:rPr>
              <w:t xml:space="preserve">(CSI STELLA A.S.D.) </w:t>
            </w:r>
          </w:p>
        </w:tc>
        <w:tc>
          <w:tcPr>
            <w:tcW w:w="800" w:type="dxa"/>
            <w:tcMar>
              <w:top w:w="20" w:type="dxa"/>
              <w:left w:w="20" w:type="dxa"/>
              <w:bottom w:w="20" w:type="dxa"/>
              <w:right w:w="20" w:type="dxa"/>
            </w:tcMar>
            <w:vAlign w:val="center"/>
            <w:hideMark/>
          </w:tcPr>
          <w:p w14:paraId="3698AC36"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A136897" w14:textId="77777777" w:rsidR="00C529A4" w:rsidRPr="00980F44" w:rsidRDefault="00C529A4" w:rsidP="00E35C8D">
            <w:pPr>
              <w:pStyle w:val="movimento"/>
              <w:rPr>
                <w:color w:val="002060"/>
              </w:rPr>
            </w:pPr>
            <w:r w:rsidRPr="00980F44">
              <w:rPr>
                <w:color w:val="002060"/>
              </w:rPr>
              <w:t>BROGLIA DAVID</w:t>
            </w:r>
          </w:p>
        </w:tc>
        <w:tc>
          <w:tcPr>
            <w:tcW w:w="2200" w:type="dxa"/>
            <w:tcMar>
              <w:top w:w="20" w:type="dxa"/>
              <w:left w:w="20" w:type="dxa"/>
              <w:bottom w:w="20" w:type="dxa"/>
              <w:right w:w="20" w:type="dxa"/>
            </w:tcMar>
            <w:vAlign w:val="center"/>
            <w:hideMark/>
          </w:tcPr>
          <w:p w14:paraId="75A01B94" w14:textId="77777777" w:rsidR="00C529A4" w:rsidRPr="00980F44" w:rsidRDefault="00C529A4" w:rsidP="00E35C8D">
            <w:pPr>
              <w:pStyle w:val="movimento2"/>
              <w:rPr>
                <w:color w:val="002060"/>
              </w:rPr>
            </w:pPr>
            <w:r w:rsidRPr="00980F44">
              <w:rPr>
                <w:color w:val="002060"/>
              </w:rPr>
              <w:t xml:space="preserve">(FIGHT BULLS CORRIDONIA) </w:t>
            </w:r>
          </w:p>
        </w:tc>
      </w:tr>
      <w:tr w:rsidR="00C529A4" w:rsidRPr="00980F44" w14:paraId="2FFD43E9" w14:textId="77777777" w:rsidTr="00E35C8D">
        <w:tc>
          <w:tcPr>
            <w:tcW w:w="2200" w:type="dxa"/>
            <w:tcMar>
              <w:top w:w="20" w:type="dxa"/>
              <w:left w:w="20" w:type="dxa"/>
              <w:bottom w:w="20" w:type="dxa"/>
              <w:right w:w="20" w:type="dxa"/>
            </w:tcMar>
            <w:vAlign w:val="center"/>
            <w:hideMark/>
          </w:tcPr>
          <w:p w14:paraId="632069B4" w14:textId="77777777" w:rsidR="00C529A4" w:rsidRPr="00980F44" w:rsidRDefault="00C529A4" w:rsidP="00E35C8D">
            <w:pPr>
              <w:pStyle w:val="movimento"/>
              <w:rPr>
                <w:color w:val="002060"/>
              </w:rPr>
            </w:pPr>
            <w:r w:rsidRPr="00980F44">
              <w:rPr>
                <w:color w:val="002060"/>
              </w:rPr>
              <w:t>PENNESI JACOPO</w:t>
            </w:r>
          </w:p>
        </w:tc>
        <w:tc>
          <w:tcPr>
            <w:tcW w:w="2200" w:type="dxa"/>
            <w:tcMar>
              <w:top w:w="20" w:type="dxa"/>
              <w:left w:w="20" w:type="dxa"/>
              <w:bottom w:w="20" w:type="dxa"/>
              <w:right w:w="20" w:type="dxa"/>
            </w:tcMar>
            <w:vAlign w:val="center"/>
            <w:hideMark/>
          </w:tcPr>
          <w:p w14:paraId="6D840F3B" w14:textId="77777777" w:rsidR="00C529A4" w:rsidRPr="00980F44" w:rsidRDefault="00C529A4" w:rsidP="00E35C8D">
            <w:pPr>
              <w:pStyle w:val="movimento2"/>
              <w:rPr>
                <w:color w:val="002060"/>
              </w:rPr>
            </w:pPr>
            <w:r w:rsidRPr="00980F44">
              <w:rPr>
                <w:color w:val="002060"/>
              </w:rPr>
              <w:t xml:space="preserve">(FIGHT BULLS CORRIDONIA) </w:t>
            </w:r>
          </w:p>
        </w:tc>
        <w:tc>
          <w:tcPr>
            <w:tcW w:w="800" w:type="dxa"/>
            <w:tcMar>
              <w:top w:w="20" w:type="dxa"/>
              <w:left w:w="20" w:type="dxa"/>
              <w:bottom w:w="20" w:type="dxa"/>
              <w:right w:w="20" w:type="dxa"/>
            </w:tcMar>
            <w:vAlign w:val="center"/>
            <w:hideMark/>
          </w:tcPr>
          <w:p w14:paraId="7E493966"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A2BFEB5" w14:textId="77777777" w:rsidR="00C529A4" w:rsidRPr="00980F44" w:rsidRDefault="00C529A4" w:rsidP="00E35C8D">
            <w:pPr>
              <w:pStyle w:val="movimento"/>
              <w:rPr>
                <w:color w:val="002060"/>
              </w:rPr>
            </w:pPr>
            <w:r w:rsidRPr="00980F44">
              <w:rPr>
                <w:color w:val="002060"/>
              </w:rPr>
              <w:t>PERSICHINI DANIELE</w:t>
            </w:r>
          </w:p>
        </w:tc>
        <w:tc>
          <w:tcPr>
            <w:tcW w:w="2200" w:type="dxa"/>
            <w:tcMar>
              <w:top w:w="20" w:type="dxa"/>
              <w:left w:w="20" w:type="dxa"/>
              <w:bottom w:w="20" w:type="dxa"/>
              <w:right w:w="20" w:type="dxa"/>
            </w:tcMar>
            <w:vAlign w:val="center"/>
            <w:hideMark/>
          </w:tcPr>
          <w:p w14:paraId="64D73AF2" w14:textId="77777777" w:rsidR="00C529A4" w:rsidRPr="00980F44" w:rsidRDefault="00C529A4" w:rsidP="00E35C8D">
            <w:pPr>
              <w:pStyle w:val="movimento2"/>
              <w:rPr>
                <w:color w:val="002060"/>
              </w:rPr>
            </w:pPr>
            <w:r w:rsidRPr="00980F44">
              <w:rPr>
                <w:color w:val="002060"/>
              </w:rPr>
              <w:t xml:space="preserve">(FIGHT BULLS CORRIDONIA) </w:t>
            </w:r>
          </w:p>
        </w:tc>
      </w:tr>
      <w:tr w:rsidR="00C529A4" w:rsidRPr="00980F44" w14:paraId="026C6BA5" w14:textId="77777777" w:rsidTr="00E35C8D">
        <w:tc>
          <w:tcPr>
            <w:tcW w:w="2200" w:type="dxa"/>
            <w:tcMar>
              <w:top w:w="20" w:type="dxa"/>
              <w:left w:w="20" w:type="dxa"/>
              <w:bottom w:w="20" w:type="dxa"/>
              <w:right w:w="20" w:type="dxa"/>
            </w:tcMar>
            <w:vAlign w:val="center"/>
            <w:hideMark/>
          </w:tcPr>
          <w:p w14:paraId="22230E00" w14:textId="77777777" w:rsidR="00C529A4" w:rsidRPr="00980F44" w:rsidRDefault="00C529A4" w:rsidP="00E35C8D">
            <w:pPr>
              <w:pStyle w:val="movimento"/>
              <w:rPr>
                <w:color w:val="002060"/>
              </w:rPr>
            </w:pPr>
            <w:r w:rsidRPr="00980F44">
              <w:rPr>
                <w:color w:val="002060"/>
              </w:rPr>
              <w:t>DEL PIZZO MARCUS MAY</w:t>
            </w:r>
          </w:p>
        </w:tc>
        <w:tc>
          <w:tcPr>
            <w:tcW w:w="2200" w:type="dxa"/>
            <w:tcMar>
              <w:top w:w="20" w:type="dxa"/>
              <w:left w:w="20" w:type="dxa"/>
              <w:bottom w:w="20" w:type="dxa"/>
              <w:right w:w="20" w:type="dxa"/>
            </w:tcMar>
            <w:vAlign w:val="center"/>
            <w:hideMark/>
          </w:tcPr>
          <w:p w14:paraId="35DCCD00" w14:textId="77777777" w:rsidR="00C529A4" w:rsidRPr="00980F44" w:rsidRDefault="00C529A4" w:rsidP="00E35C8D">
            <w:pPr>
              <w:pStyle w:val="movimento2"/>
              <w:rPr>
                <w:color w:val="002060"/>
              </w:rPr>
            </w:pPr>
            <w:r w:rsidRPr="00980F44">
              <w:rPr>
                <w:color w:val="002060"/>
              </w:rPr>
              <w:t xml:space="preserve">(FUTSAL CAMPIGLIONE) </w:t>
            </w:r>
          </w:p>
        </w:tc>
        <w:tc>
          <w:tcPr>
            <w:tcW w:w="800" w:type="dxa"/>
            <w:tcMar>
              <w:top w:w="20" w:type="dxa"/>
              <w:left w:w="20" w:type="dxa"/>
              <w:bottom w:w="20" w:type="dxa"/>
              <w:right w:w="20" w:type="dxa"/>
            </w:tcMar>
            <w:vAlign w:val="center"/>
            <w:hideMark/>
          </w:tcPr>
          <w:p w14:paraId="72B138E9"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3E14087" w14:textId="77777777" w:rsidR="00C529A4" w:rsidRPr="00980F44" w:rsidRDefault="00C529A4" w:rsidP="00E35C8D">
            <w:pPr>
              <w:pStyle w:val="movimento"/>
              <w:rPr>
                <w:color w:val="002060"/>
              </w:rPr>
            </w:pPr>
            <w:r w:rsidRPr="00980F44">
              <w:rPr>
                <w:color w:val="002060"/>
              </w:rPr>
              <w:t>DRAGUSIN MICHELANGELO</w:t>
            </w:r>
          </w:p>
        </w:tc>
        <w:tc>
          <w:tcPr>
            <w:tcW w:w="2200" w:type="dxa"/>
            <w:tcMar>
              <w:top w:w="20" w:type="dxa"/>
              <w:left w:w="20" w:type="dxa"/>
              <w:bottom w:w="20" w:type="dxa"/>
              <w:right w:w="20" w:type="dxa"/>
            </w:tcMar>
            <w:vAlign w:val="center"/>
            <w:hideMark/>
          </w:tcPr>
          <w:p w14:paraId="43753483" w14:textId="77777777" w:rsidR="00C529A4" w:rsidRPr="00980F44" w:rsidRDefault="00C529A4" w:rsidP="00E35C8D">
            <w:pPr>
              <w:pStyle w:val="movimento2"/>
              <w:rPr>
                <w:color w:val="002060"/>
              </w:rPr>
            </w:pPr>
            <w:r w:rsidRPr="00980F44">
              <w:rPr>
                <w:color w:val="002060"/>
              </w:rPr>
              <w:t xml:space="preserve">(FUTSAL CAMPIGLIONE) </w:t>
            </w:r>
          </w:p>
        </w:tc>
      </w:tr>
      <w:tr w:rsidR="00C529A4" w:rsidRPr="00980F44" w14:paraId="04D5214A" w14:textId="77777777" w:rsidTr="00E35C8D">
        <w:tc>
          <w:tcPr>
            <w:tcW w:w="2200" w:type="dxa"/>
            <w:tcMar>
              <w:top w:w="20" w:type="dxa"/>
              <w:left w:w="20" w:type="dxa"/>
              <w:bottom w:w="20" w:type="dxa"/>
              <w:right w:w="20" w:type="dxa"/>
            </w:tcMar>
            <w:vAlign w:val="center"/>
            <w:hideMark/>
          </w:tcPr>
          <w:p w14:paraId="146A5B8E" w14:textId="77777777" w:rsidR="00C529A4" w:rsidRPr="00980F44" w:rsidRDefault="00C529A4" w:rsidP="00E35C8D">
            <w:pPr>
              <w:pStyle w:val="movimento"/>
              <w:rPr>
                <w:color w:val="002060"/>
              </w:rPr>
            </w:pPr>
            <w:r w:rsidRPr="00980F44">
              <w:rPr>
                <w:color w:val="002060"/>
              </w:rPr>
              <w:t>FAVETTI CLEVERSON</w:t>
            </w:r>
          </w:p>
        </w:tc>
        <w:tc>
          <w:tcPr>
            <w:tcW w:w="2200" w:type="dxa"/>
            <w:tcMar>
              <w:top w:w="20" w:type="dxa"/>
              <w:left w:w="20" w:type="dxa"/>
              <w:bottom w:w="20" w:type="dxa"/>
              <w:right w:w="20" w:type="dxa"/>
            </w:tcMar>
            <w:vAlign w:val="center"/>
            <w:hideMark/>
          </w:tcPr>
          <w:p w14:paraId="4F471C6C" w14:textId="77777777" w:rsidR="00C529A4" w:rsidRPr="00980F44" w:rsidRDefault="00C529A4" w:rsidP="00E35C8D">
            <w:pPr>
              <w:pStyle w:val="movimento2"/>
              <w:rPr>
                <w:color w:val="002060"/>
              </w:rPr>
            </w:pPr>
            <w:r w:rsidRPr="00980F44">
              <w:rPr>
                <w:color w:val="002060"/>
              </w:rPr>
              <w:t xml:space="preserve">(FUTSAL CASTELFIDARDO) </w:t>
            </w:r>
          </w:p>
        </w:tc>
        <w:tc>
          <w:tcPr>
            <w:tcW w:w="800" w:type="dxa"/>
            <w:tcMar>
              <w:top w:w="20" w:type="dxa"/>
              <w:left w:w="20" w:type="dxa"/>
              <w:bottom w:w="20" w:type="dxa"/>
              <w:right w:w="20" w:type="dxa"/>
            </w:tcMar>
            <w:vAlign w:val="center"/>
            <w:hideMark/>
          </w:tcPr>
          <w:p w14:paraId="761A30CD"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5CF12F2" w14:textId="77777777" w:rsidR="00C529A4" w:rsidRPr="00980F44" w:rsidRDefault="00C529A4" w:rsidP="00E35C8D">
            <w:pPr>
              <w:pStyle w:val="movimento"/>
              <w:rPr>
                <w:color w:val="002060"/>
              </w:rPr>
            </w:pPr>
            <w:r w:rsidRPr="00980F44">
              <w:rPr>
                <w:color w:val="002060"/>
              </w:rPr>
              <w:t>BIONDI LORIS</w:t>
            </w:r>
          </w:p>
        </w:tc>
        <w:tc>
          <w:tcPr>
            <w:tcW w:w="2200" w:type="dxa"/>
            <w:tcMar>
              <w:top w:w="20" w:type="dxa"/>
              <w:left w:w="20" w:type="dxa"/>
              <w:bottom w:w="20" w:type="dxa"/>
              <w:right w:w="20" w:type="dxa"/>
            </w:tcMar>
            <w:vAlign w:val="center"/>
            <w:hideMark/>
          </w:tcPr>
          <w:p w14:paraId="5416AC19" w14:textId="77777777" w:rsidR="00C529A4" w:rsidRPr="00980F44" w:rsidRDefault="00C529A4" w:rsidP="00E35C8D">
            <w:pPr>
              <w:pStyle w:val="movimento2"/>
              <w:rPr>
                <w:color w:val="002060"/>
              </w:rPr>
            </w:pPr>
            <w:r w:rsidRPr="00980F44">
              <w:rPr>
                <w:color w:val="002060"/>
              </w:rPr>
              <w:t xml:space="preserve">(FUTSAL VIRE GEOSISTEM ASD) </w:t>
            </w:r>
          </w:p>
        </w:tc>
      </w:tr>
      <w:tr w:rsidR="00C529A4" w:rsidRPr="00980F44" w14:paraId="0F364D30" w14:textId="77777777" w:rsidTr="00E35C8D">
        <w:tc>
          <w:tcPr>
            <w:tcW w:w="2200" w:type="dxa"/>
            <w:tcMar>
              <w:top w:w="20" w:type="dxa"/>
              <w:left w:w="20" w:type="dxa"/>
              <w:bottom w:w="20" w:type="dxa"/>
              <w:right w:w="20" w:type="dxa"/>
            </w:tcMar>
            <w:vAlign w:val="center"/>
            <w:hideMark/>
          </w:tcPr>
          <w:p w14:paraId="7F6ABE10" w14:textId="77777777" w:rsidR="00C529A4" w:rsidRPr="00980F44" w:rsidRDefault="00C529A4" w:rsidP="00E35C8D">
            <w:pPr>
              <w:pStyle w:val="movimento"/>
              <w:rPr>
                <w:color w:val="002060"/>
              </w:rPr>
            </w:pPr>
            <w:r w:rsidRPr="00980F44">
              <w:rPr>
                <w:color w:val="002060"/>
              </w:rPr>
              <w:t>STIPA ALESSIO</w:t>
            </w:r>
          </w:p>
        </w:tc>
        <w:tc>
          <w:tcPr>
            <w:tcW w:w="2200" w:type="dxa"/>
            <w:tcMar>
              <w:top w:w="20" w:type="dxa"/>
              <w:left w:w="20" w:type="dxa"/>
              <w:bottom w:w="20" w:type="dxa"/>
              <w:right w:w="20" w:type="dxa"/>
            </w:tcMar>
            <w:vAlign w:val="center"/>
            <w:hideMark/>
          </w:tcPr>
          <w:p w14:paraId="3D0A7621" w14:textId="77777777" w:rsidR="00C529A4" w:rsidRPr="00980F44" w:rsidRDefault="00C529A4" w:rsidP="00E35C8D">
            <w:pPr>
              <w:pStyle w:val="movimento2"/>
              <w:rPr>
                <w:color w:val="002060"/>
              </w:rPr>
            </w:pPr>
            <w:r w:rsidRPr="00980F44">
              <w:rPr>
                <w:color w:val="002060"/>
              </w:rPr>
              <w:t xml:space="preserve">(FUTSAL VIRE GEOSISTEM ASD) </w:t>
            </w:r>
          </w:p>
        </w:tc>
        <w:tc>
          <w:tcPr>
            <w:tcW w:w="800" w:type="dxa"/>
            <w:tcMar>
              <w:top w:w="20" w:type="dxa"/>
              <w:left w:w="20" w:type="dxa"/>
              <w:bottom w:w="20" w:type="dxa"/>
              <w:right w:w="20" w:type="dxa"/>
            </w:tcMar>
            <w:vAlign w:val="center"/>
            <w:hideMark/>
          </w:tcPr>
          <w:p w14:paraId="5562B5D1"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6E5E6FF" w14:textId="77777777" w:rsidR="00C529A4" w:rsidRPr="00980F44" w:rsidRDefault="00C529A4" w:rsidP="00E35C8D">
            <w:pPr>
              <w:pStyle w:val="movimento"/>
              <w:rPr>
                <w:color w:val="002060"/>
              </w:rPr>
            </w:pPr>
            <w:r w:rsidRPr="00980F44">
              <w:rPr>
                <w:color w:val="002060"/>
              </w:rPr>
              <w:t>RADI ALESSANDRO</w:t>
            </w:r>
          </w:p>
        </w:tc>
        <w:tc>
          <w:tcPr>
            <w:tcW w:w="2200" w:type="dxa"/>
            <w:tcMar>
              <w:top w:w="20" w:type="dxa"/>
              <w:left w:w="20" w:type="dxa"/>
              <w:bottom w:w="20" w:type="dxa"/>
              <w:right w:w="20" w:type="dxa"/>
            </w:tcMar>
            <w:vAlign w:val="center"/>
            <w:hideMark/>
          </w:tcPr>
          <w:p w14:paraId="7CDB96D4" w14:textId="77777777" w:rsidR="00C529A4" w:rsidRPr="00980F44" w:rsidRDefault="00C529A4" w:rsidP="00E35C8D">
            <w:pPr>
              <w:pStyle w:val="movimento2"/>
              <w:rPr>
                <w:color w:val="002060"/>
              </w:rPr>
            </w:pPr>
            <w:r w:rsidRPr="00980F44">
              <w:rPr>
                <w:color w:val="002060"/>
              </w:rPr>
              <w:t xml:space="preserve">(LUCREZIA CALCIO A 5) </w:t>
            </w:r>
          </w:p>
        </w:tc>
      </w:tr>
      <w:tr w:rsidR="00C529A4" w:rsidRPr="00980F44" w14:paraId="3C9CED42" w14:textId="77777777" w:rsidTr="00E35C8D">
        <w:tc>
          <w:tcPr>
            <w:tcW w:w="2200" w:type="dxa"/>
            <w:tcMar>
              <w:top w:w="20" w:type="dxa"/>
              <w:left w:w="20" w:type="dxa"/>
              <w:bottom w:w="20" w:type="dxa"/>
              <w:right w:w="20" w:type="dxa"/>
            </w:tcMar>
            <w:vAlign w:val="center"/>
            <w:hideMark/>
          </w:tcPr>
          <w:p w14:paraId="313BDBD1" w14:textId="77777777" w:rsidR="00C529A4" w:rsidRPr="00980F44" w:rsidRDefault="00C529A4" w:rsidP="00E35C8D">
            <w:pPr>
              <w:pStyle w:val="movimento"/>
              <w:rPr>
                <w:color w:val="002060"/>
              </w:rPr>
            </w:pPr>
            <w:r w:rsidRPr="00980F44">
              <w:rPr>
                <w:color w:val="002060"/>
              </w:rPr>
              <w:t>RAGAINI TOMMASO</w:t>
            </w:r>
          </w:p>
        </w:tc>
        <w:tc>
          <w:tcPr>
            <w:tcW w:w="2200" w:type="dxa"/>
            <w:tcMar>
              <w:top w:w="20" w:type="dxa"/>
              <w:left w:w="20" w:type="dxa"/>
              <w:bottom w:w="20" w:type="dxa"/>
              <w:right w:w="20" w:type="dxa"/>
            </w:tcMar>
            <w:vAlign w:val="center"/>
            <w:hideMark/>
          </w:tcPr>
          <w:p w14:paraId="606CAF4D" w14:textId="77777777" w:rsidR="00C529A4" w:rsidRPr="00980F44" w:rsidRDefault="00C529A4" w:rsidP="00E35C8D">
            <w:pPr>
              <w:pStyle w:val="movimento2"/>
              <w:rPr>
                <w:color w:val="002060"/>
              </w:rPr>
            </w:pPr>
            <w:r w:rsidRPr="00980F44">
              <w:rPr>
                <w:color w:val="002060"/>
              </w:rPr>
              <w:t xml:space="preserve">(LUCREZIA CALCIO A 5) </w:t>
            </w:r>
          </w:p>
        </w:tc>
        <w:tc>
          <w:tcPr>
            <w:tcW w:w="800" w:type="dxa"/>
            <w:tcMar>
              <w:top w:w="20" w:type="dxa"/>
              <w:left w:w="20" w:type="dxa"/>
              <w:bottom w:w="20" w:type="dxa"/>
              <w:right w:w="20" w:type="dxa"/>
            </w:tcMar>
            <w:vAlign w:val="center"/>
            <w:hideMark/>
          </w:tcPr>
          <w:p w14:paraId="448DF6A9"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53C9B7F" w14:textId="77777777" w:rsidR="00C529A4" w:rsidRPr="00980F44" w:rsidRDefault="00C529A4" w:rsidP="00E35C8D">
            <w:pPr>
              <w:pStyle w:val="movimento"/>
              <w:rPr>
                <w:color w:val="002060"/>
              </w:rPr>
            </w:pPr>
            <w:r w:rsidRPr="00980F44">
              <w:rPr>
                <w:color w:val="002060"/>
              </w:rPr>
              <w:t>CIAVATTINI FRANCESCO</w:t>
            </w:r>
          </w:p>
        </w:tc>
        <w:tc>
          <w:tcPr>
            <w:tcW w:w="2200" w:type="dxa"/>
            <w:tcMar>
              <w:top w:w="20" w:type="dxa"/>
              <w:left w:w="20" w:type="dxa"/>
              <w:bottom w:w="20" w:type="dxa"/>
              <w:right w:w="20" w:type="dxa"/>
            </w:tcMar>
            <w:vAlign w:val="center"/>
            <w:hideMark/>
          </w:tcPr>
          <w:p w14:paraId="51261267" w14:textId="77777777" w:rsidR="00C529A4" w:rsidRPr="00980F44" w:rsidRDefault="00C529A4" w:rsidP="00E35C8D">
            <w:pPr>
              <w:pStyle w:val="movimento2"/>
              <w:rPr>
                <w:color w:val="002060"/>
              </w:rPr>
            </w:pPr>
            <w:r w:rsidRPr="00980F44">
              <w:rPr>
                <w:color w:val="002060"/>
              </w:rPr>
              <w:t xml:space="preserve">(OSIMO FIVE) </w:t>
            </w:r>
          </w:p>
        </w:tc>
      </w:tr>
      <w:tr w:rsidR="00C529A4" w:rsidRPr="00980F44" w14:paraId="3133BF4A" w14:textId="77777777" w:rsidTr="00E35C8D">
        <w:tc>
          <w:tcPr>
            <w:tcW w:w="2200" w:type="dxa"/>
            <w:tcMar>
              <w:top w:w="20" w:type="dxa"/>
              <w:left w:w="20" w:type="dxa"/>
              <w:bottom w:w="20" w:type="dxa"/>
              <w:right w:w="20" w:type="dxa"/>
            </w:tcMar>
            <w:vAlign w:val="center"/>
            <w:hideMark/>
          </w:tcPr>
          <w:p w14:paraId="6B46CFC5" w14:textId="77777777" w:rsidR="00C529A4" w:rsidRPr="00980F44" w:rsidRDefault="00C529A4" w:rsidP="00E35C8D">
            <w:pPr>
              <w:pStyle w:val="movimento"/>
              <w:rPr>
                <w:color w:val="002060"/>
              </w:rPr>
            </w:pPr>
            <w:r w:rsidRPr="00980F44">
              <w:rPr>
                <w:color w:val="002060"/>
              </w:rPr>
              <w:t>CRESCIMBENI LEONARDO</w:t>
            </w:r>
          </w:p>
        </w:tc>
        <w:tc>
          <w:tcPr>
            <w:tcW w:w="2200" w:type="dxa"/>
            <w:tcMar>
              <w:top w:w="20" w:type="dxa"/>
              <w:left w:w="20" w:type="dxa"/>
              <w:bottom w:w="20" w:type="dxa"/>
              <w:right w:w="20" w:type="dxa"/>
            </w:tcMar>
            <w:vAlign w:val="center"/>
            <w:hideMark/>
          </w:tcPr>
          <w:p w14:paraId="169DADC2" w14:textId="77777777" w:rsidR="00C529A4" w:rsidRPr="00980F44" w:rsidRDefault="00C529A4" w:rsidP="00E35C8D">
            <w:pPr>
              <w:pStyle w:val="movimento2"/>
              <w:rPr>
                <w:color w:val="002060"/>
              </w:rPr>
            </w:pPr>
            <w:r w:rsidRPr="00980F44">
              <w:rPr>
                <w:color w:val="002060"/>
              </w:rPr>
              <w:t xml:space="preserve">(POLISPORTIVA VICTORIA) </w:t>
            </w:r>
          </w:p>
        </w:tc>
        <w:tc>
          <w:tcPr>
            <w:tcW w:w="800" w:type="dxa"/>
            <w:tcMar>
              <w:top w:w="20" w:type="dxa"/>
              <w:left w:w="20" w:type="dxa"/>
              <w:bottom w:w="20" w:type="dxa"/>
              <w:right w:w="20" w:type="dxa"/>
            </w:tcMar>
            <w:vAlign w:val="center"/>
            <w:hideMark/>
          </w:tcPr>
          <w:p w14:paraId="3A1FA240"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AA0429F" w14:textId="77777777" w:rsidR="00C529A4" w:rsidRPr="00980F44" w:rsidRDefault="00C529A4" w:rsidP="00E35C8D">
            <w:pPr>
              <w:pStyle w:val="movimento"/>
              <w:rPr>
                <w:color w:val="002060"/>
              </w:rPr>
            </w:pPr>
            <w:r w:rsidRPr="00980F44">
              <w:rPr>
                <w:color w:val="002060"/>
              </w:rPr>
              <w:t>MARCHEGIANI NICCOLO</w:t>
            </w:r>
          </w:p>
        </w:tc>
        <w:tc>
          <w:tcPr>
            <w:tcW w:w="2200" w:type="dxa"/>
            <w:tcMar>
              <w:top w:w="20" w:type="dxa"/>
              <w:left w:w="20" w:type="dxa"/>
              <w:bottom w:w="20" w:type="dxa"/>
              <w:right w:w="20" w:type="dxa"/>
            </w:tcMar>
            <w:vAlign w:val="center"/>
            <w:hideMark/>
          </w:tcPr>
          <w:p w14:paraId="2128B1A5" w14:textId="77777777" w:rsidR="00C529A4" w:rsidRPr="00980F44" w:rsidRDefault="00C529A4" w:rsidP="00E35C8D">
            <w:pPr>
              <w:pStyle w:val="movimento2"/>
              <w:rPr>
                <w:color w:val="002060"/>
              </w:rPr>
            </w:pPr>
            <w:r w:rsidRPr="00980F44">
              <w:rPr>
                <w:color w:val="002060"/>
              </w:rPr>
              <w:t xml:space="preserve">(POLISPORTIVA VICTORIA) </w:t>
            </w:r>
          </w:p>
        </w:tc>
      </w:tr>
      <w:tr w:rsidR="00C529A4" w:rsidRPr="00980F44" w14:paraId="5F32F6BC" w14:textId="77777777" w:rsidTr="00E35C8D">
        <w:tc>
          <w:tcPr>
            <w:tcW w:w="2200" w:type="dxa"/>
            <w:tcMar>
              <w:top w:w="20" w:type="dxa"/>
              <w:left w:w="20" w:type="dxa"/>
              <w:bottom w:w="20" w:type="dxa"/>
              <w:right w:w="20" w:type="dxa"/>
            </w:tcMar>
            <w:vAlign w:val="center"/>
            <w:hideMark/>
          </w:tcPr>
          <w:p w14:paraId="293E4423" w14:textId="77777777" w:rsidR="00C529A4" w:rsidRPr="00980F44" w:rsidRDefault="00C529A4" w:rsidP="00E35C8D">
            <w:pPr>
              <w:pStyle w:val="movimento"/>
              <w:rPr>
                <w:color w:val="002060"/>
              </w:rPr>
            </w:pPr>
            <w:r w:rsidRPr="00980F44">
              <w:rPr>
                <w:color w:val="002060"/>
              </w:rPr>
              <w:t>ZANELLI RENATO</w:t>
            </w:r>
          </w:p>
        </w:tc>
        <w:tc>
          <w:tcPr>
            <w:tcW w:w="2200" w:type="dxa"/>
            <w:tcMar>
              <w:top w:w="20" w:type="dxa"/>
              <w:left w:w="20" w:type="dxa"/>
              <w:bottom w:w="20" w:type="dxa"/>
              <w:right w:w="20" w:type="dxa"/>
            </w:tcMar>
            <w:vAlign w:val="center"/>
            <w:hideMark/>
          </w:tcPr>
          <w:p w14:paraId="54C8CCC7" w14:textId="77777777" w:rsidR="00C529A4" w:rsidRPr="00980F44" w:rsidRDefault="00C529A4" w:rsidP="00E35C8D">
            <w:pPr>
              <w:pStyle w:val="movimento2"/>
              <w:rPr>
                <w:color w:val="002060"/>
              </w:rPr>
            </w:pPr>
            <w:r w:rsidRPr="00980F44">
              <w:rPr>
                <w:color w:val="002060"/>
              </w:rPr>
              <w:t xml:space="preserve">(POLISPORTIVA VICTORIA) </w:t>
            </w:r>
          </w:p>
        </w:tc>
        <w:tc>
          <w:tcPr>
            <w:tcW w:w="800" w:type="dxa"/>
            <w:tcMar>
              <w:top w:w="20" w:type="dxa"/>
              <w:left w:w="20" w:type="dxa"/>
              <w:bottom w:w="20" w:type="dxa"/>
              <w:right w:w="20" w:type="dxa"/>
            </w:tcMar>
            <w:vAlign w:val="center"/>
            <w:hideMark/>
          </w:tcPr>
          <w:p w14:paraId="3664D4DF"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5473C09" w14:textId="77777777" w:rsidR="00C529A4" w:rsidRPr="00980F44" w:rsidRDefault="00C529A4" w:rsidP="00E35C8D">
            <w:pPr>
              <w:pStyle w:val="movimento"/>
              <w:rPr>
                <w:color w:val="002060"/>
              </w:rPr>
            </w:pPr>
            <w:r w:rsidRPr="00980F44">
              <w:rPr>
                <w:color w:val="002060"/>
              </w:rPr>
              <w:t>ABET ROBERTO</w:t>
            </w:r>
          </w:p>
        </w:tc>
        <w:tc>
          <w:tcPr>
            <w:tcW w:w="2200" w:type="dxa"/>
            <w:tcMar>
              <w:top w:w="20" w:type="dxa"/>
              <w:left w:w="20" w:type="dxa"/>
              <w:bottom w:w="20" w:type="dxa"/>
              <w:right w:w="20" w:type="dxa"/>
            </w:tcMar>
            <w:vAlign w:val="center"/>
            <w:hideMark/>
          </w:tcPr>
          <w:p w14:paraId="28D71AFC" w14:textId="77777777" w:rsidR="00C529A4" w:rsidRPr="00980F44" w:rsidRDefault="00C529A4" w:rsidP="00E35C8D">
            <w:pPr>
              <w:pStyle w:val="movimento2"/>
              <w:rPr>
                <w:color w:val="002060"/>
              </w:rPr>
            </w:pPr>
            <w:r w:rsidRPr="00980F44">
              <w:rPr>
                <w:color w:val="002060"/>
              </w:rPr>
              <w:t xml:space="preserve">(REAL ANCARIA) </w:t>
            </w:r>
          </w:p>
        </w:tc>
      </w:tr>
      <w:tr w:rsidR="00C529A4" w:rsidRPr="00980F44" w14:paraId="175A6FFE" w14:textId="77777777" w:rsidTr="00E35C8D">
        <w:tc>
          <w:tcPr>
            <w:tcW w:w="2200" w:type="dxa"/>
            <w:tcMar>
              <w:top w:w="20" w:type="dxa"/>
              <w:left w:w="20" w:type="dxa"/>
              <w:bottom w:w="20" w:type="dxa"/>
              <w:right w:w="20" w:type="dxa"/>
            </w:tcMar>
            <w:vAlign w:val="center"/>
            <w:hideMark/>
          </w:tcPr>
          <w:p w14:paraId="4130652F" w14:textId="77777777" w:rsidR="00C529A4" w:rsidRPr="00980F44" w:rsidRDefault="00C529A4" w:rsidP="00E35C8D">
            <w:pPr>
              <w:pStyle w:val="movimento"/>
              <w:rPr>
                <w:color w:val="002060"/>
              </w:rPr>
            </w:pPr>
            <w:r w:rsidRPr="00980F44">
              <w:rPr>
                <w:color w:val="002060"/>
              </w:rPr>
              <w:t>CATALDI ANDREA</w:t>
            </w:r>
          </w:p>
        </w:tc>
        <w:tc>
          <w:tcPr>
            <w:tcW w:w="2200" w:type="dxa"/>
            <w:tcMar>
              <w:top w:w="20" w:type="dxa"/>
              <w:left w:w="20" w:type="dxa"/>
              <w:bottom w:w="20" w:type="dxa"/>
              <w:right w:w="20" w:type="dxa"/>
            </w:tcMar>
            <w:vAlign w:val="center"/>
            <w:hideMark/>
          </w:tcPr>
          <w:p w14:paraId="78A6A293" w14:textId="77777777" w:rsidR="00C529A4" w:rsidRPr="00980F44" w:rsidRDefault="00C529A4" w:rsidP="00E35C8D">
            <w:pPr>
              <w:pStyle w:val="movimento2"/>
              <w:rPr>
                <w:color w:val="002060"/>
              </w:rPr>
            </w:pPr>
            <w:r w:rsidRPr="00980F44">
              <w:rPr>
                <w:color w:val="002060"/>
              </w:rPr>
              <w:t xml:space="preserve">(REAL ANCARIA) </w:t>
            </w:r>
          </w:p>
        </w:tc>
        <w:tc>
          <w:tcPr>
            <w:tcW w:w="800" w:type="dxa"/>
            <w:tcMar>
              <w:top w:w="20" w:type="dxa"/>
              <w:left w:w="20" w:type="dxa"/>
              <w:bottom w:w="20" w:type="dxa"/>
              <w:right w:w="20" w:type="dxa"/>
            </w:tcMar>
            <w:vAlign w:val="center"/>
            <w:hideMark/>
          </w:tcPr>
          <w:p w14:paraId="2BB7CDD3"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55FEB33" w14:textId="77777777" w:rsidR="00C529A4" w:rsidRPr="00980F44" w:rsidRDefault="00C529A4" w:rsidP="00E35C8D">
            <w:pPr>
              <w:pStyle w:val="movimento"/>
              <w:rPr>
                <w:color w:val="002060"/>
              </w:rPr>
            </w:pPr>
            <w:r w:rsidRPr="00980F44">
              <w:rPr>
                <w:color w:val="002060"/>
              </w:rPr>
              <w:t>PETRELLA ANTONIO</w:t>
            </w:r>
          </w:p>
        </w:tc>
        <w:tc>
          <w:tcPr>
            <w:tcW w:w="2200" w:type="dxa"/>
            <w:tcMar>
              <w:top w:w="20" w:type="dxa"/>
              <w:left w:w="20" w:type="dxa"/>
              <w:bottom w:w="20" w:type="dxa"/>
              <w:right w:w="20" w:type="dxa"/>
            </w:tcMar>
            <w:vAlign w:val="center"/>
            <w:hideMark/>
          </w:tcPr>
          <w:p w14:paraId="0BCECB50" w14:textId="77777777" w:rsidR="00C529A4" w:rsidRPr="00980F44" w:rsidRDefault="00C529A4" w:rsidP="00E35C8D">
            <w:pPr>
              <w:pStyle w:val="movimento2"/>
              <w:rPr>
                <w:color w:val="002060"/>
              </w:rPr>
            </w:pPr>
            <w:r w:rsidRPr="00980F44">
              <w:rPr>
                <w:color w:val="002060"/>
              </w:rPr>
              <w:t xml:space="preserve">(REAL ANCARIA) </w:t>
            </w:r>
          </w:p>
        </w:tc>
      </w:tr>
      <w:tr w:rsidR="00C529A4" w:rsidRPr="00980F44" w14:paraId="1806414E" w14:textId="77777777" w:rsidTr="00E35C8D">
        <w:tc>
          <w:tcPr>
            <w:tcW w:w="2200" w:type="dxa"/>
            <w:tcMar>
              <w:top w:w="20" w:type="dxa"/>
              <w:left w:w="20" w:type="dxa"/>
              <w:bottom w:w="20" w:type="dxa"/>
              <w:right w:w="20" w:type="dxa"/>
            </w:tcMar>
            <w:vAlign w:val="center"/>
            <w:hideMark/>
          </w:tcPr>
          <w:p w14:paraId="03871208" w14:textId="77777777" w:rsidR="00C529A4" w:rsidRPr="00980F44" w:rsidRDefault="00C529A4" w:rsidP="00E35C8D">
            <w:pPr>
              <w:pStyle w:val="movimento"/>
              <w:rPr>
                <w:color w:val="002060"/>
              </w:rPr>
            </w:pPr>
            <w:r w:rsidRPr="00980F44">
              <w:rPr>
                <w:color w:val="002060"/>
              </w:rPr>
              <w:t>BARTOLINI LUCA</w:t>
            </w:r>
          </w:p>
        </w:tc>
        <w:tc>
          <w:tcPr>
            <w:tcW w:w="2200" w:type="dxa"/>
            <w:tcMar>
              <w:top w:w="20" w:type="dxa"/>
              <w:left w:w="20" w:type="dxa"/>
              <w:bottom w:w="20" w:type="dxa"/>
              <w:right w:w="20" w:type="dxa"/>
            </w:tcMar>
            <w:vAlign w:val="center"/>
            <w:hideMark/>
          </w:tcPr>
          <w:p w14:paraId="6FCB7D91" w14:textId="77777777" w:rsidR="00C529A4" w:rsidRPr="00980F44" w:rsidRDefault="00C529A4" w:rsidP="00E35C8D">
            <w:pPr>
              <w:pStyle w:val="movimento2"/>
              <w:rPr>
                <w:color w:val="002060"/>
              </w:rPr>
            </w:pPr>
            <w:r w:rsidRPr="00980F44">
              <w:rPr>
                <w:color w:val="002060"/>
              </w:rPr>
              <w:t xml:space="preserve">(REAL FABRIANO) </w:t>
            </w:r>
          </w:p>
        </w:tc>
        <w:tc>
          <w:tcPr>
            <w:tcW w:w="800" w:type="dxa"/>
            <w:tcMar>
              <w:top w:w="20" w:type="dxa"/>
              <w:left w:w="20" w:type="dxa"/>
              <w:bottom w:w="20" w:type="dxa"/>
              <w:right w:w="20" w:type="dxa"/>
            </w:tcMar>
            <w:vAlign w:val="center"/>
            <w:hideMark/>
          </w:tcPr>
          <w:p w14:paraId="6C9D1A82"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20EF0B9" w14:textId="77777777" w:rsidR="00C529A4" w:rsidRPr="00980F44" w:rsidRDefault="00C529A4" w:rsidP="00E35C8D">
            <w:pPr>
              <w:pStyle w:val="movimento"/>
              <w:rPr>
                <w:color w:val="002060"/>
              </w:rPr>
            </w:pPr>
            <w:r w:rsidRPr="00980F44">
              <w:rPr>
                <w:color w:val="002060"/>
              </w:rPr>
              <w:t>GIACOMETTI MATTEO</w:t>
            </w:r>
          </w:p>
        </w:tc>
        <w:tc>
          <w:tcPr>
            <w:tcW w:w="2200" w:type="dxa"/>
            <w:tcMar>
              <w:top w:w="20" w:type="dxa"/>
              <w:left w:w="20" w:type="dxa"/>
              <w:bottom w:w="20" w:type="dxa"/>
              <w:right w:w="20" w:type="dxa"/>
            </w:tcMar>
            <w:vAlign w:val="center"/>
            <w:hideMark/>
          </w:tcPr>
          <w:p w14:paraId="7235E104" w14:textId="77777777" w:rsidR="00C529A4" w:rsidRPr="00980F44" w:rsidRDefault="00C529A4" w:rsidP="00E35C8D">
            <w:pPr>
              <w:pStyle w:val="movimento2"/>
              <w:rPr>
                <w:color w:val="002060"/>
              </w:rPr>
            </w:pPr>
            <w:r w:rsidRPr="00980F44">
              <w:rPr>
                <w:color w:val="002060"/>
              </w:rPr>
              <w:t xml:space="preserve">(REAL FABRIANO) </w:t>
            </w:r>
          </w:p>
        </w:tc>
      </w:tr>
      <w:tr w:rsidR="00C529A4" w:rsidRPr="00980F44" w14:paraId="1AD49872" w14:textId="77777777" w:rsidTr="00E35C8D">
        <w:tc>
          <w:tcPr>
            <w:tcW w:w="2200" w:type="dxa"/>
            <w:tcMar>
              <w:top w:w="20" w:type="dxa"/>
              <w:left w:w="20" w:type="dxa"/>
              <w:bottom w:w="20" w:type="dxa"/>
              <w:right w:w="20" w:type="dxa"/>
            </w:tcMar>
            <w:vAlign w:val="center"/>
            <w:hideMark/>
          </w:tcPr>
          <w:p w14:paraId="430401B6" w14:textId="77777777" w:rsidR="00C529A4" w:rsidRPr="00980F44" w:rsidRDefault="00C529A4" w:rsidP="00E35C8D">
            <w:pPr>
              <w:pStyle w:val="movimento"/>
              <w:rPr>
                <w:color w:val="002060"/>
              </w:rPr>
            </w:pPr>
            <w:r w:rsidRPr="00980F44">
              <w:rPr>
                <w:color w:val="002060"/>
              </w:rPr>
              <w:t>AL MOUHAJIR SAMIR</w:t>
            </w:r>
          </w:p>
        </w:tc>
        <w:tc>
          <w:tcPr>
            <w:tcW w:w="2200" w:type="dxa"/>
            <w:tcMar>
              <w:top w:w="20" w:type="dxa"/>
              <w:left w:w="20" w:type="dxa"/>
              <w:bottom w:w="20" w:type="dxa"/>
              <w:right w:w="20" w:type="dxa"/>
            </w:tcMar>
            <w:vAlign w:val="center"/>
            <w:hideMark/>
          </w:tcPr>
          <w:p w14:paraId="0BC27BB0" w14:textId="77777777" w:rsidR="00C529A4" w:rsidRPr="00980F44" w:rsidRDefault="00C529A4" w:rsidP="00E35C8D">
            <w:pPr>
              <w:pStyle w:val="movimento2"/>
              <w:rPr>
                <w:color w:val="002060"/>
              </w:rPr>
            </w:pPr>
            <w:r w:rsidRPr="00980F44">
              <w:rPr>
                <w:color w:val="002060"/>
              </w:rPr>
              <w:t xml:space="preserve">(ROCCAFLUVIONE) </w:t>
            </w:r>
          </w:p>
        </w:tc>
        <w:tc>
          <w:tcPr>
            <w:tcW w:w="800" w:type="dxa"/>
            <w:tcMar>
              <w:top w:w="20" w:type="dxa"/>
              <w:left w:w="20" w:type="dxa"/>
              <w:bottom w:w="20" w:type="dxa"/>
              <w:right w:w="20" w:type="dxa"/>
            </w:tcMar>
            <w:vAlign w:val="center"/>
            <w:hideMark/>
          </w:tcPr>
          <w:p w14:paraId="3F0FB6E0"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8E78218" w14:textId="77777777" w:rsidR="00C529A4" w:rsidRPr="00980F44" w:rsidRDefault="00C529A4" w:rsidP="00E35C8D">
            <w:pPr>
              <w:pStyle w:val="movimento"/>
              <w:rPr>
                <w:color w:val="002060"/>
              </w:rPr>
            </w:pPr>
            <w:r w:rsidRPr="00980F44">
              <w:rPr>
                <w:color w:val="002060"/>
              </w:rPr>
              <w:t>GASPARI DANIELE</w:t>
            </w:r>
          </w:p>
        </w:tc>
        <w:tc>
          <w:tcPr>
            <w:tcW w:w="2200" w:type="dxa"/>
            <w:tcMar>
              <w:top w:w="20" w:type="dxa"/>
              <w:left w:w="20" w:type="dxa"/>
              <w:bottom w:w="20" w:type="dxa"/>
              <w:right w:w="20" w:type="dxa"/>
            </w:tcMar>
            <w:vAlign w:val="center"/>
            <w:hideMark/>
          </w:tcPr>
          <w:p w14:paraId="4476C0F0" w14:textId="77777777" w:rsidR="00C529A4" w:rsidRPr="00980F44" w:rsidRDefault="00C529A4" w:rsidP="00E35C8D">
            <w:pPr>
              <w:pStyle w:val="movimento2"/>
              <w:rPr>
                <w:color w:val="002060"/>
              </w:rPr>
            </w:pPr>
            <w:r w:rsidRPr="00980F44">
              <w:rPr>
                <w:color w:val="002060"/>
              </w:rPr>
              <w:t xml:space="preserve">(ROCCAFLUVIONE) </w:t>
            </w:r>
          </w:p>
        </w:tc>
      </w:tr>
      <w:tr w:rsidR="00C529A4" w:rsidRPr="00980F44" w14:paraId="0614314D" w14:textId="77777777" w:rsidTr="00E35C8D">
        <w:tc>
          <w:tcPr>
            <w:tcW w:w="2200" w:type="dxa"/>
            <w:tcMar>
              <w:top w:w="20" w:type="dxa"/>
              <w:left w:w="20" w:type="dxa"/>
              <w:bottom w:w="20" w:type="dxa"/>
              <w:right w:w="20" w:type="dxa"/>
            </w:tcMar>
            <w:vAlign w:val="center"/>
            <w:hideMark/>
          </w:tcPr>
          <w:p w14:paraId="68E91E69" w14:textId="77777777" w:rsidR="00C529A4" w:rsidRPr="00980F44" w:rsidRDefault="00C529A4" w:rsidP="00E35C8D">
            <w:pPr>
              <w:pStyle w:val="movimento"/>
              <w:rPr>
                <w:color w:val="002060"/>
              </w:rPr>
            </w:pPr>
            <w:r w:rsidRPr="00980F44">
              <w:rPr>
                <w:color w:val="002060"/>
              </w:rPr>
              <w:t>PEZZINI GRAZIANO</w:t>
            </w:r>
          </w:p>
        </w:tc>
        <w:tc>
          <w:tcPr>
            <w:tcW w:w="2200" w:type="dxa"/>
            <w:tcMar>
              <w:top w:w="20" w:type="dxa"/>
              <w:left w:w="20" w:type="dxa"/>
              <w:bottom w:w="20" w:type="dxa"/>
              <w:right w:w="20" w:type="dxa"/>
            </w:tcMar>
            <w:vAlign w:val="center"/>
            <w:hideMark/>
          </w:tcPr>
          <w:p w14:paraId="5240898B" w14:textId="77777777" w:rsidR="00C529A4" w:rsidRPr="00980F44" w:rsidRDefault="00C529A4" w:rsidP="00E35C8D">
            <w:pPr>
              <w:pStyle w:val="movimento2"/>
              <w:rPr>
                <w:color w:val="002060"/>
              </w:rPr>
            </w:pPr>
            <w:r w:rsidRPr="00980F44">
              <w:rPr>
                <w:color w:val="002060"/>
              </w:rPr>
              <w:t xml:space="preserve">(ROCCAFLUVIONE) </w:t>
            </w:r>
          </w:p>
        </w:tc>
        <w:tc>
          <w:tcPr>
            <w:tcW w:w="800" w:type="dxa"/>
            <w:tcMar>
              <w:top w:w="20" w:type="dxa"/>
              <w:left w:w="20" w:type="dxa"/>
              <w:bottom w:w="20" w:type="dxa"/>
              <w:right w:w="20" w:type="dxa"/>
            </w:tcMar>
            <w:vAlign w:val="center"/>
            <w:hideMark/>
          </w:tcPr>
          <w:p w14:paraId="10E98CD0"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ACBCFF1" w14:textId="77777777" w:rsidR="00C529A4" w:rsidRPr="00980F44" w:rsidRDefault="00C529A4" w:rsidP="00E35C8D">
            <w:pPr>
              <w:pStyle w:val="movimento"/>
              <w:rPr>
                <w:color w:val="002060"/>
              </w:rPr>
            </w:pPr>
            <w:r w:rsidRPr="00980F44">
              <w:rPr>
                <w:color w:val="002060"/>
              </w:rPr>
              <w:t>CEZAR DE LIMA AYRTON</w:t>
            </w:r>
          </w:p>
        </w:tc>
        <w:tc>
          <w:tcPr>
            <w:tcW w:w="2200" w:type="dxa"/>
            <w:tcMar>
              <w:top w:w="20" w:type="dxa"/>
              <w:left w:w="20" w:type="dxa"/>
              <w:bottom w:w="20" w:type="dxa"/>
              <w:right w:w="20" w:type="dxa"/>
            </w:tcMar>
            <w:vAlign w:val="center"/>
            <w:hideMark/>
          </w:tcPr>
          <w:p w14:paraId="27F53C39" w14:textId="77777777" w:rsidR="00C529A4" w:rsidRPr="00980F44" w:rsidRDefault="00C529A4" w:rsidP="00E35C8D">
            <w:pPr>
              <w:pStyle w:val="movimento2"/>
              <w:rPr>
                <w:color w:val="002060"/>
              </w:rPr>
            </w:pPr>
            <w:r w:rsidRPr="00980F44">
              <w:rPr>
                <w:color w:val="002060"/>
              </w:rPr>
              <w:t xml:space="preserve">(SAN BIAGIO) </w:t>
            </w:r>
          </w:p>
        </w:tc>
      </w:tr>
      <w:tr w:rsidR="00C529A4" w:rsidRPr="00980F44" w14:paraId="42CBE768" w14:textId="77777777" w:rsidTr="00E35C8D">
        <w:tc>
          <w:tcPr>
            <w:tcW w:w="2200" w:type="dxa"/>
            <w:tcMar>
              <w:top w:w="20" w:type="dxa"/>
              <w:left w:w="20" w:type="dxa"/>
              <w:bottom w:w="20" w:type="dxa"/>
              <w:right w:w="20" w:type="dxa"/>
            </w:tcMar>
            <w:vAlign w:val="center"/>
            <w:hideMark/>
          </w:tcPr>
          <w:p w14:paraId="4FB3FB3D" w14:textId="77777777" w:rsidR="00C529A4" w:rsidRPr="00980F44" w:rsidRDefault="00C529A4" w:rsidP="00E35C8D">
            <w:pPr>
              <w:pStyle w:val="movimento"/>
              <w:rPr>
                <w:color w:val="002060"/>
              </w:rPr>
            </w:pPr>
            <w:r w:rsidRPr="00980F44">
              <w:rPr>
                <w:color w:val="002060"/>
              </w:rPr>
              <w:t>LUCHETTI ALESSANDRO</w:t>
            </w:r>
          </w:p>
        </w:tc>
        <w:tc>
          <w:tcPr>
            <w:tcW w:w="2200" w:type="dxa"/>
            <w:tcMar>
              <w:top w:w="20" w:type="dxa"/>
              <w:left w:w="20" w:type="dxa"/>
              <w:bottom w:w="20" w:type="dxa"/>
              <w:right w:w="20" w:type="dxa"/>
            </w:tcMar>
            <w:vAlign w:val="center"/>
            <w:hideMark/>
          </w:tcPr>
          <w:p w14:paraId="46BA29B4" w14:textId="77777777" w:rsidR="00C529A4" w:rsidRPr="00980F44" w:rsidRDefault="00C529A4" w:rsidP="00E35C8D">
            <w:pPr>
              <w:pStyle w:val="movimento2"/>
              <w:rPr>
                <w:color w:val="002060"/>
              </w:rPr>
            </w:pPr>
            <w:r w:rsidRPr="00980F44">
              <w:rPr>
                <w:color w:val="002060"/>
              </w:rPr>
              <w:t xml:space="preserve">(SAN BIAGIO) </w:t>
            </w:r>
          </w:p>
        </w:tc>
        <w:tc>
          <w:tcPr>
            <w:tcW w:w="800" w:type="dxa"/>
            <w:tcMar>
              <w:top w:w="20" w:type="dxa"/>
              <w:left w:w="20" w:type="dxa"/>
              <w:bottom w:w="20" w:type="dxa"/>
              <w:right w:w="20" w:type="dxa"/>
            </w:tcMar>
            <w:vAlign w:val="center"/>
            <w:hideMark/>
          </w:tcPr>
          <w:p w14:paraId="6EDEB05C"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020AEAF" w14:textId="77777777" w:rsidR="00C529A4" w:rsidRPr="00980F44" w:rsidRDefault="00C529A4" w:rsidP="00E35C8D">
            <w:pPr>
              <w:pStyle w:val="movimento"/>
              <w:rPr>
                <w:color w:val="002060"/>
              </w:rPr>
            </w:pPr>
            <w:r w:rsidRPr="00980F44">
              <w:rPr>
                <w:color w:val="002060"/>
              </w:rPr>
              <w:t>EGIDI EMANUELE</w:t>
            </w:r>
          </w:p>
        </w:tc>
        <w:tc>
          <w:tcPr>
            <w:tcW w:w="2200" w:type="dxa"/>
            <w:tcMar>
              <w:top w:w="20" w:type="dxa"/>
              <w:left w:w="20" w:type="dxa"/>
              <w:bottom w:w="20" w:type="dxa"/>
              <w:right w:w="20" w:type="dxa"/>
            </w:tcMar>
            <w:vAlign w:val="center"/>
            <w:hideMark/>
          </w:tcPr>
          <w:p w14:paraId="30DA53C1" w14:textId="77777777" w:rsidR="00C529A4" w:rsidRPr="00980F44" w:rsidRDefault="00C529A4" w:rsidP="00E35C8D">
            <w:pPr>
              <w:pStyle w:val="movimento2"/>
              <w:rPr>
                <w:color w:val="002060"/>
              </w:rPr>
            </w:pPr>
            <w:r w:rsidRPr="00980F44">
              <w:rPr>
                <w:color w:val="002060"/>
              </w:rPr>
              <w:t xml:space="preserve">(SPORTING GROTTAMMARE) </w:t>
            </w:r>
          </w:p>
        </w:tc>
      </w:tr>
      <w:tr w:rsidR="00C529A4" w:rsidRPr="00980F44" w14:paraId="5907E0A5" w14:textId="77777777" w:rsidTr="00E35C8D">
        <w:tc>
          <w:tcPr>
            <w:tcW w:w="2200" w:type="dxa"/>
            <w:tcMar>
              <w:top w:w="20" w:type="dxa"/>
              <w:left w:w="20" w:type="dxa"/>
              <w:bottom w:w="20" w:type="dxa"/>
              <w:right w:w="20" w:type="dxa"/>
            </w:tcMar>
            <w:vAlign w:val="center"/>
            <w:hideMark/>
          </w:tcPr>
          <w:p w14:paraId="237967E2" w14:textId="77777777" w:rsidR="00C529A4" w:rsidRPr="00980F44" w:rsidRDefault="00C529A4" w:rsidP="00E35C8D">
            <w:pPr>
              <w:pStyle w:val="movimento"/>
              <w:rPr>
                <w:color w:val="002060"/>
              </w:rPr>
            </w:pPr>
            <w:r w:rsidRPr="00980F44">
              <w:rPr>
                <w:color w:val="002060"/>
              </w:rPr>
              <w:t>TRAINI MATTIA</w:t>
            </w:r>
          </w:p>
        </w:tc>
        <w:tc>
          <w:tcPr>
            <w:tcW w:w="2200" w:type="dxa"/>
            <w:tcMar>
              <w:top w:w="20" w:type="dxa"/>
              <w:left w:w="20" w:type="dxa"/>
              <w:bottom w:w="20" w:type="dxa"/>
              <w:right w:w="20" w:type="dxa"/>
            </w:tcMar>
            <w:vAlign w:val="center"/>
            <w:hideMark/>
          </w:tcPr>
          <w:p w14:paraId="0393208C" w14:textId="77777777" w:rsidR="00C529A4" w:rsidRPr="00980F44" w:rsidRDefault="00C529A4" w:rsidP="00E35C8D">
            <w:pPr>
              <w:pStyle w:val="movimento2"/>
              <w:rPr>
                <w:color w:val="002060"/>
              </w:rPr>
            </w:pPr>
            <w:r w:rsidRPr="00980F44">
              <w:rPr>
                <w:color w:val="002060"/>
              </w:rPr>
              <w:t xml:space="preserve">(SPORTING GROTTAMMARE) </w:t>
            </w:r>
          </w:p>
        </w:tc>
        <w:tc>
          <w:tcPr>
            <w:tcW w:w="800" w:type="dxa"/>
            <w:tcMar>
              <w:top w:w="20" w:type="dxa"/>
              <w:left w:w="20" w:type="dxa"/>
              <w:bottom w:w="20" w:type="dxa"/>
              <w:right w:w="20" w:type="dxa"/>
            </w:tcMar>
            <w:vAlign w:val="center"/>
            <w:hideMark/>
          </w:tcPr>
          <w:p w14:paraId="3E544D5D"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328AC98" w14:textId="77777777" w:rsidR="00C529A4" w:rsidRPr="00980F44" w:rsidRDefault="00C529A4" w:rsidP="00E35C8D">
            <w:pPr>
              <w:pStyle w:val="movimento"/>
              <w:rPr>
                <w:color w:val="002060"/>
              </w:rPr>
            </w:pPr>
            <w:r w:rsidRPr="00980F44">
              <w:rPr>
                <w:color w:val="002060"/>
              </w:rPr>
              <w:t>CENTONZE FRANCESCO</w:t>
            </w:r>
          </w:p>
        </w:tc>
        <w:tc>
          <w:tcPr>
            <w:tcW w:w="2200" w:type="dxa"/>
            <w:tcMar>
              <w:top w:w="20" w:type="dxa"/>
              <w:left w:w="20" w:type="dxa"/>
              <w:bottom w:w="20" w:type="dxa"/>
              <w:right w:w="20" w:type="dxa"/>
            </w:tcMar>
            <w:vAlign w:val="center"/>
            <w:hideMark/>
          </w:tcPr>
          <w:p w14:paraId="0A722BD2" w14:textId="77777777" w:rsidR="00C529A4" w:rsidRPr="00980F44" w:rsidRDefault="00C529A4" w:rsidP="00E35C8D">
            <w:pPr>
              <w:pStyle w:val="movimento2"/>
              <w:rPr>
                <w:color w:val="002060"/>
              </w:rPr>
            </w:pPr>
            <w:r w:rsidRPr="00980F44">
              <w:rPr>
                <w:color w:val="002060"/>
              </w:rPr>
              <w:t xml:space="preserve">(VERBENA C5 ANCONA) </w:t>
            </w:r>
          </w:p>
        </w:tc>
      </w:tr>
      <w:tr w:rsidR="00C529A4" w:rsidRPr="00980F44" w14:paraId="1DD4427D" w14:textId="77777777" w:rsidTr="00E35C8D">
        <w:tc>
          <w:tcPr>
            <w:tcW w:w="2200" w:type="dxa"/>
            <w:tcMar>
              <w:top w:w="20" w:type="dxa"/>
              <w:left w:w="20" w:type="dxa"/>
              <w:bottom w:w="20" w:type="dxa"/>
              <w:right w:w="20" w:type="dxa"/>
            </w:tcMar>
            <w:vAlign w:val="center"/>
            <w:hideMark/>
          </w:tcPr>
          <w:p w14:paraId="1E41ED1D" w14:textId="77777777" w:rsidR="00C529A4" w:rsidRPr="00980F44" w:rsidRDefault="00C529A4" w:rsidP="00E35C8D">
            <w:pPr>
              <w:pStyle w:val="movimento"/>
              <w:rPr>
                <w:color w:val="002060"/>
              </w:rPr>
            </w:pPr>
            <w:r w:rsidRPr="00980F44">
              <w:rPr>
                <w:color w:val="002060"/>
              </w:rPr>
              <w:t>BALDELLI THOMAS</w:t>
            </w:r>
          </w:p>
        </w:tc>
        <w:tc>
          <w:tcPr>
            <w:tcW w:w="2200" w:type="dxa"/>
            <w:tcMar>
              <w:top w:w="20" w:type="dxa"/>
              <w:left w:w="20" w:type="dxa"/>
              <w:bottom w:w="20" w:type="dxa"/>
              <w:right w:w="20" w:type="dxa"/>
            </w:tcMar>
            <w:vAlign w:val="center"/>
            <w:hideMark/>
          </w:tcPr>
          <w:p w14:paraId="62323CD6" w14:textId="77777777" w:rsidR="00C529A4" w:rsidRPr="00980F44" w:rsidRDefault="00C529A4" w:rsidP="00E35C8D">
            <w:pPr>
              <w:pStyle w:val="movimento2"/>
              <w:rPr>
                <w:color w:val="002060"/>
              </w:rPr>
            </w:pPr>
            <w:r w:rsidRPr="00980F44">
              <w:rPr>
                <w:color w:val="002060"/>
              </w:rPr>
              <w:t xml:space="preserve">(VILLA CECCOLINI CALCIO) </w:t>
            </w:r>
          </w:p>
        </w:tc>
        <w:tc>
          <w:tcPr>
            <w:tcW w:w="800" w:type="dxa"/>
            <w:tcMar>
              <w:top w:w="20" w:type="dxa"/>
              <w:left w:w="20" w:type="dxa"/>
              <w:bottom w:w="20" w:type="dxa"/>
              <w:right w:w="20" w:type="dxa"/>
            </w:tcMar>
            <w:vAlign w:val="center"/>
            <w:hideMark/>
          </w:tcPr>
          <w:p w14:paraId="3C54CCA3"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C3B5C76" w14:textId="77777777" w:rsidR="00C529A4" w:rsidRPr="00980F44" w:rsidRDefault="00C529A4" w:rsidP="00E35C8D">
            <w:pPr>
              <w:pStyle w:val="movimento"/>
              <w:rPr>
                <w:color w:val="002060"/>
              </w:rPr>
            </w:pPr>
            <w:r w:rsidRPr="00980F44">
              <w:rPr>
                <w:color w:val="002060"/>
              </w:rPr>
              <w:t>MARUSIC DENIS</w:t>
            </w:r>
          </w:p>
        </w:tc>
        <w:tc>
          <w:tcPr>
            <w:tcW w:w="2200" w:type="dxa"/>
            <w:tcMar>
              <w:top w:w="20" w:type="dxa"/>
              <w:left w:w="20" w:type="dxa"/>
              <w:bottom w:w="20" w:type="dxa"/>
              <w:right w:w="20" w:type="dxa"/>
            </w:tcMar>
            <w:vAlign w:val="center"/>
            <w:hideMark/>
          </w:tcPr>
          <w:p w14:paraId="2C56ED24" w14:textId="77777777" w:rsidR="00C529A4" w:rsidRPr="00980F44" w:rsidRDefault="00C529A4" w:rsidP="00E35C8D">
            <w:pPr>
              <w:pStyle w:val="movimento2"/>
              <w:rPr>
                <w:color w:val="002060"/>
              </w:rPr>
            </w:pPr>
            <w:r w:rsidRPr="00980F44">
              <w:rPr>
                <w:color w:val="002060"/>
              </w:rPr>
              <w:t xml:space="preserve">(VILLA CECCOLINI CALCIO) </w:t>
            </w:r>
          </w:p>
        </w:tc>
      </w:tr>
      <w:tr w:rsidR="00C529A4" w:rsidRPr="00980F44" w14:paraId="13A5AA86" w14:textId="77777777" w:rsidTr="00E35C8D">
        <w:tc>
          <w:tcPr>
            <w:tcW w:w="2200" w:type="dxa"/>
            <w:tcMar>
              <w:top w:w="20" w:type="dxa"/>
              <w:left w:w="20" w:type="dxa"/>
              <w:bottom w:w="20" w:type="dxa"/>
              <w:right w:w="20" w:type="dxa"/>
            </w:tcMar>
            <w:vAlign w:val="center"/>
            <w:hideMark/>
          </w:tcPr>
          <w:p w14:paraId="73078907" w14:textId="77777777" w:rsidR="00C529A4" w:rsidRPr="00980F44" w:rsidRDefault="00C529A4" w:rsidP="00E35C8D">
            <w:pPr>
              <w:pStyle w:val="movimento"/>
              <w:rPr>
                <w:color w:val="002060"/>
              </w:rPr>
            </w:pPr>
            <w:r w:rsidRPr="00980F44">
              <w:rPr>
                <w:color w:val="002060"/>
              </w:rPr>
              <w:t>SABBATINI DIEGO</w:t>
            </w:r>
          </w:p>
        </w:tc>
        <w:tc>
          <w:tcPr>
            <w:tcW w:w="2200" w:type="dxa"/>
            <w:tcMar>
              <w:top w:w="20" w:type="dxa"/>
              <w:left w:w="20" w:type="dxa"/>
              <w:bottom w:w="20" w:type="dxa"/>
              <w:right w:w="20" w:type="dxa"/>
            </w:tcMar>
            <w:vAlign w:val="center"/>
            <w:hideMark/>
          </w:tcPr>
          <w:p w14:paraId="0320C6A9" w14:textId="77777777" w:rsidR="00C529A4" w:rsidRPr="00980F44" w:rsidRDefault="00C529A4" w:rsidP="00E35C8D">
            <w:pPr>
              <w:pStyle w:val="movimento2"/>
              <w:rPr>
                <w:color w:val="002060"/>
              </w:rPr>
            </w:pPr>
            <w:r w:rsidRPr="00980F44">
              <w:rPr>
                <w:color w:val="002060"/>
              </w:rPr>
              <w:t xml:space="preserve">(VILLA CECCOLINI CALCIO) </w:t>
            </w:r>
          </w:p>
        </w:tc>
        <w:tc>
          <w:tcPr>
            <w:tcW w:w="800" w:type="dxa"/>
            <w:tcMar>
              <w:top w:w="20" w:type="dxa"/>
              <w:left w:w="20" w:type="dxa"/>
              <w:bottom w:w="20" w:type="dxa"/>
              <w:right w:w="20" w:type="dxa"/>
            </w:tcMar>
            <w:vAlign w:val="center"/>
            <w:hideMark/>
          </w:tcPr>
          <w:p w14:paraId="1B71F147"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D41E6E4"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443AF37" w14:textId="77777777" w:rsidR="00C529A4" w:rsidRPr="00980F44" w:rsidRDefault="00C529A4" w:rsidP="00E35C8D">
            <w:pPr>
              <w:pStyle w:val="movimento2"/>
              <w:rPr>
                <w:color w:val="002060"/>
              </w:rPr>
            </w:pPr>
            <w:r w:rsidRPr="00980F44">
              <w:rPr>
                <w:color w:val="002060"/>
              </w:rPr>
              <w:t> </w:t>
            </w:r>
          </w:p>
        </w:tc>
      </w:tr>
    </w:tbl>
    <w:p w14:paraId="558B8C7A" w14:textId="77777777" w:rsidR="00C529A4" w:rsidRPr="00980F44" w:rsidRDefault="00C529A4" w:rsidP="00C529A4">
      <w:pPr>
        <w:pStyle w:val="titolo10"/>
        <w:rPr>
          <w:rFonts w:eastAsiaTheme="minorEastAsia"/>
          <w:color w:val="002060"/>
        </w:rPr>
      </w:pPr>
      <w:r w:rsidRPr="00980F44">
        <w:rPr>
          <w:color w:val="002060"/>
        </w:rPr>
        <w:t xml:space="preserve">GARE DEL 8/10/2024 </w:t>
      </w:r>
    </w:p>
    <w:p w14:paraId="65990E31" w14:textId="77777777" w:rsidR="00C529A4" w:rsidRPr="00980F44" w:rsidRDefault="00C529A4" w:rsidP="00C529A4">
      <w:pPr>
        <w:pStyle w:val="titolo7a"/>
        <w:rPr>
          <w:color w:val="002060"/>
        </w:rPr>
      </w:pPr>
      <w:r w:rsidRPr="00980F44">
        <w:rPr>
          <w:color w:val="002060"/>
        </w:rPr>
        <w:t xml:space="preserve">PROVVEDIMENTI DISCIPLINARI </w:t>
      </w:r>
    </w:p>
    <w:p w14:paraId="3BC260E4" w14:textId="77777777" w:rsidR="00C529A4" w:rsidRPr="00980F44" w:rsidRDefault="00C529A4" w:rsidP="00C529A4">
      <w:pPr>
        <w:pStyle w:val="titolo7b0"/>
        <w:rPr>
          <w:color w:val="002060"/>
        </w:rPr>
      </w:pPr>
      <w:r w:rsidRPr="00980F44">
        <w:rPr>
          <w:color w:val="002060"/>
        </w:rPr>
        <w:t xml:space="preserve">In base alle risultanze degli atti ufficiali sono state deliberate le seguenti sanzioni disciplinari. </w:t>
      </w:r>
    </w:p>
    <w:p w14:paraId="2B0BE4AB" w14:textId="77777777" w:rsidR="00C529A4" w:rsidRPr="00980F44" w:rsidRDefault="00C529A4" w:rsidP="00C529A4">
      <w:pPr>
        <w:pStyle w:val="titolo30"/>
        <w:rPr>
          <w:color w:val="002060"/>
        </w:rPr>
      </w:pPr>
      <w:r w:rsidRPr="00980F44">
        <w:rPr>
          <w:color w:val="002060"/>
        </w:rPr>
        <w:t xml:space="preserve">CALCIATORI NON ESPULSI </w:t>
      </w:r>
    </w:p>
    <w:p w14:paraId="025045CC" w14:textId="77777777" w:rsidR="00C529A4" w:rsidRPr="00980F44" w:rsidRDefault="00C529A4" w:rsidP="00C529A4">
      <w:pPr>
        <w:pStyle w:val="titolo20"/>
        <w:rPr>
          <w:color w:val="002060"/>
        </w:rPr>
      </w:pPr>
      <w:r w:rsidRPr="00980F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170BC1EE" w14:textId="77777777" w:rsidTr="00E35C8D">
        <w:tc>
          <w:tcPr>
            <w:tcW w:w="2200" w:type="dxa"/>
            <w:tcMar>
              <w:top w:w="20" w:type="dxa"/>
              <w:left w:w="20" w:type="dxa"/>
              <w:bottom w:w="20" w:type="dxa"/>
              <w:right w:w="20" w:type="dxa"/>
            </w:tcMar>
            <w:vAlign w:val="center"/>
            <w:hideMark/>
          </w:tcPr>
          <w:p w14:paraId="5C925622" w14:textId="77777777" w:rsidR="00C529A4" w:rsidRPr="00980F44" w:rsidRDefault="00C529A4" w:rsidP="00E35C8D">
            <w:pPr>
              <w:pStyle w:val="movimento"/>
              <w:rPr>
                <w:color w:val="002060"/>
              </w:rPr>
            </w:pPr>
            <w:r w:rsidRPr="00980F44">
              <w:rPr>
                <w:color w:val="002060"/>
              </w:rPr>
              <w:t>BECCACECE MATTEO</w:t>
            </w:r>
          </w:p>
        </w:tc>
        <w:tc>
          <w:tcPr>
            <w:tcW w:w="2200" w:type="dxa"/>
            <w:tcMar>
              <w:top w:w="20" w:type="dxa"/>
              <w:left w:w="20" w:type="dxa"/>
              <w:bottom w:w="20" w:type="dxa"/>
              <w:right w:w="20" w:type="dxa"/>
            </w:tcMar>
            <w:vAlign w:val="center"/>
            <w:hideMark/>
          </w:tcPr>
          <w:p w14:paraId="74FF4AF0" w14:textId="77777777" w:rsidR="00C529A4" w:rsidRPr="00980F44" w:rsidRDefault="00C529A4" w:rsidP="00E35C8D">
            <w:pPr>
              <w:pStyle w:val="movimento2"/>
              <w:rPr>
                <w:color w:val="002060"/>
              </w:rPr>
            </w:pPr>
            <w:r w:rsidRPr="00980F44">
              <w:rPr>
                <w:color w:val="002060"/>
              </w:rPr>
              <w:t xml:space="preserve">(AVENALE) </w:t>
            </w:r>
          </w:p>
        </w:tc>
        <w:tc>
          <w:tcPr>
            <w:tcW w:w="800" w:type="dxa"/>
            <w:tcMar>
              <w:top w:w="20" w:type="dxa"/>
              <w:left w:w="20" w:type="dxa"/>
              <w:bottom w:w="20" w:type="dxa"/>
              <w:right w:w="20" w:type="dxa"/>
            </w:tcMar>
            <w:vAlign w:val="center"/>
            <w:hideMark/>
          </w:tcPr>
          <w:p w14:paraId="00EAE24F"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DF8B3C2"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915091F" w14:textId="77777777" w:rsidR="00C529A4" w:rsidRPr="00980F44" w:rsidRDefault="00C529A4" w:rsidP="00E35C8D">
            <w:pPr>
              <w:pStyle w:val="movimento2"/>
              <w:rPr>
                <w:color w:val="002060"/>
              </w:rPr>
            </w:pPr>
            <w:r w:rsidRPr="00980F44">
              <w:rPr>
                <w:color w:val="002060"/>
              </w:rPr>
              <w:t> </w:t>
            </w:r>
          </w:p>
        </w:tc>
      </w:tr>
    </w:tbl>
    <w:p w14:paraId="391B8EDE" w14:textId="77777777" w:rsidR="00C529A4" w:rsidRPr="00980F44" w:rsidRDefault="00C529A4" w:rsidP="00C529A4">
      <w:pPr>
        <w:pStyle w:val="titolo20"/>
        <w:rPr>
          <w:rFonts w:eastAsiaTheme="minorEastAsia"/>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073A4CBD" w14:textId="77777777" w:rsidTr="00E35C8D">
        <w:tc>
          <w:tcPr>
            <w:tcW w:w="2200" w:type="dxa"/>
            <w:tcMar>
              <w:top w:w="20" w:type="dxa"/>
              <w:left w:w="20" w:type="dxa"/>
              <w:bottom w:w="20" w:type="dxa"/>
              <w:right w:w="20" w:type="dxa"/>
            </w:tcMar>
            <w:vAlign w:val="center"/>
            <w:hideMark/>
          </w:tcPr>
          <w:p w14:paraId="7144B875" w14:textId="77777777" w:rsidR="00C529A4" w:rsidRPr="00980F44" w:rsidRDefault="00C529A4" w:rsidP="00E35C8D">
            <w:pPr>
              <w:pStyle w:val="movimento"/>
              <w:rPr>
                <w:color w:val="002060"/>
              </w:rPr>
            </w:pPr>
            <w:r w:rsidRPr="00980F44">
              <w:rPr>
                <w:color w:val="002060"/>
              </w:rPr>
              <w:t>BALEANI MATTEO</w:t>
            </w:r>
          </w:p>
        </w:tc>
        <w:tc>
          <w:tcPr>
            <w:tcW w:w="2200" w:type="dxa"/>
            <w:tcMar>
              <w:top w:w="20" w:type="dxa"/>
              <w:left w:w="20" w:type="dxa"/>
              <w:bottom w:w="20" w:type="dxa"/>
              <w:right w:w="20" w:type="dxa"/>
            </w:tcMar>
            <w:vAlign w:val="center"/>
            <w:hideMark/>
          </w:tcPr>
          <w:p w14:paraId="74654A3A" w14:textId="77777777" w:rsidR="00C529A4" w:rsidRPr="00980F44" w:rsidRDefault="00C529A4" w:rsidP="00E35C8D">
            <w:pPr>
              <w:pStyle w:val="movimento2"/>
              <w:rPr>
                <w:color w:val="002060"/>
              </w:rPr>
            </w:pPr>
            <w:r w:rsidRPr="00980F44">
              <w:rPr>
                <w:color w:val="002060"/>
              </w:rPr>
              <w:t xml:space="preserve">(ACLI VILLA MUSONE) </w:t>
            </w:r>
          </w:p>
        </w:tc>
        <w:tc>
          <w:tcPr>
            <w:tcW w:w="800" w:type="dxa"/>
            <w:tcMar>
              <w:top w:w="20" w:type="dxa"/>
              <w:left w:w="20" w:type="dxa"/>
              <w:bottom w:w="20" w:type="dxa"/>
              <w:right w:w="20" w:type="dxa"/>
            </w:tcMar>
            <w:vAlign w:val="center"/>
            <w:hideMark/>
          </w:tcPr>
          <w:p w14:paraId="6CDD784C"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75CE4BD" w14:textId="77777777" w:rsidR="00C529A4" w:rsidRPr="00980F44" w:rsidRDefault="00C529A4" w:rsidP="00E35C8D">
            <w:pPr>
              <w:pStyle w:val="movimento"/>
              <w:rPr>
                <w:color w:val="002060"/>
              </w:rPr>
            </w:pPr>
            <w:r w:rsidRPr="00980F44">
              <w:rPr>
                <w:color w:val="002060"/>
              </w:rPr>
              <w:t>SISALLI SIMONE</w:t>
            </w:r>
          </w:p>
        </w:tc>
        <w:tc>
          <w:tcPr>
            <w:tcW w:w="2200" w:type="dxa"/>
            <w:tcMar>
              <w:top w:w="20" w:type="dxa"/>
              <w:left w:w="20" w:type="dxa"/>
              <w:bottom w:w="20" w:type="dxa"/>
              <w:right w:w="20" w:type="dxa"/>
            </w:tcMar>
            <w:vAlign w:val="center"/>
            <w:hideMark/>
          </w:tcPr>
          <w:p w14:paraId="11BFD425" w14:textId="77777777" w:rsidR="00C529A4" w:rsidRPr="00980F44" w:rsidRDefault="00C529A4" w:rsidP="00E35C8D">
            <w:pPr>
              <w:pStyle w:val="movimento2"/>
              <w:rPr>
                <w:color w:val="002060"/>
              </w:rPr>
            </w:pPr>
            <w:r w:rsidRPr="00980F44">
              <w:rPr>
                <w:color w:val="002060"/>
              </w:rPr>
              <w:t xml:space="preserve">(ACLI VILLA MUSONE) </w:t>
            </w:r>
          </w:p>
        </w:tc>
      </w:tr>
      <w:tr w:rsidR="00C529A4" w:rsidRPr="00980F44" w14:paraId="28DE3F52" w14:textId="77777777" w:rsidTr="00E35C8D">
        <w:tc>
          <w:tcPr>
            <w:tcW w:w="2200" w:type="dxa"/>
            <w:tcMar>
              <w:top w:w="20" w:type="dxa"/>
              <w:left w:w="20" w:type="dxa"/>
              <w:bottom w:w="20" w:type="dxa"/>
              <w:right w:w="20" w:type="dxa"/>
            </w:tcMar>
            <w:vAlign w:val="center"/>
            <w:hideMark/>
          </w:tcPr>
          <w:p w14:paraId="629E9219" w14:textId="77777777" w:rsidR="00C529A4" w:rsidRPr="00980F44" w:rsidRDefault="00C529A4" w:rsidP="00E35C8D">
            <w:pPr>
              <w:pStyle w:val="movimento"/>
              <w:rPr>
                <w:color w:val="002060"/>
              </w:rPr>
            </w:pPr>
            <w:r w:rsidRPr="00980F44">
              <w:rPr>
                <w:color w:val="002060"/>
              </w:rPr>
              <w:t>BARIGELLI DAVIDE</w:t>
            </w:r>
          </w:p>
        </w:tc>
        <w:tc>
          <w:tcPr>
            <w:tcW w:w="2200" w:type="dxa"/>
            <w:tcMar>
              <w:top w:w="20" w:type="dxa"/>
              <w:left w:w="20" w:type="dxa"/>
              <w:bottom w:w="20" w:type="dxa"/>
              <w:right w:w="20" w:type="dxa"/>
            </w:tcMar>
            <w:vAlign w:val="center"/>
            <w:hideMark/>
          </w:tcPr>
          <w:p w14:paraId="7857C60F" w14:textId="77777777" w:rsidR="00C529A4" w:rsidRPr="00980F44" w:rsidRDefault="00C529A4" w:rsidP="00E35C8D">
            <w:pPr>
              <w:pStyle w:val="movimento2"/>
              <w:rPr>
                <w:color w:val="002060"/>
              </w:rPr>
            </w:pPr>
            <w:r w:rsidRPr="00980F44">
              <w:rPr>
                <w:color w:val="002060"/>
              </w:rPr>
              <w:t xml:space="preserve">(AVENALE) </w:t>
            </w:r>
          </w:p>
        </w:tc>
        <w:tc>
          <w:tcPr>
            <w:tcW w:w="800" w:type="dxa"/>
            <w:tcMar>
              <w:top w:w="20" w:type="dxa"/>
              <w:left w:w="20" w:type="dxa"/>
              <w:bottom w:w="20" w:type="dxa"/>
              <w:right w:w="20" w:type="dxa"/>
            </w:tcMar>
            <w:vAlign w:val="center"/>
            <w:hideMark/>
          </w:tcPr>
          <w:p w14:paraId="5A562CC0"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6FFB2F8" w14:textId="77777777" w:rsidR="00C529A4" w:rsidRPr="00980F44" w:rsidRDefault="00C529A4" w:rsidP="00E35C8D">
            <w:pPr>
              <w:pStyle w:val="movimento"/>
              <w:rPr>
                <w:color w:val="002060"/>
              </w:rPr>
            </w:pPr>
            <w:r w:rsidRPr="00980F44">
              <w:rPr>
                <w:color w:val="002060"/>
              </w:rPr>
              <w:t>CALVISI MICHELE</w:t>
            </w:r>
          </w:p>
        </w:tc>
        <w:tc>
          <w:tcPr>
            <w:tcW w:w="2200" w:type="dxa"/>
            <w:tcMar>
              <w:top w:w="20" w:type="dxa"/>
              <w:left w:w="20" w:type="dxa"/>
              <w:bottom w:w="20" w:type="dxa"/>
              <w:right w:w="20" w:type="dxa"/>
            </w:tcMar>
            <w:vAlign w:val="center"/>
            <w:hideMark/>
          </w:tcPr>
          <w:p w14:paraId="0A81992E" w14:textId="77777777" w:rsidR="00C529A4" w:rsidRPr="00980F44" w:rsidRDefault="00C529A4" w:rsidP="00E35C8D">
            <w:pPr>
              <w:pStyle w:val="movimento2"/>
              <w:rPr>
                <w:color w:val="002060"/>
              </w:rPr>
            </w:pPr>
            <w:r w:rsidRPr="00980F44">
              <w:rPr>
                <w:color w:val="002060"/>
              </w:rPr>
              <w:t xml:space="preserve">(AVENALE) </w:t>
            </w:r>
          </w:p>
        </w:tc>
      </w:tr>
    </w:tbl>
    <w:p w14:paraId="712FFCCF" w14:textId="77777777" w:rsidR="00C529A4" w:rsidRDefault="00C529A4" w:rsidP="00C529A4">
      <w:pPr>
        <w:pStyle w:val="breakline"/>
        <w:rPr>
          <w:color w:val="002060"/>
        </w:rPr>
      </w:pPr>
    </w:p>
    <w:p w14:paraId="5902911A" w14:textId="77777777" w:rsidR="00C529A4" w:rsidRPr="00783D73" w:rsidRDefault="00C529A4" w:rsidP="00C529A4">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52856EAE" w14:textId="77777777" w:rsidR="00C529A4" w:rsidRPr="00783D73" w:rsidRDefault="00C529A4" w:rsidP="00C529A4">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63F3FA0D" w14:textId="77777777" w:rsidR="00C529A4" w:rsidRPr="00980F44" w:rsidRDefault="00C529A4" w:rsidP="00C529A4">
      <w:pPr>
        <w:pStyle w:val="breakline"/>
        <w:rPr>
          <w:rFonts w:eastAsiaTheme="minorEastAsia"/>
          <w:color w:val="002060"/>
        </w:rPr>
      </w:pPr>
    </w:p>
    <w:p w14:paraId="21CCB3B2" w14:textId="77777777" w:rsidR="00C529A4" w:rsidRPr="00980F44" w:rsidRDefault="00C529A4" w:rsidP="00C529A4">
      <w:pPr>
        <w:pStyle w:val="titoloprinc0"/>
        <w:rPr>
          <w:color w:val="002060"/>
        </w:rPr>
      </w:pPr>
      <w:r w:rsidRPr="00980F44">
        <w:rPr>
          <w:color w:val="002060"/>
        </w:rPr>
        <w:t>CLASSIFICA</w:t>
      </w:r>
    </w:p>
    <w:p w14:paraId="45166784" w14:textId="77777777" w:rsidR="00C529A4" w:rsidRPr="00980F44" w:rsidRDefault="00C529A4" w:rsidP="00C529A4">
      <w:pPr>
        <w:pStyle w:val="breakline"/>
        <w:rPr>
          <w:color w:val="002060"/>
        </w:rPr>
      </w:pPr>
    </w:p>
    <w:p w14:paraId="078E011B" w14:textId="77777777" w:rsidR="00C529A4" w:rsidRPr="00980F44" w:rsidRDefault="00C529A4" w:rsidP="00C529A4">
      <w:pPr>
        <w:pStyle w:val="breakline"/>
        <w:rPr>
          <w:color w:val="002060"/>
        </w:rPr>
      </w:pPr>
    </w:p>
    <w:p w14:paraId="6DCD2D97" w14:textId="77777777" w:rsidR="00C529A4" w:rsidRPr="00980F44" w:rsidRDefault="00C529A4" w:rsidP="00C529A4">
      <w:pPr>
        <w:pStyle w:val="sottotitolocampionato10"/>
        <w:rPr>
          <w:color w:val="002060"/>
        </w:rPr>
      </w:pPr>
      <w:r w:rsidRPr="00980F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2357A6E9"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AF050"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23403"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20FCF"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5654C"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BF126"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EFECC"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1903B"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70325"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088DE"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F922C" w14:textId="77777777" w:rsidR="00C529A4" w:rsidRPr="00980F44" w:rsidRDefault="00C529A4" w:rsidP="00E35C8D">
            <w:pPr>
              <w:pStyle w:val="headertabella0"/>
              <w:rPr>
                <w:color w:val="002060"/>
              </w:rPr>
            </w:pPr>
            <w:r w:rsidRPr="00980F44">
              <w:rPr>
                <w:color w:val="002060"/>
              </w:rPr>
              <w:t>PE</w:t>
            </w:r>
          </w:p>
        </w:tc>
      </w:tr>
      <w:tr w:rsidR="00C529A4" w:rsidRPr="00980F44" w14:paraId="6115F4C1"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AAF51C" w14:textId="77777777" w:rsidR="00C529A4" w:rsidRPr="00980F44" w:rsidRDefault="00C529A4" w:rsidP="00E35C8D">
            <w:pPr>
              <w:pStyle w:val="rowtabella0"/>
              <w:rPr>
                <w:color w:val="002060"/>
              </w:rPr>
            </w:pPr>
            <w:r w:rsidRPr="00980F44">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A236A"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D773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4684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1551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4EE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4088D"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8B188"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FA3F8"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23AC9" w14:textId="77777777" w:rsidR="00C529A4" w:rsidRPr="00980F44" w:rsidRDefault="00C529A4" w:rsidP="00E35C8D">
            <w:pPr>
              <w:pStyle w:val="rowtabella0"/>
              <w:jc w:val="center"/>
              <w:rPr>
                <w:color w:val="002060"/>
              </w:rPr>
            </w:pPr>
            <w:r w:rsidRPr="00980F44">
              <w:rPr>
                <w:color w:val="002060"/>
              </w:rPr>
              <w:t>0</w:t>
            </w:r>
          </w:p>
        </w:tc>
      </w:tr>
      <w:tr w:rsidR="00C529A4" w:rsidRPr="00980F44" w14:paraId="7B73647F"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B71BF" w14:textId="77777777" w:rsidR="00C529A4" w:rsidRPr="00980F44" w:rsidRDefault="00C529A4" w:rsidP="00E35C8D">
            <w:pPr>
              <w:pStyle w:val="rowtabella0"/>
              <w:rPr>
                <w:color w:val="002060"/>
              </w:rPr>
            </w:pPr>
            <w:r w:rsidRPr="00980F44">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779DD"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AE614"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9827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E794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6A2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8B123"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06A6C"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FA1D9"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10256" w14:textId="77777777" w:rsidR="00C529A4" w:rsidRPr="00980F44" w:rsidRDefault="00C529A4" w:rsidP="00E35C8D">
            <w:pPr>
              <w:pStyle w:val="rowtabella0"/>
              <w:jc w:val="center"/>
              <w:rPr>
                <w:color w:val="002060"/>
              </w:rPr>
            </w:pPr>
            <w:r w:rsidRPr="00980F44">
              <w:rPr>
                <w:color w:val="002060"/>
              </w:rPr>
              <w:t>0</w:t>
            </w:r>
          </w:p>
        </w:tc>
      </w:tr>
      <w:tr w:rsidR="00C529A4" w:rsidRPr="00980F44" w14:paraId="435C748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35260" w14:textId="77777777" w:rsidR="00C529A4" w:rsidRPr="00980F44" w:rsidRDefault="00C529A4" w:rsidP="00E35C8D">
            <w:pPr>
              <w:pStyle w:val="rowtabella0"/>
              <w:rPr>
                <w:color w:val="002060"/>
              </w:rPr>
            </w:pPr>
            <w:r w:rsidRPr="00980F44">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BF8A0"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E047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2A43"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82ECC"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8158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E0E6A" w14:textId="77777777" w:rsidR="00C529A4" w:rsidRPr="00980F44" w:rsidRDefault="00C529A4" w:rsidP="00E35C8D">
            <w:pPr>
              <w:pStyle w:val="rowtabella0"/>
              <w:jc w:val="center"/>
              <w:rPr>
                <w:color w:val="002060"/>
              </w:rPr>
            </w:pPr>
            <w:r w:rsidRPr="00980F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BF1D1"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8BBB1"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523D4" w14:textId="77777777" w:rsidR="00C529A4" w:rsidRPr="00980F44" w:rsidRDefault="00C529A4" w:rsidP="00E35C8D">
            <w:pPr>
              <w:pStyle w:val="rowtabella0"/>
              <w:jc w:val="center"/>
              <w:rPr>
                <w:color w:val="002060"/>
              </w:rPr>
            </w:pPr>
            <w:r w:rsidRPr="00980F44">
              <w:rPr>
                <w:color w:val="002060"/>
              </w:rPr>
              <w:t>0</w:t>
            </w:r>
          </w:p>
        </w:tc>
      </w:tr>
      <w:tr w:rsidR="00C529A4" w:rsidRPr="00980F44" w14:paraId="231AD7A3"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EE2F56" w14:textId="77777777" w:rsidR="00C529A4" w:rsidRPr="00980F44" w:rsidRDefault="00C529A4" w:rsidP="00E35C8D">
            <w:pPr>
              <w:pStyle w:val="rowtabella0"/>
              <w:rPr>
                <w:color w:val="002060"/>
              </w:rPr>
            </w:pPr>
            <w:r w:rsidRPr="00980F44">
              <w:rPr>
                <w:color w:val="002060"/>
              </w:rPr>
              <w:lastRenderedPageBreak/>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AD21A"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B23D0"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9996A"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F297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759CF"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D12EB"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BAE77"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F70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2963F" w14:textId="77777777" w:rsidR="00C529A4" w:rsidRPr="00980F44" w:rsidRDefault="00C529A4" w:rsidP="00E35C8D">
            <w:pPr>
              <w:pStyle w:val="rowtabella0"/>
              <w:jc w:val="center"/>
              <w:rPr>
                <w:color w:val="002060"/>
              </w:rPr>
            </w:pPr>
            <w:r w:rsidRPr="00980F44">
              <w:rPr>
                <w:color w:val="002060"/>
              </w:rPr>
              <w:t>0</w:t>
            </w:r>
          </w:p>
        </w:tc>
      </w:tr>
      <w:tr w:rsidR="00C529A4" w:rsidRPr="00980F44" w14:paraId="1CD0CE27"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CF5F81" w14:textId="77777777" w:rsidR="00C529A4" w:rsidRPr="00980F44" w:rsidRDefault="00C529A4" w:rsidP="00E35C8D">
            <w:pPr>
              <w:pStyle w:val="rowtabella0"/>
              <w:rPr>
                <w:color w:val="002060"/>
              </w:rPr>
            </w:pPr>
            <w:r w:rsidRPr="00980F44">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FC928"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CF96"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C6EFB"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A639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B212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3765C"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0932B"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ABA41"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1D17" w14:textId="77777777" w:rsidR="00C529A4" w:rsidRPr="00980F44" w:rsidRDefault="00C529A4" w:rsidP="00E35C8D">
            <w:pPr>
              <w:pStyle w:val="rowtabella0"/>
              <w:jc w:val="center"/>
              <w:rPr>
                <w:color w:val="002060"/>
              </w:rPr>
            </w:pPr>
            <w:r w:rsidRPr="00980F44">
              <w:rPr>
                <w:color w:val="002060"/>
              </w:rPr>
              <w:t>0</w:t>
            </w:r>
          </w:p>
        </w:tc>
      </w:tr>
      <w:tr w:rsidR="00C529A4" w:rsidRPr="00980F44" w14:paraId="323594FF"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817CFF" w14:textId="77777777" w:rsidR="00C529A4" w:rsidRPr="00980F44" w:rsidRDefault="00C529A4" w:rsidP="00E35C8D">
            <w:pPr>
              <w:pStyle w:val="rowtabella0"/>
              <w:rPr>
                <w:color w:val="002060"/>
              </w:rPr>
            </w:pPr>
            <w:r w:rsidRPr="00980F44">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4F969"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10284"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A65D6"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17B1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BEB9D"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A99D0"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B87BE"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3734B"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AD40B" w14:textId="77777777" w:rsidR="00C529A4" w:rsidRPr="00980F44" w:rsidRDefault="00C529A4" w:rsidP="00E35C8D">
            <w:pPr>
              <w:pStyle w:val="rowtabella0"/>
              <w:jc w:val="center"/>
              <w:rPr>
                <w:color w:val="002060"/>
              </w:rPr>
            </w:pPr>
            <w:r w:rsidRPr="00980F44">
              <w:rPr>
                <w:color w:val="002060"/>
              </w:rPr>
              <w:t>0</w:t>
            </w:r>
          </w:p>
        </w:tc>
      </w:tr>
      <w:tr w:rsidR="00C529A4" w:rsidRPr="00980F44" w14:paraId="2DD10DDC"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1BCCC" w14:textId="77777777" w:rsidR="00C529A4" w:rsidRPr="00980F44" w:rsidRDefault="00C529A4" w:rsidP="00E35C8D">
            <w:pPr>
              <w:pStyle w:val="rowtabella0"/>
              <w:rPr>
                <w:color w:val="002060"/>
              </w:rPr>
            </w:pPr>
            <w:r w:rsidRPr="00980F44">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4C6DB"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DBD3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0B1FD"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E39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F1568"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5078E"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FA515"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EFF3"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DE2D" w14:textId="77777777" w:rsidR="00C529A4" w:rsidRPr="00980F44" w:rsidRDefault="00C529A4" w:rsidP="00E35C8D">
            <w:pPr>
              <w:pStyle w:val="rowtabella0"/>
              <w:jc w:val="center"/>
              <w:rPr>
                <w:color w:val="002060"/>
              </w:rPr>
            </w:pPr>
            <w:r w:rsidRPr="00980F44">
              <w:rPr>
                <w:color w:val="002060"/>
              </w:rPr>
              <w:t>0</w:t>
            </w:r>
          </w:p>
        </w:tc>
      </w:tr>
      <w:tr w:rsidR="00C529A4" w:rsidRPr="00980F44" w14:paraId="75943EA6"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0D7C86" w14:textId="77777777" w:rsidR="00C529A4" w:rsidRPr="00980F44" w:rsidRDefault="00C529A4" w:rsidP="00E35C8D">
            <w:pPr>
              <w:pStyle w:val="rowtabella0"/>
              <w:rPr>
                <w:color w:val="002060"/>
              </w:rPr>
            </w:pPr>
            <w:r w:rsidRPr="00980F4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F0515"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2DFC0"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EC2E2"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734C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0F750"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C67F1"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C6503"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C0379"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1B90" w14:textId="77777777" w:rsidR="00C529A4" w:rsidRPr="00980F44" w:rsidRDefault="00C529A4" w:rsidP="00E35C8D">
            <w:pPr>
              <w:pStyle w:val="rowtabella0"/>
              <w:jc w:val="center"/>
              <w:rPr>
                <w:color w:val="002060"/>
              </w:rPr>
            </w:pPr>
            <w:r w:rsidRPr="00980F44">
              <w:rPr>
                <w:color w:val="002060"/>
              </w:rPr>
              <w:t>0</w:t>
            </w:r>
          </w:p>
        </w:tc>
      </w:tr>
      <w:tr w:rsidR="00C529A4" w:rsidRPr="00980F44" w14:paraId="2A65A639"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45041" w14:textId="77777777" w:rsidR="00C529A4" w:rsidRPr="00980F44" w:rsidRDefault="00C529A4" w:rsidP="00E35C8D">
            <w:pPr>
              <w:pStyle w:val="rowtabella0"/>
              <w:rPr>
                <w:color w:val="002060"/>
              </w:rPr>
            </w:pPr>
            <w:r w:rsidRPr="00980F44">
              <w:rPr>
                <w:color w:val="002060"/>
              </w:rPr>
              <w:t xml:space="preserve">A.S.D. </w:t>
            </w:r>
            <w:proofErr w:type="gramStart"/>
            <w:r w:rsidRPr="00980F44">
              <w:rPr>
                <w:color w:val="002060"/>
              </w:rPr>
              <w:t>CITTA</w:t>
            </w:r>
            <w:proofErr w:type="gramEnd"/>
            <w:r w:rsidRPr="00980F44">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7A17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9E92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293B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10B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42C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4ACC5"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4E66B"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8839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D2734" w14:textId="77777777" w:rsidR="00C529A4" w:rsidRPr="00980F44" w:rsidRDefault="00C529A4" w:rsidP="00E35C8D">
            <w:pPr>
              <w:pStyle w:val="rowtabella0"/>
              <w:jc w:val="center"/>
              <w:rPr>
                <w:color w:val="002060"/>
              </w:rPr>
            </w:pPr>
            <w:r w:rsidRPr="00980F44">
              <w:rPr>
                <w:color w:val="002060"/>
              </w:rPr>
              <w:t>0</w:t>
            </w:r>
          </w:p>
        </w:tc>
      </w:tr>
      <w:tr w:rsidR="00C529A4" w:rsidRPr="00980F44" w14:paraId="4C2A909C"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69241" w14:textId="77777777" w:rsidR="00C529A4" w:rsidRPr="00980F44" w:rsidRDefault="00C529A4" w:rsidP="00E35C8D">
            <w:pPr>
              <w:pStyle w:val="rowtabella0"/>
              <w:rPr>
                <w:color w:val="002060"/>
              </w:rPr>
            </w:pPr>
            <w:r w:rsidRPr="00980F44">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58E4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FD1E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10F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7CEF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B6BF1"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B559"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1E509"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C4B9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D6223" w14:textId="77777777" w:rsidR="00C529A4" w:rsidRPr="00980F44" w:rsidRDefault="00C529A4" w:rsidP="00E35C8D">
            <w:pPr>
              <w:pStyle w:val="rowtabella0"/>
              <w:jc w:val="center"/>
              <w:rPr>
                <w:color w:val="002060"/>
              </w:rPr>
            </w:pPr>
            <w:r w:rsidRPr="00980F44">
              <w:rPr>
                <w:color w:val="002060"/>
              </w:rPr>
              <w:t>0</w:t>
            </w:r>
          </w:p>
        </w:tc>
      </w:tr>
      <w:tr w:rsidR="00C529A4" w:rsidRPr="00980F44" w14:paraId="59FAE165"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A9DD8" w14:textId="77777777" w:rsidR="00C529A4" w:rsidRPr="00980F44" w:rsidRDefault="00C529A4" w:rsidP="00E35C8D">
            <w:pPr>
              <w:pStyle w:val="rowtabella0"/>
              <w:rPr>
                <w:color w:val="002060"/>
              </w:rPr>
            </w:pPr>
            <w:r w:rsidRPr="00980F44">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633E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1BC8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A1C7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325D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FD224"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A6E3"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83D64"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E098"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01B0F" w14:textId="77777777" w:rsidR="00C529A4" w:rsidRPr="00980F44" w:rsidRDefault="00C529A4" w:rsidP="00E35C8D">
            <w:pPr>
              <w:pStyle w:val="rowtabella0"/>
              <w:jc w:val="center"/>
              <w:rPr>
                <w:color w:val="002060"/>
              </w:rPr>
            </w:pPr>
            <w:r w:rsidRPr="00980F44">
              <w:rPr>
                <w:color w:val="002060"/>
              </w:rPr>
              <w:t>0</w:t>
            </w:r>
          </w:p>
        </w:tc>
      </w:tr>
      <w:tr w:rsidR="00C529A4" w:rsidRPr="00980F44" w14:paraId="114B0ADC"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A5BC75" w14:textId="77777777" w:rsidR="00C529A4" w:rsidRPr="00980F44" w:rsidRDefault="00C529A4" w:rsidP="00E35C8D">
            <w:pPr>
              <w:pStyle w:val="rowtabella0"/>
              <w:rPr>
                <w:color w:val="002060"/>
                <w:lang w:val="es-ES"/>
              </w:rPr>
            </w:pPr>
            <w:r w:rsidRPr="00980F44">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B830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C26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4532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74E1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CC943"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1EC8D"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B591"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E3512"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D2A0" w14:textId="77777777" w:rsidR="00C529A4" w:rsidRPr="00980F44" w:rsidRDefault="00C529A4" w:rsidP="00E35C8D">
            <w:pPr>
              <w:pStyle w:val="rowtabella0"/>
              <w:jc w:val="center"/>
              <w:rPr>
                <w:color w:val="002060"/>
              </w:rPr>
            </w:pPr>
            <w:r w:rsidRPr="00980F44">
              <w:rPr>
                <w:color w:val="002060"/>
              </w:rPr>
              <w:t>0</w:t>
            </w:r>
          </w:p>
        </w:tc>
      </w:tr>
      <w:tr w:rsidR="00C529A4" w:rsidRPr="00980F44" w14:paraId="22D92F54"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EC5F62" w14:textId="77777777" w:rsidR="00C529A4" w:rsidRPr="00980F44" w:rsidRDefault="00C529A4" w:rsidP="00E35C8D">
            <w:pPr>
              <w:pStyle w:val="rowtabella0"/>
              <w:rPr>
                <w:color w:val="002060"/>
              </w:rPr>
            </w:pPr>
            <w:r w:rsidRPr="00980F44">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3F4B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EE5B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F9F4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D718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93DFB"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B9C47"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29D2"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C2D2A"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D6FDD" w14:textId="77777777" w:rsidR="00C529A4" w:rsidRPr="00980F44" w:rsidRDefault="00C529A4" w:rsidP="00E35C8D">
            <w:pPr>
              <w:pStyle w:val="rowtabella0"/>
              <w:jc w:val="center"/>
              <w:rPr>
                <w:color w:val="002060"/>
              </w:rPr>
            </w:pPr>
            <w:r w:rsidRPr="00980F44">
              <w:rPr>
                <w:color w:val="002060"/>
              </w:rPr>
              <w:t>0</w:t>
            </w:r>
          </w:p>
        </w:tc>
      </w:tr>
    </w:tbl>
    <w:p w14:paraId="00F96C48" w14:textId="77777777" w:rsidR="00C529A4" w:rsidRPr="00980F44" w:rsidRDefault="00C529A4" w:rsidP="00C529A4">
      <w:pPr>
        <w:pStyle w:val="breakline"/>
        <w:rPr>
          <w:rFonts w:eastAsiaTheme="minorEastAsia"/>
          <w:color w:val="002060"/>
        </w:rPr>
      </w:pPr>
    </w:p>
    <w:p w14:paraId="7BBBB38F" w14:textId="77777777" w:rsidR="00C529A4" w:rsidRPr="00980F44" w:rsidRDefault="00C529A4" w:rsidP="00C529A4">
      <w:pPr>
        <w:pStyle w:val="breakline"/>
        <w:rPr>
          <w:color w:val="002060"/>
        </w:rPr>
      </w:pPr>
    </w:p>
    <w:p w14:paraId="6AE477FF" w14:textId="77777777" w:rsidR="00C529A4" w:rsidRPr="00980F44" w:rsidRDefault="00C529A4" w:rsidP="00C529A4">
      <w:pPr>
        <w:pStyle w:val="sottotitolocampionato10"/>
        <w:rPr>
          <w:color w:val="002060"/>
        </w:rPr>
      </w:pPr>
      <w:r w:rsidRPr="00980F4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5DF8930F"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C718A"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C975E"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47E1FE"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59608"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972B1"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1DC93"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7B8EF"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E983D"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36030"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DC704" w14:textId="77777777" w:rsidR="00C529A4" w:rsidRPr="00980F44" w:rsidRDefault="00C529A4" w:rsidP="00E35C8D">
            <w:pPr>
              <w:pStyle w:val="headertabella0"/>
              <w:rPr>
                <w:color w:val="002060"/>
              </w:rPr>
            </w:pPr>
            <w:r w:rsidRPr="00980F44">
              <w:rPr>
                <w:color w:val="002060"/>
              </w:rPr>
              <w:t>PE</w:t>
            </w:r>
          </w:p>
        </w:tc>
      </w:tr>
      <w:tr w:rsidR="00C529A4" w:rsidRPr="00980F44" w14:paraId="1FFA7058"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2E7F8A" w14:textId="77777777" w:rsidR="00C529A4" w:rsidRPr="00980F44" w:rsidRDefault="00C529A4" w:rsidP="00E35C8D">
            <w:pPr>
              <w:pStyle w:val="rowtabella0"/>
              <w:rPr>
                <w:color w:val="002060"/>
                <w:lang w:val="es-ES"/>
              </w:rPr>
            </w:pPr>
            <w:r w:rsidRPr="00980F44">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FA9DA"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C61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26B04"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0679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2344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E195" w14:textId="77777777" w:rsidR="00C529A4" w:rsidRPr="00980F44" w:rsidRDefault="00C529A4" w:rsidP="00E35C8D">
            <w:pPr>
              <w:pStyle w:val="rowtabella0"/>
              <w:jc w:val="center"/>
              <w:rPr>
                <w:color w:val="002060"/>
              </w:rPr>
            </w:pPr>
            <w:r w:rsidRPr="00980F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9D28B"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E7EE"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4493C" w14:textId="77777777" w:rsidR="00C529A4" w:rsidRPr="00980F44" w:rsidRDefault="00C529A4" w:rsidP="00E35C8D">
            <w:pPr>
              <w:pStyle w:val="rowtabella0"/>
              <w:jc w:val="center"/>
              <w:rPr>
                <w:color w:val="002060"/>
              </w:rPr>
            </w:pPr>
            <w:r w:rsidRPr="00980F44">
              <w:rPr>
                <w:color w:val="002060"/>
              </w:rPr>
              <w:t>0</w:t>
            </w:r>
          </w:p>
        </w:tc>
      </w:tr>
      <w:tr w:rsidR="00C529A4" w:rsidRPr="00980F44" w14:paraId="0F462D92"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4A8DF" w14:textId="77777777" w:rsidR="00C529A4" w:rsidRPr="00980F44" w:rsidRDefault="00C529A4" w:rsidP="00E35C8D">
            <w:pPr>
              <w:pStyle w:val="rowtabella0"/>
              <w:rPr>
                <w:color w:val="002060"/>
                <w:lang w:val="es-ES"/>
              </w:rPr>
            </w:pPr>
            <w:r w:rsidRPr="00980F4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F6919"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C81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CC6D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4287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AC9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A6E35"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2AE10"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683E"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7D07E" w14:textId="77777777" w:rsidR="00C529A4" w:rsidRPr="00980F44" w:rsidRDefault="00C529A4" w:rsidP="00E35C8D">
            <w:pPr>
              <w:pStyle w:val="rowtabella0"/>
              <w:jc w:val="center"/>
              <w:rPr>
                <w:color w:val="002060"/>
              </w:rPr>
            </w:pPr>
            <w:r w:rsidRPr="00980F44">
              <w:rPr>
                <w:color w:val="002060"/>
              </w:rPr>
              <w:t>0</w:t>
            </w:r>
          </w:p>
        </w:tc>
      </w:tr>
      <w:tr w:rsidR="00C529A4" w:rsidRPr="00980F44" w14:paraId="4EF65EFC"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4EEB92" w14:textId="77777777" w:rsidR="00C529A4" w:rsidRPr="00980F44" w:rsidRDefault="00C529A4" w:rsidP="00E35C8D">
            <w:pPr>
              <w:pStyle w:val="rowtabella0"/>
              <w:rPr>
                <w:color w:val="002060"/>
              </w:rPr>
            </w:pPr>
            <w:r w:rsidRPr="00980F4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00CFD"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F34A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3D67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861D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F16B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6D2E2"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4D343"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97CCB"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4E37" w14:textId="77777777" w:rsidR="00C529A4" w:rsidRPr="00980F44" w:rsidRDefault="00C529A4" w:rsidP="00E35C8D">
            <w:pPr>
              <w:pStyle w:val="rowtabella0"/>
              <w:jc w:val="center"/>
              <w:rPr>
                <w:color w:val="002060"/>
              </w:rPr>
            </w:pPr>
            <w:r w:rsidRPr="00980F44">
              <w:rPr>
                <w:color w:val="002060"/>
              </w:rPr>
              <w:t>0</w:t>
            </w:r>
          </w:p>
        </w:tc>
      </w:tr>
      <w:tr w:rsidR="00C529A4" w:rsidRPr="00980F44" w14:paraId="0107C3E3"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A6BC91" w14:textId="77777777" w:rsidR="00C529A4" w:rsidRPr="00980F44" w:rsidRDefault="00C529A4" w:rsidP="00E35C8D">
            <w:pPr>
              <w:pStyle w:val="rowtabella0"/>
              <w:rPr>
                <w:color w:val="002060"/>
              </w:rPr>
            </w:pPr>
            <w:r w:rsidRPr="00980F44">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CEA69"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9688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CE21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A18F1"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C32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3EDB"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74986"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C7E16"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DD4C1" w14:textId="77777777" w:rsidR="00C529A4" w:rsidRPr="00980F44" w:rsidRDefault="00C529A4" w:rsidP="00E35C8D">
            <w:pPr>
              <w:pStyle w:val="rowtabella0"/>
              <w:jc w:val="center"/>
              <w:rPr>
                <w:color w:val="002060"/>
              </w:rPr>
            </w:pPr>
            <w:r w:rsidRPr="00980F44">
              <w:rPr>
                <w:color w:val="002060"/>
              </w:rPr>
              <w:t>0</w:t>
            </w:r>
          </w:p>
        </w:tc>
      </w:tr>
      <w:tr w:rsidR="00C529A4" w:rsidRPr="00980F44" w14:paraId="517209A3"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F291CA" w14:textId="77777777" w:rsidR="00C529A4" w:rsidRPr="00980F44" w:rsidRDefault="00C529A4" w:rsidP="00E35C8D">
            <w:pPr>
              <w:pStyle w:val="rowtabella0"/>
              <w:rPr>
                <w:color w:val="002060"/>
              </w:rPr>
            </w:pPr>
            <w:r w:rsidRPr="00980F44">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FC04F"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787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67247"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ABE7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AEA8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3EF2B" w14:textId="77777777" w:rsidR="00C529A4" w:rsidRPr="00980F44" w:rsidRDefault="00C529A4" w:rsidP="00E35C8D">
            <w:pPr>
              <w:pStyle w:val="rowtabella0"/>
              <w:jc w:val="center"/>
              <w:rPr>
                <w:color w:val="002060"/>
              </w:rPr>
            </w:pPr>
            <w:r w:rsidRPr="00980F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B3251" w14:textId="77777777" w:rsidR="00C529A4" w:rsidRPr="00980F44" w:rsidRDefault="00C529A4" w:rsidP="00E35C8D">
            <w:pPr>
              <w:pStyle w:val="rowtabella0"/>
              <w:jc w:val="center"/>
              <w:rPr>
                <w:color w:val="002060"/>
              </w:rPr>
            </w:pPr>
            <w:r w:rsidRPr="00980F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6244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A328D" w14:textId="77777777" w:rsidR="00C529A4" w:rsidRPr="00980F44" w:rsidRDefault="00C529A4" w:rsidP="00E35C8D">
            <w:pPr>
              <w:pStyle w:val="rowtabella0"/>
              <w:jc w:val="center"/>
              <w:rPr>
                <w:color w:val="002060"/>
              </w:rPr>
            </w:pPr>
            <w:r w:rsidRPr="00980F44">
              <w:rPr>
                <w:color w:val="002060"/>
              </w:rPr>
              <w:t>0</w:t>
            </w:r>
          </w:p>
        </w:tc>
      </w:tr>
      <w:tr w:rsidR="00C529A4" w:rsidRPr="00980F44" w14:paraId="7BC39C8A"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E897D2" w14:textId="77777777" w:rsidR="00C529A4" w:rsidRPr="00980F44" w:rsidRDefault="00C529A4" w:rsidP="00E35C8D">
            <w:pPr>
              <w:pStyle w:val="rowtabella0"/>
              <w:rPr>
                <w:color w:val="002060"/>
              </w:rPr>
            </w:pPr>
            <w:r w:rsidRPr="00980F44">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51274"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1CAB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A17B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C5D0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AEE4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3EDDE"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097B"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D977C"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6E28" w14:textId="77777777" w:rsidR="00C529A4" w:rsidRPr="00980F44" w:rsidRDefault="00C529A4" w:rsidP="00E35C8D">
            <w:pPr>
              <w:pStyle w:val="rowtabella0"/>
              <w:jc w:val="center"/>
              <w:rPr>
                <w:color w:val="002060"/>
              </w:rPr>
            </w:pPr>
            <w:r w:rsidRPr="00980F44">
              <w:rPr>
                <w:color w:val="002060"/>
              </w:rPr>
              <w:t>0</w:t>
            </w:r>
          </w:p>
        </w:tc>
      </w:tr>
      <w:tr w:rsidR="00C529A4" w:rsidRPr="00980F44" w14:paraId="6E93D45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95A30" w14:textId="77777777" w:rsidR="00C529A4" w:rsidRPr="00980F44" w:rsidRDefault="00C529A4" w:rsidP="00E35C8D">
            <w:pPr>
              <w:pStyle w:val="rowtabella0"/>
              <w:rPr>
                <w:color w:val="002060"/>
              </w:rPr>
            </w:pPr>
            <w:r w:rsidRPr="00980F44">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5A73F"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E047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EF8C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A4A6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4102E"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7D3E"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A86C4"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105D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9CDAB" w14:textId="77777777" w:rsidR="00C529A4" w:rsidRPr="00980F44" w:rsidRDefault="00C529A4" w:rsidP="00E35C8D">
            <w:pPr>
              <w:pStyle w:val="rowtabella0"/>
              <w:jc w:val="center"/>
              <w:rPr>
                <w:color w:val="002060"/>
              </w:rPr>
            </w:pPr>
            <w:r w:rsidRPr="00980F44">
              <w:rPr>
                <w:color w:val="002060"/>
              </w:rPr>
              <w:t>0</w:t>
            </w:r>
          </w:p>
        </w:tc>
      </w:tr>
      <w:tr w:rsidR="00C529A4" w:rsidRPr="00980F44" w14:paraId="6FA074B1"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4EDEF" w14:textId="77777777" w:rsidR="00C529A4" w:rsidRPr="00980F44" w:rsidRDefault="00C529A4" w:rsidP="00E35C8D">
            <w:pPr>
              <w:pStyle w:val="rowtabella0"/>
              <w:rPr>
                <w:color w:val="002060"/>
              </w:rPr>
            </w:pPr>
            <w:r w:rsidRPr="00980F44">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8C0D1"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9E759"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CF782"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FF63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57A77"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802F1"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5BDFB"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054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52606" w14:textId="77777777" w:rsidR="00C529A4" w:rsidRPr="00980F44" w:rsidRDefault="00C529A4" w:rsidP="00E35C8D">
            <w:pPr>
              <w:pStyle w:val="rowtabella0"/>
              <w:jc w:val="center"/>
              <w:rPr>
                <w:color w:val="002060"/>
              </w:rPr>
            </w:pPr>
            <w:r w:rsidRPr="00980F44">
              <w:rPr>
                <w:color w:val="002060"/>
              </w:rPr>
              <w:t>0</w:t>
            </w:r>
          </w:p>
        </w:tc>
      </w:tr>
      <w:tr w:rsidR="00C529A4" w:rsidRPr="00980F44" w14:paraId="07B61E9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99332" w14:textId="77777777" w:rsidR="00C529A4" w:rsidRPr="00980F44" w:rsidRDefault="00C529A4" w:rsidP="00E35C8D">
            <w:pPr>
              <w:pStyle w:val="rowtabella0"/>
              <w:rPr>
                <w:color w:val="002060"/>
              </w:rPr>
            </w:pPr>
            <w:r w:rsidRPr="00980F44">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0F0C1"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1053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2C90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60F0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AFC9F"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A3661"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5002E"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AF7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D32E3" w14:textId="77777777" w:rsidR="00C529A4" w:rsidRPr="00980F44" w:rsidRDefault="00C529A4" w:rsidP="00E35C8D">
            <w:pPr>
              <w:pStyle w:val="rowtabella0"/>
              <w:jc w:val="center"/>
              <w:rPr>
                <w:color w:val="002060"/>
              </w:rPr>
            </w:pPr>
            <w:r w:rsidRPr="00980F44">
              <w:rPr>
                <w:color w:val="002060"/>
              </w:rPr>
              <w:t>0</w:t>
            </w:r>
          </w:p>
        </w:tc>
      </w:tr>
      <w:tr w:rsidR="00C529A4" w:rsidRPr="00980F44" w14:paraId="5896D7BD"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F2398" w14:textId="77777777" w:rsidR="00C529A4" w:rsidRPr="00980F44" w:rsidRDefault="00C529A4" w:rsidP="00E35C8D">
            <w:pPr>
              <w:pStyle w:val="rowtabella0"/>
              <w:rPr>
                <w:color w:val="002060"/>
              </w:rPr>
            </w:pPr>
            <w:r w:rsidRPr="00980F44">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581A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B6180"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14C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2401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13009"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C8AFB"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A47D"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F191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169DC" w14:textId="77777777" w:rsidR="00C529A4" w:rsidRPr="00980F44" w:rsidRDefault="00C529A4" w:rsidP="00E35C8D">
            <w:pPr>
              <w:pStyle w:val="rowtabella0"/>
              <w:jc w:val="center"/>
              <w:rPr>
                <w:color w:val="002060"/>
              </w:rPr>
            </w:pPr>
            <w:r w:rsidRPr="00980F44">
              <w:rPr>
                <w:color w:val="002060"/>
              </w:rPr>
              <w:t>0</w:t>
            </w:r>
          </w:p>
        </w:tc>
      </w:tr>
      <w:tr w:rsidR="00C529A4" w:rsidRPr="00980F44" w14:paraId="3EAAEE9B"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F5E0E" w14:textId="77777777" w:rsidR="00C529A4" w:rsidRPr="00980F44" w:rsidRDefault="00C529A4" w:rsidP="00E35C8D">
            <w:pPr>
              <w:pStyle w:val="rowtabella0"/>
              <w:rPr>
                <w:color w:val="002060"/>
              </w:rPr>
            </w:pPr>
            <w:r w:rsidRPr="00980F44">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8043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7B17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FEE4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5280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CA54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5262"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E5F47" w14:textId="77777777" w:rsidR="00C529A4" w:rsidRPr="00980F44" w:rsidRDefault="00C529A4" w:rsidP="00E35C8D">
            <w:pPr>
              <w:pStyle w:val="rowtabella0"/>
              <w:jc w:val="center"/>
              <w:rPr>
                <w:color w:val="002060"/>
              </w:rPr>
            </w:pPr>
            <w:r w:rsidRPr="00980F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A135D"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5B845" w14:textId="77777777" w:rsidR="00C529A4" w:rsidRPr="00980F44" w:rsidRDefault="00C529A4" w:rsidP="00E35C8D">
            <w:pPr>
              <w:pStyle w:val="rowtabella0"/>
              <w:jc w:val="center"/>
              <w:rPr>
                <w:color w:val="002060"/>
              </w:rPr>
            </w:pPr>
            <w:r w:rsidRPr="00980F44">
              <w:rPr>
                <w:color w:val="002060"/>
              </w:rPr>
              <w:t>0</w:t>
            </w:r>
          </w:p>
        </w:tc>
      </w:tr>
      <w:tr w:rsidR="00C529A4" w:rsidRPr="00980F44" w14:paraId="3332298E"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908B59" w14:textId="77777777" w:rsidR="00C529A4" w:rsidRPr="00980F44" w:rsidRDefault="00C529A4" w:rsidP="00E35C8D">
            <w:pPr>
              <w:pStyle w:val="rowtabella0"/>
              <w:rPr>
                <w:color w:val="002060"/>
              </w:rPr>
            </w:pPr>
            <w:r w:rsidRPr="00980F44">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A36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FB0F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4A19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7D7A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7F0B1"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9686D"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80B4B"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61EA0"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1CCFF" w14:textId="77777777" w:rsidR="00C529A4" w:rsidRPr="00980F44" w:rsidRDefault="00C529A4" w:rsidP="00E35C8D">
            <w:pPr>
              <w:pStyle w:val="rowtabella0"/>
              <w:jc w:val="center"/>
              <w:rPr>
                <w:color w:val="002060"/>
              </w:rPr>
            </w:pPr>
            <w:r w:rsidRPr="00980F44">
              <w:rPr>
                <w:color w:val="002060"/>
              </w:rPr>
              <w:t>0</w:t>
            </w:r>
          </w:p>
        </w:tc>
      </w:tr>
      <w:tr w:rsidR="00C529A4" w:rsidRPr="00980F44" w14:paraId="1DCA47DD"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70FB0A" w14:textId="77777777" w:rsidR="00C529A4" w:rsidRPr="00980F44" w:rsidRDefault="00C529A4" w:rsidP="00E35C8D">
            <w:pPr>
              <w:pStyle w:val="rowtabella0"/>
              <w:rPr>
                <w:color w:val="002060"/>
              </w:rPr>
            </w:pPr>
            <w:r w:rsidRPr="00980F44">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B68E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53213"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EE4E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889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53A24"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42169"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2AB09" w14:textId="77777777" w:rsidR="00C529A4" w:rsidRPr="00980F44" w:rsidRDefault="00C529A4" w:rsidP="00E35C8D">
            <w:pPr>
              <w:pStyle w:val="rowtabella0"/>
              <w:jc w:val="center"/>
              <w:rPr>
                <w:color w:val="002060"/>
              </w:rPr>
            </w:pPr>
            <w:r w:rsidRPr="00980F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86CB5"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F4016" w14:textId="77777777" w:rsidR="00C529A4" w:rsidRPr="00980F44" w:rsidRDefault="00C529A4" w:rsidP="00E35C8D">
            <w:pPr>
              <w:pStyle w:val="rowtabella0"/>
              <w:jc w:val="center"/>
              <w:rPr>
                <w:color w:val="002060"/>
              </w:rPr>
            </w:pPr>
            <w:r w:rsidRPr="00980F44">
              <w:rPr>
                <w:color w:val="002060"/>
              </w:rPr>
              <w:t>0</w:t>
            </w:r>
          </w:p>
        </w:tc>
      </w:tr>
    </w:tbl>
    <w:p w14:paraId="7433A1C7" w14:textId="77777777" w:rsidR="00C529A4" w:rsidRPr="00980F44" w:rsidRDefault="00C529A4" w:rsidP="00C529A4">
      <w:pPr>
        <w:pStyle w:val="breakline"/>
        <w:rPr>
          <w:rFonts w:eastAsiaTheme="minorEastAsia"/>
          <w:color w:val="002060"/>
        </w:rPr>
      </w:pPr>
    </w:p>
    <w:p w14:paraId="7BD24DD8" w14:textId="77777777" w:rsidR="00C529A4" w:rsidRPr="00980F44" w:rsidRDefault="00C529A4" w:rsidP="00C529A4">
      <w:pPr>
        <w:pStyle w:val="breakline"/>
        <w:rPr>
          <w:color w:val="002060"/>
        </w:rPr>
      </w:pPr>
    </w:p>
    <w:p w14:paraId="4E014FBA" w14:textId="77777777" w:rsidR="00C529A4" w:rsidRPr="00980F44" w:rsidRDefault="00C529A4" w:rsidP="00C529A4">
      <w:pPr>
        <w:pStyle w:val="sottotitolocampionato10"/>
        <w:rPr>
          <w:color w:val="002060"/>
        </w:rPr>
      </w:pPr>
      <w:r w:rsidRPr="00980F4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574D845E"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C80F1"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B6662"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3865B"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63936"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D9286"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B0A93"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198D1"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08DF4"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27F37"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735F4" w14:textId="77777777" w:rsidR="00C529A4" w:rsidRPr="00980F44" w:rsidRDefault="00C529A4" w:rsidP="00E35C8D">
            <w:pPr>
              <w:pStyle w:val="headertabella0"/>
              <w:rPr>
                <w:color w:val="002060"/>
              </w:rPr>
            </w:pPr>
            <w:r w:rsidRPr="00980F44">
              <w:rPr>
                <w:color w:val="002060"/>
              </w:rPr>
              <w:t>PE</w:t>
            </w:r>
          </w:p>
        </w:tc>
      </w:tr>
      <w:tr w:rsidR="00C529A4" w:rsidRPr="00980F44" w14:paraId="6F0B5DEB"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DBE2DD" w14:textId="77777777" w:rsidR="00C529A4" w:rsidRPr="00980F44" w:rsidRDefault="00C529A4" w:rsidP="00E35C8D">
            <w:pPr>
              <w:pStyle w:val="rowtabella0"/>
              <w:rPr>
                <w:color w:val="002060"/>
              </w:rPr>
            </w:pPr>
            <w:r w:rsidRPr="00980F44">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B1486"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F2329"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A480"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79CB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3E6A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399A2"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9D27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BE750"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B7DD" w14:textId="77777777" w:rsidR="00C529A4" w:rsidRPr="00980F44" w:rsidRDefault="00C529A4" w:rsidP="00E35C8D">
            <w:pPr>
              <w:pStyle w:val="rowtabella0"/>
              <w:jc w:val="center"/>
              <w:rPr>
                <w:color w:val="002060"/>
              </w:rPr>
            </w:pPr>
            <w:r w:rsidRPr="00980F44">
              <w:rPr>
                <w:color w:val="002060"/>
              </w:rPr>
              <w:t>0</w:t>
            </w:r>
          </w:p>
        </w:tc>
      </w:tr>
      <w:tr w:rsidR="00C529A4" w:rsidRPr="00980F44" w14:paraId="58D5A9D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1EE8E6" w14:textId="77777777" w:rsidR="00C529A4" w:rsidRPr="00980F44" w:rsidRDefault="00C529A4" w:rsidP="00E35C8D">
            <w:pPr>
              <w:pStyle w:val="rowtabella0"/>
              <w:rPr>
                <w:color w:val="002060"/>
              </w:rPr>
            </w:pPr>
            <w:r w:rsidRPr="00980F44">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98205"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DB1B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78049"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1634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BB20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998C5"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6C2CA"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B97B9"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873F7" w14:textId="77777777" w:rsidR="00C529A4" w:rsidRPr="00980F44" w:rsidRDefault="00C529A4" w:rsidP="00E35C8D">
            <w:pPr>
              <w:pStyle w:val="rowtabella0"/>
              <w:jc w:val="center"/>
              <w:rPr>
                <w:color w:val="002060"/>
              </w:rPr>
            </w:pPr>
            <w:r w:rsidRPr="00980F44">
              <w:rPr>
                <w:color w:val="002060"/>
              </w:rPr>
              <w:t>0</w:t>
            </w:r>
          </w:p>
        </w:tc>
      </w:tr>
      <w:tr w:rsidR="00C529A4" w:rsidRPr="00980F44" w14:paraId="5BFBAF11"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07DA9" w14:textId="77777777" w:rsidR="00C529A4" w:rsidRPr="00980F44" w:rsidRDefault="00C529A4" w:rsidP="00E35C8D">
            <w:pPr>
              <w:pStyle w:val="rowtabella0"/>
              <w:rPr>
                <w:color w:val="002060"/>
              </w:rPr>
            </w:pPr>
            <w:r w:rsidRPr="00980F4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181DB"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F70A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4BB8"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2D39F"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455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90400"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4A3F"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C08FC"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18AEE" w14:textId="77777777" w:rsidR="00C529A4" w:rsidRPr="00980F44" w:rsidRDefault="00C529A4" w:rsidP="00E35C8D">
            <w:pPr>
              <w:pStyle w:val="rowtabella0"/>
              <w:jc w:val="center"/>
              <w:rPr>
                <w:color w:val="002060"/>
              </w:rPr>
            </w:pPr>
            <w:r w:rsidRPr="00980F44">
              <w:rPr>
                <w:color w:val="002060"/>
              </w:rPr>
              <w:t>0</w:t>
            </w:r>
          </w:p>
        </w:tc>
      </w:tr>
      <w:tr w:rsidR="00C529A4" w:rsidRPr="00980F44" w14:paraId="0BDBDC57"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77FA83" w14:textId="77777777" w:rsidR="00C529A4" w:rsidRPr="00980F44" w:rsidRDefault="00C529A4" w:rsidP="00E35C8D">
            <w:pPr>
              <w:pStyle w:val="rowtabella0"/>
              <w:rPr>
                <w:color w:val="002060"/>
              </w:rPr>
            </w:pPr>
            <w:r w:rsidRPr="00980F44">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25D8A"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B4AD3"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27CBC"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80A57"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1A7D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09CE0" w14:textId="77777777" w:rsidR="00C529A4" w:rsidRPr="00980F44" w:rsidRDefault="00C529A4" w:rsidP="00E35C8D">
            <w:pPr>
              <w:pStyle w:val="rowtabella0"/>
              <w:jc w:val="center"/>
              <w:rPr>
                <w:color w:val="002060"/>
              </w:rPr>
            </w:pPr>
            <w:r w:rsidRPr="00980F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F18F0"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C87A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DE58B" w14:textId="77777777" w:rsidR="00C529A4" w:rsidRPr="00980F44" w:rsidRDefault="00C529A4" w:rsidP="00E35C8D">
            <w:pPr>
              <w:pStyle w:val="rowtabella0"/>
              <w:jc w:val="center"/>
              <w:rPr>
                <w:color w:val="002060"/>
              </w:rPr>
            </w:pPr>
            <w:r w:rsidRPr="00980F44">
              <w:rPr>
                <w:color w:val="002060"/>
              </w:rPr>
              <w:t>0</w:t>
            </w:r>
          </w:p>
        </w:tc>
      </w:tr>
      <w:tr w:rsidR="00C529A4" w:rsidRPr="00980F44" w14:paraId="5022283E"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A0BD17" w14:textId="77777777" w:rsidR="00C529A4" w:rsidRPr="00980F44" w:rsidRDefault="00C529A4" w:rsidP="00E35C8D">
            <w:pPr>
              <w:pStyle w:val="rowtabella0"/>
              <w:rPr>
                <w:color w:val="002060"/>
              </w:rPr>
            </w:pPr>
            <w:r w:rsidRPr="00980F44">
              <w:rPr>
                <w:color w:val="002060"/>
              </w:rPr>
              <w:t xml:space="preserve">POL.D. </w:t>
            </w:r>
            <w:proofErr w:type="gramStart"/>
            <w:r w:rsidRPr="00980F44">
              <w:rPr>
                <w:color w:val="002060"/>
              </w:rPr>
              <w:t>U.MANDOLESI</w:t>
            </w:r>
            <w:proofErr w:type="gramEnd"/>
            <w:r w:rsidRPr="00980F44">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2D9C6"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402B"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F9726"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66B7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4915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6E6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131C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560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0E1C6" w14:textId="77777777" w:rsidR="00C529A4" w:rsidRPr="00980F44" w:rsidRDefault="00C529A4" w:rsidP="00E35C8D">
            <w:pPr>
              <w:pStyle w:val="rowtabella0"/>
              <w:jc w:val="center"/>
              <w:rPr>
                <w:color w:val="002060"/>
              </w:rPr>
            </w:pPr>
            <w:r w:rsidRPr="00980F44">
              <w:rPr>
                <w:color w:val="002060"/>
              </w:rPr>
              <w:t>0</w:t>
            </w:r>
          </w:p>
        </w:tc>
      </w:tr>
      <w:tr w:rsidR="00C529A4" w:rsidRPr="00980F44" w14:paraId="026EADE2"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EBF05" w14:textId="77777777" w:rsidR="00C529A4" w:rsidRPr="00980F44" w:rsidRDefault="00C529A4" w:rsidP="00E35C8D">
            <w:pPr>
              <w:pStyle w:val="rowtabella0"/>
              <w:rPr>
                <w:color w:val="002060"/>
              </w:rPr>
            </w:pPr>
            <w:r w:rsidRPr="00980F44">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2FD41"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89AB"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043E7"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EC8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2E6CE"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53DD"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715C3"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9076"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4E8AB" w14:textId="77777777" w:rsidR="00C529A4" w:rsidRPr="00980F44" w:rsidRDefault="00C529A4" w:rsidP="00E35C8D">
            <w:pPr>
              <w:pStyle w:val="rowtabella0"/>
              <w:jc w:val="center"/>
              <w:rPr>
                <w:color w:val="002060"/>
              </w:rPr>
            </w:pPr>
            <w:r w:rsidRPr="00980F44">
              <w:rPr>
                <w:color w:val="002060"/>
              </w:rPr>
              <w:t>0</w:t>
            </w:r>
          </w:p>
        </w:tc>
      </w:tr>
      <w:tr w:rsidR="00C529A4" w:rsidRPr="00980F44" w14:paraId="62D1E476"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16EB2" w14:textId="77777777" w:rsidR="00C529A4" w:rsidRPr="00980F44" w:rsidRDefault="00C529A4" w:rsidP="00E35C8D">
            <w:pPr>
              <w:pStyle w:val="rowtabella0"/>
              <w:rPr>
                <w:color w:val="002060"/>
              </w:rPr>
            </w:pPr>
            <w:r w:rsidRPr="00980F44">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09A54"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D5611"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A3F2"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D1F4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4DE2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A3F79"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FA97"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779F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E4C4B" w14:textId="77777777" w:rsidR="00C529A4" w:rsidRPr="00980F44" w:rsidRDefault="00C529A4" w:rsidP="00E35C8D">
            <w:pPr>
              <w:pStyle w:val="rowtabella0"/>
              <w:jc w:val="center"/>
              <w:rPr>
                <w:color w:val="002060"/>
              </w:rPr>
            </w:pPr>
            <w:r w:rsidRPr="00980F44">
              <w:rPr>
                <w:color w:val="002060"/>
              </w:rPr>
              <w:t>0</w:t>
            </w:r>
          </w:p>
        </w:tc>
      </w:tr>
      <w:tr w:rsidR="00C529A4" w:rsidRPr="00980F44" w14:paraId="62F2BD9F"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66F97" w14:textId="77777777" w:rsidR="00C529A4" w:rsidRPr="00980F44" w:rsidRDefault="00C529A4" w:rsidP="00E35C8D">
            <w:pPr>
              <w:pStyle w:val="rowtabella0"/>
              <w:rPr>
                <w:color w:val="002060"/>
                <w:lang w:val="es-ES"/>
              </w:rPr>
            </w:pPr>
            <w:r w:rsidRPr="00980F44">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BCD6"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3470"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663C"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6D27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90FF"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B4CD8"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FDBE0"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2FF4F"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958DC" w14:textId="77777777" w:rsidR="00C529A4" w:rsidRPr="00980F44" w:rsidRDefault="00C529A4" w:rsidP="00E35C8D">
            <w:pPr>
              <w:pStyle w:val="rowtabella0"/>
              <w:jc w:val="center"/>
              <w:rPr>
                <w:color w:val="002060"/>
              </w:rPr>
            </w:pPr>
            <w:r w:rsidRPr="00980F44">
              <w:rPr>
                <w:color w:val="002060"/>
              </w:rPr>
              <w:t>0</w:t>
            </w:r>
          </w:p>
        </w:tc>
      </w:tr>
      <w:tr w:rsidR="00C529A4" w:rsidRPr="00980F44" w14:paraId="649FBCC1"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16477" w14:textId="77777777" w:rsidR="00C529A4" w:rsidRPr="00980F44" w:rsidRDefault="00C529A4" w:rsidP="00E35C8D">
            <w:pPr>
              <w:pStyle w:val="rowtabella0"/>
              <w:rPr>
                <w:color w:val="002060"/>
                <w:lang w:val="es-ES"/>
              </w:rPr>
            </w:pPr>
            <w:r w:rsidRPr="00980F44">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7EBB1"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9C38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0321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9BB1"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4934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279DD"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9C4F6"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5FB9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B112" w14:textId="77777777" w:rsidR="00C529A4" w:rsidRPr="00980F44" w:rsidRDefault="00C529A4" w:rsidP="00E35C8D">
            <w:pPr>
              <w:pStyle w:val="rowtabella0"/>
              <w:jc w:val="center"/>
              <w:rPr>
                <w:color w:val="002060"/>
              </w:rPr>
            </w:pPr>
            <w:r w:rsidRPr="00980F44">
              <w:rPr>
                <w:color w:val="002060"/>
              </w:rPr>
              <w:t>0</w:t>
            </w:r>
          </w:p>
        </w:tc>
      </w:tr>
      <w:tr w:rsidR="00C529A4" w:rsidRPr="00980F44" w14:paraId="21559A88"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92150" w14:textId="77777777" w:rsidR="00C529A4" w:rsidRPr="00980F44" w:rsidRDefault="00C529A4" w:rsidP="00E35C8D">
            <w:pPr>
              <w:pStyle w:val="rowtabella0"/>
              <w:rPr>
                <w:color w:val="002060"/>
              </w:rPr>
            </w:pPr>
            <w:r w:rsidRPr="00980F44">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FD4CD"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39509"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96EE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1999F"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F379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452A2"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2BBF0"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0AAAC"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06312" w14:textId="77777777" w:rsidR="00C529A4" w:rsidRPr="00980F44" w:rsidRDefault="00C529A4" w:rsidP="00E35C8D">
            <w:pPr>
              <w:pStyle w:val="rowtabella0"/>
              <w:jc w:val="center"/>
              <w:rPr>
                <w:color w:val="002060"/>
              </w:rPr>
            </w:pPr>
            <w:r w:rsidRPr="00980F44">
              <w:rPr>
                <w:color w:val="002060"/>
              </w:rPr>
              <w:t>0</w:t>
            </w:r>
          </w:p>
        </w:tc>
      </w:tr>
      <w:tr w:rsidR="00C529A4" w:rsidRPr="00980F44" w14:paraId="616368E8"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1629F2" w14:textId="77777777" w:rsidR="00C529A4" w:rsidRPr="00980F44" w:rsidRDefault="00C529A4" w:rsidP="00E35C8D">
            <w:pPr>
              <w:pStyle w:val="rowtabella0"/>
              <w:rPr>
                <w:color w:val="002060"/>
              </w:rPr>
            </w:pPr>
            <w:r w:rsidRPr="00980F4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4214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C634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4CA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B67A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3CE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2B36"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98BA9"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FB274"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DE0BB" w14:textId="77777777" w:rsidR="00C529A4" w:rsidRPr="00980F44" w:rsidRDefault="00C529A4" w:rsidP="00E35C8D">
            <w:pPr>
              <w:pStyle w:val="rowtabella0"/>
              <w:jc w:val="center"/>
              <w:rPr>
                <w:color w:val="002060"/>
              </w:rPr>
            </w:pPr>
            <w:r w:rsidRPr="00980F44">
              <w:rPr>
                <w:color w:val="002060"/>
              </w:rPr>
              <w:t>0</w:t>
            </w:r>
          </w:p>
        </w:tc>
      </w:tr>
      <w:tr w:rsidR="00C529A4" w:rsidRPr="00980F44" w14:paraId="39496F91"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C799A" w14:textId="77777777" w:rsidR="00C529A4" w:rsidRPr="00980F44" w:rsidRDefault="00C529A4" w:rsidP="00E35C8D">
            <w:pPr>
              <w:pStyle w:val="rowtabella0"/>
              <w:rPr>
                <w:color w:val="002060"/>
              </w:rPr>
            </w:pPr>
            <w:r w:rsidRPr="00980F44">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1E35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29CA"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E6E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4F9F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5AFA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155D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7ED34"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3CFA4"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181B2" w14:textId="77777777" w:rsidR="00C529A4" w:rsidRPr="00980F44" w:rsidRDefault="00C529A4" w:rsidP="00E35C8D">
            <w:pPr>
              <w:pStyle w:val="rowtabella0"/>
              <w:jc w:val="center"/>
              <w:rPr>
                <w:color w:val="002060"/>
              </w:rPr>
            </w:pPr>
            <w:r w:rsidRPr="00980F44">
              <w:rPr>
                <w:color w:val="002060"/>
              </w:rPr>
              <w:t>0</w:t>
            </w:r>
          </w:p>
        </w:tc>
      </w:tr>
      <w:tr w:rsidR="00C529A4" w:rsidRPr="00980F44" w14:paraId="204B1C14"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49E8B7" w14:textId="77777777" w:rsidR="00C529A4" w:rsidRPr="00980F44" w:rsidRDefault="00C529A4" w:rsidP="00E35C8D">
            <w:pPr>
              <w:pStyle w:val="rowtabella0"/>
              <w:rPr>
                <w:color w:val="002060"/>
              </w:rPr>
            </w:pPr>
            <w:r w:rsidRPr="00980F44">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1828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A65C3"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EE46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E35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868B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5E69B"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CB600"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F1B34"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87BB" w14:textId="77777777" w:rsidR="00C529A4" w:rsidRPr="00980F44" w:rsidRDefault="00C529A4" w:rsidP="00E35C8D">
            <w:pPr>
              <w:pStyle w:val="rowtabella0"/>
              <w:jc w:val="center"/>
              <w:rPr>
                <w:color w:val="002060"/>
              </w:rPr>
            </w:pPr>
            <w:r w:rsidRPr="00980F44">
              <w:rPr>
                <w:color w:val="002060"/>
              </w:rPr>
              <w:t>0</w:t>
            </w:r>
          </w:p>
        </w:tc>
      </w:tr>
    </w:tbl>
    <w:p w14:paraId="7C80EA94" w14:textId="77777777" w:rsidR="00C529A4" w:rsidRDefault="00C529A4" w:rsidP="00C529A4">
      <w:pPr>
        <w:pStyle w:val="breakline"/>
        <w:rPr>
          <w:color w:val="002060"/>
        </w:rPr>
      </w:pPr>
    </w:p>
    <w:p w14:paraId="78B41C42" w14:textId="77777777" w:rsidR="00C529A4" w:rsidRPr="00980F44" w:rsidRDefault="00C529A4" w:rsidP="00C529A4">
      <w:pPr>
        <w:pStyle w:val="titoloprinc0"/>
        <w:rPr>
          <w:color w:val="002060"/>
        </w:rPr>
      </w:pPr>
      <w:r w:rsidRPr="00980F44">
        <w:rPr>
          <w:color w:val="002060"/>
        </w:rPr>
        <w:t>PROGRAMMA GARE</w:t>
      </w:r>
    </w:p>
    <w:p w14:paraId="30AD10C8" w14:textId="77777777" w:rsidR="00C529A4" w:rsidRDefault="00C529A4" w:rsidP="00C529A4">
      <w:pPr>
        <w:pStyle w:val="breakline"/>
        <w:rPr>
          <w:color w:val="002060"/>
        </w:rPr>
      </w:pPr>
    </w:p>
    <w:p w14:paraId="7A69856B" w14:textId="77777777" w:rsidR="00C529A4" w:rsidRPr="00BE3F34" w:rsidRDefault="00C529A4" w:rsidP="00C529A4">
      <w:pPr>
        <w:pStyle w:val="sottotitolocampionato10"/>
        <w:rPr>
          <w:color w:val="002060"/>
        </w:rPr>
      </w:pPr>
      <w:r w:rsidRPr="00BE3F34">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C529A4" w:rsidRPr="00BE3F34" w14:paraId="7419550B"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065FD"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5682A"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9D127"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979FE"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9E149"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48976"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A2279"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66A8DFE4"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E08614" w14:textId="77777777" w:rsidR="00C529A4" w:rsidRPr="00BE3F34" w:rsidRDefault="00C529A4" w:rsidP="00E35C8D">
            <w:pPr>
              <w:pStyle w:val="rowtabella0"/>
              <w:rPr>
                <w:color w:val="002060"/>
              </w:rPr>
            </w:pPr>
            <w:r w:rsidRPr="00BE3F34">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46323" w14:textId="77777777" w:rsidR="00C529A4" w:rsidRPr="00BE3F34" w:rsidRDefault="00C529A4" w:rsidP="00E35C8D">
            <w:pPr>
              <w:pStyle w:val="rowtabella0"/>
              <w:rPr>
                <w:color w:val="002060"/>
              </w:rPr>
            </w:pPr>
            <w:r w:rsidRPr="00BE3F34">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C268F"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0048F" w14:textId="77777777" w:rsidR="00C529A4" w:rsidRPr="00BE3F34" w:rsidRDefault="00C529A4" w:rsidP="00E35C8D">
            <w:pPr>
              <w:pStyle w:val="rowtabella0"/>
              <w:rPr>
                <w:color w:val="002060"/>
              </w:rPr>
            </w:pPr>
            <w:r w:rsidRPr="00BE3F34">
              <w:rPr>
                <w:color w:val="002060"/>
              </w:rPr>
              <w:t>11/10/2024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B95CD" w14:textId="77777777" w:rsidR="00C529A4" w:rsidRPr="00BE3F34" w:rsidRDefault="00C529A4" w:rsidP="00E35C8D">
            <w:pPr>
              <w:pStyle w:val="rowtabella0"/>
              <w:rPr>
                <w:color w:val="002060"/>
              </w:rPr>
            </w:pPr>
            <w:r w:rsidRPr="00BE3F34">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2EA79F" w14:textId="77777777" w:rsidR="00C529A4" w:rsidRPr="00BE3F34" w:rsidRDefault="00C529A4" w:rsidP="00E35C8D">
            <w:pPr>
              <w:pStyle w:val="rowtabella0"/>
              <w:rPr>
                <w:color w:val="002060"/>
              </w:rPr>
            </w:pPr>
            <w:r w:rsidRPr="00BE3F34">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E169E9" w14:textId="77777777" w:rsidR="00C529A4" w:rsidRPr="00BE3F34" w:rsidRDefault="00C529A4" w:rsidP="00E35C8D">
            <w:pPr>
              <w:pStyle w:val="rowtabella0"/>
              <w:rPr>
                <w:color w:val="002060"/>
              </w:rPr>
            </w:pPr>
            <w:r w:rsidRPr="00BE3F34">
              <w:rPr>
                <w:color w:val="002060"/>
              </w:rPr>
              <w:t>VIA ROSSINI</w:t>
            </w:r>
          </w:p>
        </w:tc>
      </w:tr>
      <w:tr w:rsidR="00C529A4" w:rsidRPr="00BE3F34" w14:paraId="4D559831"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A21C45" w14:textId="77777777" w:rsidR="00C529A4" w:rsidRPr="00BE3F34" w:rsidRDefault="00C529A4" w:rsidP="00E35C8D">
            <w:pPr>
              <w:pStyle w:val="rowtabella0"/>
              <w:rPr>
                <w:color w:val="002060"/>
              </w:rPr>
            </w:pPr>
            <w:r w:rsidRPr="00BE3F34">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23793B" w14:textId="77777777" w:rsidR="00C529A4" w:rsidRPr="00BE3F34" w:rsidRDefault="00C529A4" w:rsidP="00E35C8D">
            <w:pPr>
              <w:pStyle w:val="rowtabella0"/>
              <w:rPr>
                <w:color w:val="002060"/>
              </w:rPr>
            </w:pPr>
            <w:r w:rsidRPr="00BE3F34">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EE9124"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430193"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A022AB" w14:textId="77777777" w:rsidR="00C529A4" w:rsidRPr="00BE3F34" w:rsidRDefault="00C529A4" w:rsidP="00E35C8D">
            <w:pPr>
              <w:pStyle w:val="rowtabella0"/>
              <w:rPr>
                <w:color w:val="002060"/>
              </w:rPr>
            </w:pPr>
            <w:r w:rsidRPr="00BE3F34">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ED1CB" w14:textId="77777777" w:rsidR="00C529A4" w:rsidRPr="00BE3F34" w:rsidRDefault="00C529A4" w:rsidP="00E35C8D">
            <w:pPr>
              <w:pStyle w:val="rowtabella0"/>
              <w:rPr>
                <w:color w:val="002060"/>
              </w:rPr>
            </w:pPr>
            <w:r w:rsidRPr="00BE3F34">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A2F9C9" w14:textId="77777777" w:rsidR="00C529A4" w:rsidRPr="00BE3F34" w:rsidRDefault="00C529A4" w:rsidP="00E35C8D">
            <w:pPr>
              <w:pStyle w:val="rowtabella0"/>
              <w:rPr>
                <w:color w:val="002060"/>
              </w:rPr>
            </w:pPr>
            <w:r w:rsidRPr="00BE3F34">
              <w:rPr>
                <w:color w:val="002060"/>
              </w:rPr>
              <w:t>VIA TOBAGI STAZ. CASTELBELLINO</w:t>
            </w:r>
          </w:p>
        </w:tc>
      </w:tr>
      <w:tr w:rsidR="00C529A4" w:rsidRPr="00BE3F34" w14:paraId="3FF9A78F"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BC7986" w14:textId="77777777" w:rsidR="00C529A4" w:rsidRPr="00BE3F34" w:rsidRDefault="00C529A4" w:rsidP="00E35C8D">
            <w:pPr>
              <w:pStyle w:val="rowtabella0"/>
              <w:rPr>
                <w:color w:val="002060"/>
              </w:rPr>
            </w:pPr>
            <w:r w:rsidRPr="00BE3F34">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8EEED5" w14:textId="77777777" w:rsidR="00C529A4" w:rsidRPr="00BE3F34" w:rsidRDefault="00C529A4" w:rsidP="00E35C8D">
            <w:pPr>
              <w:pStyle w:val="rowtabella0"/>
              <w:rPr>
                <w:color w:val="002060"/>
              </w:rPr>
            </w:pPr>
            <w:r w:rsidRPr="00BE3F34">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6D4376"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C1D6CB" w14:textId="77777777" w:rsidR="00C529A4" w:rsidRPr="00BE3F34" w:rsidRDefault="00C529A4" w:rsidP="00E35C8D">
            <w:pPr>
              <w:pStyle w:val="rowtabella0"/>
              <w:rPr>
                <w:color w:val="002060"/>
              </w:rPr>
            </w:pPr>
            <w:r w:rsidRPr="00BE3F34">
              <w:rPr>
                <w:color w:val="002060"/>
              </w:rPr>
              <w:t>11/10/2024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59E3D2" w14:textId="77777777" w:rsidR="00C529A4" w:rsidRPr="00BE3F34" w:rsidRDefault="00C529A4" w:rsidP="00E35C8D">
            <w:pPr>
              <w:pStyle w:val="rowtabella0"/>
              <w:rPr>
                <w:color w:val="002060"/>
              </w:rPr>
            </w:pPr>
            <w:r w:rsidRPr="00BE3F34">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859A00" w14:textId="77777777" w:rsidR="00C529A4" w:rsidRPr="00BE3F34" w:rsidRDefault="00C529A4" w:rsidP="00E35C8D">
            <w:pPr>
              <w:pStyle w:val="rowtabella0"/>
              <w:rPr>
                <w:color w:val="002060"/>
              </w:rPr>
            </w:pPr>
            <w:r w:rsidRPr="00BE3F3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71BA01" w14:textId="77777777" w:rsidR="00C529A4" w:rsidRPr="00BE3F34" w:rsidRDefault="00C529A4" w:rsidP="00E35C8D">
            <w:pPr>
              <w:pStyle w:val="rowtabella0"/>
              <w:rPr>
                <w:color w:val="002060"/>
              </w:rPr>
            </w:pPr>
            <w:r w:rsidRPr="00BE3F34">
              <w:rPr>
                <w:color w:val="002060"/>
              </w:rPr>
              <w:t>VIA ANTONIO ROSMINI 22/B</w:t>
            </w:r>
          </w:p>
        </w:tc>
      </w:tr>
      <w:tr w:rsidR="00C529A4" w:rsidRPr="00BE3F34" w14:paraId="7CDB6B81"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9DE1B4" w14:textId="77777777" w:rsidR="00C529A4" w:rsidRPr="00BE3F34" w:rsidRDefault="00C529A4" w:rsidP="00E35C8D">
            <w:pPr>
              <w:pStyle w:val="rowtabella0"/>
              <w:rPr>
                <w:color w:val="002060"/>
              </w:rPr>
            </w:pPr>
            <w:proofErr w:type="gramStart"/>
            <w:r w:rsidRPr="00BE3F34">
              <w:rPr>
                <w:color w:val="002060"/>
              </w:rPr>
              <w:t>CITTA</w:t>
            </w:r>
            <w:proofErr w:type="gramEnd"/>
            <w:r w:rsidRPr="00BE3F34">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E89E8B" w14:textId="77777777" w:rsidR="00C529A4" w:rsidRPr="00BE3F34" w:rsidRDefault="00C529A4" w:rsidP="00E35C8D">
            <w:pPr>
              <w:pStyle w:val="rowtabella0"/>
              <w:rPr>
                <w:color w:val="002060"/>
              </w:rPr>
            </w:pPr>
            <w:r w:rsidRPr="00BE3F34">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170068"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775B50"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F6FB7C" w14:textId="77777777" w:rsidR="00C529A4" w:rsidRPr="00BE3F34" w:rsidRDefault="00C529A4" w:rsidP="00E35C8D">
            <w:pPr>
              <w:pStyle w:val="rowtabella0"/>
              <w:rPr>
                <w:color w:val="002060"/>
              </w:rPr>
            </w:pPr>
            <w:r w:rsidRPr="00BE3F34">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1A7B59" w14:textId="77777777" w:rsidR="00C529A4" w:rsidRPr="00BE3F34" w:rsidRDefault="00C529A4" w:rsidP="00E35C8D">
            <w:pPr>
              <w:pStyle w:val="rowtabella0"/>
              <w:rPr>
                <w:color w:val="002060"/>
              </w:rPr>
            </w:pPr>
            <w:r w:rsidRPr="00BE3F3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FABAC2" w14:textId="77777777" w:rsidR="00C529A4" w:rsidRPr="00BE3F34" w:rsidRDefault="00C529A4" w:rsidP="00E35C8D">
            <w:pPr>
              <w:pStyle w:val="rowtabella0"/>
              <w:rPr>
                <w:color w:val="002060"/>
              </w:rPr>
            </w:pPr>
            <w:r w:rsidRPr="00BE3F34">
              <w:rPr>
                <w:color w:val="002060"/>
              </w:rPr>
              <w:t>VIA MATTEOTTI</w:t>
            </w:r>
          </w:p>
        </w:tc>
      </w:tr>
      <w:tr w:rsidR="00C529A4" w:rsidRPr="00BE3F34" w14:paraId="7B1E4E77"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B83B90" w14:textId="77777777" w:rsidR="00C529A4" w:rsidRPr="00BE3F34" w:rsidRDefault="00C529A4" w:rsidP="00E35C8D">
            <w:pPr>
              <w:pStyle w:val="rowtabella0"/>
              <w:rPr>
                <w:color w:val="002060"/>
              </w:rPr>
            </w:pPr>
            <w:r w:rsidRPr="00BE3F34">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D1B4FE" w14:textId="77777777" w:rsidR="00C529A4" w:rsidRPr="00BE3F34" w:rsidRDefault="00C529A4" w:rsidP="00E35C8D">
            <w:pPr>
              <w:pStyle w:val="rowtabella0"/>
              <w:rPr>
                <w:color w:val="002060"/>
              </w:rPr>
            </w:pPr>
            <w:r w:rsidRPr="00BE3F34">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193828"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8C4619" w14:textId="77777777" w:rsidR="00C529A4" w:rsidRPr="00BE3F34" w:rsidRDefault="00C529A4" w:rsidP="00E35C8D">
            <w:pPr>
              <w:pStyle w:val="rowtabella0"/>
              <w:rPr>
                <w:color w:val="002060"/>
              </w:rPr>
            </w:pPr>
            <w:r w:rsidRPr="00BE3F34">
              <w:rPr>
                <w:color w:val="002060"/>
              </w:rPr>
              <w:t>11/10/2024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6A18C2" w14:textId="77777777" w:rsidR="00C529A4" w:rsidRPr="00BE3F34" w:rsidRDefault="00C529A4" w:rsidP="00E35C8D">
            <w:pPr>
              <w:pStyle w:val="rowtabella0"/>
              <w:rPr>
                <w:color w:val="002060"/>
              </w:rPr>
            </w:pPr>
            <w:r w:rsidRPr="00BE3F34">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447EA1" w14:textId="77777777" w:rsidR="00C529A4" w:rsidRPr="00BE3F34" w:rsidRDefault="00C529A4" w:rsidP="00E35C8D">
            <w:pPr>
              <w:pStyle w:val="rowtabella0"/>
              <w:rPr>
                <w:color w:val="002060"/>
              </w:rPr>
            </w:pPr>
            <w:r w:rsidRPr="00BE3F34">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BAAA27" w14:textId="77777777" w:rsidR="00C529A4" w:rsidRPr="00BE3F34" w:rsidRDefault="00C529A4" w:rsidP="00E35C8D">
            <w:pPr>
              <w:pStyle w:val="rowtabella0"/>
              <w:rPr>
                <w:color w:val="002060"/>
              </w:rPr>
            </w:pPr>
            <w:r w:rsidRPr="00BE3F34">
              <w:rPr>
                <w:color w:val="002060"/>
              </w:rPr>
              <w:t>VIA IV NOVEMBRE</w:t>
            </w:r>
          </w:p>
        </w:tc>
      </w:tr>
      <w:tr w:rsidR="00C529A4" w:rsidRPr="00BE3F34" w14:paraId="6E0C711F"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B52331" w14:textId="77777777" w:rsidR="00C529A4" w:rsidRPr="00BE3F34" w:rsidRDefault="00C529A4" w:rsidP="00E35C8D">
            <w:pPr>
              <w:pStyle w:val="rowtabella0"/>
              <w:rPr>
                <w:color w:val="002060"/>
              </w:rPr>
            </w:pPr>
            <w:r w:rsidRPr="00BE3F34">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3E14C" w14:textId="77777777" w:rsidR="00C529A4" w:rsidRPr="00BE3F34" w:rsidRDefault="00C529A4" w:rsidP="00E35C8D">
            <w:pPr>
              <w:pStyle w:val="rowtabella0"/>
              <w:rPr>
                <w:color w:val="002060"/>
              </w:rPr>
            </w:pPr>
            <w:r w:rsidRPr="00BE3F34">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6F9EC"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9EC05C"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4632EE" w14:textId="77777777" w:rsidR="00C529A4" w:rsidRPr="00BE3F34" w:rsidRDefault="00C529A4" w:rsidP="00E35C8D">
            <w:pPr>
              <w:pStyle w:val="rowtabella0"/>
              <w:rPr>
                <w:color w:val="002060"/>
              </w:rPr>
            </w:pPr>
            <w:r w:rsidRPr="00BE3F34">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CC66D" w14:textId="77777777" w:rsidR="00C529A4" w:rsidRPr="00BE3F34" w:rsidRDefault="00C529A4" w:rsidP="00E35C8D">
            <w:pPr>
              <w:pStyle w:val="rowtabella0"/>
              <w:rPr>
                <w:color w:val="002060"/>
              </w:rPr>
            </w:pPr>
            <w:r w:rsidRPr="00BE3F34">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52801" w14:textId="77777777" w:rsidR="00C529A4" w:rsidRPr="00BE3F34" w:rsidRDefault="00C529A4" w:rsidP="00E35C8D">
            <w:pPr>
              <w:pStyle w:val="rowtabella0"/>
              <w:rPr>
                <w:color w:val="002060"/>
              </w:rPr>
            </w:pPr>
            <w:r w:rsidRPr="00BE3F34">
              <w:rPr>
                <w:color w:val="002060"/>
              </w:rPr>
              <w:t>VIA LAGO DI MISURINA</w:t>
            </w:r>
          </w:p>
        </w:tc>
      </w:tr>
    </w:tbl>
    <w:p w14:paraId="6E5CAC64" w14:textId="77777777" w:rsidR="00C529A4" w:rsidRPr="00BE3F34" w:rsidRDefault="00C529A4" w:rsidP="00C529A4">
      <w:pPr>
        <w:pStyle w:val="breakline"/>
        <w:rPr>
          <w:rFonts w:eastAsiaTheme="minorEastAsia"/>
          <w:color w:val="002060"/>
        </w:rPr>
      </w:pPr>
    </w:p>
    <w:p w14:paraId="744E7B86" w14:textId="77777777" w:rsidR="00C529A4" w:rsidRPr="00BE3F34" w:rsidRDefault="00C529A4" w:rsidP="00C529A4">
      <w:pPr>
        <w:pStyle w:val="breakline"/>
        <w:rPr>
          <w:color w:val="002060"/>
        </w:rPr>
      </w:pPr>
    </w:p>
    <w:p w14:paraId="01E5C5FC" w14:textId="77777777" w:rsidR="00C529A4" w:rsidRPr="00BE3F34" w:rsidRDefault="00C529A4" w:rsidP="00C529A4">
      <w:pPr>
        <w:pStyle w:val="breakline"/>
        <w:rPr>
          <w:color w:val="002060"/>
        </w:rPr>
      </w:pPr>
    </w:p>
    <w:p w14:paraId="66E9033A" w14:textId="77777777" w:rsidR="00C529A4" w:rsidRPr="00BE3F34" w:rsidRDefault="00C529A4" w:rsidP="00C529A4">
      <w:pPr>
        <w:pStyle w:val="sottotitolocampionato10"/>
        <w:rPr>
          <w:color w:val="002060"/>
        </w:rPr>
      </w:pPr>
      <w:r w:rsidRPr="00BE3F34">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74"/>
        <w:gridCol w:w="1566"/>
        <w:gridCol w:w="1543"/>
      </w:tblGrid>
      <w:tr w:rsidR="00C529A4" w:rsidRPr="00BE3F34" w14:paraId="52B57CF6"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DA822" w14:textId="77777777" w:rsidR="00C529A4" w:rsidRPr="00BE3F34" w:rsidRDefault="00C529A4" w:rsidP="00E35C8D">
            <w:pPr>
              <w:pStyle w:val="headertabella0"/>
              <w:rPr>
                <w:color w:val="002060"/>
              </w:rPr>
            </w:pPr>
            <w:r w:rsidRPr="00BE3F3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7E596"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F7F09"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96A6B"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43EF3"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FACF8"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B84E1"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05A16BC2"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87BF50" w14:textId="77777777" w:rsidR="00C529A4" w:rsidRPr="00BE3F34" w:rsidRDefault="00C529A4" w:rsidP="00E35C8D">
            <w:pPr>
              <w:pStyle w:val="rowtabella0"/>
              <w:rPr>
                <w:color w:val="002060"/>
              </w:rPr>
            </w:pPr>
            <w:r w:rsidRPr="00BE3F34">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C320A6" w14:textId="77777777" w:rsidR="00C529A4" w:rsidRPr="00BE3F34" w:rsidRDefault="00C529A4" w:rsidP="00E35C8D">
            <w:pPr>
              <w:pStyle w:val="rowtabella0"/>
              <w:rPr>
                <w:color w:val="002060"/>
              </w:rPr>
            </w:pPr>
            <w:r w:rsidRPr="00BE3F34">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C8702C"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42918" w14:textId="77777777" w:rsidR="00C529A4" w:rsidRPr="00BE3F34" w:rsidRDefault="00C529A4" w:rsidP="00E35C8D">
            <w:pPr>
              <w:pStyle w:val="rowtabella0"/>
              <w:rPr>
                <w:color w:val="002060"/>
              </w:rPr>
            </w:pPr>
            <w:r w:rsidRPr="00BE3F34">
              <w:rPr>
                <w:color w:val="002060"/>
              </w:rPr>
              <w:t>11/10/2024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940C8" w14:textId="77777777" w:rsidR="00C529A4" w:rsidRPr="00BE3F34" w:rsidRDefault="00C529A4" w:rsidP="00E35C8D">
            <w:pPr>
              <w:pStyle w:val="rowtabella0"/>
              <w:rPr>
                <w:color w:val="002060"/>
              </w:rPr>
            </w:pPr>
            <w:r w:rsidRPr="00BE3F34">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701F0" w14:textId="77777777" w:rsidR="00C529A4" w:rsidRPr="00BE3F34" w:rsidRDefault="00C529A4" w:rsidP="00E35C8D">
            <w:pPr>
              <w:pStyle w:val="rowtabella0"/>
              <w:rPr>
                <w:color w:val="002060"/>
              </w:rPr>
            </w:pPr>
            <w:r w:rsidRPr="00BE3F34">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022063" w14:textId="77777777" w:rsidR="00C529A4" w:rsidRPr="00BE3F34" w:rsidRDefault="00C529A4" w:rsidP="00E35C8D">
            <w:pPr>
              <w:pStyle w:val="rowtabella0"/>
              <w:rPr>
                <w:color w:val="002060"/>
              </w:rPr>
            </w:pPr>
            <w:r w:rsidRPr="00BE3F34">
              <w:rPr>
                <w:color w:val="002060"/>
              </w:rPr>
              <w:t>VIA CERQUATTI</w:t>
            </w:r>
          </w:p>
        </w:tc>
      </w:tr>
      <w:tr w:rsidR="00C529A4" w:rsidRPr="00BE3F34" w14:paraId="32130176"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AF9346" w14:textId="77777777" w:rsidR="00C529A4" w:rsidRPr="00BE3F34" w:rsidRDefault="00C529A4" w:rsidP="00E35C8D">
            <w:pPr>
              <w:pStyle w:val="rowtabella0"/>
              <w:rPr>
                <w:color w:val="002060"/>
              </w:rPr>
            </w:pPr>
            <w:r w:rsidRPr="00BE3F34">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B194D6" w14:textId="77777777" w:rsidR="00C529A4" w:rsidRPr="00BE3F34" w:rsidRDefault="00C529A4" w:rsidP="00E35C8D">
            <w:pPr>
              <w:pStyle w:val="rowtabella0"/>
              <w:rPr>
                <w:color w:val="002060"/>
              </w:rPr>
            </w:pPr>
            <w:r w:rsidRPr="00BE3F34">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A79642"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3C2482" w14:textId="77777777" w:rsidR="00C529A4" w:rsidRPr="00BE3F34" w:rsidRDefault="00C529A4" w:rsidP="00E35C8D">
            <w:pPr>
              <w:pStyle w:val="rowtabella0"/>
              <w:rPr>
                <w:color w:val="002060"/>
              </w:rPr>
            </w:pPr>
            <w:r w:rsidRPr="00BE3F34">
              <w:rPr>
                <w:color w:val="002060"/>
              </w:rPr>
              <w:t>11/10/2024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519AD2" w14:textId="77777777" w:rsidR="00C529A4" w:rsidRPr="00BE3F34" w:rsidRDefault="00C529A4" w:rsidP="00E35C8D">
            <w:pPr>
              <w:pStyle w:val="rowtabella0"/>
              <w:rPr>
                <w:color w:val="002060"/>
              </w:rPr>
            </w:pPr>
            <w:r w:rsidRPr="00BE3F34">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AD2D0D" w14:textId="77777777" w:rsidR="00C529A4" w:rsidRPr="00BE3F34" w:rsidRDefault="00C529A4" w:rsidP="00E35C8D">
            <w:pPr>
              <w:pStyle w:val="rowtabella0"/>
              <w:rPr>
                <w:color w:val="002060"/>
              </w:rPr>
            </w:pPr>
            <w:r w:rsidRPr="00BE3F34">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A61F7E" w14:textId="77777777" w:rsidR="00C529A4" w:rsidRPr="00BE3F34" w:rsidRDefault="00C529A4" w:rsidP="00E35C8D">
            <w:pPr>
              <w:pStyle w:val="rowtabella0"/>
              <w:rPr>
                <w:color w:val="002060"/>
              </w:rPr>
            </w:pPr>
            <w:r w:rsidRPr="00BE3F34">
              <w:rPr>
                <w:color w:val="002060"/>
              </w:rPr>
              <w:t>VIA GHANDI - FRAZ. CROCETTE</w:t>
            </w:r>
          </w:p>
        </w:tc>
      </w:tr>
      <w:tr w:rsidR="00C529A4" w:rsidRPr="00BE3F34" w14:paraId="1830797C"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2BD9CC" w14:textId="77777777" w:rsidR="00C529A4" w:rsidRPr="00BE3F34" w:rsidRDefault="00C529A4" w:rsidP="00E35C8D">
            <w:pPr>
              <w:pStyle w:val="rowtabella0"/>
              <w:rPr>
                <w:color w:val="002060"/>
              </w:rPr>
            </w:pPr>
            <w:r w:rsidRPr="00BE3F34">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4F16FE" w14:textId="77777777" w:rsidR="00C529A4" w:rsidRPr="00BE3F34" w:rsidRDefault="00C529A4" w:rsidP="00E35C8D">
            <w:pPr>
              <w:pStyle w:val="rowtabella0"/>
              <w:rPr>
                <w:color w:val="002060"/>
              </w:rPr>
            </w:pPr>
            <w:r w:rsidRPr="00BE3F34">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31C45F"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474FE4" w14:textId="77777777" w:rsidR="00C529A4" w:rsidRPr="00BE3F34" w:rsidRDefault="00C529A4" w:rsidP="00E35C8D">
            <w:pPr>
              <w:pStyle w:val="rowtabella0"/>
              <w:rPr>
                <w:color w:val="002060"/>
              </w:rPr>
            </w:pPr>
            <w:r w:rsidRPr="00BE3F34">
              <w:rPr>
                <w:color w:val="002060"/>
              </w:rPr>
              <w:t>11/10/2024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D0E6CC" w14:textId="77777777" w:rsidR="00C529A4" w:rsidRPr="00BE3F34" w:rsidRDefault="00C529A4" w:rsidP="00E35C8D">
            <w:pPr>
              <w:pStyle w:val="rowtabella0"/>
              <w:rPr>
                <w:color w:val="002060"/>
              </w:rPr>
            </w:pPr>
            <w:r w:rsidRPr="00BE3F34">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32FB73" w14:textId="77777777" w:rsidR="00C529A4" w:rsidRPr="00BE3F34" w:rsidRDefault="00C529A4" w:rsidP="00E35C8D">
            <w:pPr>
              <w:pStyle w:val="rowtabella0"/>
              <w:rPr>
                <w:color w:val="002060"/>
              </w:rPr>
            </w:pPr>
            <w:r w:rsidRPr="00BE3F3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E52E5C" w14:textId="77777777" w:rsidR="00C529A4" w:rsidRPr="00BE3F34" w:rsidRDefault="00C529A4" w:rsidP="00E35C8D">
            <w:pPr>
              <w:pStyle w:val="rowtabella0"/>
              <w:rPr>
                <w:color w:val="002060"/>
              </w:rPr>
            </w:pPr>
            <w:r w:rsidRPr="00BE3F34">
              <w:rPr>
                <w:color w:val="002060"/>
              </w:rPr>
              <w:t>VIA ALDO MORO</w:t>
            </w:r>
          </w:p>
        </w:tc>
      </w:tr>
      <w:tr w:rsidR="00C529A4" w:rsidRPr="00BE3F34" w14:paraId="01186CA2"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B13968" w14:textId="77777777" w:rsidR="00C529A4" w:rsidRPr="00BE3F34" w:rsidRDefault="00C529A4" w:rsidP="00E35C8D">
            <w:pPr>
              <w:pStyle w:val="rowtabella0"/>
              <w:rPr>
                <w:color w:val="002060"/>
              </w:rPr>
            </w:pPr>
            <w:r w:rsidRPr="00BE3F3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F3F677" w14:textId="77777777" w:rsidR="00C529A4" w:rsidRPr="00BE3F34" w:rsidRDefault="00C529A4" w:rsidP="00E35C8D">
            <w:pPr>
              <w:pStyle w:val="rowtabella0"/>
              <w:rPr>
                <w:color w:val="002060"/>
              </w:rPr>
            </w:pPr>
            <w:r w:rsidRPr="00BE3F34">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430919"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C0E412"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FA2DCE" w14:textId="77777777" w:rsidR="00C529A4" w:rsidRPr="00BE3F34" w:rsidRDefault="00C529A4" w:rsidP="00E35C8D">
            <w:pPr>
              <w:pStyle w:val="rowtabella0"/>
              <w:rPr>
                <w:color w:val="002060"/>
              </w:rPr>
            </w:pPr>
            <w:r w:rsidRPr="00BE3F3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BBF234" w14:textId="77777777" w:rsidR="00C529A4" w:rsidRPr="00BE3F34" w:rsidRDefault="00C529A4" w:rsidP="00E35C8D">
            <w:pPr>
              <w:pStyle w:val="rowtabella0"/>
              <w:rPr>
                <w:color w:val="002060"/>
              </w:rPr>
            </w:pPr>
            <w:r w:rsidRPr="00BE3F3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47A1D6" w14:textId="77777777" w:rsidR="00C529A4" w:rsidRPr="00BE3F34" w:rsidRDefault="00C529A4" w:rsidP="00E35C8D">
            <w:pPr>
              <w:pStyle w:val="rowtabella0"/>
              <w:rPr>
                <w:color w:val="002060"/>
              </w:rPr>
            </w:pPr>
            <w:r w:rsidRPr="00BE3F34">
              <w:rPr>
                <w:color w:val="002060"/>
              </w:rPr>
              <w:t xml:space="preserve">VIA </w:t>
            </w:r>
            <w:proofErr w:type="gramStart"/>
            <w:r w:rsidRPr="00BE3F34">
              <w:rPr>
                <w:color w:val="002060"/>
              </w:rPr>
              <w:t>B.BUOZZI</w:t>
            </w:r>
            <w:proofErr w:type="gramEnd"/>
          </w:p>
        </w:tc>
      </w:tr>
      <w:tr w:rsidR="00C529A4" w:rsidRPr="00BE3F34" w14:paraId="27086DAC"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0C26D2" w14:textId="77777777" w:rsidR="00C529A4" w:rsidRPr="00BE3F34" w:rsidRDefault="00C529A4" w:rsidP="00E35C8D">
            <w:pPr>
              <w:pStyle w:val="rowtabella0"/>
              <w:rPr>
                <w:color w:val="002060"/>
              </w:rPr>
            </w:pPr>
            <w:r w:rsidRPr="00BE3F34">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3A00F5" w14:textId="77777777" w:rsidR="00C529A4" w:rsidRPr="00BE3F34" w:rsidRDefault="00C529A4" w:rsidP="00E35C8D">
            <w:pPr>
              <w:pStyle w:val="rowtabella0"/>
              <w:rPr>
                <w:color w:val="002060"/>
              </w:rPr>
            </w:pPr>
            <w:r w:rsidRPr="00BE3F34">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43A4F6"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1C4D62" w14:textId="77777777" w:rsidR="00C529A4" w:rsidRPr="00BE3F34" w:rsidRDefault="00C529A4" w:rsidP="00E35C8D">
            <w:pPr>
              <w:pStyle w:val="rowtabella0"/>
              <w:rPr>
                <w:color w:val="002060"/>
              </w:rPr>
            </w:pPr>
            <w:r w:rsidRPr="00BE3F34">
              <w:rPr>
                <w:color w:val="002060"/>
              </w:rPr>
              <w:t>11/10/2024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D15E2E" w14:textId="77777777" w:rsidR="00C529A4" w:rsidRPr="00BE3F34" w:rsidRDefault="00C529A4" w:rsidP="00E35C8D">
            <w:pPr>
              <w:pStyle w:val="rowtabella0"/>
              <w:rPr>
                <w:color w:val="002060"/>
              </w:rPr>
            </w:pPr>
            <w:r w:rsidRPr="00BE3F34">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16B951" w14:textId="77777777" w:rsidR="00C529A4" w:rsidRPr="00BE3F34" w:rsidRDefault="00C529A4" w:rsidP="00E35C8D">
            <w:pPr>
              <w:pStyle w:val="rowtabella0"/>
              <w:rPr>
                <w:color w:val="002060"/>
              </w:rPr>
            </w:pPr>
            <w:r w:rsidRPr="00BE3F3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D03184" w14:textId="77777777" w:rsidR="00C529A4" w:rsidRPr="00BE3F34" w:rsidRDefault="00C529A4" w:rsidP="00E35C8D">
            <w:pPr>
              <w:pStyle w:val="rowtabella0"/>
              <w:rPr>
                <w:color w:val="002060"/>
              </w:rPr>
            </w:pPr>
            <w:r w:rsidRPr="00BE3F34">
              <w:rPr>
                <w:color w:val="002060"/>
              </w:rPr>
              <w:t xml:space="preserve">VIA MANZONI FZ. </w:t>
            </w:r>
            <w:proofErr w:type="gramStart"/>
            <w:r w:rsidRPr="00BE3F34">
              <w:rPr>
                <w:color w:val="002060"/>
              </w:rPr>
              <w:t>S.BIAGIO</w:t>
            </w:r>
            <w:proofErr w:type="gramEnd"/>
          </w:p>
        </w:tc>
      </w:tr>
      <w:tr w:rsidR="00C529A4" w:rsidRPr="00BE3F34" w14:paraId="43F54333"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64155D" w14:textId="77777777" w:rsidR="00C529A4" w:rsidRPr="00BE3F34" w:rsidRDefault="00C529A4" w:rsidP="00E35C8D">
            <w:pPr>
              <w:pStyle w:val="rowtabella0"/>
              <w:rPr>
                <w:color w:val="002060"/>
              </w:rPr>
            </w:pPr>
            <w:r w:rsidRPr="00BE3F34">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434E6" w14:textId="77777777" w:rsidR="00C529A4" w:rsidRPr="00BE3F34" w:rsidRDefault="00C529A4" w:rsidP="00E35C8D">
            <w:pPr>
              <w:pStyle w:val="rowtabella0"/>
              <w:rPr>
                <w:color w:val="002060"/>
              </w:rPr>
            </w:pPr>
            <w:r w:rsidRPr="00BE3F34">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E4A86"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3DD0E5" w14:textId="77777777" w:rsidR="00C529A4" w:rsidRPr="00BE3F34" w:rsidRDefault="00C529A4" w:rsidP="00E35C8D">
            <w:pPr>
              <w:pStyle w:val="rowtabella0"/>
              <w:rPr>
                <w:color w:val="002060"/>
              </w:rPr>
            </w:pPr>
            <w:r w:rsidRPr="00BE3F34">
              <w:rPr>
                <w:color w:val="002060"/>
              </w:rPr>
              <w:t>12/10/2024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83AF57" w14:textId="77777777" w:rsidR="00C529A4" w:rsidRPr="00BE3F34" w:rsidRDefault="00C529A4" w:rsidP="00E35C8D">
            <w:pPr>
              <w:pStyle w:val="rowtabella0"/>
              <w:rPr>
                <w:color w:val="002060"/>
              </w:rPr>
            </w:pPr>
            <w:r w:rsidRPr="00BE3F34">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EA87C0" w14:textId="77777777" w:rsidR="00C529A4" w:rsidRPr="00BE3F34" w:rsidRDefault="00C529A4" w:rsidP="00E35C8D">
            <w:pPr>
              <w:pStyle w:val="rowtabella0"/>
              <w:rPr>
                <w:color w:val="002060"/>
              </w:rPr>
            </w:pPr>
            <w:r w:rsidRPr="00BE3F34">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66C737" w14:textId="77777777" w:rsidR="00C529A4" w:rsidRPr="00BE3F34" w:rsidRDefault="00C529A4" w:rsidP="00E35C8D">
            <w:pPr>
              <w:pStyle w:val="rowtabella0"/>
              <w:rPr>
                <w:color w:val="002060"/>
              </w:rPr>
            </w:pPr>
            <w:r w:rsidRPr="00BE3F34">
              <w:rPr>
                <w:color w:val="002060"/>
              </w:rPr>
              <w:t>VIA GRAMSCI-VIA FEGGIANI</w:t>
            </w:r>
          </w:p>
        </w:tc>
      </w:tr>
    </w:tbl>
    <w:p w14:paraId="331FDA8A" w14:textId="77777777" w:rsidR="00C529A4" w:rsidRPr="00BE3F34" w:rsidRDefault="00C529A4" w:rsidP="00C529A4">
      <w:pPr>
        <w:pStyle w:val="breakline"/>
        <w:rPr>
          <w:rFonts w:eastAsiaTheme="minorEastAsia"/>
          <w:color w:val="002060"/>
        </w:rPr>
      </w:pPr>
    </w:p>
    <w:p w14:paraId="680F9FE5" w14:textId="77777777" w:rsidR="00C529A4" w:rsidRPr="00BE3F34" w:rsidRDefault="00C529A4" w:rsidP="00C529A4">
      <w:pPr>
        <w:pStyle w:val="breakline"/>
        <w:rPr>
          <w:color w:val="002060"/>
        </w:rPr>
      </w:pPr>
    </w:p>
    <w:p w14:paraId="3A760423" w14:textId="77777777" w:rsidR="00C529A4" w:rsidRPr="00BE3F34" w:rsidRDefault="00C529A4" w:rsidP="00C529A4">
      <w:pPr>
        <w:pStyle w:val="breakline"/>
        <w:rPr>
          <w:color w:val="002060"/>
        </w:rPr>
      </w:pPr>
    </w:p>
    <w:p w14:paraId="5C89746D" w14:textId="77777777" w:rsidR="00C529A4" w:rsidRPr="00BE3F34" w:rsidRDefault="00C529A4" w:rsidP="00C529A4">
      <w:pPr>
        <w:pStyle w:val="sottotitolocampionato10"/>
        <w:rPr>
          <w:color w:val="002060"/>
        </w:rPr>
      </w:pPr>
      <w:r w:rsidRPr="00BE3F34">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0"/>
        <w:gridCol w:w="385"/>
        <w:gridCol w:w="898"/>
        <w:gridCol w:w="1198"/>
        <w:gridCol w:w="1544"/>
        <w:gridCol w:w="1546"/>
      </w:tblGrid>
      <w:tr w:rsidR="00C529A4" w:rsidRPr="00BE3F34" w14:paraId="2A36EDC5"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45EE7"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F98D92"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90914"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9E4BF6"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4F469"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12408"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0101C"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2C396866"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4C721D" w14:textId="77777777" w:rsidR="00C529A4" w:rsidRPr="00BE3F34" w:rsidRDefault="00C529A4" w:rsidP="00E35C8D">
            <w:pPr>
              <w:pStyle w:val="rowtabella0"/>
              <w:rPr>
                <w:color w:val="002060"/>
              </w:rPr>
            </w:pPr>
            <w:r w:rsidRPr="00BE3F34">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28A51" w14:textId="77777777" w:rsidR="00C529A4" w:rsidRPr="00BE3F34" w:rsidRDefault="00C529A4" w:rsidP="00E35C8D">
            <w:pPr>
              <w:pStyle w:val="rowtabella0"/>
              <w:rPr>
                <w:color w:val="002060"/>
              </w:rPr>
            </w:pPr>
            <w:r w:rsidRPr="00BE3F34">
              <w:rPr>
                <w:color w:val="002060"/>
              </w:rPr>
              <w:t>ROCCAFLUVIONE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411FB8"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A849A" w14:textId="77777777" w:rsidR="00C529A4" w:rsidRPr="00BE3F34" w:rsidRDefault="00C529A4" w:rsidP="00E35C8D">
            <w:pPr>
              <w:pStyle w:val="rowtabella0"/>
              <w:rPr>
                <w:color w:val="002060"/>
              </w:rPr>
            </w:pPr>
            <w:r w:rsidRPr="00BE3F34">
              <w:rPr>
                <w:color w:val="002060"/>
              </w:rPr>
              <w:t>11/10/2024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DC89D" w14:textId="77777777" w:rsidR="00C529A4" w:rsidRPr="00BE3F34" w:rsidRDefault="00C529A4" w:rsidP="00E35C8D">
            <w:pPr>
              <w:pStyle w:val="rowtabella0"/>
              <w:rPr>
                <w:color w:val="002060"/>
              </w:rPr>
            </w:pPr>
            <w:r w:rsidRPr="00BE3F34">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5D926" w14:textId="77777777" w:rsidR="00C529A4" w:rsidRPr="00BE3F34" w:rsidRDefault="00C529A4" w:rsidP="00E35C8D">
            <w:pPr>
              <w:pStyle w:val="rowtabella0"/>
              <w:rPr>
                <w:color w:val="002060"/>
              </w:rPr>
            </w:pPr>
            <w:r w:rsidRPr="00BE3F34">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83D6E" w14:textId="77777777" w:rsidR="00C529A4" w:rsidRPr="00BE3F34" w:rsidRDefault="00C529A4" w:rsidP="00E35C8D">
            <w:pPr>
              <w:pStyle w:val="rowtabella0"/>
              <w:rPr>
                <w:color w:val="002060"/>
              </w:rPr>
            </w:pPr>
            <w:r w:rsidRPr="00BE3F34">
              <w:rPr>
                <w:color w:val="002060"/>
              </w:rPr>
              <w:t>VIA DELL IRIS</w:t>
            </w:r>
          </w:p>
        </w:tc>
      </w:tr>
      <w:tr w:rsidR="00C529A4" w:rsidRPr="00BE3F34" w14:paraId="38C17532"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66EDD1" w14:textId="77777777" w:rsidR="00C529A4" w:rsidRPr="00BE3F34" w:rsidRDefault="00C529A4" w:rsidP="00E35C8D">
            <w:pPr>
              <w:pStyle w:val="rowtabella0"/>
              <w:rPr>
                <w:color w:val="002060"/>
              </w:rPr>
            </w:pPr>
            <w:r w:rsidRPr="00BE3F34">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BE3FD2" w14:textId="77777777" w:rsidR="00C529A4" w:rsidRPr="00BE3F34" w:rsidRDefault="00C529A4" w:rsidP="00E35C8D">
            <w:pPr>
              <w:pStyle w:val="rowtabella0"/>
              <w:rPr>
                <w:color w:val="002060"/>
              </w:rPr>
            </w:pPr>
            <w:r w:rsidRPr="00BE3F34">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A32D6A"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11F1FC"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7D060C" w14:textId="77777777" w:rsidR="00C529A4" w:rsidRPr="00BE3F34" w:rsidRDefault="00C529A4" w:rsidP="00E35C8D">
            <w:pPr>
              <w:pStyle w:val="rowtabella0"/>
              <w:rPr>
                <w:color w:val="002060"/>
              </w:rPr>
            </w:pPr>
            <w:r w:rsidRPr="00BE3F34">
              <w:rPr>
                <w:color w:val="002060"/>
              </w:rPr>
              <w:t>5299 CENTRO SP. POL. "</w:t>
            </w:r>
            <w:proofErr w:type="gramStart"/>
            <w:r w:rsidRPr="00BE3F34">
              <w:rPr>
                <w:color w:val="002060"/>
              </w:rPr>
              <w:t>R.GATTARI</w:t>
            </w:r>
            <w:proofErr w:type="gramEnd"/>
            <w:r w:rsidRPr="00BE3F3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5DC85D" w14:textId="77777777" w:rsidR="00C529A4" w:rsidRPr="00BE3F34" w:rsidRDefault="00C529A4" w:rsidP="00E35C8D">
            <w:pPr>
              <w:pStyle w:val="rowtabella0"/>
              <w:rPr>
                <w:color w:val="002060"/>
              </w:rPr>
            </w:pPr>
            <w:r w:rsidRPr="00BE3F3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C4EA2" w14:textId="77777777" w:rsidR="00C529A4" w:rsidRPr="00BE3F34" w:rsidRDefault="00C529A4" w:rsidP="00E35C8D">
            <w:pPr>
              <w:pStyle w:val="rowtabella0"/>
              <w:rPr>
                <w:color w:val="002060"/>
              </w:rPr>
            </w:pPr>
            <w:r w:rsidRPr="00BE3F34">
              <w:rPr>
                <w:color w:val="002060"/>
              </w:rPr>
              <w:t>VIA TAGLIAMENTO</w:t>
            </w:r>
          </w:p>
        </w:tc>
      </w:tr>
      <w:tr w:rsidR="00C529A4" w:rsidRPr="00BE3F34" w14:paraId="2AEF2D2E"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B9CF8F" w14:textId="77777777" w:rsidR="00C529A4" w:rsidRPr="00BE3F34" w:rsidRDefault="00C529A4" w:rsidP="00E35C8D">
            <w:pPr>
              <w:pStyle w:val="rowtabella0"/>
              <w:rPr>
                <w:color w:val="002060"/>
              </w:rPr>
            </w:pPr>
            <w:r w:rsidRPr="00BE3F34">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5C9D55" w14:textId="77777777" w:rsidR="00C529A4" w:rsidRPr="00BE3F34" w:rsidRDefault="00C529A4" w:rsidP="00E35C8D">
            <w:pPr>
              <w:pStyle w:val="rowtabella0"/>
              <w:rPr>
                <w:color w:val="002060"/>
              </w:rPr>
            </w:pPr>
            <w:r w:rsidRPr="00BE3F34">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0C8D70"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9AC713"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D3DF05" w14:textId="77777777" w:rsidR="00C529A4" w:rsidRPr="00BE3F34" w:rsidRDefault="00C529A4" w:rsidP="00E35C8D">
            <w:pPr>
              <w:pStyle w:val="rowtabella0"/>
              <w:rPr>
                <w:color w:val="002060"/>
              </w:rPr>
            </w:pPr>
            <w:r w:rsidRPr="00BE3F34">
              <w:rPr>
                <w:color w:val="002060"/>
              </w:rPr>
              <w:t xml:space="preserve">5295 TENSOSTRUTTURA VIA </w:t>
            </w:r>
            <w:proofErr w:type="gramStart"/>
            <w:r w:rsidRPr="00BE3F34">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1FA8B8" w14:textId="77777777" w:rsidR="00C529A4" w:rsidRPr="00BE3F34" w:rsidRDefault="00C529A4" w:rsidP="00E35C8D">
            <w:pPr>
              <w:pStyle w:val="rowtabella0"/>
              <w:rPr>
                <w:color w:val="002060"/>
              </w:rPr>
            </w:pPr>
            <w:r w:rsidRPr="00BE3F3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9875E2" w14:textId="77777777" w:rsidR="00C529A4" w:rsidRPr="00BE3F34" w:rsidRDefault="00C529A4" w:rsidP="00E35C8D">
            <w:pPr>
              <w:pStyle w:val="rowtabella0"/>
              <w:rPr>
                <w:color w:val="002060"/>
              </w:rPr>
            </w:pPr>
            <w:r w:rsidRPr="00BE3F34">
              <w:rPr>
                <w:color w:val="002060"/>
              </w:rPr>
              <w:t xml:space="preserve">VIA </w:t>
            </w:r>
            <w:proofErr w:type="gramStart"/>
            <w:r w:rsidRPr="00BE3F34">
              <w:rPr>
                <w:color w:val="002060"/>
              </w:rPr>
              <w:t>E.MATTEI</w:t>
            </w:r>
            <w:proofErr w:type="gramEnd"/>
          </w:p>
        </w:tc>
      </w:tr>
      <w:tr w:rsidR="00C529A4" w:rsidRPr="00BE3F34" w14:paraId="5058FDBB"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A4FB87" w14:textId="77777777" w:rsidR="00C529A4" w:rsidRPr="00BE3F34" w:rsidRDefault="00C529A4" w:rsidP="00E35C8D">
            <w:pPr>
              <w:pStyle w:val="rowtabella0"/>
              <w:rPr>
                <w:color w:val="002060"/>
              </w:rPr>
            </w:pPr>
            <w:r w:rsidRPr="00BE3F34">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523E43" w14:textId="77777777" w:rsidR="00C529A4" w:rsidRPr="00BE3F34" w:rsidRDefault="00C529A4" w:rsidP="00E35C8D">
            <w:pPr>
              <w:pStyle w:val="rowtabella0"/>
              <w:rPr>
                <w:color w:val="002060"/>
              </w:rPr>
            </w:pPr>
            <w:proofErr w:type="gramStart"/>
            <w:r w:rsidRPr="00BE3F34">
              <w:rPr>
                <w:color w:val="002060"/>
              </w:rPr>
              <w:t>U.MANDOLESI</w:t>
            </w:r>
            <w:proofErr w:type="gramEnd"/>
            <w:r w:rsidRPr="00BE3F34">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2B7079"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86AD86"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BB9FCE" w14:textId="77777777" w:rsidR="00C529A4" w:rsidRPr="00BE3F34" w:rsidRDefault="00C529A4" w:rsidP="00E35C8D">
            <w:pPr>
              <w:pStyle w:val="rowtabella0"/>
              <w:rPr>
                <w:color w:val="002060"/>
              </w:rPr>
            </w:pPr>
            <w:r w:rsidRPr="00BE3F34">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EE8F87" w14:textId="77777777" w:rsidR="00C529A4" w:rsidRPr="00BE3F34" w:rsidRDefault="00C529A4" w:rsidP="00E35C8D">
            <w:pPr>
              <w:pStyle w:val="rowtabella0"/>
              <w:rPr>
                <w:color w:val="002060"/>
              </w:rPr>
            </w:pPr>
            <w:r w:rsidRPr="00BE3F3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052B40" w14:textId="77777777" w:rsidR="00C529A4" w:rsidRPr="00BE3F34" w:rsidRDefault="00C529A4" w:rsidP="00E35C8D">
            <w:pPr>
              <w:pStyle w:val="rowtabella0"/>
              <w:rPr>
                <w:color w:val="002060"/>
              </w:rPr>
            </w:pPr>
            <w:r w:rsidRPr="00BE3F34">
              <w:rPr>
                <w:color w:val="002060"/>
              </w:rPr>
              <w:t xml:space="preserve">VIA </w:t>
            </w:r>
            <w:proofErr w:type="gramStart"/>
            <w:r w:rsidRPr="00BE3F34">
              <w:rPr>
                <w:color w:val="002060"/>
              </w:rPr>
              <w:t>C.ULPIANI</w:t>
            </w:r>
            <w:proofErr w:type="gramEnd"/>
          </w:p>
        </w:tc>
      </w:tr>
      <w:tr w:rsidR="00C529A4" w:rsidRPr="00BE3F34" w14:paraId="4A932066"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0AD3B7" w14:textId="77777777" w:rsidR="00C529A4" w:rsidRPr="00BE3F34" w:rsidRDefault="00C529A4" w:rsidP="00E35C8D">
            <w:pPr>
              <w:pStyle w:val="rowtabella0"/>
              <w:rPr>
                <w:color w:val="002060"/>
              </w:rPr>
            </w:pPr>
            <w:r w:rsidRPr="00BE3F34">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68D2B9" w14:textId="77777777" w:rsidR="00C529A4" w:rsidRPr="00BE3F34" w:rsidRDefault="00C529A4" w:rsidP="00E35C8D">
            <w:pPr>
              <w:pStyle w:val="rowtabella0"/>
              <w:rPr>
                <w:color w:val="002060"/>
              </w:rPr>
            </w:pPr>
            <w:r w:rsidRPr="00BE3F34">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B68C260"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F5A092"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1DF25F" w14:textId="77777777" w:rsidR="00C529A4" w:rsidRPr="00BE3F34" w:rsidRDefault="00C529A4" w:rsidP="00E35C8D">
            <w:pPr>
              <w:pStyle w:val="rowtabella0"/>
              <w:rPr>
                <w:color w:val="002060"/>
              </w:rPr>
            </w:pPr>
            <w:r w:rsidRPr="00BE3F34">
              <w:rPr>
                <w:color w:val="002060"/>
              </w:rPr>
              <w:t xml:space="preserve">5623 PALESTRA </w:t>
            </w:r>
            <w:proofErr w:type="gramStart"/>
            <w:r w:rsidRPr="00BE3F34">
              <w:rPr>
                <w:color w:val="002060"/>
              </w:rPr>
              <w:t>SC.MEDIA</w:t>
            </w:r>
            <w:proofErr w:type="gramEnd"/>
            <w:r w:rsidRPr="00BE3F34">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E7E2FA" w14:textId="77777777" w:rsidR="00C529A4" w:rsidRPr="00BE3F34" w:rsidRDefault="00C529A4" w:rsidP="00E35C8D">
            <w:pPr>
              <w:pStyle w:val="rowtabella0"/>
              <w:rPr>
                <w:color w:val="002060"/>
              </w:rPr>
            </w:pPr>
            <w:r w:rsidRPr="00BE3F3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FB8111" w14:textId="77777777" w:rsidR="00C529A4" w:rsidRPr="00BE3F34" w:rsidRDefault="00C529A4" w:rsidP="00E35C8D">
            <w:pPr>
              <w:pStyle w:val="rowtabella0"/>
              <w:rPr>
                <w:color w:val="002060"/>
              </w:rPr>
            </w:pPr>
            <w:r w:rsidRPr="00BE3F34">
              <w:rPr>
                <w:color w:val="002060"/>
              </w:rPr>
              <w:t>VIA PIRANDELLO</w:t>
            </w:r>
          </w:p>
        </w:tc>
      </w:tr>
      <w:tr w:rsidR="00C529A4" w:rsidRPr="00BE3F34" w14:paraId="65F37349"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4EBDE1" w14:textId="77777777" w:rsidR="00C529A4" w:rsidRPr="00BE3F34" w:rsidRDefault="00C529A4" w:rsidP="00E35C8D">
            <w:pPr>
              <w:pStyle w:val="rowtabella0"/>
              <w:rPr>
                <w:color w:val="002060"/>
              </w:rPr>
            </w:pPr>
            <w:r w:rsidRPr="00BE3F34">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70588" w14:textId="77777777" w:rsidR="00C529A4" w:rsidRPr="00BE3F34" w:rsidRDefault="00C529A4" w:rsidP="00E35C8D">
            <w:pPr>
              <w:pStyle w:val="rowtabella0"/>
              <w:rPr>
                <w:color w:val="002060"/>
              </w:rPr>
            </w:pPr>
            <w:r w:rsidRPr="00BE3F34">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FBED00"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FF47E" w14:textId="77777777" w:rsidR="00C529A4" w:rsidRPr="00BE3F34" w:rsidRDefault="00C529A4" w:rsidP="00E35C8D">
            <w:pPr>
              <w:pStyle w:val="rowtabella0"/>
              <w:rPr>
                <w:color w:val="002060"/>
              </w:rPr>
            </w:pPr>
            <w:r w:rsidRPr="00BE3F34">
              <w:rPr>
                <w:color w:val="002060"/>
              </w:rPr>
              <w:t>12/10/2024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1330EE" w14:textId="77777777" w:rsidR="00C529A4" w:rsidRPr="00BE3F34" w:rsidRDefault="00C529A4" w:rsidP="00E35C8D">
            <w:pPr>
              <w:pStyle w:val="rowtabella0"/>
              <w:rPr>
                <w:color w:val="002060"/>
              </w:rPr>
            </w:pPr>
            <w:r w:rsidRPr="00BE3F34">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490C46" w14:textId="77777777" w:rsidR="00C529A4" w:rsidRPr="00BE3F34" w:rsidRDefault="00C529A4" w:rsidP="00E35C8D">
            <w:pPr>
              <w:pStyle w:val="rowtabella0"/>
              <w:rPr>
                <w:color w:val="002060"/>
              </w:rPr>
            </w:pPr>
            <w:r w:rsidRPr="00BE3F34">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68D656" w14:textId="77777777" w:rsidR="00C529A4" w:rsidRPr="00BE3F34" w:rsidRDefault="00C529A4" w:rsidP="00E35C8D">
            <w:pPr>
              <w:pStyle w:val="rowtabella0"/>
              <w:rPr>
                <w:color w:val="002060"/>
              </w:rPr>
            </w:pPr>
            <w:r w:rsidRPr="00BE3F34">
              <w:rPr>
                <w:color w:val="002060"/>
              </w:rPr>
              <w:t>VIA FAVETO</w:t>
            </w:r>
          </w:p>
        </w:tc>
      </w:tr>
    </w:tbl>
    <w:p w14:paraId="479AB3C0" w14:textId="77777777" w:rsidR="00C529A4" w:rsidRPr="00980F44" w:rsidRDefault="00C529A4" w:rsidP="00C529A4">
      <w:pPr>
        <w:pStyle w:val="breakline"/>
        <w:rPr>
          <w:rFonts w:eastAsiaTheme="minorEastAsia"/>
          <w:color w:val="002060"/>
        </w:rPr>
      </w:pPr>
    </w:p>
    <w:p w14:paraId="14EEACBC" w14:textId="77777777" w:rsidR="00C529A4" w:rsidRPr="00980F44" w:rsidRDefault="00C529A4" w:rsidP="00C529A4">
      <w:pPr>
        <w:pStyle w:val="breakline"/>
        <w:rPr>
          <w:color w:val="002060"/>
        </w:rPr>
      </w:pPr>
    </w:p>
    <w:p w14:paraId="236575ED" w14:textId="77777777" w:rsidR="00C529A4" w:rsidRPr="00980F44" w:rsidRDefault="00C529A4" w:rsidP="00C529A4">
      <w:pPr>
        <w:pStyle w:val="titolocampionato0"/>
        <w:shd w:val="clear" w:color="auto" w:fill="CCCCCC"/>
        <w:spacing w:before="80" w:after="40"/>
        <w:rPr>
          <w:color w:val="002060"/>
        </w:rPr>
      </w:pPr>
      <w:r w:rsidRPr="00980F44">
        <w:rPr>
          <w:color w:val="002060"/>
        </w:rPr>
        <w:t>CALCIO A CINQUE SERIE D</w:t>
      </w:r>
    </w:p>
    <w:p w14:paraId="37EE4F17" w14:textId="77777777" w:rsidR="009C21BF" w:rsidRPr="00D7273F" w:rsidRDefault="009C21BF" w:rsidP="009C21BF">
      <w:pPr>
        <w:pStyle w:val="titoloprinc0"/>
        <w:rPr>
          <w:color w:val="002060"/>
        </w:rPr>
      </w:pPr>
      <w:r w:rsidRPr="00D7273F">
        <w:rPr>
          <w:color w:val="002060"/>
        </w:rPr>
        <w:t>ANAGRAFICA/INDIRIZZARIO/VARIAZIONI CALENDARIO</w:t>
      </w:r>
    </w:p>
    <w:p w14:paraId="4C5CE844" w14:textId="77777777" w:rsidR="009C21BF" w:rsidRDefault="009C21BF" w:rsidP="009C21BF">
      <w:pPr>
        <w:pStyle w:val="titoloprinc0"/>
        <w:jc w:val="both"/>
        <w:rPr>
          <w:b w:val="0"/>
          <w:bCs w:val="0"/>
          <w:color w:val="002060"/>
          <w:sz w:val="22"/>
          <w:szCs w:val="22"/>
        </w:rPr>
      </w:pPr>
    </w:p>
    <w:p w14:paraId="25AC9BA7" w14:textId="7B7F4B4E" w:rsidR="006156F5" w:rsidRPr="00D7273F" w:rsidRDefault="006156F5" w:rsidP="006156F5">
      <w:pPr>
        <w:pStyle w:val="titoloprinc0"/>
        <w:jc w:val="both"/>
        <w:rPr>
          <w:color w:val="002060"/>
          <w:sz w:val="22"/>
          <w:szCs w:val="22"/>
        </w:rPr>
      </w:pPr>
      <w:r w:rsidRPr="00D7273F">
        <w:rPr>
          <w:color w:val="002060"/>
          <w:sz w:val="22"/>
          <w:szCs w:val="22"/>
        </w:rPr>
        <w:t>GIRONE “</w:t>
      </w:r>
      <w:r>
        <w:rPr>
          <w:color w:val="002060"/>
          <w:sz w:val="22"/>
          <w:szCs w:val="22"/>
        </w:rPr>
        <w:t>A</w:t>
      </w:r>
      <w:r w:rsidRPr="00D7273F">
        <w:rPr>
          <w:color w:val="002060"/>
          <w:sz w:val="22"/>
          <w:szCs w:val="22"/>
        </w:rPr>
        <w:t>”</w:t>
      </w:r>
    </w:p>
    <w:p w14:paraId="69DC2AA2" w14:textId="77777777" w:rsidR="006156F5" w:rsidRDefault="006156F5" w:rsidP="006156F5">
      <w:pPr>
        <w:pStyle w:val="titoloprinc0"/>
        <w:jc w:val="both"/>
        <w:rPr>
          <w:b w:val="0"/>
          <w:bCs w:val="0"/>
          <w:color w:val="002060"/>
          <w:sz w:val="22"/>
          <w:szCs w:val="22"/>
        </w:rPr>
      </w:pPr>
    </w:p>
    <w:p w14:paraId="3E5C884E" w14:textId="511A9D92" w:rsidR="006156F5" w:rsidRDefault="006156F5" w:rsidP="006156F5">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ALMA JUVENTUS FANO</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VENERDI’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2</w:t>
      </w:r>
      <w:r>
        <w:rPr>
          <w:color w:val="002060"/>
          <w:sz w:val="22"/>
          <w:szCs w:val="22"/>
        </w:rPr>
        <w:t>1</w:t>
      </w:r>
      <w:r>
        <w:rPr>
          <w:color w:val="002060"/>
          <w:sz w:val="22"/>
          <w:szCs w:val="22"/>
        </w:rPr>
        <w:t>:</w:t>
      </w:r>
      <w:r>
        <w:rPr>
          <w:color w:val="002060"/>
          <w:sz w:val="22"/>
          <w:szCs w:val="22"/>
        </w:rPr>
        <w:t>15</w:t>
      </w:r>
      <w:r w:rsidRPr="00D7273F">
        <w:rPr>
          <w:b w:val="0"/>
          <w:bCs w:val="0"/>
          <w:color w:val="002060"/>
          <w:sz w:val="22"/>
          <w:szCs w:val="22"/>
        </w:rPr>
        <w:t xml:space="preserve">, </w:t>
      </w:r>
      <w:r w:rsidRPr="006156F5">
        <w:rPr>
          <w:color w:val="002060"/>
          <w:sz w:val="22"/>
          <w:szCs w:val="22"/>
        </w:rPr>
        <w:t xml:space="preserve">Circolo Tennis coperto “La Trave” </w:t>
      </w:r>
      <w:r>
        <w:rPr>
          <w:b w:val="0"/>
          <w:bCs w:val="0"/>
          <w:color w:val="002060"/>
          <w:sz w:val="22"/>
          <w:szCs w:val="22"/>
        </w:rPr>
        <w:t xml:space="preserve">via Villa Tombari di </w:t>
      </w:r>
      <w:r w:rsidRPr="006156F5">
        <w:rPr>
          <w:color w:val="002060"/>
          <w:sz w:val="22"/>
          <w:szCs w:val="22"/>
        </w:rPr>
        <w:t>FANO</w:t>
      </w:r>
      <w:r w:rsidRPr="00D7273F">
        <w:rPr>
          <w:b w:val="0"/>
          <w:bCs w:val="0"/>
          <w:color w:val="002060"/>
          <w:sz w:val="22"/>
          <w:szCs w:val="22"/>
        </w:rPr>
        <w:t>.</w:t>
      </w:r>
    </w:p>
    <w:p w14:paraId="683A7523" w14:textId="77777777" w:rsidR="006156F5" w:rsidRDefault="006156F5" w:rsidP="009C21BF">
      <w:pPr>
        <w:pStyle w:val="titoloprinc0"/>
        <w:jc w:val="both"/>
        <w:rPr>
          <w:b w:val="0"/>
          <w:bCs w:val="0"/>
          <w:color w:val="002060"/>
          <w:sz w:val="22"/>
          <w:szCs w:val="22"/>
        </w:rPr>
      </w:pPr>
    </w:p>
    <w:p w14:paraId="23475A69" w14:textId="702AC3D1" w:rsidR="009C21BF" w:rsidRPr="00D7273F" w:rsidRDefault="009C21BF" w:rsidP="009C21BF">
      <w:pPr>
        <w:pStyle w:val="titoloprinc0"/>
        <w:jc w:val="both"/>
        <w:rPr>
          <w:color w:val="002060"/>
          <w:sz w:val="22"/>
          <w:szCs w:val="22"/>
        </w:rPr>
      </w:pPr>
      <w:r w:rsidRPr="00D7273F">
        <w:rPr>
          <w:color w:val="002060"/>
          <w:sz w:val="22"/>
          <w:szCs w:val="22"/>
        </w:rPr>
        <w:t>GIRONE “</w:t>
      </w:r>
      <w:r>
        <w:rPr>
          <w:color w:val="002060"/>
          <w:sz w:val="22"/>
          <w:szCs w:val="22"/>
        </w:rPr>
        <w:t>E</w:t>
      </w:r>
      <w:r w:rsidRPr="00D7273F">
        <w:rPr>
          <w:color w:val="002060"/>
          <w:sz w:val="22"/>
          <w:szCs w:val="22"/>
        </w:rPr>
        <w:t>”</w:t>
      </w:r>
    </w:p>
    <w:p w14:paraId="03644298" w14:textId="77777777" w:rsidR="009C21BF" w:rsidRDefault="009C21BF" w:rsidP="009C21BF">
      <w:pPr>
        <w:pStyle w:val="titoloprinc0"/>
        <w:jc w:val="both"/>
        <w:rPr>
          <w:b w:val="0"/>
          <w:bCs w:val="0"/>
          <w:color w:val="002060"/>
          <w:sz w:val="22"/>
          <w:szCs w:val="22"/>
        </w:rPr>
      </w:pPr>
    </w:p>
    <w:p w14:paraId="385B6988" w14:textId="6D22605E" w:rsidR="009C21BF" w:rsidRDefault="009C21BF" w:rsidP="009C21BF">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UNION PICENA</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la</w:t>
      </w:r>
      <w:r w:rsidRPr="00D7273F">
        <w:rPr>
          <w:b w:val="0"/>
          <w:bCs w:val="0"/>
          <w:color w:val="002060"/>
          <w:sz w:val="22"/>
          <w:szCs w:val="22"/>
        </w:rPr>
        <w:t xml:space="preserve"> </w:t>
      </w:r>
      <w:r>
        <w:rPr>
          <w:color w:val="002060"/>
          <w:sz w:val="22"/>
          <w:szCs w:val="22"/>
        </w:rPr>
        <w:t xml:space="preserve">DOMENICA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18</w:t>
      </w:r>
      <w:r>
        <w:rPr>
          <w:color w:val="002060"/>
          <w:sz w:val="22"/>
          <w:szCs w:val="22"/>
        </w:rPr>
        <w:t>:</w:t>
      </w:r>
      <w:r>
        <w:rPr>
          <w:color w:val="002060"/>
          <w:sz w:val="22"/>
          <w:szCs w:val="22"/>
        </w:rPr>
        <w:t>3</w:t>
      </w:r>
      <w:r>
        <w:rPr>
          <w:color w:val="002060"/>
          <w:sz w:val="22"/>
          <w:szCs w:val="22"/>
        </w:rPr>
        <w:t>0</w:t>
      </w:r>
      <w:r w:rsidRPr="00D7273F">
        <w:rPr>
          <w:b w:val="0"/>
          <w:bCs w:val="0"/>
          <w:color w:val="002060"/>
          <w:sz w:val="22"/>
          <w:szCs w:val="22"/>
        </w:rPr>
        <w:t xml:space="preserve">, </w:t>
      </w:r>
      <w:r w:rsidRPr="009C21BF">
        <w:rPr>
          <w:color w:val="002060"/>
          <w:sz w:val="22"/>
          <w:szCs w:val="22"/>
        </w:rPr>
        <w:t>Palazzetto dello Sport</w:t>
      </w:r>
      <w:r>
        <w:rPr>
          <w:b w:val="0"/>
          <w:bCs w:val="0"/>
          <w:color w:val="002060"/>
          <w:sz w:val="22"/>
          <w:szCs w:val="22"/>
        </w:rPr>
        <w:t xml:space="preserve"> via Piemonte di </w:t>
      </w:r>
      <w:r w:rsidRPr="009C21BF">
        <w:rPr>
          <w:color w:val="002060"/>
          <w:sz w:val="22"/>
          <w:szCs w:val="22"/>
        </w:rPr>
        <w:t>PORTO POTENZA PICENA</w:t>
      </w:r>
      <w:r w:rsidRPr="00D7273F">
        <w:rPr>
          <w:b w:val="0"/>
          <w:bCs w:val="0"/>
          <w:color w:val="002060"/>
          <w:sz w:val="22"/>
          <w:szCs w:val="22"/>
        </w:rPr>
        <w:t>.</w:t>
      </w:r>
    </w:p>
    <w:p w14:paraId="5518226C" w14:textId="77777777" w:rsidR="009C21BF" w:rsidRDefault="009C21BF" w:rsidP="009C21BF">
      <w:pPr>
        <w:pStyle w:val="titoloprinc0"/>
        <w:jc w:val="both"/>
        <w:rPr>
          <w:b w:val="0"/>
          <w:bCs w:val="0"/>
          <w:color w:val="002060"/>
          <w:sz w:val="22"/>
          <w:szCs w:val="22"/>
        </w:rPr>
      </w:pPr>
    </w:p>
    <w:p w14:paraId="783B49B3" w14:textId="25AECAA5" w:rsidR="009C21BF" w:rsidRPr="00D7273F" w:rsidRDefault="009C21BF" w:rsidP="009C21BF">
      <w:pPr>
        <w:pStyle w:val="titoloprinc0"/>
        <w:jc w:val="both"/>
        <w:rPr>
          <w:color w:val="002060"/>
          <w:sz w:val="22"/>
          <w:szCs w:val="22"/>
        </w:rPr>
      </w:pPr>
      <w:r w:rsidRPr="00D7273F">
        <w:rPr>
          <w:color w:val="002060"/>
          <w:sz w:val="22"/>
          <w:szCs w:val="22"/>
        </w:rPr>
        <w:t>GIRONE “</w:t>
      </w:r>
      <w:r>
        <w:rPr>
          <w:color w:val="002060"/>
          <w:sz w:val="22"/>
          <w:szCs w:val="22"/>
        </w:rPr>
        <w:t>F</w:t>
      </w:r>
      <w:r w:rsidRPr="00D7273F">
        <w:rPr>
          <w:color w:val="002060"/>
          <w:sz w:val="22"/>
          <w:szCs w:val="22"/>
        </w:rPr>
        <w:t>”</w:t>
      </w:r>
    </w:p>
    <w:p w14:paraId="15873F0F" w14:textId="77777777" w:rsidR="009C21BF" w:rsidRDefault="009C21BF" w:rsidP="009C21BF">
      <w:pPr>
        <w:pStyle w:val="titoloprinc0"/>
        <w:jc w:val="both"/>
        <w:rPr>
          <w:b w:val="0"/>
          <w:bCs w:val="0"/>
          <w:color w:val="002060"/>
          <w:sz w:val="22"/>
          <w:szCs w:val="22"/>
        </w:rPr>
      </w:pPr>
    </w:p>
    <w:p w14:paraId="008ACCA3" w14:textId="5B5844F6" w:rsidR="009C21BF" w:rsidRDefault="009C21BF" w:rsidP="009C21BF">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ACQUAVIVA CALCIO</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VENERDI’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22:00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26FC2FEF" w14:textId="77777777" w:rsidR="009C21BF" w:rsidRDefault="009C21BF" w:rsidP="009C21BF">
      <w:pPr>
        <w:pStyle w:val="titoloprinc0"/>
        <w:jc w:val="both"/>
        <w:rPr>
          <w:b w:val="0"/>
          <w:bCs w:val="0"/>
          <w:color w:val="002060"/>
          <w:sz w:val="22"/>
          <w:szCs w:val="22"/>
        </w:rPr>
      </w:pPr>
    </w:p>
    <w:p w14:paraId="0669BF78" w14:textId="77777777" w:rsidR="00C529A4" w:rsidRPr="00980F44" w:rsidRDefault="00C529A4" w:rsidP="00C529A4">
      <w:pPr>
        <w:pStyle w:val="titoloprinc0"/>
        <w:rPr>
          <w:color w:val="002060"/>
        </w:rPr>
      </w:pPr>
      <w:r w:rsidRPr="00980F44">
        <w:rPr>
          <w:color w:val="002060"/>
        </w:rPr>
        <w:t>VARIAZIONI AL PROGRAMMA GARE</w:t>
      </w:r>
    </w:p>
    <w:p w14:paraId="21E3252E" w14:textId="77777777" w:rsidR="00C529A4" w:rsidRPr="00980F44" w:rsidRDefault="00C529A4" w:rsidP="00C529A4">
      <w:pPr>
        <w:pStyle w:val="breakline"/>
        <w:rPr>
          <w:color w:val="002060"/>
        </w:rPr>
      </w:pPr>
    </w:p>
    <w:p w14:paraId="22160D3C" w14:textId="77777777" w:rsidR="00C529A4" w:rsidRPr="00980F44" w:rsidRDefault="00C529A4" w:rsidP="00C529A4">
      <w:pPr>
        <w:pStyle w:val="breakline"/>
        <w:rPr>
          <w:color w:val="002060"/>
        </w:rPr>
      </w:pPr>
    </w:p>
    <w:p w14:paraId="75F18CF5" w14:textId="77777777" w:rsidR="00C529A4" w:rsidRPr="00980F44" w:rsidRDefault="00C529A4" w:rsidP="00C529A4">
      <w:pPr>
        <w:pStyle w:val="sottotitolocampionato10"/>
        <w:rPr>
          <w:color w:val="002060"/>
        </w:rPr>
      </w:pPr>
      <w:r w:rsidRPr="00980F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529A4" w:rsidRPr="00980F44" w14:paraId="1B2484E2" w14:textId="77777777" w:rsidTr="00636C9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99321" w14:textId="77777777" w:rsidR="00C529A4" w:rsidRPr="00980F44" w:rsidRDefault="00C529A4"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4E4A35" w14:textId="77777777" w:rsidR="00C529A4" w:rsidRPr="00980F44" w:rsidRDefault="00C529A4"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19857" w14:textId="77777777" w:rsidR="00C529A4" w:rsidRPr="00980F44" w:rsidRDefault="00C529A4"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E0738" w14:textId="77777777" w:rsidR="00C529A4" w:rsidRPr="00980F44" w:rsidRDefault="00C529A4"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79902" w14:textId="77777777" w:rsidR="00C529A4" w:rsidRPr="00980F44" w:rsidRDefault="00C529A4"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594E7" w14:textId="77777777" w:rsidR="00C529A4" w:rsidRPr="00980F44" w:rsidRDefault="00C529A4"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E3E14" w14:textId="77777777" w:rsidR="00C529A4" w:rsidRPr="00980F44" w:rsidRDefault="00C529A4"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306F23" w14:textId="77777777" w:rsidR="00C529A4" w:rsidRPr="00980F44" w:rsidRDefault="00C529A4" w:rsidP="00E35C8D">
            <w:pPr>
              <w:pStyle w:val="headertabella0"/>
              <w:rPr>
                <w:color w:val="002060"/>
              </w:rPr>
            </w:pPr>
            <w:r w:rsidRPr="00980F44">
              <w:rPr>
                <w:color w:val="002060"/>
              </w:rPr>
              <w:t>Impianto</w:t>
            </w:r>
          </w:p>
        </w:tc>
      </w:tr>
      <w:tr w:rsidR="00C529A4" w:rsidRPr="00980F44" w14:paraId="5534D8F0" w14:textId="77777777" w:rsidTr="00636C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A8C8B" w14:textId="77777777" w:rsidR="00C529A4" w:rsidRPr="00636C93" w:rsidRDefault="00C529A4" w:rsidP="00E35C8D">
            <w:pPr>
              <w:pStyle w:val="rowtabella0"/>
              <w:rPr>
                <w:color w:val="002060"/>
                <w:highlight w:val="yellow"/>
              </w:rPr>
            </w:pPr>
            <w:r w:rsidRPr="00636C93">
              <w:rPr>
                <w:color w:val="002060"/>
                <w:highlight w:val="yellow"/>
              </w:rPr>
              <w:t>11/10/2024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EA469" w14:textId="77777777" w:rsidR="00C529A4" w:rsidRPr="00636C93" w:rsidRDefault="00C529A4" w:rsidP="00E35C8D">
            <w:pPr>
              <w:pStyle w:val="rowtabella0"/>
              <w:jc w:val="center"/>
              <w:rPr>
                <w:color w:val="002060"/>
                <w:highlight w:val="yellow"/>
              </w:rPr>
            </w:pPr>
            <w:r w:rsidRPr="00636C9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629E8" w14:textId="77777777" w:rsidR="00C529A4" w:rsidRPr="00636C93" w:rsidRDefault="00C529A4" w:rsidP="00E35C8D">
            <w:pPr>
              <w:pStyle w:val="rowtabella0"/>
              <w:rPr>
                <w:color w:val="002060"/>
                <w:highlight w:val="yellow"/>
              </w:rPr>
            </w:pPr>
            <w:r w:rsidRPr="00636C93">
              <w:rPr>
                <w:color w:val="002060"/>
                <w:highlight w:val="yellow"/>
              </w:rPr>
              <w:t xml:space="preserve">SPECIAL ONE SPORTING </w:t>
            </w:r>
            <w:proofErr w:type="spellStart"/>
            <w:proofErr w:type="gramStart"/>
            <w:r w:rsidRPr="00636C93">
              <w:rPr>
                <w:color w:val="002060"/>
                <w:highlight w:val="yellow"/>
              </w:rPr>
              <w:t>sq.B</w:t>
            </w:r>
            <w:proofErr w:type="spellEnd"/>
            <w:proofErr w:type="gramEnd"/>
            <w:r w:rsidRPr="00636C93">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29A59" w14:textId="77777777" w:rsidR="00C529A4" w:rsidRPr="00636C93" w:rsidRDefault="00C529A4" w:rsidP="00E35C8D">
            <w:pPr>
              <w:pStyle w:val="rowtabella0"/>
              <w:rPr>
                <w:color w:val="002060"/>
                <w:highlight w:val="yellow"/>
              </w:rPr>
            </w:pPr>
            <w:r w:rsidRPr="00636C93">
              <w:rPr>
                <w:color w:val="002060"/>
                <w:highlight w:val="yellow"/>
              </w:rPr>
              <w:t>GNANO 04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825EA" w14:textId="7D14C8AE" w:rsidR="00C529A4" w:rsidRPr="00636C93" w:rsidRDefault="00636C93" w:rsidP="00E35C8D">
            <w:pPr>
              <w:rPr>
                <w:rFonts w:ascii="Arial" w:hAnsi="Arial" w:cs="Arial"/>
                <w:color w:val="002060"/>
                <w:sz w:val="12"/>
                <w:szCs w:val="12"/>
              </w:rPr>
            </w:pPr>
            <w:r w:rsidRPr="00636C93">
              <w:rPr>
                <w:rFonts w:ascii="Arial" w:hAnsi="Arial" w:cs="Arial"/>
                <w:color w:val="002060"/>
                <w:sz w:val="12"/>
                <w:szCs w:val="12"/>
              </w:rPr>
              <w:t>1</w:t>
            </w:r>
            <w:r>
              <w:rPr>
                <w:rFonts w:ascii="Arial" w:hAnsi="Arial" w:cs="Arial"/>
                <w:color w:val="002060"/>
                <w:sz w:val="12"/>
                <w:szCs w:val="12"/>
              </w:rPr>
              <w:t>2</w:t>
            </w:r>
            <w:r w:rsidRPr="00636C93">
              <w:rPr>
                <w:rFonts w:ascii="Arial" w:hAnsi="Arial" w:cs="Arial"/>
                <w:color w:val="002060"/>
                <w:sz w:val="12"/>
                <w:szCs w:val="12"/>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37D30" w14:textId="77777777" w:rsidR="00C529A4" w:rsidRPr="00980F44" w:rsidRDefault="00C529A4" w:rsidP="00E35C8D">
            <w:pPr>
              <w:pStyle w:val="rowtabella0"/>
              <w:jc w:val="center"/>
              <w:rPr>
                <w:color w:val="002060"/>
              </w:rPr>
            </w:pPr>
            <w:r w:rsidRPr="00636C93">
              <w:rPr>
                <w:color w:val="002060"/>
                <w:highlight w:val="yellow"/>
              </w:rPr>
              <w:t>21:15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68BF4" w14:textId="77777777" w:rsidR="00C529A4" w:rsidRPr="00980F44" w:rsidRDefault="00C529A4" w:rsidP="00E35C8D">
            <w:pPr>
              <w:pStyle w:val="rowtabella0"/>
              <w:jc w:val="center"/>
              <w:rPr>
                <w:color w:val="002060"/>
              </w:rPr>
            </w:pPr>
            <w:r w:rsidRPr="00980F44">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3F0AB" w14:textId="77777777" w:rsidR="00C529A4" w:rsidRPr="00980F44" w:rsidRDefault="00C529A4" w:rsidP="00E35C8D">
            <w:pPr>
              <w:rPr>
                <w:color w:val="002060"/>
              </w:rPr>
            </w:pPr>
          </w:p>
        </w:tc>
      </w:tr>
    </w:tbl>
    <w:p w14:paraId="0CBCBBEC" w14:textId="77777777" w:rsidR="00C529A4" w:rsidRPr="00980F44" w:rsidRDefault="00C529A4" w:rsidP="00C529A4">
      <w:pPr>
        <w:pStyle w:val="breakline"/>
        <w:rPr>
          <w:rFonts w:eastAsiaTheme="minorEastAsia"/>
          <w:color w:val="002060"/>
        </w:rPr>
      </w:pPr>
    </w:p>
    <w:p w14:paraId="3F81F5CC" w14:textId="77777777" w:rsidR="00C529A4" w:rsidRPr="00980F44" w:rsidRDefault="00C529A4" w:rsidP="00C529A4">
      <w:pPr>
        <w:pStyle w:val="breakline"/>
        <w:rPr>
          <w:color w:val="002060"/>
        </w:rPr>
      </w:pPr>
    </w:p>
    <w:p w14:paraId="77BF5B43" w14:textId="77777777" w:rsidR="00C529A4" w:rsidRPr="00980F44" w:rsidRDefault="00C529A4" w:rsidP="00C529A4">
      <w:pPr>
        <w:pStyle w:val="sottotitolocampionato10"/>
        <w:rPr>
          <w:color w:val="002060"/>
        </w:rPr>
      </w:pPr>
      <w:r w:rsidRPr="00980F4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529A4" w:rsidRPr="00980F44" w14:paraId="291BC534" w14:textId="77777777" w:rsidTr="00E35C8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D1679" w14:textId="77777777" w:rsidR="00C529A4" w:rsidRPr="00980F44" w:rsidRDefault="00C529A4"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3E0A0" w14:textId="77777777" w:rsidR="00C529A4" w:rsidRPr="00980F44" w:rsidRDefault="00C529A4"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D043C" w14:textId="77777777" w:rsidR="00C529A4" w:rsidRPr="00980F44" w:rsidRDefault="00C529A4"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865CA" w14:textId="77777777" w:rsidR="00C529A4" w:rsidRPr="00980F44" w:rsidRDefault="00C529A4"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5B0C0" w14:textId="77777777" w:rsidR="00C529A4" w:rsidRPr="00980F44" w:rsidRDefault="00C529A4"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AA2B1" w14:textId="77777777" w:rsidR="00C529A4" w:rsidRPr="00980F44" w:rsidRDefault="00C529A4"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0648C" w14:textId="77777777" w:rsidR="00C529A4" w:rsidRPr="00980F44" w:rsidRDefault="00C529A4"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E3FA1" w14:textId="77777777" w:rsidR="00C529A4" w:rsidRPr="00980F44" w:rsidRDefault="00C529A4" w:rsidP="00E35C8D">
            <w:pPr>
              <w:pStyle w:val="headertabella0"/>
              <w:rPr>
                <w:color w:val="002060"/>
              </w:rPr>
            </w:pPr>
            <w:r w:rsidRPr="00980F44">
              <w:rPr>
                <w:color w:val="002060"/>
              </w:rPr>
              <w:t>Impianto</w:t>
            </w:r>
          </w:p>
        </w:tc>
      </w:tr>
      <w:tr w:rsidR="00C529A4" w:rsidRPr="00980F44" w14:paraId="1BBB9040" w14:textId="77777777" w:rsidTr="00E35C8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91AD6" w14:textId="77777777" w:rsidR="00C529A4" w:rsidRPr="00636C93" w:rsidRDefault="00C529A4" w:rsidP="00E35C8D">
            <w:pPr>
              <w:pStyle w:val="rowtabella0"/>
              <w:rPr>
                <w:color w:val="002060"/>
                <w:highlight w:val="yellow"/>
              </w:rPr>
            </w:pPr>
            <w:r w:rsidRPr="00636C93">
              <w:rPr>
                <w:color w:val="002060"/>
                <w:highlight w:val="yellow"/>
              </w:rPr>
              <w:t>11/10/2024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73E09" w14:textId="77777777" w:rsidR="00C529A4" w:rsidRPr="00636C93" w:rsidRDefault="00C529A4" w:rsidP="00E35C8D">
            <w:pPr>
              <w:pStyle w:val="rowtabella0"/>
              <w:jc w:val="center"/>
              <w:rPr>
                <w:color w:val="002060"/>
                <w:highlight w:val="yellow"/>
              </w:rPr>
            </w:pPr>
            <w:r w:rsidRPr="00636C93">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3C540" w14:textId="77777777" w:rsidR="00C529A4" w:rsidRPr="00636C93" w:rsidRDefault="00C529A4" w:rsidP="00E35C8D">
            <w:pPr>
              <w:pStyle w:val="rowtabella0"/>
              <w:rPr>
                <w:color w:val="002060"/>
                <w:highlight w:val="yellow"/>
                <w:lang w:val="es-ES"/>
              </w:rPr>
            </w:pPr>
            <w:r w:rsidRPr="00636C93">
              <w:rPr>
                <w:color w:val="002060"/>
                <w:highlight w:val="yellow"/>
                <w:lang w:val="es-ES"/>
              </w:rPr>
              <w:t>VALMISA FUTSAL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2E3E6" w14:textId="77777777" w:rsidR="00C529A4" w:rsidRPr="00636C93" w:rsidRDefault="00C529A4" w:rsidP="00E35C8D">
            <w:pPr>
              <w:pStyle w:val="rowtabella0"/>
              <w:rPr>
                <w:color w:val="002060"/>
                <w:highlight w:val="yellow"/>
              </w:rPr>
            </w:pPr>
            <w:r w:rsidRPr="00636C93">
              <w:rPr>
                <w:color w:val="002060"/>
                <w:highlight w:val="yellow"/>
              </w:rPr>
              <w:t>ATLETICO CHIARAVALLE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9226" w14:textId="77777777" w:rsidR="00C529A4" w:rsidRPr="00980F44" w:rsidRDefault="00C529A4" w:rsidP="00E35C8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C79FF" w14:textId="77777777" w:rsidR="00C529A4" w:rsidRPr="00980F44" w:rsidRDefault="00C529A4" w:rsidP="00E35C8D">
            <w:pPr>
              <w:pStyle w:val="rowtabella0"/>
              <w:jc w:val="center"/>
              <w:rPr>
                <w:color w:val="002060"/>
              </w:rPr>
            </w:pPr>
            <w:r w:rsidRPr="00636C93">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11354" w14:textId="77777777" w:rsidR="00C529A4" w:rsidRPr="00980F44" w:rsidRDefault="00C529A4" w:rsidP="00E35C8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F570E" w14:textId="77777777" w:rsidR="00C529A4" w:rsidRPr="00980F44" w:rsidRDefault="00C529A4" w:rsidP="00E35C8D">
            <w:pPr>
              <w:pStyle w:val="rowtabella0"/>
              <w:rPr>
                <w:color w:val="002060"/>
              </w:rPr>
            </w:pPr>
            <w:r w:rsidRPr="00636C93">
              <w:rPr>
                <w:color w:val="002060"/>
                <w:highlight w:val="yellow"/>
              </w:rPr>
              <w:t>CAMPO COPERTO NÂ°3 SENIGALLIA VIA CELLINI</w:t>
            </w:r>
          </w:p>
        </w:tc>
      </w:tr>
      <w:tr w:rsidR="00C529A4" w:rsidRPr="00980F44" w14:paraId="0B82FF74" w14:textId="77777777" w:rsidTr="00E35C8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9AAC4" w14:textId="77777777" w:rsidR="00C529A4" w:rsidRPr="006D09EF" w:rsidRDefault="00C529A4" w:rsidP="00E35C8D">
            <w:pPr>
              <w:pStyle w:val="rowtabella0"/>
              <w:rPr>
                <w:color w:val="002060"/>
                <w:highlight w:val="yellow"/>
              </w:rPr>
            </w:pPr>
            <w:r w:rsidRPr="006D09EF">
              <w:rPr>
                <w:color w:val="002060"/>
                <w:highlight w:val="yellow"/>
              </w:rPr>
              <w:t>17/10/2024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8C790" w14:textId="77777777" w:rsidR="00C529A4" w:rsidRPr="006D09EF" w:rsidRDefault="00C529A4" w:rsidP="00E35C8D">
            <w:pPr>
              <w:pStyle w:val="rowtabella0"/>
              <w:jc w:val="center"/>
              <w:rPr>
                <w:color w:val="002060"/>
                <w:highlight w:val="yellow"/>
              </w:rPr>
            </w:pPr>
            <w:r w:rsidRPr="006D09EF">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DF83" w14:textId="77777777" w:rsidR="00C529A4" w:rsidRPr="006D09EF" w:rsidRDefault="00C529A4" w:rsidP="00E35C8D">
            <w:pPr>
              <w:pStyle w:val="rowtabella0"/>
              <w:rPr>
                <w:color w:val="002060"/>
                <w:highlight w:val="yellow"/>
              </w:rPr>
            </w:pPr>
            <w:r w:rsidRPr="006D09EF">
              <w:rPr>
                <w:color w:val="002060"/>
                <w:highlight w:val="yellow"/>
              </w:rPr>
              <w:t>ATLETICO CHIARAVALLE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79CB2" w14:textId="77777777" w:rsidR="00C529A4" w:rsidRPr="006D09EF" w:rsidRDefault="00C529A4" w:rsidP="00E35C8D">
            <w:pPr>
              <w:pStyle w:val="rowtabella0"/>
              <w:rPr>
                <w:color w:val="002060"/>
                <w:highlight w:val="yellow"/>
              </w:rPr>
            </w:pPr>
            <w:r w:rsidRPr="006D09EF">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35F63" w14:textId="77777777" w:rsidR="00C529A4" w:rsidRPr="00980F44" w:rsidRDefault="00C529A4" w:rsidP="00E35C8D">
            <w:pPr>
              <w:pStyle w:val="rowtabella0"/>
              <w:rPr>
                <w:color w:val="002060"/>
              </w:rPr>
            </w:pPr>
            <w:r w:rsidRPr="00980F44">
              <w:rPr>
                <w:color w:val="002060"/>
              </w:rPr>
              <w:t>18/10/2024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F2338" w14:textId="77777777" w:rsidR="00C529A4" w:rsidRPr="00980F44" w:rsidRDefault="00C529A4" w:rsidP="00E35C8D">
            <w:pPr>
              <w:pStyle w:val="rowtabella0"/>
              <w:jc w:val="center"/>
              <w:rPr>
                <w:color w:val="002060"/>
              </w:rPr>
            </w:pPr>
            <w:r w:rsidRPr="006D09E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6F569" w14:textId="77777777" w:rsidR="00C529A4" w:rsidRPr="006D09EF" w:rsidRDefault="00C529A4" w:rsidP="00E35C8D">
            <w:pPr>
              <w:jc w:val="center"/>
              <w:rPr>
                <w:rFonts w:ascii="Arial" w:hAnsi="Arial" w:cs="Arial"/>
                <w:color w:val="002060"/>
                <w:sz w:val="12"/>
                <w:szCs w:val="12"/>
              </w:rPr>
            </w:pPr>
            <w:r w:rsidRPr="006D09EF">
              <w:rPr>
                <w:rFonts w:ascii="Arial" w:hAnsi="Arial" w:cs="Arial"/>
                <w:color w:val="002060"/>
                <w:sz w:val="12"/>
                <w:szCs w:val="12"/>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17D5B" w14:textId="77777777" w:rsidR="00C529A4" w:rsidRPr="00980F44" w:rsidRDefault="00C529A4" w:rsidP="00E35C8D">
            <w:pPr>
              <w:rPr>
                <w:color w:val="002060"/>
              </w:rPr>
            </w:pPr>
          </w:p>
        </w:tc>
      </w:tr>
    </w:tbl>
    <w:p w14:paraId="3EC87440" w14:textId="77777777" w:rsidR="00C529A4" w:rsidRPr="00980F44" w:rsidRDefault="00C529A4" w:rsidP="00C529A4">
      <w:pPr>
        <w:pStyle w:val="breakline"/>
        <w:rPr>
          <w:rFonts w:eastAsiaTheme="minorEastAsia"/>
          <w:color w:val="002060"/>
        </w:rPr>
      </w:pPr>
    </w:p>
    <w:p w14:paraId="2B208056" w14:textId="77777777" w:rsidR="00C529A4" w:rsidRPr="00980F44" w:rsidRDefault="00C529A4" w:rsidP="00C529A4">
      <w:pPr>
        <w:pStyle w:val="breakline"/>
        <w:rPr>
          <w:color w:val="002060"/>
        </w:rPr>
      </w:pPr>
    </w:p>
    <w:p w14:paraId="18E828DA" w14:textId="77777777" w:rsidR="00C529A4" w:rsidRPr="00980F44" w:rsidRDefault="00C529A4" w:rsidP="00C529A4">
      <w:pPr>
        <w:pStyle w:val="sottotitolocampionato10"/>
        <w:rPr>
          <w:color w:val="002060"/>
        </w:rPr>
      </w:pPr>
      <w:r w:rsidRPr="00980F4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529A4" w:rsidRPr="00980F44" w14:paraId="74E74154" w14:textId="77777777" w:rsidTr="00636C9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40339" w14:textId="77777777" w:rsidR="00C529A4" w:rsidRPr="00980F44" w:rsidRDefault="00C529A4"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C54E3" w14:textId="77777777" w:rsidR="00C529A4" w:rsidRPr="00980F44" w:rsidRDefault="00C529A4"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13E44" w14:textId="77777777" w:rsidR="00C529A4" w:rsidRPr="00980F44" w:rsidRDefault="00C529A4"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E7A38" w14:textId="77777777" w:rsidR="00C529A4" w:rsidRPr="00980F44" w:rsidRDefault="00C529A4"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35CB4" w14:textId="77777777" w:rsidR="00C529A4" w:rsidRPr="00980F44" w:rsidRDefault="00C529A4"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86597" w14:textId="77777777" w:rsidR="00C529A4" w:rsidRPr="00980F44" w:rsidRDefault="00C529A4"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E49F7" w14:textId="77777777" w:rsidR="00C529A4" w:rsidRPr="00980F44" w:rsidRDefault="00C529A4"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8692A" w14:textId="77777777" w:rsidR="00C529A4" w:rsidRPr="00980F44" w:rsidRDefault="00C529A4" w:rsidP="00E35C8D">
            <w:pPr>
              <w:pStyle w:val="headertabella0"/>
              <w:rPr>
                <w:color w:val="002060"/>
              </w:rPr>
            </w:pPr>
            <w:r w:rsidRPr="00980F44">
              <w:rPr>
                <w:color w:val="002060"/>
              </w:rPr>
              <w:t>Impianto</w:t>
            </w:r>
          </w:p>
        </w:tc>
      </w:tr>
      <w:tr w:rsidR="00C529A4" w:rsidRPr="00980F44" w14:paraId="517A942F" w14:textId="77777777" w:rsidTr="00636C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21E2" w14:textId="77777777" w:rsidR="00C529A4" w:rsidRPr="006D09EF" w:rsidRDefault="00C529A4" w:rsidP="00E35C8D">
            <w:pPr>
              <w:pStyle w:val="rowtabella0"/>
              <w:jc w:val="center"/>
              <w:rPr>
                <w:color w:val="002060"/>
                <w:highlight w:val="yellow"/>
              </w:rPr>
            </w:pPr>
            <w:r w:rsidRPr="006D09EF">
              <w:rPr>
                <w:color w:val="002060"/>
                <w:highlight w:val="yellow"/>
              </w:rPr>
              <w:t>12/10/2024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CA5F" w14:textId="77777777" w:rsidR="00C529A4" w:rsidRPr="006D09EF" w:rsidRDefault="00C529A4" w:rsidP="00E35C8D">
            <w:pPr>
              <w:pStyle w:val="rowtabella0"/>
              <w:jc w:val="center"/>
              <w:rPr>
                <w:color w:val="002060"/>
                <w:highlight w:val="yellow"/>
              </w:rPr>
            </w:pPr>
            <w:r w:rsidRPr="006D09E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26E3D" w14:textId="77777777" w:rsidR="00C529A4" w:rsidRPr="006D09EF" w:rsidRDefault="00C529A4" w:rsidP="00E35C8D">
            <w:pPr>
              <w:pStyle w:val="rowtabella0"/>
              <w:rPr>
                <w:color w:val="002060"/>
                <w:highlight w:val="yellow"/>
              </w:rPr>
            </w:pPr>
            <w:proofErr w:type="gramStart"/>
            <w:r w:rsidRPr="006D09EF">
              <w:rPr>
                <w:color w:val="002060"/>
                <w:highlight w:val="yellow"/>
              </w:rPr>
              <w:t>CITTA</w:t>
            </w:r>
            <w:proofErr w:type="gramEnd"/>
            <w:r w:rsidRPr="006D09EF">
              <w:rPr>
                <w:color w:val="002060"/>
                <w:highlight w:val="yellow"/>
              </w:rPr>
              <w:t xml:space="preserve"> DI FALCONARA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D7D4" w14:textId="77777777" w:rsidR="00C529A4" w:rsidRPr="006D09EF" w:rsidRDefault="00C529A4" w:rsidP="00E35C8D">
            <w:pPr>
              <w:pStyle w:val="rowtabella0"/>
              <w:rPr>
                <w:color w:val="002060"/>
                <w:highlight w:val="yellow"/>
              </w:rPr>
            </w:pPr>
            <w:r w:rsidRPr="006D09EF">
              <w:rPr>
                <w:color w:val="002060"/>
                <w:highlight w:val="yellow"/>
              </w:rPr>
              <w:t>CANDIA BARACCOLA ASPIO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3A64D" w14:textId="77777777" w:rsidR="00C529A4" w:rsidRPr="00980F44" w:rsidRDefault="00C529A4" w:rsidP="00E35C8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F99FC" w14:textId="77777777" w:rsidR="00C529A4" w:rsidRPr="00980F44" w:rsidRDefault="00C529A4" w:rsidP="00E35C8D">
            <w:pPr>
              <w:pStyle w:val="rowtabella0"/>
              <w:jc w:val="center"/>
              <w:rPr>
                <w:color w:val="002060"/>
              </w:rPr>
            </w:pPr>
            <w:r w:rsidRPr="006D09EF">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3335C" w14:textId="77777777" w:rsidR="00C529A4" w:rsidRPr="00980F44" w:rsidRDefault="00C529A4" w:rsidP="00E35C8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62FF5" w14:textId="77777777" w:rsidR="00C529A4" w:rsidRPr="006D09EF" w:rsidRDefault="00C529A4" w:rsidP="00E35C8D">
            <w:pPr>
              <w:jc w:val="left"/>
              <w:rPr>
                <w:rFonts w:ascii="Arial" w:hAnsi="Arial" w:cs="Arial"/>
                <w:color w:val="002060"/>
                <w:sz w:val="12"/>
                <w:szCs w:val="12"/>
              </w:rPr>
            </w:pPr>
            <w:r w:rsidRPr="006D09EF">
              <w:rPr>
                <w:rFonts w:ascii="Arial" w:hAnsi="Arial" w:cs="Arial"/>
                <w:color w:val="002060"/>
                <w:sz w:val="12"/>
                <w:szCs w:val="12"/>
                <w:highlight w:val="yellow"/>
              </w:rPr>
              <w:t>PALASPORT “LIUTI” FALCONARA MARITTIMA VIA MONTALE CASELFERRETTI</w:t>
            </w:r>
          </w:p>
        </w:tc>
      </w:tr>
      <w:tr w:rsidR="00C529A4" w:rsidRPr="00980F44" w14:paraId="0F858FB4" w14:textId="77777777" w:rsidTr="00636C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79D36" w14:textId="77777777" w:rsidR="00C529A4" w:rsidRPr="00636C93" w:rsidRDefault="00C529A4" w:rsidP="00E35C8D">
            <w:pPr>
              <w:pStyle w:val="rowtabella0"/>
              <w:rPr>
                <w:color w:val="002060"/>
                <w:highlight w:val="yellow"/>
              </w:rPr>
            </w:pPr>
            <w:r w:rsidRPr="00636C93">
              <w:rPr>
                <w:color w:val="002060"/>
                <w:highlight w:val="yellow"/>
              </w:rPr>
              <w:t>15/02/2025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70386" w14:textId="77777777" w:rsidR="00C529A4" w:rsidRPr="00636C93" w:rsidRDefault="00C529A4" w:rsidP="00E35C8D">
            <w:pPr>
              <w:pStyle w:val="rowtabella0"/>
              <w:jc w:val="center"/>
              <w:rPr>
                <w:color w:val="002060"/>
                <w:highlight w:val="yellow"/>
              </w:rPr>
            </w:pPr>
            <w:r w:rsidRPr="00636C93">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EFC87" w14:textId="77777777" w:rsidR="00C529A4" w:rsidRPr="00636C93" w:rsidRDefault="00C529A4" w:rsidP="00E35C8D">
            <w:pPr>
              <w:pStyle w:val="rowtabella0"/>
              <w:rPr>
                <w:color w:val="002060"/>
                <w:highlight w:val="yellow"/>
              </w:rPr>
            </w:pPr>
            <w:r w:rsidRPr="00636C93">
              <w:rPr>
                <w:color w:val="002060"/>
                <w:highlight w:val="yellow"/>
              </w:rPr>
              <w:t>NUOVA FOLGORE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AA082" w14:textId="77777777" w:rsidR="00C529A4" w:rsidRPr="00636C93" w:rsidRDefault="00C529A4" w:rsidP="00E35C8D">
            <w:pPr>
              <w:pStyle w:val="rowtabella0"/>
              <w:rPr>
                <w:color w:val="002060"/>
                <w:highlight w:val="yellow"/>
              </w:rPr>
            </w:pPr>
            <w:r w:rsidRPr="00636C93">
              <w:rPr>
                <w:color w:val="002060"/>
                <w:highlight w:val="yellow"/>
              </w:rPr>
              <w:t>CASENUOVE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C706B" w14:textId="77777777" w:rsidR="00C529A4" w:rsidRPr="00980F44" w:rsidRDefault="00C529A4" w:rsidP="00E35C8D">
            <w:pPr>
              <w:pStyle w:val="rowtabella0"/>
              <w:rPr>
                <w:color w:val="002060"/>
              </w:rPr>
            </w:pPr>
            <w:r w:rsidRPr="00980F44">
              <w:rPr>
                <w:color w:val="002060"/>
              </w:rPr>
              <w:t>14/02/2025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A6DE" w14:textId="77777777" w:rsidR="00C529A4" w:rsidRPr="00980F44" w:rsidRDefault="00C529A4" w:rsidP="00E35C8D">
            <w:pPr>
              <w:pStyle w:val="rowtabella0"/>
              <w:jc w:val="center"/>
              <w:rPr>
                <w:color w:val="002060"/>
              </w:rPr>
            </w:pPr>
            <w:r w:rsidRPr="00636C93">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B5F01" w14:textId="77777777" w:rsidR="00C529A4" w:rsidRPr="00980F44" w:rsidRDefault="00C529A4" w:rsidP="00E35C8D">
            <w:pPr>
              <w:pStyle w:val="rowtabella0"/>
              <w:jc w:val="center"/>
              <w:rPr>
                <w:color w:val="002060"/>
              </w:rPr>
            </w:pPr>
            <w:r w:rsidRPr="00980F44">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8605D" w14:textId="77777777" w:rsidR="00C529A4" w:rsidRPr="00980F44" w:rsidRDefault="00C529A4" w:rsidP="00E35C8D">
            <w:pPr>
              <w:rPr>
                <w:color w:val="002060"/>
              </w:rPr>
            </w:pPr>
          </w:p>
        </w:tc>
      </w:tr>
    </w:tbl>
    <w:p w14:paraId="11E69D8C" w14:textId="77777777" w:rsidR="00C529A4" w:rsidRPr="00980F44" w:rsidRDefault="00C529A4" w:rsidP="00C529A4">
      <w:pPr>
        <w:pStyle w:val="breakline"/>
        <w:rPr>
          <w:rFonts w:eastAsiaTheme="minorEastAsia"/>
          <w:color w:val="002060"/>
        </w:rPr>
      </w:pPr>
    </w:p>
    <w:p w14:paraId="5736BD54" w14:textId="77777777" w:rsidR="00C529A4" w:rsidRPr="00980F44" w:rsidRDefault="00C529A4" w:rsidP="00C529A4">
      <w:pPr>
        <w:pStyle w:val="breakline"/>
        <w:rPr>
          <w:color w:val="002060"/>
        </w:rPr>
      </w:pPr>
    </w:p>
    <w:p w14:paraId="645E2BD4" w14:textId="77777777" w:rsidR="00C529A4" w:rsidRPr="00980F44" w:rsidRDefault="00C529A4" w:rsidP="00C529A4">
      <w:pPr>
        <w:pStyle w:val="sottotitolocampionato10"/>
        <w:rPr>
          <w:color w:val="002060"/>
        </w:rPr>
      </w:pPr>
      <w:r w:rsidRPr="00980F44">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529A4" w:rsidRPr="00980F44" w14:paraId="3475CC57" w14:textId="77777777" w:rsidTr="00636C9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44C3F" w14:textId="77777777" w:rsidR="00C529A4" w:rsidRPr="00980F44" w:rsidRDefault="00C529A4"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DB367" w14:textId="77777777" w:rsidR="00C529A4" w:rsidRPr="00980F44" w:rsidRDefault="00C529A4"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837D5" w14:textId="77777777" w:rsidR="00C529A4" w:rsidRPr="00980F44" w:rsidRDefault="00C529A4"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2AFD0" w14:textId="77777777" w:rsidR="00C529A4" w:rsidRPr="00980F44" w:rsidRDefault="00C529A4"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F7256" w14:textId="77777777" w:rsidR="00C529A4" w:rsidRPr="00980F44" w:rsidRDefault="00C529A4"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23AC9" w14:textId="77777777" w:rsidR="00C529A4" w:rsidRPr="00980F44" w:rsidRDefault="00C529A4"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6204A" w14:textId="77777777" w:rsidR="00C529A4" w:rsidRPr="00980F44" w:rsidRDefault="00C529A4"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1869C" w14:textId="77777777" w:rsidR="00C529A4" w:rsidRPr="00980F44" w:rsidRDefault="00C529A4" w:rsidP="00E35C8D">
            <w:pPr>
              <w:pStyle w:val="headertabella0"/>
              <w:rPr>
                <w:color w:val="002060"/>
              </w:rPr>
            </w:pPr>
            <w:r w:rsidRPr="00980F44">
              <w:rPr>
                <w:color w:val="002060"/>
              </w:rPr>
              <w:t>Impianto</w:t>
            </w:r>
          </w:p>
        </w:tc>
      </w:tr>
      <w:tr w:rsidR="00C529A4" w:rsidRPr="00980F44" w14:paraId="1C11D2C6" w14:textId="77777777" w:rsidTr="00636C9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CEBE4" w14:textId="77777777" w:rsidR="00C529A4" w:rsidRPr="00636C93" w:rsidRDefault="00C529A4" w:rsidP="00E35C8D">
            <w:pPr>
              <w:pStyle w:val="rowtabella0"/>
              <w:rPr>
                <w:color w:val="002060"/>
                <w:highlight w:val="yellow"/>
              </w:rPr>
            </w:pPr>
            <w:r w:rsidRPr="00636C93">
              <w:rPr>
                <w:color w:val="002060"/>
                <w:highlight w:val="yellow"/>
              </w:rPr>
              <w:t>11/10/2024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24BD8" w14:textId="77777777" w:rsidR="00C529A4" w:rsidRPr="00636C93" w:rsidRDefault="00C529A4" w:rsidP="00E35C8D">
            <w:pPr>
              <w:pStyle w:val="rowtabella0"/>
              <w:jc w:val="center"/>
              <w:rPr>
                <w:color w:val="002060"/>
                <w:highlight w:val="yellow"/>
              </w:rPr>
            </w:pPr>
            <w:r w:rsidRPr="00636C93">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451EB" w14:textId="77777777" w:rsidR="00C529A4" w:rsidRPr="00636C93" w:rsidRDefault="00C529A4" w:rsidP="00E35C8D">
            <w:pPr>
              <w:pStyle w:val="rowtabella0"/>
              <w:rPr>
                <w:color w:val="002060"/>
                <w:highlight w:val="yellow"/>
              </w:rPr>
            </w:pPr>
            <w:r w:rsidRPr="00636C93">
              <w:rPr>
                <w:color w:val="002060"/>
                <w:highlight w:val="yellow"/>
              </w:rPr>
              <w:t>NUOVA JUVENTINA FFC</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83E8" w14:textId="77777777" w:rsidR="00C529A4" w:rsidRPr="00636C93" w:rsidRDefault="00C529A4" w:rsidP="00E35C8D">
            <w:pPr>
              <w:pStyle w:val="rowtabella0"/>
              <w:rPr>
                <w:color w:val="002060"/>
                <w:highlight w:val="yellow"/>
              </w:rPr>
            </w:pPr>
            <w:r w:rsidRPr="00636C93">
              <w:rPr>
                <w:color w:val="002060"/>
                <w:highlight w:val="yellow"/>
              </w:rPr>
              <w:t>FROG S CLUB SPORT</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C2575" w14:textId="77777777" w:rsidR="00C529A4" w:rsidRPr="00980F44" w:rsidRDefault="00C529A4" w:rsidP="00E35C8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5F2F7" w14:textId="77777777" w:rsidR="00C529A4" w:rsidRPr="00980F44" w:rsidRDefault="00C529A4" w:rsidP="00E35C8D">
            <w:pPr>
              <w:pStyle w:val="rowtabella0"/>
              <w:jc w:val="center"/>
              <w:rPr>
                <w:color w:val="002060"/>
              </w:rPr>
            </w:pPr>
            <w:r w:rsidRPr="00636C93">
              <w:rPr>
                <w:color w:val="002060"/>
                <w:highlight w:val="yellow"/>
              </w:rPr>
              <w:t>22:30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6B225" w14:textId="77777777" w:rsidR="00C529A4" w:rsidRPr="00980F44" w:rsidRDefault="00C529A4" w:rsidP="00E35C8D">
            <w:pPr>
              <w:pStyle w:val="rowtabella0"/>
              <w:jc w:val="center"/>
              <w:rPr>
                <w:color w:val="002060"/>
              </w:rPr>
            </w:pPr>
            <w:r w:rsidRPr="00980F44">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CE2B3" w14:textId="77777777" w:rsidR="00C529A4" w:rsidRPr="00980F44" w:rsidRDefault="00C529A4" w:rsidP="00E35C8D">
            <w:pPr>
              <w:rPr>
                <w:color w:val="002060"/>
              </w:rPr>
            </w:pPr>
          </w:p>
        </w:tc>
      </w:tr>
    </w:tbl>
    <w:p w14:paraId="045FD8CF" w14:textId="77777777" w:rsidR="00C529A4" w:rsidRPr="00980F44" w:rsidRDefault="00C529A4" w:rsidP="00C529A4">
      <w:pPr>
        <w:pStyle w:val="breakline"/>
        <w:rPr>
          <w:rFonts w:eastAsiaTheme="minorEastAsia"/>
          <w:color w:val="002060"/>
        </w:rPr>
      </w:pPr>
    </w:p>
    <w:p w14:paraId="6C0D352B" w14:textId="77777777" w:rsidR="00C529A4" w:rsidRPr="00980F44" w:rsidRDefault="00C529A4" w:rsidP="00C529A4">
      <w:pPr>
        <w:pStyle w:val="breakline"/>
        <w:rPr>
          <w:color w:val="002060"/>
        </w:rPr>
      </w:pPr>
    </w:p>
    <w:p w14:paraId="3F175561" w14:textId="77777777" w:rsidR="00C529A4" w:rsidRPr="00980F44" w:rsidRDefault="00C529A4" w:rsidP="00C529A4">
      <w:pPr>
        <w:pStyle w:val="breakline"/>
        <w:rPr>
          <w:color w:val="002060"/>
        </w:rPr>
      </w:pPr>
    </w:p>
    <w:p w14:paraId="7D333C95" w14:textId="77777777" w:rsidR="00C529A4" w:rsidRPr="00980F44" w:rsidRDefault="00C529A4" w:rsidP="00C529A4">
      <w:pPr>
        <w:pStyle w:val="titoloprinc0"/>
        <w:rPr>
          <w:color w:val="002060"/>
        </w:rPr>
      </w:pPr>
      <w:r w:rsidRPr="00980F44">
        <w:rPr>
          <w:color w:val="002060"/>
        </w:rPr>
        <w:t>RISULTATI</w:t>
      </w:r>
    </w:p>
    <w:p w14:paraId="31A811DF" w14:textId="77777777" w:rsidR="00C529A4" w:rsidRPr="00980F44" w:rsidRDefault="00C529A4" w:rsidP="00C529A4">
      <w:pPr>
        <w:pStyle w:val="breakline"/>
        <w:rPr>
          <w:color w:val="002060"/>
        </w:rPr>
      </w:pPr>
    </w:p>
    <w:p w14:paraId="17C267AA" w14:textId="77777777" w:rsidR="00C529A4" w:rsidRPr="00980F44" w:rsidRDefault="00C529A4" w:rsidP="00C529A4">
      <w:pPr>
        <w:pStyle w:val="sottotitolocampionato10"/>
        <w:rPr>
          <w:color w:val="002060"/>
        </w:rPr>
      </w:pPr>
      <w:r w:rsidRPr="00980F44">
        <w:rPr>
          <w:color w:val="002060"/>
        </w:rPr>
        <w:t>RISULTATI UFFICIALI GARE DEL 04/10/2024</w:t>
      </w:r>
    </w:p>
    <w:p w14:paraId="7D4F4999" w14:textId="77777777" w:rsidR="0074785A" w:rsidRPr="0074785A" w:rsidRDefault="0074785A" w:rsidP="0074785A">
      <w:pPr>
        <w:pStyle w:val="sottotitolocampionato20"/>
        <w:spacing w:before="0" w:beforeAutospacing="0" w:after="0" w:afterAutospacing="0"/>
        <w:rPr>
          <w:rFonts w:ascii="Arial" w:hAnsi="Arial" w:cs="Arial"/>
          <w:color w:val="002060"/>
          <w:sz w:val="20"/>
          <w:szCs w:val="20"/>
        </w:rPr>
      </w:pPr>
      <w:r w:rsidRPr="0074785A">
        <w:rPr>
          <w:rFonts w:ascii="Arial" w:hAnsi="Arial" w:cs="Arial"/>
          <w:color w:val="002060"/>
          <w:sz w:val="20"/>
          <w:szCs w:val="20"/>
        </w:rPr>
        <w:t>Si trascrivono qui di seguito i risultati ufficiali delle gare disputate</w:t>
      </w:r>
    </w:p>
    <w:p w14:paraId="29CBA1E9" w14:textId="77777777" w:rsidR="00C529A4" w:rsidRPr="00980F44" w:rsidRDefault="00C529A4" w:rsidP="00C529A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529A4" w:rsidRPr="00980F44" w14:paraId="03B99E55" w14:textId="77777777" w:rsidTr="00E35C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54AF8D7D"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F2949" w14:textId="77777777" w:rsidR="00C529A4" w:rsidRPr="00980F44" w:rsidRDefault="00C529A4" w:rsidP="00E35C8D">
                  <w:pPr>
                    <w:pStyle w:val="headertabella0"/>
                    <w:rPr>
                      <w:color w:val="002060"/>
                    </w:rPr>
                  </w:pPr>
                  <w:r w:rsidRPr="00980F44">
                    <w:rPr>
                      <w:color w:val="002060"/>
                    </w:rPr>
                    <w:t>GIRONE E - 2 Giornata - A</w:t>
                  </w:r>
                </w:p>
              </w:tc>
            </w:tr>
            <w:tr w:rsidR="00C529A4" w:rsidRPr="00980F44" w14:paraId="6F0C0539"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D3E88C" w14:textId="77777777" w:rsidR="00C529A4" w:rsidRPr="00980F44" w:rsidRDefault="00C529A4" w:rsidP="00E35C8D">
                  <w:pPr>
                    <w:pStyle w:val="rowtabella0"/>
                    <w:rPr>
                      <w:color w:val="002060"/>
                    </w:rPr>
                  </w:pPr>
                  <w:r w:rsidRPr="00980F44">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D3187" w14:textId="77777777" w:rsidR="00C529A4" w:rsidRPr="00980F44" w:rsidRDefault="00C529A4" w:rsidP="00E35C8D">
                  <w:pPr>
                    <w:pStyle w:val="rowtabella0"/>
                    <w:rPr>
                      <w:color w:val="002060"/>
                    </w:rPr>
                  </w:pPr>
                  <w:r w:rsidRPr="00980F44">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1ECD2" w14:textId="77777777" w:rsidR="00C529A4" w:rsidRPr="00980F44" w:rsidRDefault="00C529A4" w:rsidP="00E35C8D">
                  <w:pPr>
                    <w:pStyle w:val="rowtabella0"/>
                    <w:jc w:val="center"/>
                    <w:rPr>
                      <w:color w:val="002060"/>
                    </w:rPr>
                  </w:pPr>
                  <w:r w:rsidRPr="00980F44">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D719F7" w14:textId="77777777" w:rsidR="00C529A4" w:rsidRPr="00980F44" w:rsidRDefault="00C529A4" w:rsidP="00E35C8D">
                  <w:pPr>
                    <w:pStyle w:val="rowtabella0"/>
                    <w:jc w:val="center"/>
                    <w:rPr>
                      <w:color w:val="002060"/>
                    </w:rPr>
                  </w:pPr>
                  <w:r w:rsidRPr="00980F44">
                    <w:rPr>
                      <w:color w:val="002060"/>
                    </w:rPr>
                    <w:t> </w:t>
                  </w:r>
                </w:p>
              </w:tc>
            </w:tr>
            <w:tr w:rsidR="00C529A4" w:rsidRPr="00980F44" w14:paraId="5193E1D1"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315C82" w14:textId="77777777" w:rsidR="00C529A4" w:rsidRPr="00980F44" w:rsidRDefault="00C529A4" w:rsidP="00E35C8D">
                  <w:pPr>
                    <w:pStyle w:val="rowtabella0"/>
                    <w:rPr>
                      <w:color w:val="002060"/>
                    </w:rPr>
                  </w:pPr>
                  <w:r w:rsidRPr="00980F44">
                    <w:rPr>
                      <w:color w:val="002060"/>
                    </w:rPr>
                    <w:t>AMATORI STESE 2007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B6CA5B" w14:textId="77777777" w:rsidR="00C529A4" w:rsidRPr="00980F44" w:rsidRDefault="00C529A4" w:rsidP="00E35C8D">
                  <w:pPr>
                    <w:pStyle w:val="rowtabella0"/>
                    <w:rPr>
                      <w:color w:val="002060"/>
                    </w:rPr>
                  </w:pPr>
                  <w:r w:rsidRPr="00980F44">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7DEACF" w14:textId="77777777" w:rsidR="00C529A4" w:rsidRPr="00980F44" w:rsidRDefault="00C529A4" w:rsidP="00E35C8D">
                  <w:pPr>
                    <w:pStyle w:val="rowtabella0"/>
                    <w:jc w:val="center"/>
                    <w:rPr>
                      <w:color w:val="002060"/>
                    </w:rPr>
                  </w:pPr>
                  <w:r w:rsidRPr="00980F44">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A5FAD0" w14:textId="77777777" w:rsidR="00C529A4" w:rsidRPr="00980F44" w:rsidRDefault="00C529A4" w:rsidP="00E35C8D">
                  <w:pPr>
                    <w:pStyle w:val="rowtabella0"/>
                    <w:jc w:val="center"/>
                    <w:rPr>
                      <w:color w:val="002060"/>
                    </w:rPr>
                  </w:pPr>
                  <w:r w:rsidRPr="00980F44">
                    <w:rPr>
                      <w:color w:val="002060"/>
                    </w:rPr>
                    <w:t> </w:t>
                  </w:r>
                </w:p>
              </w:tc>
            </w:tr>
            <w:tr w:rsidR="00C529A4" w:rsidRPr="00980F44" w14:paraId="53F2575B"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4AEA1D" w14:textId="77777777" w:rsidR="00C529A4" w:rsidRPr="00980F44" w:rsidRDefault="00C529A4" w:rsidP="00E35C8D">
                  <w:pPr>
                    <w:pStyle w:val="rowtabella0"/>
                    <w:rPr>
                      <w:color w:val="002060"/>
                    </w:rPr>
                  </w:pPr>
                  <w:r w:rsidRPr="00980F44">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04368D" w14:textId="77777777" w:rsidR="00C529A4" w:rsidRPr="00980F44" w:rsidRDefault="00C529A4" w:rsidP="00E35C8D">
                  <w:pPr>
                    <w:pStyle w:val="rowtabella0"/>
                    <w:rPr>
                      <w:color w:val="002060"/>
                    </w:rPr>
                  </w:pPr>
                  <w:r w:rsidRPr="00980F44">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AD74CD" w14:textId="77777777" w:rsidR="00C529A4" w:rsidRPr="00980F44" w:rsidRDefault="00C529A4" w:rsidP="00E35C8D">
                  <w:pPr>
                    <w:pStyle w:val="rowtabella0"/>
                    <w:jc w:val="center"/>
                    <w:rPr>
                      <w:color w:val="002060"/>
                    </w:rPr>
                  </w:pPr>
                  <w:r w:rsidRPr="00980F44">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668B15" w14:textId="77777777" w:rsidR="00C529A4" w:rsidRPr="00980F44" w:rsidRDefault="00C529A4" w:rsidP="00E35C8D">
                  <w:pPr>
                    <w:pStyle w:val="rowtabella0"/>
                    <w:jc w:val="center"/>
                    <w:rPr>
                      <w:color w:val="002060"/>
                    </w:rPr>
                  </w:pPr>
                  <w:r w:rsidRPr="00980F44">
                    <w:rPr>
                      <w:color w:val="002060"/>
                    </w:rPr>
                    <w:t> </w:t>
                  </w:r>
                </w:p>
              </w:tc>
            </w:tr>
            <w:tr w:rsidR="00C529A4" w:rsidRPr="00980F44" w14:paraId="76C6BCEF"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30E16C7" w14:textId="77777777" w:rsidR="00C529A4" w:rsidRPr="00980F44" w:rsidRDefault="00C529A4" w:rsidP="00E35C8D">
                  <w:pPr>
                    <w:pStyle w:val="rowtabella0"/>
                    <w:rPr>
                      <w:color w:val="002060"/>
                    </w:rPr>
                  </w:pPr>
                  <w:r w:rsidRPr="00980F44">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8C862B" w14:textId="77777777" w:rsidR="00C529A4" w:rsidRPr="00980F44" w:rsidRDefault="00C529A4" w:rsidP="00E35C8D">
                  <w:pPr>
                    <w:pStyle w:val="rowtabella0"/>
                    <w:rPr>
                      <w:color w:val="002060"/>
                    </w:rPr>
                  </w:pPr>
                  <w:r w:rsidRPr="00980F44">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03EA1A" w14:textId="77777777" w:rsidR="00C529A4" w:rsidRPr="00980F44" w:rsidRDefault="00C529A4" w:rsidP="00E35C8D">
                  <w:pPr>
                    <w:pStyle w:val="rowtabella0"/>
                    <w:jc w:val="center"/>
                    <w:rPr>
                      <w:color w:val="002060"/>
                    </w:rPr>
                  </w:pPr>
                  <w:r w:rsidRPr="00980F44">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38B00E" w14:textId="77777777" w:rsidR="00C529A4" w:rsidRPr="00980F44" w:rsidRDefault="00C529A4" w:rsidP="00E35C8D">
                  <w:pPr>
                    <w:pStyle w:val="rowtabella0"/>
                    <w:jc w:val="center"/>
                    <w:rPr>
                      <w:color w:val="002060"/>
                    </w:rPr>
                  </w:pPr>
                  <w:r w:rsidRPr="00980F44">
                    <w:rPr>
                      <w:color w:val="002060"/>
                    </w:rPr>
                    <w:t> </w:t>
                  </w:r>
                </w:p>
              </w:tc>
            </w:tr>
            <w:tr w:rsidR="00C529A4" w:rsidRPr="00980F44" w14:paraId="68E62447"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4B1157" w14:textId="77777777" w:rsidR="00C529A4" w:rsidRPr="00980F44" w:rsidRDefault="00C529A4" w:rsidP="00E35C8D">
                  <w:pPr>
                    <w:pStyle w:val="rowtabella0"/>
                    <w:rPr>
                      <w:color w:val="002060"/>
                    </w:rPr>
                  </w:pPr>
                  <w:r w:rsidRPr="00980F44">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E50700" w14:textId="77777777" w:rsidR="00C529A4" w:rsidRPr="00980F44" w:rsidRDefault="00C529A4" w:rsidP="00E35C8D">
                  <w:pPr>
                    <w:pStyle w:val="rowtabella0"/>
                    <w:rPr>
                      <w:color w:val="002060"/>
                    </w:rPr>
                  </w:pPr>
                  <w:r w:rsidRPr="00980F44">
                    <w:rPr>
                      <w:color w:val="002060"/>
                    </w:rPr>
                    <w:t xml:space="preserve">- CALCIO </w:t>
                  </w:r>
                  <w:proofErr w:type="gramStart"/>
                  <w:r w:rsidRPr="00980F44">
                    <w:rPr>
                      <w:color w:val="002060"/>
                    </w:rPr>
                    <w:t>S.ELPIDIO</w:t>
                  </w:r>
                  <w:proofErr w:type="gramEnd"/>
                  <w:r w:rsidRPr="00980F44">
                    <w:rPr>
                      <w:color w:val="002060"/>
                    </w:rPr>
                    <w:t xml:space="preserve">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4A8762" w14:textId="77777777" w:rsidR="00C529A4" w:rsidRPr="00980F44" w:rsidRDefault="00C529A4" w:rsidP="00E35C8D">
                  <w:pPr>
                    <w:pStyle w:val="rowtabella0"/>
                    <w:jc w:val="center"/>
                    <w:rPr>
                      <w:color w:val="002060"/>
                    </w:rPr>
                  </w:pPr>
                  <w:r w:rsidRPr="00980F44">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388228" w14:textId="77777777" w:rsidR="00C529A4" w:rsidRPr="00980F44" w:rsidRDefault="00C529A4" w:rsidP="00E35C8D">
                  <w:pPr>
                    <w:pStyle w:val="rowtabella0"/>
                    <w:jc w:val="center"/>
                    <w:rPr>
                      <w:color w:val="002060"/>
                    </w:rPr>
                  </w:pPr>
                  <w:r w:rsidRPr="00980F44">
                    <w:rPr>
                      <w:color w:val="002060"/>
                    </w:rPr>
                    <w:t> </w:t>
                  </w:r>
                </w:p>
              </w:tc>
            </w:tr>
            <w:tr w:rsidR="00C529A4" w:rsidRPr="00980F44" w14:paraId="22E33198"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0A9946" w14:textId="77777777" w:rsidR="00C529A4" w:rsidRPr="00980F44" w:rsidRDefault="00C529A4" w:rsidP="00E35C8D">
                  <w:pPr>
                    <w:pStyle w:val="rowtabella0"/>
                    <w:rPr>
                      <w:color w:val="002060"/>
                    </w:rPr>
                  </w:pPr>
                  <w:r w:rsidRPr="00980F44">
                    <w:rPr>
                      <w:color w:val="002060"/>
                    </w:rPr>
                    <w:t>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6F856" w14:textId="77777777" w:rsidR="00C529A4" w:rsidRPr="00980F44" w:rsidRDefault="00C529A4" w:rsidP="00E35C8D">
                  <w:pPr>
                    <w:pStyle w:val="rowtabella0"/>
                    <w:rPr>
                      <w:color w:val="002060"/>
                    </w:rPr>
                  </w:pPr>
                  <w:r w:rsidRPr="00980F44">
                    <w:rPr>
                      <w:color w:val="002060"/>
                    </w:rPr>
                    <w:t>- UNION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1AFEB" w14:textId="77777777" w:rsidR="00C529A4" w:rsidRPr="00980F44" w:rsidRDefault="00C529A4" w:rsidP="00E35C8D">
                  <w:pPr>
                    <w:pStyle w:val="rowtabella0"/>
                    <w:jc w:val="center"/>
                    <w:rPr>
                      <w:color w:val="002060"/>
                    </w:rPr>
                  </w:pPr>
                  <w:r w:rsidRPr="00980F44">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169872" w14:textId="77777777" w:rsidR="00C529A4" w:rsidRPr="00980F44" w:rsidRDefault="00C529A4" w:rsidP="00E35C8D">
                  <w:pPr>
                    <w:pStyle w:val="rowtabella0"/>
                    <w:jc w:val="center"/>
                    <w:rPr>
                      <w:color w:val="002060"/>
                    </w:rPr>
                  </w:pPr>
                  <w:r w:rsidRPr="00980F44">
                    <w:rPr>
                      <w:color w:val="002060"/>
                    </w:rPr>
                    <w:t> </w:t>
                  </w:r>
                </w:p>
              </w:tc>
            </w:tr>
          </w:tbl>
          <w:p w14:paraId="00F26871" w14:textId="77777777" w:rsidR="00C529A4" w:rsidRPr="00980F44" w:rsidRDefault="00C529A4" w:rsidP="00E35C8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28FE03DB"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D70D1" w14:textId="77777777" w:rsidR="00C529A4" w:rsidRPr="00980F44" w:rsidRDefault="00C529A4" w:rsidP="00E35C8D">
                  <w:pPr>
                    <w:pStyle w:val="headertabella0"/>
                    <w:rPr>
                      <w:color w:val="002060"/>
                    </w:rPr>
                  </w:pPr>
                  <w:r w:rsidRPr="00980F44">
                    <w:rPr>
                      <w:color w:val="002060"/>
                    </w:rPr>
                    <w:t>GIRONE F - 2 Giornata - A</w:t>
                  </w:r>
                </w:p>
              </w:tc>
            </w:tr>
            <w:tr w:rsidR="00C529A4" w:rsidRPr="00980F44" w14:paraId="2B73BB3B"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E6A63A" w14:textId="77777777" w:rsidR="00C529A4" w:rsidRPr="00980F44" w:rsidRDefault="00C529A4" w:rsidP="00E35C8D">
                  <w:pPr>
                    <w:pStyle w:val="rowtabella0"/>
                    <w:rPr>
                      <w:color w:val="002060"/>
                    </w:rPr>
                  </w:pPr>
                  <w:r w:rsidRPr="00980F44">
                    <w:rPr>
                      <w:color w:val="002060"/>
                    </w:rPr>
                    <w:t>(1) 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83C55B" w14:textId="77777777" w:rsidR="00C529A4" w:rsidRPr="00980F44" w:rsidRDefault="00C529A4" w:rsidP="00E35C8D">
                  <w:pPr>
                    <w:pStyle w:val="rowtabella0"/>
                    <w:rPr>
                      <w:color w:val="002060"/>
                    </w:rPr>
                  </w:pPr>
                  <w:r w:rsidRPr="00980F44">
                    <w:rPr>
                      <w:color w:val="002060"/>
                    </w:rPr>
                    <w:t>- CASELLE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6F613" w14:textId="77777777" w:rsidR="00C529A4" w:rsidRPr="00980F44" w:rsidRDefault="00C529A4" w:rsidP="00E35C8D">
                  <w:pPr>
                    <w:pStyle w:val="rowtabella0"/>
                    <w:jc w:val="center"/>
                    <w:rPr>
                      <w:color w:val="002060"/>
                    </w:rPr>
                  </w:pPr>
                  <w:r w:rsidRPr="00980F44">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8AEB5A" w14:textId="77777777" w:rsidR="00C529A4" w:rsidRPr="00980F44" w:rsidRDefault="00C529A4" w:rsidP="00E35C8D">
                  <w:pPr>
                    <w:pStyle w:val="rowtabella0"/>
                    <w:jc w:val="center"/>
                    <w:rPr>
                      <w:color w:val="002060"/>
                    </w:rPr>
                  </w:pPr>
                  <w:r w:rsidRPr="00980F44">
                    <w:rPr>
                      <w:color w:val="002060"/>
                    </w:rPr>
                    <w:t> </w:t>
                  </w:r>
                </w:p>
              </w:tc>
            </w:tr>
            <w:tr w:rsidR="00C529A4" w:rsidRPr="00980F44" w14:paraId="3B457DBA"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E2909E" w14:textId="77777777" w:rsidR="00C529A4" w:rsidRPr="00980F44" w:rsidRDefault="00C529A4" w:rsidP="00E35C8D">
                  <w:pPr>
                    <w:pStyle w:val="rowtabella0"/>
                    <w:rPr>
                      <w:color w:val="002060"/>
                    </w:rPr>
                  </w:pPr>
                  <w:r w:rsidRPr="00980F44">
                    <w:rPr>
                      <w:color w:val="002060"/>
                    </w:rPr>
                    <w:t>(2) 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D2AA22" w14:textId="77777777" w:rsidR="00C529A4" w:rsidRPr="00980F44" w:rsidRDefault="00C529A4" w:rsidP="00E35C8D">
                  <w:pPr>
                    <w:pStyle w:val="rowtabella0"/>
                    <w:rPr>
                      <w:color w:val="002060"/>
                    </w:rPr>
                  </w:pPr>
                  <w:r w:rsidRPr="00980F44">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D59EB0" w14:textId="77777777" w:rsidR="00C529A4" w:rsidRPr="00980F44" w:rsidRDefault="00C529A4" w:rsidP="00E35C8D">
                  <w:pPr>
                    <w:pStyle w:val="rowtabella0"/>
                    <w:jc w:val="center"/>
                    <w:rPr>
                      <w:color w:val="002060"/>
                    </w:rPr>
                  </w:pPr>
                  <w:r w:rsidRPr="00980F44">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359296" w14:textId="77777777" w:rsidR="00C529A4" w:rsidRPr="00980F44" w:rsidRDefault="00C529A4" w:rsidP="00E35C8D">
                  <w:pPr>
                    <w:pStyle w:val="rowtabella0"/>
                    <w:jc w:val="center"/>
                    <w:rPr>
                      <w:color w:val="002060"/>
                    </w:rPr>
                  </w:pPr>
                  <w:r w:rsidRPr="00980F44">
                    <w:rPr>
                      <w:color w:val="002060"/>
                    </w:rPr>
                    <w:t> </w:t>
                  </w:r>
                </w:p>
              </w:tc>
            </w:tr>
            <w:tr w:rsidR="00C529A4" w:rsidRPr="00980F44" w14:paraId="49CEBA04"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F51E83" w14:textId="77777777" w:rsidR="00C529A4" w:rsidRPr="00980F44" w:rsidRDefault="00C529A4" w:rsidP="00E35C8D">
                  <w:pPr>
                    <w:pStyle w:val="rowtabella0"/>
                    <w:rPr>
                      <w:color w:val="002060"/>
                    </w:rPr>
                  </w:pPr>
                  <w:r w:rsidRPr="00980F44">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A06E8B" w14:textId="77777777" w:rsidR="00C529A4" w:rsidRPr="00980F44" w:rsidRDefault="00C529A4" w:rsidP="00E35C8D">
                  <w:pPr>
                    <w:pStyle w:val="rowtabella0"/>
                    <w:rPr>
                      <w:color w:val="002060"/>
                    </w:rPr>
                  </w:pPr>
                  <w:r w:rsidRPr="00980F44">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BD9427" w14:textId="77777777" w:rsidR="00C529A4" w:rsidRPr="00980F44" w:rsidRDefault="00C529A4" w:rsidP="00E35C8D">
                  <w:pPr>
                    <w:pStyle w:val="rowtabella0"/>
                    <w:jc w:val="center"/>
                    <w:rPr>
                      <w:color w:val="002060"/>
                    </w:rPr>
                  </w:pPr>
                  <w:r w:rsidRPr="00980F44">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E964D9" w14:textId="77777777" w:rsidR="00C529A4" w:rsidRPr="00980F44" w:rsidRDefault="00C529A4" w:rsidP="00E35C8D">
                  <w:pPr>
                    <w:pStyle w:val="rowtabella0"/>
                    <w:jc w:val="center"/>
                    <w:rPr>
                      <w:color w:val="002060"/>
                    </w:rPr>
                  </w:pPr>
                  <w:r w:rsidRPr="00980F44">
                    <w:rPr>
                      <w:color w:val="002060"/>
                    </w:rPr>
                    <w:t> </w:t>
                  </w:r>
                </w:p>
              </w:tc>
            </w:tr>
            <w:tr w:rsidR="00C529A4" w:rsidRPr="00980F44" w14:paraId="50FB4B12"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C2F57C" w14:textId="77777777" w:rsidR="00C529A4" w:rsidRPr="00980F44" w:rsidRDefault="00C529A4" w:rsidP="00E35C8D">
                  <w:pPr>
                    <w:pStyle w:val="rowtabella0"/>
                    <w:rPr>
                      <w:color w:val="002060"/>
                    </w:rPr>
                  </w:pPr>
                  <w:r w:rsidRPr="00980F44">
                    <w:rPr>
                      <w:color w:val="002060"/>
                    </w:rPr>
                    <w:t>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505B35" w14:textId="77777777" w:rsidR="00C529A4" w:rsidRPr="00980F44" w:rsidRDefault="00C529A4" w:rsidP="00E35C8D">
                  <w:pPr>
                    <w:pStyle w:val="rowtabella0"/>
                    <w:rPr>
                      <w:color w:val="002060"/>
                    </w:rPr>
                  </w:pPr>
                  <w:r w:rsidRPr="00980F44">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C7CCD4" w14:textId="77777777" w:rsidR="00C529A4" w:rsidRPr="00980F44" w:rsidRDefault="00C529A4" w:rsidP="00E35C8D">
                  <w:pPr>
                    <w:pStyle w:val="rowtabella0"/>
                    <w:jc w:val="center"/>
                    <w:rPr>
                      <w:color w:val="002060"/>
                    </w:rPr>
                  </w:pPr>
                  <w:r w:rsidRPr="00980F44">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09D348" w14:textId="77777777" w:rsidR="00C529A4" w:rsidRPr="00980F44" w:rsidRDefault="00C529A4" w:rsidP="00E35C8D">
                  <w:pPr>
                    <w:pStyle w:val="rowtabella0"/>
                    <w:jc w:val="center"/>
                    <w:rPr>
                      <w:color w:val="002060"/>
                    </w:rPr>
                  </w:pPr>
                  <w:r w:rsidRPr="00980F44">
                    <w:rPr>
                      <w:color w:val="002060"/>
                    </w:rPr>
                    <w:t> </w:t>
                  </w:r>
                </w:p>
              </w:tc>
            </w:tr>
            <w:tr w:rsidR="00C529A4" w:rsidRPr="00980F44" w14:paraId="61CBE9FC"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7BCA2E" w14:textId="77777777" w:rsidR="00C529A4" w:rsidRPr="00980F44" w:rsidRDefault="00C529A4" w:rsidP="00E35C8D">
                  <w:pPr>
                    <w:pStyle w:val="rowtabella0"/>
                    <w:rPr>
                      <w:color w:val="002060"/>
                    </w:rPr>
                  </w:pPr>
                  <w:r w:rsidRPr="00980F44">
                    <w:rPr>
                      <w:color w:val="002060"/>
                    </w:rPr>
                    <w:t>(1) 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081BFB" w14:textId="77777777" w:rsidR="00C529A4" w:rsidRPr="00980F44" w:rsidRDefault="00C529A4" w:rsidP="00E35C8D">
                  <w:pPr>
                    <w:pStyle w:val="rowtabella0"/>
                    <w:rPr>
                      <w:color w:val="002060"/>
                    </w:rPr>
                  </w:pPr>
                  <w:r w:rsidRPr="00980F44">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263ACA" w14:textId="77777777" w:rsidR="00C529A4" w:rsidRPr="00980F44" w:rsidRDefault="00C529A4" w:rsidP="00E35C8D">
                  <w:pPr>
                    <w:pStyle w:val="rowtabella0"/>
                    <w:jc w:val="center"/>
                    <w:rPr>
                      <w:color w:val="002060"/>
                    </w:rPr>
                  </w:pPr>
                  <w:r w:rsidRPr="00980F44">
                    <w:rPr>
                      <w:color w:val="002060"/>
                    </w:rPr>
                    <w:t>2 - 16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A9F941" w14:textId="77777777" w:rsidR="00C529A4" w:rsidRPr="00980F44" w:rsidRDefault="00C529A4" w:rsidP="00E35C8D">
                  <w:pPr>
                    <w:pStyle w:val="rowtabella0"/>
                    <w:jc w:val="center"/>
                    <w:rPr>
                      <w:color w:val="002060"/>
                    </w:rPr>
                  </w:pPr>
                  <w:r w:rsidRPr="00980F44">
                    <w:rPr>
                      <w:color w:val="002060"/>
                    </w:rPr>
                    <w:t> </w:t>
                  </w:r>
                </w:p>
              </w:tc>
            </w:tr>
            <w:tr w:rsidR="00C529A4" w:rsidRPr="00980F44" w14:paraId="13807383"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DC4B4D" w14:textId="77777777" w:rsidR="00C529A4" w:rsidRPr="00980F44" w:rsidRDefault="00C529A4" w:rsidP="00E35C8D">
                  <w:pPr>
                    <w:pStyle w:val="rowtabella0"/>
                    <w:rPr>
                      <w:color w:val="002060"/>
                    </w:rPr>
                  </w:pPr>
                  <w:r w:rsidRPr="00980F44">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1B240" w14:textId="77777777" w:rsidR="00C529A4" w:rsidRPr="00980F44" w:rsidRDefault="00C529A4" w:rsidP="00E35C8D">
                  <w:pPr>
                    <w:pStyle w:val="rowtabella0"/>
                    <w:rPr>
                      <w:color w:val="002060"/>
                    </w:rPr>
                  </w:pPr>
                  <w:r w:rsidRPr="00980F44">
                    <w:rPr>
                      <w:color w:val="002060"/>
                    </w:rPr>
                    <w:t>- TRIBALCIO PICENA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5FFC97" w14:textId="77777777" w:rsidR="00C529A4" w:rsidRPr="00980F44" w:rsidRDefault="00C529A4" w:rsidP="00E35C8D">
                  <w:pPr>
                    <w:pStyle w:val="rowtabella0"/>
                    <w:jc w:val="center"/>
                    <w:rPr>
                      <w:color w:val="002060"/>
                    </w:rPr>
                  </w:pPr>
                  <w:r w:rsidRPr="00980F44">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6A27AA" w14:textId="77777777" w:rsidR="00C529A4" w:rsidRPr="00980F44" w:rsidRDefault="00C529A4" w:rsidP="00E35C8D">
                  <w:pPr>
                    <w:pStyle w:val="rowtabella0"/>
                    <w:jc w:val="center"/>
                    <w:rPr>
                      <w:color w:val="002060"/>
                    </w:rPr>
                  </w:pPr>
                  <w:r w:rsidRPr="00980F44">
                    <w:rPr>
                      <w:color w:val="002060"/>
                    </w:rPr>
                    <w:t> </w:t>
                  </w:r>
                </w:p>
              </w:tc>
            </w:tr>
            <w:tr w:rsidR="00C529A4" w:rsidRPr="00980F44" w14:paraId="33A0B030" w14:textId="77777777" w:rsidTr="00E35C8D">
              <w:tc>
                <w:tcPr>
                  <w:tcW w:w="4700" w:type="dxa"/>
                  <w:gridSpan w:val="4"/>
                  <w:tcBorders>
                    <w:top w:val="nil"/>
                    <w:left w:val="nil"/>
                    <w:bottom w:val="nil"/>
                    <w:right w:val="nil"/>
                  </w:tcBorders>
                  <w:tcMar>
                    <w:top w:w="20" w:type="dxa"/>
                    <w:left w:w="20" w:type="dxa"/>
                    <w:bottom w:w="20" w:type="dxa"/>
                    <w:right w:w="20" w:type="dxa"/>
                  </w:tcMar>
                  <w:vAlign w:val="center"/>
                  <w:hideMark/>
                </w:tcPr>
                <w:p w14:paraId="41DC1865" w14:textId="77777777" w:rsidR="00C529A4" w:rsidRPr="00980F44" w:rsidRDefault="00C529A4" w:rsidP="00E35C8D">
                  <w:pPr>
                    <w:pStyle w:val="rowtabella0"/>
                    <w:rPr>
                      <w:color w:val="002060"/>
                    </w:rPr>
                  </w:pPr>
                  <w:r w:rsidRPr="00980F44">
                    <w:rPr>
                      <w:color w:val="002060"/>
                    </w:rPr>
                    <w:t>(1) - disputata il 05/10/2024</w:t>
                  </w:r>
                </w:p>
              </w:tc>
            </w:tr>
            <w:tr w:rsidR="00C529A4" w:rsidRPr="00980F44" w14:paraId="61CEB5FF" w14:textId="77777777" w:rsidTr="00E35C8D">
              <w:tc>
                <w:tcPr>
                  <w:tcW w:w="4700" w:type="dxa"/>
                  <w:gridSpan w:val="4"/>
                  <w:tcBorders>
                    <w:top w:val="nil"/>
                    <w:left w:val="nil"/>
                    <w:bottom w:val="nil"/>
                    <w:right w:val="nil"/>
                  </w:tcBorders>
                  <w:tcMar>
                    <w:top w:w="20" w:type="dxa"/>
                    <w:left w:w="20" w:type="dxa"/>
                    <w:bottom w:w="20" w:type="dxa"/>
                    <w:right w:w="20" w:type="dxa"/>
                  </w:tcMar>
                  <w:vAlign w:val="center"/>
                  <w:hideMark/>
                </w:tcPr>
                <w:p w14:paraId="3693DE94" w14:textId="77777777" w:rsidR="00C529A4" w:rsidRPr="00980F44" w:rsidRDefault="00C529A4" w:rsidP="00E35C8D">
                  <w:pPr>
                    <w:pStyle w:val="rowtabella0"/>
                    <w:rPr>
                      <w:color w:val="002060"/>
                    </w:rPr>
                  </w:pPr>
                  <w:r w:rsidRPr="00980F44">
                    <w:rPr>
                      <w:color w:val="002060"/>
                    </w:rPr>
                    <w:t>(2) - disputata il 02/10/2024</w:t>
                  </w:r>
                </w:p>
              </w:tc>
            </w:tr>
          </w:tbl>
          <w:p w14:paraId="5228D67F" w14:textId="77777777" w:rsidR="00C529A4" w:rsidRPr="00980F44" w:rsidRDefault="00C529A4" w:rsidP="00E35C8D">
            <w:pPr>
              <w:rPr>
                <w:color w:val="002060"/>
              </w:rPr>
            </w:pPr>
          </w:p>
        </w:tc>
      </w:tr>
    </w:tbl>
    <w:p w14:paraId="02FBCE57" w14:textId="77777777" w:rsidR="00C529A4" w:rsidRPr="00980F44" w:rsidRDefault="00C529A4" w:rsidP="00C529A4">
      <w:pPr>
        <w:pStyle w:val="breakline"/>
        <w:rPr>
          <w:rFonts w:eastAsiaTheme="minorEastAsia"/>
          <w:color w:val="002060"/>
        </w:rPr>
      </w:pPr>
    </w:p>
    <w:p w14:paraId="1127A092" w14:textId="77777777" w:rsidR="00C529A4" w:rsidRPr="00980F44" w:rsidRDefault="00C529A4" w:rsidP="00C529A4">
      <w:pPr>
        <w:pStyle w:val="breakline"/>
        <w:rPr>
          <w:color w:val="002060"/>
        </w:rPr>
      </w:pPr>
    </w:p>
    <w:p w14:paraId="3847C706" w14:textId="77777777" w:rsidR="00C529A4" w:rsidRPr="00980F44" w:rsidRDefault="00C529A4" w:rsidP="00C529A4">
      <w:pPr>
        <w:pStyle w:val="titoloprinc0"/>
        <w:rPr>
          <w:color w:val="002060"/>
        </w:rPr>
      </w:pPr>
      <w:r w:rsidRPr="00980F44">
        <w:rPr>
          <w:color w:val="002060"/>
        </w:rPr>
        <w:t>GIUDICE SPORTIVO</w:t>
      </w:r>
    </w:p>
    <w:p w14:paraId="34AB14AF" w14:textId="77777777" w:rsidR="00C529A4" w:rsidRPr="00980F44" w:rsidRDefault="00C529A4" w:rsidP="00C529A4">
      <w:pPr>
        <w:pStyle w:val="diffida"/>
        <w:rPr>
          <w:color w:val="002060"/>
        </w:rPr>
      </w:pPr>
      <w:r w:rsidRPr="00980F44">
        <w:rPr>
          <w:color w:val="002060"/>
        </w:rPr>
        <w:t>Il Giudice Sportivo Avv. Agnese Lazzaretti, con l'assistenza del segretario Angelo Castellana, nella seduta del 09/10/2024, ha adottato le decisioni che di seguito integralmente si riportano:</w:t>
      </w:r>
    </w:p>
    <w:p w14:paraId="22455FCF" w14:textId="77777777" w:rsidR="00C529A4" w:rsidRPr="00980F44" w:rsidRDefault="00C529A4" w:rsidP="00C529A4">
      <w:pPr>
        <w:pStyle w:val="titolo10"/>
        <w:rPr>
          <w:color w:val="002060"/>
        </w:rPr>
      </w:pPr>
      <w:r w:rsidRPr="00980F44">
        <w:rPr>
          <w:color w:val="002060"/>
        </w:rPr>
        <w:t xml:space="preserve">GARE DEL 2/10/2024 </w:t>
      </w:r>
    </w:p>
    <w:p w14:paraId="5A7940B2" w14:textId="77777777" w:rsidR="00C529A4" w:rsidRPr="00980F44" w:rsidRDefault="00C529A4" w:rsidP="00C529A4">
      <w:pPr>
        <w:pStyle w:val="titolo7a"/>
        <w:rPr>
          <w:color w:val="002060"/>
        </w:rPr>
      </w:pPr>
      <w:r w:rsidRPr="00980F44">
        <w:rPr>
          <w:color w:val="002060"/>
        </w:rPr>
        <w:t xml:space="preserve">PROVVEDIMENTI DISCIPLINARI </w:t>
      </w:r>
    </w:p>
    <w:p w14:paraId="78B3C4DA" w14:textId="77777777" w:rsidR="00C529A4" w:rsidRPr="00980F44" w:rsidRDefault="00C529A4" w:rsidP="00C529A4">
      <w:pPr>
        <w:pStyle w:val="titolo7b0"/>
        <w:rPr>
          <w:color w:val="002060"/>
        </w:rPr>
      </w:pPr>
      <w:r w:rsidRPr="00980F44">
        <w:rPr>
          <w:color w:val="002060"/>
        </w:rPr>
        <w:t xml:space="preserve">In base alle risultanze degli atti ufficiali sono state deliberate le seguenti sanzioni disciplinari. </w:t>
      </w:r>
    </w:p>
    <w:p w14:paraId="2393D762" w14:textId="77777777" w:rsidR="00C529A4" w:rsidRPr="00980F44" w:rsidRDefault="00C529A4" w:rsidP="00C529A4">
      <w:pPr>
        <w:pStyle w:val="titolo30"/>
        <w:rPr>
          <w:color w:val="002060"/>
        </w:rPr>
      </w:pPr>
      <w:r w:rsidRPr="00980F44">
        <w:rPr>
          <w:color w:val="002060"/>
        </w:rPr>
        <w:t xml:space="preserve">CALCIATORI NON ESPULSI </w:t>
      </w:r>
    </w:p>
    <w:p w14:paraId="79BA8B90" w14:textId="77777777" w:rsidR="00C529A4" w:rsidRPr="00980F44" w:rsidRDefault="00C529A4" w:rsidP="00C529A4">
      <w:pPr>
        <w:pStyle w:val="titolo20"/>
        <w:rPr>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1DB662BE" w14:textId="77777777" w:rsidTr="00E35C8D">
        <w:tc>
          <w:tcPr>
            <w:tcW w:w="2200" w:type="dxa"/>
            <w:tcMar>
              <w:top w:w="20" w:type="dxa"/>
              <w:left w:w="20" w:type="dxa"/>
              <w:bottom w:w="20" w:type="dxa"/>
              <w:right w:w="20" w:type="dxa"/>
            </w:tcMar>
            <w:vAlign w:val="center"/>
            <w:hideMark/>
          </w:tcPr>
          <w:p w14:paraId="0488FFAA" w14:textId="77777777" w:rsidR="00C529A4" w:rsidRPr="00980F44" w:rsidRDefault="00C529A4" w:rsidP="00E35C8D">
            <w:pPr>
              <w:pStyle w:val="movimento"/>
              <w:rPr>
                <w:color w:val="002060"/>
              </w:rPr>
            </w:pPr>
            <w:r w:rsidRPr="00980F44">
              <w:rPr>
                <w:color w:val="002060"/>
              </w:rPr>
              <w:t>BIBA URIM</w:t>
            </w:r>
          </w:p>
        </w:tc>
        <w:tc>
          <w:tcPr>
            <w:tcW w:w="2200" w:type="dxa"/>
            <w:tcMar>
              <w:top w:w="20" w:type="dxa"/>
              <w:left w:w="20" w:type="dxa"/>
              <w:bottom w:w="20" w:type="dxa"/>
              <w:right w:w="20" w:type="dxa"/>
            </w:tcMar>
            <w:vAlign w:val="center"/>
            <w:hideMark/>
          </w:tcPr>
          <w:p w14:paraId="16C4C30D" w14:textId="77777777" w:rsidR="00C529A4" w:rsidRPr="00980F44" w:rsidRDefault="00C529A4" w:rsidP="00E35C8D">
            <w:pPr>
              <w:pStyle w:val="movimento2"/>
              <w:rPr>
                <w:color w:val="002060"/>
              </w:rPr>
            </w:pPr>
            <w:r w:rsidRPr="00980F44">
              <w:rPr>
                <w:color w:val="002060"/>
              </w:rPr>
              <w:t xml:space="preserve">(FUTSAL L.C.) </w:t>
            </w:r>
          </w:p>
        </w:tc>
        <w:tc>
          <w:tcPr>
            <w:tcW w:w="800" w:type="dxa"/>
            <w:tcMar>
              <w:top w:w="20" w:type="dxa"/>
              <w:left w:w="20" w:type="dxa"/>
              <w:bottom w:w="20" w:type="dxa"/>
              <w:right w:w="20" w:type="dxa"/>
            </w:tcMar>
            <w:vAlign w:val="center"/>
            <w:hideMark/>
          </w:tcPr>
          <w:p w14:paraId="157B763C"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C738B3A"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7B10916" w14:textId="77777777" w:rsidR="00C529A4" w:rsidRPr="00980F44" w:rsidRDefault="00C529A4" w:rsidP="00E35C8D">
            <w:pPr>
              <w:pStyle w:val="movimento2"/>
              <w:rPr>
                <w:color w:val="002060"/>
              </w:rPr>
            </w:pPr>
            <w:r w:rsidRPr="00980F44">
              <w:rPr>
                <w:color w:val="002060"/>
              </w:rPr>
              <w:t> </w:t>
            </w:r>
          </w:p>
        </w:tc>
      </w:tr>
    </w:tbl>
    <w:p w14:paraId="78F6CD04" w14:textId="77777777" w:rsidR="00C529A4" w:rsidRPr="00980F44" w:rsidRDefault="00C529A4" w:rsidP="00C529A4">
      <w:pPr>
        <w:pStyle w:val="titolo10"/>
        <w:rPr>
          <w:rFonts w:eastAsiaTheme="minorEastAsia"/>
          <w:color w:val="002060"/>
        </w:rPr>
      </w:pPr>
      <w:r w:rsidRPr="00980F44">
        <w:rPr>
          <w:color w:val="002060"/>
        </w:rPr>
        <w:t xml:space="preserve">GARE DEL 4/10/2024 </w:t>
      </w:r>
    </w:p>
    <w:p w14:paraId="2F2402EC" w14:textId="77777777" w:rsidR="00C529A4" w:rsidRPr="00980F44" w:rsidRDefault="00C529A4" w:rsidP="00C529A4">
      <w:pPr>
        <w:pStyle w:val="titolo7a"/>
        <w:rPr>
          <w:color w:val="002060"/>
        </w:rPr>
      </w:pPr>
      <w:r w:rsidRPr="00980F44">
        <w:rPr>
          <w:color w:val="002060"/>
        </w:rPr>
        <w:t xml:space="preserve">PROVVEDIMENTI DISCIPLINARI </w:t>
      </w:r>
    </w:p>
    <w:p w14:paraId="1390E3F1" w14:textId="77777777" w:rsidR="00C529A4" w:rsidRPr="00980F44" w:rsidRDefault="00C529A4" w:rsidP="00C529A4">
      <w:pPr>
        <w:pStyle w:val="titolo7b0"/>
        <w:rPr>
          <w:color w:val="002060"/>
        </w:rPr>
      </w:pPr>
      <w:r w:rsidRPr="00980F44">
        <w:rPr>
          <w:color w:val="002060"/>
        </w:rPr>
        <w:t xml:space="preserve">In base alle risultanze degli atti ufficiali sono state deliberate le seguenti sanzioni disciplinari. </w:t>
      </w:r>
    </w:p>
    <w:p w14:paraId="38853D9D" w14:textId="77777777" w:rsidR="00C529A4" w:rsidRPr="00980F44" w:rsidRDefault="00C529A4" w:rsidP="00C529A4">
      <w:pPr>
        <w:pStyle w:val="titolo30"/>
        <w:rPr>
          <w:color w:val="002060"/>
        </w:rPr>
      </w:pPr>
      <w:r w:rsidRPr="00980F44">
        <w:rPr>
          <w:color w:val="002060"/>
        </w:rPr>
        <w:lastRenderedPageBreak/>
        <w:t xml:space="preserve">ALLENATORI </w:t>
      </w:r>
    </w:p>
    <w:p w14:paraId="6A997830" w14:textId="77777777" w:rsidR="00C529A4" w:rsidRPr="00980F44" w:rsidRDefault="00C529A4" w:rsidP="00C529A4">
      <w:pPr>
        <w:pStyle w:val="titolo20"/>
        <w:rPr>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7F193A9C" w14:textId="77777777" w:rsidTr="00E35C8D">
        <w:tc>
          <w:tcPr>
            <w:tcW w:w="2200" w:type="dxa"/>
            <w:tcMar>
              <w:top w:w="20" w:type="dxa"/>
              <w:left w:w="20" w:type="dxa"/>
              <w:bottom w:w="20" w:type="dxa"/>
              <w:right w:w="20" w:type="dxa"/>
            </w:tcMar>
            <w:vAlign w:val="center"/>
            <w:hideMark/>
          </w:tcPr>
          <w:p w14:paraId="1CA4C692" w14:textId="77777777" w:rsidR="00C529A4" w:rsidRPr="00980F44" w:rsidRDefault="00C529A4" w:rsidP="00E35C8D">
            <w:pPr>
              <w:pStyle w:val="movimento"/>
              <w:rPr>
                <w:color w:val="002060"/>
              </w:rPr>
            </w:pPr>
            <w:r w:rsidRPr="00980F44">
              <w:rPr>
                <w:color w:val="002060"/>
              </w:rPr>
              <w:t>DANGELO RICCARDO</w:t>
            </w:r>
          </w:p>
        </w:tc>
        <w:tc>
          <w:tcPr>
            <w:tcW w:w="2200" w:type="dxa"/>
            <w:tcMar>
              <w:top w:w="20" w:type="dxa"/>
              <w:left w:w="20" w:type="dxa"/>
              <w:bottom w:w="20" w:type="dxa"/>
              <w:right w:w="20" w:type="dxa"/>
            </w:tcMar>
            <w:vAlign w:val="center"/>
            <w:hideMark/>
          </w:tcPr>
          <w:p w14:paraId="78628F8D" w14:textId="77777777" w:rsidR="00C529A4" w:rsidRPr="00980F44" w:rsidRDefault="00C529A4" w:rsidP="00E35C8D">
            <w:pPr>
              <w:pStyle w:val="movimento2"/>
              <w:rPr>
                <w:color w:val="002060"/>
              </w:rPr>
            </w:pPr>
            <w:r w:rsidRPr="00980F44">
              <w:rPr>
                <w:color w:val="002060"/>
              </w:rPr>
              <w:t xml:space="preserve">(RIPABERARDA) </w:t>
            </w:r>
          </w:p>
        </w:tc>
        <w:tc>
          <w:tcPr>
            <w:tcW w:w="800" w:type="dxa"/>
            <w:tcMar>
              <w:top w:w="20" w:type="dxa"/>
              <w:left w:w="20" w:type="dxa"/>
              <w:bottom w:w="20" w:type="dxa"/>
              <w:right w:w="20" w:type="dxa"/>
            </w:tcMar>
            <w:vAlign w:val="center"/>
            <w:hideMark/>
          </w:tcPr>
          <w:p w14:paraId="7829FD1F"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DE0737D"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6BB6B89" w14:textId="77777777" w:rsidR="00C529A4" w:rsidRPr="00980F44" w:rsidRDefault="00C529A4" w:rsidP="00E35C8D">
            <w:pPr>
              <w:pStyle w:val="movimento2"/>
              <w:rPr>
                <w:color w:val="002060"/>
              </w:rPr>
            </w:pPr>
            <w:r w:rsidRPr="00980F44">
              <w:rPr>
                <w:color w:val="002060"/>
              </w:rPr>
              <w:t> </w:t>
            </w:r>
          </w:p>
        </w:tc>
      </w:tr>
    </w:tbl>
    <w:p w14:paraId="05EA7CB2" w14:textId="77777777" w:rsidR="00C529A4" w:rsidRPr="00980F44" w:rsidRDefault="00C529A4" w:rsidP="00C529A4">
      <w:pPr>
        <w:pStyle w:val="titolo30"/>
        <w:rPr>
          <w:rFonts w:eastAsiaTheme="minorEastAsia"/>
          <w:color w:val="002060"/>
        </w:rPr>
      </w:pPr>
      <w:r w:rsidRPr="00980F44">
        <w:rPr>
          <w:color w:val="002060"/>
        </w:rPr>
        <w:t xml:space="preserve">CALCIATORI ESPULSI </w:t>
      </w:r>
    </w:p>
    <w:p w14:paraId="0FBE5C42" w14:textId="77777777" w:rsidR="00C529A4" w:rsidRPr="00980F44" w:rsidRDefault="00C529A4" w:rsidP="00C529A4">
      <w:pPr>
        <w:pStyle w:val="titolo20"/>
        <w:rPr>
          <w:color w:val="002060"/>
        </w:rPr>
      </w:pPr>
      <w:r w:rsidRPr="00980F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5ED096E3" w14:textId="77777777" w:rsidTr="00E35C8D">
        <w:tc>
          <w:tcPr>
            <w:tcW w:w="2200" w:type="dxa"/>
            <w:tcMar>
              <w:top w:w="20" w:type="dxa"/>
              <w:left w:w="20" w:type="dxa"/>
              <w:bottom w:w="20" w:type="dxa"/>
              <w:right w:w="20" w:type="dxa"/>
            </w:tcMar>
            <w:vAlign w:val="center"/>
            <w:hideMark/>
          </w:tcPr>
          <w:p w14:paraId="14E60E2C" w14:textId="77777777" w:rsidR="00C529A4" w:rsidRPr="00980F44" w:rsidRDefault="00C529A4" w:rsidP="00E35C8D">
            <w:pPr>
              <w:pStyle w:val="movimento"/>
              <w:rPr>
                <w:color w:val="002060"/>
              </w:rPr>
            </w:pPr>
            <w:r w:rsidRPr="00980F44">
              <w:rPr>
                <w:color w:val="002060"/>
              </w:rPr>
              <w:t>STORTINI ALESSANDRO</w:t>
            </w:r>
          </w:p>
        </w:tc>
        <w:tc>
          <w:tcPr>
            <w:tcW w:w="2200" w:type="dxa"/>
            <w:tcMar>
              <w:top w:w="20" w:type="dxa"/>
              <w:left w:w="20" w:type="dxa"/>
              <w:bottom w:w="20" w:type="dxa"/>
              <w:right w:w="20" w:type="dxa"/>
            </w:tcMar>
            <w:vAlign w:val="center"/>
            <w:hideMark/>
          </w:tcPr>
          <w:p w14:paraId="58BA5851" w14:textId="77777777" w:rsidR="00C529A4" w:rsidRPr="00980F44" w:rsidRDefault="00C529A4" w:rsidP="00E35C8D">
            <w:pPr>
              <w:pStyle w:val="movimento2"/>
              <w:rPr>
                <w:color w:val="002060"/>
              </w:rPr>
            </w:pPr>
            <w:r w:rsidRPr="00980F44">
              <w:rPr>
                <w:color w:val="002060"/>
              </w:rPr>
              <w:t xml:space="preserve">(G.S.A. LE DUE PALME) </w:t>
            </w:r>
          </w:p>
        </w:tc>
        <w:tc>
          <w:tcPr>
            <w:tcW w:w="800" w:type="dxa"/>
            <w:tcMar>
              <w:top w:w="20" w:type="dxa"/>
              <w:left w:w="20" w:type="dxa"/>
              <w:bottom w:w="20" w:type="dxa"/>
              <w:right w:w="20" w:type="dxa"/>
            </w:tcMar>
            <w:vAlign w:val="center"/>
            <w:hideMark/>
          </w:tcPr>
          <w:p w14:paraId="7FDB0D50"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19AB9DD" w14:textId="77777777" w:rsidR="00C529A4" w:rsidRPr="00980F44" w:rsidRDefault="00C529A4" w:rsidP="00E35C8D">
            <w:pPr>
              <w:pStyle w:val="movimento"/>
              <w:rPr>
                <w:color w:val="002060"/>
              </w:rPr>
            </w:pPr>
            <w:r w:rsidRPr="00980F44">
              <w:rPr>
                <w:color w:val="002060"/>
              </w:rPr>
              <w:t>GASPARRI MARCO</w:t>
            </w:r>
          </w:p>
        </w:tc>
        <w:tc>
          <w:tcPr>
            <w:tcW w:w="2200" w:type="dxa"/>
            <w:tcMar>
              <w:top w:w="20" w:type="dxa"/>
              <w:left w:w="20" w:type="dxa"/>
              <w:bottom w:w="20" w:type="dxa"/>
              <w:right w:w="20" w:type="dxa"/>
            </w:tcMar>
            <w:vAlign w:val="center"/>
            <w:hideMark/>
          </w:tcPr>
          <w:p w14:paraId="77D91A3D" w14:textId="77777777" w:rsidR="00C529A4" w:rsidRPr="00980F44" w:rsidRDefault="00C529A4" w:rsidP="00E35C8D">
            <w:pPr>
              <w:pStyle w:val="movimento2"/>
              <w:rPr>
                <w:color w:val="002060"/>
              </w:rPr>
            </w:pPr>
            <w:r w:rsidRPr="00980F44">
              <w:rPr>
                <w:color w:val="002060"/>
              </w:rPr>
              <w:t xml:space="preserve">(RIPABERARDA) </w:t>
            </w:r>
          </w:p>
        </w:tc>
      </w:tr>
      <w:tr w:rsidR="00C529A4" w:rsidRPr="00980F44" w14:paraId="4F7D0AA8" w14:textId="77777777" w:rsidTr="00E35C8D">
        <w:tc>
          <w:tcPr>
            <w:tcW w:w="2200" w:type="dxa"/>
            <w:tcMar>
              <w:top w:w="20" w:type="dxa"/>
              <w:left w:w="20" w:type="dxa"/>
              <w:bottom w:w="20" w:type="dxa"/>
              <w:right w:w="20" w:type="dxa"/>
            </w:tcMar>
            <w:vAlign w:val="center"/>
            <w:hideMark/>
          </w:tcPr>
          <w:p w14:paraId="03395EB5" w14:textId="77777777" w:rsidR="00C529A4" w:rsidRPr="00980F44" w:rsidRDefault="00C529A4" w:rsidP="00E35C8D">
            <w:pPr>
              <w:pStyle w:val="movimento"/>
              <w:rPr>
                <w:color w:val="002060"/>
              </w:rPr>
            </w:pPr>
            <w:r w:rsidRPr="00980F44">
              <w:rPr>
                <w:color w:val="002060"/>
              </w:rPr>
              <w:t>IOTTI GIANLUCA</w:t>
            </w:r>
          </w:p>
        </w:tc>
        <w:tc>
          <w:tcPr>
            <w:tcW w:w="2200" w:type="dxa"/>
            <w:tcMar>
              <w:top w:w="20" w:type="dxa"/>
              <w:left w:w="20" w:type="dxa"/>
              <w:bottom w:w="20" w:type="dxa"/>
              <w:right w:w="20" w:type="dxa"/>
            </w:tcMar>
            <w:vAlign w:val="center"/>
            <w:hideMark/>
          </w:tcPr>
          <w:p w14:paraId="4AF2E9DE" w14:textId="77777777" w:rsidR="00C529A4" w:rsidRPr="00980F44" w:rsidRDefault="00C529A4" w:rsidP="00E35C8D">
            <w:pPr>
              <w:pStyle w:val="movimento2"/>
              <w:rPr>
                <w:color w:val="002060"/>
              </w:rPr>
            </w:pPr>
            <w:r w:rsidRPr="00980F44">
              <w:rPr>
                <w:color w:val="002060"/>
              </w:rPr>
              <w:t xml:space="preserve">(SAMBENEDETTESE BEACH SOCC) </w:t>
            </w:r>
          </w:p>
        </w:tc>
        <w:tc>
          <w:tcPr>
            <w:tcW w:w="800" w:type="dxa"/>
            <w:tcMar>
              <w:top w:w="20" w:type="dxa"/>
              <w:left w:w="20" w:type="dxa"/>
              <w:bottom w:w="20" w:type="dxa"/>
              <w:right w:w="20" w:type="dxa"/>
            </w:tcMar>
            <w:vAlign w:val="center"/>
            <w:hideMark/>
          </w:tcPr>
          <w:p w14:paraId="6402D89E"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C3D169D"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E99707C" w14:textId="77777777" w:rsidR="00C529A4" w:rsidRPr="00980F44" w:rsidRDefault="00C529A4" w:rsidP="00E35C8D">
            <w:pPr>
              <w:pStyle w:val="movimento2"/>
              <w:rPr>
                <w:color w:val="002060"/>
              </w:rPr>
            </w:pPr>
            <w:r w:rsidRPr="00980F44">
              <w:rPr>
                <w:color w:val="002060"/>
              </w:rPr>
              <w:t> </w:t>
            </w:r>
          </w:p>
        </w:tc>
      </w:tr>
    </w:tbl>
    <w:p w14:paraId="0B0E9F0F" w14:textId="77777777" w:rsidR="00C529A4" w:rsidRPr="00980F44" w:rsidRDefault="00C529A4" w:rsidP="00C529A4">
      <w:pPr>
        <w:pStyle w:val="titolo30"/>
        <w:rPr>
          <w:rFonts w:eastAsiaTheme="minorEastAsia"/>
          <w:color w:val="002060"/>
        </w:rPr>
      </w:pPr>
      <w:r w:rsidRPr="00980F44">
        <w:rPr>
          <w:color w:val="002060"/>
        </w:rPr>
        <w:t xml:space="preserve">CALCIATORI NON ESPULSI </w:t>
      </w:r>
    </w:p>
    <w:p w14:paraId="4AF8B5A0" w14:textId="77777777" w:rsidR="00C529A4" w:rsidRPr="00980F44" w:rsidRDefault="00C529A4" w:rsidP="00C529A4">
      <w:pPr>
        <w:pStyle w:val="titolo20"/>
        <w:rPr>
          <w:color w:val="002060"/>
        </w:rPr>
      </w:pPr>
      <w:r w:rsidRPr="00980F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05BB5BC7" w14:textId="77777777" w:rsidTr="00E35C8D">
        <w:tc>
          <w:tcPr>
            <w:tcW w:w="2200" w:type="dxa"/>
            <w:tcMar>
              <w:top w:w="20" w:type="dxa"/>
              <w:left w:w="20" w:type="dxa"/>
              <w:bottom w:w="20" w:type="dxa"/>
              <w:right w:w="20" w:type="dxa"/>
            </w:tcMar>
            <w:vAlign w:val="center"/>
            <w:hideMark/>
          </w:tcPr>
          <w:p w14:paraId="425C9749" w14:textId="77777777" w:rsidR="00C529A4" w:rsidRPr="00980F44" w:rsidRDefault="00C529A4" w:rsidP="00E35C8D">
            <w:pPr>
              <w:pStyle w:val="movimento"/>
              <w:rPr>
                <w:color w:val="002060"/>
              </w:rPr>
            </w:pPr>
            <w:r w:rsidRPr="00980F44">
              <w:rPr>
                <w:color w:val="002060"/>
              </w:rPr>
              <w:t>MARZIALI ALESSANDRO</w:t>
            </w:r>
          </w:p>
        </w:tc>
        <w:tc>
          <w:tcPr>
            <w:tcW w:w="2200" w:type="dxa"/>
            <w:tcMar>
              <w:top w:w="20" w:type="dxa"/>
              <w:left w:w="20" w:type="dxa"/>
              <w:bottom w:w="20" w:type="dxa"/>
              <w:right w:w="20" w:type="dxa"/>
            </w:tcMar>
            <w:vAlign w:val="center"/>
            <w:hideMark/>
          </w:tcPr>
          <w:p w14:paraId="7524B564" w14:textId="77777777" w:rsidR="00C529A4" w:rsidRPr="00980F44" w:rsidRDefault="00C529A4" w:rsidP="00E35C8D">
            <w:pPr>
              <w:pStyle w:val="movimento2"/>
              <w:rPr>
                <w:color w:val="002060"/>
              </w:rPr>
            </w:pPr>
            <w:r w:rsidRPr="00980F44">
              <w:rPr>
                <w:color w:val="002060"/>
              </w:rPr>
              <w:t xml:space="preserve">(CAPODARCO CASABIANCA C5) </w:t>
            </w:r>
          </w:p>
        </w:tc>
        <w:tc>
          <w:tcPr>
            <w:tcW w:w="800" w:type="dxa"/>
            <w:tcMar>
              <w:top w:w="20" w:type="dxa"/>
              <w:left w:w="20" w:type="dxa"/>
              <w:bottom w:w="20" w:type="dxa"/>
              <w:right w:w="20" w:type="dxa"/>
            </w:tcMar>
            <w:vAlign w:val="center"/>
            <w:hideMark/>
          </w:tcPr>
          <w:p w14:paraId="1C4FB06C"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82FD2B6" w14:textId="77777777" w:rsidR="00C529A4" w:rsidRPr="00980F44" w:rsidRDefault="00C529A4" w:rsidP="00E35C8D">
            <w:pPr>
              <w:pStyle w:val="movimento"/>
              <w:rPr>
                <w:color w:val="002060"/>
              </w:rPr>
            </w:pPr>
            <w:r w:rsidRPr="00980F44">
              <w:rPr>
                <w:color w:val="002060"/>
              </w:rPr>
              <w:t>GASPARRI MARCO</w:t>
            </w:r>
          </w:p>
        </w:tc>
        <w:tc>
          <w:tcPr>
            <w:tcW w:w="2200" w:type="dxa"/>
            <w:tcMar>
              <w:top w:w="20" w:type="dxa"/>
              <w:left w:w="20" w:type="dxa"/>
              <w:bottom w:w="20" w:type="dxa"/>
              <w:right w:w="20" w:type="dxa"/>
            </w:tcMar>
            <w:vAlign w:val="center"/>
            <w:hideMark/>
          </w:tcPr>
          <w:p w14:paraId="1DB361CB" w14:textId="77777777" w:rsidR="00C529A4" w:rsidRPr="00980F44" w:rsidRDefault="00C529A4" w:rsidP="00E35C8D">
            <w:pPr>
              <w:pStyle w:val="movimento2"/>
              <w:rPr>
                <w:color w:val="002060"/>
              </w:rPr>
            </w:pPr>
            <w:r w:rsidRPr="00980F44">
              <w:rPr>
                <w:color w:val="002060"/>
              </w:rPr>
              <w:t xml:space="preserve">(RIPABERARDA) </w:t>
            </w:r>
          </w:p>
        </w:tc>
      </w:tr>
    </w:tbl>
    <w:p w14:paraId="7FBC8927" w14:textId="77777777" w:rsidR="00C529A4" w:rsidRPr="00980F44" w:rsidRDefault="00C529A4" w:rsidP="00C529A4">
      <w:pPr>
        <w:pStyle w:val="titolo20"/>
        <w:rPr>
          <w:rFonts w:eastAsiaTheme="minorEastAsia"/>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1719D902" w14:textId="77777777" w:rsidTr="00E35C8D">
        <w:tc>
          <w:tcPr>
            <w:tcW w:w="2200" w:type="dxa"/>
            <w:tcMar>
              <w:top w:w="20" w:type="dxa"/>
              <w:left w:w="20" w:type="dxa"/>
              <w:bottom w:w="20" w:type="dxa"/>
              <w:right w:w="20" w:type="dxa"/>
            </w:tcMar>
            <w:vAlign w:val="center"/>
            <w:hideMark/>
          </w:tcPr>
          <w:p w14:paraId="7EE68F48" w14:textId="77777777" w:rsidR="00C529A4" w:rsidRPr="00980F44" w:rsidRDefault="00C529A4" w:rsidP="00E35C8D">
            <w:pPr>
              <w:pStyle w:val="movimento"/>
              <w:rPr>
                <w:color w:val="002060"/>
              </w:rPr>
            </w:pPr>
            <w:r w:rsidRPr="00980F44">
              <w:rPr>
                <w:color w:val="002060"/>
              </w:rPr>
              <w:t>FERMANI LUCA</w:t>
            </w:r>
          </w:p>
        </w:tc>
        <w:tc>
          <w:tcPr>
            <w:tcW w:w="2200" w:type="dxa"/>
            <w:tcMar>
              <w:top w:w="20" w:type="dxa"/>
              <w:left w:w="20" w:type="dxa"/>
              <w:bottom w:w="20" w:type="dxa"/>
              <w:right w:w="20" w:type="dxa"/>
            </w:tcMar>
            <w:vAlign w:val="center"/>
            <w:hideMark/>
          </w:tcPr>
          <w:p w14:paraId="6E13AF92" w14:textId="77777777" w:rsidR="00C529A4" w:rsidRPr="00980F44" w:rsidRDefault="00C529A4" w:rsidP="00E35C8D">
            <w:pPr>
              <w:pStyle w:val="movimento2"/>
              <w:rPr>
                <w:color w:val="002060"/>
              </w:rPr>
            </w:pPr>
            <w:r w:rsidRPr="00980F44">
              <w:rPr>
                <w:color w:val="002060"/>
              </w:rPr>
              <w:t xml:space="preserve">(ACLI AUDAX MONTECOSARO C5) </w:t>
            </w:r>
          </w:p>
        </w:tc>
        <w:tc>
          <w:tcPr>
            <w:tcW w:w="800" w:type="dxa"/>
            <w:tcMar>
              <w:top w:w="20" w:type="dxa"/>
              <w:left w:w="20" w:type="dxa"/>
              <w:bottom w:w="20" w:type="dxa"/>
              <w:right w:w="20" w:type="dxa"/>
            </w:tcMar>
            <w:vAlign w:val="center"/>
            <w:hideMark/>
          </w:tcPr>
          <w:p w14:paraId="04435BF8"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72BEA2C" w14:textId="77777777" w:rsidR="00C529A4" w:rsidRPr="00980F44" w:rsidRDefault="00C529A4" w:rsidP="00E35C8D">
            <w:pPr>
              <w:pStyle w:val="movimento"/>
              <w:rPr>
                <w:color w:val="002060"/>
              </w:rPr>
            </w:pPr>
            <w:r w:rsidRPr="00980F44">
              <w:rPr>
                <w:color w:val="002060"/>
              </w:rPr>
              <w:t>TRANQUILLI SAMUELE</w:t>
            </w:r>
          </w:p>
        </w:tc>
        <w:tc>
          <w:tcPr>
            <w:tcW w:w="2200" w:type="dxa"/>
            <w:tcMar>
              <w:top w:w="20" w:type="dxa"/>
              <w:left w:w="20" w:type="dxa"/>
              <w:bottom w:w="20" w:type="dxa"/>
              <w:right w:w="20" w:type="dxa"/>
            </w:tcMar>
            <w:vAlign w:val="center"/>
            <w:hideMark/>
          </w:tcPr>
          <w:p w14:paraId="5AC372D9" w14:textId="77777777" w:rsidR="00C529A4" w:rsidRPr="00980F44" w:rsidRDefault="00C529A4" w:rsidP="00E35C8D">
            <w:pPr>
              <w:pStyle w:val="movimento2"/>
              <w:rPr>
                <w:color w:val="002060"/>
              </w:rPr>
            </w:pPr>
            <w:r w:rsidRPr="00980F44">
              <w:rPr>
                <w:color w:val="002060"/>
              </w:rPr>
              <w:t xml:space="preserve">(ACQUAVIVA CALCIO) </w:t>
            </w:r>
          </w:p>
        </w:tc>
      </w:tr>
      <w:tr w:rsidR="00C529A4" w:rsidRPr="00980F44" w14:paraId="5DF7D67E" w14:textId="77777777" w:rsidTr="00E35C8D">
        <w:tc>
          <w:tcPr>
            <w:tcW w:w="2200" w:type="dxa"/>
            <w:tcMar>
              <w:top w:w="20" w:type="dxa"/>
              <w:left w:w="20" w:type="dxa"/>
              <w:bottom w:w="20" w:type="dxa"/>
              <w:right w:w="20" w:type="dxa"/>
            </w:tcMar>
            <w:vAlign w:val="center"/>
            <w:hideMark/>
          </w:tcPr>
          <w:p w14:paraId="55A6E3F6" w14:textId="77777777" w:rsidR="00C529A4" w:rsidRPr="00980F44" w:rsidRDefault="00C529A4" w:rsidP="00E35C8D">
            <w:pPr>
              <w:pStyle w:val="movimento"/>
              <w:rPr>
                <w:color w:val="002060"/>
              </w:rPr>
            </w:pPr>
            <w:r w:rsidRPr="00980F44">
              <w:rPr>
                <w:color w:val="002060"/>
              </w:rPr>
              <w:t>BALLATORI LEONARDO</w:t>
            </w:r>
          </w:p>
        </w:tc>
        <w:tc>
          <w:tcPr>
            <w:tcW w:w="2200" w:type="dxa"/>
            <w:tcMar>
              <w:top w:w="20" w:type="dxa"/>
              <w:left w:w="20" w:type="dxa"/>
              <w:bottom w:w="20" w:type="dxa"/>
              <w:right w:w="20" w:type="dxa"/>
            </w:tcMar>
            <w:vAlign w:val="center"/>
            <w:hideMark/>
          </w:tcPr>
          <w:p w14:paraId="7E844415" w14:textId="77777777" w:rsidR="00C529A4" w:rsidRPr="00980F44" w:rsidRDefault="00C529A4" w:rsidP="00E35C8D">
            <w:pPr>
              <w:pStyle w:val="movimento2"/>
              <w:rPr>
                <w:color w:val="002060"/>
              </w:rPr>
            </w:pPr>
            <w:r w:rsidRPr="00980F44">
              <w:rPr>
                <w:color w:val="002060"/>
              </w:rPr>
              <w:t xml:space="preserve">(CALCIO </w:t>
            </w:r>
            <w:proofErr w:type="gramStart"/>
            <w:r w:rsidRPr="00980F44">
              <w:rPr>
                <w:color w:val="002060"/>
              </w:rPr>
              <w:t>S.ELPIDIO</w:t>
            </w:r>
            <w:proofErr w:type="gramEnd"/>
            <w:r w:rsidRPr="00980F44">
              <w:rPr>
                <w:color w:val="002060"/>
              </w:rPr>
              <w:t xml:space="preserve"> A MARE) </w:t>
            </w:r>
          </w:p>
        </w:tc>
        <w:tc>
          <w:tcPr>
            <w:tcW w:w="800" w:type="dxa"/>
            <w:tcMar>
              <w:top w:w="20" w:type="dxa"/>
              <w:left w:w="20" w:type="dxa"/>
              <w:bottom w:w="20" w:type="dxa"/>
              <w:right w:w="20" w:type="dxa"/>
            </w:tcMar>
            <w:vAlign w:val="center"/>
            <w:hideMark/>
          </w:tcPr>
          <w:p w14:paraId="3334D32A"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C95BDB7" w14:textId="77777777" w:rsidR="00C529A4" w:rsidRPr="00980F44" w:rsidRDefault="00C529A4" w:rsidP="00E35C8D">
            <w:pPr>
              <w:pStyle w:val="movimento"/>
              <w:rPr>
                <w:color w:val="002060"/>
              </w:rPr>
            </w:pPr>
            <w:r w:rsidRPr="00980F44">
              <w:rPr>
                <w:color w:val="002060"/>
              </w:rPr>
              <w:t>BORDONI RICCARDO</w:t>
            </w:r>
          </w:p>
        </w:tc>
        <w:tc>
          <w:tcPr>
            <w:tcW w:w="2200" w:type="dxa"/>
            <w:tcMar>
              <w:top w:w="20" w:type="dxa"/>
              <w:left w:w="20" w:type="dxa"/>
              <w:bottom w:w="20" w:type="dxa"/>
              <w:right w:w="20" w:type="dxa"/>
            </w:tcMar>
            <w:vAlign w:val="center"/>
            <w:hideMark/>
          </w:tcPr>
          <w:p w14:paraId="679BC595" w14:textId="77777777" w:rsidR="00C529A4" w:rsidRPr="00980F44" w:rsidRDefault="00C529A4" w:rsidP="00E35C8D">
            <w:pPr>
              <w:pStyle w:val="movimento2"/>
              <w:rPr>
                <w:color w:val="002060"/>
              </w:rPr>
            </w:pPr>
            <w:r w:rsidRPr="00980F44">
              <w:rPr>
                <w:color w:val="002060"/>
              </w:rPr>
              <w:t xml:space="preserve">(CALCIO </w:t>
            </w:r>
            <w:proofErr w:type="gramStart"/>
            <w:r w:rsidRPr="00980F44">
              <w:rPr>
                <w:color w:val="002060"/>
              </w:rPr>
              <w:t>S.ELPIDIO</w:t>
            </w:r>
            <w:proofErr w:type="gramEnd"/>
            <w:r w:rsidRPr="00980F44">
              <w:rPr>
                <w:color w:val="002060"/>
              </w:rPr>
              <w:t xml:space="preserve"> A MARE) </w:t>
            </w:r>
          </w:p>
        </w:tc>
      </w:tr>
      <w:tr w:rsidR="00C529A4" w:rsidRPr="00980F44" w14:paraId="7279DEF6" w14:textId="77777777" w:rsidTr="00E35C8D">
        <w:tc>
          <w:tcPr>
            <w:tcW w:w="2200" w:type="dxa"/>
            <w:tcMar>
              <w:top w:w="20" w:type="dxa"/>
              <w:left w:w="20" w:type="dxa"/>
              <w:bottom w:w="20" w:type="dxa"/>
              <w:right w:w="20" w:type="dxa"/>
            </w:tcMar>
            <w:vAlign w:val="center"/>
            <w:hideMark/>
          </w:tcPr>
          <w:p w14:paraId="07EC9929" w14:textId="77777777" w:rsidR="00C529A4" w:rsidRPr="00980F44" w:rsidRDefault="00C529A4" w:rsidP="00E35C8D">
            <w:pPr>
              <w:pStyle w:val="movimento"/>
              <w:rPr>
                <w:color w:val="002060"/>
              </w:rPr>
            </w:pPr>
            <w:r w:rsidRPr="00980F44">
              <w:rPr>
                <w:color w:val="002060"/>
              </w:rPr>
              <w:t>DIOMEDI RICCARDO</w:t>
            </w:r>
          </w:p>
        </w:tc>
        <w:tc>
          <w:tcPr>
            <w:tcW w:w="2200" w:type="dxa"/>
            <w:tcMar>
              <w:top w:w="20" w:type="dxa"/>
              <w:left w:w="20" w:type="dxa"/>
              <w:bottom w:w="20" w:type="dxa"/>
              <w:right w:w="20" w:type="dxa"/>
            </w:tcMar>
            <w:vAlign w:val="center"/>
            <w:hideMark/>
          </w:tcPr>
          <w:p w14:paraId="1ABC7743" w14:textId="77777777" w:rsidR="00C529A4" w:rsidRPr="00980F44" w:rsidRDefault="00C529A4" w:rsidP="00E35C8D">
            <w:pPr>
              <w:pStyle w:val="movimento2"/>
              <w:rPr>
                <w:color w:val="002060"/>
              </w:rPr>
            </w:pPr>
            <w:r w:rsidRPr="00980F44">
              <w:rPr>
                <w:color w:val="002060"/>
              </w:rPr>
              <w:t xml:space="preserve">(CALCIO </w:t>
            </w:r>
            <w:proofErr w:type="gramStart"/>
            <w:r w:rsidRPr="00980F44">
              <w:rPr>
                <w:color w:val="002060"/>
              </w:rPr>
              <w:t>S.ELPIDIO</w:t>
            </w:r>
            <w:proofErr w:type="gramEnd"/>
            <w:r w:rsidRPr="00980F44">
              <w:rPr>
                <w:color w:val="002060"/>
              </w:rPr>
              <w:t xml:space="preserve"> A MARE) </w:t>
            </w:r>
          </w:p>
        </w:tc>
        <w:tc>
          <w:tcPr>
            <w:tcW w:w="800" w:type="dxa"/>
            <w:tcMar>
              <w:top w:w="20" w:type="dxa"/>
              <w:left w:w="20" w:type="dxa"/>
              <w:bottom w:w="20" w:type="dxa"/>
              <w:right w:w="20" w:type="dxa"/>
            </w:tcMar>
            <w:vAlign w:val="center"/>
            <w:hideMark/>
          </w:tcPr>
          <w:p w14:paraId="4B38161D"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1B52908" w14:textId="77777777" w:rsidR="00C529A4" w:rsidRPr="00980F44" w:rsidRDefault="00C529A4" w:rsidP="00E35C8D">
            <w:pPr>
              <w:pStyle w:val="movimento"/>
              <w:rPr>
                <w:color w:val="002060"/>
              </w:rPr>
            </w:pPr>
            <w:r w:rsidRPr="00980F44">
              <w:rPr>
                <w:color w:val="002060"/>
              </w:rPr>
              <w:t>MECOZZI DANIELE</w:t>
            </w:r>
          </w:p>
        </w:tc>
        <w:tc>
          <w:tcPr>
            <w:tcW w:w="2200" w:type="dxa"/>
            <w:tcMar>
              <w:top w:w="20" w:type="dxa"/>
              <w:left w:w="20" w:type="dxa"/>
              <w:bottom w:w="20" w:type="dxa"/>
              <w:right w:w="20" w:type="dxa"/>
            </w:tcMar>
            <w:vAlign w:val="center"/>
            <w:hideMark/>
          </w:tcPr>
          <w:p w14:paraId="5DF3F138" w14:textId="77777777" w:rsidR="00C529A4" w:rsidRPr="00980F44" w:rsidRDefault="00C529A4" w:rsidP="00E35C8D">
            <w:pPr>
              <w:pStyle w:val="movimento2"/>
              <w:rPr>
                <w:color w:val="002060"/>
              </w:rPr>
            </w:pPr>
            <w:r w:rsidRPr="00980F44">
              <w:rPr>
                <w:color w:val="002060"/>
              </w:rPr>
              <w:t xml:space="preserve">(CAPODARCO CASABIANCA C5) </w:t>
            </w:r>
          </w:p>
        </w:tc>
      </w:tr>
      <w:tr w:rsidR="00C529A4" w:rsidRPr="00980F44" w14:paraId="4CE0E75A" w14:textId="77777777" w:rsidTr="00E35C8D">
        <w:tc>
          <w:tcPr>
            <w:tcW w:w="2200" w:type="dxa"/>
            <w:tcMar>
              <w:top w:w="20" w:type="dxa"/>
              <w:left w:w="20" w:type="dxa"/>
              <w:bottom w:w="20" w:type="dxa"/>
              <w:right w:w="20" w:type="dxa"/>
            </w:tcMar>
            <w:vAlign w:val="center"/>
            <w:hideMark/>
          </w:tcPr>
          <w:p w14:paraId="486B799B" w14:textId="77777777" w:rsidR="00C529A4" w:rsidRPr="00980F44" w:rsidRDefault="00C529A4" w:rsidP="00E35C8D">
            <w:pPr>
              <w:pStyle w:val="movimento"/>
              <w:rPr>
                <w:color w:val="002060"/>
              </w:rPr>
            </w:pPr>
            <w:r w:rsidRPr="00980F44">
              <w:rPr>
                <w:color w:val="002060"/>
              </w:rPr>
              <w:t>TELLONI EDOARDO</w:t>
            </w:r>
          </w:p>
        </w:tc>
        <w:tc>
          <w:tcPr>
            <w:tcW w:w="2200" w:type="dxa"/>
            <w:tcMar>
              <w:top w:w="20" w:type="dxa"/>
              <w:left w:w="20" w:type="dxa"/>
              <w:bottom w:w="20" w:type="dxa"/>
              <w:right w:w="20" w:type="dxa"/>
            </w:tcMar>
            <w:vAlign w:val="center"/>
            <w:hideMark/>
          </w:tcPr>
          <w:p w14:paraId="5E24FB0F" w14:textId="77777777" w:rsidR="00C529A4" w:rsidRPr="00980F44" w:rsidRDefault="00C529A4" w:rsidP="00E35C8D">
            <w:pPr>
              <w:pStyle w:val="movimento2"/>
              <w:rPr>
                <w:color w:val="002060"/>
              </w:rPr>
            </w:pPr>
            <w:r w:rsidRPr="00980F44">
              <w:rPr>
                <w:color w:val="002060"/>
              </w:rPr>
              <w:t xml:space="preserve">(CAPODARCO CASABIANCA C5) </w:t>
            </w:r>
          </w:p>
        </w:tc>
        <w:tc>
          <w:tcPr>
            <w:tcW w:w="800" w:type="dxa"/>
            <w:tcMar>
              <w:top w:w="20" w:type="dxa"/>
              <w:left w:w="20" w:type="dxa"/>
              <w:bottom w:w="20" w:type="dxa"/>
              <w:right w:w="20" w:type="dxa"/>
            </w:tcMar>
            <w:vAlign w:val="center"/>
            <w:hideMark/>
          </w:tcPr>
          <w:p w14:paraId="4BC060CA"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E4E0644" w14:textId="77777777" w:rsidR="00C529A4" w:rsidRPr="00980F44" w:rsidRDefault="00C529A4" w:rsidP="00E35C8D">
            <w:pPr>
              <w:pStyle w:val="movimento"/>
              <w:rPr>
                <w:color w:val="002060"/>
              </w:rPr>
            </w:pPr>
            <w:r w:rsidRPr="00980F44">
              <w:rPr>
                <w:color w:val="002060"/>
              </w:rPr>
              <w:t>DAMIANI CRISTIANO</w:t>
            </w:r>
          </w:p>
        </w:tc>
        <w:tc>
          <w:tcPr>
            <w:tcW w:w="2200" w:type="dxa"/>
            <w:tcMar>
              <w:top w:w="20" w:type="dxa"/>
              <w:left w:w="20" w:type="dxa"/>
              <w:bottom w:w="20" w:type="dxa"/>
              <w:right w:w="20" w:type="dxa"/>
            </w:tcMar>
            <w:vAlign w:val="center"/>
            <w:hideMark/>
          </w:tcPr>
          <w:p w14:paraId="0253333A" w14:textId="77777777" w:rsidR="00C529A4" w:rsidRPr="00980F44" w:rsidRDefault="00C529A4" w:rsidP="00E35C8D">
            <w:pPr>
              <w:pStyle w:val="movimento2"/>
              <w:rPr>
                <w:color w:val="002060"/>
              </w:rPr>
            </w:pPr>
            <w:r w:rsidRPr="00980F44">
              <w:rPr>
                <w:color w:val="002060"/>
              </w:rPr>
              <w:t xml:space="preserve">(FROG S CLUB SPORT) </w:t>
            </w:r>
          </w:p>
        </w:tc>
      </w:tr>
      <w:tr w:rsidR="00C529A4" w:rsidRPr="00980F44" w14:paraId="6340068C" w14:textId="77777777" w:rsidTr="00E35C8D">
        <w:tc>
          <w:tcPr>
            <w:tcW w:w="2200" w:type="dxa"/>
            <w:tcMar>
              <w:top w:w="20" w:type="dxa"/>
              <w:left w:w="20" w:type="dxa"/>
              <w:bottom w:w="20" w:type="dxa"/>
              <w:right w:w="20" w:type="dxa"/>
            </w:tcMar>
            <w:vAlign w:val="center"/>
            <w:hideMark/>
          </w:tcPr>
          <w:p w14:paraId="6B1832C6" w14:textId="77777777" w:rsidR="00C529A4" w:rsidRPr="00980F44" w:rsidRDefault="00C529A4" w:rsidP="00E35C8D">
            <w:pPr>
              <w:pStyle w:val="movimento"/>
              <w:rPr>
                <w:color w:val="002060"/>
              </w:rPr>
            </w:pPr>
            <w:r w:rsidRPr="00980F44">
              <w:rPr>
                <w:color w:val="002060"/>
              </w:rPr>
              <w:t>MONTERUBBIANESI STEFANO</w:t>
            </w:r>
          </w:p>
        </w:tc>
        <w:tc>
          <w:tcPr>
            <w:tcW w:w="2200" w:type="dxa"/>
            <w:tcMar>
              <w:top w:w="20" w:type="dxa"/>
              <w:left w:w="20" w:type="dxa"/>
              <w:bottom w:w="20" w:type="dxa"/>
              <w:right w:w="20" w:type="dxa"/>
            </w:tcMar>
            <w:vAlign w:val="center"/>
            <w:hideMark/>
          </w:tcPr>
          <w:p w14:paraId="1A60C6ED" w14:textId="77777777" w:rsidR="00C529A4" w:rsidRPr="00980F44" w:rsidRDefault="00C529A4" w:rsidP="00E35C8D">
            <w:pPr>
              <w:pStyle w:val="movimento2"/>
              <w:rPr>
                <w:color w:val="002060"/>
              </w:rPr>
            </w:pPr>
            <w:r w:rsidRPr="00980F44">
              <w:rPr>
                <w:color w:val="002060"/>
              </w:rPr>
              <w:t xml:space="preserve">(FROG S CLUB SPORT) </w:t>
            </w:r>
          </w:p>
        </w:tc>
        <w:tc>
          <w:tcPr>
            <w:tcW w:w="800" w:type="dxa"/>
            <w:tcMar>
              <w:top w:w="20" w:type="dxa"/>
              <w:left w:w="20" w:type="dxa"/>
              <w:bottom w:w="20" w:type="dxa"/>
              <w:right w:w="20" w:type="dxa"/>
            </w:tcMar>
            <w:vAlign w:val="center"/>
            <w:hideMark/>
          </w:tcPr>
          <w:p w14:paraId="0DBC2248"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57BCFC5" w14:textId="77777777" w:rsidR="00C529A4" w:rsidRPr="00980F44" w:rsidRDefault="00C529A4" w:rsidP="00E35C8D">
            <w:pPr>
              <w:pStyle w:val="movimento"/>
              <w:rPr>
                <w:color w:val="002060"/>
              </w:rPr>
            </w:pPr>
            <w:r w:rsidRPr="00980F44">
              <w:rPr>
                <w:color w:val="002060"/>
              </w:rPr>
              <w:t>BIONDI ALESSANDRO</w:t>
            </w:r>
          </w:p>
        </w:tc>
        <w:tc>
          <w:tcPr>
            <w:tcW w:w="2200" w:type="dxa"/>
            <w:tcMar>
              <w:top w:w="20" w:type="dxa"/>
              <w:left w:w="20" w:type="dxa"/>
              <w:bottom w:w="20" w:type="dxa"/>
              <w:right w:w="20" w:type="dxa"/>
            </w:tcMar>
            <w:vAlign w:val="center"/>
            <w:hideMark/>
          </w:tcPr>
          <w:p w14:paraId="79DE6119" w14:textId="77777777" w:rsidR="00C529A4" w:rsidRPr="00980F44" w:rsidRDefault="00C529A4" w:rsidP="00E35C8D">
            <w:pPr>
              <w:pStyle w:val="movimento2"/>
              <w:rPr>
                <w:color w:val="002060"/>
              </w:rPr>
            </w:pPr>
            <w:r w:rsidRPr="00980F44">
              <w:rPr>
                <w:color w:val="002060"/>
              </w:rPr>
              <w:t xml:space="preserve">(NUOVA JUVENTINA FFC) </w:t>
            </w:r>
          </w:p>
        </w:tc>
      </w:tr>
      <w:tr w:rsidR="00C529A4" w:rsidRPr="00980F44" w14:paraId="7615D09B" w14:textId="77777777" w:rsidTr="00E35C8D">
        <w:tc>
          <w:tcPr>
            <w:tcW w:w="2200" w:type="dxa"/>
            <w:tcMar>
              <w:top w:w="20" w:type="dxa"/>
              <w:left w:w="20" w:type="dxa"/>
              <w:bottom w:w="20" w:type="dxa"/>
              <w:right w:w="20" w:type="dxa"/>
            </w:tcMar>
            <w:vAlign w:val="center"/>
            <w:hideMark/>
          </w:tcPr>
          <w:p w14:paraId="2A481C7A" w14:textId="77777777" w:rsidR="00C529A4" w:rsidRPr="00980F44" w:rsidRDefault="00C529A4" w:rsidP="00E35C8D">
            <w:pPr>
              <w:pStyle w:val="movimento"/>
              <w:rPr>
                <w:color w:val="002060"/>
              </w:rPr>
            </w:pPr>
            <w:r w:rsidRPr="00980F44">
              <w:rPr>
                <w:color w:val="002060"/>
              </w:rPr>
              <w:t>ANGELINI GINO</w:t>
            </w:r>
          </w:p>
        </w:tc>
        <w:tc>
          <w:tcPr>
            <w:tcW w:w="2200" w:type="dxa"/>
            <w:tcMar>
              <w:top w:w="20" w:type="dxa"/>
              <w:left w:w="20" w:type="dxa"/>
              <w:bottom w:w="20" w:type="dxa"/>
              <w:right w:w="20" w:type="dxa"/>
            </w:tcMar>
            <w:vAlign w:val="center"/>
            <w:hideMark/>
          </w:tcPr>
          <w:p w14:paraId="2B793236" w14:textId="77777777" w:rsidR="00C529A4" w:rsidRPr="00980F44" w:rsidRDefault="00C529A4" w:rsidP="00E35C8D">
            <w:pPr>
              <w:pStyle w:val="movimento2"/>
              <w:rPr>
                <w:color w:val="002060"/>
              </w:rPr>
            </w:pPr>
            <w:r w:rsidRPr="00980F44">
              <w:rPr>
                <w:color w:val="002060"/>
              </w:rPr>
              <w:t xml:space="preserve">(SAMBENEDETTESE BEACH SOCC) </w:t>
            </w:r>
          </w:p>
        </w:tc>
        <w:tc>
          <w:tcPr>
            <w:tcW w:w="800" w:type="dxa"/>
            <w:tcMar>
              <w:top w:w="20" w:type="dxa"/>
              <w:left w:w="20" w:type="dxa"/>
              <w:bottom w:w="20" w:type="dxa"/>
              <w:right w:w="20" w:type="dxa"/>
            </w:tcMar>
            <w:vAlign w:val="center"/>
            <w:hideMark/>
          </w:tcPr>
          <w:p w14:paraId="63881CCE"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7C5E6D8" w14:textId="77777777" w:rsidR="00C529A4" w:rsidRPr="00980F44" w:rsidRDefault="00C529A4" w:rsidP="00E35C8D">
            <w:pPr>
              <w:pStyle w:val="movimento"/>
              <w:rPr>
                <w:color w:val="002060"/>
              </w:rPr>
            </w:pPr>
            <w:r w:rsidRPr="00980F44">
              <w:rPr>
                <w:color w:val="002060"/>
              </w:rPr>
              <w:t>SPINA SIMONE</w:t>
            </w:r>
          </w:p>
        </w:tc>
        <w:tc>
          <w:tcPr>
            <w:tcW w:w="2200" w:type="dxa"/>
            <w:tcMar>
              <w:top w:w="20" w:type="dxa"/>
              <w:left w:w="20" w:type="dxa"/>
              <w:bottom w:w="20" w:type="dxa"/>
              <w:right w:w="20" w:type="dxa"/>
            </w:tcMar>
            <w:vAlign w:val="center"/>
            <w:hideMark/>
          </w:tcPr>
          <w:p w14:paraId="7E35EEC4" w14:textId="77777777" w:rsidR="00C529A4" w:rsidRPr="00980F44" w:rsidRDefault="00C529A4" w:rsidP="00E35C8D">
            <w:pPr>
              <w:pStyle w:val="movimento2"/>
              <w:rPr>
                <w:color w:val="002060"/>
              </w:rPr>
            </w:pPr>
            <w:r w:rsidRPr="00980F44">
              <w:rPr>
                <w:color w:val="002060"/>
              </w:rPr>
              <w:t xml:space="preserve">(SAMBENEDETTESE BEACH SOCC) </w:t>
            </w:r>
          </w:p>
        </w:tc>
      </w:tr>
      <w:tr w:rsidR="00C529A4" w:rsidRPr="00980F44" w14:paraId="3A386FCB" w14:textId="77777777" w:rsidTr="00E35C8D">
        <w:tc>
          <w:tcPr>
            <w:tcW w:w="2200" w:type="dxa"/>
            <w:tcMar>
              <w:top w:w="20" w:type="dxa"/>
              <w:left w:w="20" w:type="dxa"/>
              <w:bottom w:w="20" w:type="dxa"/>
              <w:right w:w="20" w:type="dxa"/>
            </w:tcMar>
            <w:vAlign w:val="center"/>
            <w:hideMark/>
          </w:tcPr>
          <w:p w14:paraId="3DF0D0CE" w14:textId="77777777" w:rsidR="00C529A4" w:rsidRPr="00980F44" w:rsidRDefault="00C529A4" w:rsidP="00E35C8D">
            <w:pPr>
              <w:pStyle w:val="movimento"/>
              <w:rPr>
                <w:color w:val="002060"/>
              </w:rPr>
            </w:pPr>
            <w:r w:rsidRPr="00980F44">
              <w:rPr>
                <w:color w:val="002060"/>
              </w:rPr>
              <w:t>COSTANTINI MARCO</w:t>
            </w:r>
          </w:p>
        </w:tc>
        <w:tc>
          <w:tcPr>
            <w:tcW w:w="2200" w:type="dxa"/>
            <w:tcMar>
              <w:top w:w="20" w:type="dxa"/>
              <w:left w:w="20" w:type="dxa"/>
              <w:bottom w:w="20" w:type="dxa"/>
              <w:right w:w="20" w:type="dxa"/>
            </w:tcMar>
            <w:vAlign w:val="center"/>
            <w:hideMark/>
          </w:tcPr>
          <w:p w14:paraId="5A874A79" w14:textId="77777777" w:rsidR="00C529A4" w:rsidRPr="00980F44" w:rsidRDefault="00C529A4" w:rsidP="00E35C8D">
            <w:pPr>
              <w:pStyle w:val="movimento2"/>
              <w:rPr>
                <w:color w:val="002060"/>
              </w:rPr>
            </w:pPr>
            <w:r w:rsidRPr="00980F44">
              <w:rPr>
                <w:color w:val="002060"/>
              </w:rPr>
              <w:t xml:space="preserve">(TRUENTIN LAMA) </w:t>
            </w:r>
          </w:p>
        </w:tc>
        <w:tc>
          <w:tcPr>
            <w:tcW w:w="800" w:type="dxa"/>
            <w:tcMar>
              <w:top w:w="20" w:type="dxa"/>
              <w:left w:w="20" w:type="dxa"/>
              <w:bottom w:w="20" w:type="dxa"/>
              <w:right w:w="20" w:type="dxa"/>
            </w:tcMar>
            <w:vAlign w:val="center"/>
            <w:hideMark/>
          </w:tcPr>
          <w:p w14:paraId="1340E36B"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B614315" w14:textId="77777777" w:rsidR="00C529A4" w:rsidRPr="00980F44" w:rsidRDefault="00C529A4" w:rsidP="00E35C8D">
            <w:pPr>
              <w:pStyle w:val="movimento"/>
              <w:rPr>
                <w:color w:val="002060"/>
              </w:rPr>
            </w:pPr>
            <w:r w:rsidRPr="00980F44">
              <w:rPr>
                <w:color w:val="002060"/>
              </w:rPr>
              <w:t>RICCHEZZE NIKOLAS</w:t>
            </w:r>
          </w:p>
        </w:tc>
        <w:tc>
          <w:tcPr>
            <w:tcW w:w="2200" w:type="dxa"/>
            <w:tcMar>
              <w:top w:w="20" w:type="dxa"/>
              <w:left w:w="20" w:type="dxa"/>
              <w:bottom w:w="20" w:type="dxa"/>
              <w:right w:w="20" w:type="dxa"/>
            </w:tcMar>
            <w:vAlign w:val="center"/>
            <w:hideMark/>
          </w:tcPr>
          <w:p w14:paraId="1D5753D9" w14:textId="77777777" w:rsidR="00C529A4" w:rsidRPr="00980F44" w:rsidRDefault="00C529A4" w:rsidP="00E35C8D">
            <w:pPr>
              <w:pStyle w:val="movimento2"/>
              <w:rPr>
                <w:color w:val="002060"/>
              </w:rPr>
            </w:pPr>
            <w:r w:rsidRPr="00980F44">
              <w:rPr>
                <w:color w:val="002060"/>
              </w:rPr>
              <w:t xml:space="preserve">(UNION PICENA) </w:t>
            </w:r>
          </w:p>
        </w:tc>
      </w:tr>
    </w:tbl>
    <w:p w14:paraId="22258EEC" w14:textId="77777777" w:rsidR="00C529A4" w:rsidRPr="00980F44" w:rsidRDefault="00C529A4" w:rsidP="00C529A4">
      <w:pPr>
        <w:pStyle w:val="titolo10"/>
        <w:rPr>
          <w:rFonts w:eastAsiaTheme="minorEastAsia"/>
          <w:color w:val="002060"/>
        </w:rPr>
      </w:pPr>
      <w:r w:rsidRPr="00980F44">
        <w:rPr>
          <w:color w:val="002060"/>
        </w:rPr>
        <w:t xml:space="preserve">GARE DEL 5/10/2024 </w:t>
      </w:r>
    </w:p>
    <w:p w14:paraId="15E8B4DA" w14:textId="77777777" w:rsidR="00C529A4" w:rsidRPr="00980F44" w:rsidRDefault="00C529A4" w:rsidP="00C529A4">
      <w:pPr>
        <w:pStyle w:val="titolo7a"/>
        <w:rPr>
          <w:color w:val="002060"/>
        </w:rPr>
      </w:pPr>
      <w:r w:rsidRPr="00980F44">
        <w:rPr>
          <w:color w:val="002060"/>
        </w:rPr>
        <w:t xml:space="preserve">PROVVEDIMENTI DISCIPLINARI </w:t>
      </w:r>
    </w:p>
    <w:p w14:paraId="1B6EBCC1" w14:textId="77777777" w:rsidR="00C529A4" w:rsidRPr="00980F44" w:rsidRDefault="00C529A4" w:rsidP="00C529A4">
      <w:pPr>
        <w:pStyle w:val="titolo7b0"/>
        <w:rPr>
          <w:color w:val="002060"/>
        </w:rPr>
      </w:pPr>
      <w:r w:rsidRPr="00980F44">
        <w:rPr>
          <w:color w:val="002060"/>
        </w:rPr>
        <w:t xml:space="preserve">In base alle risultanze degli atti ufficiali sono state deliberate le seguenti sanzioni disciplinari. </w:t>
      </w:r>
    </w:p>
    <w:p w14:paraId="024BFC61" w14:textId="77777777" w:rsidR="00C529A4" w:rsidRPr="00980F44" w:rsidRDefault="00C529A4" w:rsidP="00C529A4">
      <w:pPr>
        <w:pStyle w:val="titolo30"/>
        <w:rPr>
          <w:color w:val="002060"/>
        </w:rPr>
      </w:pPr>
      <w:r w:rsidRPr="00980F44">
        <w:rPr>
          <w:color w:val="002060"/>
        </w:rPr>
        <w:t xml:space="preserve">DIRIGENTI </w:t>
      </w:r>
    </w:p>
    <w:p w14:paraId="381DB48F" w14:textId="77777777" w:rsidR="00C529A4" w:rsidRPr="00980F44" w:rsidRDefault="00C529A4" w:rsidP="00C529A4">
      <w:pPr>
        <w:pStyle w:val="titolo20"/>
        <w:rPr>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12F7AEDA" w14:textId="77777777" w:rsidTr="00E35C8D">
        <w:tc>
          <w:tcPr>
            <w:tcW w:w="2200" w:type="dxa"/>
            <w:tcMar>
              <w:top w:w="20" w:type="dxa"/>
              <w:left w:w="20" w:type="dxa"/>
              <w:bottom w:w="20" w:type="dxa"/>
              <w:right w:w="20" w:type="dxa"/>
            </w:tcMar>
            <w:vAlign w:val="center"/>
            <w:hideMark/>
          </w:tcPr>
          <w:p w14:paraId="66A4A8F1" w14:textId="77777777" w:rsidR="00C529A4" w:rsidRPr="00980F44" w:rsidRDefault="00C529A4" w:rsidP="00E35C8D">
            <w:pPr>
              <w:pStyle w:val="movimento"/>
              <w:rPr>
                <w:color w:val="002060"/>
              </w:rPr>
            </w:pPr>
            <w:r w:rsidRPr="00980F44">
              <w:rPr>
                <w:color w:val="002060"/>
              </w:rPr>
              <w:t>BARTOLINI MIRKO</w:t>
            </w:r>
          </w:p>
        </w:tc>
        <w:tc>
          <w:tcPr>
            <w:tcW w:w="2200" w:type="dxa"/>
            <w:tcMar>
              <w:top w:w="20" w:type="dxa"/>
              <w:left w:w="20" w:type="dxa"/>
              <w:bottom w:w="20" w:type="dxa"/>
              <w:right w:w="20" w:type="dxa"/>
            </w:tcMar>
            <w:vAlign w:val="center"/>
            <w:hideMark/>
          </w:tcPr>
          <w:p w14:paraId="55F211F9" w14:textId="77777777" w:rsidR="00C529A4" w:rsidRPr="00980F44" w:rsidRDefault="00C529A4" w:rsidP="00E35C8D">
            <w:pPr>
              <w:pStyle w:val="movimento2"/>
              <w:rPr>
                <w:color w:val="002060"/>
              </w:rPr>
            </w:pPr>
            <w:r w:rsidRPr="00980F44">
              <w:rPr>
                <w:color w:val="002060"/>
              </w:rPr>
              <w:t xml:space="preserve">(CSI STELLA A.S.D.) </w:t>
            </w:r>
          </w:p>
        </w:tc>
        <w:tc>
          <w:tcPr>
            <w:tcW w:w="800" w:type="dxa"/>
            <w:tcMar>
              <w:top w:w="20" w:type="dxa"/>
              <w:left w:w="20" w:type="dxa"/>
              <w:bottom w:w="20" w:type="dxa"/>
              <w:right w:w="20" w:type="dxa"/>
            </w:tcMar>
            <w:vAlign w:val="center"/>
            <w:hideMark/>
          </w:tcPr>
          <w:p w14:paraId="42A850ED"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E357B46"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4C70AD6" w14:textId="77777777" w:rsidR="00C529A4" w:rsidRPr="00980F44" w:rsidRDefault="00C529A4" w:rsidP="00E35C8D">
            <w:pPr>
              <w:pStyle w:val="movimento2"/>
              <w:rPr>
                <w:color w:val="002060"/>
              </w:rPr>
            </w:pPr>
            <w:r w:rsidRPr="00980F44">
              <w:rPr>
                <w:color w:val="002060"/>
              </w:rPr>
              <w:t> </w:t>
            </w:r>
          </w:p>
        </w:tc>
      </w:tr>
    </w:tbl>
    <w:p w14:paraId="42FBA575" w14:textId="77777777" w:rsidR="00C529A4" w:rsidRPr="00980F44" w:rsidRDefault="00C529A4" w:rsidP="00C529A4">
      <w:pPr>
        <w:pStyle w:val="titolo30"/>
        <w:rPr>
          <w:rFonts w:eastAsiaTheme="minorEastAsia"/>
          <w:color w:val="002060"/>
        </w:rPr>
      </w:pPr>
      <w:r w:rsidRPr="00980F44">
        <w:rPr>
          <w:color w:val="002060"/>
        </w:rPr>
        <w:t xml:space="preserve">CALCIATORI ESPULSI </w:t>
      </w:r>
    </w:p>
    <w:p w14:paraId="4B073F30" w14:textId="77777777" w:rsidR="00C529A4" w:rsidRPr="00980F44" w:rsidRDefault="00C529A4" w:rsidP="00C529A4">
      <w:pPr>
        <w:pStyle w:val="titolo20"/>
        <w:rPr>
          <w:color w:val="002060"/>
        </w:rPr>
      </w:pPr>
      <w:r w:rsidRPr="00980F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0B2BC24B" w14:textId="77777777" w:rsidTr="00E35C8D">
        <w:tc>
          <w:tcPr>
            <w:tcW w:w="2200" w:type="dxa"/>
            <w:tcMar>
              <w:top w:w="20" w:type="dxa"/>
              <w:left w:w="20" w:type="dxa"/>
              <w:bottom w:w="20" w:type="dxa"/>
              <w:right w:w="20" w:type="dxa"/>
            </w:tcMar>
            <w:vAlign w:val="center"/>
            <w:hideMark/>
          </w:tcPr>
          <w:p w14:paraId="700FEB6D" w14:textId="77777777" w:rsidR="00C529A4" w:rsidRPr="00980F44" w:rsidRDefault="00C529A4" w:rsidP="00E35C8D">
            <w:pPr>
              <w:pStyle w:val="movimento"/>
              <w:rPr>
                <w:color w:val="002060"/>
              </w:rPr>
            </w:pPr>
            <w:r w:rsidRPr="00980F44">
              <w:rPr>
                <w:color w:val="002060"/>
              </w:rPr>
              <w:t>MARCHEI CRISTIANO</w:t>
            </w:r>
          </w:p>
        </w:tc>
        <w:tc>
          <w:tcPr>
            <w:tcW w:w="2200" w:type="dxa"/>
            <w:tcMar>
              <w:top w:w="20" w:type="dxa"/>
              <w:left w:w="20" w:type="dxa"/>
              <w:bottom w:w="20" w:type="dxa"/>
              <w:right w:w="20" w:type="dxa"/>
            </w:tcMar>
            <w:vAlign w:val="center"/>
            <w:hideMark/>
          </w:tcPr>
          <w:p w14:paraId="2DC7B061" w14:textId="77777777" w:rsidR="00C529A4" w:rsidRPr="00980F44" w:rsidRDefault="00C529A4" w:rsidP="00E35C8D">
            <w:pPr>
              <w:pStyle w:val="movimento2"/>
              <w:rPr>
                <w:color w:val="002060"/>
              </w:rPr>
            </w:pPr>
            <w:r w:rsidRPr="00980F44">
              <w:rPr>
                <w:color w:val="002060"/>
              </w:rPr>
              <w:t xml:space="preserve">(CSI STELLA A.S.D.) </w:t>
            </w:r>
          </w:p>
        </w:tc>
        <w:tc>
          <w:tcPr>
            <w:tcW w:w="800" w:type="dxa"/>
            <w:tcMar>
              <w:top w:w="20" w:type="dxa"/>
              <w:left w:w="20" w:type="dxa"/>
              <w:bottom w:w="20" w:type="dxa"/>
              <w:right w:w="20" w:type="dxa"/>
            </w:tcMar>
            <w:vAlign w:val="center"/>
            <w:hideMark/>
          </w:tcPr>
          <w:p w14:paraId="60C655C6"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3D57348"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EB46FA5" w14:textId="77777777" w:rsidR="00C529A4" w:rsidRPr="00980F44" w:rsidRDefault="00C529A4" w:rsidP="00E35C8D">
            <w:pPr>
              <w:pStyle w:val="movimento2"/>
              <w:rPr>
                <w:color w:val="002060"/>
              </w:rPr>
            </w:pPr>
            <w:r w:rsidRPr="00980F44">
              <w:rPr>
                <w:color w:val="002060"/>
              </w:rPr>
              <w:t> </w:t>
            </w:r>
          </w:p>
        </w:tc>
      </w:tr>
    </w:tbl>
    <w:p w14:paraId="28C97750" w14:textId="77777777" w:rsidR="00C529A4" w:rsidRPr="00980F44" w:rsidRDefault="00C529A4" w:rsidP="00C529A4">
      <w:pPr>
        <w:pStyle w:val="titolo30"/>
        <w:rPr>
          <w:rFonts w:eastAsiaTheme="minorEastAsia"/>
          <w:color w:val="002060"/>
        </w:rPr>
      </w:pPr>
      <w:r w:rsidRPr="00980F44">
        <w:rPr>
          <w:color w:val="002060"/>
        </w:rPr>
        <w:t xml:space="preserve">CALCIATORI NON ESPULSI </w:t>
      </w:r>
    </w:p>
    <w:p w14:paraId="53F2F727" w14:textId="77777777" w:rsidR="00C529A4" w:rsidRPr="00980F44" w:rsidRDefault="00C529A4" w:rsidP="00C529A4">
      <w:pPr>
        <w:pStyle w:val="titolo20"/>
        <w:rPr>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1A2E80AA" w14:textId="77777777" w:rsidTr="00E35C8D">
        <w:tc>
          <w:tcPr>
            <w:tcW w:w="2200" w:type="dxa"/>
            <w:tcMar>
              <w:top w:w="20" w:type="dxa"/>
              <w:left w:w="20" w:type="dxa"/>
              <w:bottom w:w="20" w:type="dxa"/>
              <w:right w:w="20" w:type="dxa"/>
            </w:tcMar>
            <w:vAlign w:val="center"/>
            <w:hideMark/>
          </w:tcPr>
          <w:p w14:paraId="2B006AC3" w14:textId="77777777" w:rsidR="00C529A4" w:rsidRPr="00980F44" w:rsidRDefault="00C529A4" w:rsidP="00E35C8D">
            <w:pPr>
              <w:pStyle w:val="movimento"/>
              <w:rPr>
                <w:color w:val="002060"/>
              </w:rPr>
            </w:pPr>
            <w:r w:rsidRPr="00980F44">
              <w:rPr>
                <w:color w:val="002060"/>
              </w:rPr>
              <w:t>CAMINONNI FABIO</w:t>
            </w:r>
          </w:p>
        </w:tc>
        <w:tc>
          <w:tcPr>
            <w:tcW w:w="2200" w:type="dxa"/>
            <w:tcMar>
              <w:top w:w="20" w:type="dxa"/>
              <w:left w:w="20" w:type="dxa"/>
              <w:bottom w:w="20" w:type="dxa"/>
              <w:right w:w="20" w:type="dxa"/>
            </w:tcMar>
            <w:vAlign w:val="center"/>
            <w:hideMark/>
          </w:tcPr>
          <w:p w14:paraId="4A0C7B47" w14:textId="77777777" w:rsidR="00C529A4" w:rsidRPr="00980F44" w:rsidRDefault="00C529A4" w:rsidP="00E35C8D">
            <w:pPr>
              <w:pStyle w:val="movimento2"/>
              <w:rPr>
                <w:color w:val="002060"/>
              </w:rPr>
            </w:pPr>
            <w:r w:rsidRPr="00980F44">
              <w:rPr>
                <w:color w:val="002060"/>
              </w:rPr>
              <w:t xml:space="preserve">(CASELLE) </w:t>
            </w:r>
          </w:p>
        </w:tc>
        <w:tc>
          <w:tcPr>
            <w:tcW w:w="800" w:type="dxa"/>
            <w:tcMar>
              <w:top w:w="20" w:type="dxa"/>
              <w:left w:w="20" w:type="dxa"/>
              <w:bottom w:w="20" w:type="dxa"/>
              <w:right w:w="20" w:type="dxa"/>
            </w:tcMar>
            <w:vAlign w:val="center"/>
            <w:hideMark/>
          </w:tcPr>
          <w:p w14:paraId="5BE234B9"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00D868F" w14:textId="77777777" w:rsidR="00C529A4" w:rsidRPr="00980F44" w:rsidRDefault="00C529A4" w:rsidP="00E35C8D">
            <w:pPr>
              <w:pStyle w:val="movimento"/>
              <w:rPr>
                <w:color w:val="002060"/>
              </w:rPr>
            </w:pPr>
            <w:r w:rsidRPr="00980F44">
              <w:rPr>
                <w:color w:val="002060"/>
              </w:rPr>
              <w:t>FILIPPONI EDOARDO</w:t>
            </w:r>
          </w:p>
        </w:tc>
        <w:tc>
          <w:tcPr>
            <w:tcW w:w="2200" w:type="dxa"/>
            <w:tcMar>
              <w:top w:w="20" w:type="dxa"/>
              <w:left w:w="20" w:type="dxa"/>
              <w:bottom w:w="20" w:type="dxa"/>
              <w:right w:w="20" w:type="dxa"/>
            </w:tcMar>
            <w:vAlign w:val="center"/>
            <w:hideMark/>
          </w:tcPr>
          <w:p w14:paraId="71EFDE42" w14:textId="77777777" w:rsidR="00C529A4" w:rsidRPr="00980F44" w:rsidRDefault="00C529A4" w:rsidP="00E35C8D">
            <w:pPr>
              <w:pStyle w:val="movimento2"/>
              <w:rPr>
                <w:color w:val="002060"/>
              </w:rPr>
            </w:pPr>
            <w:r w:rsidRPr="00980F44">
              <w:rPr>
                <w:color w:val="002060"/>
              </w:rPr>
              <w:t xml:space="preserve">(CASELLE) </w:t>
            </w:r>
          </w:p>
        </w:tc>
      </w:tr>
      <w:tr w:rsidR="00C529A4" w:rsidRPr="00980F44" w14:paraId="6D3E931F" w14:textId="77777777" w:rsidTr="00E35C8D">
        <w:tc>
          <w:tcPr>
            <w:tcW w:w="2200" w:type="dxa"/>
            <w:tcMar>
              <w:top w:w="20" w:type="dxa"/>
              <w:left w:w="20" w:type="dxa"/>
              <w:bottom w:w="20" w:type="dxa"/>
              <w:right w:w="20" w:type="dxa"/>
            </w:tcMar>
            <w:vAlign w:val="center"/>
            <w:hideMark/>
          </w:tcPr>
          <w:p w14:paraId="050AC8D0" w14:textId="77777777" w:rsidR="00C529A4" w:rsidRPr="00980F44" w:rsidRDefault="00C529A4" w:rsidP="00E35C8D">
            <w:pPr>
              <w:pStyle w:val="movimento"/>
              <w:rPr>
                <w:color w:val="002060"/>
              </w:rPr>
            </w:pPr>
            <w:r w:rsidRPr="00980F44">
              <w:rPr>
                <w:color w:val="002060"/>
              </w:rPr>
              <w:t>LUGLIO ALESSIO</w:t>
            </w:r>
          </w:p>
        </w:tc>
        <w:tc>
          <w:tcPr>
            <w:tcW w:w="2200" w:type="dxa"/>
            <w:tcMar>
              <w:top w:w="20" w:type="dxa"/>
              <w:left w:w="20" w:type="dxa"/>
              <w:bottom w:w="20" w:type="dxa"/>
              <w:right w:w="20" w:type="dxa"/>
            </w:tcMar>
            <w:vAlign w:val="center"/>
            <w:hideMark/>
          </w:tcPr>
          <w:p w14:paraId="09C678E1" w14:textId="77777777" w:rsidR="00C529A4" w:rsidRPr="00980F44" w:rsidRDefault="00C529A4" w:rsidP="00E35C8D">
            <w:pPr>
              <w:pStyle w:val="movimento2"/>
              <w:rPr>
                <w:color w:val="002060"/>
              </w:rPr>
            </w:pPr>
            <w:r w:rsidRPr="00980F44">
              <w:rPr>
                <w:color w:val="002060"/>
              </w:rPr>
              <w:t xml:space="preserve">(CSI STELLA A.S.D.) </w:t>
            </w:r>
          </w:p>
        </w:tc>
        <w:tc>
          <w:tcPr>
            <w:tcW w:w="800" w:type="dxa"/>
            <w:tcMar>
              <w:top w:w="20" w:type="dxa"/>
              <w:left w:w="20" w:type="dxa"/>
              <w:bottom w:w="20" w:type="dxa"/>
              <w:right w:w="20" w:type="dxa"/>
            </w:tcMar>
            <w:vAlign w:val="center"/>
            <w:hideMark/>
          </w:tcPr>
          <w:p w14:paraId="1E1814C0"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CE0C864" w14:textId="77777777" w:rsidR="00C529A4" w:rsidRPr="00980F44" w:rsidRDefault="00C529A4" w:rsidP="00E35C8D">
            <w:pPr>
              <w:pStyle w:val="movimento"/>
              <w:rPr>
                <w:color w:val="002060"/>
              </w:rPr>
            </w:pPr>
            <w:r w:rsidRPr="00980F44">
              <w:rPr>
                <w:color w:val="002060"/>
              </w:rPr>
              <w:t>GROSSI DAVIDE</w:t>
            </w:r>
          </w:p>
        </w:tc>
        <w:tc>
          <w:tcPr>
            <w:tcW w:w="2200" w:type="dxa"/>
            <w:tcMar>
              <w:top w:w="20" w:type="dxa"/>
              <w:left w:w="20" w:type="dxa"/>
              <w:bottom w:w="20" w:type="dxa"/>
              <w:right w:w="20" w:type="dxa"/>
            </w:tcMar>
            <w:vAlign w:val="center"/>
            <w:hideMark/>
          </w:tcPr>
          <w:p w14:paraId="76747878" w14:textId="77777777" w:rsidR="00C529A4" w:rsidRPr="00980F44" w:rsidRDefault="00C529A4" w:rsidP="00E35C8D">
            <w:pPr>
              <w:pStyle w:val="movimento2"/>
              <w:rPr>
                <w:color w:val="002060"/>
              </w:rPr>
            </w:pPr>
            <w:r w:rsidRPr="00980F44">
              <w:rPr>
                <w:color w:val="002060"/>
              </w:rPr>
              <w:t xml:space="preserve">(RIVIERA DELLE PALME) </w:t>
            </w:r>
          </w:p>
        </w:tc>
      </w:tr>
    </w:tbl>
    <w:p w14:paraId="149EEC19" w14:textId="77777777" w:rsidR="00C529A4" w:rsidRDefault="00C529A4" w:rsidP="00C529A4">
      <w:pPr>
        <w:pStyle w:val="breakline"/>
        <w:rPr>
          <w:color w:val="002060"/>
        </w:rPr>
      </w:pPr>
    </w:p>
    <w:p w14:paraId="2FD43AD9" w14:textId="77777777" w:rsidR="00C529A4" w:rsidRPr="00783D73" w:rsidRDefault="00C529A4" w:rsidP="00C529A4">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7BE26069" w14:textId="77777777" w:rsidR="00C529A4" w:rsidRPr="00783D73" w:rsidRDefault="00C529A4" w:rsidP="00C529A4">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36998439" w14:textId="77777777" w:rsidR="00C529A4" w:rsidRPr="00980F44" w:rsidRDefault="00C529A4" w:rsidP="00C529A4">
      <w:pPr>
        <w:pStyle w:val="breakline"/>
        <w:rPr>
          <w:rFonts w:eastAsiaTheme="minorEastAsia"/>
          <w:color w:val="002060"/>
        </w:rPr>
      </w:pPr>
    </w:p>
    <w:p w14:paraId="3A723DB9" w14:textId="77777777" w:rsidR="00C529A4" w:rsidRPr="00980F44" w:rsidRDefault="00C529A4" w:rsidP="00C529A4">
      <w:pPr>
        <w:pStyle w:val="titoloprinc0"/>
        <w:rPr>
          <w:color w:val="002060"/>
        </w:rPr>
      </w:pPr>
      <w:r w:rsidRPr="00980F44">
        <w:rPr>
          <w:color w:val="002060"/>
        </w:rPr>
        <w:t>CLASSIFICA</w:t>
      </w:r>
    </w:p>
    <w:p w14:paraId="4BB6B2D4" w14:textId="77777777" w:rsidR="00C529A4" w:rsidRPr="00980F44" w:rsidRDefault="00C529A4" w:rsidP="00C529A4">
      <w:pPr>
        <w:pStyle w:val="breakline"/>
        <w:rPr>
          <w:color w:val="002060"/>
        </w:rPr>
      </w:pPr>
    </w:p>
    <w:p w14:paraId="3AF759F0" w14:textId="77777777" w:rsidR="00C529A4" w:rsidRPr="00980F44" w:rsidRDefault="00C529A4" w:rsidP="00C529A4">
      <w:pPr>
        <w:pStyle w:val="breakline"/>
        <w:rPr>
          <w:color w:val="002060"/>
        </w:rPr>
      </w:pPr>
    </w:p>
    <w:p w14:paraId="3E422DBF" w14:textId="77777777" w:rsidR="00C529A4" w:rsidRPr="00980F44" w:rsidRDefault="00C529A4" w:rsidP="00C529A4">
      <w:pPr>
        <w:pStyle w:val="sottotitolocampionato10"/>
        <w:rPr>
          <w:color w:val="002060"/>
        </w:rPr>
      </w:pPr>
      <w:r w:rsidRPr="00980F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288F8BF7"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1BEE6"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52E1B"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6B69F"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8D27F"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018B8"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128BB"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45843"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AE35F"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195F8"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31880" w14:textId="77777777" w:rsidR="00C529A4" w:rsidRPr="00980F44" w:rsidRDefault="00C529A4" w:rsidP="00E35C8D">
            <w:pPr>
              <w:pStyle w:val="headertabella0"/>
              <w:rPr>
                <w:color w:val="002060"/>
              </w:rPr>
            </w:pPr>
            <w:r w:rsidRPr="00980F44">
              <w:rPr>
                <w:color w:val="002060"/>
              </w:rPr>
              <w:t>PE</w:t>
            </w:r>
          </w:p>
        </w:tc>
      </w:tr>
      <w:tr w:rsidR="00C529A4" w:rsidRPr="00980F44" w14:paraId="6104DC27"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F955AE" w14:textId="77777777" w:rsidR="00C529A4" w:rsidRPr="00980F44" w:rsidRDefault="00C529A4" w:rsidP="00E35C8D">
            <w:pPr>
              <w:pStyle w:val="rowtabella0"/>
              <w:rPr>
                <w:color w:val="002060"/>
              </w:rPr>
            </w:pPr>
            <w:r w:rsidRPr="00980F44">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8AA9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5F79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747C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A39F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DD4C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8A44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3AE7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96D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FBC3A" w14:textId="77777777" w:rsidR="00C529A4" w:rsidRPr="00980F44" w:rsidRDefault="00C529A4" w:rsidP="00E35C8D">
            <w:pPr>
              <w:pStyle w:val="rowtabella0"/>
              <w:jc w:val="center"/>
              <w:rPr>
                <w:color w:val="002060"/>
              </w:rPr>
            </w:pPr>
            <w:r w:rsidRPr="00980F44">
              <w:rPr>
                <w:color w:val="002060"/>
              </w:rPr>
              <w:t>0</w:t>
            </w:r>
          </w:p>
        </w:tc>
      </w:tr>
      <w:tr w:rsidR="00C529A4" w:rsidRPr="00980F44" w14:paraId="375F1A64"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7EB144" w14:textId="77777777" w:rsidR="00C529A4" w:rsidRPr="00980F44" w:rsidRDefault="00C529A4" w:rsidP="00E35C8D">
            <w:pPr>
              <w:pStyle w:val="rowtabella0"/>
              <w:rPr>
                <w:color w:val="002060"/>
              </w:rPr>
            </w:pPr>
            <w:r w:rsidRPr="00980F44">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3432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4645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A65C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E523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BFA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7680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EAB0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35D1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34BD" w14:textId="77777777" w:rsidR="00C529A4" w:rsidRPr="00980F44" w:rsidRDefault="00C529A4" w:rsidP="00E35C8D">
            <w:pPr>
              <w:pStyle w:val="rowtabella0"/>
              <w:jc w:val="center"/>
              <w:rPr>
                <w:color w:val="002060"/>
              </w:rPr>
            </w:pPr>
            <w:r w:rsidRPr="00980F44">
              <w:rPr>
                <w:color w:val="002060"/>
              </w:rPr>
              <w:t>0</w:t>
            </w:r>
          </w:p>
        </w:tc>
      </w:tr>
      <w:tr w:rsidR="00C529A4" w:rsidRPr="00980F44" w14:paraId="00FF12A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43F1A" w14:textId="77777777" w:rsidR="00C529A4" w:rsidRPr="00980F44" w:rsidRDefault="00C529A4" w:rsidP="00E35C8D">
            <w:pPr>
              <w:pStyle w:val="rowtabella0"/>
              <w:rPr>
                <w:color w:val="002060"/>
              </w:rPr>
            </w:pPr>
            <w:r w:rsidRPr="00980F44">
              <w:rPr>
                <w:color w:val="002060"/>
              </w:rPr>
              <w:t>U.S.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59AF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5E8D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353E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6BB3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990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F9BC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8B22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87D1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35776" w14:textId="77777777" w:rsidR="00C529A4" w:rsidRPr="00980F44" w:rsidRDefault="00C529A4" w:rsidP="00E35C8D">
            <w:pPr>
              <w:pStyle w:val="rowtabella0"/>
              <w:jc w:val="center"/>
              <w:rPr>
                <w:color w:val="002060"/>
              </w:rPr>
            </w:pPr>
            <w:r w:rsidRPr="00980F44">
              <w:rPr>
                <w:color w:val="002060"/>
              </w:rPr>
              <w:t>0</w:t>
            </w:r>
          </w:p>
        </w:tc>
      </w:tr>
      <w:tr w:rsidR="00C529A4" w:rsidRPr="00980F44" w14:paraId="38DFB32A"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A45E9" w14:textId="77777777" w:rsidR="00C529A4" w:rsidRPr="00980F44" w:rsidRDefault="00C529A4" w:rsidP="00E35C8D">
            <w:pPr>
              <w:pStyle w:val="rowtabella0"/>
              <w:rPr>
                <w:color w:val="002060"/>
                <w:lang w:val="es-ES"/>
              </w:rPr>
            </w:pPr>
            <w:r w:rsidRPr="00980F44">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E7E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5F35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6449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3820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0CA9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9FB7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01B6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83A3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D9310" w14:textId="77777777" w:rsidR="00C529A4" w:rsidRPr="00980F44" w:rsidRDefault="00C529A4" w:rsidP="00E35C8D">
            <w:pPr>
              <w:pStyle w:val="rowtabella0"/>
              <w:jc w:val="center"/>
              <w:rPr>
                <w:color w:val="002060"/>
              </w:rPr>
            </w:pPr>
            <w:r w:rsidRPr="00980F44">
              <w:rPr>
                <w:color w:val="002060"/>
              </w:rPr>
              <w:t>0</w:t>
            </w:r>
          </w:p>
        </w:tc>
      </w:tr>
      <w:tr w:rsidR="00C529A4" w:rsidRPr="00980F44" w14:paraId="57D67848"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E930E4" w14:textId="77777777" w:rsidR="00C529A4" w:rsidRPr="00980F44" w:rsidRDefault="00C529A4" w:rsidP="00E35C8D">
            <w:pPr>
              <w:pStyle w:val="rowtabella0"/>
              <w:rPr>
                <w:color w:val="002060"/>
              </w:rPr>
            </w:pPr>
            <w:r w:rsidRPr="00980F44">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5847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1AA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36CC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2098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37E9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B5F5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4436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B6B6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3970C" w14:textId="77777777" w:rsidR="00C529A4" w:rsidRPr="00980F44" w:rsidRDefault="00C529A4" w:rsidP="00E35C8D">
            <w:pPr>
              <w:pStyle w:val="rowtabella0"/>
              <w:jc w:val="center"/>
              <w:rPr>
                <w:color w:val="002060"/>
              </w:rPr>
            </w:pPr>
            <w:r w:rsidRPr="00980F44">
              <w:rPr>
                <w:color w:val="002060"/>
              </w:rPr>
              <w:t>0</w:t>
            </w:r>
          </w:p>
        </w:tc>
      </w:tr>
      <w:tr w:rsidR="00C529A4" w:rsidRPr="00980F44" w14:paraId="31796BD7"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14296" w14:textId="77777777" w:rsidR="00C529A4" w:rsidRPr="00980F44" w:rsidRDefault="00C529A4" w:rsidP="00E35C8D">
            <w:pPr>
              <w:pStyle w:val="rowtabella0"/>
              <w:rPr>
                <w:color w:val="002060"/>
              </w:rPr>
            </w:pPr>
            <w:r w:rsidRPr="00980F44">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46BE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D517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B316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3EB5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8C3D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E21B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13B8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A60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B5219" w14:textId="77777777" w:rsidR="00C529A4" w:rsidRPr="00980F44" w:rsidRDefault="00C529A4" w:rsidP="00E35C8D">
            <w:pPr>
              <w:pStyle w:val="rowtabella0"/>
              <w:jc w:val="center"/>
              <w:rPr>
                <w:color w:val="002060"/>
              </w:rPr>
            </w:pPr>
            <w:r w:rsidRPr="00980F44">
              <w:rPr>
                <w:color w:val="002060"/>
              </w:rPr>
              <w:t>0</w:t>
            </w:r>
          </w:p>
        </w:tc>
      </w:tr>
      <w:tr w:rsidR="00C529A4" w:rsidRPr="00980F44" w14:paraId="1502390B"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2ADA2B" w14:textId="77777777" w:rsidR="00C529A4" w:rsidRPr="00980F44" w:rsidRDefault="00C529A4" w:rsidP="00E35C8D">
            <w:pPr>
              <w:pStyle w:val="rowtabella0"/>
              <w:rPr>
                <w:color w:val="002060"/>
              </w:rPr>
            </w:pPr>
            <w:r w:rsidRPr="00980F44">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6CE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EA61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C2C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81F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B36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511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41E0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DD1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7A57" w14:textId="77777777" w:rsidR="00C529A4" w:rsidRPr="00980F44" w:rsidRDefault="00C529A4" w:rsidP="00E35C8D">
            <w:pPr>
              <w:pStyle w:val="rowtabella0"/>
              <w:jc w:val="center"/>
              <w:rPr>
                <w:color w:val="002060"/>
              </w:rPr>
            </w:pPr>
            <w:r w:rsidRPr="00980F44">
              <w:rPr>
                <w:color w:val="002060"/>
              </w:rPr>
              <w:t>0</w:t>
            </w:r>
          </w:p>
        </w:tc>
      </w:tr>
      <w:tr w:rsidR="00C529A4" w:rsidRPr="00980F44" w14:paraId="3FACDF3D"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321E2" w14:textId="77777777" w:rsidR="00C529A4" w:rsidRPr="00980F44" w:rsidRDefault="00C529A4" w:rsidP="00E35C8D">
            <w:pPr>
              <w:pStyle w:val="rowtabella0"/>
              <w:rPr>
                <w:color w:val="002060"/>
              </w:rPr>
            </w:pPr>
            <w:r w:rsidRPr="00980F4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7882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608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307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B32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7C7A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3A19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B201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93A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E64C6" w14:textId="77777777" w:rsidR="00C529A4" w:rsidRPr="00980F44" w:rsidRDefault="00C529A4" w:rsidP="00E35C8D">
            <w:pPr>
              <w:pStyle w:val="rowtabella0"/>
              <w:jc w:val="center"/>
              <w:rPr>
                <w:color w:val="002060"/>
              </w:rPr>
            </w:pPr>
            <w:r w:rsidRPr="00980F44">
              <w:rPr>
                <w:color w:val="002060"/>
              </w:rPr>
              <w:t>0</w:t>
            </w:r>
          </w:p>
        </w:tc>
      </w:tr>
      <w:tr w:rsidR="00C529A4" w:rsidRPr="00980F44" w14:paraId="2B6DBAB9"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D02CC" w14:textId="77777777" w:rsidR="00C529A4" w:rsidRPr="00980F44" w:rsidRDefault="00C529A4" w:rsidP="00E35C8D">
            <w:pPr>
              <w:pStyle w:val="rowtabella0"/>
              <w:rPr>
                <w:color w:val="002060"/>
              </w:rPr>
            </w:pPr>
            <w:r w:rsidRPr="00980F44">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12B9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434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C57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D508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827C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251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384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2C45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39D7D" w14:textId="77777777" w:rsidR="00C529A4" w:rsidRPr="00980F44" w:rsidRDefault="00C529A4" w:rsidP="00E35C8D">
            <w:pPr>
              <w:pStyle w:val="rowtabella0"/>
              <w:jc w:val="center"/>
              <w:rPr>
                <w:color w:val="002060"/>
              </w:rPr>
            </w:pPr>
            <w:r w:rsidRPr="00980F44">
              <w:rPr>
                <w:color w:val="002060"/>
              </w:rPr>
              <w:t>0</w:t>
            </w:r>
          </w:p>
        </w:tc>
      </w:tr>
      <w:tr w:rsidR="00C529A4" w:rsidRPr="00980F44" w14:paraId="015DAD0E"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A11DC8" w14:textId="77777777" w:rsidR="00C529A4" w:rsidRPr="00980F44" w:rsidRDefault="00C529A4" w:rsidP="00E35C8D">
            <w:pPr>
              <w:pStyle w:val="rowtabella0"/>
              <w:rPr>
                <w:color w:val="002060"/>
              </w:rPr>
            </w:pPr>
            <w:r w:rsidRPr="00980F44">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03B9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A5FE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F12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9C6B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8B75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E572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339A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6BEF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9C029" w14:textId="77777777" w:rsidR="00C529A4" w:rsidRPr="00980F44" w:rsidRDefault="00C529A4" w:rsidP="00E35C8D">
            <w:pPr>
              <w:pStyle w:val="rowtabella0"/>
              <w:jc w:val="center"/>
              <w:rPr>
                <w:color w:val="002060"/>
              </w:rPr>
            </w:pPr>
            <w:r w:rsidRPr="00980F44">
              <w:rPr>
                <w:color w:val="002060"/>
              </w:rPr>
              <w:t>0</w:t>
            </w:r>
          </w:p>
        </w:tc>
      </w:tr>
      <w:tr w:rsidR="00C529A4" w:rsidRPr="00980F44" w14:paraId="6C7F0508"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4A27E" w14:textId="77777777" w:rsidR="00C529A4" w:rsidRPr="00980F44" w:rsidRDefault="00C529A4" w:rsidP="00E35C8D">
            <w:pPr>
              <w:pStyle w:val="rowtabella0"/>
              <w:rPr>
                <w:color w:val="002060"/>
              </w:rPr>
            </w:pPr>
            <w:r w:rsidRPr="00980F44">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A7C4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EF0E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D445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440D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FDA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8DA2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69B4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FF62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2ACE1" w14:textId="77777777" w:rsidR="00C529A4" w:rsidRPr="00980F44" w:rsidRDefault="00C529A4" w:rsidP="00E35C8D">
            <w:pPr>
              <w:pStyle w:val="rowtabella0"/>
              <w:jc w:val="center"/>
              <w:rPr>
                <w:color w:val="002060"/>
              </w:rPr>
            </w:pPr>
            <w:r w:rsidRPr="00980F44">
              <w:rPr>
                <w:color w:val="002060"/>
              </w:rPr>
              <w:t>0</w:t>
            </w:r>
          </w:p>
        </w:tc>
      </w:tr>
      <w:tr w:rsidR="00C529A4" w:rsidRPr="00980F44" w14:paraId="393DCF93"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F1072E" w14:textId="77777777" w:rsidR="00C529A4" w:rsidRPr="00980F44" w:rsidRDefault="00C529A4" w:rsidP="00E35C8D">
            <w:pPr>
              <w:pStyle w:val="rowtabella0"/>
              <w:rPr>
                <w:color w:val="002060"/>
              </w:rPr>
            </w:pPr>
            <w:proofErr w:type="spellStart"/>
            <w:proofErr w:type="gramStart"/>
            <w:r w:rsidRPr="00980F44">
              <w:rPr>
                <w:color w:val="002060"/>
              </w:rPr>
              <w:t>sq.B</w:t>
            </w:r>
            <w:proofErr w:type="spellEnd"/>
            <w:proofErr w:type="gramEnd"/>
            <w:r w:rsidRPr="00980F44">
              <w:rPr>
                <w:color w:val="002060"/>
              </w:rPr>
              <w:t xml:space="preserve"> SPECIAL ONE SPORTING </w:t>
            </w:r>
            <w:proofErr w:type="spellStart"/>
            <w:r w:rsidRPr="00980F44">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D528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4686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5087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26BB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0A1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1F55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CD98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C7B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5B5D7" w14:textId="77777777" w:rsidR="00C529A4" w:rsidRPr="00980F44" w:rsidRDefault="00C529A4" w:rsidP="00E35C8D">
            <w:pPr>
              <w:pStyle w:val="rowtabella0"/>
              <w:jc w:val="center"/>
              <w:rPr>
                <w:color w:val="002060"/>
              </w:rPr>
            </w:pPr>
            <w:r w:rsidRPr="00980F44">
              <w:rPr>
                <w:color w:val="002060"/>
              </w:rPr>
              <w:t>0</w:t>
            </w:r>
          </w:p>
        </w:tc>
      </w:tr>
    </w:tbl>
    <w:p w14:paraId="13510569" w14:textId="77777777" w:rsidR="00C529A4" w:rsidRPr="00980F44" w:rsidRDefault="00C529A4" w:rsidP="00C529A4">
      <w:pPr>
        <w:pStyle w:val="breakline"/>
        <w:rPr>
          <w:rFonts w:eastAsiaTheme="minorEastAsia"/>
          <w:color w:val="002060"/>
        </w:rPr>
      </w:pPr>
    </w:p>
    <w:p w14:paraId="264939CE" w14:textId="77777777" w:rsidR="00C529A4" w:rsidRPr="00980F44" w:rsidRDefault="00C529A4" w:rsidP="00C529A4">
      <w:pPr>
        <w:pStyle w:val="breakline"/>
        <w:rPr>
          <w:color w:val="002060"/>
        </w:rPr>
      </w:pPr>
    </w:p>
    <w:p w14:paraId="623B5133" w14:textId="77777777" w:rsidR="00C529A4" w:rsidRPr="00980F44" w:rsidRDefault="00C529A4" w:rsidP="00C529A4">
      <w:pPr>
        <w:pStyle w:val="sottotitolocampionato10"/>
        <w:rPr>
          <w:color w:val="002060"/>
        </w:rPr>
      </w:pPr>
      <w:r w:rsidRPr="00980F4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4261D729"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A708AB"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43441"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57AED"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9C3B8"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639B7"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D11373"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3E0E4"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77AEC"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37F63"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AAFAA" w14:textId="77777777" w:rsidR="00C529A4" w:rsidRPr="00980F44" w:rsidRDefault="00C529A4" w:rsidP="00E35C8D">
            <w:pPr>
              <w:pStyle w:val="headertabella0"/>
              <w:rPr>
                <w:color w:val="002060"/>
              </w:rPr>
            </w:pPr>
            <w:r w:rsidRPr="00980F44">
              <w:rPr>
                <w:color w:val="002060"/>
              </w:rPr>
              <w:t>PE</w:t>
            </w:r>
          </w:p>
        </w:tc>
      </w:tr>
      <w:tr w:rsidR="00C529A4" w:rsidRPr="00980F44" w14:paraId="4F6C031B"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8827E5" w14:textId="77777777" w:rsidR="00C529A4" w:rsidRPr="00980F44" w:rsidRDefault="00C529A4" w:rsidP="00E35C8D">
            <w:pPr>
              <w:pStyle w:val="rowtabella0"/>
              <w:rPr>
                <w:color w:val="002060"/>
                <w:lang w:val="es-ES"/>
              </w:rPr>
            </w:pPr>
            <w:r w:rsidRPr="00980F44">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F5A8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0BAD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BD29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AF5E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93D5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428C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DF84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3B7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7B53" w14:textId="77777777" w:rsidR="00C529A4" w:rsidRPr="00980F44" w:rsidRDefault="00C529A4" w:rsidP="00E35C8D">
            <w:pPr>
              <w:pStyle w:val="rowtabella0"/>
              <w:jc w:val="center"/>
              <w:rPr>
                <w:color w:val="002060"/>
              </w:rPr>
            </w:pPr>
            <w:r w:rsidRPr="00980F44">
              <w:rPr>
                <w:color w:val="002060"/>
              </w:rPr>
              <w:t>0</w:t>
            </w:r>
          </w:p>
        </w:tc>
      </w:tr>
      <w:tr w:rsidR="00C529A4" w:rsidRPr="00980F44" w14:paraId="68013FD2"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0087C" w14:textId="77777777" w:rsidR="00C529A4" w:rsidRPr="00980F44" w:rsidRDefault="00C529A4" w:rsidP="00E35C8D">
            <w:pPr>
              <w:pStyle w:val="rowtabella0"/>
              <w:rPr>
                <w:color w:val="002060"/>
              </w:rPr>
            </w:pPr>
            <w:r w:rsidRPr="00980F44">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2698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7D3F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A5AE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D488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40DE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62CD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3DAE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8D0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F3497" w14:textId="77777777" w:rsidR="00C529A4" w:rsidRPr="00980F44" w:rsidRDefault="00C529A4" w:rsidP="00E35C8D">
            <w:pPr>
              <w:pStyle w:val="rowtabella0"/>
              <w:jc w:val="center"/>
              <w:rPr>
                <w:color w:val="002060"/>
              </w:rPr>
            </w:pPr>
            <w:r w:rsidRPr="00980F44">
              <w:rPr>
                <w:color w:val="002060"/>
              </w:rPr>
              <w:t>0</w:t>
            </w:r>
          </w:p>
        </w:tc>
      </w:tr>
      <w:tr w:rsidR="00C529A4" w:rsidRPr="00980F44" w14:paraId="5B8DF05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FA59A0" w14:textId="77777777" w:rsidR="00C529A4" w:rsidRPr="00980F44" w:rsidRDefault="00C529A4" w:rsidP="00E35C8D">
            <w:pPr>
              <w:pStyle w:val="rowtabella0"/>
              <w:rPr>
                <w:color w:val="002060"/>
              </w:rPr>
            </w:pPr>
            <w:r w:rsidRPr="00980F44">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FCA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689D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29C6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D89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CEE4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DCFF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01D1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88D1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A6D3F" w14:textId="77777777" w:rsidR="00C529A4" w:rsidRPr="00980F44" w:rsidRDefault="00C529A4" w:rsidP="00E35C8D">
            <w:pPr>
              <w:pStyle w:val="rowtabella0"/>
              <w:jc w:val="center"/>
              <w:rPr>
                <w:color w:val="002060"/>
              </w:rPr>
            </w:pPr>
            <w:r w:rsidRPr="00980F44">
              <w:rPr>
                <w:color w:val="002060"/>
              </w:rPr>
              <w:t>0</w:t>
            </w:r>
          </w:p>
        </w:tc>
      </w:tr>
      <w:tr w:rsidR="00C529A4" w:rsidRPr="00980F44" w14:paraId="61C02E55"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491283" w14:textId="77777777" w:rsidR="00C529A4" w:rsidRPr="00980F44" w:rsidRDefault="00C529A4" w:rsidP="00E35C8D">
            <w:pPr>
              <w:pStyle w:val="rowtabella0"/>
              <w:rPr>
                <w:color w:val="002060"/>
              </w:rPr>
            </w:pPr>
            <w:r w:rsidRPr="00980F44">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8298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EA06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B456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2B25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1CF9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941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2FD5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DE68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15615" w14:textId="77777777" w:rsidR="00C529A4" w:rsidRPr="00980F44" w:rsidRDefault="00C529A4" w:rsidP="00E35C8D">
            <w:pPr>
              <w:pStyle w:val="rowtabella0"/>
              <w:jc w:val="center"/>
              <w:rPr>
                <w:color w:val="002060"/>
              </w:rPr>
            </w:pPr>
            <w:r w:rsidRPr="00980F44">
              <w:rPr>
                <w:color w:val="002060"/>
              </w:rPr>
              <w:t>0</w:t>
            </w:r>
          </w:p>
        </w:tc>
      </w:tr>
      <w:tr w:rsidR="00C529A4" w:rsidRPr="00980F44" w14:paraId="15DDDD8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BE5064" w14:textId="77777777" w:rsidR="00C529A4" w:rsidRPr="00980F44" w:rsidRDefault="00C529A4" w:rsidP="00E35C8D">
            <w:pPr>
              <w:pStyle w:val="rowtabella0"/>
              <w:rPr>
                <w:color w:val="002060"/>
              </w:rPr>
            </w:pPr>
            <w:r w:rsidRPr="00980F44">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EDA2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4E5F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7D52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8320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2E9C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ECDC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959B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405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40DAF" w14:textId="77777777" w:rsidR="00C529A4" w:rsidRPr="00980F44" w:rsidRDefault="00C529A4" w:rsidP="00E35C8D">
            <w:pPr>
              <w:pStyle w:val="rowtabella0"/>
              <w:jc w:val="center"/>
              <w:rPr>
                <w:color w:val="002060"/>
              </w:rPr>
            </w:pPr>
            <w:r w:rsidRPr="00980F44">
              <w:rPr>
                <w:color w:val="002060"/>
              </w:rPr>
              <w:t>0</w:t>
            </w:r>
          </w:p>
        </w:tc>
      </w:tr>
      <w:tr w:rsidR="00C529A4" w:rsidRPr="00980F44" w14:paraId="6D54EECE"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8732B1" w14:textId="77777777" w:rsidR="00C529A4" w:rsidRPr="00980F44" w:rsidRDefault="00C529A4" w:rsidP="00E35C8D">
            <w:pPr>
              <w:pStyle w:val="rowtabella0"/>
              <w:rPr>
                <w:color w:val="002060"/>
              </w:rPr>
            </w:pPr>
            <w:r w:rsidRPr="00980F44">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09D2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A77F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9873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60BB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B920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D81F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AFE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EF0F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FB2A3" w14:textId="77777777" w:rsidR="00C529A4" w:rsidRPr="00980F44" w:rsidRDefault="00C529A4" w:rsidP="00E35C8D">
            <w:pPr>
              <w:pStyle w:val="rowtabella0"/>
              <w:jc w:val="center"/>
              <w:rPr>
                <w:color w:val="002060"/>
              </w:rPr>
            </w:pPr>
            <w:r w:rsidRPr="00980F44">
              <w:rPr>
                <w:color w:val="002060"/>
              </w:rPr>
              <w:t>0</w:t>
            </w:r>
          </w:p>
        </w:tc>
      </w:tr>
      <w:tr w:rsidR="00C529A4" w:rsidRPr="00980F44" w14:paraId="31B6B2A8"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A3BA3" w14:textId="77777777" w:rsidR="00C529A4" w:rsidRPr="00980F44" w:rsidRDefault="00C529A4" w:rsidP="00E35C8D">
            <w:pPr>
              <w:pStyle w:val="rowtabella0"/>
              <w:rPr>
                <w:color w:val="002060"/>
              </w:rPr>
            </w:pPr>
            <w:r w:rsidRPr="00980F44">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EBE2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17AD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35FE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3F9A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DBE2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5D93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B833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5226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5B252" w14:textId="77777777" w:rsidR="00C529A4" w:rsidRPr="00980F44" w:rsidRDefault="00C529A4" w:rsidP="00E35C8D">
            <w:pPr>
              <w:pStyle w:val="rowtabella0"/>
              <w:jc w:val="center"/>
              <w:rPr>
                <w:color w:val="002060"/>
              </w:rPr>
            </w:pPr>
            <w:r w:rsidRPr="00980F44">
              <w:rPr>
                <w:color w:val="002060"/>
              </w:rPr>
              <w:t>0</w:t>
            </w:r>
          </w:p>
        </w:tc>
      </w:tr>
      <w:tr w:rsidR="00C529A4" w:rsidRPr="00980F44" w14:paraId="624DEBC5"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099B8" w14:textId="77777777" w:rsidR="00C529A4" w:rsidRPr="00980F44" w:rsidRDefault="00C529A4" w:rsidP="00E35C8D">
            <w:pPr>
              <w:pStyle w:val="rowtabella0"/>
              <w:rPr>
                <w:color w:val="002060"/>
              </w:rPr>
            </w:pPr>
            <w:r w:rsidRPr="00980F44">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5F4A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73EC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F194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A78B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B55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88E5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AA75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2330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C9ADD" w14:textId="77777777" w:rsidR="00C529A4" w:rsidRPr="00980F44" w:rsidRDefault="00C529A4" w:rsidP="00E35C8D">
            <w:pPr>
              <w:pStyle w:val="rowtabella0"/>
              <w:jc w:val="center"/>
              <w:rPr>
                <w:color w:val="002060"/>
              </w:rPr>
            </w:pPr>
            <w:r w:rsidRPr="00980F44">
              <w:rPr>
                <w:color w:val="002060"/>
              </w:rPr>
              <w:t>0</w:t>
            </w:r>
          </w:p>
        </w:tc>
      </w:tr>
      <w:tr w:rsidR="00C529A4" w:rsidRPr="00980F44" w14:paraId="23C686F5"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ADC73" w14:textId="77777777" w:rsidR="00C529A4" w:rsidRPr="00980F44" w:rsidRDefault="00C529A4" w:rsidP="00E35C8D">
            <w:pPr>
              <w:pStyle w:val="rowtabella0"/>
              <w:rPr>
                <w:color w:val="002060"/>
              </w:rPr>
            </w:pPr>
            <w:r w:rsidRPr="00980F44">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8199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AB2A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5D4F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6F49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68C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D1E5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1C21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038C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E5818" w14:textId="77777777" w:rsidR="00C529A4" w:rsidRPr="00980F44" w:rsidRDefault="00C529A4" w:rsidP="00E35C8D">
            <w:pPr>
              <w:pStyle w:val="rowtabella0"/>
              <w:jc w:val="center"/>
              <w:rPr>
                <w:color w:val="002060"/>
              </w:rPr>
            </w:pPr>
            <w:r w:rsidRPr="00980F44">
              <w:rPr>
                <w:color w:val="002060"/>
              </w:rPr>
              <w:t>0</w:t>
            </w:r>
          </w:p>
        </w:tc>
      </w:tr>
      <w:tr w:rsidR="00C529A4" w:rsidRPr="00980F44" w14:paraId="1A66BA4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4309C" w14:textId="77777777" w:rsidR="00C529A4" w:rsidRPr="00980F44" w:rsidRDefault="00C529A4" w:rsidP="00E35C8D">
            <w:pPr>
              <w:pStyle w:val="rowtabella0"/>
              <w:rPr>
                <w:color w:val="002060"/>
                <w:lang w:val="es-ES"/>
              </w:rPr>
            </w:pPr>
            <w:r w:rsidRPr="00980F44">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98EB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C53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FAF5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78CE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4649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3A7F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F373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5672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35C3F" w14:textId="77777777" w:rsidR="00C529A4" w:rsidRPr="00980F44" w:rsidRDefault="00C529A4" w:rsidP="00E35C8D">
            <w:pPr>
              <w:pStyle w:val="rowtabella0"/>
              <w:jc w:val="center"/>
              <w:rPr>
                <w:color w:val="002060"/>
              </w:rPr>
            </w:pPr>
            <w:r w:rsidRPr="00980F44">
              <w:rPr>
                <w:color w:val="002060"/>
              </w:rPr>
              <w:t>0</w:t>
            </w:r>
          </w:p>
        </w:tc>
      </w:tr>
      <w:tr w:rsidR="00C529A4" w:rsidRPr="00980F44" w14:paraId="3DC5686C"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03E929" w14:textId="77777777" w:rsidR="00C529A4" w:rsidRPr="00980F44" w:rsidRDefault="00C529A4" w:rsidP="00E35C8D">
            <w:pPr>
              <w:pStyle w:val="rowtabella0"/>
              <w:rPr>
                <w:color w:val="002060"/>
              </w:rPr>
            </w:pPr>
            <w:r w:rsidRPr="00980F44">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4C7C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D6C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DCE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5FFC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347A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500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8CFF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67B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A8C4E" w14:textId="77777777" w:rsidR="00C529A4" w:rsidRPr="00980F44" w:rsidRDefault="00C529A4" w:rsidP="00E35C8D">
            <w:pPr>
              <w:pStyle w:val="rowtabella0"/>
              <w:jc w:val="center"/>
              <w:rPr>
                <w:color w:val="002060"/>
              </w:rPr>
            </w:pPr>
            <w:r w:rsidRPr="00980F44">
              <w:rPr>
                <w:color w:val="002060"/>
              </w:rPr>
              <w:t>0</w:t>
            </w:r>
          </w:p>
        </w:tc>
      </w:tr>
      <w:tr w:rsidR="00C529A4" w:rsidRPr="00980F44" w14:paraId="16D736BC"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43DA23" w14:textId="77777777" w:rsidR="00C529A4" w:rsidRPr="00980F44" w:rsidRDefault="00C529A4" w:rsidP="00E35C8D">
            <w:pPr>
              <w:pStyle w:val="rowtabella0"/>
              <w:rPr>
                <w:color w:val="002060"/>
              </w:rPr>
            </w:pPr>
            <w:r w:rsidRPr="00980F44">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467E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3C88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2118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66FE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F72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61FA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A3CF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09E2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0547" w14:textId="77777777" w:rsidR="00C529A4" w:rsidRPr="00980F44" w:rsidRDefault="00C529A4" w:rsidP="00E35C8D">
            <w:pPr>
              <w:pStyle w:val="rowtabella0"/>
              <w:jc w:val="center"/>
              <w:rPr>
                <w:color w:val="002060"/>
              </w:rPr>
            </w:pPr>
            <w:r w:rsidRPr="00980F44">
              <w:rPr>
                <w:color w:val="002060"/>
              </w:rPr>
              <w:t>0</w:t>
            </w:r>
          </w:p>
        </w:tc>
      </w:tr>
    </w:tbl>
    <w:p w14:paraId="595B77C7" w14:textId="77777777" w:rsidR="00C529A4" w:rsidRPr="00980F44" w:rsidRDefault="00C529A4" w:rsidP="00C529A4">
      <w:pPr>
        <w:pStyle w:val="breakline"/>
        <w:rPr>
          <w:rFonts w:eastAsiaTheme="minorEastAsia"/>
          <w:color w:val="002060"/>
        </w:rPr>
      </w:pPr>
    </w:p>
    <w:p w14:paraId="250EF0F3" w14:textId="77777777" w:rsidR="00C529A4" w:rsidRPr="00980F44" w:rsidRDefault="00C529A4" w:rsidP="00C529A4">
      <w:pPr>
        <w:pStyle w:val="breakline"/>
        <w:rPr>
          <w:color w:val="002060"/>
        </w:rPr>
      </w:pPr>
    </w:p>
    <w:p w14:paraId="493E6415" w14:textId="77777777" w:rsidR="00C529A4" w:rsidRPr="00980F44" w:rsidRDefault="00C529A4" w:rsidP="00C529A4">
      <w:pPr>
        <w:pStyle w:val="sottotitolocampionato10"/>
        <w:rPr>
          <w:color w:val="002060"/>
        </w:rPr>
      </w:pPr>
      <w:r w:rsidRPr="00980F4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4A8FE5E2"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2503E"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D59D3"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BE4DE"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8042B"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4D88F"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4D837"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78FF8"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AFCB4"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D568B"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CDBB1C" w14:textId="77777777" w:rsidR="00C529A4" w:rsidRPr="00980F44" w:rsidRDefault="00C529A4" w:rsidP="00E35C8D">
            <w:pPr>
              <w:pStyle w:val="headertabella0"/>
              <w:rPr>
                <w:color w:val="002060"/>
              </w:rPr>
            </w:pPr>
            <w:r w:rsidRPr="00980F44">
              <w:rPr>
                <w:color w:val="002060"/>
              </w:rPr>
              <w:t>PE</w:t>
            </w:r>
          </w:p>
        </w:tc>
      </w:tr>
      <w:tr w:rsidR="00C529A4" w:rsidRPr="00980F44" w14:paraId="69EBEE5C"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72E69A" w14:textId="77777777" w:rsidR="00C529A4" w:rsidRPr="00980F44" w:rsidRDefault="00C529A4" w:rsidP="00E35C8D">
            <w:pPr>
              <w:pStyle w:val="rowtabella0"/>
              <w:rPr>
                <w:color w:val="002060"/>
              </w:rPr>
            </w:pPr>
            <w:r w:rsidRPr="00980F4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5634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EA9F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BE07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E3C3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9232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5B3A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FC5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07A0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6ADF1" w14:textId="77777777" w:rsidR="00C529A4" w:rsidRPr="00980F44" w:rsidRDefault="00C529A4" w:rsidP="00E35C8D">
            <w:pPr>
              <w:pStyle w:val="rowtabella0"/>
              <w:jc w:val="center"/>
              <w:rPr>
                <w:color w:val="002060"/>
              </w:rPr>
            </w:pPr>
            <w:r w:rsidRPr="00980F44">
              <w:rPr>
                <w:color w:val="002060"/>
              </w:rPr>
              <w:t>0</w:t>
            </w:r>
          </w:p>
        </w:tc>
      </w:tr>
      <w:tr w:rsidR="00C529A4" w:rsidRPr="00980F44" w14:paraId="7A88B299"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242A46" w14:textId="77777777" w:rsidR="00C529A4" w:rsidRPr="00980F44" w:rsidRDefault="00C529A4" w:rsidP="00E35C8D">
            <w:pPr>
              <w:pStyle w:val="rowtabella0"/>
              <w:rPr>
                <w:color w:val="002060"/>
              </w:rPr>
            </w:pPr>
            <w:r w:rsidRPr="00980F4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673A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FBEA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22FE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5DC2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DFF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B129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5163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941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7710C" w14:textId="77777777" w:rsidR="00C529A4" w:rsidRPr="00980F44" w:rsidRDefault="00C529A4" w:rsidP="00E35C8D">
            <w:pPr>
              <w:pStyle w:val="rowtabella0"/>
              <w:jc w:val="center"/>
              <w:rPr>
                <w:color w:val="002060"/>
              </w:rPr>
            </w:pPr>
            <w:r w:rsidRPr="00980F44">
              <w:rPr>
                <w:color w:val="002060"/>
              </w:rPr>
              <w:t>0</w:t>
            </w:r>
          </w:p>
        </w:tc>
      </w:tr>
      <w:tr w:rsidR="00C529A4" w:rsidRPr="00980F44" w14:paraId="1B977824"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387E3B" w14:textId="77777777" w:rsidR="00C529A4" w:rsidRPr="00980F44" w:rsidRDefault="00C529A4" w:rsidP="00E35C8D">
            <w:pPr>
              <w:pStyle w:val="rowtabella0"/>
              <w:rPr>
                <w:color w:val="002060"/>
              </w:rPr>
            </w:pPr>
            <w:r w:rsidRPr="00980F44">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97F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4D1B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E392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3D86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0A5B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2BC0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3D16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12A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5374E" w14:textId="77777777" w:rsidR="00C529A4" w:rsidRPr="00980F44" w:rsidRDefault="00C529A4" w:rsidP="00E35C8D">
            <w:pPr>
              <w:pStyle w:val="rowtabella0"/>
              <w:jc w:val="center"/>
              <w:rPr>
                <w:color w:val="002060"/>
              </w:rPr>
            </w:pPr>
            <w:r w:rsidRPr="00980F44">
              <w:rPr>
                <w:color w:val="002060"/>
              </w:rPr>
              <w:t>0</w:t>
            </w:r>
          </w:p>
        </w:tc>
      </w:tr>
      <w:tr w:rsidR="00C529A4" w:rsidRPr="00980F44" w14:paraId="2BA1D4A7"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E8B786" w14:textId="77777777" w:rsidR="00C529A4" w:rsidRPr="00980F44" w:rsidRDefault="00C529A4" w:rsidP="00E35C8D">
            <w:pPr>
              <w:pStyle w:val="rowtabella0"/>
              <w:rPr>
                <w:color w:val="002060"/>
                <w:lang w:val="es-ES"/>
              </w:rPr>
            </w:pPr>
            <w:r w:rsidRPr="00980F44">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55D3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67A3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AC13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3D1F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9FEC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F747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4CE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718E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4223A" w14:textId="77777777" w:rsidR="00C529A4" w:rsidRPr="00980F44" w:rsidRDefault="00C529A4" w:rsidP="00E35C8D">
            <w:pPr>
              <w:pStyle w:val="rowtabella0"/>
              <w:jc w:val="center"/>
              <w:rPr>
                <w:color w:val="002060"/>
              </w:rPr>
            </w:pPr>
            <w:r w:rsidRPr="00980F44">
              <w:rPr>
                <w:color w:val="002060"/>
              </w:rPr>
              <w:t>0</w:t>
            </w:r>
          </w:p>
        </w:tc>
      </w:tr>
      <w:tr w:rsidR="00C529A4" w:rsidRPr="00980F44" w14:paraId="41E5E368"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7CC60" w14:textId="77777777" w:rsidR="00C529A4" w:rsidRPr="00980F44" w:rsidRDefault="00C529A4" w:rsidP="00E35C8D">
            <w:pPr>
              <w:pStyle w:val="rowtabella0"/>
              <w:rPr>
                <w:color w:val="002060"/>
                <w:lang w:val="es-ES"/>
              </w:rPr>
            </w:pPr>
            <w:r w:rsidRPr="00980F44">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88A8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7C02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360E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A25F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F1B3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5014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FB06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398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FEA21" w14:textId="77777777" w:rsidR="00C529A4" w:rsidRPr="00980F44" w:rsidRDefault="00C529A4" w:rsidP="00E35C8D">
            <w:pPr>
              <w:pStyle w:val="rowtabella0"/>
              <w:jc w:val="center"/>
              <w:rPr>
                <w:color w:val="002060"/>
              </w:rPr>
            </w:pPr>
            <w:r w:rsidRPr="00980F44">
              <w:rPr>
                <w:color w:val="002060"/>
              </w:rPr>
              <w:t>0</w:t>
            </w:r>
          </w:p>
        </w:tc>
      </w:tr>
      <w:tr w:rsidR="00C529A4" w:rsidRPr="00980F44" w14:paraId="02F95B6A"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51EA85" w14:textId="77777777" w:rsidR="00C529A4" w:rsidRPr="00980F44" w:rsidRDefault="00C529A4" w:rsidP="00E35C8D">
            <w:pPr>
              <w:pStyle w:val="rowtabella0"/>
              <w:rPr>
                <w:color w:val="002060"/>
              </w:rPr>
            </w:pPr>
            <w:r w:rsidRPr="00980F44">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EACB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4850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03F4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5A2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9D8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0F1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E38A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F1B1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FB181" w14:textId="77777777" w:rsidR="00C529A4" w:rsidRPr="00980F44" w:rsidRDefault="00C529A4" w:rsidP="00E35C8D">
            <w:pPr>
              <w:pStyle w:val="rowtabella0"/>
              <w:jc w:val="center"/>
              <w:rPr>
                <w:color w:val="002060"/>
              </w:rPr>
            </w:pPr>
            <w:r w:rsidRPr="00980F44">
              <w:rPr>
                <w:color w:val="002060"/>
              </w:rPr>
              <w:t>0</w:t>
            </w:r>
          </w:p>
        </w:tc>
      </w:tr>
      <w:tr w:rsidR="00C529A4" w:rsidRPr="00980F44" w14:paraId="5C6E464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491CE" w14:textId="77777777" w:rsidR="00C529A4" w:rsidRPr="00980F44" w:rsidRDefault="00C529A4" w:rsidP="00E35C8D">
            <w:pPr>
              <w:pStyle w:val="rowtabella0"/>
              <w:rPr>
                <w:color w:val="002060"/>
              </w:rPr>
            </w:pPr>
            <w:r w:rsidRPr="00980F44">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A4A5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255B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98E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A196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D80E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5DFF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E420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CA7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BCD42" w14:textId="77777777" w:rsidR="00C529A4" w:rsidRPr="00980F44" w:rsidRDefault="00C529A4" w:rsidP="00E35C8D">
            <w:pPr>
              <w:pStyle w:val="rowtabella0"/>
              <w:jc w:val="center"/>
              <w:rPr>
                <w:color w:val="002060"/>
              </w:rPr>
            </w:pPr>
            <w:r w:rsidRPr="00980F44">
              <w:rPr>
                <w:color w:val="002060"/>
              </w:rPr>
              <w:t>0</w:t>
            </w:r>
          </w:p>
        </w:tc>
      </w:tr>
      <w:tr w:rsidR="00C529A4" w:rsidRPr="00980F44" w14:paraId="606A5321"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89E6F6" w14:textId="77777777" w:rsidR="00C529A4" w:rsidRPr="00980F44" w:rsidRDefault="00C529A4" w:rsidP="00E35C8D">
            <w:pPr>
              <w:pStyle w:val="rowtabella0"/>
              <w:rPr>
                <w:color w:val="002060"/>
              </w:rPr>
            </w:pPr>
            <w:r w:rsidRPr="00980F44">
              <w:rPr>
                <w:color w:val="002060"/>
              </w:rPr>
              <w:t xml:space="preserve">A.S.D. </w:t>
            </w:r>
            <w:proofErr w:type="gramStart"/>
            <w:r w:rsidRPr="00980F44">
              <w:rPr>
                <w:color w:val="002060"/>
              </w:rPr>
              <w:t>CITTA</w:t>
            </w:r>
            <w:proofErr w:type="gramEnd"/>
            <w:r w:rsidRPr="00980F44">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E197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31F7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747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3C6F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4A64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F23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A0ED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7AA5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F9956" w14:textId="77777777" w:rsidR="00C529A4" w:rsidRPr="00980F44" w:rsidRDefault="00C529A4" w:rsidP="00E35C8D">
            <w:pPr>
              <w:pStyle w:val="rowtabella0"/>
              <w:jc w:val="center"/>
              <w:rPr>
                <w:color w:val="002060"/>
              </w:rPr>
            </w:pPr>
            <w:r w:rsidRPr="00980F44">
              <w:rPr>
                <w:color w:val="002060"/>
              </w:rPr>
              <w:t>0</w:t>
            </w:r>
          </w:p>
        </w:tc>
      </w:tr>
      <w:tr w:rsidR="00C529A4" w:rsidRPr="00980F44" w14:paraId="3286E1D4"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3FF7D" w14:textId="77777777" w:rsidR="00C529A4" w:rsidRPr="00980F44" w:rsidRDefault="00C529A4" w:rsidP="00E35C8D">
            <w:pPr>
              <w:pStyle w:val="rowtabella0"/>
              <w:rPr>
                <w:color w:val="002060"/>
              </w:rPr>
            </w:pPr>
            <w:r w:rsidRPr="00980F44">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4AD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A0D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8C0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F072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9E7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D90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ACC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10F9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FC289" w14:textId="77777777" w:rsidR="00C529A4" w:rsidRPr="00980F44" w:rsidRDefault="00C529A4" w:rsidP="00E35C8D">
            <w:pPr>
              <w:pStyle w:val="rowtabella0"/>
              <w:jc w:val="center"/>
              <w:rPr>
                <w:color w:val="002060"/>
              </w:rPr>
            </w:pPr>
            <w:r w:rsidRPr="00980F44">
              <w:rPr>
                <w:color w:val="002060"/>
              </w:rPr>
              <w:t>0</w:t>
            </w:r>
          </w:p>
        </w:tc>
      </w:tr>
      <w:tr w:rsidR="00C529A4" w:rsidRPr="00980F44" w14:paraId="5B25D282"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92569B" w14:textId="77777777" w:rsidR="00C529A4" w:rsidRPr="00980F44" w:rsidRDefault="00C529A4" w:rsidP="00E35C8D">
            <w:pPr>
              <w:pStyle w:val="rowtabella0"/>
              <w:rPr>
                <w:color w:val="002060"/>
              </w:rPr>
            </w:pPr>
            <w:r w:rsidRPr="00980F44">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17B4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667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F30A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B85A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3874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A65D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102D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65B2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4B739" w14:textId="77777777" w:rsidR="00C529A4" w:rsidRPr="00980F44" w:rsidRDefault="00C529A4" w:rsidP="00E35C8D">
            <w:pPr>
              <w:pStyle w:val="rowtabella0"/>
              <w:jc w:val="center"/>
              <w:rPr>
                <w:color w:val="002060"/>
              </w:rPr>
            </w:pPr>
            <w:r w:rsidRPr="00980F44">
              <w:rPr>
                <w:color w:val="002060"/>
              </w:rPr>
              <w:t>0</w:t>
            </w:r>
          </w:p>
        </w:tc>
      </w:tr>
      <w:tr w:rsidR="00C529A4" w:rsidRPr="00980F44" w14:paraId="4C715B3A"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09A608" w14:textId="77777777" w:rsidR="00C529A4" w:rsidRPr="00980F44" w:rsidRDefault="00C529A4" w:rsidP="00E35C8D">
            <w:pPr>
              <w:pStyle w:val="rowtabella0"/>
              <w:rPr>
                <w:color w:val="002060"/>
              </w:rPr>
            </w:pPr>
            <w:r w:rsidRPr="00980F44">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374D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760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EC1F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2FFA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5D5D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8CFA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3F96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3272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0E07F" w14:textId="77777777" w:rsidR="00C529A4" w:rsidRPr="00980F44" w:rsidRDefault="00C529A4" w:rsidP="00E35C8D">
            <w:pPr>
              <w:pStyle w:val="rowtabella0"/>
              <w:jc w:val="center"/>
              <w:rPr>
                <w:color w:val="002060"/>
              </w:rPr>
            </w:pPr>
            <w:r w:rsidRPr="00980F44">
              <w:rPr>
                <w:color w:val="002060"/>
              </w:rPr>
              <w:t>0</w:t>
            </w:r>
          </w:p>
        </w:tc>
      </w:tr>
      <w:tr w:rsidR="00C529A4" w:rsidRPr="00980F44" w14:paraId="13C11D41"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C599E9" w14:textId="77777777" w:rsidR="00C529A4" w:rsidRPr="00980F44" w:rsidRDefault="00C529A4" w:rsidP="00E35C8D">
            <w:pPr>
              <w:pStyle w:val="rowtabella0"/>
              <w:rPr>
                <w:color w:val="002060"/>
              </w:rPr>
            </w:pPr>
            <w:r w:rsidRPr="00980F44">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E515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69D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2452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3B4E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08DB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96E6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C9BB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D92F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BFA61" w14:textId="77777777" w:rsidR="00C529A4" w:rsidRPr="00980F44" w:rsidRDefault="00C529A4" w:rsidP="00E35C8D">
            <w:pPr>
              <w:pStyle w:val="rowtabella0"/>
              <w:jc w:val="center"/>
              <w:rPr>
                <w:color w:val="002060"/>
              </w:rPr>
            </w:pPr>
            <w:r w:rsidRPr="00980F44">
              <w:rPr>
                <w:color w:val="002060"/>
              </w:rPr>
              <w:t>0</w:t>
            </w:r>
          </w:p>
        </w:tc>
      </w:tr>
    </w:tbl>
    <w:p w14:paraId="728BFB0F" w14:textId="77777777" w:rsidR="00C529A4" w:rsidRPr="00980F44" w:rsidRDefault="00C529A4" w:rsidP="00C529A4">
      <w:pPr>
        <w:pStyle w:val="breakline"/>
        <w:rPr>
          <w:rFonts w:eastAsiaTheme="minorEastAsia"/>
          <w:color w:val="002060"/>
        </w:rPr>
      </w:pPr>
    </w:p>
    <w:p w14:paraId="7F2B7458" w14:textId="77777777" w:rsidR="00C529A4" w:rsidRPr="00980F44" w:rsidRDefault="00C529A4" w:rsidP="00C529A4">
      <w:pPr>
        <w:pStyle w:val="breakline"/>
        <w:rPr>
          <w:color w:val="002060"/>
        </w:rPr>
      </w:pPr>
    </w:p>
    <w:p w14:paraId="411B4496" w14:textId="77777777" w:rsidR="00C529A4" w:rsidRPr="00980F44" w:rsidRDefault="00C529A4" w:rsidP="00C529A4">
      <w:pPr>
        <w:pStyle w:val="sottotitolocampionato10"/>
        <w:rPr>
          <w:color w:val="002060"/>
        </w:rPr>
      </w:pPr>
      <w:r w:rsidRPr="00980F44">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7C2FC8B9"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308A1"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EF609"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1802D"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F0E13"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BAC91"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82352"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FE92A"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0CB13"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B5113"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21015" w14:textId="77777777" w:rsidR="00C529A4" w:rsidRPr="00980F44" w:rsidRDefault="00C529A4" w:rsidP="00E35C8D">
            <w:pPr>
              <w:pStyle w:val="headertabella0"/>
              <w:rPr>
                <w:color w:val="002060"/>
              </w:rPr>
            </w:pPr>
            <w:r w:rsidRPr="00980F44">
              <w:rPr>
                <w:color w:val="002060"/>
              </w:rPr>
              <w:t>PE</w:t>
            </w:r>
          </w:p>
        </w:tc>
      </w:tr>
      <w:tr w:rsidR="00C529A4" w:rsidRPr="00980F44" w14:paraId="7FEC99C8"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344BE7" w14:textId="77777777" w:rsidR="00C529A4" w:rsidRPr="00980F44" w:rsidRDefault="00C529A4" w:rsidP="00E35C8D">
            <w:pPr>
              <w:pStyle w:val="rowtabella0"/>
              <w:rPr>
                <w:color w:val="002060"/>
              </w:rPr>
            </w:pPr>
            <w:r w:rsidRPr="00980F4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0CFF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D6B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407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7AD0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5792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67D9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D570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FCE7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0132E" w14:textId="77777777" w:rsidR="00C529A4" w:rsidRPr="00980F44" w:rsidRDefault="00C529A4" w:rsidP="00E35C8D">
            <w:pPr>
              <w:pStyle w:val="rowtabella0"/>
              <w:jc w:val="center"/>
              <w:rPr>
                <w:color w:val="002060"/>
              </w:rPr>
            </w:pPr>
            <w:r w:rsidRPr="00980F44">
              <w:rPr>
                <w:color w:val="002060"/>
              </w:rPr>
              <w:t>0</w:t>
            </w:r>
          </w:p>
        </w:tc>
      </w:tr>
      <w:tr w:rsidR="00C529A4" w:rsidRPr="00980F44" w14:paraId="2AE97F49"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49833" w14:textId="77777777" w:rsidR="00C529A4" w:rsidRPr="00980F44" w:rsidRDefault="00C529A4" w:rsidP="00E35C8D">
            <w:pPr>
              <w:pStyle w:val="rowtabella0"/>
              <w:rPr>
                <w:color w:val="002060"/>
              </w:rPr>
            </w:pPr>
            <w:r w:rsidRPr="00980F44">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FB0D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F4F6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586C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00C6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9C22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97AF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EABF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928E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23860" w14:textId="77777777" w:rsidR="00C529A4" w:rsidRPr="00980F44" w:rsidRDefault="00C529A4" w:rsidP="00E35C8D">
            <w:pPr>
              <w:pStyle w:val="rowtabella0"/>
              <w:jc w:val="center"/>
              <w:rPr>
                <w:color w:val="002060"/>
              </w:rPr>
            </w:pPr>
            <w:r w:rsidRPr="00980F44">
              <w:rPr>
                <w:color w:val="002060"/>
              </w:rPr>
              <w:t>0</w:t>
            </w:r>
          </w:p>
        </w:tc>
      </w:tr>
      <w:tr w:rsidR="00C529A4" w:rsidRPr="00980F44" w14:paraId="01B11E24"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4E723" w14:textId="77777777" w:rsidR="00C529A4" w:rsidRPr="00980F44" w:rsidRDefault="00C529A4" w:rsidP="00E35C8D">
            <w:pPr>
              <w:pStyle w:val="rowtabella0"/>
              <w:rPr>
                <w:color w:val="002060"/>
              </w:rPr>
            </w:pPr>
            <w:r w:rsidRPr="00980F44">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41ED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F812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BBD9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4472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91F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AA96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1F95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72A1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58F25" w14:textId="77777777" w:rsidR="00C529A4" w:rsidRPr="00980F44" w:rsidRDefault="00C529A4" w:rsidP="00E35C8D">
            <w:pPr>
              <w:pStyle w:val="rowtabella0"/>
              <w:jc w:val="center"/>
              <w:rPr>
                <w:color w:val="002060"/>
              </w:rPr>
            </w:pPr>
            <w:r w:rsidRPr="00980F44">
              <w:rPr>
                <w:color w:val="002060"/>
              </w:rPr>
              <w:t>0</w:t>
            </w:r>
          </w:p>
        </w:tc>
      </w:tr>
      <w:tr w:rsidR="00C529A4" w:rsidRPr="00980F44" w14:paraId="17221DC9"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DF831" w14:textId="77777777" w:rsidR="00C529A4" w:rsidRPr="00980F44" w:rsidRDefault="00C529A4" w:rsidP="00E35C8D">
            <w:pPr>
              <w:pStyle w:val="rowtabella0"/>
              <w:rPr>
                <w:color w:val="002060"/>
              </w:rPr>
            </w:pPr>
            <w:r w:rsidRPr="00980F44">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15C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A3CD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BE50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E4C3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E611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FDFB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71F7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EED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DD3C6" w14:textId="77777777" w:rsidR="00C529A4" w:rsidRPr="00980F44" w:rsidRDefault="00C529A4" w:rsidP="00E35C8D">
            <w:pPr>
              <w:pStyle w:val="rowtabella0"/>
              <w:jc w:val="center"/>
              <w:rPr>
                <w:color w:val="002060"/>
              </w:rPr>
            </w:pPr>
            <w:r w:rsidRPr="00980F44">
              <w:rPr>
                <w:color w:val="002060"/>
              </w:rPr>
              <w:t>0</w:t>
            </w:r>
          </w:p>
        </w:tc>
      </w:tr>
      <w:tr w:rsidR="00C529A4" w:rsidRPr="00980F44" w14:paraId="4FD2135E"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DD6D1B" w14:textId="77777777" w:rsidR="00C529A4" w:rsidRPr="00980F44" w:rsidRDefault="00C529A4" w:rsidP="00E35C8D">
            <w:pPr>
              <w:pStyle w:val="rowtabella0"/>
              <w:rPr>
                <w:color w:val="002060"/>
              </w:rPr>
            </w:pPr>
            <w:r w:rsidRPr="00980F44">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6A6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25AE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DCB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1CE1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C589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F8BF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89CC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269C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11D6A" w14:textId="77777777" w:rsidR="00C529A4" w:rsidRPr="00980F44" w:rsidRDefault="00C529A4" w:rsidP="00E35C8D">
            <w:pPr>
              <w:pStyle w:val="rowtabella0"/>
              <w:jc w:val="center"/>
              <w:rPr>
                <w:color w:val="002060"/>
              </w:rPr>
            </w:pPr>
            <w:r w:rsidRPr="00980F44">
              <w:rPr>
                <w:color w:val="002060"/>
              </w:rPr>
              <w:t>0</w:t>
            </w:r>
          </w:p>
        </w:tc>
      </w:tr>
      <w:tr w:rsidR="00C529A4" w:rsidRPr="00980F44" w14:paraId="384A2578"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DEF44" w14:textId="77777777" w:rsidR="00C529A4" w:rsidRPr="00980F44" w:rsidRDefault="00C529A4" w:rsidP="00E35C8D">
            <w:pPr>
              <w:pStyle w:val="rowtabella0"/>
              <w:rPr>
                <w:color w:val="002060"/>
              </w:rPr>
            </w:pPr>
            <w:r w:rsidRPr="00980F4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0CFA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271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983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131C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076E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EC90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BE3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C480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45051" w14:textId="77777777" w:rsidR="00C529A4" w:rsidRPr="00980F44" w:rsidRDefault="00C529A4" w:rsidP="00E35C8D">
            <w:pPr>
              <w:pStyle w:val="rowtabella0"/>
              <w:jc w:val="center"/>
              <w:rPr>
                <w:color w:val="002060"/>
              </w:rPr>
            </w:pPr>
            <w:r w:rsidRPr="00980F44">
              <w:rPr>
                <w:color w:val="002060"/>
              </w:rPr>
              <w:t>0</w:t>
            </w:r>
          </w:p>
        </w:tc>
      </w:tr>
      <w:tr w:rsidR="00C529A4" w:rsidRPr="00980F44" w14:paraId="7D2CE3A7"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C319B" w14:textId="77777777" w:rsidR="00C529A4" w:rsidRPr="00980F44" w:rsidRDefault="00C529A4" w:rsidP="00E35C8D">
            <w:pPr>
              <w:pStyle w:val="rowtabella0"/>
              <w:rPr>
                <w:color w:val="002060"/>
              </w:rPr>
            </w:pPr>
            <w:r w:rsidRPr="00980F4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7C5F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CF6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F3B6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697B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805C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26E2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86CE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62C7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394B6" w14:textId="77777777" w:rsidR="00C529A4" w:rsidRPr="00980F44" w:rsidRDefault="00C529A4" w:rsidP="00E35C8D">
            <w:pPr>
              <w:pStyle w:val="rowtabella0"/>
              <w:jc w:val="center"/>
              <w:rPr>
                <w:color w:val="002060"/>
              </w:rPr>
            </w:pPr>
            <w:r w:rsidRPr="00980F44">
              <w:rPr>
                <w:color w:val="002060"/>
              </w:rPr>
              <w:t>0</w:t>
            </w:r>
          </w:p>
        </w:tc>
      </w:tr>
      <w:tr w:rsidR="00C529A4" w:rsidRPr="00980F44" w14:paraId="103EF872"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268032" w14:textId="77777777" w:rsidR="00C529A4" w:rsidRPr="00980F44" w:rsidRDefault="00C529A4" w:rsidP="00E35C8D">
            <w:pPr>
              <w:pStyle w:val="rowtabella0"/>
              <w:rPr>
                <w:color w:val="002060"/>
              </w:rPr>
            </w:pPr>
            <w:r w:rsidRPr="00980F44">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0C1D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8965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B730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87F9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094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54DA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FC2A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A434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2C0E5" w14:textId="77777777" w:rsidR="00C529A4" w:rsidRPr="00980F44" w:rsidRDefault="00C529A4" w:rsidP="00E35C8D">
            <w:pPr>
              <w:pStyle w:val="rowtabella0"/>
              <w:jc w:val="center"/>
              <w:rPr>
                <w:color w:val="002060"/>
              </w:rPr>
            </w:pPr>
            <w:r w:rsidRPr="00980F44">
              <w:rPr>
                <w:color w:val="002060"/>
              </w:rPr>
              <w:t>0</w:t>
            </w:r>
          </w:p>
        </w:tc>
      </w:tr>
      <w:tr w:rsidR="00C529A4" w:rsidRPr="00980F44" w14:paraId="600740A8"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DEC6D" w14:textId="77777777" w:rsidR="00C529A4" w:rsidRPr="00980F44" w:rsidRDefault="00C529A4" w:rsidP="00E35C8D">
            <w:pPr>
              <w:pStyle w:val="rowtabella0"/>
              <w:rPr>
                <w:color w:val="002060"/>
              </w:rPr>
            </w:pPr>
            <w:r w:rsidRPr="00980F44">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4089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270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8FF4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633A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8D7B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9B62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E833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D790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9C2EA" w14:textId="77777777" w:rsidR="00C529A4" w:rsidRPr="00980F44" w:rsidRDefault="00C529A4" w:rsidP="00E35C8D">
            <w:pPr>
              <w:pStyle w:val="rowtabella0"/>
              <w:jc w:val="center"/>
              <w:rPr>
                <w:color w:val="002060"/>
              </w:rPr>
            </w:pPr>
            <w:r w:rsidRPr="00980F44">
              <w:rPr>
                <w:color w:val="002060"/>
              </w:rPr>
              <w:t>0</w:t>
            </w:r>
          </w:p>
        </w:tc>
      </w:tr>
      <w:tr w:rsidR="00C529A4" w:rsidRPr="00980F44" w14:paraId="5596A558"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4848F9" w14:textId="77777777" w:rsidR="00C529A4" w:rsidRPr="00980F44" w:rsidRDefault="00C529A4" w:rsidP="00E35C8D">
            <w:pPr>
              <w:pStyle w:val="rowtabella0"/>
              <w:rPr>
                <w:color w:val="002060"/>
              </w:rPr>
            </w:pPr>
            <w:r w:rsidRPr="00980F44">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271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B69E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A9BA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1721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A6D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7285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B88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BA10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CB4F3" w14:textId="77777777" w:rsidR="00C529A4" w:rsidRPr="00980F44" w:rsidRDefault="00C529A4" w:rsidP="00E35C8D">
            <w:pPr>
              <w:pStyle w:val="rowtabella0"/>
              <w:jc w:val="center"/>
              <w:rPr>
                <w:color w:val="002060"/>
              </w:rPr>
            </w:pPr>
            <w:r w:rsidRPr="00980F44">
              <w:rPr>
                <w:color w:val="002060"/>
              </w:rPr>
              <w:t>0</w:t>
            </w:r>
          </w:p>
        </w:tc>
      </w:tr>
      <w:tr w:rsidR="00C529A4" w:rsidRPr="00980F44" w14:paraId="0F1258D2"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1FD5C" w14:textId="77777777" w:rsidR="00C529A4" w:rsidRPr="00980F44" w:rsidRDefault="00C529A4" w:rsidP="00E35C8D">
            <w:pPr>
              <w:pStyle w:val="rowtabella0"/>
              <w:rPr>
                <w:color w:val="002060"/>
              </w:rPr>
            </w:pPr>
            <w:r w:rsidRPr="00980F44">
              <w:rPr>
                <w:color w:val="002060"/>
              </w:rPr>
              <w:t>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1647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85CA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8808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7F53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80D7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93BB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498C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5ADB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6DBFE" w14:textId="77777777" w:rsidR="00C529A4" w:rsidRPr="00980F44" w:rsidRDefault="00C529A4" w:rsidP="00E35C8D">
            <w:pPr>
              <w:pStyle w:val="rowtabella0"/>
              <w:jc w:val="center"/>
              <w:rPr>
                <w:color w:val="002060"/>
              </w:rPr>
            </w:pPr>
            <w:r w:rsidRPr="00980F44">
              <w:rPr>
                <w:color w:val="002060"/>
              </w:rPr>
              <w:t>0</w:t>
            </w:r>
          </w:p>
        </w:tc>
      </w:tr>
      <w:tr w:rsidR="00C529A4" w:rsidRPr="00980F44" w14:paraId="53005400"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E636F2" w14:textId="77777777" w:rsidR="00C529A4" w:rsidRPr="00980F44" w:rsidRDefault="00C529A4" w:rsidP="00E35C8D">
            <w:pPr>
              <w:pStyle w:val="rowtabella0"/>
              <w:rPr>
                <w:color w:val="002060"/>
                <w:lang w:val="es-ES"/>
              </w:rPr>
            </w:pPr>
            <w:r w:rsidRPr="00980F44">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6C6C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439C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9425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2BC2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9E98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FEDE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84E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14EC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90EFA" w14:textId="77777777" w:rsidR="00C529A4" w:rsidRPr="00980F44" w:rsidRDefault="00C529A4" w:rsidP="00E35C8D">
            <w:pPr>
              <w:pStyle w:val="rowtabella0"/>
              <w:jc w:val="center"/>
              <w:rPr>
                <w:color w:val="002060"/>
              </w:rPr>
            </w:pPr>
            <w:r w:rsidRPr="00980F44">
              <w:rPr>
                <w:color w:val="002060"/>
              </w:rPr>
              <w:t>0</w:t>
            </w:r>
          </w:p>
        </w:tc>
      </w:tr>
    </w:tbl>
    <w:p w14:paraId="4EA37345" w14:textId="77777777" w:rsidR="00C529A4" w:rsidRPr="00980F44" w:rsidRDefault="00C529A4" w:rsidP="00C529A4">
      <w:pPr>
        <w:pStyle w:val="breakline"/>
        <w:rPr>
          <w:rFonts w:eastAsiaTheme="minorEastAsia"/>
          <w:color w:val="002060"/>
        </w:rPr>
      </w:pPr>
    </w:p>
    <w:p w14:paraId="6F89EDCA" w14:textId="77777777" w:rsidR="00C529A4" w:rsidRPr="00980F44" w:rsidRDefault="00C529A4" w:rsidP="00C529A4">
      <w:pPr>
        <w:pStyle w:val="breakline"/>
        <w:rPr>
          <w:color w:val="002060"/>
        </w:rPr>
      </w:pPr>
    </w:p>
    <w:p w14:paraId="1974426A" w14:textId="77777777" w:rsidR="00C529A4" w:rsidRPr="00980F44" w:rsidRDefault="00C529A4" w:rsidP="00C529A4">
      <w:pPr>
        <w:pStyle w:val="sottotitolocampionato10"/>
        <w:rPr>
          <w:color w:val="002060"/>
        </w:rPr>
      </w:pPr>
      <w:r w:rsidRPr="00980F44">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61BBD97B"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4A2DE" w14:textId="77777777" w:rsidR="00C529A4" w:rsidRPr="00980F44" w:rsidRDefault="00C529A4" w:rsidP="00E35C8D">
            <w:pPr>
              <w:pStyle w:val="headertabella0"/>
              <w:rPr>
                <w:color w:val="002060"/>
              </w:rPr>
            </w:pPr>
            <w:r w:rsidRPr="00980F44">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8E7A1"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AE22E"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33DE9F"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0406B"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42DB9"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AFEED"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2B971"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0FABE"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02AEF" w14:textId="77777777" w:rsidR="00C529A4" w:rsidRPr="00980F44" w:rsidRDefault="00C529A4" w:rsidP="00E35C8D">
            <w:pPr>
              <w:pStyle w:val="headertabella0"/>
              <w:rPr>
                <w:color w:val="002060"/>
              </w:rPr>
            </w:pPr>
            <w:r w:rsidRPr="00980F44">
              <w:rPr>
                <w:color w:val="002060"/>
              </w:rPr>
              <w:t>PE</w:t>
            </w:r>
          </w:p>
        </w:tc>
      </w:tr>
      <w:tr w:rsidR="00C529A4" w:rsidRPr="00980F44" w14:paraId="2379476C"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932889" w14:textId="77777777" w:rsidR="00C529A4" w:rsidRPr="00980F44" w:rsidRDefault="00C529A4" w:rsidP="00E35C8D">
            <w:pPr>
              <w:pStyle w:val="rowtabella0"/>
              <w:rPr>
                <w:color w:val="002060"/>
              </w:rPr>
            </w:pPr>
            <w:r w:rsidRPr="00980F4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FC57"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B771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6CF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481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BD76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3489B" w14:textId="77777777" w:rsidR="00C529A4" w:rsidRPr="00980F44" w:rsidRDefault="00C529A4" w:rsidP="00E35C8D">
            <w:pPr>
              <w:pStyle w:val="rowtabella0"/>
              <w:jc w:val="center"/>
              <w:rPr>
                <w:color w:val="002060"/>
              </w:rPr>
            </w:pPr>
            <w:r w:rsidRPr="00980F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5595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25D0A" w14:textId="77777777" w:rsidR="00C529A4" w:rsidRPr="00980F44" w:rsidRDefault="00C529A4" w:rsidP="00E35C8D">
            <w:pPr>
              <w:pStyle w:val="rowtabella0"/>
              <w:jc w:val="center"/>
              <w:rPr>
                <w:color w:val="002060"/>
              </w:rPr>
            </w:pPr>
            <w:r w:rsidRPr="00980F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82611" w14:textId="77777777" w:rsidR="00C529A4" w:rsidRPr="00980F44" w:rsidRDefault="00C529A4" w:rsidP="00E35C8D">
            <w:pPr>
              <w:pStyle w:val="rowtabella0"/>
              <w:jc w:val="center"/>
              <w:rPr>
                <w:color w:val="002060"/>
              </w:rPr>
            </w:pPr>
            <w:r w:rsidRPr="00980F44">
              <w:rPr>
                <w:color w:val="002060"/>
              </w:rPr>
              <w:t>0</w:t>
            </w:r>
          </w:p>
        </w:tc>
      </w:tr>
      <w:tr w:rsidR="00C529A4" w:rsidRPr="00980F44" w14:paraId="06D64A55"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5CDC7" w14:textId="77777777" w:rsidR="00C529A4" w:rsidRPr="00980F44" w:rsidRDefault="00C529A4" w:rsidP="00E35C8D">
            <w:pPr>
              <w:pStyle w:val="rowtabella0"/>
              <w:rPr>
                <w:color w:val="002060"/>
              </w:rPr>
            </w:pPr>
            <w:r w:rsidRPr="00980F44">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3971"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C581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DA6A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0402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9AAA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58385"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342A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2045A"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9CD4" w14:textId="77777777" w:rsidR="00C529A4" w:rsidRPr="00980F44" w:rsidRDefault="00C529A4" w:rsidP="00E35C8D">
            <w:pPr>
              <w:pStyle w:val="rowtabella0"/>
              <w:jc w:val="center"/>
              <w:rPr>
                <w:color w:val="002060"/>
              </w:rPr>
            </w:pPr>
            <w:r w:rsidRPr="00980F44">
              <w:rPr>
                <w:color w:val="002060"/>
              </w:rPr>
              <w:t>0</w:t>
            </w:r>
          </w:p>
        </w:tc>
      </w:tr>
      <w:tr w:rsidR="00C529A4" w:rsidRPr="00980F44" w14:paraId="351DF6E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E6622" w14:textId="77777777" w:rsidR="00C529A4" w:rsidRPr="00980F44" w:rsidRDefault="00C529A4" w:rsidP="00E35C8D">
            <w:pPr>
              <w:pStyle w:val="rowtabella0"/>
              <w:rPr>
                <w:color w:val="002060"/>
              </w:rPr>
            </w:pPr>
            <w:r w:rsidRPr="00980F4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11C98"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2987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A4E9"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64169"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8068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02BE8" w14:textId="77777777" w:rsidR="00C529A4" w:rsidRPr="00980F44" w:rsidRDefault="00C529A4" w:rsidP="00E35C8D">
            <w:pPr>
              <w:pStyle w:val="rowtabella0"/>
              <w:jc w:val="center"/>
              <w:rPr>
                <w:color w:val="002060"/>
              </w:rPr>
            </w:pPr>
            <w:r w:rsidRPr="00980F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157A5"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C323A"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FBA60" w14:textId="77777777" w:rsidR="00C529A4" w:rsidRPr="00980F44" w:rsidRDefault="00C529A4" w:rsidP="00E35C8D">
            <w:pPr>
              <w:pStyle w:val="rowtabella0"/>
              <w:jc w:val="center"/>
              <w:rPr>
                <w:color w:val="002060"/>
              </w:rPr>
            </w:pPr>
            <w:r w:rsidRPr="00980F44">
              <w:rPr>
                <w:color w:val="002060"/>
              </w:rPr>
              <w:t>0</w:t>
            </w:r>
          </w:p>
        </w:tc>
      </w:tr>
      <w:tr w:rsidR="00C529A4" w:rsidRPr="00980F44" w14:paraId="3713A21D"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94CEE8" w14:textId="77777777" w:rsidR="00C529A4" w:rsidRPr="00980F44" w:rsidRDefault="00C529A4" w:rsidP="00E35C8D">
            <w:pPr>
              <w:pStyle w:val="rowtabella0"/>
              <w:rPr>
                <w:color w:val="002060"/>
              </w:rPr>
            </w:pPr>
            <w:r w:rsidRPr="00980F44">
              <w:rPr>
                <w:color w:val="002060"/>
              </w:rPr>
              <w:t>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8AD3"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93B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4F116"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1A5A6"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C7DD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36A5C"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41513"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968F3"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BED18" w14:textId="77777777" w:rsidR="00C529A4" w:rsidRPr="00980F44" w:rsidRDefault="00C529A4" w:rsidP="00E35C8D">
            <w:pPr>
              <w:pStyle w:val="rowtabella0"/>
              <w:jc w:val="center"/>
              <w:rPr>
                <w:color w:val="002060"/>
              </w:rPr>
            </w:pPr>
            <w:r w:rsidRPr="00980F44">
              <w:rPr>
                <w:color w:val="002060"/>
              </w:rPr>
              <w:t>0</w:t>
            </w:r>
          </w:p>
        </w:tc>
      </w:tr>
      <w:tr w:rsidR="00C529A4" w:rsidRPr="00980F44" w14:paraId="7124374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3EF7B3" w14:textId="77777777" w:rsidR="00C529A4" w:rsidRPr="00980F44" w:rsidRDefault="00C529A4" w:rsidP="00E35C8D">
            <w:pPr>
              <w:pStyle w:val="rowtabella0"/>
              <w:rPr>
                <w:color w:val="002060"/>
              </w:rPr>
            </w:pPr>
            <w:r w:rsidRPr="00980F44">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1343E"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DFA6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D0183"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D73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0C7B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A1324"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D2240"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A062"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8CBE" w14:textId="77777777" w:rsidR="00C529A4" w:rsidRPr="00980F44" w:rsidRDefault="00C529A4" w:rsidP="00E35C8D">
            <w:pPr>
              <w:pStyle w:val="rowtabella0"/>
              <w:jc w:val="center"/>
              <w:rPr>
                <w:color w:val="002060"/>
              </w:rPr>
            </w:pPr>
            <w:r w:rsidRPr="00980F44">
              <w:rPr>
                <w:color w:val="002060"/>
              </w:rPr>
              <w:t>0</w:t>
            </w:r>
          </w:p>
        </w:tc>
      </w:tr>
      <w:tr w:rsidR="00C529A4" w:rsidRPr="00980F44" w14:paraId="592BFD2E"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8977A" w14:textId="77777777" w:rsidR="00C529A4" w:rsidRPr="00980F44" w:rsidRDefault="00C529A4" w:rsidP="00E35C8D">
            <w:pPr>
              <w:pStyle w:val="rowtabella0"/>
              <w:rPr>
                <w:color w:val="002060"/>
              </w:rPr>
            </w:pPr>
            <w:r w:rsidRPr="00980F44">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7D54C"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A45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4893B"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1898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EBDD"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665BD"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9BF3A"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FD6C"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BDA8C" w14:textId="77777777" w:rsidR="00C529A4" w:rsidRPr="00980F44" w:rsidRDefault="00C529A4" w:rsidP="00E35C8D">
            <w:pPr>
              <w:pStyle w:val="rowtabella0"/>
              <w:jc w:val="center"/>
              <w:rPr>
                <w:color w:val="002060"/>
              </w:rPr>
            </w:pPr>
            <w:r w:rsidRPr="00980F44">
              <w:rPr>
                <w:color w:val="002060"/>
              </w:rPr>
              <w:t>0</w:t>
            </w:r>
          </w:p>
        </w:tc>
      </w:tr>
      <w:tr w:rsidR="00C529A4" w:rsidRPr="00980F44" w14:paraId="4F76CCEE"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9CC321" w14:textId="77777777" w:rsidR="00C529A4" w:rsidRPr="00980F44" w:rsidRDefault="00C529A4" w:rsidP="00E35C8D">
            <w:pPr>
              <w:pStyle w:val="rowtabella0"/>
              <w:rPr>
                <w:color w:val="002060"/>
              </w:rPr>
            </w:pPr>
            <w:r w:rsidRPr="00980F44">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66E4E"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26B5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CF3F9"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86B9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CC1C"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72DDC"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02AD"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71B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CCB7A" w14:textId="77777777" w:rsidR="00C529A4" w:rsidRPr="00980F44" w:rsidRDefault="00C529A4" w:rsidP="00E35C8D">
            <w:pPr>
              <w:pStyle w:val="rowtabella0"/>
              <w:jc w:val="center"/>
              <w:rPr>
                <w:color w:val="002060"/>
              </w:rPr>
            </w:pPr>
            <w:r w:rsidRPr="00980F44">
              <w:rPr>
                <w:color w:val="002060"/>
              </w:rPr>
              <w:t>0</w:t>
            </w:r>
          </w:p>
        </w:tc>
      </w:tr>
      <w:tr w:rsidR="00C529A4" w:rsidRPr="00980F44" w14:paraId="693EEF88"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0967D" w14:textId="77777777" w:rsidR="00C529A4" w:rsidRPr="00980F44" w:rsidRDefault="00C529A4" w:rsidP="00E35C8D">
            <w:pPr>
              <w:pStyle w:val="rowtabella0"/>
              <w:rPr>
                <w:color w:val="002060"/>
              </w:rPr>
            </w:pPr>
            <w:r w:rsidRPr="00980F44">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9EC95"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612A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67AB0"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DB2F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77F5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8BF1"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14888"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87B25"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9304D" w14:textId="77777777" w:rsidR="00C529A4" w:rsidRPr="00980F44" w:rsidRDefault="00C529A4" w:rsidP="00E35C8D">
            <w:pPr>
              <w:pStyle w:val="rowtabella0"/>
              <w:jc w:val="center"/>
              <w:rPr>
                <w:color w:val="002060"/>
              </w:rPr>
            </w:pPr>
            <w:r w:rsidRPr="00980F44">
              <w:rPr>
                <w:color w:val="002060"/>
              </w:rPr>
              <w:t>0</w:t>
            </w:r>
          </w:p>
        </w:tc>
      </w:tr>
      <w:tr w:rsidR="00C529A4" w:rsidRPr="00980F44" w14:paraId="50E6E7E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783463" w14:textId="77777777" w:rsidR="00C529A4" w:rsidRPr="00980F44" w:rsidRDefault="00C529A4" w:rsidP="00E35C8D">
            <w:pPr>
              <w:pStyle w:val="rowtabella0"/>
              <w:rPr>
                <w:color w:val="002060"/>
              </w:rPr>
            </w:pPr>
            <w:r w:rsidRPr="00980F44">
              <w:rPr>
                <w:color w:val="002060"/>
              </w:rPr>
              <w:t xml:space="preserve">A.S.D. CALCIO </w:t>
            </w:r>
            <w:proofErr w:type="gramStart"/>
            <w:r w:rsidRPr="00980F44">
              <w:rPr>
                <w:color w:val="002060"/>
              </w:rPr>
              <w:t>S.ELPIDIO</w:t>
            </w:r>
            <w:proofErr w:type="gramEnd"/>
            <w:r w:rsidRPr="00980F44">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E76BB"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DC9B0"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F320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F7FF3"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C70B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CAB0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99B6F"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CC92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D3F6C" w14:textId="77777777" w:rsidR="00C529A4" w:rsidRPr="00980F44" w:rsidRDefault="00C529A4" w:rsidP="00E35C8D">
            <w:pPr>
              <w:pStyle w:val="rowtabella0"/>
              <w:jc w:val="center"/>
              <w:rPr>
                <w:color w:val="002060"/>
              </w:rPr>
            </w:pPr>
            <w:r w:rsidRPr="00980F44">
              <w:rPr>
                <w:color w:val="002060"/>
              </w:rPr>
              <w:t>0</w:t>
            </w:r>
          </w:p>
        </w:tc>
      </w:tr>
      <w:tr w:rsidR="00C529A4" w:rsidRPr="00980F44" w14:paraId="5D29E724"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5A6DD1" w14:textId="77777777" w:rsidR="00C529A4" w:rsidRPr="00980F44" w:rsidRDefault="00C529A4" w:rsidP="00E35C8D">
            <w:pPr>
              <w:pStyle w:val="rowtabella0"/>
              <w:rPr>
                <w:color w:val="002060"/>
              </w:rPr>
            </w:pPr>
            <w:r w:rsidRPr="00980F44">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3C4EA"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6249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7928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D3D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47D9B"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35403"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AD37B" w14:textId="77777777" w:rsidR="00C529A4" w:rsidRPr="00980F44" w:rsidRDefault="00C529A4" w:rsidP="00E35C8D">
            <w:pPr>
              <w:pStyle w:val="rowtabella0"/>
              <w:jc w:val="center"/>
              <w:rPr>
                <w:color w:val="002060"/>
              </w:rPr>
            </w:pPr>
            <w:r w:rsidRPr="00980F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FC7BC" w14:textId="77777777" w:rsidR="00C529A4" w:rsidRPr="00980F44" w:rsidRDefault="00C529A4" w:rsidP="00E35C8D">
            <w:pPr>
              <w:pStyle w:val="rowtabella0"/>
              <w:jc w:val="center"/>
              <w:rPr>
                <w:color w:val="002060"/>
              </w:rPr>
            </w:pPr>
            <w:r w:rsidRPr="00980F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E5E05" w14:textId="77777777" w:rsidR="00C529A4" w:rsidRPr="00980F44" w:rsidRDefault="00C529A4" w:rsidP="00E35C8D">
            <w:pPr>
              <w:pStyle w:val="rowtabella0"/>
              <w:jc w:val="center"/>
              <w:rPr>
                <w:color w:val="002060"/>
              </w:rPr>
            </w:pPr>
            <w:r w:rsidRPr="00980F44">
              <w:rPr>
                <w:color w:val="002060"/>
              </w:rPr>
              <w:t>0</w:t>
            </w:r>
          </w:p>
        </w:tc>
      </w:tr>
      <w:tr w:rsidR="00C529A4" w:rsidRPr="00980F44" w14:paraId="211A36B8"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53DB3" w14:textId="77777777" w:rsidR="00C529A4" w:rsidRPr="00980F44" w:rsidRDefault="00C529A4" w:rsidP="00E35C8D">
            <w:pPr>
              <w:pStyle w:val="rowtabella0"/>
              <w:rPr>
                <w:color w:val="002060"/>
              </w:rPr>
            </w:pPr>
            <w:r w:rsidRPr="00980F44">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CCBE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7288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A5AB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72DF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B56DE"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38F9"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7661"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863D8"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B3202" w14:textId="77777777" w:rsidR="00C529A4" w:rsidRPr="00980F44" w:rsidRDefault="00C529A4" w:rsidP="00E35C8D">
            <w:pPr>
              <w:pStyle w:val="rowtabella0"/>
              <w:jc w:val="center"/>
              <w:rPr>
                <w:color w:val="002060"/>
              </w:rPr>
            </w:pPr>
            <w:r w:rsidRPr="00980F44">
              <w:rPr>
                <w:color w:val="002060"/>
              </w:rPr>
              <w:t>0</w:t>
            </w:r>
          </w:p>
        </w:tc>
      </w:tr>
      <w:tr w:rsidR="00C529A4" w:rsidRPr="00980F44" w14:paraId="3B7354DA"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B1E8F8" w14:textId="77777777" w:rsidR="00C529A4" w:rsidRPr="00980F44" w:rsidRDefault="00C529A4" w:rsidP="00E35C8D">
            <w:pPr>
              <w:pStyle w:val="rowtabella0"/>
              <w:rPr>
                <w:color w:val="002060"/>
                <w:lang w:val="es-ES"/>
              </w:rPr>
            </w:pPr>
            <w:r w:rsidRPr="00980F44">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3277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D007A"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82DC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0DC8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C11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57DD5"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9175E"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23376"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D0631" w14:textId="77777777" w:rsidR="00C529A4" w:rsidRPr="00980F44" w:rsidRDefault="00C529A4" w:rsidP="00E35C8D">
            <w:pPr>
              <w:pStyle w:val="rowtabella0"/>
              <w:jc w:val="center"/>
              <w:rPr>
                <w:color w:val="002060"/>
              </w:rPr>
            </w:pPr>
            <w:r w:rsidRPr="00980F44">
              <w:rPr>
                <w:color w:val="002060"/>
              </w:rPr>
              <w:t>0</w:t>
            </w:r>
          </w:p>
        </w:tc>
      </w:tr>
      <w:tr w:rsidR="00C529A4" w:rsidRPr="00980F44" w14:paraId="4477CF68"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8AFADF" w14:textId="77777777" w:rsidR="00C529A4" w:rsidRPr="00980F44" w:rsidRDefault="00C529A4" w:rsidP="00E35C8D">
            <w:pPr>
              <w:pStyle w:val="rowtabella0"/>
              <w:rPr>
                <w:color w:val="002060"/>
              </w:rPr>
            </w:pPr>
            <w:r w:rsidRPr="00980F44">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7286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1C9B"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73A7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A4D4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4890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9686F"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43CB" w14:textId="77777777" w:rsidR="00C529A4" w:rsidRPr="00980F44" w:rsidRDefault="00C529A4" w:rsidP="00E35C8D">
            <w:pPr>
              <w:pStyle w:val="rowtabella0"/>
              <w:jc w:val="center"/>
              <w:rPr>
                <w:color w:val="002060"/>
              </w:rPr>
            </w:pPr>
            <w:r w:rsidRPr="00980F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D7195"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B0266" w14:textId="77777777" w:rsidR="00C529A4" w:rsidRPr="00980F44" w:rsidRDefault="00C529A4" w:rsidP="00E35C8D">
            <w:pPr>
              <w:pStyle w:val="rowtabella0"/>
              <w:jc w:val="center"/>
              <w:rPr>
                <w:color w:val="002060"/>
              </w:rPr>
            </w:pPr>
            <w:r w:rsidRPr="00980F44">
              <w:rPr>
                <w:color w:val="002060"/>
              </w:rPr>
              <w:t>0</w:t>
            </w:r>
          </w:p>
        </w:tc>
      </w:tr>
    </w:tbl>
    <w:p w14:paraId="435CA624" w14:textId="77777777" w:rsidR="00C529A4" w:rsidRPr="00980F44" w:rsidRDefault="00C529A4" w:rsidP="00C529A4">
      <w:pPr>
        <w:pStyle w:val="breakline"/>
        <w:rPr>
          <w:rFonts w:eastAsiaTheme="minorEastAsia"/>
          <w:color w:val="002060"/>
        </w:rPr>
      </w:pPr>
    </w:p>
    <w:p w14:paraId="545E995B" w14:textId="77777777" w:rsidR="00C529A4" w:rsidRPr="00980F44" w:rsidRDefault="00C529A4" w:rsidP="00C529A4">
      <w:pPr>
        <w:pStyle w:val="breakline"/>
        <w:rPr>
          <w:color w:val="002060"/>
        </w:rPr>
      </w:pPr>
    </w:p>
    <w:p w14:paraId="4C2E0F93" w14:textId="77777777" w:rsidR="00C529A4" w:rsidRPr="00980F44" w:rsidRDefault="00C529A4" w:rsidP="00C529A4">
      <w:pPr>
        <w:pStyle w:val="sottotitolocampionato10"/>
        <w:rPr>
          <w:color w:val="002060"/>
        </w:rPr>
      </w:pPr>
      <w:r w:rsidRPr="00980F44">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637082C1"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85A3D"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A95DA"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38ECE"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A6108"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954D7"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862EB"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7AEA9"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44257"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1DF3E"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E2CFC" w14:textId="77777777" w:rsidR="00C529A4" w:rsidRPr="00980F44" w:rsidRDefault="00C529A4" w:rsidP="00E35C8D">
            <w:pPr>
              <w:pStyle w:val="headertabella0"/>
              <w:rPr>
                <w:color w:val="002060"/>
              </w:rPr>
            </w:pPr>
            <w:r w:rsidRPr="00980F44">
              <w:rPr>
                <w:color w:val="002060"/>
              </w:rPr>
              <w:t>PE</w:t>
            </w:r>
          </w:p>
        </w:tc>
      </w:tr>
      <w:tr w:rsidR="00C529A4" w:rsidRPr="00980F44" w14:paraId="12EE62DD"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5523B1" w14:textId="77777777" w:rsidR="00C529A4" w:rsidRPr="00980F44" w:rsidRDefault="00C529A4" w:rsidP="00E35C8D">
            <w:pPr>
              <w:pStyle w:val="rowtabella0"/>
              <w:rPr>
                <w:color w:val="002060"/>
              </w:rPr>
            </w:pPr>
            <w:r w:rsidRPr="00980F44">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27A0"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7F55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D2BF4"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C25F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8D44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DBC6" w14:textId="77777777" w:rsidR="00C529A4" w:rsidRPr="00980F44" w:rsidRDefault="00C529A4" w:rsidP="00E35C8D">
            <w:pPr>
              <w:pStyle w:val="rowtabella0"/>
              <w:jc w:val="center"/>
              <w:rPr>
                <w:color w:val="002060"/>
              </w:rPr>
            </w:pPr>
            <w:r w:rsidRPr="00980F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FF9F2"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4898A" w14:textId="77777777" w:rsidR="00C529A4" w:rsidRPr="00980F44" w:rsidRDefault="00C529A4" w:rsidP="00E35C8D">
            <w:pPr>
              <w:pStyle w:val="rowtabella0"/>
              <w:jc w:val="center"/>
              <w:rPr>
                <w:color w:val="002060"/>
              </w:rPr>
            </w:pPr>
            <w:r w:rsidRPr="00980F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D37B2" w14:textId="77777777" w:rsidR="00C529A4" w:rsidRPr="00980F44" w:rsidRDefault="00C529A4" w:rsidP="00E35C8D">
            <w:pPr>
              <w:pStyle w:val="rowtabella0"/>
              <w:jc w:val="center"/>
              <w:rPr>
                <w:color w:val="002060"/>
              </w:rPr>
            </w:pPr>
            <w:r w:rsidRPr="00980F44">
              <w:rPr>
                <w:color w:val="002060"/>
              </w:rPr>
              <w:t>0</w:t>
            </w:r>
          </w:p>
        </w:tc>
      </w:tr>
      <w:tr w:rsidR="00C529A4" w:rsidRPr="00980F44" w14:paraId="3F73EDE3"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536F6D" w14:textId="77777777" w:rsidR="00C529A4" w:rsidRPr="00980F44" w:rsidRDefault="00C529A4" w:rsidP="00E35C8D">
            <w:pPr>
              <w:pStyle w:val="rowtabella0"/>
              <w:rPr>
                <w:color w:val="002060"/>
              </w:rPr>
            </w:pPr>
            <w:r w:rsidRPr="00980F4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9530"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2BFA"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F1F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D140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502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BA831" w14:textId="77777777" w:rsidR="00C529A4" w:rsidRPr="00980F44" w:rsidRDefault="00C529A4" w:rsidP="00E35C8D">
            <w:pPr>
              <w:pStyle w:val="rowtabella0"/>
              <w:jc w:val="center"/>
              <w:rPr>
                <w:color w:val="002060"/>
              </w:rPr>
            </w:pPr>
            <w:r w:rsidRPr="00980F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00B1B"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70A90"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D0489" w14:textId="77777777" w:rsidR="00C529A4" w:rsidRPr="00980F44" w:rsidRDefault="00C529A4" w:rsidP="00E35C8D">
            <w:pPr>
              <w:pStyle w:val="rowtabella0"/>
              <w:jc w:val="center"/>
              <w:rPr>
                <w:color w:val="002060"/>
              </w:rPr>
            </w:pPr>
            <w:r w:rsidRPr="00980F44">
              <w:rPr>
                <w:color w:val="002060"/>
              </w:rPr>
              <w:t>0</w:t>
            </w:r>
          </w:p>
        </w:tc>
      </w:tr>
      <w:tr w:rsidR="00C529A4" w:rsidRPr="00980F44" w14:paraId="3D9D71C5"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9E971" w14:textId="77777777" w:rsidR="00C529A4" w:rsidRPr="00980F44" w:rsidRDefault="00C529A4" w:rsidP="00E35C8D">
            <w:pPr>
              <w:pStyle w:val="rowtabella0"/>
              <w:rPr>
                <w:color w:val="002060"/>
              </w:rPr>
            </w:pPr>
            <w:r w:rsidRPr="00980F44">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74EF"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BC959"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80A9D"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BF41E"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0D68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2B24A"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E9209"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0BE1"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5A1CF" w14:textId="77777777" w:rsidR="00C529A4" w:rsidRPr="00980F44" w:rsidRDefault="00C529A4" w:rsidP="00E35C8D">
            <w:pPr>
              <w:pStyle w:val="rowtabella0"/>
              <w:jc w:val="center"/>
              <w:rPr>
                <w:color w:val="002060"/>
              </w:rPr>
            </w:pPr>
            <w:r w:rsidRPr="00980F44">
              <w:rPr>
                <w:color w:val="002060"/>
              </w:rPr>
              <w:t>0</w:t>
            </w:r>
          </w:p>
        </w:tc>
      </w:tr>
      <w:tr w:rsidR="00C529A4" w:rsidRPr="00980F44" w14:paraId="6D3FDCCD"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2257CC" w14:textId="77777777" w:rsidR="00C529A4" w:rsidRPr="00980F44" w:rsidRDefault="00C529A4" w:rsidP="00E35C8D">
            <w:pPr>
              <w:pStyle w:val="rowtabella0"/>
              <w:rPr>
                <w:color w:val="002060"/>
              </w:rPr>
            </w:pPr>
            <w:r w:rsidRPr="00980F44">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F2705"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8B29A"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871DF"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54D22"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CD20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1B3EE"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6815"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5D76E"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65CB8" w14:textId="77777777" w:rsidR="00C529A4" w:rsidRPr="00980F44" w:rsidRDefault="00C529A4" w:rsidP="00E35C8D">
            <w:pPr>
              <w:pStyle w:val="rowtabella0"/>
              <w:jc w:val="center"/>
              <w:rPr>
                <w:color w:val="002060"/>
              </w:rPr>
            </w:pPr>
            <w:r w:rsidRPr="00980F44">
              <w:rPr>
                <w:color w:val="002060"/>
              </w:rPr>
              <w:t>0</w:t>
            </w:r>
          </w:p>
        </w:tc>
      </w:tr>
      <w:tr w:rsidR="00C529A4" w:rsidRPr="00980F44" w14:paraId="04633693"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69C22" w14:textId="77777777" w:rsidR="00C529A4" w:rsidRPr="00980F44" w:rsidRDefault="00C529A4" w:rsidP="00E35C8D">
            <w:pPr>
              <w:pStyle w:val="rowtabella0"/>
              <w:rPr>
                <w:color w:val="002060"/>
              </w:rPr>
            </w:pPr>
            <w:r w:rsidRPr="00980F44">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0A157"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A4A0A"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74DC1"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C31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E8133"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F5E70"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6D185"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0A532"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E4CC1" w14:textId="77777777" w:rsidR="00C529A4" w:rsidRPr="00980F44" w:rsidRDefault="00C529A4" w:rsidP="00E35C8D">
            <w:pPr>
              <w:pStyle w:val="rowtabella0"/>
              <w:jc w:val="center"/>
              <w:rPr>
                <w:color w:val="002060"/>
              </w:rPr>
            </w:pPr>
            <w:r w:rsidRPr="00980F44">
              <w:rPr>
                <w:color w:val="002060"/>
              </w:rPr>
              <w:t>0</w:t>
            </w:r>
          </w:p>
        </w:tc>
      </w:tr>
      <w:tr w:rsidR="00C529A4" w:rsidRPr="00980F44" w14:paraId="473FF883"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314A31" w14:textId="77777777" w:rsidR="00C529A4" w:rsidRPr="00980F44" w:rsidRDefault="00C529A4" w:rsidP="00E35C8D">
            <w:pPr>
              <w:pStyle w:val="rowtabella0"/>
              <w:rPr>
                <w:color w:val="002060"/>
              </w:rPr>
            </w:pPr>
            <w:r w:rsidRPr="00980F44">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81AC3"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7601D"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17FE"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854D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E00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16AF"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07C0"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411DD"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1F36" w14:textId="77777777" w:rsidR="00C529A4" w:rsidRPr="00980F44" w:rsidRDefault="00C529A4" w:rsidP="00E35C8D">
            <w:pPr>
              <w:pStyle w:val="rowtabella0"/>
              <w:jc w:val="center"/>
              <w:rPr>
                <w:color w:val="002060"/>
              </w:rPr>
            </w:pPr>
            <w:r w:rsidRPr="00980F44">
              <w:rPr>
                <w:color w:val="002060"/>
              </w:rPr>
              <w:t>0</w:t>
            </w:r>
          </w:p>
        </w:tc>
      </w:tr>
      <w:tr w:rsidR="00C529A4" w:rsidRPr="00980F44" w14:paraId="601B2E12"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DA5A2" w14:textId="77777777" w:rsidR="00C529A4" w:rsidRPr="00980F44" w:rsidRDefault="00C529A4" w:rsidP="00E35C8D">
            <w:pPr>
              <w:pStyle w:val="rowtabella0"/>
              <w:rPr>
                <w:color w:val="002060"/>
              </w:rPr>
            </w:pPr>
            <w:r w:rsidRPr="00980F44">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840AB"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D409"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4371D"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2FED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77DDC"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42F39"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4706D"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9F3D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B7A2E" w14:textId="77777777" w:rsidR="00C529A4" w:rsidRPr="00980F44" w:rsidRDefault="00C529A4" w:rsidP="00E35C8D">
            <w:pPr>
              <w:pStyle w:val="rowtabella0"/>
              <w:jc w:val="center"/>
              <w:rPr>
                <w:color w:val="002060"/>
              </w:rPr>
            </w:pPr>
            <w:r w:rsidRPr="00980F44">
              <w:rPr>
                <w:color w:val="002060"/>
              </w:rPr>
              <w:t>0</w:t>
            </w:r>
          </w:p>
        </w:tc>
      </w:tr>
      <w:tr w:rsidR="00C529A4" w:rsidRPr="00980F44" w14:paraId="5561B2AB"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35005" w14:textId="77777777" w:rsidR="00C529A4" w:rsidRPr="00980F44" w:rsidRDefault="00C529A4" w:rsidP="00E35C8D">
            <w:pPr>
              <w:pStyle w:val="rowtabella0"/>
              <w:rPr>
                <w:color w:val="002060"/>
              </w:rPr>
            </w:pPr>
            <w:r w:rsidRPr="00980F44">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7D60"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39023"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5466"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BA40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35C7"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8EFD4"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57E5E"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DBAC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3744F" w14:textId="77777777" w:rsidR="00C529A4" w:rsidRPr="00980F44" w:rsidRDefault="00C529A4" w:rsidP="00E35C8D">
            <w:pPr>
              <w:pStyle w:val="rowtabella0"/>
              <w:jc w:val="center"/>
              <w:rPr>
                <w:color w:val="002060"/>
              </w:rPr>
            </w:pPr>
            <w:r w:rsidRPr="00980F44">
              <w:rPr>
                <w:color w:val="002060"/>
              </w:rPr>
              <w:t>0</w:t>
            </w:r>
          </w:p>
        </w:tc>
      </w:tr>
      <w:tr w:rsidR="00C529A4" w:rsidRPr="00980F44" w14:paraId="4F7C6D42"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103E43" w14:textId="77777777" w:rsidR="00C529A4" w:rsidRPr="00980F44" w:rsidRDefault="00C529A4" w:rsidP="00E35C8D">
            <w:pPr>
              <w:pStyle w:val="rowtabella0"/>
              <w:rPr>
                <w:color w:val="002060"/>
              </w:rPr>
            </w:pPr>
            <w:r w:rsidRPr="00980F44">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158A6"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296A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A1693"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0EF0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FA3E9"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FE18E"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D0277"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46F10"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59EDD" w14:textId="77777777" w:rsidR="00C529A4" w:rsidRPr="00980F44" w:rsidRDefault="00C529A4" w:rsidP="00E35C8D">
            <w:pPr>
              <w:pStyle w:val="rowtabella0"/>
              <w:jc w:val="center"/>
              <w:rPr>
                <w:color w:val="002060"/>
              </w:rPr>
            </w:pPr>
            <w:r w:rsidRPr="00980F44">
              <w:rPr>
                <w:color w:val="002060"/>
              </w:rPr>
              <w:t>0</w:t>
            </w:r>
          </w:p>
        </w:tc>
      </w:tr>
      <w:tr w:rsidR="00C529A4" w:rsidRPr="00980F44" w14:paraId="57FD325B"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8692C" w14:textId="77777777" w:rsidR="00C529A4" w:rsidRPr="00980F44" w:rsidRDefault="00C529A4" w:rsidP="00E35C8D">
            <w:pPr>
              <w:pStyle w:val="rowtabella0"/>
              <w:rPr>
                <w:color w:val="002060"/>
                <w:lang w:val="es-ES"/>
              </w:rPr>
            </w:pPr>
            <w:r w:rsidRPr="00980F44">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7A1E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B5B42"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D74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AD7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492A9"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6025"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443EE"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EEF29"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9A85F" w14:textId="77777777" w:rsidR="00C529A4" w:rsidRPr="00980F44" w:rsidRDefault="00C529A4" w:rsidP="00E35C8D">
            <w:pPr>
              <w:pStyle w:val="rowtabella0"/>
              <w:jc w:val="center"/>
              <w:rPr>
                <w:color w:val="002060"/>
              </w:rPr>
            </w:pPr>
            <w:r w:rsidRPr="00980F44">
              <w:rPr>
                <w:color w:val="002060"/>
              </w:rPr>
              <w:t>0</w:t>
            </w:r>
          </w:p>
        </w:tc>
      </w:tr>
      <w:tr w:rsidR="00C529A4" w:rsidRPr="00980F44" w14:paraId="4E7C8615"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1B1FD" w14:textId="77777777" w:rsidR="00C529A4" w:rsidRPr="00980F44" w:rsidRDefault="00C529A4" w:rsidP="00E35C8D">
            <w:pPr>
              <w:pStyle w:val="rowtabella0"/>
              <w:rPr>
                <w:color w:val="002060"/>
              </w:rPr>
            </w:pPr>
            <w:r w:rsidRPr="00980F44">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6041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79D4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8C1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09D1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0E1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4B92"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3D0E4"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1A527"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99957" w14:textId="77777777" w:rsidR="00C529A4" w:rsidRPr="00980F44" w:rsidRDefault="00C529A4" w:rsidP="00E35C8D">
            <w:pPr>
              <w:pStyle w:val="rowtabella0"/>
              <w:jc w:val="center"/>
              <w:rPr>
                <w:color w:val="002060"/>
              </w:rPr>
            </w:pPr>
            <w:r w:rsidRPr="00980F44">
              <w:rPr>
                <w:color w:val="002060"/>
              </w:rPr>
              <w:t>0</w:t>
            </w:r>
          </w:p>
        </w:tc>
      </w:tr>
      <w:tr w:rsidR="00C529A4" w:rsidRPr="00980F44" w14:paraId="7DAAE191"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0A78D" w14:textId="77777777" w:rsidR="00C529A4" w:rsidRPr="00980F44" w:rsidRDefault="00C529A4" w:rsidP="00E35C8D">
            <w:pPr>
              <w:pStyle w:val="rowtabella0"/>
              <w:rPr>
                <w:color w:val="002060"/>
              </w:rPr>
            </w:pPr>
            <w:r w:rsidRPr="00980F44">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8907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AAB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19EE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ABF8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2077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2CC4"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01353"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232DD"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62EB7" w14:textId="77777777" w:rsidR="00C529A4" w:rsidRPr="00980F44" w:rsidRDefault="00C529A4" w:rsidP="00E35C8D">
            <w:pPr>
              <w:pStyle w:val="rowtabella0"/>
              <w:jc w:val="center"/>
              <w:rPr>
                <w:color w:val="002060"/>
              </w:rPr>
            </w:pPr>
            <w:r w:rsidRPr="00980F44">
              <w:rPr>
                <w:color w:val="002060"/>
              </w:rPr>
              <w:t>0</w:t>
            </w:r>
          </w:p>
        </w:tc>
      </w:tr>
      <w:tr w:rsidR="00C529A4" w:rsidRPr="00980F44" w14:paraId="6A0A6769"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9C75A2" w14:textId="77777777" w:rsidR="00C529A4" w:rsidRPr="00980F44" w:rsidRDefault="00C529A4" w:rsidP="00E35C8D">
            <w:pPr>
              <w:pStyle w:val="rowtabella0"/>
              <w:rPr>
                <w:color w:val="002060"/>
              </w:rPr>
            </w:pPr>
            <w:r w:rsidRPr="00980F4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9885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140B0"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B5EC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C78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32C7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E4B7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2EE53" w14:textId="77777777" w:rsidR="00C529A4" w:rsidRPr="00980F44" w:rsidRDefault="00C529A4" w:rsidP="00E35C8D">
            <w:pPr>
              <w:pStyle w:val="rowtabella0"/>
              <w:jc w:val="center"/>
              <w:rPr>
                <w:color w:val="002060"/>
              </w:rPr>
            </w:pPr>
            <w:r w:rsidRPr="00980F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DBFEB" w14:textId="77777777" w:rsidR="00C529A4" w:rsidRPr="00980F44" w:rsidRDefault="00C529A4" w:rsidP="00E35C8D">
            <w:pPr>
              <w:pStyle w:val="rowtabella0"/>
              <w:jc w:val="center"/>
              <w:rPr>
                <w:color w:val="002060"/>
              </w:rPr>
            </w:pPr>
            <w:r w:rsidRPr="00980F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86514" w14:textId="77777777" w:rsidR="00C529A4" w:rsidRPr="00980F44" w:rsidRDefault="00C529A4" w:rsidP="00E35C8D">
            <w:pPr>
              <w:pStyle w:val="rowtabella0"/>
              <w:jc w:val="center"/>
              <w:rPr>
                <w:color w:val="002060"/>
              </w:rPr>
            </w:pPr>
            <w:r w:rsidRPr="00980F44">
              <w:rPr>
                <w:color w:val="002060"/>
              </w:rPr>
              <w:t>0</w:t>
            </w:r>
          </w:p>
        </w:tc>
      </w:tr>
    </w:tbl>
    <w:p w14:paraId="2C2E1B5C" w14:textId="77777777" w:rsidR="00C529A4" w:rsidRPr="00980F44" w:rsidRDefault="00C529A4" w:rsidP="00C529A4">
      <w:pPr>
        <w:pStyle w:val="breakline"/>
        <w:rPr>
          <w:rFonts w:eastAsiaTheme="minorEastAsia"/>
          <w:color w:val="002060"/>
        </w:rPr>
      </w:pPr>
    </w:p>
    <w:p w14:paraId="7FDC67B1" w14:textId="77777777" w:rsidR="00C529A4" w:rsidRPr="00980F44" w:rsidRDefault="00C529A4" w:rsidP="00C529A4">
      <w:pPr>
        <w:pStyle w:val="titoloprinc0"/>
        <w:rPr>
          <w:color w:val="002060"/>
        </w:rPr>
      </w:pPr>
      <w:r w:rsidRPr="00980F44">
        <w:rPr>
          <w:color w:val="002060"/>
        </w:rPr>
        <w:t>PROGRAMMA GARE</w:t>
      </w:r>
    </w:p>
    <w:p w14:paraId="4582F83F" w14:textId="77777777" w:rsidR="00C529A4" w:rsidRDefault="00C529A4" w:rsidP="00C529A4">
      <w:pPr>
        <w:pStyle w:val="breakline"/>
        <w:rPr>
          <w:color w:val="002060"/>
        </w:rPr>
      </w:pPr>
    </w:p>
    <w:p w14:paraId="4C7A67F8" w14:textId="77777777" w:rsidR="00C529A4" w:rsidRPr="00BE3F34" w:rsidRDefault="00C529A4" w:rsidP="00C529A4">
      <w:pPr>
        <w:pStyle w:val="sottotitolocampionato10"/>
        <w:rPr>
          <w:color w:val="002060"/>
        </w:rPr>
      </w:pPr>
      <w:r w:rsidRPr="00BE3F34">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6"/>
        <w:gridCol w:w="1974"/>
        <w:gridCol w:w="385"/>
        <w:gridCol w:w="897"/>
        <w:gridCol w:w="1281"/>
        <w:gridCol w:w="1549"/>
        <w:gridCol w:w="1538"/>
      </w:tblGrid>
      <w:tr w:rsidR="00C529A4" w:rsidRPr="00BE3F34" w14:paraId="4FACF173"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38231"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65743"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E676D"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2A261"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C3EBA"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F3718"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15F2D"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4C683CCC"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B7BA25" w14:textId="77777777" w:rsidR="00C529A4" w:rsidRPr="00BE3F34" w:rsidRDefault="00C529A4" w:rsidP="00E35C8D">
            <w:pPr>
              <w:pStyle w:val="rowtabella0"/>
              <w:rPr>
                <w:color w:val="002060"/>
              </w:rPr>
            </w:pPr>
            <w:r w:rsidRPr="00BE3F34">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6CFE52" w14:textId="77777777" w:rsidR="00C529A4" w:rsidRPr="00BE3F34" w:rsidRDefault="00C529A4" w:rsidP="00E35C8D">
            <w:pPr>
              <w:pStyle w:val="rowtabella0"/>
              <w:rPr>
                <w:color w:val="002060"/>
              </w:rPr>
            </w:pPr>
            <w:r w:rsidRPr="00BE3F34">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58AAC"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5BE21" w14:textId="77777777" w:rsidR="00C529A4" w:rsidRPr="00BE3F34" w:rsidRDefault="00C529A4" w:rsidP="00E35C8D">
            <w:pPr>
              <w:pStyle w:val="rowtabella0"/>
              <w:rPr>
                <w:color w:val="002060"/>
              </w:rPr>
            </w:pPr>
            <w:r w:rsidRPr="00BE3F34">
              <w:rPr>
                <w:color w:val="002060"/>
              </w:rPr>
              <w:t>11/10/2024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DBC311" w14:textId="77777777" w:rsidR="00C529A4" w:rsidRPr="00BE3F34" w:rsidRDefault="00C529A4" w:rsidP="00E35C8D">
            <w:pPr>
              <w:pStyle w:val="rowtabella0"/>
              <w:rPr>
                <w:color w:val="002060"/>
              </w:rPr>
            </w:pPr>
            <w:r w:rsidRPr="00BE3F34">
              <w:rPr>
                <w:color w:val="002060"/>
              </w:rPr>
              <w:t xml:space="preserve">5454 </w:t>
            </w:r>
            <w:proofErr w:type="gramStart"/>
            <w:r w:rsidRPr="00BE3F34">
              <w:rPr>
                <w:color w:val="002060"/>
              </w:rPr>
              <w:t>C.COPERTO</w:t>
            </w:r>
            <w:proofErr w:type="gramEnd"/>
            <w:r w:rsidRPr="00BE3F34">
              <w:rPr>
                <w:color w:val="002060"/>
              </w:rPr>
              <w:t xml:space="preserve">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73D29" w14:textId="77777777" w:rsidR="00C529A4" w:rsidRPr="00BE3F34" w:rsidRDefault="00C529A4" w:rsidP="00E35C8D">
            <w:pPr>
              <w:pStyle w:val="rowtabella0"/>
              <w:rPr>
                <w:color w:val="002060"/>
              </w:rPr>
            </w:pPr>
            <w:r w:rsidRPr="00BE3F34">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5253DE" w14:textId="77777777" w:rsidR="00C529A4" w:rsidRPr="00BE3F34" w:rsidRDefault="00C529A4" w:rsidP="00E35C8D">
            <w:pPr>
              <w:pStyle w:val="rowtabella0"/>
              <w:rPr>
                <w:color w:val="002060"/>
              </w:rPr>
            </w:pPr>
            <w:r w:rsidRPr="00BE3F34">
              <w:rPr>
                <w:color w:val="002060"/>
              </w:rPr>
              <w:t>VIA VILLA TOMBARI</w:t>
            </w:r>
          </w:p>
        </w:tc>
      </w:tr>
      <w:tr w:rsidR="00C529A4" w:rsidRPr="00BE3F34" w14:paraId="3AE91FB1"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F12D15" w14:textId="77777777" w:rsidR="00C529A4" w:rsidRPr="00BE3F34" w:rsidRDefault="00C529A4" w:rsidP="00E35C8D">
            <w:pPr>
              <w:pStyle w:val="rowtabella0"/>
              <w:rPr>
                <w:color w:val="002060"/>
              </w:rPr>
            </w:pPr>
            <w:r w:rsidRPr="00BE3F34">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5B69B4" w14:textId="77777777" w:rsidR="00C529A4" w:rsidRPr="00BE3F34" w:rsidRDefault="00C529A4" w:rsidP="00E35C8D">
            <w:pPr>
              <w:pStyle w:val="rowtabella0"/>
              <w:rPr>
                <w:color w:val="002060"/>
              </w:rPr>
            </w:pPr>
            <w:r w:rsidRPr="00BE3F34">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F2E785"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A8BDF3"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8BC4A7" w14:textId="77777777" w:rsidR="00C529A4" w:rsidRPr="00BE3F34" w:rsidRDefault="00C529A4" w:rsidP="00E35C8D">
            <w:pPr>
              <w:pStyle w:val="rowtabella0"/>
              <w:rPr>
                <w:color w:val="002060"/>
              </w:rPr>
            </w:pPr>
            <w:r w:rsidRPr="00BE3F34">
              <w:rPr>
                <w:color w:val="002060"/>
              </w:rPr>
              <w:t>5494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042F68" w14:textId="77777777" w:rsidR="00C529A4" w:rsidRPr="00BE3F34" w:rsidRDefault="00C529A4" w:rsidP="00E35C8D">
            <w:pPr>
              <w:pStyle w:val="rowtabella0"/>
              <w:rPr>
                <w:color w:val="002060"/>
              </w:rPr>
            </w:pPr>
            <w:r w:rsidRPr="00BE3F34">
              <w:rPr>
                <w:color w:val="002060"/>
              </w:rPr>
              <w:t>MONTEFELCINO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9B8278" w14:textId="77777777" w:rsidR="00C529A4" w:rsidRPr="00BE3F34" w:rsidRDefault="00C529A4" w:rsidP="00E35C8D">
            <w:pPr>
              <w:pStyle w:val="rowtabella0"/>
              <w:rPr>
                <w:color w:val="002060"/>
              </w:rPr>
            </w:pPr>
            <w:r w:rsidRPr="00BE3F34">
              <w:rPr>
                <w:color w:val="002060"/>
              </w:rPr>
              <w:t>VIA DELLO SPORT, 2</w:t>
            </w:r>
          </w:p>
        </w:tc>
      </w:tr>
      <w:tr w:rsidR="00C529A4" w:rsidRPr="00BE3F34" w14:paraId="14F8EB5D"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71AAEF" w14:textId="77777777" w:rsidR="00C529A4" w:rsidRPr="00BE3F34" w:rsidRDefault="00C529A4" w:rsidP="00E35C8D">
            <w:pPr>
              <w:pStyle w:val="rowtabella0"/>
              <w:rPr>
                <w:color w:val="002060"/>
              </w:rPr>
            </w:pPr>
            <w:r w:rsidRPr="00BE3F34">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B7604D" w14:textId="77777777" w:rsidR="00C529A4" w:rsidRPr="00BE3F34" w:rsidRDefault="00C529A4" w:rsidP="00E35C8D">
            <w:pPr>
              <w:pStyle w:val="rowtabella0"/>
              <w:rPr>
                <w:color w:val="002060"/>
              </w:rPr>
            </w:pPr>
            <w:r w:rsidRPr="00BE3F34">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F63CC5"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862065"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957977" w14:textId="77777777" w:rsidR="00C529A4" w:rsidRPr="00BE3F34" w:rsidRDefault="00C529A4" w:rsidP="00E35C8D">
            <w:pPr>
              <w:pStyle w:val="rowtabella0"/>
              <w:rPr>
                <w:color w:val="002060"/>
              </w:rPr>
            </w:pPr>
            <w:r w:rsidRPr="00BE3F34">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619B9B" w14:textId="77777777" w:rsidR="00C529A4" w:rsidRPr="00BE3F34" w:rsidRDefault="00C529A4" w:rsidP="00E35C8D">
            <w:pPr>
              <w:pStyle w:val="rowtabella0"/>
              <w:rPr>
                <w:color w:val="002060"/>
              </w:rPr>
            </w:pPr>
            <w:r w:rsidRPr="00BE3F34">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9B46D3" w14:textId="77777777" w:rsidR="00C529A4" w:rsidRPr="00BE3F34" w:rsidRDefault="00C529A4" w:rsidP="00E35C8D">
            <w:pPr>
              <w:pStyle w:val="rowtabella0"/>
              <w:rPr>
                <w:color w:val="002060"/>
              </w:rPr>
            </w:pPr>
            <w:r w:rsidRPr="00BE3F34">
              <w:rPr>
                <w:color w:val="002060"/>
              </w:rPr>
              <w:t>VIA MAZZINI</w:t>
            </w:r>
          </w:p>
        </w:tc>
      </w:tr>
      <w:tr w:rsidR="00C529A4" w:rsidRPr="00BE3F34" w14:paraId="2CA5F3FD"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6A190A" w14:textId="77777777" w:rsidR="00C529A4" w:rsidRPr="00BE3F34" w:rsidRDefault="00C529A4" w:rsidP="00E35C8D">
            <w:pPr>
              <w:pStyle w:val="rowtabella0"/>
              <w:rPr>
                <w:color w:val="002060"/>
              </w:rPr>
            </w:pPr>
            <w:r w:rsidRPr="00BE3F34">
              <w:rPr>
                <w:color w:val="002060"/>
              </w:rPr>
              <w:t xml:space="preserve">SPECIAL ONE SPORTING </w:t>
            </w:r>
            <w:proofErr w:type="spellStart"/>
            <w:proofErr w:type="gramStart"/>
            <w:r w:rsidRPr="00BE3F34">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4F6EB1" w14:textId="77777777" w:rsidR="00C529A4" w:rsidRPr="00BE3F34" w:rsidRDefault="00C529A4" w:rsidP="00E35C8D">
            <w:pPr>
              <w:pStyle w:val="rowtabella0"/>
              <w:rPr>
                <w:color w:val="002060"/>
              </w:rPr>
            </w:pPr>
            <w:r w:rsidRPr="00BE3F34">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56893D"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DBDC9F" w14:textId="77777777" w:rsidR="00C529A4" w:rsidRPr="00BE3F34" w:rsidRDefault="00C529A4" w:rsidP="00E35C8D">
            <w:pPr>
              <w:pStyle w:val="rowtabella0"/>
              <w:rPr>
                <w:color w:val="002060"/>
              </w:rPr>
            </w:pPr>
            <w:r w:rsidRPr="00BE3F34">
              <w:rPr>
                <w:color w:val="002060"/>
              </w:rPr>
              <w:t>11/10/2024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ABBC85" w14:textId="77777777" w:rsidR="00C529A4" w:rsidRPr="00BE3F34" w:rsidRDefault="00C529A4" w:rsidP="00E35C8D">
            <w:pPr>
              <w:pStyle w:val="rowtabella0"/>
              <w:rPr>
                <w:color w:val="002060"/>
              </w:rPr>
            </w:pPr>
            <w:r w:rsidRPr="00BE3F34">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6BFE6D" w14:textId="77777777" w:rsidR="00C529A4" w:rsidRPr="00BE3F34" w:rsidRDefault="00C529A4" w:rsidP="00E35C8D">
            <w:pPr>
              <w:pStyle w:val="rowtabella0"/>
              <w:rPr>
                <w:color w:val="002060"/>
              </w:rPr>
            </w:pPr>
            <w:r w:rsidRPr="00BE3F34">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0C79B5" w14:textId="77777777" w:rsidR="00C529A4" w:rsidRPr="00BE3F34" w:rsidRDefault="00C529A4" w:rsidP="00E35C8D">
            <w:pPr>
              <w:pStyle w:val="rowtabella0"/>
              <w:rPr>
                <w:color w:val="002060"/>
              </w:rPr>
            </w:pPr>
            <w:r w:rsidRPr="00BE3F34">
              <w:rPr>
                <w:color w:val="002060"/>
              </w:rPr>
              <w:t>VIA DEI PIOPPI 2</w:t>
            </w:r>
          </w:p>
        </w:tc>
      </w:tr>
      <w:tr w:rsidR="00C529A4" w:rsidRPr="00BE3F34" w14:paraId="0114F65F"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8E0594" w14:textId="77777777" w:rsidR="00C529A4" w:rsidRPr="00BE3F34" w:rsidRDefault="00C529A4" w:rsidP="00E35C8D">
            <w:pPr>
              <w:pStyle w:val="rowtabella0"/>
              <w:rPr>
                <w:color w:val="002060"/>
              </w:rPr>
            </w:pPr>
            <w:r w:rsidRPr="00BE3F34">
              <w:rPr>
                <w:color w:val="002060"/>
              </w:rPr>
              <w:t>SAN COSTANZO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78E258" w14:textId="77777777" w:rsidR="00C529A4" w:rsidRPr="00BE3F34" w:rsidRDefault="00C529A4" w:rsidP="00E35C8D">
            <w:pPr>
              <w:pStyle w:val="rowtabella0"/>
              <w:rPr>
                <w:color w:val="002060"/>
              </w:rPr>
            </w:pPr>
            <w:r w:rsidRPr="00BE3F34">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90333F"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0AB33C" w14:textId="77777777" w:rsidR="00C529A4" w:rsidRPr="00BE3F34" w:rsidRDefault="00C529A4" w:rsidP="00E35C8D">
            <w:pPr>
              <w:pStyle w:val="rowtabella0"/>
              <w:rPr>
                <w:color w:val="002060"/>
              </w:rPr>
            </w:pPr>
            <w:r w:rsidRPr="00BE3F34">
              <w:rPr>
                <w:color w:val="002060"/>
              </w:rPr>
              <w:t>12/10/2024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8AB2E1" w14:textId="77777777" w:rsidR="00C529A4" w:rsidRPr="00BE3F34" w:rsidRDefault="00C529A4" w:rsidP="00E35C8D">
            <w:pPr>
              <w:pStyle w:val="rowtabella0"/>
              <w:rPr>
                <w:color w:val="002060"/>
              </w:rPr>
            </w:pPr>
            <w:r w:rsidRPr="00BE3F34">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FD306B" w14:textId="77777777" w:rsidR="00C529A4" w:rsidRPr="00BE3F34" w:rsidRDefault="00C529A4" w:rsidP="00E35C8D">
            <w:pPr>
              <w:pStyle w:val="rowtabella0"/>
              <w:rPr>
                <w:color w:val="002060"/>
              </w:rPr>
            </w:pPr>
            <w:r w:rsidRPr="00BE3F34">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3721B4" w14:textId="77777777" w:rsidR="00C529A4" w:rsidRPr="00BE3F34" w:rsidRDefault="00C529A4" w:rsidP="00E35C8D">
            <w:pPr>
              <w:pStyle w:val="rowtabella0"/>
              <w:rPr>
                <w:color w:val="002060"/>
              </w:rPr>
            </w:pPr>
            <w:r w:rsidRPr="00BE3F34">
              <w:rPr>
                <w:color w:val="002060"/>
              </w:rPr>
              <w:t>VIA RISORGIMENTO 16</w:t>
            </w:r>
          </w:p>
        </w:tc>
      </w:tr>
      <w:tr w:rsidR="00C529A4" w:rsidRPr="00BE3F34" w14:paraId="12ACF273"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3C5748" w14:textId="77777777" w:rsidR="00C529A4" w:rsidRPr="00BE3F34" w:rsidRDefault="00C529A4" w:rsidP="00E35C8D">
            <w:pPr>
              <w:pStyle w:val="rowtabella0"/>
              <w:rPr>
                <w:color w:val="002060"/>
              </w:rPr>
            </w:pPr>
            <w:r w:rsidRPr="00BE3F34">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D248C" w14:textId="77777777" w:rsidR="00C529A4" w:rsidRPr="00BE3F34" w:rsidRDefault="00C529A4" w:rsidP="00E35C8D">
            <w:pPr>
              <w:pStyle w:val="rowtabella0"/>
              <w:rPr>
                <w:color w:val="002060"/>
              </w:rPr>
            </w:pPr>
            <w:r w:rsidRPr="00BE3F34">
              <w:rPr>
                <w:color w:val="002060"/>
              </w:rPr>
              <w:t>URBINO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FE777"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7F7EDF" w14:textId="77777777" w:rsidR="00C529A4" w:rsidRPr="00BE3F34" w:rsidRDefault="00C529A4" w:rsidP="00E35C8D">
            <w:pPr>
              <w:pStyle w:val="rowtabella0"/>
              <w:rPr>
                <w:color w:val="002060"/>
              </w:rPr>
            </w:pPr>
            <w:r w:rsidRPr="00BE3F34">
              <w:rPr>
                <w:color w:val="002060"/>
              </w:rPr>
              <w:t>12/10/2024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30528" w14:textId="77777777" w:rsidR="00C529A4" w:rsidRPr="00BE3F34" w:rsidRDefault="00C529A4" w:rsidP="00E35C8D">
            <w:pPr>
              <w:pStyle w:val="rowtabella0"/>
              <w:rPr>
                <w:color w:val="002060"/>
              </w:rPr>
            </w:pPr>
            <w:r w:rsidRPr="00BE3F34">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59A8B3" w14:textId="77777777" w:rsidR="00C529A4" w:rsidRPr="00BE3F34" w:rsidRDefault="00C529A4" w:rsidP="00E35C8D">
            <w:pPr>
              <w:pStyle w:val="rowtabella0"/>
              <w:rPr>
                <w:color w:val="002060"/>
              </w:rPr>
            </w:pPr>
            <w:r w:rsidRPr="00BE3F34">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99458" w14:textId="77777777" w:rsidR="00C529A4" w:rsidRPr="00BE3F34" w:rsidRDefault="00C529A4" w:rsidP="00E35C8D">
            <w:pPr>
              <w:pStyle w:val="rowtabella0"/>
              <w:rPr>
                <w:color w:val="002060"/>
              </w:rPr>
            </w:pPr>
            <w:r w:rsidRPr="00BE3F34">
              <w:rPr>
                <w:color w:val="002060"/>
              </w:rPr>
              <w:t>VIA MOLINELLO</w:t>
            </w:r>
          </w:p>
        </w:tc>
      </w:tr>
    </w:tbl>
    <w:p w14:paraId="0FDDF0A2" w14:textId="77777777" w:rsidR="00C529A4" w:rsidRPr="00BE3F34" w:rsidRDefault="00C529A4" w:rsidP="00C529A4">
      <w:pPr>
        <w:pStyle w:val="breakline"/>
        <w:rPr>
          <w:rFonts w:eastAsiaTheme="minorEastAsia"/>
          <w:color w:val="002060"/>
        </w:rPr>
      </w:pPr>
    </w:p>
    <w:p w14:paraId="50653BEF" w14:textId="77777777" w:rsidR="00C529A4" w:rsidRPr="00BE3F34" w:rsidRDefault="00C529A4" w:rsidP="00C529A4">
      <w:pPr>
        <w:pStyle w:val="breakline"/>
        <w:rPr>
          <w:color w:val="002060"/>
        </w:rPr>
      </w:pPr>
    </w:p>
    <w:p w14:paraId="56B92BCB" w14:textId="77777777" w:rsidR="00C529A4" w:rsidRPr="00BE3F34" w:rsidRDefault="00C529A4" w:rsidP="00C529A4">
      <w:pPr>
        <w:pStyle w:val="breakline"/>
        <w:rPr>
          <w:color w:val="002060"/>
        </w:rPr>
      </w:pPr>
    </w:p>
    <w:p w14:paraId="18D20123" w14:textId="77777777" w:rsidR="00C529A4" w:rsidRPr="00BE3F34" w:rsidRDefault="00C529A4" w:rsidP="00C529A4">
      <w:pPr>
        <w:pStyle w:val="sottotitolocampionato10"/>
        <w:rPr>
          <w:color w:val="002060"/>
        </w:rPr>
      </w:pPr>
      <w:r w:rsidRPr="00BE3F34">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0"/>
        <w:gridCol w:w="385"/>
        <w:gridCol w:w="898"/>
        <w:gridCol w:w="1179"/>
        <w:gridCol w:w="1557"/>
        <w:gridCol w:w="1572"/>
      </w:tblGrid>
      <w:tr w:rsidR="00C529A4" w:rsidRPr="00BE3F34" w14:paraId="075217BD"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24EE4"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95CFD"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13FC9"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8CEC0"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04F3A"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C35BF"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06936A"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3E9D1AF4"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65530C" w14:textId="77777777" w:rsidR="00C529A4" w:rsidRPr="00BE3F34" w:rsidRDefault="00C529A4" w:rsidP="00E35C8D">
            <w:pPr>
              <w:pStyle w:val="rowtabella0"/>
              <w:rPr>
                <w:color w:val="002060"/>
              </w:rPr>
            </w:pPr>
            <w:r w:rsidRPr="00BE3F34">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FE5B4" w14:textId="77777777" w:rsidR="00C529A4" w:rsidRPr="00BE3F34" w:rsidRDefault="00C529A4" w:rsidP="00E35C8D">
            <w:pPr>
              <w:pStyle w:val="rowtabella0"/>
              <w:rPr>
                <w:color w:val="002060"/>
              </w:rPr>
            </w:pPr>
            <w:r w:rsidRPr="00BE3F34">
              <w:rPr>
                <w:color w:val="002060"/>
              </w:rPr>
              <w:t>REAL CASEBRUCIATE W.FIRE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BE50E"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F52E8" w14:textId="77777777" w:rsidR="00C529A4" w:rsidRPr="00BE3F34" w:rsidRDefault="00C529A4" w:rsidP="00E35C8D">
            <w:pPr>
              <w:pStyle w:val="rowtabella0"/>
              <w:rPr>
                <w:color w:val="002060"/>
              </w:rPr>
            </w:pPr>
            <w:r w:rsidRPr="00BE3F34">
              <w:rPr>
                <w:color w:val="002060"/>
              </w:rPr>
              <w:t>11/10/2024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C5BD6" w14:textId="77777777" w:rsidR="00C529A4" w:rsidRPr="00BE3F34" w:rsidRDefault="00C529A4" w:rsidP="00E35C8D">
            <w:pPr>
              <w:pStyle w:val="rowtabella0"/>
              <w:rPr>
                <w:color w:val="002060"/>
              </w:rPr>
            </w:pPr>
            <w:r w:rsidRPr="00BE3F34">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DBD424" w14:textId="77777777" w:rsidR="00C529A4" w:rsidRPr="00BE3F34" w:rsidRDefault="00C529A4" w:rsidP="00E35C8D">
            <w:pPr>
              <w:pStyle w:val="rowtabella0"/>
              <w:rPr>
                <w:color w:val="002060"/>
              </w:rPr>
            </w:pPr>
            <w:r w:rsidRPr="00BE3F34">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665A25" w14:textId="77777777" w:rsidR="00C529A4" w:rsidRPr="00BE3F34" w:rsidRDefault="00C529A4" w:rsidP="00E35C8D">
            <w:pPr>
              <w:pStyle w:val="rowtabella0"/>
              <w:rPr>
                <w:color w:val="002060"/>
              </w:rPr>
            </w:pPr>
            <w:r w:rsidRPr="00BE3F34">
              <w:rPr>
                <w:color w:val="002060"/>
              </w:rPr>
              <w:t>VIA MARCONI GENGA STAZIONE</w:t>
            </w:r>
          </w:p>
        </w:tc>
      </w:tr>
      <w:tr w:rsidR="00C529A4" w:rsidRPr="00BE3F34" w14:paraId="544B24E0"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1FD07E" w14:textId="77777777" w:rsidR="00C529A4" w:rsidRPr="00BE3F34" w:rsidRDefault="00C529A4" w:rsidP="00E35C8D">
            <w:pPr>
              <w:pStyle w:val="rowtabella0"/>
              <w:rPr>
                <w:color w:val="002060"/>
              </w:rPr>
            </w:pPr>
            <w:r w:rsidRPr="00BE3F34">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8E410C" w14:textId="77777777" w:rsidR="00C529A4" w:rsidRPr="00BE3F34" w:rsidRDefault="00C529A4" w:rsidP="00E35C8D">
            <w:pPr>
              <w:pStyle w:val="rowtabella0"/>
              <w:rPr>
                <w:color w:val="002060"/>
              </w:rPr>
            </w:pPr>
            <w:r w:rsidRPr="00BE3F34">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6249F0"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BB8190" w14:textId="77777777" w:rsidR="00C529A4" w:rsidRPr="00BE3F34" w:rsidRDefault="00C529A4" w:rsidP="00E35C8D">
            <w:pPr>
              <w:pStyle w:val="rowtabella0"/>
              <w:rPr>
                <w:color w:val="002060"/>
              </w:rPr>
            </w:pPr>
            <w:r w:rsidRPr="00BE3F34">
              <w:rPr>
                <w:color w:val="002060"/>
              </w:rPr>
              <w:t>11/10/2024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663114" w14:textId="77777777" w:rsidR="00C529A4" w:rsidRPr="00BE3F34" w:rsidRDefault="00C529A4" w:rsidP="00E35C8D">
            <w:pPr>
              <w:pStyle w:val="rowtabella0"/>
              <w:rPr>
                <w:color w:val="002060"/>
              </w:rPr>
            </w:pPr>
            <w:r w:rsidRPr="00BE3F34">
              <w:rPr>
                <w:color w:val="002060"/>
              </w:rPr>
              <w:t>5136 PALASPORT "</w:t>
            </w:r>
            <w:proofErr w:type="gramStart"/>
            <w:r w:rsidRPr="00BE3F34">
              <w:rPr>
                <w:color w:val="002060"/>
              </w:rPr>
              <w:t>A.PERGOLESI</w:t>
            </w:r>
            <w:proofErr w:type="gramEnd"/>
            <w:r w:rsidRPr="00BE3F3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7595D8" w14:textId="77777777" w:rsidR="00C529A4" w:rsidRPr="00BE3F34" w:rsidRDefault="00C529A4" w:rsidP="00E35C8D">
            <w:pPr>
              <w:pStyle w:val="rowtabella0"/>
              <w:rPr>
                <w:color w:val="002060"/>
              </w:rPr>
            </w:pPr>
            <w:r w:rsidRPr="00BE3F34">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02678C" w14:textId="77777777" w:rsidR="00C529A4" w:rsidRPr="00BE3F34" w:rsidRDefault="00C529A4" w:rsidP="00E35C8D">
            <w:pPr>
              <w:pStyle w:val="rowtabella0"/>
              <w:rPr>
                <w:color w:val="002060"/>
              </w:rPr>
            </w:pPr>
            <w:r w:rsidRPr="00BE3F34">
              <w:rPr>
                <w:color w:val="002060"/>
              </w:rPr>
              <w:t>VIA CIRCONVALLAZIONE</w:t>
            </w:r>
          </w:p>
        </w:tc>
      </w:tr>
      <w:tr w:rsidR="00C529A4" w:rsidRPr="00BE3F34" w14:paraId="2D1BC1E6"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D275FF" w14:textId="77777777" w:rsidR="00C529A4" w:rsidRPr="00BE3F34" w:rsidRDefault="00C529A4" w:rsidP="00E35C8D">
            <w:pPr>
              <w:pStyle w:val="rowtabella0"/>
              <w:rPr>
                <w:color w:val="002060"/>
              </w:rPr>
            </w:pPr>
            <w:r w:rsidRPr="00BE3F34">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05AE06" w14:textId="77777777" w:rsidR="00C529A4" w:rsidRPr="00BE3F34" w:rsidRDefault="00C529A4" w:rsidP="00E35C8D">
            <w:pPr>
              <w:pStyle w:val="rowtabella0"/>
              <w:rPr>
                <w:color w:val="002060"/>
              </w:rPr>
            </w:pPr>
            <w:r w:rsidRPr="00BE3F34">
              <w:rPr>
                <w:color w:val="002060"/>
              </w:rPr>
              <w:t>FUTSAL OTTRANO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EF1F5B9"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6C7001"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11C03D" w14:textId="77777777" w:rsidR="00C529A4" w:rsidRPr="00BE3F34" w:rsidRDefault="00C529A4" w:rsidP="00E35C8D">
            <w:pPr>
              <w:pStyle w:val="rowtabella0"/>
              <w:rPr>
                <w:color w:val="002060"/>
              </w:rPr>
            </w:pPr>
            <w:r w:rsidRPr="00BE3F34">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08B0F7" w14:textId="77777777" w:rsidR="00C529A4" w:rsidRPr="00BE3F34" w:rsidRDefault="00C529A4" w:rsidP="00E35C8D">
            <w:pPr>
              <w:pStyle w:val="rowtabella0"/>
              <w:rPr>
                <w:color w:val="002060"/>
              </w:rPr>
            </w:pPr>
            <w:r w:rsidRPr="00BE3F34">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79AE2D" w14:textId="77777777" w:rsidR="00C529A4" w:rsidRPr="00BE3F34" w:rsidRDefault="00C529A4" w:rsidP="00E35C8D">
            <w:pPr>
              <w:pStyle w:val="rowtabella0"/>
              <w:rPr>
                <w:color w:val="002060"/>
              </w:rPr>
            </w:pPr>
            <w:r w:rsidRPr="00BE3F34">
              <w:rPr>
                <w:color w:val="002060"/>
              </w:rPr>
              <w:t>VIA GAETANO RAVAGLI</w:t>
            </w:r>
          </w:p>
        </w:tc>
      </w:tr>
      <w:tr w:rsidR="00C529A4" w:rsidRPr="00BE3F34" w14:paraId="25AF99A4"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EA6E52" w14:textId="77777777" w:rsidR="00C529A4" w:rsidRPr="00BE3F34" w:rsidRDefault="00C529A4" w:rsidP="00E35C8D">
            <w:pPr>
              <w:pStyle w:val="rowtabella0"/>
              <w:rPr>
                <w:color w:val="002060"/>
                <w:lang w:val="es-ES"/>
              </w:rPr>
            </w:pPr>
            <w:r w:rsidRPr="00BE3F34">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8970A7E" w14:textId="77777777" w:rsidR="00C529A4" w:rsidRPr="00BE3F34" w:rsidRDefault="00C529A4" w:rsidP="00E35C8D">
            <w:pPr>
              <w:pStyle w:val="rowtabella0"/>
              <w:rPr>
                <w:color w:val="002060"/>
              </w:rPr>
            </w:pPr>
            <w:r w:rsidRPr="00BE3F34">
              <w:rPr>
                <w:color w:val="002060"/>
              </w:rPr>
              <w:t>ATLETICO CHIARAVALLE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7A614A"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F2FB5F"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A23AC8" w14:textId="77777777" w:rsidR="00C529A4" w:rsidRPr="00BE3F34" w:rsidRDefault="00C529A4" w:rsidP="00E35C8D">
            <w:pPr>
              <w:pStyle w:val="rowtabella0"/>
              <w:rPr>
                <w:color w:val="002060"/>
              </w:rPr>
            </w:pPr>
            <w:r w:rsidRPr="00BE3F34">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B6119A" w14:textId="77777777" w:rsidR="00C529A4" w:rsidRPr="00BE3F34" w:rsidRDefault="00C529A4" w:rsidP="00E35C8D">
            <w:pPr>
              <w:pStyle w:val="rowtabella0"/>
              <w:rPr>
                <w:color w:val="002060"/>
              </w:rPr>
            </w:pPr>
            <w:r w:rsidRPr="00BE3F3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CE2007" w14:textId="77777777" w:rsidR="00C529A4" w:rsidRPr="00BE3F34" w:rsidRDefault="00C529A4" w:rsidP="00E35C8D">
            <w:pPr>
              <w:pStyle w:val="rowtabella0"/>
              <w:rPr>
                <w:color w:val="002060"/>
              </w:rPr>
            </w:pPr>
            <w:r w:rsidRPr="00BE3F34">
              <w:rPr>
                <w:color w:val="002060"/>
              </w:rPr>
              <w:t>VIA CELLINI</w:t>
            </w:r>
          </w:p>
        </w:tc>
      </w:tr>
      <w:tr w:rsidR="00C529A4" w:rsidRPr="00BE3F34" w14:paraId="4625AA2D"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A5EE09" w14:textId="77777777" w:rsidR="00C529A4" w:rsidRPr="00BE3F34" w:rsidRDefault="00C529A4" w:rsidP="00E35C8D">
            <w:pPr>
              <w:pStyle w:val="rowtabella0"/>
              <w:rPr>
                <w:color w:val="002060"/>
              </w:rPr>
            </w:pPr>
            <w:r w:rsidRPr="00BE3F34">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A9B7B8" w14:textId="77777777" w:rsidR="00C529A4" w:rsidRPr="00BE3F34" w:rsidRDefault="00C529A4" w:rsidP="00E35C8D">
            <w:pPr>
              <w:pStyle w:val="rowtabella0"/>
              <w:rPr>
                <w:color w:val="002060"/>
              </w:rPr>
            </w:pPr>
            <w:r w:rsidRPr="00BE3F34">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F9EFA0"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6AA889"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D080B1" w14:textId="77777777" w:rsidR="00C529A4" w:rsidRPr="00BE3F34" w:rsidRDefault="00C529A4" w:rsidP="00E35C8D">
            <w:pPr>
              <w:pStyle w:val="rowtabella0"/>
              <w:rPr>
                <w:color w:val="002060"/>
              </w:rPr>
            </w:pPr>
            <w:r w:rsidRPr="00BE3F34">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E5AF82" w14:textId="77777777" w:rsidR="00C529A4" w:rsidRPr="00BE3F34" w:rsidRDefault="00C529A4" w:rsidP="00E35C8D">
            <w:pPr>
              <w:pStyle w:val="rowtabella0"/>
              <w:rPr>
                <w:color w:val="002060"/>
              </w:rPr>
            </w:pPr>
            <w:r w:rsidRPr="00BE3F34">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8B0AAE" w14:textId="77777777" w:rsidR="00C529A4" w:rsidRPr="00BE3F34" w:rsidRDefault="00C529A4" w:rsidP="00E35C8D">
            <w:pPr>
              <w:pStyle w:val="rowtabella0"/>
              <w:rPr>
                <w:color w:val="002060"/>
              </w:rPr>
            </w:pPr>
            <w:r w:rsidRPr="00BE3F34">
              <w:rPr>
                <w:color w:val="002060"/>
              </w:rPr>
              <w:t>VIA VENEZIA 43</w:t>
            </w:r>
          </w:p>
        </w:tc>
      </w:tr>
      <w:tr w:rsidR="00C529A4" w:rsidRPr="00BE3F34" w14:paraId="7FF672A0"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FE4894" w14:textId="77777777" w:rsidR="00C529A4" w:rsidRPr="00BE3F34" w:rsidRDefault="00C529A4" w:rsidP="00E35C8D">
            <w:pPr>
              <w:pStyle w:val="rowtabella0"/>
              <w:rPr>
                <w:color w:val="002060"/>
              </w:rPr>
            </w:pPr>
            <w:r w:rsidRPr="00BE3F34">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33381" w14:textId="77777777" w:rsidR="00C529A4" w:rsidRPr="00BE3F34" w:rsidRDefault="00C529A4" w:rsidP="00E35C8D">
            <w:pPr>
              <w:pStyle w:val="rowtabella0"/>
              <w:rPr>
                <w:color w:val="002060"/>
              </w:rPr>
            </w:pPr>
            <w:r w:rsidRPr="00BE3F34">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4B9842"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1CDEE4" w14:textId="77777777" w:rsidR="00C529A4" w:rsidRPr="00BE3F34" w:rsidRDefault="00C529A4" w:rsidP="00E35C8D">
            <w:pPr>
              <w:pStyle w:val="rowtabella0"/>
              <w:rPr>
                <w:color w:val="002060"/>
              </w:rPr>
            </w:pPr>
            <w:r w:rsidRPr="00BE3F34">
              <w:rPr>
                <w:color w:val="002060"/>
              </w:rPr>
              <w:t>12/10/2024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F8C2C" w14:textId="77777777" w:rsidR="00C529A4" w:rsidRPr="00BE3F34" w:rsidRDefault="00C529A4" w:rsidP="00E35C8D">
            <w:pPr>
              <w:pStyle w:val="rowtabella0"/>
              <w:rPr>
                <w:color w:val="002060"/>
              </w:rPr>
            </w:pPr>
            <w:r w:rsidRPr="00BE3F34">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D1486E" w14:textId="77777777" w:rsidR="00C529A4" w:rsidRPr="00BE3F34" w:rsidRDefault="00C529A4" w:rsidP="00E35C8D">
            <w:pPr>
              <w:pStyle w:val="rowtabella0"/>
              <w:rPr>
                <w:color w:val="002060"/>
              </w:rPr>
            </w:pPr>
            <w:r w:rsidRPr="00BE3F34">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D47E19" w14:textId="77777777" w:rsidR="00C529A4" w:rsidRPr="00BE3F34" w:rsidRDefault="00C529A4" w:rsidP="00E35C8D">
            <w:pPr>
              <w:pStyle w:val="rowtabella0"/>
              <w:rPr>
                <w:color w:val="002060"/>
              </w:rPr>
            </w:pPr>
            <w:r w:rsidRPr="00BE3F34">
              <w:rPr>
                <w:color w:val="002060"/>
              </w:rPr>
              <w:t>VIA MARIO RIDOLFI</w:t>
            </w:r>
          </w:p>
        </w:tc>
      </w:tr>
    </w:tbl>
    <w:p w14:paraId="2C98538B" w14:textId="77777777" w:rsidR="00C529A4" w:rsidRPr="00BE3F34" w:rsidRDefault="00C529A4" w:rsidP="00C529A4">
      <w:pPr>
        <w:pStyle w:val="breakline"/>
        <w:rPr>
          <w:rFonts w:eastAsiaTheme="minorEastAsia"/>
          <w:color w:val="002060"/>
        </w:rPr>
      </w:pPr>
    </w:p>
    <w:p w14:paraId="6AC9D93B" w14:textId="77777777" w:rsidR="00C529A4" w:rsidRDefault="00C529A4" w:rsidP="00C529A4">
      <w:pPr>
        <w:pStyle w:val="breakline"/>
        <w:rPr>
          <w:color w:val="002060"/>
        </w:rPr>
      </w:pPr>
    </w:p>
    <w:p w14:paraId="5C9F8F30" w14:textId="77777777" w:rsidR="00C529A4" w:rsidRPr="00BE3F34" w:rsidRDefault="00C529A4" w:rsidP="00C529A4">
      <w:pPr>
        <w:pStyle w:val="sottotitolocampionato10"/>
        <w:rPr>
          <w:color w:val="002060"/>
        </w:rPr>
      </w:pPr>
      <w:r w:rsidRPr="00BE3F34">
        <w:rPr>
          <w:color w:val="002060"/>
        </w:rPr>
        <w:t xml:space="preserve">GIRONE B - </w:t>
      </w:r>
      <w:r>
        <w:rPr>
          <w:color w:val="002060"/>
        </w:rPr>
        <w:t>2</w:t>
      </w:r>
      <w:r w:rsidRPr="00BE3F34">
        <w:rPr>
          <w:color w:val="002060"/>
        </w:rP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9"/>
        <w:gridCol w:w="385"/>
        <w:gridCol w:w="898"/>
        <w:gridCol w:w="1178"/>
        <w:gridCol w:w="1557"/>
        <w:gridCol w:w="1572"/>
      </w:tblGrid>
      <w:tr w:rsidR="00C529A4" w:rsidRPr="00BE3F34" w14:paraId="6A19F80C" w14:textId="77777777" w:rsidTr="00E35C8D">
        <w:tc>
          <w:tcPr>
            <w:tcW w:w="20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50DDC" w14:textId="77777777" w:rsidR="00C529A4" w:rsidRPr="00BE3F34" w:rsidRDefault="00C529A4" w:rsidP="00E35C8D">
            <w:pPr>
              <w:pStyle w:val="headertabella0"/>
              <w:rPr>
                <w:color w:val="002060"/>
              </w:rPr>
            </w:pPr>
            <w:r w:rsidRPr="00BE3F34">
              <w:rPr>
                <w:color w:val="002060"/>
              </w:rP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1A091" w14:textId="77777777" w:rsidR="00C529A4" w:rsidRPr="00BE3F34" w:rsidRDefault="00C529A4" w:rsidP="00E35C8D">
            <w:pPr>
              <w:pStyle w:val="headertabella0"/>
              <w:rPr>
                <w:color w:val="002060"/>
              </w:rPr>
            </w:pPr>
            <w:r w:rsidRPr="00BE3F34">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E9A708" w14:textId="77777777" w:rsidR="00C529A4" w:rsidRPr="00BE3F34" w:rsidRDefault="00C529A4" w:rsidP="00E35C8D">
            <w:pPr>
              <w:pStyle w:val="headertabella0"/>
              <w:rPr>
                <w:color w:val="002060"/>
              </w:rPr>
            </w:pPr>
            <w:r w:rsidRPr="00BE3F34">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994E8" w14:textId="77777777" w:rsidR="00C529A4" w:rsidRPr="00BE3F34" w:rsidRDefault="00C529A4" w:rsidP="00E35C8D">
            <w:pPr>
              <w:pStyle w:val="headertabella0"/>
              <w:rPr>
                <w:color w:val="002060"/>
              </w:rPr>
            </w:pPr>
            <w:r w:rsidRPr="00BE3F34">
              <w:rPr>
                <w:color w:val="002060"/>
              </w:rPr>
              <w:t>Data/Ora</w:t>
            </w:r>
          </w:p>
        </w:tc>
        <w:tc>
          <w:tcPr>
            <w:tcW w:w="1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24832" w14:textId="77777777" w:rsidR="00C529A4" w:rsidRPr="00BE3F34" w:rsidRDefault="00C529A4" w:rsidP="00E35C8D">
            <w:pPr>
              <w:pStyle w:val="headertabella0"/>
              <w:rPr>
                <w:color w:val="002060"/>
              </w:rPr>
            </w:pPr>
            <w:r w:rsidRPr="00BE3F34">
              <w:rPr>
                <w:color w:val="002060"/>
              </w:rPr>
              <w:t>Impianto</w:t>
            </w:r>
          </w:p>
        </w:tc>
        <w:tc>
          <w:tcPr>
            <w:tcW w:w="15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87DAF"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5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A5C0B"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3894A8FD" w14:textId="77777777" w:rsidTr="00E35C8D">
        <w:trPr>
          <w:trHeight w:val="165"/>
        </w:trPr>
        <w:tc>
          <w:tcPr>
            <w:tcW w:w="200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4DCD7D" w14:textId="77777777" w:rsidR="00C529A4" w:rsidRPr="00BE3F34" w:rsidRDefault="00C529A4" w:rsidP="00E35C8D">
            <w:pPr>
              <w:pStyle w:val="rowtabella0"/>
              <w:rPr>
                <w:color w:val="002060"/>
              </w:rPr>
            </w:pPr>
            <w:r w:rsidRPr="00BE3F34">
              <w:rPr>
                <w:color w:val="002060"/>
              </w:rPr>
              <w:t>ATLETICO CHIARAVALLE</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0E1D2" w14:textId="77777777" w:rsidR="00C529A4" w:rsidRPr="00BE3F34" w:rsidRDefault="00C529A4" w:rsidP="00E35C8D">
            <w:pPr>
              <w:pStyle w:val="rowtabella0"/>
              <w:rPr>
                <w:color w:val="002060"/>
              </w:rPr>
            </w:pPr>
            <w:r w:rsidRPr="00BE3F34">
              <w:rPr>
                <w:color w:val="002060"/>
              </w:rPr>
              <w:t>POLVERIGI C/5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73EB9E" w14:textId="77777777" w:rsidR="00C529A4" w:rsidRPr="00BE3F34" w:rsidRDefault="00C529A4" w:rsidP="00E35C8D">
            <w:pPr>
              <w:pStyle w:val="rowtabella0"/>
              <w:jc w:val="center"/>
              <w:rPr>
                <w:color w:val="002060"/>
              </w:rPr>
            </w:pPr>
            <w:r w:rsidRPr="00BE3F34">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2BF76" w14:textId="77777777" w:rsidR="00C529A4" w:rsidRPr="00BE3F34" w:rsidRDefault="00C529A4" w:rsidP="00E35C8D">
            <w:pPr>
              <w:pStyle w:val="rowtabella0"/>
              <w:rPr>
                <w:color w:val="002060"/>
              </w:rPr>
            </w:pPr>
            <w:r w:rsidRPr="00BE3F34">
              <w:rPr>
                <w:color w:val="002060"/>
              </w:rPr>
              <w:t>1</w:t>
            </w:r>
            <w:r>
              <w:rPr>
                <w:color w:val="002060"/>
              </w:rPr>
              <w:t>7</w:t>
            </w:r>
            <w:r w:rsidRPr="00BE3F34">
              <w:rPr>
                <w:color w:val="002060"/>
              </w:rPr>
              <w:t xml:space="preserve">/10/2024 </w:t>
            </w:r>
            <w:r>
              <w:rPr>
                <w:color w:val="002060"/>
              </w:rPr>
              <w:t>21</w:t>
            </w:r>
            <w:r w:rsidRPr="00BE3F34">
              <w:rPr>
                <w:color w:val="002060"/>
              </w:rPr>
              <w:t>:</w:t>
            </w:r>
            <w:r>
              <w:rPr>
                <w:color w:val="002060"/>
              </w:rPr>
              <w:t>30</w:t>
            </w:r>
          </w:p>
        </w:tc>
        <w:tc>
          <w:tcPr>
            <w:tcW w:w="11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17F6C2" w14:textId="77777777" w:rsidR="00C529A4" w:rsidRPr="00BE3F34" w:rsidRDefault="00C529A4" w:rsidP="00E35C8D">
            <w:pPr>
              <w:pStyle w:val="rowtabella0"/>
              <w:rPr>
                <w:color w:val="002060"/>
              </w:rPr>
            </w:pPr>
            <w:r>
              <w:rPr>
                <w:color w:val="002060"/>
              </w:rPr>
              <w:t>5005 PALAZZO DELLO SPORT</w:t>
            </w:r>
          </w:p>
        </w:tc>
        <w:tc>
          <w:tcPr>
            <w:tcW w:w="15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24D64" w14:textId="77777777" w:rsidR="00C529A4" w:rsidRPr="00BE3F34" w:rsidRDefault="00C529A4" w:rsidP="00E35C8D">
            <w:pPr>
              <w:pStyle w:val="rowtabella0"/>
              <w:rPr>
                <w:color w:val="002060"/>
              </w:rPr>
            </w:pPr>
            <w:r>
              <w:rPr>
                <w:color w:val="002060"/>
              </w:rPr>
              <w:t>CHIARAVALLE</w:t>
            </w:r>
          </w:p>
        </w:tc>
        <w:tc>
          <w:tcPr>
            <w:tcW w:w="15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FB1CC" w14:textId="77777777" w:rsidR="00C529A4" w:rsidRPr="00BE3F34" w:rsidRDefault="00C529A4" w:rsidP="00E35C8D">
            <w:pPr>
              <w:pStyle w:val="rowtabella0"/>
              <w:rPr>
                <w:color w:val="002060"/>
              </w:rPr>
            </w:pPr>
            <w:r>
              <w:rPr>
                <w:color w:val="002060"/>
              </w:rPr>
              <w:t>VIA FALCONARA</w:t>
            </w:r>
          </w:p>
        </w:tc>
      </w:tr>
    </w:tbl>
    <w:p w14:paraId="3A23CF7F" w14:textId="77777777" w:rsidR="00C529A4" w:rsidRPr="00BE3F34" w:rsidRDefault="00C529A4" w:rsidP="00C529A4">
      <w:pPr>
        <w:pStyle w:val="breakline"/>
        <w:rPr>
          <w:color w:val="002060"/>
        </w:rPr>
      </w:pPr>
    </w:p>
    <w:p w14:paraId="0ADC0FF6" w14:textId="77777777" w:rsidR="00C529A4" w:rsidRPr="00BE3F34" w:rsidRDefault="00C529A4" w:rsidP="00C529A4">
      <w:pPr>
        <w:pStyle w:val="breakline"/>
        <w:rPr>
          <w:color w:val="002060"/>
        </w:rPr>
      </w:pPr>
    </w:p>
    <w:p w14:paraId="375CF528" w14:textId="77777777" w:rsidR="00C529A4" w:rsidRPr="00BE3F34" w:rsidRDefault="00C529A4" w:rsidP="00C529A4">
      <w:pPr>
        <w:pStyle w:val="sottotitolocampionato10"/>
        <w:rPr>
          <w:color w:val="002060"/>
        </w:rPr>
      </w:pPr>
      <w:r w:rsidRPr="00BE3F34">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5"/>
        <w:gridCol w:w="385"/>
        <w:gridCol w:w="898"/>
        <w:gridCol w:w="1181"/>
        <w:gridCol w:w="1548"/>
        <w:gridCol w:w="1564"/>
      </w:tblGrid>
      <w:tr w:rsidR="00C529A4" w:rsidRPr="00BE3F34" w14:paraId="11C35EC4"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5E07E"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1F6E6"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9A713"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B75B8"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FEA4F"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CCA12"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0C146"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692EE5BB"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1751DC" w14:textId="77777777" w:rsidR="00C529A4" w:rsidRPr="00BE3F34" w:rsidRDefault="00C529A4" w:rsidP="00E35C8D">
            <w:pPr>
              <w:pStyle w:val="rowtabella0"/>
              <w:rPr>
                <w:color w:val="002060"/>
              </w:rPr>
            </w:pPr>
            <w:r w:rsidRPr="00BE3F34">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AC116F" w14:textId="77777777" w:rsidR="00C529A4" w:rsidRPr="00BE3F34" w:rsidRDefault="00C529A4" w:rsidP="00E35C8D">
            <w:pPr>
              <w:pStyle w:val="rowtabella0"/>
              <w:rPr>
                <w:color w:val="002060"/>
              </w:rPr>
            </w:pPr>
            <w:r w:rsidRPr="00BE3F34">
              <w:rPr>
                <w:color w:val="002060"/>
              </w:rPr>
              <w:t>POLISPORTIVA FUTURA A.D.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57EC1"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C8B20" w14:textId="77777777" w:rsidR="00C529A4" w:rsidRPr="00BE3F34" w:rsidRDefault="00C529A4" w:rsidP="00E35C8D">
            <w:pPr>
              <w:pStyle w:val="rowtabella0"/>
              <w:rPr>
                <w:color w:val="002060"/>
              </w:rPr>
            </w:pPr>
            <w:r w:rsidRPr="00BE3F34">
              <w:rPr>
                <w:color w:val="002060"/>
              </w:rPr>
              <w:t>11/10/2024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F242BC" w14:textId="77777777" w:rsidR="00C529A4" w:rsidRPr="00BE3F34" w:rsidRDefault="00C529A4" w:rsidP="00E35C8D">
            <w:pPr>
              <w:pStyle w:val="rowtabella0"/>
              <w:rPr>
                <w:color w:val="002060"/>
              </w:rPr>
            </w:pPr>
            <w:r w:rsidRPr="00BE3F34">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F706BB" w14:textId="77777777" w:rsidR="00C529A4" w:rsidRPr="00BE3F34" w:rsidRDefault="00C529A4" w:rsidP="00E35C8D">
            <w:pPr>
              <w:pStyle w:val="rowtabella0"/>
              <w:rPr>
                <w:color w:val="002060"/>
              </w:rPr>
            </w:pPr>
            <w:r w:rsidRPr="00BE3F3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A0502" w14:textId="77777777" w:rsidR="00C529A4" w:rsidRPr="00BE3F34" w:rsidRDefault="00C529A4" w:rsidP="00E35C8D">
            <w:pPr>
              <w:pStyle w:val="rowtabella0"/>
              <w:rPr>
                <w:color w:val="002060"/>
              </w:rPr>
            </w:pPr>
            <w:r w:rsidRPr="00BE3F34">
              <w:rPr>
                <w:color w:val="002060"/>
              </w:rPr>
              <w:t>LOCALITA' NONTESICURO</w:t>
            </w:r>
          </w:p>
        </w:tc>
      </w:tr>
      <w:tr w:rsidR="00C529A4" w:rsidRPr="00BE3F34" w14:paraId="2F8241BD"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302621" w14:textId="77777777" w:rsidR="00C529A4" w:rsidRPr="00BE3F34" w:rsidRDefault="00C529A4" w:rsidP="00E35C8D">
            <w:pPr>
              <w:pStyle w:val="rowtabella0"/>
              <w:rPr>
                <w:color w:val="002060"/>
              </w:rPr>
            </w:pPr>
            <w:proofErr w:type="gramStart"/>
            <w:r w:rsidRPr="00BE3F34">
              <w:rPr>
                <w:color w:val="002060"/>
              </w:rPr>
              <w:t>CITTA</w:t>
            </w:r>
            <w:proofErr w:type="gramEnd"/>
            <w:r w:rsidRPr="00BE3F34">
              <w:rPr>
                <w:color w:val="002060"/>
              </w:rPr>
              <w:t xml:space="preserve">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3388BF" w14:textId="77777777" w:rsidR="00C529A4" w:rsidRPr="00BE3F34" w:rsidRDefault="00C529A4" w:rsidP="00E35C8D">
            <w:pPr>
              <w:pStyle w:val="rowtabella0"/>
              <w:rPr>
                <w:color w:val="002060"/>
              </w:rPr>
            </w:pPr>
            <w:r w:rsidRPr="00BE3F34">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11C92C"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5F8942" w14:textId="77777777" w:rsidR="00C529A4" w:rsidRPr="00BE3F34" w:rsidRDefault="00C529A4" w:rsidP="00E35C8D">
            <w:pPr>
              <w:pStyle w:val="rowtabella0"/>
              <w:rPr>
                <w:color w:val="002060"/>
              </w:rPr>
            </w:pPr>
            <w:r w:rsidRPr="00BE3F34">
              <w:rPr>
                <w:color w:val="002060"/>
              </w:rPr>
              <w:t>11/10/2024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216E84" w14:textId="77777777" w:rsidR="00C529A4" w:rsidRPr="00BE3F34" w:rsidRDefault="00C529A4" w:rsidP="00E35C8D">
            <w:pPr>
              <w:pStyle w:val="rowtabella0"/>
              <w:rPr>
                <w:color w:val="002060"/>
              </w:rPr>
            </w:pPr>
            <w:r w:rsidRPr="00BE3F34">
              <w:rPr>
                <w:color w:val="002060"/>
              </w:rPr>
              <w:t>50</w:t>
            </w:r>
            <w:r>
              <w:rPr>
                <w:color w:val="002060"/>
              </w:rPr>
              <w:t>85</w:t>
            </w:r>
            <w:r w:rsidRPr="00BE3F34">
              <w:rPr>
                <w:color w:val="002060"/>
              </w:rPr>
              <w:t xml:space="preserve"> PALASPORT "</w:t>
            </w:r>
            <w:r>
              <w:rPr>
                <w:color w:val="002060"/>
              </w:rPr>
              <w:t>LIUTI</w:t>
            </w:r>
            <w:r w:rsidRPr="00BE3F34">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9960A5" w14:textId="77777777" w:rsidR="00C529A4" w:rsidRPr="00BE3F34" w:rsidRDefault="00C529A4" w:rsidP="00E35C8D">
            <w:pPr>
              <w:pStyle w:val="rowtabella0"/>
              <w:rPr>
                <w:color w:val="002060"/>
              </w:rPr>
            </w:pPr>
            <w:r w:rsidRPr="00BE3F3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1D779B" w14:textId="77777777" w:rsidR="00C529A4" w:rsidRPr="00BE3F34" w:rsidRDefault="00C529A4" w:rsidP="00E35C8D">
            <w:pPr>
              <w:pStyle w:val="rowtabella0"/>
              <w:rPr>
                <w:color w:val="002060"/>
              </w:rPr>
            </w:pPr>
            <w:r>
              <w:rPr>
                <w:color w:val="002060"/>
              </w:rPr>
              <w:t>VIA MONTALE CASTELFERRETTI</w:t>
            </w:r>
          </w:p>
        </w:tc>
      </w:tr>
      <w:tr w:rsidR="00C529A4" w:rsidRPr="00BE3F34" w14:paraId="5707ED83"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20ADA1" w14:textId="77777777" w:rsidR="00C529A4" w:rsidRPr="00BE3F34" w:rsidRDefault="00C529A4" w:rsidP="00E35C8D">
            <w:pPr>
              <w:pStyle w:val="rowtabella0"/>
              <w:rPr>
                <w:color w:val="002060"/>
              </w:rPr>
            </w:pPr>
            <w:r w:rsidRPr="00BE3F34">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B1B549" w14:textId="77777777" w:rsidR="00C529A4" w:rsidRPr="00BE3F34" w:rsidRDefault="00C529A4" w:rsidP="00E35C8D">
            <w:pPr>
              <w:pStyle w:val="rowtabella0"/>
              <w:rPr>
                <w:color w:val="002060"/>
              </w:rPr>
            </w:pPr>
            <w:r w:rsidRPr="00BE3F34">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84630C"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D89FAC"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725AEE" w14:textId="77777777" w:rsidR="00C529A4" w:rsidRPr="00BE3F34" w:rsidRDefault="00C529A4" w:rsidP="00E35C8D">
            <w:pPr>
              <w:pStyle w:val="rowtabella0"/>
              <w:rPr>
                <w:color w:val="002060"/>
              </w:rPr>
            </w:pPr>
            <w:r w:rsidRPr="00BE3F34">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174750" w14:textId="77777777" w:rsidR="00C529A4" w:rsidRPr="00BE3F34" w:rsidRDefault="00C529A4" w:rsidP="00E35C8D">
            <w:pPr>
              <w:pStyle w:val="rowtabella0"/>
              <w:rPr>
                <w:color w:val="002060"/>
              </w:rPr>
            </w:pPr>
            <w:r w:rsidRPr="00BE3F3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177C4A" w14:textId="77777777" w:rsidR="00C529A4" w:rsidRPr="00BE3F34" w:rsidRDefault="00C529A4" w:rsidP="00E35C8D">
            <w:pPr>
              <w:pStyle w:val="rowtabella0"/>
              <w:rPr>
                <w:color w:val="002060"/>
              </w:rPr>
            </w:pPr>
            <w:r w:rsidRPr="00BE3F34">
              <w:rPr>
                <w:color w:val="002060"/>
              </w:rPr>
              <w:t>CONTRADA DEL POZZO</w:t>
            </w:r>
          </w:p>
        </w:tc>
      </w:tr>
      <w:tr w:rsidR="00C529A4" w:rsidRPr="00BE3F34" w14:paraId="4739FDB4"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2F9121" w14:textId="77777777" w:rsidR="00C529A4" w:rsidRPr="00BE3F34" w:rsidRDefault="00C529A4" w:rsidP="00E35C8D">
            <w:pPr>
              <w:pStyle w:val="rowtabella0"/>
              <w:rPr>
                <w:color w:val="002060"/>
              </w:rPr>
            </w:pPr>
            <w:r w:rsidRPr="00BE3F34">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DF9753" w14:textId="77777777" w:rsidR="00C529A4" w:rsidRPr="00BE3F34" w:rsidRDefault="00C529A4" w:rsidP="00E35C8D">
            <w:pPr>
              <w:pStyle w:val="rowtabella0"/>
              <w:rPr>
                <w:color w:val="002060"/>
              </w:rPr>
            </w:pPr>
            <w:r w:rsidRPr="00BE3F34">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BD1A0E"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9D48D3" w14:textId="77777777" w:rsidR="00C529A4" w:rsidRPr="00BE3F34" w:rsidRDefault="00C529A4" w:rsidP="00E35C8D">
            <w:pPr>
              <w:pStyle w:val="rowtabella0"/>
              <w:rPr>
                <w:color w:val="002060"/>
              </w:rPr>
            </w:pPr>
            <w:r w:rsidRPr="00BE3F34">
              <w:rPr>
                <w:color w:val="002060"/>
              </w:rPr>
              <w:t>11/10/2024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FFBA45" w14:textId="77777777" w:rsidR="00C529A4" w:rsidRPr="00BE3F34" w:rsidRDefault="00C529A4" w:rsidP="00E35C8D">
            <w:pPr>
              <w:pStyle w:val="rowtabella0"/>
              <w:rPr>
                <w:color w:val="002060"/>
              </w:rPr>
            </w:pPr>
            <w:r w:rsidRPr="00BE3F34">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99A708" w14:textId="77777777" w:rsidR="00C529A4" w:rsidRPr="00BE3F34" w:rsidRDefault="00C529A4" w:rsidP="00E35C8D">
            <w:pPr>
              <w:pStyle w:val="rowtabella0"/>
              <w:rPr>
                <w:color w:val="002060"/>
              </w:rPr>
            </w:pPr>
            <w:r w:rsidRPr="00BE3F3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A9C00F" w14:textId="77777777" w:rsidR="00C529A4" w:rsidRPr="00BE3F34" w:rsidRDefault="00C529A4" w:rsidP="00E35C8D">
            <w:pPr>
              <w:pStyle w:val="rowtabella0"/>
              <w:rPr>
                <w:color w:val="002060"/>
              </w:rPr>
            </w:pPr>
            <w:r w:rsidRPr="00BE3F34">
              <w:rPr>
                <w:color w:val="002060"/>
              </w:rPr>
              <w:t>VIA DELLO STADIO</w:t>
            </w:r>
          </w:p>
        </w:tc>
      </w:tr>
      <w:tr w:rsidR="00C529A4" w:rsidRPr="00BE3F34" w14:paraId="14E8CAB6"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C6BEC8" w14:textId="77777777" w:rsidR="00C529A4" w:rsidRPr="00BE3F34" w:rsidRDefault="00C529A4" w:rsidP="00E35C8D">
            <w:pPr>
              <w:pStyle w:val="rowtabella0"/>
              <w:rPr>
                <w:color w:val="002060"/>
              </w:rPr>
            </w:pPr>
            <w:r w:rsidRPr="00BE3F34">
              <w:rPr>
                <w:color w:val="002060"/>
              </w:rPr>
              <w:t>AVM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91B0B5" w14:textId="77777777" w:rsidR="00C529A4" w:rsidRPr="00BE3F34" w:rsidRDefault="00C529A4" w:rsidP="00E35C8D">
            <w:pPr>
              <w:pStyle w:val="rowtabella0"/>
              <w:rPr>
                <w:color w:val="002060"/>
              </w:rPr>
            </w:pPr>
            <w:r w:rsidRPr="00BE3F34">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34F67B"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E0A7A5" w14:textId="77777777" w:rsidR="00C529A4" w:rsidRPr="00BE3F34" w:rsidRDefault="00C529A4" w:rsidP="00E35C8D">
            <w:pPr>
              <w:pStyle w:val="rowtabella0"/>
              <w:rPr>
                <w:color w:val="002060"/>
              </w:rPr>
            </w:pPr>
            <w:r w:rsidRPr="00BE3F34">
              <w:rPr>
                <w:color w:val="002060"/>
              </w:rPr>
              <w:t>12/10/2024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8C526A" w14:textId="77777777" w:rsidR="00C529A4" w:rsidRPr="00BE3F34" w:rsidRDefault="00C529A4" w:rsidP="00E35C8D">
            <w:pPr>
              <w:pStyle w:val="rowtabella0"/>
              <w:rPr>
                <w:color w:val="002060"/>
              </w:rPr>
            </w:pPr>
            <w:r w:rsidRPr="00BE3F34">
              <w:rPr>
                <w:color w:val="002060"/>
              </w:rPr>
              <w:t>5055 CENTRO SPORTIVO CAMPO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426E71" w14:textId="77777777" w:rsidR="00C529A4" w:rsidRPr="00BE3F34" w:rsidRDefault="00C529A4" w:rsidP="00E35C8D">
            <w:pPr>
              <w:pStyle w:val="rowtabella0"/>
              <w:rPr>
                <w:color w:val="002060"/>
              </w:rPr>
            </w:pPr>
            <w:r w:rsidRPr="00BE3F34">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3DF43" w14:textId="77777777" w:rsidR="00C529A4" w:rsidRPr="00BE3F34" w:rsidRDefault="00C529A4" w:rsidP="00E35C8D">
            <w:pPr>
              <w:pStyle w:val="rowtabella0"/>
              <w:rPr>
                <w:color w:val="002060"/>
              </w:rPr>
            </w:pPr>
            <w:r w:rsidRPr="00BE3F34">
              <w:rPr>
                <w:color w:val="002060"/>
              </w:rPr>
              <w:t>VIA ROSARIO VILLA MUSONE</w:t>
            </w:r>
          </w:p>
        </w:tc>
      </w:tr>
      <w:tr w:rsidR="00C529A4" w:rsidRPr="00BE3F34" w14:paraId="46C12674"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B55287" w14:textId="77777777" w:rsidR="00C529A4" w:rsidRPr="00BE3F34" w:rsidRDefault="00C529A4" w:rsidP="00E35C8D">
            <w:pPr>
              <w:pStyle w:val="rowtabella0"/>
              <w:rPr>
                <w:color w:val="002060"/>
              </w:rPr>
            </w:pPr>
            <w:r w:rsidRPr="00BE3F34">
              <w:rPr>
                <w:color w:val="002060"/>
              </w:rPr>
              <w:t>CASENUOVE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BD78A" w14:textId="77777777" w:rsidR="00C529A4" w:rsidRPr="00BE3F34" w:rsidRDefault="00C529A4" w:rsidP="00E35C8D">
            <w:pPr>
              <w:pStyle w:val="rowtabella0"/>
              <w:rPr>
                <w:color w:val="002060"/>
              </w:rPr>
            </w:pPr>
            <w:r w:rsidRPr="00BE3F34">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8A274"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CDD08" w14:textId="77777777" w:rsidR="00C529A4" w:rsidRPr="00BE3F34" w:rsidRDefault="00C529A4" w:rsidP="00E35C8D">
            <w:pPr>
              <w:pStyle w:val="rowtabella0"/>
              <w:rPr>
                <w:color w:val="002060"/>
              </w:rPr>
            </w:pPr>
            <w:r w:rsidRPr="00BE3F34">
              <w:rPr>
                <w:color w:val="002060"/>
              </w:rPr>
              <w:t>12/10/2024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87226" w14:textId="77777777" w:rsidR="00C529A4" w:rsidRPr="00BE3F34" w:rsidRDefault="00C529A4" w:rsidP="00E35C8D">
            <w:pPr>
              <w:pStyle w:val="rowtabella0"/>
              <w:rPr>
                <w:color w:val="002060"/>
              </w:rPr>
            </w:pPr>
            <w:r w:rsidRPr="00BE3F34">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7FCC83" w14:textId="77777777" w:rsidR="00C529A4" w:rsidRPr="00BE3F34" w:rsidRDefault="00C529A4" w:rsidP="00E35C8D">
            <w:pPr>
              <w:pStyle w:val="rowtabella0"/>
              <w:rPr>
                <w:color w:val="002060"/>
              </w:rPr>
            </w:pPr>
            <w:r w:rsidRPr="00BE3F34">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5739C" w14:textId="77777777" w:rsidR="00C529A4" w:rsidRPr="00BE3F34" w:rsidRDefault="00C529A4" w:rsidP="00E35C8D">
            <w:pPr>
              <w:pStyle w:val="rowtabella0"/>
              <w:rPr>
                <w:color w:val="002060"/>
              </w:rPr>
            </w:pPr>
            <w:r w:rsidRPr="00BE3F34">
              <w:rPr>
                <w:color w:val="002060"/>
              </w:rPr>
              <w:t>VIA VESCOVARA, 7</w:t>
            </w:r>
          </w:p>
        </w:tc>
      </w:tr>
    </w:tbl>
    <w:p w14:paraId="7AED0794" w14:textId="77777777" w:rsidR="00C529A4" w:rsidRPr="00BE3F34" w:rsidRDefault="00C529A4" w:rsidP="00C529A4">
      <w:pPr>
        <w:pStyle w:val="breakline"/>
        <w:rPr>
          <w:rFonts w:eastAsiaTheme="minorEastAsia"/>
          <w:color w:val="002060"/>
        </w:rPr>
      </w:pPr>
    </w:p>
    <w:p w14:paraId="7248B7FE" w14:textId="77777777" w:rsidR="00C529A4" w:rsidRPr="00BE3F34" w:rsidRDefault="00C529A4" w:rsidP="00C529A4">
      <w:pPr>
        <w:pStyle w:val="breakline"/>
        <w:rPr>
          <w:color w:val="002060"/>
        </w:rPr>
      </w:pPr>
    </w:p>
    <w:p w14:paraId="6AC77598" w14:textId="77777777" w:rsidR="00C529A4" w:rsidRPr="00BE3F34" w:rsidRDefault="00C529A4" w:rsidP="00C529A4">
      <w:pPr>
        <w:pStyle w:val="breakline"/>
        <w:rPr>
          <w:color w:val="002060"/>
        </w:rPr>
      </w:pPr>
    </w:p>
    <w:p w14:paraId="00F73ED6" w14:textId="77777777" w:rsidR="00C529A4" w:rsidRPr="00BE3F34" w:rsidRDefault="00C529A4" w:rsidP="00C529A4">
      <w:pPr>
        <w:pStyle w:val="sottotitolocampionato10"/>
        <w:rPr>
          <w:color w:val="002060"/>
        </w:rPr>
      </w:pPr>
      <w:r w:rsidRPr="00BE3F34">
        <w:rPr>
          <w:color w:val="002060"/>
        </w:rPr>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32"/>
        <w:gridCol w:w="385"/>
        <w:gridCol w:w="898"/>
        <w:gridCol w:w="1184"/>
        <w:gridCol w:w="1547"/>
        <w:gridCol w:w="1547"/>
      </w:tblGrid>
      <w:tr w:rsidR="00C529A4" w:rsidRPr="00BE3F34" w14:paraId="77E0714D"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23989"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6138A"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86127"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3BFFE"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9328C"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5210E"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1EAFB"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7B847F27"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679A2B" w14:textId="77777777" w:rsidR="00C529A4" w:rsidRPr="00BE3F34" w:rsidRDefault="00C529A4" w:rsidP="00E35C8D">
            <w:pPr>
              <w:pStyle w:val="rowtabella0"/>
              <w:rPr>
                <w:color w:val="002060"/>
              </w:rPr>
            </w:pPr>
            <w:r w:rsidRPr="00BE3F34">
              <w:rPr>
                <w:color w:val="002060"/>
              </w:rPr>
              <w:t>EUROPE TT</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265EC" w14:textId="77777777" w:rsidR="00C529A4" w:rsidRPr="00BE3F34" w:rsidRDefault="00C529A4" w:rsidP="00E35C8D">
            <w:pPr>
              <w:pStyle w:val="rowtabella0"/>
              <w:rPr>
                <w:color w:val="002060"/>
              </w:rPr>
            </w:pPr>
            <w:r w:rsidRPr="00BE3F34">
              <w:rPr>
                <w:color w:val="002060"/>
              </w:rPr>
              <w:t xml:space="preserve">REAL FABRIANO </w:t>
            </w:r>
            <w:proofErr w:type="spellStart"/>
            <w:proofErr w:type="gramStart"/>
            <w:r w:rsidRPr="00BE3F34">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CE3C7"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9B295A" w14:textId="77777777" w:rsidR="00C529A4" w:rsidRPr="00BE3F34" w:rsidRDefault="00C529A4" w:rsidP="00E35C8D">
            <w:pPr>
              <w:pStyle w:val="rowtabella0"/>
              <w:rPr>
                <w:color w:val="002060"/>
              </w:rPr>
            </w:pPr>
            <w:r w:rsidRPr="00BE3F34">
              <w:rPr>
                <w:color w:val="002060"/>
              </w:rPr>
              <w:t>11/10/2024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E364A" w14:textId="77777777" w:rsidR="00C529A4" w:rsidRPr="00BE3F34" w:rsidRDefault="00C529A4" w:rsidP="00E35C8D">
            <w:pPr>
              <w:pStyle w:val="rowtabella0"/>
              <w:rPr>
                <w:color w:val="002060"/>
              </w:rPr>
            </w:pPr>
            <w:r w:rsidRPr="00BE3F34">
              <w:rPr>
                <w:color w:val="002060"/>
              </w:rPr>
              <w:t>5203 IMPIANTO SPORTIVO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5917E" w14:textId="77777777" w:rsidR="00C529A4" w:rsidRPr="00BE3F34" w:rsidRDefault="00C529A4" w:rsidP="00E35C8D">
            <w:pPr>
              <w:pStyle w:val="rowtabella0"/>
              <w:rPr>
                <w:color w:val="002060"/>
              </w:rPr>
            </w:pPr>
            <w:r w:rsidRPr="00BE3F34">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B7C19" w14:textId="77777777" w:rsidR="00C529A4" w:rsidRPr="00BE3F34" w:rsidRDefault="00C529A4" w:rsidP="00E35C8D">
            <w:pPr>
              <w:pStyle w:val="rowtabella0"/>
              <w:rPr>
                <w:color w:val="002060"/>
              </w:rPr>
            </w:pPr>
            <w:r w:rsidRPr="00BE3F34">
              <w:rPr>
                <w:color w:val="002060"/>
              </w:rPr>
              <w:t>LOC. "LE CALVIE"</w:t>
            </w:r>
          </w:p>
        </w:tc>
      </w:tr>
      <w:tr w:rsidR="00C529A4" w:rsidRPr="00BE3F34" w14:paraId="70EEB332"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0F0497" w14:textId="77777777" w:rsidR="00C529A4" w:rsidRPr="00BE3F34" w:rsidRDefault="00C529A4" w:rsidP="00E35C8D">
            <w:pPr>
              <w:pStyle w:val="rowtabella0"/>
              <w:rPr>
                <w:color w:val="002060"/>
              </w:rPr>
            </w:pPr>
            <w:r w:rsidRPr="00BE3F34">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2FCD6D" w14:textId="77777777" w:rsidR="00C529A4" w:rsidRPr="00BE3F34" w:rsidRDefault="00C529A4" w:rsidP="00E35C8D">
            <w:pPr>
              <w:pStyle w:val="rowtabella0"/>
              <w:rPr>
                <w:color w:val="002060"/>
              </w:rPr>
            </w:pPr>
            <w:r w:rsidRPr="00BE3F34">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0E8ADC1"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5EB92D" w14:textId="77777777" w:rsidR="00C529A4" w:rsidRPr="00BE3F34" w:rsidRDefault="00C529A4" w:rsidP="00E35C8D">
            <w:pPr>
              <w:pStyle w:val="rowtabella0"/>
              <w:rPr>
                <w:color w:val="002060"/>
              </w:rPr>
            </w:pPr>
            <w:r w:rsidRPr="00BE3F34">
              <w:rPr>
                <w:color w:val="002060"/>
              </w:rPr>
              <w:t>11/10/2024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F2DB0D" w14:textId="77777777" w:rsidR="00C529A4" w:rsidRPr="00BE3F34" w:rsidRDefault="00C529A4" w:rsidP="00E35C8D">
            <w:pPr>
              <w:pStyle w:val="rowtabella0"/>
              <w:rPr>
                <w:color w:val="002060"/>
              </w:rPr>
            </w:pPr>
            <w:r w:rsidRPr="00BE3F34">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CA442E" w14:textId="77777777" w:rsidR="00C529A4" w:rsidRPr="00BE3F34" w:rsidRDefault="00C529A4" w:rsidP="00E35C8D">
            <w:pPr>
              <w:pStyle w:val="rowtabella0"/>
              <w:rPr>
                <w:color w:val="002060"/>
              </w:rPr>
            </w:pPr>
            <w:r w:rsidRPr="00BE3F34">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A69D55" w14:textId="77777777" w:rsidR="00C529A4" w:rsidRPr="00BE3F34" w:rsidRDefault="00C529A4" w:rsidP="00E35C8D">
            <w:pPr>
              <w:pStyle w:val="rowtabella0"/>
              <w:rPr>
                <w:color w:val="002060"/>
              </w:rPr>
            </w:pPr>
            <w:r w:rsidRPr="00BE3F34">
              <w:rPr>
                <w:color w:val="002060"/>
              </w:rPr>
              <w:t>VIA VERDI</w:t>
            </w:r>
          </w:p>
        </w:tc>
      </w:tr>
      <w:tr w:rsidR="00C529A4" w:rsidRPr="00BE3F34" w14:paraId="2B9801DC"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5D85F8" w14:textId="77777777" w:rsidR="00C529A4" w:rsidRPr="00BE3F34" w:rsidRDefault="00C529A4" w:rsidP="00E35C8D">
            <w:pPr>
              <w:pStyle w:val="rowtabella0"/>
              <w:rPr>
                <w:color w:val="002060"/>
              </w:rPr>
            </w:pPr>
            <w:r w:rsidRPr="00BE3F34">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E937DC" w14:textId="77777777" w:rsidR="00C529A4" w:rsidRPr="00BE3F34" w:rsidRDefault="00C529A4" w:rsidP="00E35C8D">
            <w:pPr>
              <w:pStyle w:val="rowtabella0"/>
              <w:rPr>
                <w:color w:val="002060"/>
              </w:rPr>
            </w:pPr>
            <w:r w:rsidRPr="00BE3F34">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10D8AE"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555321A" w14:textId="77777777" w:rsidR="00C529A4" w:rsidRPr="00BE3F34" w:rsidRDefault="00C529A4" w:rsidP="00E35C8D">
            <w:pPr>
              <w:pStyle w:val="rowtabella0"/>
              <w:rPr>
                <w:color w:val="002060"/>
              </w:rPr>
            </w:pPr>
            <w:r w:rsidRPr="00BE3F34">
              <w:rPr>
                <w:color w:val="002060"/>
              </w:rPr>
              <w:t>11/10/2024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6FCD57" w14:textId="77777777" w:rsidR="00C529A4" w:rsidRPr="00BE3F34" w:rsidRDefault="00C529A4" w:rsidP="00E35C8D">
            <w:pPr>
              <w:pStyle w:val="rowtabella0"/>
              <w:rPr>
                <w:color w:val="002060"/>
              </w:rPr>
            </w:pPr>
            <w:r w:rsidRPr="00BE3F34">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5376E" w14:textId="77777777" w:rsidR="00C529A4" w:rsidRPr="00BE3F34" w:rsidRDefault="00C529A4" w:rsidP="00E35C8D">
            <w:pPr>
              <w:pStyle w:val="rowtabella0"/>
              <w:rPr>
                <w:color w:val="002060"/>
              </w:rPr>
            </w:pPr>
            <w:r w:rsidRPr="00BE3F34">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CC52FA" w14:textId="77777777" w:rsidR="00C529A4" w:rsidRPr="00BE3F34" w:rsidRDefault="00C529A4" w:rsidP="00E35C8D">
            <w:pPr>
              <w:pStyle w:val="rowtabella0"/>
              <w:rPr>
                <w:color w:val="002060"/>
              </w:rPr>
            </w:pPr>
            <w:r w:rsidRPr="00BE3F34">
              <w:rPr>
                <w:color w:val="002060"/>
              </w:rPr>
              <w:t>LOC. PIÃˆ DI GUALDO</w:t>
            </w:r>
          </w:p>
        </w:tc>
      </w:tr>
      <w:tr w:rsidR="00C529A4" w:rsidRPr="00BE3F34" w14:paraId="6E3867D2"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8C21E1" w14:textId="77777777" w:rsidR="00C529A4" w:rsidRPr="00BE3F34" w:rsidRDefault="00C529A4" w:rsidP="00E35C8D">
            <w:pPr>
              <w:pStyle w:val="rowtabella0"/>
              <w:rPr>
                <w:color w:val="002060"/>
              </w:rPr>
            </w:pPr>
            <w:r w:rsidRPr="00BE3F34">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FC56C1" w14:textId="77777777" w:rsidR="00C529A4" w:rsidRPr="00BE3F34" w:rsidRDefault="00C529A4" w:rsidP="00E35C8D">
            <w:pPr>
              <w:pStyle w:val="rowtabella0"/>
              <w:rPr>
                <w:color w:val="002060"/>
              </w:rPr>
            </w:pPr>
            <w:r w:rsidRPr="00BE3F34">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9915CA"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9E5A625"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23C962" w14:textId="77777777" w:rsidR="00C529A4" w:rsidRPr="00BE3F34" w:rsidRDefault="00C529A4" w:rsidP="00E35C8D">
            <w:pPr>
              <w:pStyle w:val="rowtabella0"/>
              <w:rPr>
                <w:color w:val="002060"/>
              </w:rPr>
            </w:pPr>
            <w:r w:rsidRPr="00BE3F34">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F19CAE" w14:textId="77777777" w:rsidR="00C529A4" w:rsidRPr="00BE3F34" w:rsidRDefault="00C529A4" w:rsidP="00E35C8D">
            <w:pPr>
              <w:pStyle w:val="rowtabella0"/>
              <w:rPr>
                <w:color w:val="002060"/>
              </w:rPr>
            </w:pPr>
            <w:r w:rsidRPr="00BE3F3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147E27" w14:textId="77777777" w:rsidR="00C529A4" w:rsidRPr="00BE3F34" w:rsidRDefault="00C529A4" w:rsidP="00E35C8D">
            <w:pPr>
              <w:pStyle w:val="rowtabella0"/>
              <w:rPr>
                <w:color w:val="002060"/>
              </w:rPr>
            </w:pPr>
            <w:r w:rsidRPr="00BE3F34">
              <w:rPr>
                <w:color w:val="002060"/>
              </w:rPr>
              <w:t>VIA SAN SERGIO FZ. GROTTACCIA</w:t>
            </w:r>
          </w:p>
        </w:tc>
      </w:tr>
      <w:tr w:rsidR="00C529A4" w:rsidRPr="00BE3F34" w14:paraId="434989CF"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F3D256" w14:textId="77777777" w:rsidR="00C529A4" w:rsidRPr="00BE3F34" w:rsidRDefault="00C529A4" w:rsidP="00E35C8D">
            <w:pPr>
              <w:pStyle w:val="rowtabella0"/>
              <w:rPr>
                <w:color w:val="002060"/>
              </w:rPr>
            </w:pPr>
            <w:r w:rsidRPr="00BE3F34">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D8E837" w14:textId="77777777" w:rsidR="00C529A4" w:rsidRPr="00BE3F34" w:rsidRDefault="00C529A4" w:rsidP="00E35C8D">
            <w:pPr>
              <w:pStyle w:val="rowtabella0"/>
              <w:rPr>
                <w:color w:val="002060"/>
              </w:rPr>
            </w:pPr>
            <w:r w:rsidRPr="00BE3F34">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513795"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CE3269"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70B378" w14:textId="77777777" w:rsidR="00C529A4" w:rsidRPr="00BE3F34" w:rsidRDefault="00C529A4" w:rsidP="00E35C8D">
            <w:pPr>
              <w:pStyle w:val="rowtabella0"/>
              <w:rPr>
                <w:color w:val="002060"/>
              </w:rPr>
            </w:pPr>
            <w:r w:rsidRPr="00BE3F34">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A1EDD0" w14:textId="77777777" w:rsidR="00C529A4" w:rsidRPr="00BE3F34" w:rsidRDefault="00C529A4" w:rsidP="00E35C8D">
            <w:pPr>
              <w:pStyle w:val="rowtabella0"/>
              <w:rPr>
                <w:color w:val="002060"/>
              </w:rPr>
            </w:pPr>
            <w:r w:rsidRPr="00BE3F34">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2D41FE" w14:textId="77777777" w:rsidR="00C529A4" w:rsidRPr="00BE3F34" w:rsidRDefault="00C529A4" w:rsidP="00E35C8D">
            <w:pPr>
              <w:pStyle w:val="rowtabella0"/>
              <w:rPr>
                <w:color w:val="002060"/>
              </w:rPr>
            </w:pPr>
            <w:r w:rsidRPr="00BE3F34">
              <w:rPr>
                <w:color w:val="002060"/>
              </w:rPr>
              <w:t>VIA PAOLO BORSELLINO</w:t>
            </w:r>
          </w:p>
        </w:tc>
      </w:tr>
      <w:tr w:rsidR="00C529A4" w:rsidRPr="00BE3F34" w14:paraId="7ADA8907"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38B08C" w14:textId="77777777" w:rsidR="00C529A4" w:rsidRPr="00BE3F34" w:rsidRDefault="00C529A4" w:rsidP="00E35C8D">
            <w:pPr>
              <w:pStyle w:val="rowtabella0"/>
              <w:rPr>
                <w:color w:val="002060"/>
              </w:rPr>
            </w:pPr>
            <w:r w:rsidRPr="00BE3F34">
              <w:rPr>
                <w:color w:val="002060"/>
              </w:rPr>
              <w:t>PIEDIRIPA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9EFB5" w14:textId="77777777" w:rsidR="00C529A4" w:rsidRPr="00BE3F34" w:rsidRDefault="00C529A4" w:rsidP="00E35C8D">
            <w:pPr>
              <w:pStyle w:val="rowtabella0"/>
              <w:rPr>
                <w:color w:val="002060"/>
              </w:rPr>
            </w:pPr>
            <w:r w:rsidRPr="00BE3F34">
              <w:rPr>
                <w:color w:val="002060"/>
              </w:rPr>
              <w:t>FOLGORE CASTELRAIMONDO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CDCE8A"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797187"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5295F" w14:textId="77777777" w:rsidR="00C529A4" w:rsidRPr="00BE3F34" w:rsidRDefault="00C529A4" w:rsidP="00E35C8D">
            <w:pPr>
              <w:pStyle w:val="rowtabella0"/>
              <w:rPr>
                <w:color w:val="002060"/>
              </w:rPr>
            </w:pPr>
            <w:r w:rsidRPr="00BE3F34">
              <w:rPr>
                <w:color w:val="002060"/>
              </w:rPr>
              <w:t>5268 "I LUDI DI APOLLO"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11FD8" w14:textId="77777777" w:rsidR="00C529A4" w:rsidRPr="00BE3F34" w:rsidRDefault="00C529A4" w:rsidP="00E35C8D">
            <w:pPr>
              <w:pStyle w:val="rowtabella0"/>
              <w:rPr>
                <w:color w:val="002060"/>
              </w:rPr>
            </w:pPr>
            <w:r w:rsidRPr="00BE3F34">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F5E89" w14:textId="77777777" w:rsidR="00C529A4" w:rsidRPr="00BE3F34" w:rsidRDefault="00C529A4" w:rsidP="00E35C8D">
            <w:pPr>
              <w:pStyle w:val="rowtabella0"/>
              <w:rPr>
                <w:color w:val="002060"/>
              </w:rPr>
            </w:pPr>
            <w:r w:rsidRPr="00BE3F34">
              <w:rPr>
                <w:color w:val="002060"/>
              </w:rPr>
              <w:t>VIA VOLTURNO-PIEDIRIPA</w:t>
            </w:r>
          </w:p>
        </w:tc>
      </w:tr>
    </w:tbl>
    <w:p w14:paraId="2CC7DAE3" w14:textId="77777777" w:rsidR="00C529A4" w:rsidRPr="00BE3F34" w:rsidRDefault="00C529A4" w:rsidP="00C529A4">
      <w:pPr>
        <w:pStyle w:val="breakline"/>
        <w:rPr>
          <w:rFonts w:eastAsiaTheme="minorEastAsia"/>
          <w:color w:val="002060"/>
        </w:rPr>
      </w:pPr>
    </w:p>
    <w:p w14:paraId="0A250E5C" w14:textId="77777777" w:rsidR="00C529A4" w:rsidRPr="00BE3F34" w:rsidRDefault="00C529A4" w:rsidP="00C529A4">
      <w:pPr>
        <w:pStyle w:val="breakline"/>
        <w:rPr>
          <w:color w:val="002060"/>
        </w:rPr>
      </w:pPr>
    </w:p>
    <w:p w14:paraId="4AA4955F" w14:textId="77777777" w:rsidR="00C529A4" w:rsidRPr="00BE3F34" w:rsidRDefault="00C529A4" w:rsidP="00C529A4">
      <w:pPr>
        <w:pStyle w:val="breakline"/>
        <w:rPr>
          <w:color w:val="002060"/>
        </w:rPr>
      </w:pPr>
    </w:p>
    <w:p w14:paraId="27032EF6" w14:textId="77777777" w:rsidR="00C529A4" w:rsidRPr="00BE3F34" w:rsidRDefault="00C529A4" w:rsidP="00C529A4">
      <w:pPr>
        <w:pStyle w:val="sottotitolocampionato10"/>
        <w:rPr>
          <w:color w:val="002060"/>
        </w:rPr>
      </w:pPr>
      <w:r w:rsidRPr="00BE3F34">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1"/>
        <w:gridCol w:w="385"/>
        <w:gridCol w:w="898"/>
        <w:gridCol w:w="1198"/>
        <w:gridCol w:w="1556"/>
        <w:gridCol w:w="1547"/>
      </w:tblGrid>
      <w:tr w:rsidR="00C529A4" w:rsidRPr="00BE3F34" w14:paraId="67DAF71A"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D57DA"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9020C9"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689A7"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B7BD8"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B05CF"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A95BD"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F4EB3"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7967F3C7"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4684A0" w14:textId="77777777" w:rsidR="00C529A4" w:rsidRPr="00BE3F34" w:rsidRDefault="00C529A4" w:rsidP="00E35C8D">
            <w:pPr>
              <w:pStyle w:val="rowtabella0"/>
              <w:rPr>
                <w:color w:val="002060"/>
              </w:rPr>
            </w:pPr>
            <w:r w:rsidRPr="00BE3F34">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AC258" w14:textId="77777777" w:rsidR="00C529A4" w:rsidRPr="00BE3F34" w:rsidRDefault="00C529A4" w:rsidP="00E35C8D">
            <w:pPr>
              <w:pStyle w:val="rowtabella0"/>
              <w:rPr>
                <w:color w:val="002060"/>
              </w:rPr>
            </w:pPr>
            <w:r w:rsidRPr="00BE3F34">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DE8A1A"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4E303" w14:textId="77777777" w:rsidR="00C529A4" w:rsidRPr="00BE3F34" w:rsidRDefault="00C529A4" w:rsidP="00E35C8D">
            <w:pPr>
              <w:pStyle w:val="rowtabella0"/>
              <w:rPr>
                <w:color w:val="002060"/>
              </w:rPr>
            </w:pPr>
            <w:r w:rsidRPr="00BE3F34">
              <w:rPr>
                <w:color w:val="002060"/>
              </w:rPr>
              <w:t>11/10/2024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659C38" w14:textId="77777777" w:rsidR="00C529A4" w:rsidRPr="00BE3F34" w:rsidRDefault="00C529A4" w:rsidP="00E35C8D">
            <w:pPr>
              <w:pStyle w:val="rowtabella0"/>
              <w:rPr>
                <w:color w:val="002060"/>
              </w:rPr>
            </w:pPr>
            <w:r w:rsidRPr="00BE3F34">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6D7AD" w14:textId="77777777" w:rsidR="00C529A4" w:rsidRPr="00BE3F34" w:rsidRDefault="00C529A4" w:rsidP="00E35C8D">
            <w:pPr>
              <w:pStyle w:val="rowtabella0"/>
              <w:rPr>
                <w:color w:val="002060"/>
              </w:rPr>
            </w:pPr>
            <w:r w:rsidRPr="00BE3F34">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CDEB0" w14:textId="77777777" w:rsidR="00C529A4" w:rsidRPr="00BE3F34" w:rsidRDefault="00C529A4" w:rsidP="00E35C8D">
            <w:pPr>
              <w:pStyle w:val="rowtabella0"/>
              <w:rPr>
                <w:color w:val="002060"/>
              </w:rPr>
            </w:pPr>
            <w:r w:rsidRPr="00BE3F34">
              <w:rPr>
                <w:color w:val="002060"/>
              </w:rPr>
              <w:t>VIA ROSSINI</w:t>
            </w:r>
          </w:p>
        </w:tc>
      </w:tr>
      <w:tr w:rsidR="00C529A4" w:rsidRPr="00BE3F34" w14:paraId="3655D4C1"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002470" w14:textId="77777777" w:rsidR="00C529A4" w:rsidRPr="00BE3F34" w:rsidRDefault="00C529A4" w:rsidP="00E35C8D">
            <w:pPr>
              <w:pStyle w:val="rowtabella0"/>
              <w:rPr>
                <w:color w:val="002060"/>
              </w:rPr>
            </w:pPr>
            <w:r w:rsidRPr="00BE3F34">
              <w:rPr>
                <w:color w:val="002060"/>
              </w:rPr>
              <w:t xml:space="preserve">CALCIO </w:t>
            </w:r>
            <w:proofErr w:type="gramStart"/>
            <w:r w:rsidRPr="00BE3F34">
              <w:rPr>
                <w:color w:val="002060"/>
              </w:rPr>
              <w:t>S.ELPIDIO</w:t>
            </w:r>
            <w:proofErr w:type="gramEnd"/>
            <w:r w:rsidRPr="00BE3F34">
              <w:rPr>
                <w:color w:val="002060"/>
              </w:rPr>
              <w:t xml:space="preserve">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829C01" w14:textId="77777777" w:rsidR="00C529A4" w:rsidRPr="00BE3F34" w:rsidRDefault="00C529A4" w:rsidP="00E35C8D">
            <w:pPr>
              <w:pStyle w:val="rowtabella0"/>
              <w:rPr>
                <w:color w:val="002060"/>
              </w:rPr>
            </w:pPr>
            <w:r w:rsidRPr="00BE3F34">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A79880"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921A93" w14:textId="77777777" w:rsidR="00C529A4" w:rsidRPr="00BE3F34" w:rsidRDefault="00C529A4" w:rsidP="00E35C8D">
            <w:pPr>
              <w:pStyle w:val="rowtabella0"/>
              <w:rPr>
                <w:color w:val="002060"/>
              </w:rPr>
            </w:pPr>
            <w:r w:rsidRPr="00BE3F34">
              <w:rPr>
                <w:color w:val="002060"/>
              </w:rPr>
              <w:t>11/10/2024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125C75" w14:textId="77777777" w:rsidR="00C529A4" w:rsidRPr="00BE3F34" w:rsidRDefault="00C529A4" w:rsidP="00E35C8D">
            <w:pPr>
              <w:pStyle w:val="rowtabella0"/>
              <w:rPr>
                <w:color w:val="002060"/>
              </w:rPr>
            </w:pPr>
            <w:r w:rsidRPr="00BE3F34">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71D34A" w14:textId="77777777" w:rsidR="00C529A4" w:rsidRPr="00BE3F34" w:rsidRDefault="00C529A4" w:rsidP="00E35C8D">
            <w:pPr>
              <w:pStyle w:val="rowtabella0"/>
              <w:rPr>
                <w:color w:val="002060"/>
              </w:rPr>
            </w:pPr>
            <w:r w:rsidRPr="00BE3F34">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C38F1B" w14:textId="77777777" w:rsidR="00C529A4" w:rsidRPr="00BE3F34" w:rsidRDefault="00C529A4" w:rsidP="00E35C8D">
            <w:pPr>
              <w:pStyle w:val="rowtabella0"/>
              <w:rPr>
                <w:color w:val="002060"/>
              </w:rPr>
            </w:pPr>
            <w:r w:rsidRPr="00BE3F34">
              <w:rPr>
                <w:color w:val="002060"/>
              </w:rPr>
              <w:t>VIA CARDUCCI</w:t>
            </w:r>
          </w:p>
        </w:tc>
      </w:tr>
      <w:tr w:rsidR="00C529A4" w:rsidRPr="00BE3F34" w14:paraId="01AB6757"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CFB0B4" w14:textId="77777777" w:rsidR="00C529A4" w:rsidRPr="00BE3F34" w:rsidRDefault="00C529A4" w:rsidP="00E35C8D">
            <w:pPr>
              <w:pStyle w:val="rowtabella0"/>
              <w:rPr>
                <w:color w:val="002060"/>
              </w:rPr>
            </w:pPr>
            <w:r w:rsidRPr="00BE3F34">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BAB2E5" w14:textId="77777777" w:rsidR="00C529A4" w:rsidRPr="00BE3F34" w:rsidRDefault="00C529A4" w:rsidP="00E35C8D">
            <w:pPr>
              <w:pStyle w:val="rowtabella0"/>
              <w:rPr>
                <w:color w:val="002060"/>
              </w:rPr>
            </w:pPr>
            <w:r w:rsidRPr="00BE3F34">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6DDC4D"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A93909"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FDD78C" w14:textId="77777777" w:rsidR="00C529A4" w:rsidRPr="00BE3F34" w:rsidRDefault="00C529A4" w:rsidP="00E35C8D">
            <w:pPr>
              <w:pStyle w:val="rowtabella0"/>
              <w:rPr>
                <w:color w:val="002060"/>
              </w:rPr>
            </w:pPr>
            <w:r w:rsidRPr="00BE3F34">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43086E" w14:textId="77777777" w:rsidR="00C529A4" w:rsidRPr="00BE3F34" w:rsidRDefault="00C529A4" w:rsidP="00E35C8D">
            <w:pPr>
              <w:pStyle w:val="rowtabella0"/>
              <w:rPr>
                <w:color w:val="002060"/>
              </w:rPr>
            </w:pPr>
            <w:r w:rsidRPr="00BE3F3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A70D05" w14:textId="77777777" w:rsidR="00C529A4" w:rsidRPr="00BE3F34" w:rsidRDefault="00C529A4" w:rsidP="00E35C8D">
            <w:pPr>
              <w:pStyle w:val="rowtabella0"/>
              <w:rPr>
                <w:color w:val="002060"/>
              </w:rPr>
            </w:pPr>
            <w:r w:rsidRPr="00BE3F34">
              <w:rPr>
                <w:color w:val="002060"/>
              </w:rPr>
              <w:t>VIA INDIPENDENZA-CAPODARCO</w:t>
            </w:r>
          </w:p>
        </w:tc>
      </w:tr>
      <w:tr w:rsidR="00C529A4" w:rsidRPr="00BE3F34" w14:paraId="0080F5B3"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A82516" w14:textId="77777777" w:rsidR="00C529A4" w:rsidRPr="00BE3F34" w:rsidRDefault="00C529A4" w:rsidP="00E35C8D">
            <w:pPr>
              <w:pStyle w:val="rowtabella0"/>
              <w:rPr>
                <w:color w:val="002060"/>
              </w:rPr>
            </w:pPr>
            <w:r w:rsidRPr="00BE3F34">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A38479" w14:textId="77777777" w:rsidR="00C529A4" w:rsidRPr="00BE3F34" w:rsidRDefault="00C529A4" w:rsidP="00E35C8D">
            <w:pPr>
              <w:pStyle w:val="rowtabella0"/>
              <w:rPr>
                <w:color w:val="002060"/>
              </w:rPr>
            </w:pPr>
            <w:r w:rsidRPr="00BE3F34">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1E11BD"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9B5C33" w14:textId="77777777" w:rsidR="00C529A4" w:rsidRPr="00BE3F34" w:rsidRDefault="00C529A4" w:rsidP="00E35C8D">
            <w:pPr>
              <w:pStyle w:val="rowtabella0"/>
              <w:rPr>
                <w:color w:val="002060"/>
              </w:rPr>
            </w:pPr>
            <w:r w:rsidRPr="00BE3F34">
              <w:rPr>
                <w:color w:val="002060"/>
              </w:rPr>
              <w:t>11/10/2024 22:30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2CD084" w14:textId="77777777" w:rsidR="00C529A4" w:rsidRPr="00BE3F34" w:rsidRDefault="00C529A4" w:rsidP="00E35C8D">
            <w:pPr>
              <w:pStyle w:val="rowtabella0"/>
              <w:rPr>
                <w:color w:val="002060"/>
              </w:rPr>
            </w:pPr>
            <w:r w:rsidRPr="00BE3F34">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483670" w14:textId="77777777" w:rsidR="00C529A4" w:rsidRPr="00BE3F34" w:rsidRDefault="00C529A4" w:rsidP="00E35C8D">
            <w:pPr>
              <w:pStyle w:val="rowtabella0"/>
              <w:rPr>
                <w:color w:val="002060"/>
              </w:rPr>
            </w:pPr>
            <w:r w:rsidRPr="00BE3F34">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5D4DDC" w14:textId="77777777" w:rsidR="00C529A4" w:rsidRPr="00BE3F34" w:rsidRDefault="00C529A4" w:rsidP="00E35C8D">
            <w:pPr>
              <w:pStyle w:val="rowtabella0"/>
              <w:rPr>
                <w:color w:val="002060"/>
              </w:rPr>
            </w:pPr>
            <w:r w:rsidRPr="00BE3F34">
              <w:rPr>
                <w:color w:val="002060"/>
              </w:rPr>
              <w:t xml:space="preserve">VIA </w:t>
            </w:r>
            <w:proofErr w:type="gramStart"/>
            <w:r w:rsidRPr="00BE3F34">
              <w:rPr>
                <w:color w:val="002060"/>
              </w:rPr>
              <w:t>B.ROSSI</w:t>
            </w:r>
            <w:proofErr w:type="gramEnd"/>
            <w:r w:rsidRPr="00BE3F34">
              <w:rPr>
                <w:color w:val="002060"/>
              </w:rPr>
              <w:t xml:space="preserve"> SNC</w:t>
            </w:r>
          </w:p>
        </w:tc>
      </w:tr>
      <w:tr w:rsidR="00C529A4" w:rsidRPr="00BE3F34" w14:paraId="1A5C6AD0"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5E8268" w14:textId="77777777" w:rsidR="00C529A4" w:rsidRPr="00BE3F34" w:rsidRDefault="00C529A4" w:rsidP="00E35C8D">
            <w:pPr>
              <w:pStyle w:val="rowtabella0"/>
              <w:rPr>
                <w:color w:val="002060"/>
              </w:rPr>
            </w:pPr>
            <w:r w:rsidRPr="00BE3F34">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BDBA55" w14:textId="77777777" w:rsidR="00C529A4" w:rsidRPr="00BE3F34" w:rsidRDefault="00C529A4" w:rsidP="00E35C8D">
            <w:pPr>
              <w:pStyle w:val="rowtabella0"/>
              <w:rPr>
                <w:color w:val="002060"/>
              </w:rPr>
            </w:pPr>
            <w:r w:rsidRPr="00BE3F34">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A21923"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AB076B" w14:textId="77777777" w:rsidR="00C529A4" w:rsidRPr="00BE3F34" w:rsidRDefault="00C529A4" w:rsidP="00E35C8D">
            <w:pPr>
              <w:pStyle w:val="rowtabella0"/>
              <w:rPr>
                <w:color w:val="002060"/>
              </w:rPr>
            </w:pPr>
            <w:r w:rsidRPr="00BE3F34">
              <w:rPr>
                <w:color w:val="002060"/>
              </w:rPr>
              <w:t>11/10/2024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485416" w14:textId="77777777" w:rsidR="00C529A4" w:rsidRPr="00BE3F34" w:rsidRDefault="00C529A4" w:rsidP="00E35C8D">
            <w:pPr>
              <w:pStyle w:val="rowtabella0"/>
              <w:rPr>
                <w:color w:val="002060"/>
              </w:rPr>
            </w:pPr>
            <w:r w:rsidRPr="00BE3F34">
              <w:rPr>
                <w:color w:val="002060"/>
              </w:rPr>
              <w:t>5280 TENSOSTRUTTURA S.</w:t>
            </w:r>
            <w:proofErr w:type="gramStart"/>
            <w:r w:rsidRPr="00BE3F34">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CE9D06" w14:textId="77777777" w:rsidR="00C529A4" w:rsidRPr="00BE3F34" w:rsidRDefault="00C529A4" w:rsidP="00E35C8D">
            <w:pPr>
              <w:pStyle w:val="rowtabella0"/>
              <w:rPr>
                <w:color w:val="002060"/>
              </w:rPr>
            </w:pPr>
            <w:r w:rsidRPr="00BE3F34">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6A982A" w14:textId="77777777" w:rsidR="00C529A4" w:rsidRPr="00BE3F34" w:rsidRDefault="00C529A4" w:rsidP="00E35C8D">
            <w:pPr>
              <w:pStyle w:val="rowtabella0"/>
              <w:rPr>
                <w:color w:val="002060"/>
              </w:rPr>
            </w:pPr>
            <w:r w:rsidRPr="00BE3F34">
              <w:rPr>
                <w:color w:val="002060"/>
              </w:rPr>
              <w:t>VIA LORENZO LOTTO</w:t>
            </w:r>
          </w:p>
        </w:tc>
      </w:tr>
      <w:tr w:rsidR="00C529A4" w:rsidRPr="00BE3F34" w14:paraId="180E72CC"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7A6216" w14:textId="77777777" w:rsidR="00C529A4" w:rsidRPr="00BE3F34" w:rsidRDefault="00C529A4" w:rsidP="00E35C8D">
            <w:pPr>
              <w:pStyle w:val="rowtabella0"/>
              <w:rPr>
                <w:color w:val="002060"/>
              </w:rPr>
            </w:pPr>
            <w:r w:rsidRPr="00BE3F34">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1CC80" w14:textId="77777777" w:rsidR="00C529A4" w:rsidRPr="00BE3F34" w:rsidRDefault="00C529A4" w:rsidP="00E35C8D">
            <w:pPr>
              <w:pStyle w:val="rowtabella0"/>
              <w:rPr>
                <w:color w:val="002060"/>
              </w:rPr>
            </w:pPr>
            <w:r w:rsidRPr="00BE3F34">
              <w:rPr>
                <w:color w:val="002060"/>
              </w:rPr>
              <w:t>ACADEMY CIVITANOVESE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DEEA32"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B53A3" w14:textId="77777777" w:rsidR="00C529A4" w:rsidRPr="00BE3F34" w:rsidRDefault="00C529A4" w:rsidP="00E35C8D">
            <w:pPr>
              <w:pStyle w:val="rowtabella0"/>
              <w:rPr>
                <w:color w:val="002060"/>
              </w:rPr>
            </w:pPr>
            <w:r w:rsidRPr="00BE3F34">
              <w:rPr>
                <w:color w:val="002060"/>
              </w:rPr>
              <w:t>13/10/2024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462A9" w14:textId="77777777" w:rsidR="00C529A4" w:rsidRPr="00BE3F34" w:rsidRDefault="00C529A4" w:rsidP="00E35C8D">
            <w:pPr>
              <w:pStyle w:val="rowtabella0"/>
              <w:rPr>
                <w:color w:val="002060"/>
              </w:rPr>
            </w:pPr>
            <w:r w:rsidRPr="00BE3F34">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9F46B" w14:textId="77777777" w:rsidR="00C529A4" w:rsidRPr="00BE3F34" w:rsidRDefault="00C529A4" w:rsidP="00E35C8D">
            <w:pPr>
              <w:pStyle w:val="rowtabella0"/>
              <w:rPr>
                <w:color w:val="002060"/>
              </w:rPr>
            </w:pPr>
            <w:r w:rsidRPr="00BE3F34">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26CA3" w14:textId="77777777" w:rsidR="00C529A4" w:rsidRPr="00BE3F34" w:rsidRDefault="00C529A4" w:rsidP="00E35C8D">
            <w:pPr>
              <w:pStyle w:val="rowtabella0"/>
              <w:rPr>
                <w:color w:val="002060"/>
              </w:rPr>
            </w:pPr>
            <w:r w:rsidRPr="00BE3F34">
              <w:rPr>
                <w:color w:val="002060"/>
              </w:rPr>
              <w:t>VIA PIEMONTE-PORTO POTENZA P.</w:t>
            </w:r>
          </w:p>
        </w:tc>
      </w:tr>
    </w:tbl>
    <w:p w14:paraId="7D56BDD1" w14:textId="77777777" w:rsidR="00C529A4" w:rsidRPr="00BE3F34" w:rsidRDefault="00C529A4" w:rsidP="00C529A4">
      <w:pPr>
        <w:pStyle w:val="breakline"/>
        <w:rPr>
          <w:rFonts w:eastAsiaTheme="minorEastAsia"/>
          <w:color w:val="002060"/>
        </w:rPr>
      </w:pPr>
    </w:p>
    <w:p w14:paraId="03BD0699" w14:textId="77777777" w:rsidR="00C529A4" w:rsidRPr="00BE3F34" w:rsidRDefault="00C529A4" w:rsidP="00C529A4">
      <w:pPr>
        <w:pStyle w:val="breakline"/>
        <w:rPr>
          <w:color w:val="002060"/>
        </w:rPr>
      </w:pPr>
    </w:p>
    <w:p w14:paraId="05B2BEE1" w14:textId="77777777" w:rsidR="00C529A4" w:rsidRPr="00BE3F34" w:rsidRDefault="00C529A4" w:rsidP="00C529A4">
      <w:pPr>
        <w:pStyle w:val="breakline"/>
        <w:rPr>
          <w:color w:val="002060"/>
        </w:rPr>
      </w:pPr>
    </w:p>
    <w:p w14:paraId="3551600E" w14:textId="77777777" w:rsidR="00C529A4" w:rsidRPr="00BE3F34" w:rsidRDefault="00C529A4" w:rsidP="00C529A4">
      <w:pPr>
        <w:pStyle w:val="sottotitolocampionato10"/>
        <w:rPr>
          <w:color w:val="002060"/>
        </w:rPr>
      </w:pPr>
      <w:r w:rsidRPr="00BE3F34">
        <w:rPr>
          <w:color w:val="002060"/>
        </w:rPr>
        <w:t>GIRONE F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33"/>
        <w:gridCol w:w="385"/>
        <w:gridCol w:w="898"/>
        <w:gridCol w:w="1176"/>
        <w:gridCol w:w="1550"/>
        <w:gridCol w:w="1547"/>
      </w:tblGrid>
      <w:tr w:rsidR="00C529A4" w:rsidRPr="00BE3F34" w14:paraId="6E6770B7"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EDA45"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85319"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8AB3D"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E3619"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E4F80"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CA2FD"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5944E"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01FC77AF"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5C0A67" w14:textId="77777777" w:rsidR="00C529A4" w:rsidRPr="00BE3F34" w:rsidRDefault="00C529A4" w:rsidP="00E35C8D">
            <w:pPr>
              <w:pStyle w:val="rowtabella0"/>
              <w:rPr>
                <w:color w:val="002060"/>
              </w:rPr>
            </w:pPr>
            <w:r w:rsidRPr="00BE3F34">
              <w:rPr>
                <w:color w:val="002060"/>
              </w:rPr>
              <w:lastRenderedPageBreak/>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7D6E1" w14:textId="77777777" w:rsidR="00C529A4" w:rsidRPr="00BE3F34" w:rsidRDefault="00C529A4" w:rsidP="00E35C8D">
            <w:pPr>
              <w:pStyle w:val="rowtabella0"/>
              <w:rPr>
                <w:color w:val="002060"/>
              </w:rPr>
            </w:pPr>
            <w:r w:rsidRPr="00BE3F34">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CB37D4"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297B6F" w14:textId="77777777" w:rsidR="00C529A4" w:rsidRPr="00BE3F34" w:rsidRDefault="00C529A4" w:rsidP="00E35C8D">
            <w:pPr>
              <w:pStyle w:val="rowtabella0"/>
              <w:rPr>
                <w:color w:val="002060"/>
              </w:rPr>
            </w:pPr>
            <w:r w:rsidRPr="00BE3F34">
              <w:rPr>
                <w:color w:val="002060"/>
              </w:rPr>
              <w:t>11/10/2024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12CBC" w14:textId="77777777" w:rsidR="00C529A4" w:rsidRPr="00BE3F34" w:rsidRDefault="00C529A4" w:rsidP="00E35C8D">
            <w:pPr>
              <w:pStyle w:val="rowtabella0"/>
              <w:rPr>
                <w:color w:val="002060"/>
              </w:rPr>
            </w:pPr>
            <w:r w:rsidRPr="00BE3F34">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E1938" w14:textId="77777777" w:rsidR="00C529A4" w:rsidRPr="00BE3F34" w:rsidRDefault="00C529A4" w:rsidP="00E35C8D">
            <w:pPr>
              <w:pStyle w:val="rowtabella0"/>
              <w:rPr>
                <w:color w:val="002060"/>
              </w:rPr>
            </w:pPr>
            <w:r w:rsidRPr="00BE3F34">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AA228F" w14:textId="77777777" w:rsidR="00C529A4" w:rsidRPr="00BE3F34" w:rsidRDefault="00C529A4" w:rsidP="00E35C8D">
            <w:pPr>
              <w:pStyle w:val="rowtabella0"/>
              <w:rPr>
                <w:color w:val="002060"/>
              </w:rPr>
            </w:pPr>
            <w:r w:rsidRPr="00BE3F34">
              <w:rPr>
                <w:color w:val="002060"/>
              </w:rPr>
              <w:t>VIA COLLE CIMINO 9</w:t>
            </w:r>
          </w:p>
        </w:tc>
      </w:tr>
      <w:tr w:rsidR="00C529A4" w:rsidRPr="00BE3F34" w14:paraId="68FB8DBA"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881CBC" w14:textId="77777777" w:rsidR="00C529A4" w:rsidRPr="00BE3F34" w:rsidRDefault="00C529A4" w:rsidP="00E35C8D">
            <w:pPr>
              <w:pStyle w:val="rowtabella0"/>
              <w:rPr>
                <w:color w:val="002060"/>
              </w:rPr>
            </w:pPr>
            <w:r w:rsidRPr="00BE3F34">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C33FEC" w14:textId="77777777" w:rsidR="00C529A4" w:rsidRPr="00BE3F34" w:rsidRDefault="00C529A4" w:rsidP="00E35C8D">
            <w:pPr>
              <w:pStyle w:val="rowtabella0"/>
              <w:rPr>
                <w:color w:val="002060"/>
              </w:rPr>
            </w:pPr>
            <w:r w:rsidRPr="00BE3F34">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783998"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46559B" w14:textId="77777777" w:rsidR="00C529A4" w:rsidRPr="00BE3F34" w:rsidRDefault="00C529A4" w:rsidP="00E35C8D">
            <w:pPr>
              <w:pStyle w:val="rowtabella0"/>
              <w:rPr>
                <w:color w:val="002060"/>
              </w:rPr>
            </w:pPr>
            <w:r w:rsidRPr="00BE3F34">
              <w:rPr>
                <w:color w:val="002060"/>
              </w:rPr>
              <w:t>11/10/2024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4F0FE6" w14:textId="77777777" w:rsidR="00C529A4" w:rsidRPr="00BE3F34" w:rsidRDefault="00C529A4" w:rsidP="00E35C8D">
            <w:pPr>
              <w:pStyle w:val="rowtabella0"/>
              <w:rPr>
                <w:color w:val="002060"/>
              </w:rPr>
            </w:pPr>
            <w:r w:rsidRPr="00BE3F34">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21B64E" w14:textId="77777777" w:rsidR="00C529A4" w:rsidRPr="00BE3F34" w:rsidRDefault="00C529A4" w:rsidP="00E35C8D">
            <w:pPr>
              <w:pStyle w:val="rowtabella0"/>
              <w:rPr>
                <w:color w:val="002060"/>
              </w:rPr>
            </w:pPr>
            <w:r w:rsidRPr="00BE3F34">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5BC0AD" w14:textId="77777777" w:rsidR="00C529A4" w:rsidRPr="00BE3F34" w:rsidRDefault="00C529A4" w:rsidP="00E35C8D">
            <w:pPr>
              <w:pStyle w:val="rowtabella0"/>
              <w:rPr>
                <w:color w:val="002060"/>
              </w:rPr>
            </w:pPr>
            <w:r w:rsidRPr="00BE3F34">
              <w:rPr>
                <w:color w:val="002060"/>
              </w:rPr>
              <w:t>PIAZZA S. D'ACQUISTO</w:t>
            </w:r>
          </w:p>
        </w:tc>
      </w:tr>
      <w:tr w:rsidR="00C529A4" w:rsidRPr="00BE3F34" w14:paraId="432B5A1C"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791375" w14:textId="77777777" w:rsidR="00C529A4" w:rsidRPr="00BE3F34" w:rsidRDefault="00C529A4" w:rsidP="00E35C8D">
            <w:pPr>
              <w:pStyle w:val="rowtabella0"/>
              <w:rPr>
                <w:color w:val="002060"/>
              </w:rPr>
            </w:pPr>
            <w:r w:rsidRPr="00BE3F34">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EC1EC8" w14:textId="77777777" w:rsidR="00C529A4" w:rsidRPr="00BE3F34" w:rsidRDefault="00C529A4" w:rsidP="00E35C8D">
            <w:pPr>
              <w:pStyle w:val="rowtabella0"/>
              <w:rPr>
                <w:color w:val="002060"/>
              </w:rPr>
            </w:pPr>
            <w:r w:rsidRPr="00BE3F34">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65D019"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ED2913" w14:textId="77777777" w:rsidR="00C529A4" w:rsidRPr="00BE3F34" w:rsidRDefault="00C529A4" w:rsidP="00E35C8D">
            <w:pPr>
              <w:pStyle w:val="rowtabella0"/>
              <w:rPr>
                <w:color w:val="002060"/>
              </w:rPr>
            </w:pPr>
            <w:r w:rsidRPr="00BE3F34">
              <w:rPr>
                <w:color w:val="002060"/>
              </w:rPr>
              <w:t>11/10/2024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4D7727" w14:textId="77777777" w:rsidR="00C529A4" w:rsidRPr="00BE3F34" w:rsidRDefault="00C529A4" w:rsidP="00E35C8D">
            <w:pPr>
              <w:pStyle w:val="rowtabella0"/>
              <w:rPr>
                <w:color w:val="002060"/>
              </w:rPr>
            </w:pPr>
            <w:r w:rsidRPr="00BE3F34">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E0BDF4" w14:textId="77777777" w:rsidR="00C529A4" w:rsidRPr="00BE3F34" w:rsidRDefault="00C529A4" w:rsidP="00E35C8D">
            <w:pPr>
              <w:pStyle w:val="rowtabella0"/>
              <w:rPr>
                <w:color w:val="002060"/>
              </w:rPr>
            </w:pPr>
            <w:r w:rsidRPr="00BE3F34">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E4089E" w14:textId="77777777" w:rsidR="00C529A4" w:rsidRPr="00BE3F34" w:rsidRDefault="00C529A4" w:rsidP="00E35C8D">
            <w:pPr>
              <w:pStyle w:val="rowtabella0"/>
              <w:rPr>
                <w:color w:val="002060"/>
              </w:rPr>
            </w:pPr>
            <w:r w:rsidRPr="00BE3F34">
              <w:rPr>
                <w:color w:val="002060"/>
              </w:rPr>
              <w:t>VIA CORRADI</w:t>
            </w:r>
          </w:p>
        </w:tc>
      </w:tr>
      <w:tr w:rsidR="00C529A4" w:rsidRPr="00BE3F34" w14:paraId="5A15F21C"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2CAD4D" w14:textId="77777777" w:rsidR="00C529A4" w:rsidRPr="00BE3F34" w:rsidRDefault="00C529A4" w:rsidP="00E35C8D">
            <w:pPr>
              <w:pStyle w:val="rowtabella0"/>
              <w:rPr>
                <w:color w:val="002060"/>
              </w:rPr>
            </w:pPr>
            <w:r w:rsidRPr="00BE3F34">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A01479A" w14:textId="77777777" w:rsidR="00C529A4" w:rsidRPr="00BE3F34" w:rsidRDefault="00C529A4" w:rsidP="00E35C8D">
            <w:pPr>
              <w:pStyle w:val="rowtabella0"/>
              <w:rPr>
                <w:color w:val="002060"/>
              </w:rPr>
            </w:pPr>
            <w:r w:rsidRPr="00BE3F34">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24B6AF"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814C50" w14:textId="77777777" w:rsidR="00C529A4" w:rsidRPr="00BE3F34" w:rsidRDefault="00C529A4" w:rsidP="00E35C8D">
            <w:pPr>
              <w:pStyle w:val="rowtabella0"/>
              <w:rPr>
                <w:color w:val="002060"/>
              </w:rPr>
            </w:pPr>
            <w:r w:rsidRPr="00BE3F34">
              <w:rPr>
                <w:color w:val="002060"/>
              </w:rPr>
              <w:t>11/10/2024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5972E7" w14:textId="77777777" w:rsidR="00C529A4" w:rsidRPr="00BE3F34" w:rsidRDefault="00C529A4" w:rsidP="00E35C8D">
            <w:pPr>
              <w:pStyle w:val="rowtabella0"/>
              <w:rPr>
                <w:color w:val="002060"/>
              </w:rPr>
            </w:pPr>
            <w:r w:rsidRPr="00BE3F34">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99D997" w14:textId="77777777" w:rsidR="00C529A4" w:rsidRPr="00BE3F34" w:rsidRDefault="00C529A4" w:rsidP="00E35C8D">
            <w:pPr>
              <w:pStyle w:val="rowtabella0"/>
              <w:rPr>
                <w:color w:val="002060"/>
              </w:rPr>
            </w:pPr>
            <w:r w:rsidRPr="00BE3F34">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3D4F3E" w14:textId="77777777" w:rsidR="00C529A4" w:rsidRPr="00BE3F34" w:rsidRDefault="00C529A4" w:rsidP="00E35C8D">
            <w:pPr>
              <w:pStyle w:val="rowtabella0"/>
              <w:rPr>
                <w:color w:val="002060"/>
              </w:rPr>
            </w:pPr>
            <w:r w:rsidRPr="00BE3F34">
              <w:rPr>
                <w:color w:val="002060"/>
              </w:rPr>
              <w:t>CENTRO ABITATO</w:t>
            </w:r>
          </w:p>
        </w:tc>
      </w:tr>
      <w:tr w:rsidR="00C529A4" w:rsidRPr="00BE3F34" w14:paraId="25FFFB1C"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F60E4A" w14:textId="77777777" w:rsidR="00C529A4" w:rsidRPr="00BE3F34" w:rsidRDefault="00C529A4" w:rsidP="00E35C8D">
            <w:pPr>
              <w:pStyle w:val="rowtabella0"/>
              <w:rPr>
                <w:color w:val="002060"/>
              </w:rPr>
            </w:pPr>
            <w:r w:rsidRPr="00BE3F34">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88EF8DB" w14:textId="77777777" w:rsidR="00C529A4" w:rsidRPr="00BE3F34" w:rsidRDefault="00C529A4" w:rsidP="00E35C8D">
            <w:pPr>
              <w:pStyle w:val="rowtabella0"/>
              <w:rPr>
                <w:color w:val="002060"/>
              </w:rPr>
            </w:pPr>
            <w:r w:rsidRPr="00BE3F34">
              <w:rPr>
                <w:color w:val="002060"/>
              </w:rPr>
              <w:t>TRUENTIN LAMA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EDF0CE"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3BE36F" w14:textId="77777777" w:rsidR="00C529A4" w:rsidRPr="00BE3F34" w:rsidRDefault="00C529A4" w:rsidP="00E35C8D">
            <w:pPr>
              <w:pStyle w:val="rowtabella0"/>
              <w:rPr>
                <w:color w:val="002060"/>
              </w:rPr>
            </w:pPr>
            <w:r w:rsidRPr="00BE3F34">
              <w:rPr>
                <w:color w:val="002060"/>
              </w:rPr>
              <w:t>11/10/2024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90CF93" w14:textId="77777777" w:rsidR="00C529A4" w:rsidRPr="00BE3F34" w:rsidRDefault="00C529A4" w:rsidP="00E35C8D">
            <w:pPr>
              <w:pStyle w:val="rowtabella0"/>
              <w:rPr>
                <w:color w:val="002060"/>
              </w:rPr>
            </w:pPr>
            <w:r w:rsidRPr="00BE3F34">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78015C" w14:textId="77777777" w:rsidR="00C529A4" w:rsidRPr="00BE3F34" w:rsidRDefault="00C529A4" w:rsidP="00E35C8D">
            <w:pPr>
              <w:pStyle w:val="rowtabella0"/>
              <w:rPr>
                <w:color w:val="002060"/>
              </w:rPr>
            </w:pPr>
            <w:r w:rsidRPr="00BE3F34">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D900C9" w14:textId="77777777" w:rsidR="00C529A4" w:rsidRPr="00BE3F34" w:rsidRDefault="00C529A4" w:rsidP="00E35C8D">
            <w:pPr>
              <w:pStyle w:val="rowtabella0"/>
              <w:rPr>
                <w:color w:val="002060"/>
              </w:rPr>
            </w:pPr>
            <w:r w:rsidRPr="00BE3F34">
              <w:rPr>
                <w:color w:val="002060"/>
              </w:rPr>
              <w:t>VIA DELLO SPORT</w:t>
            </w:r>
          </w:p>
        </w:tc>
      </w:tr>
      <w:tr w:rsidR="00C529A4" w:rsidRPr="00BE3F34" w14:paraId="515ED4B8"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511DB6" w14:textId="77777777" w:rsidR="00C529A4" w:rsidRPr="00BE3F34" w:rsidRDefault="00C529A4" w:rsidP="00E35C8D">
            <w:pPr>
              <w:pStyle w:val="rowtabella0"/>
              <w:rPr>
                <w:color w:val="002060"/>
              </w:rPr>
            </w:pPr>
            <w:r w:rsidRPr="00BE3F34">
              <w:rPr>
                <w:color w:val="002060"/>
              </w:rPr>
              <w:t>TRIBALCIO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EDC655" w14:textId="77777777" w:rsidR="00C529A4" w:rsidRPr="00BE3F34" w:rsidRDefault="00C529A4" w:rsidP="00E35C8D">
            <w:pPr>
              <w:pStyle w:val="rowtabella0"/>
              <w:rPr>
                <w:color w:val="002060"/>
              </w:rPr>
            </w:pPr>
            <w:r w:rsidRPr="00BE3F34">
              <w:rPr>
                <w:color w:val="002060"/>
              </w:rPr>
              <w:t>SAMBENEDETTESE BEACH SOCC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DE5DFA"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83B61" w14:textId="77777777" w:rsidR="00C529A4" w:rsidRPr="00BE3F34" w:rsidRDefault="00C529A4" w:rsidP="00E35C8D">
            <w:pPr>
              <w:pStyle w:val="rowtabella0"/>
              <w:rPr>
                <w:color w:val="002060"/>
              </w:rPr>
            </w:pPr>
            <w:r w:rsidRPr="00BE3F34">
              <w:rPr>
                <w:color w:val="002060"/>
              </w:rPr>
              <w:t>11/10/2024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9ABFE0" w14:textId="77777777" w:rsidR="00C529A4" w:rsidRPr="00BE3F34" w:rsidRDefault="00C529A4" w:rsidP="00E35C8D">
            <w:pPr>
              <w:pStyle w:val="rowtabella0"/>
              <w:rPr>
                <w:color w:val="002060"/>
              </w:rPr>
            </w:pPr>
            <w:r w:rsidRPr="00BE3F34">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F9A5D" w14:textId="77777777" w:rsidR="00C529A4" w:rsidRPr="00BE3F34" w:rsidRDefault="00C529A4" w:rsidP="00E35C8D">
            <w:pPr>
              <w:pStyle w:val="rowtabella0"/>
              <w:rPr>
                <w:color w:val="002060"/>
              </w:rPr>
            </w:pPr>
            <w:r w:rsidRPr="00BE3F34">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1BF25" w14:textId="77777777" w:rsidR="00C529A4" w:rsidRPr="00BE3F34" w:rsidRDefault="00C529A4" w:rsidP="00E35C8D">
            <w:pPr>
              <w:pStyle w:val="rowtabella0"/>
              <w:rPr>
                <w:color w:val="002060"/>
              </w:rPr>
            </w:pPr>
            <w:r w:rsidRPr="00BE3F34">
              <w:rPr>
                <w:color w:val="002060"/>
              </w:rPr>
              <w:t>VIA DELLO SPORT</w:t>
            </w:r>
          </w:p>
        </w:tc>
      </w:tr>
    </w:tbl>
    <w:p w14:paraId="3E136E6F" w14:textId="77777777" w:rsidR="00C529A4" w:rsidRPr="00980F44" w:rsidRDefault="00C529A4" w:rsidP="00C529A4">
      <w:pPr>
        <w:pStyle w:val="breakline"/>
        <w:rPr>
          <w:color w:val="002060"/>
        </w:rPr>
      </w:pPr>
    </w:p>
    <w:p w14:paraId="0A807F21" w14:textId="77777777" w:rsidR="00C529A4" w:rsidRPr="00980F44" w:rsidRDefault="00C529A4" w:rsidP="00C529A4">
      <w:pPr>
        <w:pStyle w:val="titolocampionato0"/>
        <w:shd w:val="clear" w:color="auto" w:fill="CCCCCC"/>
        <w:spacing w:before="80" w:after="40"/>
        <w:rPr>
          <w:color w:val="002060"/>
        </w:rPr>
      </w:pPr>
      <w:r w:rsidRPr="00980F44">
        <w:rPr>
          <w:color w:val="002060"/>
        </w:rPr>
        <w:t>REGIONALE CALCIO A 5 FEMMINILE</w:t>
      </w:r>
    </w:p>
    <w:p w14:paraId="7E99D08E" w14:textId="77777777" w:rsidR="00C529A4" w:rsidRPr="00980F44" w:rsidRDefault="00C529A4" w:rsidP="00C529A4">
      <w:pPr>
        <w:pStyle w:val="titoloprinc0"/>
        <w:rPr>
          <w:color w:val="002060"/>
        </w:rPr>
      </w:pPr>
      <w:r w:rsidRPr="00980F44">
        <w:rPr>
          <w:color w:val="002060"/>
        </w:rPr>
        <w:t>VARIAZIONI AL PROGRAMMA GARE</w:t>
      </w:r>
    </w:p>
    <w:p w14:paraId="6DE2C0EF" w14:textId="77777777" w:rsidR="00C529A4" w:rsidRPr="00980F44" w:rsidRDefault="00C529A4" w:rsidP="00C529A4">
      <w:pPr>
        <w:pStyle w:val="breakline"/>
        <w:rPr>
          <w:color w:val="002060"/>
        </w:rPr>
      </w:pPr>
    </w:p>
    <w:p w14:paraId="2F1079A6" w14:textId="77777777" w:rsidR="00C529A4" w:rsidRPr="00980F44" w:rsidRDefault="00C529A4" w:rsidP="00C529A4">
      <w:pPr>
        <w:pStyle w:val="breakline"/>
        <w:rPr>
          <w:color w:val="002060"/>
        </w:rPr>
      </w:pPr>
    </w:p>
    <w:p w14:paraId="72DA5B90" w14:textId="77777777" w:rsidR="00C529A4" w:rsidRPr="00980F44" w:rsidRDefault="00C529A4" w:rsidP="00C529A4">
      <w:pPr>
        <w:pStyle w:val="sottotitolocampionato10"/>
        <w:rPr>
          <w:color w:val="002060"/>
        </w:rPr>
      </w:pPr>
      <w:r w:rsidRPr="00980F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C529A4" w:rsidRPr="00980F44" w14:paraId="483DE2EE" w14:textId="77777777" w:rsidTr="00511F4D">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788FE" w14:textId="77777777" w:rsidR="00C529A4" w:rsidRPr="00980F44" w:rsidRDefault="00C529A4"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F3E7B" w14:textId="77777777" w:rsidR="00C529A4" w:rsidRPr="00980F44" w:rsidRDefault="00C529A4"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CD617" w14:textId="77777777" w:rsidR="00C529A4" w:rsidRPr="00980F44" w:rsidRDefault="00C529A4"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E0F4A" w14:textId="77777777" w:rsidR="00C529A4" w:rsidRPr="00980F44" w:rsidRDefault="00C529A4"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D690B" w14:textId="77777777" w:rsidR="00C529A4" w:rsidRPr="00980F44" w:rsidRDefault="00C529A4"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398B3" w14:textId="77777777" w:rsidR="00C529A4" w:rsidRPr="00980F44" w:rsidRDefault="00C529A4"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5CC5E" w14:textId="77777777" w:rsidR="00C529A4" w:rsidRPr="00980F44" w:rsidRDefault="00C529A4"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DF49B" w14:textId="77777777" w:rsidR="00C529A4" w:rsidRPr="00980F44" w:rsidRDefault="00C529A4" w:rsidP="00E35C8D">
            <w:pPr>
              <w:pStyle w:val="headertabella0"/>
              <w:rPr>
                <w:color w:val="002060"/>
              </w:rPr>
            </w:pPr>
            <w:r w:rsidRPr="00980F44">
              <w:rPr>
                <w:color w:val="002060"/>
              </w:rPr>
              <w:t>Impianto</w:t>
            </w:r>
          </w:p>
        </w:tc>
      </w:tr>
      <w:tr w:rsidR="00C529A4" w:rsidRPr="00980F44" w14:paraId="69FA1604" w14:textId="77777777" w:rsidTr="00511F4D">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0E54" w14:textId="77777777" w:rsidR="00C529A4" w:rsidRPr="00511F4D" w:rsidRDefault="00C529A4" w:rsidP="00E35C8D">
            <w:pPr>
              <w:pStyle w:val="rowtabella0"/>
              <w:rPr>
                <w:color w:val="002060"/>
                <w:highlight w:val="yellow"/>
              </w:rPr>
            </w:pPr>
            <w:r w:rsidRPr="00511F4D">
              <w:rPr>
                <w:color w:val="002060"/>
                <w:highlight w:val="yellow"/>
              </w:rPr>
              <w:t>12/10/2024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73B2" w14:textId="77777777" w:rsidR="00C529A4" w:rsidRPr="00511F4D" w:rsidRDefault="00C529A4" w:rsidP="00E35C8D">
            <w:pPr>
              <w:pStyle w:val="rowtabella0"/>
              <w:jc w:val="center"/>
              <w:rPr>
                <w:color w:val="002060"/>
                <w:highlight w:val="yellow"/>
              </w:rPr>
            </w:pPr>
            <w:r w:rsidRPr="00511F4D">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B62EE" w14:textId="77777777" w:rsidR="00C529A4" w:rsidRPr="00511F4D" w:rsidRDefault="00C529A4" w:rsidP="00E35C8D">
            <w:pPr>
              <w:pStyle w:val="rowtabella0"/>
              <w:rPr>
                <w:color w:val="002060"/>
                <w:highlight w:val="yellow"/>
              </w:rPr>
            </w:pPr>
            <w:r w:rsidRPr="00511F4D">
              <w:rPr>
                <w:color w:val="002060"/>
                <w:highlight w:val="yellow"/>
              </w:rPr>
              <w:t>GROTTESE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F3A8D" w14:textId="77777777" w:rsidR="00C529A4" w:rsidRPr="00511F4D" w:rsidRDefault="00C529A4" w:rsidP="00E35C8D">
            <w:pPr>
              <w:pStyle w:val="rowtabella0"/>
              <w:rPr>
                <w:color w:val="002060"/>
                <w:highlight w:val="yellow"/>
              </w:rPr>
            </w:pPr>
            <w:r w:rsidRPr="00511F4D">
              <w:rPr>
                <w:color w:val="002060"/>
                <w:highlight w:val="yellow"/>
              </w:rPr>
              <w:t>CENTRO SPORTIVO SUASA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F0E4" w14:textId="3A4A8297" w:rsidR="00C529A4" w:rsidRPr="00980F44" w:rsidRDefault="00C529A4" w:rsidP="00E35C8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7211C" w14:textId="77777777" w:rsidR="00C529A4" w:rsidRPr="00980F44" w:rsidRDefault="00C529A4" w:rsidP="00E35C8D">
            <w:pPr>
              <w:pStyle w:val="rowtabella0"/>
              <w:jc w:val="center"/>
              <w:rPr>
                <w:color w:val="002060"/>
              </w:rPr>
            </w:pPr>
            <w:r w:rsidRPr="00511F4D">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178C" w14:textId="77777777" w:rsidR="00C529A4" w:rsidRPr="00980F44" w:rsidRDefault="00C529A4" w:rsidP="00E35C8D">
            <w:pPr>
              <w:pStyle w:val="rowtabella0"/>
              <w:jc w:val="center"/>
              <w:rPr>
                <w:color w:val="002060"/>
              </w:rPr>
            </w:pPr>
            <w:r w:rsidRPr="00980F44">
              <w:rPr>
                <w:color w:val="002060"/>
              </w:rPr>
              <w:t>15:30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30AC" w14:textId="77777777" w:rsidR="00C529A4" w:rsidRPr="00980F44" w:rsidRDefault="00C529A4" w:rsidP="00E35C8D">
            <w:pPr>
              <w:rPr>
                <w:color w:val="002060"/>
              </w:rPr>
            </w:pPr>
          </w:p>
        </w:tc>
      </w:tr>
      <w:tr w:rsidR="00C529A4" w:rsidRPr="00980F44" w14:paraId="68CFD80E" w14:textId="77777777" w:rsidTr="00511F4D">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C1237" w14:textId="77777777" w:rsidR="00C529A4" w:rsidRPr="00511F4D" w:rsidRDefault="00C529A4" w:rsidP="00E35C8D">
            <w:pPr>
              <w:pStyle w:val="rowtabella0"/>
              <w:rPr>
                <w:color w:val="002060"/>
                <w:highlight w:val="yellow"/>
              </w:rPr>
            </w:pPr>
            <w:r w:rsidRPr="00511F4D">
              <w:rPr>
                <w:color w:val="002060"/>
                <w:highlight w:val="yellow"/>
              </w:rPr>
              <w:t>12/10/2024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3B680" w14:textId="77777777" w:rsidR="00C529A4" w:rsidRPr="00511F4D" w:rsidRDefault="00C529A4" w:rsidP="00E35C8D">
            <w:pPr>
              <w:pStyle w:val="rowtabella0"/>
              <w:jc w:val="center"/>
              <w:rPr>
                <w:color w:val="002060"/>
                <w:highlight w:val="yellow"/>
              </w:rPr>
            </w:pPr>
            <w:r w:rsidRPr="00511F4D">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D2343" w14:textId="77777777" w:rsidR="00C529A4" w:rsidRPr="00511F4D" w:rsidRDefault="00C529A4" w:rsidP="00E35C8D">
            <w:pPr>
              <w:pStyle w:val="rowtabella0"/>
              <w:rPr>
                <w:color w:val="002060"/>
                <w:highlight w:val="yellow"/>
              </w:rPr>
            </w:pPr>
            <w:r w:rsidRPr="00511F4D">
              <w:rPr>
                <w:color w:val="002060"/>
                <w:highlight w:val="yellow"/>
              </w:rPr>
              <w:t>WOMAN SANGIUSTESE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ECE94" w14:textId="77777777" w:rsidR="00C529A4" w:rsidRPr="00511F4D" w:rsidRDefault="00C529A4" w:rsidP="00E35C8D">
            <w:pPr>
              <w:pStyle w:val="rowtabella0"/>
              <w:rPr>
                <w:color w:val="002060"/>
                <w:highlight w:val="yellow"/>
              </w:rPr>
            </w:pPr>
            <w:r w:rsidRPr="00511F4D">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7ECBD" w14:textId="12B4B9D9" w:rsidR="00C529A4" w:rsidRPr="00980F44" w:rsidRDefault="00C529A4" w:rsidP="00E35C8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1FAEF" w14:textId="77777777" w:rsidR="00C529A4" w:rsidRPr="00980F44" w:rsidRDefault="00C529A4" w:rsidP="00E35C8D">
            <w:pPr>
              <w:pStyle w:val="rowtabella0"/>
              <w:jc w:val="center"/>
              <w:rPr>
                <w:color w:val="002060"/>
              </w:rPr>
            </w:pPr>
            <w:r w:rsidRPr="00511F4D">
              <w:rPr>
                <w:color w:val="002060"/>
                <w:highlight w:val="yellow"/>
              </w:rPr>
              <w:t>16:45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4685B" w14:textId="77777777" w:rsidR="00C529A4" w:rsidRPr="00980F44" w:rsidRDefault="00C529A4" w:rsidP="00E35C8D">
            <w:pPr>
              <w:pStyle w:val="rowtabella0"/>
              <w:jc w:val="center"/>
              <w:rPr>
                <w:color w:val="002060"/>
              </w:rPr>
            </w:pPr>
            <w:r w:rsidRPr="00980F44">
              <w:rPr>
                <w:color w:val="002060"/>
              </w:rPr>
              <w:t>16:00</w:t>
            </w: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45A7A" w14:textId="77777777" w:rsidR="00C529A4" w:rsidRPr="00980F44" w:rsidRDefault="00C529A4" w:rsidP="00E35C8D">
            <w:pPr>
              <w:pStyle w:val="rowtabella0"/>
              <w:rPr>
                <w:color w:val="002060"/>
              </w:rPr>
            </w:pPr>
            <w:r w:rsidRPr="00511F4D">
              <w:rPr>
                <w:color w:val="002060"/>
                <w:highlight w:val="yellow"/>
              </w:rPr>
              <w:t>PALESTRA MONTEPRANDONE VIA COLLE GIOIOSO</w:t>
            </w:r>
          </w:p>
        </w:tc>
      </w:tr>
    </w:tbl>
    <w:p w14:paraId="09815D93" w14:textId="77777777" w:rsidR="00C529A4" w:rsidRPr="00980F44" w:rsidRDefault="00C529A4" w:rsidP="00C529A4">
      <w:pPr>
        <w:pStyle w:val="breakline"/>
        <w:rPr>
          <w:rFonts w:eastAsiaTheme="minorEastAsia"/>
          <w:color w:val="002060"/>
        </w:rPr>
      </w:pPr>
    </w:p>
    <w:p w14:paraId="42EF9663" w14:textId="77777777" w:rsidR="00C529A4" w:rsidRPr="00980F44" w:rsidRDefault="00C529A4" w:rsidP="00C529A4">
      <w:pPr>
        <w:pStyle w:val="breakline"/>
        <w:rPr>
          <w:color w:val="002060"/>
        </w:rPr>
      </w:pPr>
    </w:p>
    <w:p w14:paraId="7C692077" w14:textId="77777777" w:rsidR="00C529A4" w:rsidRPr="00980F44" w:rsidRDefault="00C529A4" w:rsidP="00C529A4">
      <w:pPr>
        <w:pStyle w:val="titoloprinc0"/>
        <w:rPr>
          <w:color w:val="002060"/>
        </w:rPr>
      </w:pPr>
      <w:r w:rsidRPr="00980F44">
        <w:rPr>
          <w:color w:val="002060"/>
        </w:rPr>
        <w:t>CLASSIFICA</w:t>
      </w:r>
    </w:p>
    <w:p w14:paraId="680F6087" w14:textId="77777777" w:rsidR="00C529A4" w:rsidRPr="00980F44" w:rsidRDefault="00C529A4" w:rsidP="00C529A4">
      <w:pPr>
        <w:pStyle w:val="breakline"/>
        <w:rPr>
          <w:color w:val="002060"/>
        </w:rPr>
      </w:pPr>
    </w:p>
    <w:p w14:paraId="30F6F914" w14:textId="77777777" w:rsidR="00C529A4" w:rsidRPr="00980F44" w:rsidRDefault="00C529A4" w:rsidP="00C529A4">
      <w:pPr>
        <w:pStyle w:val="breakline"/>
        <w:rPr>
          <w:color w:val="002060"/>
        </w:rPr>
      </w:pPr>
    </w:p>
    <w:p w14:paraId="0DBE4C89" w14:textId="77777777" w:rsidR="00C529A4" w:rsidRPr="00980F44" w:rsidRDefault="00C529A4" w:rsidP="00C529A4">
      <w:pPr>
        <w:pStyle w:val="sottotitolocampionato10"/>
        <w:rPr>
          <w:color w:val="002060"/>
        </w:rPr>
      </w:pPr>
      <w:r w:rsidRPr="00980F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060C5660"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AD632"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81F5E"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845DF"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D44FE"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C9AF7"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1D5A4"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DBB3C"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4D1A7"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BBA06"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C6787" w14:textId="77777777" w:rsidR="00C529A4" w:rsidRPr="00980F44" w:rsidRDefault="00C529A4" w:rsidP="00E35C8D">
            <w:pPr>
              <w:pStyle w:val="headertabella0"/>
              <w:rPr>
                <w:color w:val="002060"/>
              </w:rPr>
            </w:pPr>
            <w:r w:rsidRPr="00980F44">
              <w:rPr>
                <w:color w:val="002060"/>
              </w:rPr>
              <w:t>PE</w:t>
            </w:r>
          </w:p>
        </w:tc>
      </w:tr>
      <w:tr w:rsidR="00C529A4" w:rsidRPr="00980F44" w14:paraId="08D91EDC"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5A5A6C" w14:textId="77777777" w:rsidR="00C529A4" w:rsidRPr="00980F44" w:rsidRDefault="00C529A4" w:rsidP="00E35C8D">
            <w:pPr>
              <w:pStyle w:val="rowtabella0"/>
              <w:rPr>
                <w:color w:val="002060"/>
              </w:rPr>
            </w:pPr>
            <w:r w:rsidRPr="00980F44">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A7E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4BAA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A91E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46C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2238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9D1F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444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0FC8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50762" w14:textId="77777777" w:rsidR="00C529A4" w:rsidRPr="00980F44" w:rsidRDefault="00C529A4" w:rsidP="00E35C8D">
            <w:pPr>
              <w:pStyle w:val="rowtabella0"/>
              <w:jc w:val="center"/>
              <w:rPr>
                <w:color w:val="002060"/>
              </w:rPr>
            </w:pPr>
            <w:r w:rsidRPr="00980F44">
              <w:rPr>
                <w:color w:val="002060"/>
              </w:rPr>
              <w:t>0</w:t>
            </w:r>
          </w:p>
        </w:tc>
      </w:tr>
      <w:tr w:rsidR="00C529A4" w:rsidRPr="00980F44" w14:paraId="7AF801C8"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192C0" w14:textId="77777777" w:rsidR="00C529A4" w:rsidRPr="00980F44" w:rsidRDefault="00C529A4" w:rsidP="00E35C8D">
            <w:pPr>
              <w:pStyle w:val="rowtabella0"/>
              <w:rPr>
                <w:color w:val="002060"/>
              </w:rPr>
            </w:pPr>
            <w:r w:rsidRPr="00980F44">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7856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575F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C663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B319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B2CC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09DF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9BD6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36DE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D440A" w14:textId="77777777" w:rsidR="00C529A4" w:rsidRPr="00980F44" w:rsidRDefault="00C529A4" w:rsidP="00E35C8D">
            <w:pPr>
              <w:pStyle w:val="rowtabella0"/>
              <w:jc w:val="center"/>
              <w:rPr>
                <w:color w:val="002060"/>
              </w:rPr>
            </w:pPr>
            <w:r w:rsidRPr="00980F44">
              <w:rPr>
                <w:color w:val="002060"/>
              </w:rPr>
              <w:t>0</w:t>
            </w:r>
          </w:p>
        </w:tc>
      </w:tr>
      <w:tr w:rsidR="00C529A4" w:rsidRPr="00980F44" w14:paraId="6098BD3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6940CE" w14:textId="77777777" w:rsidR="00C529A4" w:rsidRPr="00980F44" w:rsidRDefault="00C529A4" w:rsidP="00E35C8D">
            <w:pPr>
              <w:pStyle w:val="rowtabella0"/>
              <w:rPr>
                <w:color w:val="002060"/>
              </w:rPr>
            </w:pPr>
            <w:r w:rsidRPr="00980F44">
              <w:rPr>
                <w:color w:val="002060"/>
              </w:rPr>
              <w:t xml:space="preserve">POL.D. </w:t>
            </w:r>
            <w:proofErr w:type="gramStart"/>
            <w:r w:rsidRPr="00980F44">
              <w:rPr>
                <w:color w:val="002060"/>
              </w:rPr>
              <w:t>U.MANDOLESI</w:t>
            </w:r>
            <w:proofErr w:type="gramEnd"/>
            <w:r w:rsidRPr="00980F44">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7EF1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BE71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C93B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B250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83FB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0C52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7CD6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808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51AFB" w14:textId="77777777" w:rsidR="00C529A4" w:rsidRPr="00980F44" w:rsidRDefault="00C529A4" w:rsidP="00E35C8D">
            <w:pPr>
              <w:pStyle w:val="rowtabella0"/>
              <w:jc w:val="center"/>
              <w:rPr>
                <w:color w:val="002060"/>
              </w:rPr>
            </w:pPr>
            <w:r w:rsidRPr="00980F44">
              <w:rPr>
                <w:color w:val="002060"/>
              </w:rPr>
              <w:t>0</w:t>
            </w:r>
          </w:p>
        </w:tc>
      </w:tr>
      <w:tr w:rsidR="00C529A4" w:rsidRPr="00980F44" w14:paraId="6DA0512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EC881" w14:textId="77777777" w:rsidR="00C529A4" w:rsidRPr="00980F44" w:rsidRDefault="00C529A4" w:rsidP="00E35C8D">
            <w:pPr>
              <w:pStyle w:val="rowtabella0"/>
              <w:rPr>
                <w:color w:val="002060"/>
              </w:rPr>
            </w:pPr>
            <w:r w:rsidRPr="00980F44">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EF68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5321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FCFB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1337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4F3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D0A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7E1F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3F91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81B69" w14:textId="77777777" w:rsidR="00C529A4" w:rsidRPr="00980F44" w:rsidRDefault="00C529A4" w:rsidP="00E35C8D">
            <w:pPr>
              <w:pStyle w:val="rowtabella0"/>
              <w:jc w:val="center"/>
              <w:rPr>
                <w:color w:val="002060"/>
              </w:rPr>
            </w:pPr>
            <w:r w:rsidRPr="00980F44">
              <w:rPr>
                <w:color w:val="002060"/>
              </w:rPr>
              <w:t>0</w:t>
            </w:r>
          </w:p>
        </w:tc>
      </w:tr>
      <w:tr w:rsidR="00C529A4" w:rsidRPr="00980F44" w14:paraId="1E0BC23C"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52B7E" w14:textId="77777777" w:rsidR="00C529A4" w:rsidRPr="00980F44" w:rsidRDefault="00C529A4" w:rsidP="00E35C8D">
            <w:pPr>
              <w:pStyle w:val="rowtabella0"/>
              <w:rPr>
                <w:color w:val="002060"/>
              </w:rPr>
            </w:pPr>
            <w:r w:rsidRPr="00980F44">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45C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BEEA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F9D8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B905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E733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7C62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880B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F6E3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4C7A5" w14:textId="77777777" w:rsidR="00C529A4" w:rsidRPr="00980F44" w:rsidRDefault="00C529A4" w:rsidP="00E35C8D">
            <w:pPr>
              <w:pStyle w:val="rowtabella0"/>
              <w:jc w:val="center"/>
              <w:rPr>
                <w:color w:val="002060"/>
              </w:rPr>
            </w:pPr>
            <w:r w:rsidRPr="00980F44">
              <w:rPr>
                <w:color w:val="002060"/>
              </w:rPr>
              <w:t>0</w:t>
            </w:r>
          </w:p>
        </w:tc>
      </w:tr>
      <w:tr w:rsidR="00C529A4" w:rsidRPr="00980F44" w14:paraId="1D834771"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7419A" w14:textId="77777777" w:rsidR="00C529A4" w:rsidRPr="00980F44" w:rsidRDefault="00C529A4" w:rsidP="00E35C8D">
            <w:pPr>
              <w:pStyle w:val="rowtabella0"/>
              <w:rPr>
                <w:color w:val="002060"/>
              </w:rPr>
            </w:pPr>
            <w:r w:rsidRPr="00980F44">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C95F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15F6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68B6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EA7B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5D5C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6FE2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0BCE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B3C9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02474" w14:textId="77777777" w:rsidR="00C529A4" w:rsidRPr="00980F44" w:rsidRDefault="00C529A4" w:rsidP="00E35C8D">
            <w:pPr>
              <w:pStyle w:val="rowtabella0"/>
              <w:jc w:val="center"/>
              <w:rPr>
                <w:color w:val="002060"/>
              </w:rPr>
            </w:pPr>
            <w:r w:rsidRPr="00980F44">
              <w:rPr>
                <w:color w:val="002060"/>
              </w:rPr>
              <w:t>0</w:t>
            </w:r>
          </w:p>
        </w:tc>
      </w:tr>
      <w:tr w:rsidR="00C529A4" w:rsidRPr="00980F44" w14:paraId="2E00CEAD"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587099" w14:textId="77777777" w:rsidR="00C529A4" w:rsidRPr="00980F44" w:rsidRDefault="00C529A4" w:rsidP="00E35C8D">
            <w:pPr>
              <w:pStyle w:val="rowtabella0"/>
              <w:rPr>
                <w:color w:val="002060"/>
              </w:rPr>
            </w:pPr>
            <w:r w:rsidRPr="00980F44">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4806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2C6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AFB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F48C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09E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D13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512F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44BB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A879A" w14:textId="77777777" w:rsidR="00C529A4" w:rsidRPr="00980F44" w:rsidRDefault="00C529A4" w:rsidP="00E35C8D">
            <w:pPr>
              <w:pStyle w:val="rowtabella0"/>
              <w:jc w:val="center"/>
              <w:rPr>
                <w:color w:val="002060"/>
              </w:rPr>
            </w:pPr>
            <w:r w:rsidRPr="00980F44">
              <w:rPr>
                <w:color w:val="002060"/>
              </w:rPr>
              <w:t>0</w:t>
            </w:r>
          </w:p>
        </w:tc>
      </w:tr>
      <w:tr w:rsidR="00C529A4" w:rsidRPr="00980F44" w14:paraId="743F04E5"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05915F" w14:textId="77777777" w:rsidR="00C529A4" w:rsidRPr="00980F44" w:rsidRDefault="00C529A4" w:rsidP="00E35C8D">
            <w:pPr>
              <w:pStyle w:val="rowtabella0"/>
              <w:rPr>
                <w:color w:val="002060"/>
              </w:rPr>
            </w:pPr>
            <w:r w:rsidRPr="00980F44">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6D12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20DA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25C4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B6B8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A1D4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1D57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79B5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003C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67C0" w14:textId="77777777" w:rsidR="00C529A4" w:rsidRPr="00980F44" w:rsidRDefault="00C529A4" w:rsidP="00E35C8D">
            <w:pPr>
              <w:pStyle w:val="rowtabella0"/>
              <w:jc w:val="center"/>
              <w:rPr>
                <w:color w:val="002060"/>
              </w:rPr>
            </w:pPr>
            <w:r w:rsidRPr="00980F44">
              <w:rPr>
                <w:color w:val="002060"/>
              </w:rPr>
              <w:t>0</w:t>
            </w:r>
          </w:p>
        </w:tc>
      </w:tr>
      <w:tr w:rsidR="00C529A4" w:rsidRPr="00980F44" w14:paraId="20752573"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ABB55C" w14:textId="77777777" w:rsidR="00C529A4" w:rsidRPr="00980F44" w:rsidRDefault="00C529A4" w:rsidP="00E35C8D">
            <w:pPr>
              <w:pStyle w:val="rowtabella0"/>
              <w:rPr>
                <w:color w:val="002060"/>
              </w:rPr>
            </w:pPr>
            <w:r w:rsidRPr="00980F44">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9611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F757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95D1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4607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5A8C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86AD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80C8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48C8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EEA08" w14:textId="77777777" w:rsidR="00C529A4" w:rsidRPr="00980F44" w:rsidRDefault="00C529A4" w:rsidP="00E35C8D">
            <w:pPr>
              <w:pStyle w:val="rowtabella0"/>
              <w:jc w:val="center"/>
              <w:rPr>
                <w:color w:val="002060"/>
              </w:rPr>
            </w:pPr>
            <w:r w:rsidRPr="00980F44">
              <w:rPr>
                <w:color w:val="002060"/>
              </w:rPr>
              <w:t>0</w:t>
            </w:r>
          </w:p>
        </w:tc>
      </w:tr>
      <w:tr w:rsidR="00C529A4" w:rsidRPr="00980F44" w14:paraId="1E0FEE5F"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A7FDF" w14:textId="77777777" w:rsidR="00C529A4" w:rsidRPr="00980F44" w:rsidRDefault="00C529A4" w:rsidP="00E35C8D">
            <w:pPr>
              <w:pStyle w:val="rowtabella0"/>
              <w:rPr>
                <w:color w:val="002060"/>
              </w:rPr>
            </w:pPr>
            <w:r w:rsidRPr="00980F44">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78B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BAAC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31A8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CF06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0617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7B9D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256E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DEE2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69FE" w14:textId="77777777" w:rsidR="00C529A4" w:rsidRPr="00980F44" w:rsidRDefault="00C529A4" w:rsidP="00E35C8D">
            <w:pPr>
              <w:pStyle w:val="rowtabella0"/>
              <w:jc w:val="center"/>
              <w:rPr>
                <w:color w:val="002060"/>
              </w:rPr>
            </w:pPr>
            <w:r w:rsidRPr="00980F44">
              <w:rPr>
                <w:color w:val="002060"/>
              </w:rPr>
              <w:t>0</w:t>
            </w:r>
          </w:p>
        </w:tc>
      </w:tr>
      <w:tr w:rsidR="00C529A4" w:rsidRPr="00980F44" w14:paraId="0706B585"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388139" w14:textId="77777777" w:rsidR="00C529A4" w:rsidRPr="00980F44" w:rsidRDefault="00C529A4" w:rsidP="00E35C8D">
            <w:pPr>
              <w:pStyle w:val="rowtabella0"/>
              <w:rPr>
                <w:color w:val="002060"/>
              </w:rPr>
            </w:pPr>
            <w:r w:rsidRPr="00980F44">
              <w:rPr>
                <w:color w:val="002060"/>
              </w:rPr>
              <w:t>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24D9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C4B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6535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6F6E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C049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FA6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8864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34BF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5990" w14:textId="77777777" w:rsidR="00C529A4" w:rsidRPr="00980F44" w:rsidRDefault="00C529A4" w:rsidP="00E35C8D">
            <w:pPr>
              <w:pStyle w:val="rowtabella0"/>
              <w:jc w:val="center"/>
              <w:rPr>
                <w:color w:val="002060"/>
              </w:rPr>
            </w:pPr>
            <w:r w:rsidRPr="00980F44">
              <w:rPr>
                <w:color w:val="002060"/>
              </w:rPr>
              <w:t>0</w:t>
            </w:r>
          </w:p>
        </w:tc>
      </w:tr>
      <w:tr w:rsidR="00C529A4" w:rsidRPr="00980F44" w14:paraId="3B9D9723"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6E5861" w14:textId="77777777" w:rsidR="00C529A4" w:rsidRPr="00980F44" w:rsidRDefault="00C529A4" w:rsidP="00E35C8D">
            <w:pPr>
              <w:pStyle w:val="rowtabella0"/>
              <w:rPr>
                <w:color w:val="002060"/>
              </w:rPr>
            </w:pPr>
            <w:r w:rsidRPr="00980F44">
              <w:rPr>
                <w:color w:val="002060"/>
              </w:rPr>
              <w:t>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1496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97E7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356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DB32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E2AF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2489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08B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4684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0F397" w14:textId="77777777" w:rsidR="00C529A4" w:rsidRPr="00980F44" w:rsidRDefault="00C529A4" w:rsidP="00E35C8D">
            <w:pPr>
              <w:pStyle w:val="rowtabella0"/>
              <w:jc w:val="center"/>
              <w:rPr>
                <w:color w:val="002060"/>
              </w:rPr>
            </w:pPr>
            <w:r w:rsidRPr="00980F44">
              <w:rPr>
                <w:color w:val="002060"/>
              </w:rPr>
              <w:t>0</w:t>
            </w:r>
          </w:p>
        </w:tc>
      </w:tr>
    </w:tbl>
    <w:p w14:paraId="27BBE4CB" w14:textId="77777777" w:rsidR="00C529A4" w:rsidRPr="00980F44" w:rsidRDefault="00C529A4" w:rsidP="00C529A4">
      <w:pPr>
        <w:pStyle w:val="breakline"/>
        <w:rPr>
          <w:rFonts w:eastAsiaTheme="minorEastAsia"/>
          <w:color w:val="002060"/>
        </w:rPr>
      </w:pPr>
    </w:p>
    <w:p w14:paraId="6E4519BC" w14:textId="77777777" w:rsidR="00C529A4" w:rsidRPr="00980F44" w:rsidRDefault="00C529A4" w:rsidP="00C529A4">
      <w:pPr>
        <w:pStyle w:val="titoloprinc0"/>
        <w:rPr>
          <w:color w:val="002060"/>
        </w:rPr>
      </w:pPr>
      <w:r w:rsidRPr="00980F44">
        <w:rPr>
          <w:color w:val="002060"/>
        </w:rPr>
        <w:t>PROGRAMMA GARE</w:t>
      </w:r>
    </w:p>
    <w:p w14:paraId="6BF920E7" w14:textId="77777777" w:rsidR="00C529A4" w:rsidRDefault="00C529A4" w:rsidP="00C529A4">
      <w:pPr>
        <w:pStyle w:val="breakline"/>
        <w:rPr>
          <w:color w:val="002060"/>
        </w:rPr>
      </w:pPr>
    </w:p>
    <w:p w14:paraId="4F70356E" w14:textId="77777777" w:rsidR="00C529A4" w:rsidRPr="00BE3F34" w:rsidRDefault="00C529A4" w:rsidP="00C529A4">
      <w:pPr>
        <w:pStyle w:val="sottotitolocampionato10"/>
        <w:rPr>
          <w:color w:val="002060"/>
        </w:rPr>
      </w:pPr>
      <w:r w:rsidRPr="00BE3F34">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6"/>
        <w:gridCol w:w="1568"/>
        <w:gridCol w:w="1547"/>
      </w:tblGrid>
      <w:tr w:rsidR="00C529A4" w:rsidRPr="00BE3F34" w14:paraId="32CA8A4C"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E8C03"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E1AC5"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5BC94"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03867"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0C1ED"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C7A44"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B3C05"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4C3BD01C"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285077" w14:textId="77777777" w:rsidR="00C529A4" w:rsidRPr="00BE3F34" w:rsidRDefault="00C529A4" w:rsidP="00E35C8D">
            <w:pPr>
              <w:pStyle w:val="rowtabella0"/>
              <w:rPr>
                <w:color w:val="002060"/>
              </w:rPr>
            </w:pPr>
            <w:proofErr w:type="gramStart"/>
            <w:r w:rsidRPr="00BE3F34">
              <w:rPr>
                <w:color w:val="002060"/>
              </w:rPr>
              <w:t>U.MANDOLESI</w:t>
            </w:r>
            <w:proofErr w:type="gramEnd"/>
            <w:r w:rsidRPr="00BE3F34">
              <w:rPr>
                <w:color w:val="002060"/>
              </w:rPr>
              <w:t xml:space="preserv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3AA50" w14:textId="77777777" w:rsidR="00C529A4" w:rsidRPr="00BE3F34" w:rsidRDefault="00C529A4" w:rsidP="00E35C8D">
            <w:pPr>
              <w:pStyle w:val="rowtabella0"/>
              <w:rPr>
                <w:color w:val="002060"/>
              </w:rPr>
            </w:pPr>
            <w:r w:rsidRPr="00BE3F34">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C9AB08"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3484A" w14:textId="77777777" w:rsidR="00C529A4" w:rsidRPr="00BE3F34" w:rsidRDefault="00C529A4" w:rsidP="00E35C8D">
            <w:pPr>
              <w:pStyle w:val="rowtabella0"/>
              <w:rPr>
                <w:color w:val="002060"/>
              </w:rPr>
            </w:pPr>
            <w:r w:rsidRPr="00BE3F34">
              <w:rPr>
                <w:color w:val="002060"/>
              </w:rPr>
              <w:t>11/10/2024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E93ECA" w14:textId="77777777" w:rsidR="00C529A4" w:rsidRPr="00BE3F34" w:rsidRDefault="00C529A4" w:rsidP="00E35C8D">
            <w:pPr>
              <w:pStyle w:val="rowtabella0"/>
              <w:rPr>
                <w:color w:val="002060"/>
              </w:rPr>
            </w:pPr>
            <w:r w:rsidRPr="00BE3F34">
              <w:rPr>
                <w:color w:val="002060"/>
              </w:rPr>
              <w:t>5700 CAMPO C/5 "MANDOLESI"-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A8141" w14:textId="77777777" w:rsidR="00C529A4" w:rsidRPr="00BE3F34" w:rsidRDefault="00C529A4" w:rsidP="00E35C8D">
            <w:pPr>
              <w:pStyle w:val="rowtabella0"/>
              <w:rPr>
                <w:color w:val="002060"/>
              </w:rPr>
            </w:pPr>
            <w:r w:rsidRPr="00BE3F34">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DD8B75" w14:textId="77777777" w:rsidR="00C529A4" w:rsidRPr="00BE3F34" w:rsidRDefault="00C529A4" w:rsidP="00E35C8D">
            <w:pPr>
              <w:pStyle w:val="rowtabella0"/>
              <w:rPr>
                <w:color w:val="002060"/>
              </w:rPr>
            </w:pPr>
            <w:r w:rsidRPr="00BE3F34">
              <w:rPr>
                <w:color w:val="002060"/>
              </w:rPr>
              <w:t>VIA DELLE REGIONI, 8</w:t>
            </w:r>
          </w:p>
        </w:tc>
      </w:tr>
      <w:tr w:rsidR="00C529A4" w:rsidRPr="00BE3F34" w14:paraId="1B35CFC6"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AB9C63" w14:textId="77777777" w:rsidR="00C529A4" w:rsidRPr="00BE3F34" w:rsidRDefault="00C529A4" w:rsidP="00E35C8D">
            <w:pPr>
              <w:pStyle w:val="rowtabella0"/>
              <w:rPr>
                <w:color w:val="002060"/>
              </w:rPr>
            </w:pPr>
            <w:r w:rsidRPr="00BE3F34">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9B501E" w14:textId="77777777" w:rsidR="00C529A4" w:rsidRPr="00BE3F34" w:rsidRDefault="00C529A4" w:rsidP="00E35C8D">
            <w:pPr>
              <w:pStyle w:val="rowtabella0"/>
              <w:rPr>
                <w:color w:val="002060"/>
              </w:rPr>
            </w:pPr>
            <w:r w:rsidRPr="00BE3F34">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5D53B0"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6030AD" w14:textId="77777777" w:rsidR="00C529A4" w:rsidRPr="00BE3F34" w:rsidRDefault="00C529A4" w:rsidP="00E35C8D">
            <w:pPr>
              <w:pStyle w:val="rowtabella0"/>
              <w:rPr>
                <w:color w:val="002060"/>
              </w:rPr>
            </w:pPr>
            <w:r w:rsidRPr="00BE3F34">
              <w:rPr>
                <w:color w:val="002060"/>
              </w:rPr>
              <w:t>11/10/2024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3816FE" w14:textId="77777777" w:rsidR="00C529A4" w:rsidRPr="00BE3F34" w:rsidRDefault="00C529A4" w:rsidP="00E35C8D">
            <w:pPr>
              <w:pStyle w:val="rowtabella0"/>
              <w:rPr>
                <w:color w:val="002060"/>
              </w:rPr>
            </w:pPr>
            <w:r w:rsidRPr="00BE3F34">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D6F4AE" w14:textId="77777777" w:rsidR="00C529A4" w:rsidRPr="00BE3F34" w:rsidRDefault="00C529A4" w:rsidP="00E35C8D">
            <w:pPr>
              <w:pStyle w:val="rowtabella0"/>
              <w:rPr>
                <w:color w:val="002060"/>
              </w:rPr>
            </w:pPr>
            <w:r w:rsidRPr="00BE3F3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75A487" w14:textId="77777777" w:rsidR="00C529A4" w:rsidRPr="00BE3F34" w:rsidRDefault="00C529A4" w:rsidP="00E35C8D">
            <w:pPr>
              <w:pStyle w:val="rowtabella0"/>
              <w:rPr>
                <w:color w:val="002060"/>
              </w:rPr>
            </w:pPr>
            <w:r w:rsidRPr="00BE3F34">
              <w:rPr>
                <w:color w:val="002060"/>
              </w:rPr>
              <w:t>VIA DELLO SPORT</w:t>
            </w:r>
          </w:p>
        </w:tc>
      </w:tr>
      <w:tr w:rsidR="00C529A4" w:rsidRPr="00BE3F34" w14:paraId="711C6B49"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7094CD" w14:textId="77777777" w:rsidR="00C529A4" w:rsidRPr="00BE3F34" w:rsidRDefault="00C529A4" w:rsidP="00E35C8D">
            <w:pPr>
              <w:pStyle w:val="rowtabella0"/>
              <w:rPr>
                <w:color w:val="002060"/>
              </w:rPr>
            </w:pPr>
            <w:r w:rsidRPr="00BE3F34">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096D50" w14:textId="77777777" w:rsidR="00C529A4" w:rsidRPr="00BE3F34" w:rsidRDefault="00C529A4" w:rsidP="00E35C8D">
            <w:pPr>
              <w:pStyle w:val="rowtabella0"/>
              <w:rPr>
                <w:color w:val="002060"/>
              </w:rPr>
            </w:pPr>
            <w:r w:rsidRPr="00BE3F34">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B3852F"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091DDD" w14:textId="77777777" w:rsidR="00C529A4" w:rsidRPr="00BE3F34" w:rsidRDefault="00C529A4" w:rsidP="00E35C8D">
            <w:pPr>
              <w:pStyle w:val="rowtabella0"/>
              <w:rPr>
                <w:color w:val="002060"/>
              </w:rPr>
            </w:pPr>
            <w:r w:rsidRPr="00BE3F34">
              <w:rPr>
                <w:color w:val="002060"/>
              </w:rPr>
              <w:t>12/10/2024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CB6D31" w14:textId="77777777" w:rsidR="00C529A4" w:rsidRPr="00BE3F34" w:rsidRDefault="00C529A4" w:rsidP="00E35C8D">
            <w:pPr>
              <w:pStyle w:val="rowtabella0"/>
              <w:rPr>
                <w:color w:val="002060"/>
              </w:rPr>
            </w:pPr>
            <w:r w:rsidRPr="00BE3F34">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28DCB2" w14:textId="77777777" w:rsidR="00C529A4" w:rsidRPr="00BE3F34" w:rsidRDefault="00C529A4" w:rsidP="00E35C8D">
            <w:pPr>
              <w:pStyle w:val="rowtabella0"/>
              <w:rPr>
                <w:color w:val="002060"/>
              </w:rPr>
            </w:pPr>
            <w:r w:rsidRPr="00BE3F34">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78814" w14:textId="77777777" w:rsidR="00C529A4" w:rsidRPr="00BE3F34" w:rsidRDefault="00C529A4" w:rsidP="00E35C8D">
            <w:pPr>
              <w:pStyle w:val="rowtabella0"/>
              <w:rPr>
                <w:color w:val="002060"/>
              </w:rPr>
            </w:pPr>
            <w:r w:rsidRPr="00BE3F34">
              <w:rPr>
                <w:color w:val="002060"/>
              </w:rPr>
              <w:t>VIA TAVULLIA</w:t>
            </w:r>
          </w:p>
        </w:tc>
      </w:tr>
      <w:tr w:rsidR="00C529A4" w:rsidRPr="00BE3F34" w14:paraId="74A2F894"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4CD1D1" w14:textId="77777777" w:rsidR="00C529A4" w:rsidRPr="00BE3F34" w:rsidRDefault="00C529A4" w:rsidP="00E35C8D">
            <w:pPr>
              <w:pStyle w:val="rowtabella0"/>
              <w:rPr>
                <w:color w:val="002060"/>
              </w:rPr>
            </w:pPr>
            <w:r w:rsidRPr="00BE3F34">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1A3A56" w14:textId="77777777" w:rsidR="00C529A4" w:rsidRPr="00BE3F34" w:rsidRDefault="00C529A4" w:rsidP="00E35C8D">
            <w:pPr>
              <w:pStyle w:val="rowtabella0"/>
              <w:rPr>
                <w:color w:val="002060"/>
              </w:rPr>
            </w:pPr>
            <w:r w:rsidRPr="00BE3F34">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93CAEF0"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1001C9" w14:textId="77777777" w:rsidR="00C529A4" w:rsidRPr="00BE3F34" w:rsidRDefault="00C529A4" w:rsidP="00E35C8D">
            <w:pPr>
              <w:pStyle w:val="rowtabella0"/>
              <w:rPr>
                <w:color w:val="002060"/>
              </w:rPr>
            </w:pPr>
            <w:r w:rsidRPr="00BE3F34">
              <w:rPr>
                <w:color w:val="002060"/>
              </w:rPr>
              <w:t>12/10/2024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213245" w14:textId="77777777" w:rsidR="00C529A4" w:rsidRPr="00BE3F34" w:rsidRDefault="00C529A4" w:rsidP="00E35C8D">
            <w:pPr>
              <w:pStyle w:val="rowtabella0"/>
              <w:rPr>
                <w:color w:val="002060"/>
              </w:rPr>
            </w:pPr>
            <w:r w:rsidRPr="00BE3F34">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924806" w14:textId="77777777" w:rsidR="00C529A4" w:rsidRPr="00BE3F34" w:rsidRDefault="00C529A4" w:rsidP="00E35C8D">
            <w:pPr>
              <w:pStyle w:val="rowtabella0"/>
              <w:rPr>
                <w:color w:val="002060"/>
              </w:rPr>
            </w:pPr>
            <w:r w:rsidRPr="00BE3F34">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E1E88C" w14:textId="77777777" w:rsidR="00C529A4" w:rsidRPr="00BE3F34" w:rsidRDefault="00C529A4" w:rsidP="00E35C8D">
            <w:pPr>
              <w:pStyle w:val="rowtabella0"/>
              <w:rPr>
                <w:color w:val="002060"/>
              </w:rPr>
            </w:pPr>
            <w:r w:rsidRPr="00BE3F34">
              <w:rPr>
                <w:color w:val="002060"/>
              </w:rPr>
              <w:t>STRADA FERMANA FALERIENSE, 52</w:t>
            </w:r>
          </w:p>
        </w:tc>
      </w:tr>
      <w:tr w:rsidR="00C529A4" w:rsidRPr="00BE3F34" w14:paraId="31292E72"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274F09" w14:textId="77777777" w:rsidR="00C529A4" w:rsidRPr="00BE3F34" w:rsidRDefault="00C529A4" w:rsidP="00E35C8D">
            <w:pPr>
              <w:pStyle w:val="rowtabella0"/>
              <w:rPr>
                <w:color w:val="002060"/>
              </w:rPr>
            </w:pPr>
            <w:r w:rsidRPr="00BE3F34">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0FDD1F" w14:textId="77777777" w:rsidR="00C529A4" w:rsidRPr="00BE3F34" w:rsidRDefault="00C529A4" w:rsidP="00E35C8D">
            <w:pPr>
              <w:pStyle w:val="rowtabella0"/>
              <w:rPr>
                <w:color w:val="002060"/>
              </w:rPr>
            </w:pPr>
            <w:r w:rsidRPr="00BE3F34">
              <w:rPr>
                <w:color w:val="002060"/>
              </w:rPr>
              <w:t>POL. KAIROS 3 MONTI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A2A15C"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1541FB" w14:textId="77777777" w:rsidR="00C529A4" w:rsidRPr="00BE3F34" w:rsidRDefault="00C529A4" w:rsidP="00E35C8D">
            <w:pPr>
              <w:pStyle w:val="rowtabella0"/>
              <w:rPr>
                <w:color w:val="002060"/>
              </w:rPr>
            </w:pPr>
            <w:r w:rsidRPr="00BE3F34">
              <w:rPr>
                <w:color w:val="002060"/>
              </w:rPr>
              <w:t>12/10/2024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9101D1" w14:textId="77777777" w:rsidR="00C529A4" w:rsidRPr="00BE3F34" w:rsidRDefault="00C529A4" w:rsidP="00E35C8D">
            <w:pPr>
              <w:pStyle w:val="rowtabella0"/>
              <w:rPr>
                <w:color w:val="002060"/>
              </w:rPr>
            </w:pPr>
            <w:r w:rsidRPr="00BE3F34">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FF7B47" w14:textId="77777777" w:rsidR="00C529A4" w:rsidRPr="00BE3F34" w:rsidRDefault="00C529A4" w:rsidP="00E35C8D">
            <w:pPr>
              <w:pStyle w:val="rowtabella0"/>
              <w:rPr>
                <w:color w:val="002060"/>
              </w:rPr>
            </w:pPr>
            <w:r w:rsidRPr="00BE3F34">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293027" w14:textId="77777777" w:rsidR="00C529A4" w:rsidRPr="00BE3F34" w:rsidRDefault="00C529A4" w:rsidP="00E35C8D">
            <w:pPr>
              <w:pStyle w:val="rowtabella0"/>
              <w:rPr>
                <w:color w:val="002060"/>
              </w:rPr>
            </w:pPr>
            <w:r w:rsidRPr="00BE3F34">
              <w:rPr>
                <w:color w:val="002060"/>
              </w:rPr>
              <w:t>VIA LIGURIA - BORGO PINTURA</w:t>
            </w:r>
          </w:p>
        </w:tc>
      </w:tr>
      <w:tr w:rsidR="00C529A4" w:rsidRPr="00BE3F34" w14:paraId="3599870C"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E7A302" w14:textId="77777777" w:rsidR="00C529A4" w:rsidRPr="00BE3F34" w:rsidRDefault="00C529A4" w:rsidP="00E35C8D">
            <w:pPr>
              <w:pStyle w:val="rowtabella0"/>
              <w:rPr>
                <w:color w:val="002060"/>
              </w:rPr>
            </w:pPr>
            <w:r w:rsidRPr="00BE3F34">
              <w:rPr>
                <w:color w:val="002060"/>
              </w:rPr>
              <w:t>WOMAN SANGIUSTESE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5442A" w14:textId="77777777" w:rsidR="00C529A4" w:rsidRPr="00BE3F34" w:rsidRDefault="00C529A4" w:rsidP="00E35C8D">
            <w:pPr>
              <w:pStyle w:val="rowtabella0"/>
              <w:rPr>
                <w:color w:val="002060"/>
              </w:rPr>
            </w:pPr>
            <w:r w:rsidRPr="00BE3F34">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F4E131"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6FD7CA" w14:textId="77777777" w:rsidR="00C529A4" w:rsidRPr="00BE3F34" w:rsidRDefault="00C529A4" w:rsidP="00E35C8D">
            <w:pPr>
              <w:pStyle w:val="rowtabella0"/>
              <w:rPr>
                <w:color w:val="002060"/>
              </w:rPr>
            </w:pPr>
            <w:r w:rsidRPr="00BE3F34">
              <w:rPr>
                <w:color w:val="002060"/>
              </w:rPr>
              <w:t>12/10/2024 16:45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622B2" w14:textId="77777777" w:rsidR="00C529A4" w:rsidRPr="00BE3F34" w:rsidRDefault="00C529A4" w:rsidP="00E35C8D">
            <w:pPr>
              <w:pStyle w:val="rowtabella0"/>
              <w:rPr>
                <w:color w:val="002060"/>
              </w:rPr>
            </w:pPr>
            <w:r w:rsidRPr="00BE3F34">
              <w:rPr>
                <w:color w:val="002060"/>
              </w:rPr>
              <w:t>5664 PALESTRA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DD6FD" w14:textId="77777777" w:rsidR="00C529A4" w:rsidRPr="00BE3F34" w:rsidRDefault="00C529A4" w:rsidP="00E35C8D">
            <w:pPr>
              <w:pStyle w:val="rowtabella0"/>
              <w:rPr>
                <w:color w:val="002060"/>
              </w:rPr>
            </w:pPr>
            <w:r w:rsidRPr="00BE3F34">
              <w:rPr>
                <w:color w:val="002060"/>
              </w:rPr>
              <w:t>MONTEPRANDONE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D76F6" w14:textId="77777777" w:rsidR="00C529A4" w:rsidRPr="00BE3F34" w:rsidRDefault="00C529A4" w:rsidP="00E35C8D">
            <w:pPr>
              <w:pStyle w:val="rowtabella0"/>
              <w:rPr>
                <w:color w:val="002060"/>
              </w:rPr>
            </w:pPr>
            <w:r w:rsidRPr="00BE3F34">
              <w:rPr>
                <w:color w:val="002060"/>
              </w:rPr>
              <w:t>VIA COLLE GIOIOSO</w:t>
            </w:r>
          </w:p>
        </w:tc>
      </w:tr>
    </w:tbl>
    <w:p w14:paraId="5DDE9C5E" w14:textId="77777777" w:rsidR="00C529A4" w:rsidRPr="00BE3F34" w:rsidRDefault="00C529A4" w:rsidP="00C529A4">
      <w:pPr>
        <w:pStyle w:val="breakline"/>
        <w:rPr>
          <w:rFonts w:eastAsiaTheme="minorEastAsia"/>
          <w:color w:val="002060"/>
        </w:rPr>
      </w:pPr>
    </w:p>
    <w:p w14:paraId="4021A727" w14:textId="77777777" w:rsidR="00C529A4" w:rsidRPr="00BE3F34" w:rsidRDefault="00C529A4" w:rsidP="00C529A4">
      <w:pPr>
        <w:pStyle w:val="breakline"/>
        <w:rPr>
          <w:color w:val="002060"/>
        </w:rPr>
      </w:pPr>
    </w:p>
    <w:p w14:paraId="6616574F" w14:textId="77777777" w:rsidR="00C529A4" w:rsidRPr="00BE3F34" w:rsidRDefault="00C529A4" w:rsidP="00C529A4">
      <w:pPr>
        <w:pStyle w:val="breakline"/>
        <w:rPr>
          <w:color w:val="002060"/>
        </w:rPr>
      </w:pPr>
    </w:p>
    <w:p w14:paraId="0220713B" w14:textId="77777777" w:rsidR="00C529A4" w:rsidRPr="00BE3F34" w:rsidRDefault="00C529A4" w:rsidP="00C529A4">
      <w:pPr>
        <w:pStyle w:val="sottotitolocampionato10"/>
        <w:rPr>
          <w:color w:val="002060"/>
        </w:rPr>
      </w:pPr>
      <w:r w:rsidRPr="00BE3F34">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C529A4" w:rsidRPr="00BE3F34" w14:paraId="2E3D56AC"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49DC1"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4CD3C"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2324A"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02344"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5AE22"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5644AA"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950067"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2A2E7B2D" w14:textId="77777777" w:rsidTr="00E35C8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232C381" w14:textId="77777777" w:rsidR="00C529A4" w:rsidRPr="00BE3F34" w:rsidRDefault="00C529A4" w:rsidP="00E35C8D">
            <w:pPr>
              <w:pStyle w:val="rowtabella0"/>
              <w:rPr>
                <w:color w:val="002060"/>
              </w:rPr>
            </w:pPr>
            <w:r w:rsidRPr="00BE3F34">
              <w:rPr>
                <w:color w:val="002060"/>
              </w:rPr>
              <w:lastRenderedPageBreak/>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82D61F" w14:textId="77777777" w:rsidR="00C529A4" w:rsidRPr="00BE3F34" w:rsidRDefault="00C529A4" w:rsidP="00E35C8D">
            <w:pPr>
              <w:pStyle w:val="rowtabella0"/>
              <w:rPr>
                <w:color w:val="002060"/>
              </w:rPr>
            </w:pPr>
            <w:r w:rsidRPr="00BE3F34">
              <w:rPr>
                <w:color w:val="002060"/>
              </w:rPr>
              <w:t>TRODICA FUTSAL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5D4E2F"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8D59A3" w14:textId="77777777" w:rsidR="00C529A4" w:rsidRPr="00BE3F34" w:rsidRDefault="00C529A4" w:rsidP="00E35C8D">
            <w:pPr>
              <w:pStyle w:val="rowtabella0"/>
              <w:rPr>
                <w:color w:val="002060"/>
              </w:rPr>
            </w:pPr>
            <w:r w:rsidRPr="00BE3F34">
              <w:rPr>
                <w:color w:val="002060"/>
              </w:rPr>
              <w:t>17/10/2024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B47FA8" w14:textId="77777777" w:rsidR="00C529A4" w:rsidRPr="00BE3F34" w:rsidRDefault="00C529A4" w:rsidP="00E35C8D">
            <w:pPr>
              <w:pStyle w:val="rowtabella0"/>
              <w:rPr>
                <w:color w:val="002060"/>
              </w:rPr>
            </w:pPr>
            <w:r w:rsidRPr="00BE3F34">
              <w:rPr>
                <w:color w:val="002060"/>
              </w:rPr>
              <w:t>5459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9227C5" w14:textId="77777777" w:rsidR="00C529A4" w:rsidRPr="00BE3F34" w:rsidRDefault="00C529A4" w:rsidP="00E35C8D">
            <w:pPr>
              <w:pStyle w:val="rowtabella0"/>
              <w:rPr>
                <w:color w:val="002060"/>
              </w:rPr>
            </w:pPr>
            <w:r w:rsidRPr="00BE3F34">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0CA54E" w14:textId="77777777" w:rsidR="00C529A4" w:rsidRPr="00BE3F34" w:rsidRDefault="00C529A4" w:rsidP="00E35C8D">
            <w:pPr>
              <w:pStyle w:val="rowtabella0"/>
              <w:rPr>
                <w:color w:val="002060"/>
              </w:rPr>
            </w:pPr>
            <w:r w:rsidRPr="00BE3F34">
              <w:rPr>
                <w:color w:val="002060"/>
              </w:rPr>
              <w:t>VIA ROMA, SNC</w:t>
            </w:r>
          </w:p>
        </w:tc>
      </w:tr>
    </w:tbl>
    <w:p w14:paraId="54383F05" w14:textId="77777777" w:rsidR="00C529A4" w:rsidRPr="00980F44" w:rsidRDefault="00C529A4" w:rsidP="00C529A4">
      <w:pPr>
        <w:pStyle w:val="breakline"/>
        <w:rPr>
          <w:color w:val="002060"/>
        </w:rPr>
      </w:pPr>
    </w:p>
    <w:p w14:paraId="0CD67C36" w14:textId="77777777" w:rsidR="00C529A4" w:rsidRPr="00980F44" w:rsidRDefault="00C529A4" w:rsidP="00C529A4">
      <w:pPr>
        <w:pStyle w:val="breakline"/>
        <w:rPr>
          <w:color w:val="002060"/>
        </w:rPr>
      </w:pPr>
    </w:p>
    <w:p w14:paraId="1B67CB7B" w14:textId="77777777" w:rsidR="00C529A4" w:rsidRPr="00980F44" w:rsidRDefault="00C529A4" w:rsidP="00C529A4">
      <w:pPr>
        <w:pStyle w:val="titolocampionato0"/>
        <w:shd w:val="clear" w:color="auto" w:fill="CCCCCC"/>
        <w:spacing w:before="80" w:after="40"/>
        <w:rPr>
          <w:color w:val="002060"/>
        </w:rPr>
      </w:pPr>
      <w:r w:rsidRPr="00980F44">
        <w:rPr>
          <w:color w:val="002060"/>
        </w:rPr>
        <w:t>UNDER 19 CALCIO A 5 REGIONALE</w:t>
      </w:r>
    </w:p>
    <w:p w14:paraId="77F5F96F" w14:textId="77777777" w:rsidR="00C529A4" w:rsidRPr="00980F44" w:rsidRDefault="00C529A4" w:rsidP="00C529A4">
      <w:pPr>
        <w:pStyle w:val="titoloprinc0"/>
        <w:rPr>
          <w:color w:val="002060"/>
        </w:rPr>
      </w:pPr>
      <w:r w:rsidRPr="00980F44">
        <w:rPr>
          <w:color w:val="002060"/>
        </w:rPr>
        <w:t>VARIAZIONI AL PROGRAMMA GARE</w:t>
      </w:r>
    </w:p>
    <w:p w14:paraId="326F09AA" w14:textId="77777777" w:rsidR="00C529A4" w:rsidRPr="00980F44" w:rsidRDefault="00C529A4" w:rsidP="00C529A4">
      <w:pPr>
        <w:pStyle w:val="breakline"/>
        <w:rPr>
          <w:color w:val="002060"/>
        </w:rPr>
      </w:pPr>
    </w:p>
    <w:p w14:paraId="68D29FCA" w14:textId="77777777" w:rsidR="00C529A4" w:rsidRPr="00980F44" w:rsidRDefault="00C529A4" w:rsidP="00C529A4">
      <w:pPr>
        <w:pStyle w:val="breakline"/>
        <w:rPr>
          <w:color w:val="002060"/>
        </w:rPr>
      </w:pPr>
    </w:p>
    <w:p w14:paraId="239C15E7" w14:textId="77777777" w:rsidR="00C529A4" w:rsidRPr="00980F44" w:rsidRDefault="00C529A4" w:rsidP="00C529A4">
      <w:pPr>
        <w:pStyle w:val="sottotitolocampionato10"/>
        <w:rPr>
          <w:color w:val="002060"/>
        </w:rPr>
      </w:pPr>
      <w:r w:rsidRPr="00980F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529A4" w:rsidRPr="00980F44" w14:paraId="6542A9AA" w14:textId="77777777" w:rsidTr="00511F4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1178F" w14:textId="77777777" w:rsidR="00C529A4" w:rsidRPr="00980F44" w:rsidRDefault="00C529A4"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19E37" w14:textId="77777777" w:rsidR="00C529A4" w:rsidRPr="00980F44" w:rsidRDefault="00C529A4"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F98F1" w14:textId="77777777" w:rsidR="00C529A4" w:rsidRPr="00980F44" w:rsidRDefault="00C529A4"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B4426" w14:textId="77777777" w:rsidR="00C529A4" w:rsidRPr="00980F44" w:rsidRDefault="00C529A4"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21D2D" w14:textId="77777777" w:rsidR="00C529A4" w:rsidRPr="00980F44" w:rsidRDefault="00C529A4"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62A1B" w14:textId="77777777" w:rsidR="00C529A4" w:rsidRPr="00980F44" w:rsidRDefault="00C529A4"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A10B9" w14:textId="77777777" w:rsidR="00C529A4" w:rsidRPr="00980F44" w:rsidRDefault="00C529A4"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0448C" w14:textId="77777777" w:rsidR="00C529A4" w:rsidRPr="00980F44" w:rsidRDefault="00C529A4" w:rsidP="00E35C8D">
            <w:pPr>
              <w:pStyle w:val="headertabella0"/>
              <w:rPr>
                <w:color w:val="002060"/>
              </w:rPr>
            </w:pPr>
            <w:r w:rsidRPr="00980F44">
              <w:rPr>
                <w:color w:val="002060"/>
              </w:rPr>
              <w:t>Impianto</w:t>
            </w:r>
          </w:p>
        </w:tc>
      </w:tr>
      <w:tr w:rsidR="00C529A4" w:rsidRPr="00980F44" w14:paraId="37C1B1D5" w14:textId="77777777" w:rsidTr="00511F4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6F5B" w14:textId="77777777" w:rsidR="00C529A4" w:rsidRPr="00511F4D" w:rsidRDefault="00C529A4" w:rsidP="00E35C8D">
            <w:pPr>
              <w:pStyle w:val="rowtabella0"/>
              <w:rPr>
                <w:color w:val="002060"/>
                <w:highlight w:val="yellow"/>
              </w:rPr>
            </w:pPr>
            <w:r w:rsidRPr="00511F4D">
              <w:rPr>
                <w:color w:val="002060"/>
                <w:highlight w:val="yellow"/>
              </w:rPr>
              <w:t>13/10/2024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AE8A1" w14:textId="77777777" w:rsidR="00C529A4" w:rsidRPr="00511F4D" w:rsidRDefault="00C529A4" w:rsidP="00E35C8D">
            <w:pPr>
              <w:pStyle w:val="rowtabella0"/>
              <w:jc w:val="center"/>
              <w:rPr>
                <w:color w:val="002060"/>
                <w:highlight w:val="yellow"/>
              </w:rPr>
            </w:pPr>
            <w:r w:rsidRPr="00511F4D">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11A0" w14:textId="77777777" w:rsidR="00C529A4" w:rsidRPr="00511F4D" w:rsidRDefault="00C529A4" w:rsidP="00E35C8D">
            <w:pPr>
              <w:pStyle w:val="rowtabella0"/>
              <w:rPr>
                <w:color w:val="002060"/>
                <w:highlight w:val="yellow"/>
              </w:rPr>
            </w:pPr>
            <w:r w:rsidRPr="00511F4D">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FF640" w14:textId="77777777" w:rsidR="00C529A4" w:rsidRPr="00511F4D" w:rsidRDefault="00C529A4" w:rsidP="00E35C8D">
            <w:pPr>
              <w:pStyle w:val="rowtabella0"/>
              <w:rPr>
                <w:color w:val="002060"/>
                <w:highlight w:val="yellow"/>
              </w:rPr>
            </w:pPr>
            <w:r w:rsidRPr="00511F4D">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6C7E5" w14:textId="57809CA4" w:rsidR="00C529A4" w:rsidRPr="00980F44" w:rsidRDefault="00C529A4" w:rsidP="00E35C8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8372" w14:textId="77777777" w:rsidR="00C529A4" w:rsidRPr="00511F4D" w:rsidRDefault="00C529A4" w:rsidP="00E35C8D">
            <w:pPr>
              <w:pStyle w:val="rowtabella0"/>
              <w:jc w:val="center"/>
              <w:rPr>
                <w:color w:val="002060"/>
                <w:highlight w:val="yellow"/>
              </w:rPr>
            </w:pPr>
            <w:r w:rsidRPr="00511F4D">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26B95" w14:textId="77777777" w:rsidR="00C529A4" w:rsidRPr="00980F44" w:rsidRDefault="00C529A4" w:rsidP="00E35C8D">
            <w:pPr>
              <w:pStyle w:val="rowtabella0"/>
              <w:jc w:val="center"/>
              <w:rPr>
                <w:color w:val="002060"/>
              </w:rPr>
            </w:pPr>
            <w:r w:rsidRPr="00980F44">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5EB53" w14:textId="77777777" w:rsidR="00C529A4" w:rsidRPr="00980F44" w:rsidRDefault="00C529A4" w:rsidP="00E35C8D">
            <w:pPr>
              <w:rPr>
                <w:color w:val="002060"/>
              </w:rPr>
            </w:pPr>
          </w:p>
        </w:tc>
      </w:tr>
      <w:tr w:rsidR="00C529A4" w:rsidRPr="00980F44" w14:paraId="6EB919E9" w14:textId="77777777" w:rsidTr="00511F4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01AB0" w14:textId="77777777" w:rsidR="00C529A4" w:rsidRPr="00511F4D" w:rsidRDefault="00C529A4" w:rsidP="00E35C8D">
            <w:pPr>
              <w:pStyle w:val="rowtabella0"/>
              <w:rPr>
                <w:color w:val="002060"/>
                <w:highlight w:val="yellow"/>
              </w:rPr>
            </w:pPr>
            <w:r w:rsidRPr="00511F4D">
              <w:rPr>
                <w:color w:val="002060"/>
                <w:highlight w:val="yellow"/>
              </w:rPr>
              <w:t>13/10/2024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C9166" w14:textId="77777777" w:rsidR="00C529A4" w:rsidRPr="00511F4D" w:rsidRDefault="00C529A4" w:rsidP="00E35C8D">
            <w:pPr>
              <w:pStyle w:val="rowtabella0"/>
              <w:jc w:val="center"/>
              <w:rPr>
                <w:color w:val="002060"/>
                <w:highlight w:val="yellow"/>
              </w:rPr>
            </w:pPr>
            <w:r w:rsidRPr="00511F4D">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F07C" w14:textId="77777777" w:rsidR="00C529A4" w:rsidRPr="00511F4D" w:rsidRDefault="00C529A4" w:rsidP="00E35C8D">
            <w:pPr>
              <w:pStyle w:val="rowtabella0"/>
              <w:rPr>
                <w:color w:val="002060"/>
                <w:highlight w:val="yellow"/>
              </w:rPr>
            </w:pPr>
            <w:r w:rsidRPr="00511F4D">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0BDC3" w14:textId="77777777" w:rsidR="00C529A4" w:rsidRPr="00511F4D" w:rsidRDefault="00C529A4" w:rsidP="00E35C8D">
            <w:pPr>
              <w:pStyle w:val="rowtabella0"/>
              <w:rPr>
                <w:color w:val="002060"/>
                <w:highlight w:val="yellow"/>
              </w:rPr>
            </w:pPr>
            <w:r w:rsidRPr="00511F4D">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C86ED" w14:textId="77777777" w:rsidR="00C529A4" w:rsidRPr="00980F44" w:rsidRDefault="00C529A4" w:rsidP="00E35C8D">
            <w:pPr>
              <w:pStyle w:val="rowtabella0"/>
              <w:rPr>
                <w:color w:val="002060"/>
              </w:rPr>
            </w:pPr>
            <w:r w:rsidRPr="00980F44">
              <w:rPr>
                <w:color w:val="002060"/>
              </w:rPr>
              <w:t>11/10/2024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12EEE" w14:textId="77777777" w:rsidR="00C529A4" w:rsidRPr="00511F4D" w:rsidRDefault="00C529A4" w:rsidP="00E35C8D">
            <w:pPr>
              <w:pStyle w:val="rowtabella0"/>
              <w:jc w:val="center"/>
              <w:rPr>
                <w:color w:val="002060"/>
                <w:highlight w:val="yellow"/>
              </w:rPr>
            </w:pPr>
            <w:r w:rsidRPr="00511F4D">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22B9D" w14:textId="77777777" w:rsidR="00C529A4" w:rsidRPr="00980F44" w:rsidRDefault="00C529A4" w:rsidP="00E35C8D">
            <w:pPr>
              <w:pStyle w:val="rowtabella0"/>
              <w:jc w:val="center"/>
              <w:rPr>
                <w:color w:val="002060"/>
              </w:rPr>
            </w:pPr>
            <w:r w:rsidRPr="00980F44">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006FE" w14:textId="77777777" w:rsidR="00C529A4" w:rsidRPr="00980F44" w:rsidRDefault="00C529A4" w:rsidP="00E35C8D">
            <w:pPr>
              <w:rPr>
                <w:color w:val="002060"/>
              </w:rPr>
            </w:pPr>
          </w:p>
        </w:tc>
      </w:tr>
      <w:tr w:rsidR="00C529A4" w:rsidRPr="00980F44" w14:paraId="2D61185E" w14:textId="77777777" w:rsidTr="00511F4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F80E2" w14:textId="77777777" w:rsidR="00C529A4" w:rsidRPr="00511F4D" w:rsidRDefault="00C529A4" w:rsidP="00E35C8D">
            <w:pPr>
              <w:pStyle w:val="rowtabella0"/>
              <w:rPr>
                <w:color w:val="002060"/>
                <w:highlight w:val="yellow"/>
              </w:rPr>
            </w:pPr>
            <w:r w:rsidRPr="00511F4D">
              <w:rPr>
                <w:color w:val="002060"/>
                <w:highlight w:val="yellow"/>
              </w:rPr>
              <w:t>07/12/2024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15D8" w14:textId="77777777" w:rsidR="00C529A4" w:rsidRPr="00511F4D" w:rsidRDefault="00C529A4" w:rsidP="00E35C8D">
            <w:pPr>
              <w:pStyle w:val="rowtabella0"/>
              <w:jc w:val="center"/>
              <w:rPr>
                <w:color w:val="002060"/>
                <w:highlight w:val="yellow"/>
              </w:rPr>
            </w:pPr>
            <w:r w:rsidRPr="00511F4D">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0510" w14:textId="77777777" w:rsidR="00C529A4" w:rsidRPr="00511F4D" w:rsidRDefault="00C529A4" w:rsidP="00E35C8D">
            <w:pPr>
              <w:pStyle w:val="rowtabella0"/>
              <w:rPr>
                <w:color w:val="002060"/>
                <w:highlight w:val="yellow"/>
              </w:rPr>
            </w:pPr>
            <w:r w:rsidRPr="00511F4D">
              <w:rPr>
                <w:color w:val="002060"/>
                <w:highlight w:val="yellow"/>
              </w:rPr>
              <w:t>CHIARAVALLE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31EB" w14:textId="77777777" w:rsidR="00C529A4" w:rsidRPr="00511F4D" w:rsidRDefault="00C529A4" w:rsidP="00E35C8D">
            <w:pPr>
              <w:pStyle w:val="rowtabella0"/>
              <w:rPr>
                <w:color w:val="002060"/>
                <w:highlight w:val="yellow"/>
              </w:rPr>
            </w:pPr>
            <w:r w:rsidRPr="00511F4D">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5EEEB" w14:textId="7C062BD9" w:rsidR="00C529A4" w:rsidRPr="00980F44" w:rsidRDefault="00C529A4" w:rsidP="00E35C8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9299" w14:textId="77777777" w:rsidR="00C529A4" w:rsidRPr="00980F44" w:rsidRDefault="00C529A4" w:rsidP="00E35C8D">
            <w:pPr>
              <w:pStyle w:val="rowtabella0"/>
              <w:jc w:val="center"/>
              <w:rPr>
                <w:color w:val="002060"/>
              </w:rPr>
            </w:pPr>
            <w:r w:rsidRPr="00511F4D">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E0B5" w14:textId="77777777" w:rsidR="00C529A4" w:rsidRPr="00980F44" w:rsidRDefault="00C529A4" w:rsidP="00E35C8D">
            <w:pPr>
              <w:pStyle w:val="rowtabella0"/>
              <w:jc w:val="center"/>
              <w:rPr>
                <w:color w:val="002060"/>
              </w:rPr>
            </w:pPr>
            <w:r w:rsidRPr="00980F44">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05387" w14:textId="77777777" w:rsidR="00C529A4" w:rsidRPr="00980F44" w:rsidRDefault="00C529A4" w:rsidP="00E35C8D">
            <w:pPr>
              <w:rPr>
                <w:color w:val="002060"/>
              </w:rPr>
            </w:pPr>
          </w:p>
        </w:tc>
      </w:tr>
      <w:tr w:rsidR="00C529A4" w:rsidRPr="00980F44" w14:paraId="68596741" w14:textId="77777777" w:rsidTr="00511F4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FCB15" w14:textId="77777777" w:rsidR="00C529A4" w:rsidRPr="00511F4D" w:rsidRDefault="00C529A4" w:rsidP="00E35C8D">
            <w:pPr>
              <w:pStyle w:val="rowtabella0"/>
              <w:rPr>
                <w:color w:val="002060"/>
                <w:highlight w:val="yellow"/>
              </w:rPr>
            </w:pPr>
            <w:r w:rsidRPr="00511F4D">
              <w:rPr>
                <w:color w:val="002060"/>
                <w:highlight w:val="yellow"/>
              </w:rPr>
              <w:t>25/01/2025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DCD0" w14:textId="77777777" w:rsidR="00C529A4" w:rsidRPr="00511F4D" w:rsidRDefault="00C529A4" w:rsidP="00E35C8D">
            <w:pPr>
              <w:pStyle w:val="rowtabella0"/>
              <w:jc w:val="center"/>
              <w:rPr>
                <w:color w:val="002060"/>
                <w:highlight w:val="yellow"/>
              </w:rPr>
            </w:pPr>
            <w:r w:rsidRPr="00511F4D">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9FEE4" w14:textId="77777777" w:rsidR="00C529A4" w:rsidRPr="00511F4D" w:rsidRDefault="00C529A4" w:rsidP="00E35C8D">
            <w:pPr>
              <w:pStyle w:val="rowtabella0"/>
              <w:rPr>
                <w:color w:val="002060"/>
                <w:highlight w:val="yellow"/>
              </w:rPr>
            </w:pPr>
            <w:r w:rsidRPr="00511F4D">
              <w:rPr>
                <w:color w:val="002060"/>
                <w:highlight w:val="yellow"/>
              </w:rPr>
              <w:t>CHIARAVALLE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436D0" w14:textId="77777777" w:rsidR="00C529A4" w:rsidRPr="00511F4D" w:rsidRDefault="00C529A4" w:rsidP="00E35C8D">
            <w:pPr>
              <w:pStyle w:val="rowtabella0"/>
              <w:rPr>
                <w:color w:val="002060"/>
                <w:highlight w:val="yellow"/>
              </w:rPr>
            </w:pPr>
            <w:r w:rsidRPr="00511F4D">
              <w:rPr>
                <w:color w:val="002060"/>
                <w:highlight w:val="yellow"/>
              </w:rPr>
              <w:t>VERBENA C5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79610" w14:textId="13CD0FBB" w:rsidR="00C529A4" w:rsidRPr="00980F44" w:rsidRDefault="00C529A4" w:rsidP="00E35C8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4CF1C" w14:textId="77777777" w:rsidR="00C529A4" w:rsidRPr="00980F44" w:rsidRDefault="00C529A4" w:rsidP="00E35C8D">
            <w:pPr>
              <w:pStyle w:val="rowtabella0"/>
              <w:jc w:val="center"/>
              <w:rPr>
                <w:color w:val="002060"/>
              </w:rPr>
            </w:pPr>
            <w:r w:rsidRPr="00511F4D">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4334" w14:textId="77777777" w:rsidR="00C529A4" w:rsidRPr="00980F44" w:rsidRDefault="00C529A4" w:rsidP="00E35C8D">
            <w:pPr>
              <w:pStyle w:val="rowtabella0"/>
              <w:jc w:val="center"/>
              <w:rPr>
                <w:color w:val="002060"/>
              </w:rPr>
            </w:pPr>
            <w:r w:rsidRPr="00980F44">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2084" w14:textId="77777777" w:rsidR="00C529A4" w:rsidRPr="00980F44" w:rsidRDefault="00C529A4" w:rsidP="00E35C8D">
            <w:pPr>
              <w:rPr>
                <w:color w:val="002060"/>
              </w:rPr>
            </w:pPr>
          </w:p>
        </w:tc>
      </w:tr>
    </w:tbl>
    <w:p w14:paraId="6E2AACA2" w14:textId="77777777" w:rsidR="00C529A4" w:rsidRPr="00980F44" w:rsidRDefault="00C529A4" w:rsidP="00C529A4">
      <w:pPr>
        <w:pStyle w:val="breakline"/>
        <w:rPr>
          <w:rFonts w:eastAsiaTheme="minorEastAsia"/>
          <w:color w:val="002060"/>
        </w:rPr>
      </w:pPr>
    </w:p>
    <w:p w14:paraId="762DADFF" w14:textId="77777777" w:rsidR="00C529A4" w:rsidRPr="00980F44" w:rsidRDefault="00C529A4" w:rsidP="00C529A4">
      <w:pPr>
        <w:pStyle w:val="breakline"/>
        <w:rPr>
          <w:color w:val="002060"/>
        </w:rPr>
      </w:pPr>
    </w:p>
    <w:p w14:paraId="58A53BDD" w14:textId="77777777" w:rsidR="00C529A4" w:rsidRPr="00980F44" w:rsidRDefault="00C529A4" w:rsidP="00C529A4">
      <w:pPr>
        <w:pStyle w:val="breakline"/>
        <w:rPr>
          <w:color w:val="002060"/>
        </w:rPr>
      </w:pPr>
    </w:p>
    <w:p w14:paraId="55F67EE0" w14:textId="77777777" w:rsidR="00C529A4" w:rsidRPr="00980F44" w:rsidRDefault="00C529A4" w:rsidP="00C529A4">
      <w:pPr>
        <w:pStyle w:val="titoloprinc0"/>
        <w:rPr>
          <w:color w:val="002060"/>
        </w:rPr>
      </w:pPr>
      <w:r w:rsidRPr="00980F44">
        <w:rPr>
          <w:color w:val="002060"/>
        </w:rPr>
        <w:t>RISULTATI</w:t>
      </w:r>
    </w:p>
    <w:p w14:paraId="6C6E3F4C" w14:textId="77777777" w:rsidR="00C529A4" w:rsidRPr="00980F44" w:rsidRDefault="00C529A4" w:rsidP="00C529A4">
      <w:pPr>
        <w:pStyle w:val="breakline"/>
        <w:rPr>
          <w:color w:val="002060"/>
        </w:rPr>
      </w:pPr>
    </w:p>
    <w:p w14:paraId="5C7F4456" w14:textId="77777777" w:rsidR="00C529A4" w:rsidRPr="00980F44" w:rsidRDefault="00C529A4" w:rsidP="00C529A4">
      <w:pPr>
        <w:pStyle w:val="sottotitolocampionato10"/>
        <w:rPr>
          <w:color w:val="002060"/>
        </w:rPr>
      </w:pPr>
      <w:r w:rsidRPr="00980F44">
        <w:rPr>
          <w:color w:val="002060"/>
        </w:rPr>
        <w:t>RISULTATI UFFICIALI GARE DEL 05/10/2024</w:t>
      </w:r>
    </w:p>
    <w:p w14:paraId="65C77329" w14:textId="77777777" w:rsidR="0074785A" w:rsidRPr="0074785A" w:rsidRDefault="0074785A" w:rsidP="0074785A">
      <w:pPr>
        <w:pStyle w:val="sottotitolocampionato20"/>
        <w:spacing w:before="0" w:beforeAutospacing="0" w:after="0" w:afterAutospacing="0"/>
        <w:rPr>
          <w:rFonts w:ascii="Arial" w:hAnsi="Arial" w:cs="Arial"/>
          <w:color w:val="002060"/>
          <w:sz w:val="20"/>
          <w:szCs w:val="20"/>
        </w:rPr>
      </w:pPr>
      <w:r w:rsidRPr="0074785A">
        <w:rPr>
          <w:rFonts w:ascii="Arial" w:hAnsi="Arial" w:cs="Arial"/>
          <w:color w:val="002060"/>
          <w:sz w:val="20"/>
          <w:szCs w:val="20"/>
        </w:rPr>
        <w:t>Si trascrivono qui di seguito i risultati ufficiali delle gare disputate</w:t>
      </w:r>
    </w:p>
    <w:p w14:paraId="1B2CCF8A" w14:textId="77777777" w:rsidR="00C529A4" w:rsidRPr="00980F44" w:rsidRDefault="00C529A4" w:rsidP="00C529A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529A4" w:rsidRPr="00980F44" w14:paraId="16BE9031" w14:textId="77777777" w:rsidTr="00E35C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4797ABBD"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29AC1" w14:textId="77777777" w:rsidR="00C529A4" w:rsidRPr="00980F44" w:rsidRDefault="00C529A4" w:rsidP="00E35C8D">
                  <w:pPr>
                    <w:pStyle w:val="headertabella0"/>
                    <w:rPr>
                      <w:color w:val="002060"/>
                    </w:rPr>
                  </w:pPr>
                  <w:r w:rsidRPr="00980F44">
                    <w:rPr>
                      <w:color w:val="002060"/>
                    </w:rPr>
                    <w:t>GIRONE A - 2 Giornata - A</w:t>
                  </w:r>
                </w:p>
              </w:tc>
            </w:tr>
            <w:tr w:rsidR="00C529A4" w:rsidRPr="00980F44" w14:paraId="72A3D825"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A45265" w14:textId="77777777" w:rsidR="00C529A4" w:rsidRPr="00980F44" w:rsidRDefault="00C529A4" w:rsidP="00E35C8D">
                  <w:pPr>
                    <w:pStyle w:val="rowtabella0"/>
                    <w:rPr>
                      <w:color w:val="002060"/>
                    </w:rPr>
                  </w:pPr>
                  <w:r w:rsidRPr="00980F44">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9B346" w14:textId="77777777" w:rsidR="00C529A4" w:rsidRPr="00980F44" w:rsidRDefault="00C529A4" w:rsidP="00E35C8D">
                  <w:pPr>
                    <w:pStyle w:val="rowtabella0"/>
                    <w:rPr>
                      <w:color w:val="002060"/>
                    </w:rPr>
                  </w:pPr>
                  <w:r w:rsidRPr="00980F44">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F6251" w14:textId="77777777" w:rsidR="00C529A4" w:rsidRPr="00980F44" w:rsidRDefault="00C529A4" w:rsidP="00E35C8D">
                  <w:pPr>
                    <w:pStyle w:val="rowtabella0"/>
                    <w:jc w:val="center"/>
                    <w:rPr>
                      <w:color w:val="002060"/>
                    </w:rPr>
                  </w:pPr>
                  <w:r w:rsidRPr="00980F44">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4B87C1" w14:textId="77777777" w:rsidR="00C529A4" w:rsidRPr="00980F44" w:rsidRDefault="00C529A4" w:rsidP="00E35C8D">
                  <w:pPr>
                    <w:pStyle w:val="rowtabella0"/>
                    <w:jc w:val="center"/>
                    <w:rPr>
                      <w:color w:val="002060"/>
                    </w:rPr>
                  </w:pPr>
                  <w:r w:rsidRPr="00980F44">
                    <w:rPr>
                      <w:color w:val="002060"/>
                    </w:rPr>
                    <w:t> </w:t>
                  </w:r>
                </w:p>
              </w:tc>
            </w:tr>
            <w:tr w:rsidR="00C529A4" w:rsidRPr="00980F44" w14:paraId="73414E64"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A7E5E6" w14:textId="77777777" w:rsidR="00C529A4" w:rsidRPr="00980F44" w:rsidRDefault="00C529A4" w:rsidP="00E35C8D">
                  <w:pPr>
                    <w:pStyle w:val="rowtabella0"/>
                    <w:rPr>
                      <w:color w:val="002060"/>
                    </w:rPr>
                  </w:pPr>
                  <w:r w:rsidRPr="00980F44">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2B761B" w14:textId="77777777" w:rsidR="00C529A4" w:rsidRPr="00980F44" w:rsidRDefault="00C529A4" w:rsidP="00E35C8D">
                  <w:pPr>
                    <w:pStyle w:val="rowtabella0"/>
                    <w:rPr>
                      <w:color w:val="002060"/>
                    </w:rPr>
                  </w:pPr>
                  <w:r w:rsidRPr="00980F44">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5EC392" w14:textId="77777777" w:rsidR="00C529A4" w:rsidRPr="00980F44" w:rsidRDefault="00C529A4" w:rsidP="00E35C8D">
                  <w:pPr>
                    <w:pStyle w:val="rowtabella0"/>
                    <w:jc w:val="center"/>
                    <w:rPr>
                      <w:color w:val="002060"/>
                    </w:rPr>
                  </w:pPr>
                  <w:r w:rsidRPr="00980F44">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81A91A" w14:textId="77777777" w:rsidR="00C529A4" w:rsidRPr="00980F44" w:rsidRDefault="00C529A4" w:rsidP="00E35C8D">
                  <w:pPr>
                    <w:pStyle w:val="rowtabella0"/>
                    <w:jc w:val="center"/>
                    <w:rPr>
                      <w:color w:val="002060"/>
                    </w:rPr>
                  </w:pPr>
                  <w:r w:rsidRPr="00980F44">
                    <w:rPr>
                      <w:color w:val="002060"/>
                    </w:rPr>
                    <w:t> </w:t>
                  </w:r>
                </w:p>
              </w:tc>
            </w:tr>
            <w:tr w:rsidR="00C529A4" w:rsidRPr="00980F44" w14:paraId="145A4896"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694D96" w14:textId="77777777" w:rsidR="00C529A4" w:rsidRPr="00980F44" w:rsidRDefault="00C529A4" w:rsidP="00E35C8D">
                  <w:pPr>
                    <w:pStyle w:val="rowtabella0"/>
                    <w:rPr>
                      <w:color w:val="002060"/>
                    </w:rPr>
                  </w:pPr>
                  <w:r w:rsidRPr="00980F44">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D245B1" w14:textId="77777777" w:rsidR="00C529A4" w:rsidRPr="00980F44" w:rsidRDefault="00C529A4" w:rsidP="00E35C8D">
                  <w:pPr>
                    <w:pStyle w:val="rowtabella0"/>
                    <w:rPr>
                      <w:color w:val="002060"/>
                    </w:rPr>
                  </w:pPr>
                  <w:r w:rsidRPr="00980F44">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C854BD" w14:textId="77777777" w:rsidR="00C529A4" w:rsidRPr="00980F44" w:rsidRDefault="00C529A4" w:rsidP="00E35C8D">
                  <w:pPr>
                    <w:pStyle w:val="rowtabella0"/>
                    <w:jc w:val="center"/>
                    <w:rPr>
                      <w:color w:val="002060"/>
                    </w:rPr>
                  </w:pPr>
                  <w:r w:rsidRPr="00980F44">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67D4C4" w14:textId="77777777" w:rsidR="00C529A4" w:rsidRPr="00980F44" w:rsidRDefault="00C529A4" w:rsidP="00E35C8D">
                  <w:pPr>
                    <w:pStyle w:val="rowtabella0"/>
                    <w:jc w:val="center"/>
                    <w:rPr>
                      <w:color w:val="002060"/>
                    </w:rPr>
                  </w:pPr>
                  <w:r w:rsidRPr="00980F44">
                    <w:rPr>
                      <w:color w:val="002060"/>
                    </w:rPr>
                    <w:t> </w:t>
                  </w:r>
                </w:p>
              </w:tc>
            </w:tr>
            <w:tr w:rsidR="00C529A4" w:rsidRPr="00980F44" w14:paraId="5659A34C"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9F4CD3" w14:textId="77777777" w:rsidR="00C529A4" w:rsidRPr="00980F44" w:rsidRDefault="00C529A4" w:rsidP="00E35C8D">
                  <w:pPr>
                    <w:pStyle w:val="rowtabella0"/>
                    <w:rPr>
                      <w:color w:val="002060"/>
                    </w:rPr>
                  </w:pPr>
                  <w:r w:rsidRPr="00980F44">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532C8C" w14:textId="77777777" w:rsidR="00C529A4" w:rsidRPr="00980F44" w:rsidRDefault="00C529A4" w:rsidP="00E35C8D">
                  <w:pPr>
                    <w:pStyle w:val="rowtabella0"/>
                    <w:rPr>
                      <w:color w:val="002060"/>
                    </w:rPr>
                  </w:pPr>
                  <w:r w:rsidRPr="00980F44">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E0ADEE" w14:textId="77777777" w:rsidR="00C529A4" w:rsidRPr="00980F44" w:rsidRDefault="00C529A4" w:rsidP="00E35C8D">
                  <w:pPr>
                    <w:pStyle w:val="rowtabella0"/>
                    <w:jc w:val="center"/>
                    <w:rPr>
                      <w:color w:val="002060"/>
                    </w:rPr>
                  </w:pPr>
                  <w:r w:rsidRPr="00980F44">
                    <w:rPr>
                      <w:color w:val="002060"/>
                    </w:rPr>
                    <w:t>9 - 6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7D70B5" w14:textId="77777777" w:rsidR="00C529A4" w:rsidRPr="00980F44" w:rsidRDefault="00C529A4" w:rsidP="00E35C8D">
                  <w:pPr>
                    <w:pStyle w:val="rowtabella0"/>
                    <w:jc w:val="center"/>
                    <w:rPr>
                      <w:color w:val="002060"/>
                    </w:rPr>
                  </w:pPr>
                  <w:r w:rsidRPr="00980F44">
                    <w:rPr>
                      <w:color w:val="002060"/>
                    </w:rPr>
                    <w:t> </w:t>
                  </w:r>
                </w:p>
              </w:tc>
            </w:tr>
            <w:tr w:rsidR="00C529A4" w:rsidRPr="00980F44" w14:paraId="42ABA295"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DA88C1" w14:textId="77777777" w:rsidR="00C529A4" w:rsidRPr="00980F44" w:rsidRDefault="00C529A4" w:rsidP="00E35C8D">
                  <w:pPr>
                    <w:pStyle w:val="rowtabella0"/>
                    <w:rPr>
                      <w:color w:val="002060"/>
                    </w:rPr>
                  </w:pPr>
                  <w:r w:rsidRPr="00980F44">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D2E67" w14:textId="77777777" w:rsidR="00C529A4" w:rsidRPr="00980F44" w:rsidRDefault="00C529A4" w:rsidP="00E35C8D">
                  <w:pPr>
                    <w:pStyle w:val="rowtabella0"/>
                    <w:rPr>
                      <w:color w:val="002060"/>
                    </w:rPr>
                  </w:pPr>
                  <w:r w:rsidRPr="00980F44">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A9FA89" w14:textId="77777777" w:rsidR="00C529A4" w:rsidRPr="00980F44" w:rsidRDefault="00C529A4" w:rsidP="00E35C8D">
                  <w:pPr>
                    <w:pStyle w:val="rowtabella0"/>
                    <w:jc w:val="center"/>
                    <w:rPr>
                      <w:color w:val="002060"/>
                    </w:rPr>
                  </w:pPr>
                  <w:r w:rsidRPr="00980F44">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D40CC" w14:textId="77777777" w:rsidR="00C529A4" w:rsidRPr="00980F44" w:rsidRDefault="00C529A4" w:rsidP="00E35C8D">
                  <w:pPr>
                    <w:pStyle w:val="rowtabella0"/>
                    <w:jc w:val="center"/>
                    <w:rPr>
                      <w:color w:val="002060"/>
                    </w:rPr>
                  </w:pPr>
                  <w:r w:rsidRPr="00980F44">
                    <w:rPr>
                      <w:color w:val="002060"/>
                    </w:rPr>
                    <w:t> </w:t>
                  </w:r>
                </w:p>
              </w:tc>
            </w:tr>
            <w:tr w:rsidR="00C529A4" w:rsidRPr="00980F44" w14:paraId="1D7C4156" w14:textId="77777777" w:rsidTr="00E35C8D">
              <w:tc>
                <w:tcPr>
                  <w:tcW w:w="4700" w:type="dxa"/>
                  <w:gridSpan w:val="4"/>
                  <w:tcBorders>
                    <w:top w:val="nil"/>
                    <w:left w:val="nil"/>
                    <w:bottom w:val="nil"/>
                    <w:right w:val="nil"/>
                  </w:tcBorders>
                  <w:tcMar>
                    <w:top w:w="20" w:type="dxa"/>
                    <w:left w:w="20" w:type="dxa"/>
                    <w:bottom w:w="20" w:type="dxa"/>
                    <w:right w:w="20" w:type="dxa"/>
                  </w:tcMar>
                  <w:vAlign w:val="center"/>
                  <w:hideMark/>
                </w:tcPr>
                <w:p w14:paraId="4D890B1D" w14:textId="77777777" w:rsidR="00C529A4" w:rsidRPr="00980F44" w:rsidRDefault="00C529A4" w:rsidP="00E35C8D">
                  <w:pPr>
                    <w:pStyle w:val="rowtabella0"/>
                    <w:rPr>
                      <w:color w:val="002060"/>
                    </w:rPr>
                  </w:pPr>
                  <w:r w:rsidRPr="00980F44">
                    <w:rPr>
                      <w:color w:val="002060"/>
                    </w:rPr>
                    <w:t>(1) - disputata il 06/10/2024</w:t>
                  </w:r>
                </w:p>
              </w:tc>
            </w:tr>
          </w:tbl>
          <w:p w14:paraId="42E34600" w14:textId="77777777" w:rsidR="00C529A4" w:rsidRPr="00980F44" w:rsidRDefault="00C529A4" w:rsidP="00E35C8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60CBEDAA"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14BF6" w14:textId="77777777" w:rsidR="00C529A4" w:rsidRPr="00980F44" w:rsidRDefault="00C529A4" w:rsidP="00E35C8D">
                  <w:pPr>
                    <w:pStyle w:val="headertabella0"/>
                    <w:rPr>
                      <w:color w:val="002060"/>
                    </w:rPr>
                  </w:pPr>
                  <w:r w:rsidRPr="00980F44">
                    <w:rPr>
                      <w:color w:val="002060"/>
                    </w:rPr>
                    <w:t>GIRONE B - 2 Giornata - A</w:t>
                  </w:r>
                </w:p>
              </w:tc>
            </w:tr>
            <w:tr w:rsidR="00C529A4" w:rsidRPr="00980F44" w14:paraId="527A04BC"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696FAC" w14:textId="77777777" w:rsidR="00C529A4" w:rsidRPr="00980F44" w:rsidRDefault="00C529A4" w:rsidP="00E35C8D">
                  <w:pPr>
                    <w:pStyle w:val="rowtabella0"/>
                    <w:rPr>
                      <w:color w:val="002060"/>
                    </w:rPr>
                  </w:pPr>
                  <w:r w:rsidRPr="00980F44">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EDD5F5" w14:textId="77777777" w:rsidR="00C529A4" w:rsidRPr="00980F44" w:rsidRDefault="00C529A4" w:rsidP="00E35C8D">
                  <w:pPr>
                    <w:pStyle w:val="rowtabella0"/>
                    <w:rPr>
                      <w:color w:val="002060"/>
                    </w:rPr>
                  </w:pPr>
                  <w:r w:rsidRPr="00980F44">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35BB86" w14:textId="77777777" w:rsidR="00C529A4" w:rsidRPr="00980F44" w:rsidRDefault="00C529A4" w:rsidP="00E35C8D">
                  <w:pPr>
                    <w:pStyle w:val="rowtabella0"/>
                    <w:jc w:val="center"/>
                    <w:rPr>
                      <w:color w:val="002060"/>
                    </w:rPr>
                  </w:pPr>
                  <w:r w:rsidRPr="00980F44">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67BAE8" w14:textId="77777777" w:rsidR="00C529A4" w:rsidRPr="00980F44" w:rsidRDefault="00C529A4" w:rsidP="00E35C8D">
                  <w:pPr>
                    <w:pStyle w:val="rowtabella0"/>
                    <w:jc w:val="center"/>
                    <w:rPr>
                      <w:color w:val="002060"/>
                    </w:rPr>
                  </w:pPr>
                  <w:r w:rsidRPr="00980F44">
                    <w:rPr>
                      <w:color w:val="002060"/>
                    </w:rPr>
                    <w:t> </w:t>
                  </w:r>
                </w:p>
              </w:tc>
            </w:tr>
            <w:tr w:rsidR="00C529A4" w:rsidRPr="00980F44" w14:paraId="4899F2E0"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1491D1" w14:textId="77777777" w:rsidR="00C529A4" w:rsidRPr="00980F44" w:rsidRDefault="00C529A4" w:rsidP="00E35C8D">
                  <w:pPr>
                    <w:pStyle w:val="rowtabella0"/>
                    <w:rPr>
                      <w:color w:val="002060"/>
                    </w:rPr>
                  </w:pPr>
                  <w:r w:rsidRPr="00980F44">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2AB985" w14:textId="77777777" w:rsidR="00C529A4" w:rsidRPr="00980F44" w:rsidRDefault="00C529A4" w:rsidP="00E35C8D">
                  <w:pPr>
                    <w:pStyle w:val="rowtabella0"/>
                    <w:rPr>
                      <w:color w:val="002060"/>
                    </w:rPr>
                  </w:pPr>
                  <w:r w:rsidRPr="00980F44">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1BFECF" w14:textId="77777777" w:rsidR="00C529A4" w:rsidRPr="00980F44" w:rsidRDefault="00C529A4" w:rsidP="00E35C8D">
                  <w:pPr>
                    <w:pStyle w:val="rowtabella0"/>
                    <w:jc w:val="center"/>
                    <w:rPr>
                      <w:color w:val="002060"/>
                    </w:rPr>
                  </w:pPr>
                  <w:r w:rsidRPr="00980F44">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0AF65C" w14:textId="77777777" w:rsidR="00C529A4" w:rsidRPr="00980F44" w:rsidRDefault="00C529A4" w:rsidP="00E35C8D">
                  <w:pPr>
                    <w:pStyle w:val="rowtabella0"/>
                    <w:jc w:val="center"/>
                    <w:rPr>
                      <w:color w:val="002060"/>
                    </w:rPr>
                  </w:pPr>
                  <w:r w:rsidRPr="00980F44">
                    <w:rPr>
                      <w:color w:val="002060"/>
                    </w:rPr>
                    <w:t> </w:t>
                  </w:r>
                </w:p>
              </w:tc>
            </w:tr>
            <w:tr w:rsidR="00C529A4" w:rsidRPr="00980F44" w14:paraId="3EB425FF"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0751D7" w14:textId="77777777" w:rsidR="00C529A4" w:rsidRPr="00980F44" w:rsidRDefault="00C529A4" w:rsidP="00E35C8D">
                  <w:pPr>
                    <w:pStyle w:val="rowtabella0"/>
                    <w:rPr>
                      <w:color w:val="002060"/>
                    </w:rPr>
                  </w:pPr>
                  <w:r w:rsidRPr="00980F44">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DB967A" w14:textId="77777777" w:rsidR="00C529A4" w:rsidRPr="00980F44" w:rsidRDefault="00C529A4" w:rsidP="00E35C8D">
                  <w:pPr>
                    <w:pStyle w:val="rowtabella0"/>
                    <w:rPr>
                      <w:color w:val="002060"/>
                    </w:rPr>
                  </w:pPr>
                  <w:r w:rsidRPr="00980F44">
                    <w:rPr>
                      <w:color w:val="002060"/>
                    </w:rPr>
                    <w:t xml:space="preserve">- </w:t>
                  </w:r>
                  <w:proofErr w:type="gramStart"/>
                  <w:r w:rsidRPr="00980F44">
                    <w:rPr>
                      <w:color w:val="002060"/>
                    </w:rPr>
                    <w:t>U.MANDOLESI</w:t>
                  </w:r>
                  <w:proofErr w:type="gramEnd"/>
                  <w:r w:rsidRPr="00980F44">
                    <w:rPr>
                      <w:color w:val="002060"/>
                    </w:rP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2872FA" w14:textId="77777777" w:rsidR="00C529A4" w:rsidRPr="00980F44" w:rsidRDefault="00C529A4" w:rsidP="00E35C8D">
                  <w:pPr>
                    <w:pStyle w:val="rowtabella0"/>
                    <w:jc w:val="center"/>
                    <w:rPr>
                      <w:color w:val="002060"/>
                    </w:rPr>
                  </w:pPr>
                  <w:r w:rsidRPr="00980F44">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CFC48C" w14:textId="77777777" w:rsidR="00C529A4" w:rsidRPr="00980F44" w:rsidRDefault="00C529A4" w:rsidP="00E35C8D">
                  <w:pPr>
                    <w:pStyle w:val="rowtabella0"/>
                    <w:jc w:val="center"/>
                    <w:rPr>
                      <w:color w:val="002060"/>
                    </w:rPr>
                  </w:pPr>
                  <w:r w:rsidRPr="00980F44">
                    <w:rPr>
                      <w:color w:val="002060"/>
                    </w:rPr>
                    <w:t> </w:t>
                  </w:r>
                </w:p>
              </w:tc>
            </w:tr>
            <w:tr w:rsidR="00C529A4" w:rsidRPr="00980F44" w14:paraId="1E8755E1"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227A49" w14:textId="77777777" w:rsidR="00C529A4" w:rsidRPr="00980F44" w:rsidRDefault="00C529A4" w:rsidP="00E35C8D">
                  <w:pPr>
                    <w:pStyle w:val="rowtabella0"/>
                    <w:rPr>
                      <w:color w:val="002060"/>
                    </w:rPr>
                  </w:pPr>
                  <w:r w:rsidRPr="00980F44">
                    <w:rPr>
                      <w:color w:val="002060"/>
                    </w:rPr>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5BA0368" w14:textId="77777777" w:rsidR="00C529A4" w:rsidRPr="00980F44" w:rsidRDefault="00C529A4" w:rsidP="00E35C8D">
                  <w:pPr>
                    <w:pStyle w:val="rowtabella0"/>
                    <w:rPr>
                      <w:color w:val="002060"/>
                    </w:rPr>
                  </w:pPr>
                  <w:r w:rsidRPr="00980F44">
                    <w:rPr>
                      <w:color w:val="002060"/>
                    </w:rPr>
                    <w:t>- POL. SPORT COMMUNICATION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219229" w14:textId="77777777" w:rsidR="00C529A4" w:rsidRPr="00980F44" w:rsidRDefault="00C529A4" w:rsidP="00E35C8D">
                  <w:pPr>
                    <w:pStyle w:val="rowtabella0"/>
                    <w:jc w:val="center"/>
                    <w:rPr>
                      <w:color w:val="002060"/>
                    </w:rPr>
                  </w:pPr>
                  <w:r w:rsidRPr="00980F44">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F0FF85" w14:textId="77777777" w:rsidR="00C529A4" w:rsidRPr="00980F44" w:rsidRDefault="00C529A4" w:rsidP="00E35C8D">
                  <w:pPr>
                    <w:pStyle w:val="rowtabella0"/>
                    <w:jc w:val="center"/>
                    <w:rPr>
                      <w:color w:val="002060"/>
                    </w:rPr>
                  </w:pPr>
                  <w:r w:rsidRPr="00980F44">
                    <w:rPr>
                      <w:color w:val="002060"/>
                    </w:rPr>
                    <w:t> </w:t>
                  </w:r>
                </w:p>
              </w:tc>
            </w:tr>
            <w:tr w:rsidR="00C529A4" w:rsidRPr="00980F44" w14:paraId="3F294F9B"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F653EE" w14:textId="77777777" w:rsidR="00C529A4" w:rsidRPr="00980F44" w:rsidRDefault="00C529A4" w:rsidP="00E35C8D">
                  <w:pPr>
                    <w:pStyle w:val="rowtabella0"/>
                    <w:rPr>
                      <w:color w:val="002060"/>
                    </w:rPr>
                  </w:pPr>
                  <w:r w:rsidRPr="00980F44">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EBE55" w14:textId="77777777" w:rsidR="00C529A4" w:rsidRPr="00980F44" w:rsidRDefault="00C529A4" w:rsidP="00E35C8D">
                  <w:pPr>
                    <w:pStyle w:val="rowtabella0"/>
                    <w:rPr>
                      <w:color w:val="002060"/>
                    </w:rPr>
                  </w:pPr>
                  <w:r w:rsidRPr="00980F44">
                    <w:rPr>
                      <w:color w:val="002060"/>
                    </w:rPr>
                    <w:t>- FERMANA FUTSAL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899CC" w14:textId="77777777" w:rsidR="00C529A4" w:rsidRPr="00980F44" w:rsidRDefault="00C529A4" w:rsidP="00E35C8D">
                  <w:pPr>
                    <w:pStyle w:val="rowtabella0"/>
                    <w:jc w:val="center"/>
                    <w:rPr>
                      <w:color w:val="002060"/>
                    </w:rPr>
                  </w:pPr>
                  <w:r w:rsidRPr="00980F44">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0F58F" w14:textId="77777777" w:rsidR="00C529A4" w:rsidRPr="00980F44" w:rsidRDefault="00C529A4" w:rsidP="00E35C8D">
                  <w:pPr>
                    <w:pStyle w:val="rowtabella0"/>
                    <w:jc w:val="center"/>
                    <w:rPr>
                      <w:color w:val="002060"/>
                    </w:rPr>
                  </w:pPr>
                  <w:r w:rsidRPr="00980F44">
                    <w:rPr>
                      <w:color w:val="002060"/>
                    </w:rPr>
                    <w:t> </w:t>
                  </w:r>
                </w:p>
              </w:tc>
            </w:tr>
            <w:tr w:rsidR="00C529A4" w:rsidRPr="00980F44" w14:paraId="5BB97986" w14:textId="77777777" w:rsidTr="00E35C8D">
              <w:tc>
                <w:tcPr>
                  <w:tcW w:w="4700" w:type="dxa"/>
                  <w:gridSpan w:val="4"/>
                  <w:tcBorders>
                    <w:top w:val="nil"/>
                    <w:left w:val="nil"/>
                    <w:bottom w:val="nil"/>
                    <w:right w:val="nil"/>
                  </w:tcBorders>
                  <w:tcMar>
                    <w:top w:w="20" w:type="dxa"/>
                    <w:left w:w="20" w:type="dxa"/>
                    <w:bottom w:w="20" w:type="dxa"/>
                    <w:right w:w="20" w:type="dxa"/>
                  </w:tcMar>
                  <w:vAlign w:val="center"/>
                  <w:hideMark/>
                </w:tcPr>
                <w:p w14:paraId="2EDFD34A" w14:textId="77777777" w:rsidR="00C529A4" w:rsidRPr="00980F44" w:rsidRDefault="00C529A4" w:rsidP="00E35C8D">
                  <w:pPr>
                    <w:pStyle w:val="rowtabella0"/>
                    <w:rPr>
                      <w:color w:val="002060"/>
                    </w:rPr>
                  </w:pPr>
                  <w:r w:rsidRPr="00980F44">
                    <w:rPr>
                      <w:color w:val="002060"/>
                    </w:rPr>
                    <w:t>(1) - disputata il 06/10/2024</w:t>
                  </w:r>
                </w:p>
              </w:tc>
            </w:tr>
          </w:tbl>
          <w:p w14:paraId="7577F9FF" w14:textId="77777777" w:rsidR="00C529A4" w:rsidRPr="00980F44" w:rsidRDefault="00C529A4" w:rsidP="00E35C8D">
            <w:pPr>
              <w:rPr>
                <w:color w:val="002060"/>
              </w:rPr>
            </w:pPr>
          </w:p>
        </w:tc>
      </w:tr>
    </w:tbl>
    <w:p w14:paraId="27AE78A6" w14:textId="77777777" w:rsidR="00C529A4" w:rsidRPr="00980F44" w:rsidRDefault="00C529A4" w:rsidP="00C529A4">
      <w:pPr>
        <w:pStyle w:val="breakline"/>
        <w:rPr>
          <w:rFonts w:eastAsiaTheme="minorEastAsia"/>
          <w:color w:val="002060"/>
        </w:rPr>
      </w:pPr>
    </w:p>
    <w:p w14:paraId="6B5751C4" w14:textId="77777777" w:rsidR="00C529A4" w:rsidRPr="00980F44" w:rsidRDefault="00C529A4" w:rsidP="00C529A4">
      <w:pPr>
        <w:pStyle w:val="breakline"/>
        <w:rPr>
          <w:color w:val="002060"/>
        </w:rPr>
      </w:pPr>
    </w:p>
    <w:p w14:paraId="0FE8C7C3" w14:textId="77777777" w:rsidR="00C529A4" w:rsidRPr="00980F44" w:rsidRDefault="00C529A4" w:rsidP="00C529A4">
      <w:pPr>
        <w:pStyle w:val="titoloprinc0"/>
        <w:rPr>
          <w:color w:val="002060"/>
        </w:rPr>
      </w:pPr>
      <w:r w:rsidRPr="00980F44">
        <w:rPr>
          <w:color w:val="002060"/>
        </w:rPr>
        <w:t>GIUDICE SPORTIVO</w:t>
      </w:r>
    </w:p>
    <w:p w14:paraId="70444B8B" w14:textId="77777777" w:rsidR="00C529A4" w:rsidRPr="00980F44" w:rsidRDefault="00C529A4" w:rsidP="00C529A4">
      <w:pPr>
        <w:pStyle w:val="diffida"/>
        <w:rPr>
          <w:color w:val="002060"/>
        </w:rPr>
      </w:pPr>
      <w:r w:rsidRPr="00980F44">
        <w:rPr>
          <w:color w:val="002060"/>
        </w:rPr>
        <w:t>Il Giudice Sportivo Avv. Agnese Lazzaretti, con l'assistenza del segretario Angelo Castellana, nella seduta del 09/10/2024, ha adottato le decisioni che di seguito integralmente si riportano:</w:t>
      </w:r>
    </w:p>
    <w:p w14:paraId="07130D2F" w14:textId="77777777" w:rsidR="00C529A4" w:rsidRPr="00980F44" w:rsidRDefault="00C529A4" w:rsidP="00C529A4">
      <w:pPr>
        <w:pStyle w:val="titolo10"/>
        <w:rPr>
          <w:color w:val="002060"/>
        </w:rPr>
      </w:pPr>
      <w:r w:rsidRPr="00980F44">
        <w:rPr>
          <w:color w:val="002060"/>
        </w:rPr>
        <w:t xml:space="preserve">GARE DEL 5/10/2024 </w:t>
      </w:r>
    </w:p>
    <w:p w14:paraId="00ED76F4" w14:textId="77777777" w:rsidR="00C529A4" w:rsidRPr="00980F44" w:rsidRDefault="00C529A4" w:rsidP="00C529A4">
      <w:pPr>
        <w:pStyle w:val="titolo7a"/>
        <w:rPr>
          <w:color w:val="002060"/>
        </w:rPr>
      </w:pPr>
      <w:r w:rsidRPr="00980F44">
        <w:rPr>
          <w:color w:val="002060"/>
        </w:rPr>
        <w:t xml:space="preserve">PROVVEDIMENTI DISCIPLINARI </w:t>
      </w:r>
    </w:p>
    <w:p w14:paraId="30F92EEE" w14:textId="77777777" w:rsidR="00C529A4" w:rsidRPr="00980F44" w:rsidRDefault="00C529A4" w:rsidP="00C529A4">
      <w:pPr>
        <w:pStyle w:val="titolo7b0"/>
        <w:rPr>
          <w:color w:val="002060"/>
        </w:rPr>
      </w:pPr>
      <w:r w:rsidRPr="00980F44">
        <w:rPr>
          <w:color w:val="002060"/>
        </w:rPr>
        <w:t xml:space="preserve">In base alle risultanze degli atti ufficiali sono state deliberate le seguenti sanzioni disciplinari. </w:t>
      </w:r>
    </w:p>
    <w:p w14:paraId="628A3474" w14:textId="77777777" w:rsidR="00C529A4" w:rsidRPr="00980F44" w:rsidRDefault="00C529A4" w:rsidP="00C529A4">
      <w:pPr>
        <w:pStyle w:val="titolo30"/>
        <w:rPr>
          <w:color w:val="002060"/>
        </w:rPr>
      </w:pPr>
      <w:r w:rsidRPr="00980F44">
        <w:rPr>
          <w:color w:val="002060"/>
        </w:rPr>
        <w:t xml:space="preserve">DIRIGENTI </w:t>
      </w:r>
    </w:p>
    <w:p w14:paraId="6B0B433B" w14:textId="77777777" w:rsidR="00C529A4" w:rsidRPr="00980F44" w:rsidRDefault="00C529A4" w:rsidP="00C529A4">
      <w:pPr>
        <w:pStyle w:val="titolo20"/>
        <w:rPr>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69FDCDB6" w14:textId="77777777" w:rsidTr="00E35C8D">
        <w:tc>
          <w:tcPr>
            <w:tcW w:w="2200" w:type="dxa"/>
            <w:tcMar>
              <w:top w:w="20" w:type="dxa"/>
              <w:left w:w="20" w:type="dxa"/>
              <w:bottom w:w="20" w:type="dxa"/>
              <w:right w:w="20" w:type="dxa"/>
            </w:tcMar>
            <w:vAlign w:val="center"/>
            <w:hideMark/>
          </w:tcPr>
          <w:p w14:paraId="2A1F24F9" w14:textId="77777777" w:rsidR="00C529A4" w:rsidRPr="00980F44" w:rsidRDefault="00C529A4" w:rsidP="00E35C8D">
            <w:pPr>
              <w:pStyle w:val="movimento"/>
              <w:rPr>
                <w:color w:val="002060"/>
              </w:rPr>
            </w:pPr>
            <w:r w:rsidRPr="00980F44">
              <w:rPr>
                <w:color w:val="002060"/>
              </w:rPr>
              <w:t>CASIRAGHI MASSIMO</w:t>
            </w:r>
          </w:p>
        </w:tc>
        <w:tc>
          <w:tcPr>
            <w:tcW w:w="2200" w:type="dxa"/>
            <w:tcMar>
              <w:top w:w="20" w:type="dxa"/>
              <w:left w:w="20" w:type="dxa"/>
              <w:bottom w:w="20" w:type="dxa"/>
              <w:right w:w="20" w:type="dxa"/>
            </w:tcMar>
            <w:vAlign w:val="center"/>
            <w:hideMark/>
          </w:tcPr>
          <w:p w14:paraId="07DA25B9" w14:textId="77777777" w:rsidR="00C529A4" w:rsidRPr="00980F44" w:rsidRDefault="00C529A4" w:rsidP="00E35C8D">
            <w:pPr>
              <w:pStyle w:val="movimento2"/>
              <w:rPr>
                <w:color w:val="002060"/>
              </w:rPr>
            </w:pPr>
            <w:r w:rsidRPr="00980F44">
              <w:rPr>
                <w:color w:val="002060"/>
              </w:rPr>
              <w:t xml:space="preserve">(REAL FABRIANO) </w:t>
            </w:r>
          </w:p>
        </w:tc>
        <w:tc>
          <w:tcPr>
            <w:tcW w:w="800" w:type="dxa"/>
            <w:tcMar>
              <w:top w:w="20" w:type="dxa"/>
              <w:left w:w="20" w:type="dxa"/>
              <w:bottom w:w="20" w:type="dxa"/>
              <w:right w:w="20" w:type="dxa"/>
            </w:tcMar>
            <w:vAlign w:val="center"/>
            <w:hideMark/>
          </w:tcPr>
          <w:p w14:paraId="56E5E5B3"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CA9E668"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CF91094" w14:textId="77777777" w:rsidR="00C529A4" w:rsidRPr="00980F44" w:rsidRDefault="00C529A4" w:rsidP="00E35C8D">
            <w:pPr>
              <w:pStyle w:val="movimento2"/>
              <w:rPr>
                <w:color w:val="002060"/>
              </w:rPr>
            </w:pPr>
            <w:r w:rsidRPr="00980F44">
              <w:rPr>
                <w:color w:val="002060"/>
              </w:rPr>
              <w:t> </w:t>
            </w:r>
          </w:p>
        </w:tc>
      </w:tr>
    </w:tbl>
    <w:p w14:paraId="48C9B80D" w14:textId="77777777" w:rsidR="00C529A4" w:rsidRPr="00980F44" w:rsidRDefault="00C529A4" w:rsidP="00C529A4">
      <w:pPr>
        <w:pStyle w:val="titolo30"/>
        <w:rPr>
          <w:rFonts w:eastAsiaTheme="minorEastAsia"/>
          <w:color w:val="002060"/>
        </w:rPr>
      </w:pPr>
      <w:r w:rsidRPr="00980F44">
        <w:rPr>
          <w:color w:val="002060"/>
        </w:rPr>
        <w:t xml:space="preserve">CALCIATORI ESPULSI </w:t>
      </w:r>
    </w:p>
    <w:p w14:paraId="7DA6AB01" w14:textId="77777777" w:rsidR="00C529A4" w:rsidRPr="00980F44" w:rsidRDefault="00C529A4" w:rsidP="00C529A4">
      <w:pPr>
        <w:pStyle w:val="titolo20"/>
        <w:rPr>
          <w:color w:val="002060"/>
        </w:rPr>
      </w:pPr>
      <w:r w:rsidRPr="00980F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71E8B788" w14:textId="77777777" w:rsidTr="00E35C8D">
        <w:tc>
          <w:tcPr>
            <w:tcW w:w="2200" w:type="dxa"/>
            <w:tcMar>
              <w:top w:w="20" w:type="dxa"/>
              <w:left w:w="20" w:type="dxa"/>
              <w:bottom w:w="20" w:type="dxa"/>
              <w:right w:w="20" w:type="dxa"/>
            </w:tcMar>
            <w:vAlign w:val="center"/>
            <w:hideMark/>
          </w:tcPr>
          <w:p w14:paraId="7DFB2EDC" w14:textId="77777777" w:rsidR="00C529A4" w:rsidRPr="00980F44" w:rsidRDefault="00C529A4" w:rsidP="00E35C8D">
            <w:pPr>
              <w:pStyle w:val="movimento"/>
              <w:rPr>
                <w:color w:val="002060"/>
              </w:rPr>
            </w:pPr>
            <w:r w:rsidRPr="00980F44">
              <w:rPr>
                <w:color w:val="002060"/>
              </w:rPr>
              <w:t>DE ANGELIS EDOARDO</w:t>
            </w:r>
          </w:p>
        </w:tc>
        <w:tc>
          <w:tcPr>
            <w:tcW w:w="2200" w:type="dxa"/>
            <w:tcMar>
              <w:top w:w="20" w:type="dxa"/>
              <w:left w:w="20" w:type="dxa"/>
              <w:bottom w:w="20" w:type="dxa"/>
              <w:right w:w="20" w:type="dxa"/>
            </w:tcMar>
            <w:vAlign w:val="center"/>
            <w:hideMark/>
          </w:tcPr>
          <w:p w14:paraId="2841A489" w14:textId="77777777" w:rsidR="00C529A4" w:rsidRPr="00980F44" w:rsidRDefault="00C529A4" w:rsidP="00E35C8D">
            <w:pPr>
              <w:pStyle w:val="movimento2"/>
              <w:rPr>
                <w:color w:val="002060"/>
              </w:rPr>
            </w:pPr>
            <w:r w:rsidRPr="00980F44">
              <w:rPr>
                <w:color w:val="002060"/>
              </w:rPr>
              <w:t xml:space="preserve">(TRE TORRI A.S.D.) </w:t>
            </w:r>
          </w:p>
        </w:tc>
        <w:tc>
          <w:tcPr>
            <w:tcW w:w="800" w:type="dxa"/>
            <w:tcMar>
              <w:top w:w="20" w:type="dxa"/>
              <w:left w:w="20" w:type="dxa"/>
              <w:bottom w:w="20" w:type="dxa"/>
              <w:right w:w="20" w:type="dxa"/>
            </w:tcMar>
            <w:vAlign w:val="center"/>
            <w:hideMark/>
          </w:tcPr>
          <w:p w14:paraId="7951E3EC"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5A1D1DD" w14:textId="77777777" w:rsidR="00C529A4" w:rsidRPr="00980F44" w:rsidRDefault="00C529A4" w:rsidP="00E35C8D">
            <w:pPr>
              <w:pStyle w:val="movimento"/>
              <w:rPr>
                <w:color w:val="002060"/>
              </w:rPr>
            </w:pPr>
            <w:r w:rsidRPr="00980F44">
              <w:rPr>
                <w:color w:val="002060"/>
              </w:rPr>
              <w:t>RAFAIANI ALEX</w:t>
            </w:r>
          </w:p>
        </w:tc>
        <w:tc>
          <w:tcPr>
            <w:tcW w:w="2200" w:type="dxa"/>
            <w:tcMar>
              <w:top w:w="20" w:type="dxa"/>
              <w:left w:w="20" w:type="dxa"/>
              <w:bottom w:w="20" w:type="dxa"/>
              <w:right w:w="20" w:type="dxa"/>
            </w:tcMar>
            <w:vAlign w:val="center"/>
            <w:hideMark/>
          </w:tcPr>
          <w:p w14:paraId="3BFCF250" w14:textId="77777777" w:rsidR="00C529A4" w:rsidRPr="00980F44" w:rsidRDefault="00C529A4" w:rsidP="00E35C8D">
            <w:pPr>
              <w:pStyle w:val="movimento2"/>
              <w:rPr>
                <w:color w:val="002060"/>
              </w:rPr>
            </w:pPr>
            <w:r w:rsidRPr="00980F44">
              <w:rPr>
                <w:color w:val="002060"/>
              </w:rPr>
              <w:t xml:space="preserve">(TRE TORRI A.S.D.) </w:t>
            </w:r>
          </w:p>
        </w:tc>
      </w:tr>
    </w:tbl>
    <w:p w14:paraId="07D5DFC2" w14:textId="77777777" w:rsidR="00C529A4" w:rsidRPr="00980F44" w:rsidRDefault="00C529A4" w:rsidP="00C529A4">
      <w:pPr>
        <w:pStyle w:val="titolo30"/>
        <w:rPr>
          <w:rFonts w:eastAsiaTheme="minorEastAsia"/>
          <w:color w:val="002060"/>
        </w:rPr>
      </w:pPr>
      <w:r w:rsidRPr="00980F44">
        <w:rPr>
          <w:color w:val="002060"/>
        </w:rPr>
        <w:t xml:space="preserve">CALCIATORI NON ESPULSI </w:t>
      </w:r>
    </w:p>
    <w:p w14:paraId="32F5D8FD" w14:textId="77777777" w:rsidR="00C529A4" w:rsidRPr="00980F44" w:rsidRDefault="00C529A4" w:rsidP="00C529A4">
      <w:pPr>
        <w:pStyle w:val="titolo20"/>
        <w:rPr>
          <w:color w:val="002060"/>
        </w:rPr>
      </w:pPr>
      <w:r w:rsidRPr="00980F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13368921" w14:textId="77777777" w:rsidTr="00E35C8D">
        <w:tc>
          <w:tcPr>
            <w:tcW w:w="2200" w:type="dxa"/>
            <w:tcMar>
              <w:top w:w="20" w:type="dxa"/>
              <w:left w:w="20" w:type="dxa"/>
              <w:bottom w:w="20" w:type="dxa"/>
              <w:right w:w="20" w:type="dxa"/>
            </w:tcMar>
            <w:vAlign w:val="center"/>
            <w:hideMark/>
          </w:tcPr>
          <w:p w14:paraId="1C922EA4" w14:textId="77777777" w:rsidR="00C529A4" w:rsidRPr="00980F44" w:rsidRDefault="00C529A4" w:rsidP="00E35C8D">
            <w:pPr>
              <w:pStyle w:val="movimento"/>
              <w:rPr>
                <w:color w:val="002060"/>
              </w:rPr>
            </w:pPr>
            <w:r w:rsidRPr="00980F44">
              <w:rPr>
                <w:color w:val="002060"/>
              </w:rPr>
              <w:t>CICOTTO THOMAS</w:t>
            </w:r>
          </w:p>
        </w:tc>
        <w:tc>
          <w:tcPr>
            <w:tcW w:w="2200" w:type="dxa"/>
            <w:tcMar>
              <w:top w:w="20" w:type="dxa"/>
              <w:left w:w="20" w:type="dxa"/>
              <w:bottom w:w="20" w:type="dxa"/>
              <w:right w:w="20" w:type="dxa"/>
            </w:tcMar>
            <w:vAlign w:val="center"/>
            <w:hideMark/>
          </w:tcPr>
          <w:p w14:paraId="2F13FD0E" w14:textId="77777777" w:rsidR="00C529A4" w:rsidRPr="00980F44" w:rsidRDefault="00C529A4" w:rsidP="00E35C8D">
            <w:pPr>
              <w:pStyle w:val="movimento2"/>
              <w:rPr>
                <w:color w:val="002060"/>
              </w:rPr>
            </w:pPr>
            <w:r w:rsidRPr="00980F44">
              <w:rPr>
                <w:color w:val="002060"/>
              </w:rPr>
              <w:t xml:space="preserve">(ACLI AUDAX MONTECOSARO C5) </w:t>
            </w:r>
          </w:p>
        </w:tc>
        <w:tc>
          <w:tcPr>
            <w:tcW w:w="800" w:type="dxa"/>
            <w:tcMar>
              <w:top w:w="20" w:type="dxa"/>
              <w:left w:w="20" w:type="dxa"/>
              <w:bottom w:w="20" w:type="dxa"/>
              <w:right w:w="20" w:type="dxa"/>
            </w:tcMar>
            <w:vAlign w:val="center"/>
            <w:hideMark/>
          </w:tcPr>
          <w:p w14:paraId="2CDFD3C2"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1CB92DE" w14:textId="77777777" w:rsidR="00C529A4" w:rsidRPr="00980F44" w:rsidRDefault="00C529A4" w:rsidP="00E35C8D">
            <w:pPr>
              <w:pStyle w:val="movimento"/>
              <w:rPr>
                <w:color w:val="002060"/>
              </w:rPr>
            </w:pPr>
            <w:r w:rsidRPr="00980F44">
              <w:rPr>
                <w:color w:val="002060"/>
              </w:rPr>
              <w:t>MAGGIORI NICOLAS</w:t>
            </w:r>
          </w:p>
        </w:tc>
        <w:tc>
          <w:tcPr>
            <w:tcW w:w="2200" w:type="dxa"/>
            <w:tcMar>
              <w:top w:w="20" w:type="dxa"/>
              <w:left w:w="20" w:type="dxa"/>
              <w:bottom w:w="20" w:type="dxa"/>
              <w:right w:w="20" w:type="dxa"/>
            </w:tcMar>
            <w:vAlign w:val="center"/>
            <w:hideMark/>
          </w:tcPr>
          <w:p w14:paraId="19CE1CE0" w14:textId="77777777" w:rsidR="00C529A4" w:rsidRPr="00980F44" w:rsidRDefault="00C529A4" w:rsidP="00E35C8D">
            <w:pPr>
              <w:pStyle w:val="movimento2"/>
              <w:rPr>
                <w:color w:val="002060"/>
              </w:rPr>
            </w:pPr>
            <w:r w:rsidRPr="00980F44">
              <w:rPr>
                <w:color w:val="002060"/>
              </w:rPr>
              <w:t xml:space="preserve">(CHIARAVALLE FUTSAL) </w:t>
            </w:r>
          </w:p>
        </w:tc>
      </w:tr>
      <w:tr w:rsidR="00C529A4" w:rsidRPr="00980F44" w14:paraId="675A5F94" w14:textId="77777777" w:rsidTr="00E35C8D">
        <w:tc>
          <w:tcPr>
            <w:tcW w:w="2200" w:type="dxa"/>
            <w:tcMar>
              <w:top w:w="20" w:type="dxa"/>
              <w:left w:w="20" w:type="dxa"/>
              <w:bottom w:w="20" w:type="dxa"/>
              <w:right w:w="20" w:type="dxa"/>
            </w:tcMar>
            <w:vAlign w:val="center"/>
            <w:hideMark/>
          </w:tcPr>
          <w:p w14:paraId="2E3782F8" w14:textId="77777777" w:rsidR="00C529A4" w:rsidRPr="00980F44" w:rsidRDefault="00C529A4" w:rsidP="00E35C8D">
            <w:pPr>
              <w:pStyle w:val="movimento"/>
              <w:rPr>
                <w:color w:val="002060"/>
              </w:rPr>
            </w:pPr>
            <w:r w:rsidRPr="00980F44">
              <w:rPr>
                <w:color w:val="002060"/>
              </w:rPr>
              <w:lastRenderedPageBreak/>
              <w:t>ABBONATO MANUEL</w:t>
            </w:r>
          </w:p>
        </w:tc>
        <w:tc>
          <w:tcPr>
            <w:tcW w:w="2200" w:type="dxa"/>
            <w:tcMar>
              <w:top w:w="20" w:type="dxa"/>
              <w:left w:w="20" w:type="dxa"/>
              <w:bottom w:w="20" w:type="dxa"/>
              <w:right w:w="20" w:type="dxa"/>
            </w:tcMar>
            <w:vAlign w:val="center"/>
            <w:hideMark/>
          </w:tcPr>
          <w:p w14:paraId="22A81E9D" w14:textId="77777777" w:rsidR="00C529A4" w:rsidRPr="00980F44" w:rsidRDefault="00C529A4" w:rsidP="00E35C8D">
            <w:pPr>
              <w:pStyle w:val="movimento2"/>
              <w:rPr>
                <w:color w:val="002060"/>
              </w:rPr>
            </w:pPr>
            <w:r w:rsidRPr="00980F44">
              <w:rPr>
                <w:color w:val="002060"/>
              </w:rPr>
              <w:t xml:space="preserve">(MONTELUPONE CALCIO A 5) </w:t>
            </w:r>
          </w:p>
        </w:tc>
        <w:tc>
          <w:tcPr>
            <w:tcW w:w="800" w:type="dxa"/>
            <w:tcMar>
              <w:top w:w="20" w:type="dxa"/>
              <w:left w:w="20" w:type="dxa"/>
              <w:bottom w:w="20" w:type="dxa"/>
              <w:right w:w="20" w:type="dxa"/>
            </w:tcMar>
            <w:vAlign w:val="center"/>
            <w:hideMark/>
          </w:tcPr>
          <w:p w14:paraId="26AB418E"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2FEBA3B" w14:textId="77777777" w:rsidR="00C529A4" w:rsidRPr="00980F44" w:rsidRDefault="00C529A4" w:rsidP="00E35C8D">
            <w:pPr>
              <w:pStyle w:val="movimento"/>
              <w:rPr>
                <w:color w:val="002060"/>
              </w:rPr>
            </w:pPr>
            <w:r w:rsidRPr="00980F44">
              <w:rPr>
                <w:color w:val="002060"/>
              </w:rPr>
              <w:t>SPARAPANI TOMMASO</w:t>
            </w:r>
          </w:p>
        </w:tc>
        <w:tc>
          <w:tcPr>
            <w:tcW w:w="2200" w:type="dxa"/>
            <w:tcMar>
              <w:top w:w="20" w:type="dxa"/>
              <w:left w:w="20" w:type="dxa"/>
              <w:bottom w:w="20" w:type="dxa"/>
              <w:right w:w="20" w:type="dxa"/>
            </w:tcMar>
            <w:vAlign w:val="center"/>
            <w:hideMark/>
          </w:tcPr>
          <w:p w14:paraId="513B3483" w14:textId="77777777" w:rsidR="00C529A4" w:rsidRPr="00980F44" w:rsidRDefault="00C529A4" w:rsidP="00E35C8D">
            <w:pPr>
              <w:pStyle w:val="movimento2"/>
              <w:rPr>
                <w:color w:val="002060"/>
              </w:rPr>
            </w:pPr>
            <w:r w:rsidRPr="00980F44">
              <w:rPr>
                <w:color w:val="002060"/>
              </w:rPr>
              <w:t xml:space="preserve">(OSIMO FIVE) </w:t>
            </w:r>
          </w:p>
        </w:tc>
      </w:tr>
    </w:tbl>
    <w:p w14:paraId="11119061" w14:textId="77777777" w:rsidR="00C529A4" w:rsidRPr="00980F44" w:rsidRDefault="00C529A4" w:rsidP="00C529A4">
      <w:pPr>
        <w:pStyle w:val="titolo20"/>
        <w:rPr>
          <w:rFonts w:eastAsiaTheme="minorEastAsia"/>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22EC4D47" w14:textId="77777777" w:rsidTr="00E35C8D">
        <w:tc>
          <w:tcPr>
            <w:tcW w:w="2200" w:type="dxa"/>
            <w:tcMar>
              <w:top w:w="20" w:type="dxa"/>
              <w:left w:w="20" w:type="dxa"/>
              <w:bottom w:w="20" w:type="dxa"/>
              <w:right w:w="20" w:type="dxa"/>
            </w:tcMar>
            <w:vAlign w:val="center"/>
            <w:hideMark/>
          </w:tcPr>
          <w:p w14:paraId="69DC8405" w14:textId="77777777" w:rsidR="00C529A4" w:rsidRPr="00980F44" w:rsidRDefault="00C529A4" w:rsidP="00E35C8D">
            <w:pPr>
              <w:pStyle w:val="movimento"/>
              <w:rPr>
                <w:color w:val="002060"/>
              </w:rPr>
            </w:pPr>
            <w:r w:rsidRPr="00980F44">
              <w:rPr>
                <w:color w:val="002060"/>
              </w:rPr>
              <w:t>CARLONI FILIPPO</w:t>
            </w:r>
          </w:p>
        </w:tc>
        <w:tc>
          <w:tcPr>
            <w:tcW w:w="2200" w:type="dxa"/>
            <w:tcMar>
              <w:top w:w="20" w:type="dxa"/>
              <w:left w:w="20" w:type="dxa"/>
              <w:bottom w:w="20" w:type="dxa"/>
              <w:right w:w="20" w:type="dxa"/>
            </w:tcMar>
            <w:vAlign w:val="center"/>
            <w:hideMark/>
          </w:tcPr>
          <w:p w14:paraId="4BC1A927" w14:textId="77777777" w:rsidR="00C529A4" w:rsidRPr="00980F44" w:rsidRDefault="00C529A4" w:rsidP="00E35C8D">
            <w:pPr>
              <w:pStyle w:val="movimento2"/>
              <w:rPr>
                <w:color w:val="002060"/>
              </w:rPr>
            </w:pPr>
            <w:r w:rsidRPr="00980F44">
              <w:rPr>
                <w:color w:val="002060"/>
              </w:rPr>
              <w:t xml:space="preserve">(ACLI MANTOVANI CALCIO A 5) </w:t>
            </w:r>
          </w:p>
        </w:tc>
        <w:tc>
          <w:tcPr>
            <w:tcW w:w="800" w:type="dxa"/>
            <w:tcMar>
              <w:top w:w="20" w:type="dxa"/>
              <w:left w:w="20" w:type="dxa"/>
              <w:bottom w:w="20" w:type="dxa"/>
              <w:right w:w="20" w:type="dxa"/>
            </w:tcMar>
            <w:vAlign w:val="center"/>
            <w:hideMark/>
          </w:tcPr>
          <w:p w14:paraId="5F83283D"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5AB9BA7" w14:textId="77777777" w:rsidR="00C529A4" w:rsidRPr="00980F44" w:rsidRDefault="00C529A4" w:rsidP="00E35C8D">
            <w:pPr>
              <w:pStyle w:val="movimento"/>
              <w:rPr>
                <w:color w:val="002060"/>
              </w:rPr>
            </w:pPr>
            <w:r w:rsidRPr="00980F44">
              <w:rPr>
                <w:color w:val="002060"/>
              </w:rPr>
              <w:t>MBOW ADAMA</w:t>
            </w:r>
          </w:p>
        </w:tc>
        <w:tc>
          <w:tcPr>
            <w:tcW w:w="2200" w:type="dxa"/>
            <w:tcMar>
              <w:top w:w="20" w:type="dxa"/>
              <w:left w:w="20" w:type="dxa"/>
              <w:bottom w:w="20" w:type="dxa"/>
              <w:right w:w="20" w:type="dxa"/>
            </w:tcMar>
            <w:vAlign w:val="center"/>
            <w:hideMark/>
          </w:tcPr>
          <w:p w14:paraId="637F3A4B" w14:textId="77777777" w:rsidR="00C529A4" w:rsidRPr="00980F44" w:rsidRDefault="00C529A4" w:rsidP="00E35C8D">
            <w:pPr>
              <w:pStyle w:val="movimento2"/>
              <w:rPr>
                <w:color w:val="002060"/>
              </w:rPr>
            </w:pPr>
            <w:r w:rsidRPr="00980F44">
              <w:rPr>
                <w:color w:val="002060"/>
              </w:rPr>
              <w:t xml:space="preserve">(BORGOROSSO TOLENTINO) </w:t>
            </w:r>
          </w:p>
        </w:tc>
      </w:tr>
      <w:tr w:rsidR="00C529A4" w:rsidRPr="00980F44" w14:paraId="0ED97600" w14:textId="77777777" w:rsidTr="00E35C8D">
        <w:tc>
          <w:tcPr>
            <w:tcW w:w="2200" w:type="dxa"/>
            <w:tcMar>
              <w:top w:w="20" w:type="dxa"/>
              <w:left w:w="20" w:type="dxa"/>
              <w:bottom w:w="20" w:type="dxa"/>
              <w:right w:w="20" w:type="dxa"/>
            </w:tcMar>
            <w:vAlign w:val="center"/>
            <w:hideMark/>
          </w:tcPr>
          <w:p w14:paraId="5E5D6433" w14:textId="77777777" w:rsidR="00C529A4" w:rsidRPr="00980F44" w:rsidRDefault="00C529A4" w:rsidP="00E35C8D">
            <w:pPr>
              <w:pStyle w:val="movimento"/>
              <w:rPr>
                <w:color w:val="002060"/>
              </w:rPr>
            </w:pPr>
            <w:r w:rsidRPr="00980F44">
              <w:rPr>
                <w:color w:val="002060"/>
              </w:rPr>
              <w:t>CECCHINI MATTIA</w:t>
            </w:r>
          </w:p>
        </w:tc>
        <w:tc>
          <w:tcPr>
            <w:tcW w:w="2200" w:type="dxa"/>
            <w:tcMar>
              <w:top w:w="20" w:type="dxa"/>
              <w:left w:w="20" w:type="dxa"/>
              <w:bottom w:w="20" w:type="dxa"/>
              <w:right w:w="20" w:type="dxa"/>
            </w:tcMar>
            <w:vAlign w:val="center"/>
            <w:hideMark/>
          </w:tcPr>
          <w:p w14:paraId="3FD9D657" w14:textId="77777777" w:rsidR="00C529A4" w:rsidRPr="00980F44" w:rsidRDefault="00C529A4" w:rsidP="00E35C8D">
            <w:pPr>
              <w:pStyle w:val="movimento2"/>
              <w:rPr>
                <w:color w:val="002060"/>
              </w:rPr>
            </w:pPr>
            <w:r w:rsidRPr="00980F44">
              <w:rPr>
                <w:color w:val="002060"/>
              </w:rPr>
              <w:t xml:space="preserve">(CHIARAVALLE FUTSAL) </w:t>
            </w:r>
          </w:p>
        </w:tc>
        <w:tc>
          <w:tcPr>
            <w:tcW w:w="800" w:type="dxa"/>
            <w:tcMar>
              <w:top w:w="20" w:type="dxa"/>
              <w:left w:w="20" w:type="dxa"/>
              <w:bottom w:w="20" w:type="dxa"/>
              <w:right w:w="20" w:type="dxa"/>
            </w:tcMar>
            <w:vAlign w:val="center"/>
            <w:hideMark/>
          </w:tcPr>
          <w:p w14:paraId="23008AF8"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6E00AE2" w14:textId="77777777" w:rsidR="00C529A4" w:rsidRPr="00980F44" w:rsidRDefault="00C529A4" w:rsidP="00E35C8D">
            <w:pPr>
              <w:pStyle w:val="movimento"/>
              <w:rPr>
                <w:color w:val="002060"/>
              </w:rPr>
            </w:pPr>
            <w:r w:rsidRPr="00980F44">
              <w:rPr>
                <w:color w:val="002060"/>
              </w:rPr>
              <w:t>SABBATINI LUCA</w:t>
            </w:r>
          </w:p>
        </w:tc>
        <w:tc>
          <w:tcPr>
            <w:tcW w:w="2200" w:type="dxa"/>
            <w:tcMar>
              <w:top w:w="20" w:type="dxa"/>
              <w:left w:w="20" w:type="dxa"/>
              <w:bottom w:w="20" w:type="dxa"/>
              <w:right w:w="20" w:type="dxa"/>
            </w:tcMar>
            <w:vAlign w:val="center"/>
            <w:hideMark/>
          </w:tcPr>
          <w:p w14:paraId="3C0E622F" w14:textId="77777777" w:rsidR="00C529A4" w:rsidRPr="00980F44" w:rsidRDefault="00C529A4" w:rsidP="00E35C8D">
            <w:pPr>
              <w:pStyle w:val="movimento2"/>
              <w:rPr>
                <w:color w:val="002060"/>
              </w:rPr>
            </w:pPr>
            <w:r w:rsidRPr="00980F44">
              <w:rPr>
                <w:color w:val="002060"/>
              </w:rPr>
              <w:t xml:space="preserve">(CHIARAVALLE FUTSAL) </w:t>
            </w:r>
          </w:p>
        </w:tc>
      </w:tr>
      <w:tr w:rsidR="00C529A4" w:rsidRPr="00980F44" w14:paraId="071B3ACC" w14:textId="77777777" w:rsidTr="00E35C8D">
        <w:tc>
          <w:tcPr>
            <w:tcW w:w="2200" w:type="dxa"/>
            <w:tcMar>
              <w:top w:w="20" w:type="dxa"/>
              <w:left w:w="20" w:type="dxa"/>
              <w:bottom w:w="20" w:type="dxa"/>
              <w:right w:w="20" w:type="dxa"/>
            </w:tcMar>
            <w:vAlign w:val="center"/>
            <w:hideMark/>
          </w:tcPr>
          <w:p w14:paraId="47909812" w14:textId="77777777" w:rsidR="00C529A4" w:rsidRPr="00980F44" w:rsidRDefault="00C529A4" w:rsidP="00E35C8D">
            <w:pPr>
              <w:pStyle w:val="movimento"/>
              <w:rPr>
                <w:color w:val="002060"/>
              </w:rPr>
            </w:pPr>
            <w:r w:rsidRPr="00980F44">
              <w:rPr>
                <w:color w:val="002060"/>
              </w:rPr>
              <w:t>PERINI FRANCESCO</w:t>
            </w:r>
          </w:p>
        </w:tc>
        <w:tc>
          <w:tcPr>
            <w:tcW w:w="2200" w:type="dxa"/>
            <w:tcMar>
              <w:top w:w="20" w:type="dxa"/>
              <w:left w:w="20" w:type="dxa"/>
              <w:bottom w:w="20" w:type="dxa"/>
              <w:right w:w="20" w:type="dxa"/>
            </w:tcMar>
            <w:vAlign w:val="center"/>
            <w:hideMark/>
          </w:tcPr>
          <w:p w14:paraId="1126BB9D" w14:textId="77777777" w:rsidR="00C529A4" w:rsidRPr="00980F44" w:rsidRDefault="00C529A4" w:rsidP="00E35C8D">
            <w:pPr>
              <w:pStyle w:val="movimento2"/>
              <w:rPr>
                <w:color w:val="002060"/>
              </w:rPr>
            </w:pPr>
            <w:r w:rsidRPr="00980F44">
              <w:rPr>
                <w:color w:val="002060"/>
              </w:rPr>
              <w:t xml:space="preserve">(DINAMIS 1990) </w:t>
            </w:r>
          </w:p>
        </w:tc>
        <w:tc>
          <w:tcPr>
            <w:tcW w:w="800" w:type="dxa"/>
            <w:tcMar>
              <w:top w:w="20" w:type="dxa"/>
              <w:left w:w="20" w:type="dxa"/>
              <w:bottom w:w="20" w:type="dxa"/>
              <w:right w:w="20" w:type="dxa"/>
            </w:tcMar>
            <w:vAlign w:val="center"/>
            <w:hideMark/>
          </w:tcPr>
          <w:p w14:paraId="15F83E0B"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F70F4D3" w14:textId="77777777" w:rsidR="00C529A4" w:rsidRPr="00980F44" w:rsidRDefault="00C529A4" w:rsidP="00E35C8D">
            <w:pPr>
              <w:pStyle w:val="movimento"/>
              <w:rPr>
                <w:color w:val="002060"/>
              </w:rPr>
            </w:pPr>
            <w:r w:rsidRPr="00980F44">
              <w:rPr>
                <w:color w:val="002060"/>
              </w:rPr>
              <w:t>MAGI FRANCESCO</w:t>
            </w:r>
          </w:p>
        </w:tc>
        <w:tc>
          <w:tcPr>
            <w:tcW w:w="2200" w:type="dxa"/>
            <w:tcMar>
              <w:top w:w="20" w:type="dxa"/>
              <w:left w:w="20" w:type="dxa"/>
              <w:bottom w:w="20" w:type="dxa"/>
              <w:right w:w="20" w:type="dxa"/>
            </w:tcMar>
            <w:vAlign w:val="center"/>
            <w:hideMark/>
          </w:tcPr>
          <w:p w14:paraId="5B6D31C5" w14:textId="77777777" w:rsidR="00C529A4" w:rsidRPr="00980F44" w:rsidRDefault="00C529A4" w:rsidP="00E35C8D">
            <w:pPr>
              <w:pStyle w:val="movimento2"/>
              <w:rPr>
                <w:color w:val="002060"/>
              </w:rPr>
            </w:pPr>
            <w:r w:rsidRPr="00980F44">
              <w:rPr>
                <w:color w:val="002060"/>
              </w:rPr>
              <w:t xml:space="preserve">(ITALSERVICE C5) </w:t>
            </w:r>
          </w:p>
        </w:tc>
      </w:tr>
      <w:tr w:rsidR="00C529A4" w:rsidRPr="00980F44" w14:paraId="3326FC0F" w14:textId="77777777" w:rsidTr="00E35C8D">
        <w:tc>
          <w:tcPr>
            <w:tcW w:w="2200" w:type="dxa"/>
            <w:tcMar>
              <w:top w:w="20" w:type="dxa"/>
              <w:left w:w="20" w:type="dxa"/>
              <w:bottom w:w="20" w:type="dxa"/>
              <w:right w:w="20" w:type="dxa"/>
            </w:tcMar>
            <w:vAlign w:val="center"/>
            <w:hideMark/>
          </w:tcPr>
          <w:p w14:paraId="3AAB4AA0" w14:textId="77777777" w:rsidR="00C529A4" w:rsidRPr="00980F44" w:rsidRDefault="00C529A4" w:rsidP="00E35C8D">
            <w:pPr>
              <w:pStyle w:val="movimento"/>
              <w:rPr>
                <w:color w:val="002060"/>
              </w:rPr>
            </w:pPr>
            <w:r w:rsidRPr="00980F44">
              <w:rPr>
                <w:color w:val="002060"/>
              </w:rPr>
              <w:t>PISTOIA MATTIA</w:t>
            </w:r>
          </w:p>
        </w:tc>
        <w:tc>
          <w:tcPr>
            <w:tcW w:w="2200" w:type="dxa"/>
            <w:tcMar>
              <w:top w:w="20" w:type="dxa"/>
              <w:left w:w="20" w:type="dxa"/>
              <w:bottom w:w="20" w:type="dxa"/>
              <w:right w:w="20" w:type="dxa"/>
            </w:tcMar>
            <w:vAlign w:val="center"/>
            <w:hideMark/>
          </w:tcPr>
          <w:p w14:paraId="585A9D89" w14:textId="77777777" w:rsidR="00C529A4" w:rsidRPr="00980F44" w:rsidRDefault="00C529A4" w:rsidP="00E35C8D">
            <w:pPr>
              <w:pStyle w:val="movimento2"/>
              <w:rPr>
                <w:color w:val="002060"/>
              </w:rPr>
            </w:pPr>
            <w:r w:rsidRPr="00980F44">
              <w:rPr>
                <w:color w:val="002060"/>
              </w:rPr>
              <w:t xml:space="preserve">(ITALSERVICE C5) </w:t>
            </w:r>
          </w:p>
        </w:tc>
        <w:tc>
          <w:tcPr>
            <w:tcW w:w="800" w:type="dxa"/>
            <w:tcMar>
              <w:top w:w="20" w:type="dxa"/>
              <w:left w:w="20" w:type="dxa"/>
              <w:bottom w:w="20" w:type="dxa"/>
              <w:right w:w="20" w:type="dxa"/>
            </w:tcMar>
            <w:vAlign w:val="center"/>
            <w:hideMark/>
          </w:tcPr>
          <w:p w14:paraId="275A8090"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602EE73" w14:textId="77777777" w:rsidR="00C529A4" w:rsidRPr="00980F44" w:rsidRDefault="00C529A4" w:rsidP="00E35C8D">
            <w:pPr>
              <w:pStyle w:val="movimento"/>
              <w:rPr>
                <w:color w:val="002060"/>
              </w:rPr>
            </w:pPr>
            <w:r w:rsidRPr="00980F44">
              <w:rPr>
                <w:color w:val="002060"/>
              </w:rPr>
              <w:t>CHIACCHIERA ALESSANDRO</w:t>
            </w:r>
          </w:p>
        </w:tc>
        <w:tc>
          <w:tcPr>
            <w:tcW w:w="2200" w:type="dxa"/>
            <w:tcMar>
              <w:top w:w="20" w:type="dxa"/>
              <w:left w:w="20" w:type="dxa"/>
              <w:bottom w:w="20" w:type="dxa"/>
              <w:right w:w="20" w:type="dxa"/>
            </w:tcMar>
            <w:vAlign w:val="center"/>
            <w:hideMark/>
          </w:tcPr>
          <w:p w14:paraId="49829F52" w14:textId="77777777" w:rsidR="00C529A4" w:rsidRPr="00980F44" w:rsidRDefault="00C529A4" w:rsidP="00E35C8D">
            <w:pPr>
              <w:pStyle w:val="movimento2"/>
              <w:rPr>
                <w:color w:val="002060"/>
              </w:rPr>
            </w:pPr>
            <w:r w:rsidRPr="00980F44">
              <w:rPr>
                <w:color w:val="002060"/>
              </w:rPr>
              <w:t xml:space="preserve">(MONTELUPONE CALCIO A 5) </w:t>
            </w:r>
          </w:p>
        </w:tc>
      </w:tr>
      <w:tr w:rsidR="00C529A4" w:rsidRPr="00980F44" w14:paraId="68225A58" w14:textId="77777777" w:rsidTr="00E35C8D">
        <w:tc>
          <w:tcPr>
            <w:tcW w:w="2200" w:type="dxa"/>
            <w:tcMar>
              <w:top w:w="20" w:type="dxa"/>
              <w:left w:w="20" w:type="dxa"/>
              <w:bottom w:w="20" w:type="dxa"/>
              <w:right w:w="20" w:type="dxa"/>
            </w:tcMar>
            <w:vAlign w:val="center"/>
            <w:hideMark/>
          </w:tcPr>
          <w:p w14:paraId="79A09B2B" w14:textId="77777777" w:rsidR="00C529A4" w:rsidRPr="00980F44" w:rsidRDefault="00C529A4" w:rsidP="00E35C8D">
            <w:pPr>
              <w:pStyle w:val="movimento"/>
              <w:rPr>
                <w:color w:val="002060"/>
              </w:rPr>
            </w:pPr>
            <w:r w:rsidRPr="00980F44">
              <w:rPr>
                <w:color w:val="002060"/>
              </w:rPr>
              <w:t>GIACOMELLI MATTEO</w:t>
            </w:r>
          </w:p>
        </w:tc>
        <w:tc>
          <w:tcPr>
            <w:tcW w:w="2200" w:type="dxa"/>
            <w:tcMar>
              <w:top w:w="20" w:type="dxa"/>
              <w:left w:w="20" w:type="dxa"/>
              <w:bottom w:w="20" w:type="dxa"/>
              <w:right w:w="20" w:type="dxa"/>
            </w:tcMar>
            <w:vAlign w:val="center"/>
            <w:hideMark/>
          </w:tcPr>
          <w:p w14:paraId="216DCB04" w14:textId="77777777" w:rsidR="00C529A4" w:rsidRPr="00980F44" w:rsidRDefault="00C529A4" w:rsidP="00E35C8D">
            <w:pPr>
              <w:pStyle w:val="movimento2"/>
              <w:rPr>
                <w:color w:val="002060"/>
              </w:rPr>
            </w:pPr>
            <w:r w:rsidRPr="00980F44">
              <w:rPr>
                <w:color w:val="002060"/>
              </w:rPr>
              <w:t xml:space="preserve">(MONTELUPONE CALCIO A 5) </w:t>
            </w:r>
          </w:p>
        </w:tc>
        <w:tc>
          <w:tcPr>
            <w:tcW w:w="800" w:type="dxa"/>
            <w:tcMar>
              <w:top w:w="20" w:type="dxa"/>
              <w:left w:w="20" w:type="dxa"/>
              <w:bottom w:w="20" w:type="dxa"/>
              <w:right w:w="20" w:type="dxa"/>
            </w:tcMar>
            <w:vAlign w:val="center"/>
            <w:hideMark/>
          </w:tcPr>
          <w:p w14:paraId="0C121ED0"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E34DA8B" w14:textId="77777777" w:rsidR="00C529A4" w:rsidRPr="00980F44" w:rsidRDefault="00C529A4" w:rsidP="00E35C8D">
            <w:pPr>
              <w:pStyle w:val="movimento"/>
              <w:rPr>
                <w:color w:val="002060"/>
              </w:rPr>
            </w:pPr>
            <w:r w:rsidRPr="00980F44">
              <w:rPr>
                <w:color w:val="002060"/>
              </w:rPr>
              <w:t>CAPRA EDOARDO</w:t>
            </w:r>
          </w:p>
        </w:tc>
        <w:tc>
          <w:tcPr>
            <w:tcW w:w="2200" w:type="dxa"/>
            <w:tcMar>
              <w:top w:w="20" w:type="dxa"/>
              <w:left w:w="20" w:type="dxa"/>
              <w:bottom w:w="20" w:type="dxa"/>
              <w:right w:w="20" w:type="dxa"/>
            </w:tcMar>
            <w:vAlign w:val="center"/>
            <w:hideMark/>
          </w:tcPr>
          <w:p w14:paraId="3CB0DD30" w14:textId="77777777" w:rsidR="00C529A4" w:rsidRPr="00980F44" w:rsidRDefault="00C529A4" w:rsidP="00E35C8D">
            <w:pPr>
              <w:pStyle w:val="movimento2"/>
              <w:rPr>
                <w:color w:val="002060"/>
              </w:rPr>
            </w:pPr>
            <w:r w:rsidRPr="00980F44">
              <w:rPr>
                <w:color w:val="002060"/>
              </w:rPr>
              <w:t xml:space="preserve">(POL.CAGLI SPORT ASSOCIATI) </w:t>
            </w:r>
          </w:p>
        </w:tc>
      </w:tr>
      <w:tr w:rsidR="00C529A4" w:rsidRPr="00980F44" w14:paraId="0A1ABFB2" w14:textId="77777777" w:rsidTr="00E35C8D">
        <w:tc>
          <w:tcPr>
            <w:tcW w:w="2200" w:type="dxa"/>
            <w:tcMar>
              <w:top w:w="20" w:type="dxa"/>
              <w:left w:w="20" w:type="dxa"/>
              <w:bottom w:w="20" w:type="dxa"/>
              <w:right w:w="20" w:type="dxa"/>
            </w:tcMar>
            <w:vAlign w:val="center"/>
            <w:hideMark/>
          </w:tcPr>
          <w:p w14:paraId="08F0CEFE" w14:textId="77777777" w:rsidR="00C529A4" w:rsidRPr="00980F44" w:rsidRDefault="00C529A4" w:rsidP="00E35C8D">
            <w:pPr>
              <w:pStyle w:val="movimento"/>
              <w:rPr>
                <w:color w:val="002060"/>
              </w:rPr>
            </w:pPr>
            <w:r w:rsidRPr="00980F44">
              <w:rPr>
                <w:color w:val="002060"/>
              </w:rPr>
              <w:t>COMODI GABRIELE</w:t>
            </w:r>
          </w:p>
        </w:tc>
        <w:tc>
          <w:tcPr>
            <w:tcW w:w="2200" w:type="dxa"/>
            <w:tcMar>
              <w:top w:w="20" w:type="dxa"/>
              <w:left w:w="20" w:type="dxa"/>
              <w:bottom w:w="20" w:type="dxa"/>
              <w:right w:w="20" w:type="dxa"/>
            </w:tcMar>
            <w:vAlign w:val="center"/>
            <w:hideMark/>
          </w:tcPr>
          <w:p w14:paraId="1941A4C4" w14:textId="77777777" w:rsidR="00C529A4" w:rsidRPr="00980F44" w:rsidRDefault="00C529A4" w:rsidP="00E35C8D">
            <w:pPr>
              <w:pStyle w:val="movimento2"/>
              <w:rPr>
                <w:color w:val="002060"/>
              </w:rPr>
            </w:pPr>
            <w:r w:rsidRPr="00980F44">
              <w:rPr>
                <w:color w:val="002060"/>
              </w:rPr>
              <w:t xml:space="preserve">(REAL FABRIANO) </w:t>
            </w:r>
          </w:p>
        </w:tc>
        <w:tc>
          <w:tcPr>
            <w:tcW w:w="800" w:type="dxa"/>
            <w:tcMar>
              <w:top w:w="20" w:type="dxa"/>
              <w:left w:w="20" w:type="dxa"/>
              <w:bottom w:w="20" w:type="dxa"/>
              <w:right w:w="20" w:type="dxa"/>
            </w:tcMar>
            <w:vAlign w:val="center"/>
            <w:hideMark/>
          </w:tcPr>
          <w:p w14:paraId="065AB96A"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187D28D"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2A54A28" w14:textId="77777777" w:rsidR="00C529A4" w:rsidRPr="00980F44" w:rsidRDefault="00C529A4" w:rsidP="00E35C8D">
            <w:pPr>
              <w:pStyle w:val="movimento2"/>
              <w:rPr>
                <w:color w:val="002060"/>
              </w:rPr>
            </w:pPr>
            <w:r w:rsidRPr="00980F44">
              <w:rPr>
                <w:color w:val="002060"/>
              </w:rPr>
              <w:t> </w:t>
            </w:r>
          </w:p>
        </w:tc>
      </w:tr>
    </w:tbl>
    <w:p w14:paraId="3F38B700" w14:textId="77777777" w:rsidR="00C529A4" w:rsidRPr="00980F44" w:rsidRDefault="00C529A4" w:rsidP="00C529A4">
      <w:pPr>
        <w:pStyle w:val="titolo10"/>
        <w:rPr>
          <w:rFonts w:eastAsiaTheme="minorEastAsia"/>
          <w:color w:val="002060"/>
        </w:rPr>
      </w:pPr>
      <w:r w:rsidRPr="00980F44">
        <w:rPr>
          <w:color w:val="002060"/>
        </w:rPr>
        <w:t xml:space="preserve">GARE DEL 6/10/2024 </w:t>
      </w:r>
    </w:p>
    <w:p w14:paraId="7DD162B3" w14:textId="77777777" w:rsidR="00C529A4" w:rsidRPr="00980F44" w:rsidRDefault="00C529A4" w:rsidP="00C529A4">
      <w:pPr>
        <w:pStyle w:val="titolo7a"/>
        <w:rPr>
          <w:color w:val="002060"/>
        </w:rPr>
      </w:pPr>
      <w:r w:rsidRPr="00980F44">
        <w:rPr>
          <w:color w:val="002060"/>
        </w:rPr>
        <w:t xml:space="preserve">PROVVEDIMENTI DISCIPLINARI </w:t>
      </w:r>
    </w:p>
    <w:p w14:paraId="64C455DA" w14:textId="77777777" w:rsidR="00C529A4" w:rsidRPr="00980F44" w:rsidRDefault="00C529A4" w:rsidP="00C529A4">
      <w:pPr>
        <w:pStyle w:val="titolo7b0"/>
        <w:rPr>
          <w:color w:val="002060"/>
        </w:rPr>
      </w:pPr>
      <w:r w:rsidRPr="00980F44">
        <w:rPr>
          <w:color w:val="002060"/>
        </w:rPr>
        <w:t xml:space="preserve">In base alle risultanze degli atti ufficiali sono state deliberate le seguenti sanzioni disciplinari. </w:t>
      </w:r>
    </w:p>
    <w:p w14:paraId="5B1E6A87" w14:textId="77777777" w:rsidR="00C529A4" w:rsidRPr="00980F44" w:rsidRDefault="00C529A4" w:rsidP="00C529A4">
      <w:pPr>
        <w:pStyle w:val="titolo30"/>
        <w:rPr>
          <w:color w:val="002060"/>
        </w:rPr>
      </w:pPr>
      <w:r w:rsidRPr="00980F44">
        <w:rPr>
          <w:color w:val="002060"/>
        </w:rPr>
        <w:t xml:space="preserve">ALLENATORI </w:t>
      </w:r>
    </w:p>
    <w:p w14:paraId="38E9B12F" w14:textId="77777777" w:rsidR="00C529A4" w:rsidRPr="00980F44" w:rsidRDefault="00C529A4" w:rsidP="00C529A4">
      <w:pPr>
        <w:pStyle w:val="titolo20"/>
        <w:rPr>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4217DA88" w14:textId="77777777" w:rsidTr="00E35C8D">
        <w:tc>
          <w:tcPr>
            <w:tcW w:w="2200" w:type="dxa"/>
            <w:tcMar>
              <w:top w:w="20" w:type="dxa"/>
              <w:left w:w="20" w:type="dxa"/>
              <w:bottom w:w="20" w:type="dxa"/>
              <w:right w:w="20" w:type="dxa"/>
            </w:tcMar>
            <w:vAlign w:val="center"/>
            <w:hideMark/>
          </w:tcPr>
          <w:p w14:paraId="783F2060" w14:textId="77777777" w:rsidR="00C529A4" w:rsidRPr="00980F44" w:rsidRDefault="00C529A4" w:rsidP="00E35C8D">
            <w:pPr>
              <w:pStyle w:val="movimento"/>
              <w:rPr>
                <w:color w:val="002060"/>
              </w:rPr>
            </w:pPr>
            <w:r w:rsidRPr="00980F44">
              <w:rPr>
                <w:color w:val="002060"/>
              </w:rPr>
              <w:t>MECARELLI VINCENZO</w:t>
            </w:r>
          </w:p>
        </w:tc>
        <w:tc>
          <w:tcPr>
            <w:tcW w:w="2200" w:type="dxa"/>
            <w:tcMar>
              <w:top w:w="20" w:type="dxa"/>
              <w:left w:w="20" w:type="dxa"/>
              <w:bottom w:w="20" w:type="dxa"/>
              <w:right w:w="20" w:type="dxa"/>
            </w:tcMar>
            <w:vAlign w:val="center"/>
            <w:hideMark/>
          </w:tcPr>
          <w:p w14:paraId="28CA0DF2" w14:textId="77777777" w:rsidR="00C529A4" w:rsidRPr="00980F44" w:rsidRDefault="00C529A4" w:rsidP="00E35C8D">
            <w:pPr>
              <w:pStyle w:val="movimento2"/>
              <w:rPr>
                <w:color w:val="002060"/>
              </w:rPr>
            </w:pPr>
            <w:r w:rsidRPr="00980F44">
              <w:rPr>
                <w:color w:val="002060"/>
              </w:rPr>
              <w:t xml:space="preserve">(CSI GAUDIO) </w:t>
            </w:r>
          </w:p>
        </w:tc>
        <w:tc>
          <w:tcPr>
            <w:tcW w:w="800" w:type="dxa"/>
            <w:tcMar>
              <w:top w:w="20" w:type="dxa"/>
              <w:left w:w="20" w:type="dxa"/>
              <w:bottom w:w="20" w:type="dxa"/>
              <w:right w:w="20" w:type="dxa"/>
            </w:tcMar>
            <w:vAlign w:val="center"/>
            <w:hideMark/>
          </w:tcPr>
          <w:p w14:paraId="6A85B52F"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684B5BA"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C3C5864" w14:textId="77777777" w:rsidR="00C529A4" w:rsidRPr="00980F44" w:rsidRDefault="00C529A4" w:rsidP="00E35C8D">
            <w:pPr>
              <w:pStyle w:val="movimento2"/>
              <w:rPr>
                <w:color w:val="002060"/>
              </w:rPr>
            </w:pPr>
            <w:r w:rsidRPr="00980F44">
              <w:rPr>
                <w:color w:val="002060"/>
              </w:rPr>
              <w:t> </w:t>
            </w:r>
          </w:p>
        </w:tc>
      </w:tr>
    </w:tbl>
    <w:p w14:paraId="282763F5" w14:textId="77777777" w:rsidR="00C529A4" w:rsidRPr="00980F44" w:rsidRDefault="00C529A4" w:rsidP="00C529A4">
      <w:pPr>
        <w:pStyle w:val="titolo30"/>
        <w:rPr>
          <w:rFonts w:eastAsiaTheme="minorEastAsia"/>
          <w:color w:val="002060"/>
        </w:rPr>
      </w:pPr>
      <w:r w:rsidRPr="00980F44">
        <w:rPr>
          <w:color w:val="002060"/>
        </w:rPr>
        <w:t xml:space="preserve">CALCIATORI NON ESPULSI </w:t>
      </w:r>
    </w:p>
    <w:p w14:paraId="0A326B99" w14:textId="77777777" w:rsidR="00C529A4" w:rsidRPr="00980F44" w:rsidRDefault="00C529A4" w:rsidP="00C529A4">
      <w:pPr>
        <w:pStyle w:val="titolo20"/>
        <w:rPr>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2ACAD21C" w14:textId="77777777" w:rsidTr="00E35C8D">
        <w:tc>
          <w:tcPr>
            <w:tcW w:w="2200" w:type="dxa"/>
            <w:tcMar>
              <w:top w:w="20" w:type="dxa"/>
              <w:left w:w="20" w:type="dxa"/>
              <w:bottom w:w="20" w:type="dxa"/>
              <w:right w:w="20" w:type="dxa"/>
            </w:tcMar>
            <w:vAlign w:val="center"/>
            <w:hideMark/>
          </w:tcPr>
          <w:p w14:paraId="4B568BE5" w14:textId="77777777" w:rsidR="00C529A4" w:rsidRPr="00980F44" w:rsidRDefault="00C529A4" w:rsidP="00E35C8D">
            <w:pPr>
              <w:pStyle w:val="movimento"/>
              <w:rPr>
                <w:color w:val="002060"/>
              </w:rPr>
            </w:pPr>
            <w:r w:rsidRPr="00980F44">
              <w:rPr>
                <w:color w:val="002060"/>
              </w:rPr>
              <w:t>D ANNUNZIO DANIELE</w:t>
            </w:r>
          </w:p>
        </w:tc>
        <w:tc>
          <w:tcPr>
            <w:tcW w:w="2200" w:type="dxa"/>
            <w:tcMar>
              <w:top w:w="20" w:type="dxa"/>
              <w:left w:w="20" w:type="dxa"/>
              <w:bottom w:w="20" w:type="dxa"/>
              <w:right w:w="20" w:type="dxa"/>
            </w:tcMar>
            <w:vAlign w:val="center"/>
            <w:hideMark/>
          </w:tcPr>
          <w:p w14:paraId="5241BCB0" w14:textId="77777777" w:rsidR="00C529A4" w:rsidRPr="00980F44" w:rsidRDefault="00C529A4" w:rsidP="00E35C8D">
            <w:pPr>
              <w:pStyle w:val="movimento2"/>
              <w:rPr>
                <w:color w:val="002060"/>
              </w:rPr>
            </w:pPr>
            <w:r w:rsidRPr="00980F44">
              <w:rPr>
                <w:color w:val="002060"/>
              </w:rPr>
              <w:t xml:space="preserve">(FUTSAL VIRE GEOSISTEM ASD) </w:t>
            </w:r>
          </w:p>
        </w:tc>
        <w:tc>
          <w:tcPr>
            <w:tcW w:w="800" w:type="dxa"/>
            <w:tcMar>
              <w:top w:w="20" w:type="dxa"/>
              <w:left w:w="20" w:type="dxa"/>
              <w:bottom w:w="20" w:type="dxa"/>
              <w:right w:w="20" w:type="dxa"/>
            </w:tcMar>
            <w:vAlign w:val="center"/>
            <w:hideMark/>
          </w:tcPr>
          <w:p w14:paraId="3EF08660"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C5FF3EF" w14:textId="77777777" w:rsidR="00C529A4" w:rsidRPr="00980F44" w:rsidRDefault="00C529A4" w:rsidP="00E35C8D">
            <w:pPr>
              <w:pStyle w:val="movimento"/>
              <w:rPr>
                <w:color w:val="002060"/>
              </w:rPr>
            </w:pPr>
            <w:r w:rsidRPr="00980F44">
              <w:rPr>
                <w:color w:val="002060"/>
              </w:rPr>
              <w:t>FIORETTI LUCA</w:t>
            </w:r>
          </w:p>
        </w:tc>
        <w:tc>
          <w:tcPr>
            <w:tcW w:w="2200" w:type="dxa"/>
            <w:tcMar>
              <w:top w:w="20" w:type="dxa"/>
              <w:left w:w="20" w:type="dxa"/>
              <w:bottom w:w="20" w:type="dxa"/>
              <w:right w:w="20" w:type="dxa"/>
            </w:tcMar>
            <w:vAlign w:val="center"/>
            <w:hideMark/>
          </w:tcPr>
          <w:p w14:paraId="781DD03E" w14:textId="77777777" w:rsidR="00C529A4" w:rsidRPr="00980F44" w:rsidRDefault="00C529A4" w:rsidP="00E35C8D">
            <w:pPr>
              <w:pStyle w:val="movimento2"/>
              <w:rPr>
                <w:color w:val="002060"/>
              </w:rPr>
            </w:pPr>
            <w:r w:rsidRPr="00980F44">
              <w:rPr>
                <w:color w:val="002060"/>
              </w:rPr>
              <w:t xml:space="preserve">(POL. SPORT COMMUNICATION) </w:t>
            </w:r>
          </w:p>
        </w:tc>
      </w:tr>
    </w:tbl>
    <w:p w14:paraId="41EB521D" w14:textId="77777777" w:rsidR="00C529A4" w:rsidRDefault="00C529A4" w:rsidP="00C529A4">
      <w:pPr>
        <w:pStyle w:val="breakline"/>
        <w:rPr>
          <w:color w:val="002060"/>
        </w:rPr>
      </w:pPr>
    </w:p>
    <w:p w14:paraId="7BBA097C" w14:textId="77777777" w:rsidR="00C529A4" w:rsidRPr="00783D73" w:rsidRDefault="00C529A4" w:rsidP="00C529A4">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2B0AC9EB" w14:textId="77777777" w:rsidR="00C529A4" w:rsidRPr="00783D73" w:rsidRDefault="00C529A4" w:rsidP="00C529A4">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57F0F730" w14:textId="77777777" w:rsidR="00C529A4" w:rsidRPr="00980F44" w:rsidRDefault="00C529A4" w:rsidP="00C529A4">
      <w:pPr>
        <w:pStyle w:val="breakline"/>
        <w:rPr>
          <w:rFonts w:eastAsiaTheme="minorEastAsia"/>
          <w:color w:val="002060"/>
        </w:rPr>
      </w:pPr>
    </w:p>
    <w:p w14:paraId="5247DCD4" w14:textId="77777777" w:rsidR="00C529A4" w:rsidRPr="00980F44" w:rsidRDefault="00C529A4" w:rsidP="00C529A4">
      <w:pPr>
        <w:pStyle w:val="titoloprinc0"/>
        <w:rPr>
          <w:color w:val="002060"/>
        </w:rPr>
      </w:pPr>
      <w:r w:rsidRPr="00980F44">
        <w:rPr>
          <w:color w:val="002060"/>
        </w:rPr>
        <w:t>CLASSIFICA</w:t>
      </w:r>
    </w:p>
    <w:p w14:paraId="29EF9C8A" w14:textId="77777777" w:rsidR="00C529A4" w:rsidRPr="00980F44" w:rsidRDefault="00C529A4" w:rsidP="00C529A4">
      <w:pPr>
        <w:pStyle w:val="breakline"/>
        <w:rPr>
          <w:color w:val="002060"/>
        </w:rPr>
      </w:pPr>
    </w:p>
    <w:p w14:paraId="685526B5" w14:textId="77777777" w:rsidR="00C529A4" w:rsidRPr="00980F44" w:rsidRDefault="00C529A4" w:rsidP="00C529A4">
      <w:pPr>
        <w:pStyle w:val="breakline"/>
        <w:rPr>
          <w:color w:val="002060"/>
        </w:rPr>
      </w:pPr>
    </w:p>
    <w:p w14:paraId="25BAE005" w14:textId="77777777" w:rsidR="00C529A4" w:rsidRPr="00980F44" w:rsidRDefault="00C529A4" w:rsidP="00C529A4">
      <w:pPr>
        <w:pStyle w:val="sottotitolocampionato10"/>
        <w:rPr>
          <w:color w:val="002060"/>
        </w:rPr>
      </w:pPr>
      <w:r w:rsidRPr="00980F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3DA781C0"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0F9BC"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95393"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3803AB"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1AC17"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39039"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0B872"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0A9CE"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F2D1D"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26CE1"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7C82F" w14:textId="77777777" w:rsidR="00C529A4" w:rsidRPr="00980F44" w:rsidRDefault="00C529A4" w:rsidP="00E35C8D">
            <w:pPr>
              <w:pStyle w:val="headertabella0"/>
              <w:rPr>
                <w:color w:val="002060"/>
              </w:rPr>
            </w:pPr>
            <w:r w:rsidRPr="00980F44">
              <w:rPr>
                <w:color w:val="002060"/>
              </w:rPr>
              <w:t>PE</w:t>
            </w:r>
          </w:p>
        </w:tc>
      </w:tr>
      <w:tr w:rsidR="00C529A4" w:rsidRPr="00980F44" w14:paraId="542707D2"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2971F3" w14:textId="77777777" w:rsidR="00C529A4" w:rsidRPr="00980F44" w:rsidRDefault="00C529A4" w:rsidP="00E35C8D">
            <w:pPr>
              <w:pStyle w:val="rowtabella0"/>
              <w:rPr>
                <w:color w:val="002060"/>
              </w:rPr>
            </w:pPr>
            <w:r w:rsidRPr="00980F4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550E3"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D1DF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325D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F307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27DF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79D43" w14:textId="77777777" w:rsidR="00C529A4" w:rsidRPr="00980F44" w:rsidRDefault="00C529A4" w:rsidP="00E35C8D">
            <w:pPr>
              <w:pStyle w:val="rowtabella0"/>
              <w:jc w:val="center"/>
              <w:rPr>
                <w:color w:val="002060"/>
              </w:rPr>
            </w:pPr>
            <w:r w:rsidRPr="00980F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8EB15"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F5302"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0270D" w14:textId="77777777" w:rsidR="00C529A4" w:rsidRPr="00980F44" w:rsidRDefault="00C529A4" w:rsidP="00E35C8D">
            <w:pPr>
              <w:pStyle w:val="rowtabella0"/>
              <w:jc w:val="center"/>
              <w:rPr>
                <w:color w:val="002060"/>
              </w:rPr>
            </w:pPr>
            <w:r w:rsidRPr="00980F44">
              <w:rPr>
                <w:color w:val="002060"/>
              </w:rPr>
              <w:t>0</w:t>
            </w:r>
          </w:p>
        </w:tc>
      </w:tr>
      <w:tr w:rsidR="00C529A4" w:rsidRPr="00980F44" w14:paraId="08B0247B"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63E4EB" w14:textId="77777777" w:rsidR="00C529A4" w:rsidRPr="00980F44" w:rsidRDefault="00C529A4" w:rsidP="00E35C8D">
            <w:pPr>
              <w:pStyle w:val="rowtabella0"/>
              <w:rPr>
                <w:color w:val="002060"/>
              </w:rPr>
            </w:pPr>
            <w:r w:rsidRPr="00980F44">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FF36"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8D9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BAA13"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86FC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5B73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32F45"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45ED"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C8977"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25128" w14:textId="77777777" w:rsidR="00C529A4" w:rsidRPr="00980F44" w:rsidRDefault="00C529A4" w:rsidP="00E35C8D">
            <w:pPr>
              <w:pStyle w:val="rowtabella0"/>
              <w:jc w:val="center"/>
              <w:rPr>
                <w:color w:val="002060"/>
              </w:rPr>
            </w:pPr>
            <w:r w:rsidRPr="00980F44">
              <w:rPr>
                <w:color w:val="002060"/>
              </w:rPr>
              <w:t>0</w:t>
            </w:r>
          </w:p>
        </w:tc>
      </w:tr>
      <w:tr w:rsidR="00C529A4" w:rsidRPr="00980F44" w14:paraId="3872837C"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7437F5" w14:textId="77777777" w:rsidR="00C529A4" w:rsidRPr="00980F44" w:rsidRDefault="00C529A4" w:rsidP="00E35C8D">
            <w:pPr>
              <w:pStyle w:val="rowtabella0"/>
              <w:rPr>
                <w:color w:val="002060"/>
              </w:rPr>
            </w:pPr>
            <w:r w:rsidRPr="00980F4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39176"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0457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4D74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3360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C7AB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CA61C" w14:textId="77777777" w:rsidR="00C529A4" w:rsidRPr="00980F44" w:rsidRDefault="00C529A4" w:rsidP="00E35C8D">
            <w:pPr>
              <w:pStyle w:val="rowtabella0"/>
              <w:jc w:val="center"/>
              <w:rPr>
                <w:color w:val="002060"/>
              </w:rPr>
            </w:pPr>
            <w:r w:rsidRPr="00980F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D3BBD"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9AB03"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2548E" w14:textId="77777777" w:rsidR="00C529A4" w:rsidRPr="00980F44" w:rsidRDefault="00C529A4" w:rsidP="00E35C8D">
            <w:pPr>
              <w:pStyle w:val="rowtabella0"/>
              <w:jc w:val="center"/>
              <w:rPr>
                <w:color w:val="002060"/>
              </w:rPr>
            </w:pPr>
            <w:r w:rsidRPr="00980F44">
              <w:rPr>
                <w:color w:val="002060"/>
              </w:rPr>
              <w:t>0</w:t>
            </w:r>
          </w:p>
        </w:tc>
      </w:tr>
      <w:tr w:rsidR="00C529A4" w:rsidRPr="00980F44" w14:paraId="1FB4DE62"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AF2DB" w14:textId="77777777" w:rsidR="00C529A4" w:rsidRPr="00980F44" w:rsidRDefault="00C529A4" w:rsidP="00E35C8D">
            <w:pPr>
              <w:pStyle w:val="rowtabella0"/>
              <w:rPr>
                <w:color w:val="002060"/>
                <w:lang w:val="es-ES"/>
              </w:rPr>
            </w:pPr>
            <w:r w:rsidRPr="00980F4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387FD"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4B2E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F1D88"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CC24C"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B9E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7642F"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238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FF89"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B1BC4" w14:textId="77777777" w:rsidR="00C529A4" w:rsidRPr="00980F44" w:rsidRDefault="00C529A4" w:rsidP="00E35C8D">
            <w:pPr>
              <w:pStyle w:val="rowtabella0"/>
              <w:jc w:val="center"/>
              <w:rPr>
                <w:color w:val="002060"/>
              </w:rPr>
            </w:pPr>
            <w:r w:rsidRPr="00980F44">
              <w:rPr>
                <w:color w:val="002060"/>
              </w:rPr>
              <w:t>0</w:t>
            </w:r>
          </w:p>
        </w:tc>
      </w:tr>
      <w:tr w:rsidR="00C529A4" w:rsidRPr="00980F44" w14:paraId="076AAD9F"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C42792" w14:textId="77777777" w:rsidR="00C529A4" w:rsidRPr="00980F44" w:rsidRDefault="00C529A4" w:rsidP="00E35C8D">
            <w:pPr>
              <w:pStyle w:val="rowtabella0"/>
              <w:rPr>
                <w:color w:val="002060"/>
              </w:rPr>
            </w:pPr>
            <w:r w:rsidRPr="00980F4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F014E"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1CB2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B6B6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3951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BBA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A9870" w14:textId="77777777" w:rsidR="00C529A4" w:rsidRPr="00980F44" w:rsidRDefault="00C529A4" w:rsidP="00E35C8D">
            <w:pPr>
              <w:pStyle w:val="rowtabella0"/>
              <w:jc w:val="center"/>
              <w:rPr>
                <w:color w:val="002060"/>
              </w:rPr>
            </w:pPr>
            <w:r w:rsidRPr="00980F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6BEF5"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86E4E"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C941A" w14:textId="77777777" w:rsidR="00C529A4" w:rsidRPr="00980F44" w:rsidRDefault="00C529A4" w:rsidP="00E35C8D">
            <w:pPr>
              <w:pStyle w:val="rowtabella0"/>
              <w:jc w:val="center"/>
              <w:rPr>
                <w:color w:val="002060"/>
              </w:rPr>
            </w:pPr>
            <w:r w:rsidRPr="00980F44">
              <w:rPr>
                <w:color w:val="002060"/>
              </w:rPr>
              <w:t>0</w:t>
            </w:r>
          </w:p>
        </w:tc>
      </w:tr>
      <w:tr w:rsidR="00C529A4" w:rsidRPr="00980F44" w14:paraId="19B18E69"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937020" w14:textId="77777777" w:rsidR="00C529A4" w:rsidRPr="00980F44" w:rsidRDefault="00C529A4" w:rsidP="00E35C8D">
            <w:pPr>
              <w:pStyle w:val="rowtabella0"/>
              <w:rPr>
                <w:color w:val="002060"/>
              </w:rPr>
            </w:pPr>
            <w:r w:rsidRPr="00980F4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13A6B"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D69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72FC8"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C5B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E41A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1EF3"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301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3883A"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DBAE" w14:textId="77777777" w:rsidR="00C529A4" w:rsidRPr="00980F44" w:rsidRDefault="00C529A4" w:rsidP="00E35C8D">
            <w:pPr>
              <w:pStyle w:val="rowtabella0"/>
              <w:jc w:val="center"/>
              <w:rPr>
                <w:color w:val="002060"/>
              </w:rPr>
            </w:pPr>
            <w:r w:rsidRPr="00980F44">
              <w:rPr>
                <w:color w:val="002060"/>
              </w:rPr>
              <w:t>0</w:t>
            </w:r>
          </w:p>
        </w:tc>
      </w:tr>
      <w:tr w:rsidR="00C529A4" w:rsidRPr="00980F44" w14:paraId="6C4E373C"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110B6" w14:textId="77777777" w:rsidR="00C529A4" w:rsidRPr="00980F44" w:rsidRDefault="00C529A4" w:rsidP="00E35C8D">
            <w:pPr>
              <w:pStyle w:val="rowtabella0"/>
              <w:rPr>
                <w:color w:val="002060"/>
              </w:rPr>
            </w:pPr>
            <w:r w:rsidRPr="00980F44">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AE34B"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E9189"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1EDB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9611E"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FB25B"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A53EE"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A981"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7DC0"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F7F4" w14:textId="77777777" w:rsidR="00C529A4" w:rsidRPr="00980F44" w:rsidRDefault="00C529A4" w:rsidP="00E35C8D">
            <w:pPr>
              <w:pStyle w:val="rowtabella0"/>
              <w:jc w:val="center"/>
              <w:rPr>
                <w:color w:val="002060"/>
              </w:rPr>
            </w:pPr>
            <w:r w:rsidRPr="00980F44">
              <w:rPr>
                <w:color w:val="002060"/>
              </w:rPr>
              <w:t>0</w:t>
            </w:r>
          </w:p>
        </w:tc>
      </w:tr>
      <w:tr w:rsidR="00C529A4" w:rsidRPr="00980F44" w14:paraId="329D29F3"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A9F2B5" w14:textId="77777777" w:rsidR="00C529A4" w:rsidRPr="00980F44" w:rsidRDefault="00C529A4" w:rsidP="00E35C8D">
            <w:pPr>
              <w:pStyle w:val="rowtabella0"/>
              <w:rPr>
                <w:color w:val="002060"/>
              </w:rPr>
            </w:pPr>
            <w:r w:rsidRPr="00980F44">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D19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2EE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3317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D3CE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65D3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A62F"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B1550"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9FC3"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6E5DC" w14:textId="77777777" w:rsidR="00C529A4" w:rsidRPr="00980F44" w:rsidRDefault="00C529A4" w:rsidP="00E35C8D">
            <w:pPr>
              <w:pStyle w:val="rowtabella0"/>
              <w:jc w:val="center"/>
              <w:rPr>
                <w:color w:val="002060"/>
              </w:rPr>
            </w:pPr>
            <w:r w:rsidRPr="00980F44">
              <w:rPr>
                <w:color w:val="002060"/>
              </w:rPr>
              <w:t>0</w:t>
            </w:r>
          </w:p>
        </w:tc>
      </w:tr>
      <w:tr w:rsidR="00C529A4" w:rsidRPr="00980F44" w14:paraId="31D9C7EF"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5F2106" w14:textId="77777777" w:rsidR="00C529A4" w:rsidRPr="00980F44" w:rsidRDefault="00C529A4" w:rsidP="00E35C8D">
            <w:pPr>
              <w:pStyle w:val="rowtabella0"/>
              <w:rPr>
                <w:color w:val="002060"/>
              </w:rPr>
            </w:pPr>
            <w:r w:rsidRPr="00980F4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C38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44F3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0A34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5165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6DF63"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979A"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8E974" w14:textId="77777777" w:rsidR="00C529A4" w:rsidRPr="00980F44" w:rsidRDefault="00C529A4" w:rsidP="00E35C8D">
            <w:pPr>
              <w:pStyle w:val="rowtabella0"/>
              <w:jc w:val="center"/>
              <w:rPr>
                <w:color w:val="002060"/>
              </w:rPr>
            </w:pPr>
            <w:r w:rsidRPr="00980F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0E04E" w14:textId="77777777" w:rsidR="00C529A4" w:rsidRPr="00980F44" w:rsidRDefault="00C529A4" w:rsidP="00E35C8D">
            <w:pPr>
              <w:pStyle w:val="rowtabella0"/>
              <w:jc w:val="center"/>
              <w:rPr>
                <w:color w:val="002060"/>
              </w:rPr>
            </w:pPr>
            <w:r w:rsidRPr="00980F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9F005" w14:textId="77777777" w:rsidR="00C529A4" w:rsidRPr="00980F44" w:rsidRDefault="00C529A4" w:rsidP="00E35C8D">
            <w:pPr>
              <w:pStyle w:val="rowtabella0"/>
              <w:jc w:val="center"/>
              <w:rPr>
                <w:color w:val="002060"/>
              </w:rPr>
            </w:pPr>
            <w:r w:rsidRPr="00980F44">
              <w:rPr>
                <w:color w:val="002060"/>
              </w:rPr>
              <w:t>0</w:t>
            </w:r>
          </w:p>
        </w:tc>
      </w:tr>
      <w:tr w:rsidR="00C529A4" w:rsidRPr="00980F44" w14:paraId="1039E27D"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D7E6AE" w14:textId="77777777" w:rsidR="00C529A4" w:rsidRPr="00980F44" w:rsidRDefault="00C529A4" w:rsidP="00E35C8D">
            <w:pPr>
              <w:pStyle w:val="rowtabella0"/>
              <w:rPr>
                <w:color w:val="002060"/>
              </w:rPr>
            </w:pPr>
            <w:r w:rsidRPr="00980F44">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664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373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12F5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302B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AF61A"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006F5"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7B1BB" w14:textId="77777777" w:rsidR="00C529A4" w:rsidRPr="00980F44" w:rsidRDefault="00C529A4" w:rsidP="00E35C8D">
            <w:pPr>
              <w:pStyle w:val="rowtabella0"/>
              <w:jc w:val="center"/>
              <w:rPr>
                <w:color w:val="002060"/>
              </w:rPr>
            </w:pPr>
            <w:r w:rsidRPr="00980F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A2CC5" w14:textId="77777777" w:rsidR="00C529A4" w:rsidRPr="00980F44" w:rsidRDefault="00C529A4" w:rsidP="00E35C8D">
            <w:pPr>
              <w:pStyle w:val="rowtabella0"/>
              <w:jc w:val="center"/>
              <w:rPr>
                <w:color w:val="002060"/>
              </w:rPr>
            </w:pPr>
            <w:r w:rsidRPr="00980F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4799A" w14:textId="77777777" w:rsidR="00C529A4" w:rsidRPr="00980F44" w:rsidRDefault="00C529A4" w:rsidP="00E35C8D">
            <w:pPr>
              <w:pStyle w:val="rowtabella0"/>
              <w:jc w:val="center"/>
              <w:rPr>
                <w:color w:val="002060"/>
              </w:rPr>
            </w:pPr>
            <w:r w:rsidRPr="00980F44">
              <w:rPr>
                <w:color w:val="002060"/>
              </w:rPr>
              <w:t>0</w:t>
            </w:r>
          </w:p>
        </w:tc>
      </w:tr>
    </w:tbl>
    <w:p w14:paraId="17B28B36" w14:textId="77777777" w:rsidR="00C529A4" w:rsidRPr="00980F44" w:rsidRDefault="00C529A4" w:rsidP="00C529A4">
      <w:pPr>
        <w:pStyle w:val="breakline"/>
        <w:rPr>
          <w:rFonts w:eastAsiaTheme="minorEastAsia"/>
          <w:color w:val="002060"/>
        </w:rPr>
      </w:pPr>
    </w:p>
    <w:p w14:paraId="37935A21" w14:textId="77777777" w:rsidR="00C529A4" w:rsidRPr="00980F44" w:rsidRDefault="00C529A4" w:rsidP="00C529A4">
      <w:pPr>
        <w:pStyle w:val="breakline"/>
        <w:rPr>
          <w:color w:val="002060"/>
        </w:rPr>
      </w:pPr>
    </w:p>
    <w:p w14:paraId="2AF570B7" w14:textId="77777777" w:rsidR="00C529A4" w:rsidRPr="00980F44" w:rsidRDefault="00C529A4" w:rsidP="00C529A4">
      <w:pPr>
        <w:pStyle w:val="sottotitolocampionato10"/>
        <w:rPr>
          <w:color w:val="002060"/>
        </w:rPr>
      </w:pPr>
      <w:r w:rsidRPr="00980F4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610975CC"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1F652"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37975"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77D41"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D1B46"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C4584"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3A0CF"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D0675"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D87A6"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F9E0A5"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2BDEA6" w14:textId="77777777" w:rsidR="00C529A4" w:rsidRPr="00980F44" w:rsidRDefault="00C529A4" w:rsidP="00E35C8D">
            <w:pPr>
              <w:pStyle w:val="headertabella0"/>
              <w:rPr>
                <w:color w:val="002060"/>
              </w:rPr>
            </w:pPr>
            <w:r w:rsidRPr="00980F44">
              <w:rPr>
                <w:color w:val="002060"/>
              </w:rPr>
              <w:t>PE</w:t>
            </w:r>
          </w:p>
        </w:tc>
      </w:tr>
      <w:tr w:rsidR="00C529A4" w:rsidRPr="00980F44" w14:paraId="0FD13464"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F8F7BD" w14:textId="77777777" w:rsidR="00C529A4" w:rsidRPr="00980F44" w:rsidRDefault="00C529A4" w:rsidP="00E35C8D">
            <w:pPr>
              <w:pStyle w:val="rowtabella0"/>
              <w:rPr>
                <w:color w:val="002060"/>
              </w:rPr>
            </w:pPr>
            <w:r w:rsidRPr="00980F4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4E553"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8EE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D18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CAB3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1688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2B237" w14:textId="77777777" w:rsidR="00C529A4" w:rsidRPr="00980F44" w:rsidRDefault="00C529A4" w:rsidP="00E35C8D">
            <w:pPr>
              <w:pStyle w:val="rowtabella0"/>
              <w:jc w:val="center"/>
              <w:rPr>
                <w:color w:val="002060"/>
              </w:rPr>
            </w:pPr>
            <w:r w:rsidRPr="00980F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BDF44"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11424"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E53C9" w14:textId="77777777" w:rsidR="00C529A4" w:rsidRPr="00980F44" w:rsidRDefault="00C529A4" w:rsidP="00E35C8D">
            <w:pPr>
              <w:pStyle w:val="rowtabella0"/>
              <w:jc w:val="center"/>
              <w:rPr>
                <w:color w:val="002060"/>
              </w:rPr>
            </w:pPr>
            <w:r w:rsidRPr="00980F44">
              <w:rPr>
                <w:color w:val="002060"/>
              </w:rPr>
              <w:t>0</w:t>
            </w:r>
          </w:p>
        </w:tc>
      </w:tr>
      <w:tr w:rsidR="00C529A4" w:rsidRPr="00980F44" w14:paraId="70318B14"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D3A928" w14:textId="77777777" w:rsidR="00C529A4" w:rsidRPr="00980F44" w:rsidRDefault="00C529A4" w:rsidP="00E35C8D">
            <w:pPr>
              <w:pStyle w:val="rowtabella0"/>
              <w:rPr>
                <w:color w:val="002060"/>
              </w:rPr>
            </w:pPr>
            <w:r w:rsidRPr="00980F44">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D52A6"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8927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5869"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7A00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38F0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3C362" w14:textId="77777777" w:rsidR="00C529A4" w:rsidRPr="00980F44" w:rsidRDefault="00C529A4" w:rsidP="00E35C8D">
            <w:pPr>
              <w:pStyle w:val="rowtabella0"/>
              <w:jc w:val="center"/>
              <w:rPr>
                <w:color w:val="002060"/>
              </w:rPr>
            </w:pPr>
            <w:r w:rsidRPr="00980F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6264"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A5D5C"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C73C0" w14:textId="77777777" w:rsidR="00C529A4" w:rsidRPr="00980F44" w:rsidRDefault="00C529A4" w:rsidP="00E35C8D">
            <w:pPr>
              <w:pStyle w:val="rowtabella0"/>
              <w:jc w:val="center"/>
              <w:rPr>
                <w:color w:val="002060"/>
              </w:rPr>
            </w:pPr>
            <w:r w:rsidRPr="00980F44">
              <w:rPr>
                <w:color w:val="002060"/>
              </w:rPr>
              <w:t>0</w:t>
            </w:r>
          </w:p>
        </w:tc>
      </w:tr>
      <w:tr w:rsidR="00C529A4" w:rsidRPr="00980F44" w14:paraId="65925C3F"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161B2" w14:textId="77777777" w:rsidR="00C529A4" w:rsidRPr="00980F44" w:rsidRDefault="00C529A4" w:rsidP="00E35C8D">
            <w:pPr>
              <w:pStyle w:val="rowtabella0"/>
              <w:rPr>
                <w:color w:val="002060"/>
              </w:rPr>
            </w:pPr>
            <w:r w:rsidRPr="00980F44">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DC501"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7AF2"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88FF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8192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AA56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7E98F"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7F2F0"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F8872"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28483" w14:textId="77777777" w:rsidR="00C529A4" w:rsidRPr="00980F44" w:rsidRDefault="00C529A4" w:rsidP="00E35C8D">
            <w:pPr>
              <w:pStyle w:val="rowtabella0"/>
              <w:jc w:val="center"/>
              <w:rPr>
                <w:color w:val="002060"/>
              </w:rPr>
            </w:pPr>
            <w:r w:rsidRPr="00980F44">
              <w:rPr>
                <w:color w:val="002060"/>
              </w:rPr>
              <w:t>0</w:t>
            </w:r>
          </w:p>
        </w:tc>
      </w:tr>
      <w:tr w:rsidR="00C529A4" w:rsidRPr="00980F44" w14:paraId="50F2A72F"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E9C1BE" w14:textId="77777777" w:rsidR="00C529A4" w:rsidRPr="00980F44" w:rsidRDefault="00C529A4" w:rsidP="00E35C8D">
            <w:pPr>
              <w:pStyle w:val="rowtabella0"/>
              <w:rPr>
                <w:color w:val="002060"/>
              </w:rPr>
            </w:pPr>
            <w:r w:rsidRPr="00980F4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A5C3B"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24D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F2B0A"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FDD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2025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FC102"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C2C9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66B0D"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5AA49" w14:textId="77777777" w:rsidR="00C529A4" w:rsidRPr="00980F44" w:rsidRDefault="00C529A4" w:rsidP="00E35C8D">
            <w:pPr>
              <w:pStyle w:val="rowtabella0"/>
              <w:jc w:val="center"/>
              <w:rPr>
                <w:color w:val="002060"/>
              </w:rPr>
            </w:pPr>
            <w:r w:rsidRPr="00980F44">
              <w:rPr>
                <w:color w:val="002060"/>
              </w:rPr>
              <w:t>0</w:t>
            </w:r>
          </w:p>
        </w:tc>
      </w:tr>
      <w:tr w:rsidR="00C529A4" w:rsidRPr="00980F44" w14:paraId="63728A7A"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0488CC" w14:textId="77777777" w:rsidR="00C529A4" w:rsidRPr="00980F44" w:rsidRDefault="00C529A4" w:rsidP="00E35C8D">
            <w:pPr>
              <w:pStyle w:val="rowtabella0"/>
              <w:rPr>
                <w:color w:val="002060"/>
              </w:rPr>
            </w:pPr>
            <w:r w:rsidRPr="00980F44">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0C1F8"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E01F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F17E8"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06A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E3488"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1E780"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AE5C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E813"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CE038" w14:textId="77777777" w:rsidR="00C529A4" w:rsidRPr="00980F44" w:rsidRDefault="00C529A4" w:rsidP="00E35C8D">
            <w:pPr>
              <w:pStyle w:val="rowtabella0"/>
              <w:jc w:val="center"/>
              <w:rPr>
                <w:color w:val="002060"/>
              </w:rPr>
            </w:pPr>
            <w:r w:rsidRPr="00980F44">
              <w:rPr>
                <w:color w:val="002060"/>
              </w:rPr>
              <w:t>0</w:t>
            </w:r>
          </w:p>
        </w:tc>
      </w:tr>
      <w:tr w:rsidR="00C529A4" w:rsidRPr="00980F44" w14:paraId="05F3F2B5"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3744C2" w14:textId="77777777" w:rsidR="00C529A4" w:rsidRPr="00980F44" w:rsidRDefault="00C529A4" w:rsidP="00E35C8D">
            <w:pPr>
              <w:pStyle w:val="rowtabella0"/>
              <w:rPr>
                <w:color w:val="002060"/>
              </w:rPr>
            </w:pPr>
            <w:r w:rsidRPr="00980F4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A988"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5A532"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F1A0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62E2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44237"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017C"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ED327"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689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5880" w14:textId="77777777" w:rsidR="00C529A4" w:rsidRPr="00980F44" w:rsidRDefault="00C529A4" w:rsidP="00E35C8D">
            <w:pPr>
              <w:pStyle w:val="rowtabella0"/>
              <w:jc w:val="center"/>
              <w:rPr>
                <w:color w:val="002060"/>
              </w:rPr>
            </w:pPr>
            <w:r w:rsidRPr="00980F44">
              <w:rPr>
                <w:color w:val="002060"/>
              </w:rPr>
              <w:t>0</w:t>
            </w:r>
          </w:p>
        </w:tc>
      </w:tr>
      <w:tr w:rsidR="00C529A4" w:rsidRPr="00980F44" w14:paraId="31157AFB"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B2B2D0" w14:textId="77777777" w:rsidR="00C529A4" w:rsidRPr="00980F44" w:rsidRDefault="00C529A4" w:rsidP="00E35C8D">
            <w:pPr>
              <w:pStyle w:val="rowtabella0"/>
              <w:rPr>
                <w:color w:val="002060"/>
              </w:rPr>
            </w:pPr>
            <w:r w:rsidRPr="00980F4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2C41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93079"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5597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5027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C74D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AF4E8"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246D8"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488CA"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06953" w14:textId="77777777" w:rsidR="00C529A4" w:rsidRPr="00980F44" w:rsidRDefault="00C529A4" w:rsidP="00E35C8D">
            <w:pPr>
              <w:pStyle w:val="rowtabella0"/>
              <w:jc w:val="center"/>
              <w:rPr>
                <w:color w:val="002060"/>
              </w:rPr>
            </w:pPr>
            <w:r w:rsidRPr="00980F44">
              <w:rPr>
                <w:color w:val="002060"/>
              </w:rPr>
              <w:t>0</w:t>
            </w:r>
          </w:p>
        </w:tc>
      </w:tr>
      <w:tr w:rsidR="00C529A4" w:rsidRPr="00980F44" w14:paraId="417EE347"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1BC341" w14:textId="77777777" w:rsidR="00C529A4" w:rsidRPr="00980F44" w:rsidRDefault="00C529A4" w:rsidP="00E35C8D">
            <w:pPr>
              <w:pStyle w:val="rowtabella0"/>
              <w:rPr>
                <w:color w:val="002060"/>
              </w:rPr>
            </w:pPr>
            <w:r w:rsidRPr="00980F44">
              <w:rPr>
                <w:color w:val="002060"/>
              </w:rPr>
              <w:t xml:space="preserve">POL.D. </w:t>
            </w:r>
            <w:proofErr w:type="gramStart"/>
            <w:r w:rsidRPr="00980F44">
              <w:rPr>
                <w:color w:val="002060"/>
              </w:rPr>
              <w:t>U.MANDOLESI</w:t>
            </w:r>
            <w:proofErr w:type="gramEnd"/>
            <w:r w:rsidRPr="00980F44">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E66C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AF700"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2B91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40F4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A37A2"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527D5"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5D205" w14:textId="77777777" w:rsidR="00C529A4" w:rsidRPr="00980F44" w:rsidRDefault="00C529A4" w:rsidP="00E35C8D">
            <w:pPr>
              <w:pStyle w:val="rowtabella0"/>
              <w:jc w:val="center"/>
              <w:rPr>
                <w:color w:val="002060"/>
              </w:rPr>
            </w:pPr>
            <w:r w:rsidRPr="00980F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6FA22"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6E5E9" w14:textId="77777777" w:rsidR="00C529A4" w:rsidRPr="00980F44" w:rsidRDefault="00C529A4" w:rsidP="00E35C8D">
            <w:pPr>
              <w:pStyle w:val="rowtabella0"/>
              <w:jc w:val="center"/>
              <w:rPr>
                <w:color w:val="002060"/>
              </w:rPr>
            </w:pPr>
            <w:r w:rsidRPr="00980F44">
              <w:rPr>
                <w:color w:val="002060"/>
              </w:rPr>
              <w:t>0</w:t>
            </w:r>
          </w:p>
        </w:tc>
      </w:tr>
      <w:tr w:rsidR="00C529A4" w:rsidRPr="00980F44" w14:paraId="2E021516"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E1E725" w14:textId="77777777" w:rsidR="00C529A4" w:rsidRPr="00980F44" w:rsidRDefault="00C529A4" w:rsidP="00E35C8D">
            <w:pPr>
              <w:pStyle w:val="rowtabella0"/>
              <w:rPr>
                <w:color w:val="002060"/>
              </w:rPr>
            </w:pPr>
            <w:r w:rsidRPr="00980F4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D53C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4C5C0"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32E4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2C68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75BE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D5022"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8106D"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B0AE7"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0992" w14:textId="77777777" w:rsidR="00C529A4" w:rsidRPr="00980F44" w:rsidRDefault="00C529A4" w:rsidP="00E35C8D">
            <w:pPr>
              <w:pStyle w:val="rowtabella0"/>
              <w:jc w:val="center"/>
              <w:rPr>
                <w:color w:val="002060"/>
              </w:rPr>
            </w:pPr>
            <w:r w:rsidRPr="00980F44">
              <w:rPr>
                <w:color w:val="002060"/>
              </w:rPr>
              <w:t>0</w:t>
            </w:r>
          </w:p>
        </w:tc>
      </w:tr>
      <w:tr w:rsidR="00C529A4" w:rsidRPr="00980F44" w14:paraId="338CC8AC"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EFA7F7" w14:textId="77777777" w:rsidR="00C529A4" w:rsidRPr="00980F44" w:rsidRDefault="00C529A4" w:rsidP="00E35C8D">
            <w:pPr>
              <w:pStyle w:val="rowtabella0"/>
              <w:rPr>
                <w:color w:val="002060"/>
              </w:rPr>
            </w:pPr>
            <w:r w:rsidRPr="00980F44">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B605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B8029"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0723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AB99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DC6B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E4369"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CEB8F" w14:textId="77777777" w:rsidR="00C529A4" w:rsidRPr="00980F44" w:rsidRDefault="00C529A4" w:rsidP="00E35C8D">
            <w:pPr>
              <w:pStyle w:val="rowtabella0"/>
              <w:jc w:val="center"/>
              <w:rPr>
                <w:color w:val="002060"/>
              </w:rPr>
            </w:pPr>
            <w:r w:rsidRPr="00980F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5B3AD"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ACED1" w14:textId="77777777" w:rsidR="00C529A4" w:rsidRPr="00980F44" w:rsidRDefault="00C529A4" w:rsidP="00E35C8D">
            <w:pPr>
              <w:pStyle w:val="rowtabella0"/>
              <w:jc w:val="center"/>
              <w:rPr>
                <w:color w:val="002060"/>
              </w:rPr>
            </w:pPr>
            <w:r w:rsidRPr="00980F44">
              <w:rPr>
                <w:color w:val="002060"/>
              </w:rPr>
              <w:t>0</w:t>
            </w:r>
          </w:p>
        </w:tc>
      </w:tr>
    </w:tbl>
    <w:p w14:paraId="3AFB306C" w14:textId="77777777" w:rsidR="00C529A4" w:rsidRPr="00980F44" w:rsidRDefault="00C529A4" w:rsidP="00C529A4">
      <w:pPr>
        <w:pStyle w:val="breakline"/>
        <w:rPr>
          <w:rFonts w:eastAsiaTheme="minorEastAsia"/>
          <w:color w:val="002060"/>
        </w:rPr>
      </w:pPr>
    </w:p>
    <w:p w14:paraId="517D7314" w14:textId="77777777" w:rsidR="00C529A4" w:rsidRPr="00980F44" w:rsidRDefault="00C529A4" w:rsidP="00C529A4">
      <w:pPr>
        <w:pStyle w:val="titoloprinc0"/>
        <w:rPr>
          <w:color w:val="002060"/>
        </w:rPr>
      </w:pPr>
      <w:r w:rsidRPr="00980F44">
        <w:rPr>
          <w:color w:val="002060"/>
        </w:rPr>
        <w:lastRenderedPageBreak/>
        <w:t>PROGRAMMA GARE</w:t>
      </w:r>
    </w:p>
    <w:p w14:paraId="54B4A9EB" w14:textId="77777777" w:rsidR="00C529A4" w:rsidRDefault="00C529A4" w:rsidP="00C529A4">
      <w:pPr>
        <w:pStyle w:val="breakline"/>
        <w:rPr>
          <w:color w:val="002060"/>
        </w:rPr>
      </w:pPr>
    </w:p>
    <w:p w14:paraId="31E78C8A" w14:textId="77777777" w:rsidR="00C529A4" w:rsidRPr="00BE3F34" w:rsidRDefault="00C529A4" w:rsidP="00C529A4">
      <w:pPr>
        <w:pStyle w:val="sottotitolocampionato10"/>
        <w:rPr>
          <w:color w:val="002060"/>
        </w:rPr>
      </w:pPr>
      <w:r w:rsidRPr="00BE3F34">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8"/>
        <w:gridCol w:w="385"/>
        <w:gridCol w:w="898"/>
        <w:gridCol w:w="1184"/>
        <w:gridCol w:w="1547"/>
        <w:gridCol w:w="1554"/>
      </w:tblGrid>
      <w:tr w:rsidR="00C529A4" w:rsidRPr="00BE3F34" w14:paraId="1E8F7C58"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760C1"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77EB2"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41714"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63EBF"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1EF30"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2016B"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D3ECF"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1F0EFC25"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A1FA3D" w14:textId="77777777" w:rsidR="00C529A4" w:rsidRPr="00BE3F34" w:rsidRDefault="00C529A4" w:rsidP="00E35C8D">
            <w:pPr>
              <w:pStyle w:val="rowtabella0"/>
              <w:rPr>
                <w:color w:val="002060"/>
              </w:rPr>
            </w:pPr>
            <w:r w:rsidRPr="00BE3F34">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09A777" w14:textId="77777777" w:rsidR="00C529A4" w:rsidRPr="00BE3F34" w:rsidRDefault="00C529A4" w:rsidP="00E35C8D">
            <w:pPr>
              <w:pStyle w:val="rowtabella0"/>
              <w:rPr>
                <w:color w:val="002060"/>
              </w:rPr>
            </w:pPr>
            <w:r w:rsidRPr="00BE3F34">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A47A4"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B217D" w14:textId="77777777" w:rsidR="00C529A4" w:rsidRPr="00BE3F34" w:rsidRDefault="00C529A4" w:rsidP="00E35C8D">
            <w:pPr>
              <w:pStyle w:val="rowtabella0"/>
              <w:rPr>
                <w:color w:val="002060"/>
              </w:rPr>
            </w:pPr>
            <w:r w:rsidRPr="00BE3F34">
              <w:rPr>
                <w:color w:val="002060"/>
              </w:rPr>
              <w:t>12/10/2024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09A1E" w14:textId="77777777" w:rsidR="00C529A4" w:rsidRPr="00BE3F34" w:rsidRDefault="00C529A4" w:rsidP="00E35C8D">
            <w:pPr>
              <w:pStyle w:val="rowtabella0"/>
              <w:rPr>
                <w:color w:val="002060"/>
              </w:rPr>
            </w:pPr>
            <w:r w:rsidRPr="00BE3F34">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54558" w14:textId="77777777" w:rsidR="00C529A4" w:rsidRPr="00BE3F34" w:rsidRDefault="00C529A4" w:rsidP="00E35C8D">
            <w:pPr>
              <w:pStyle w:val="rowtabella0"/>
              <w:rPr>
                <w:color w:val="002060"/>
              </w:rPr>
            </w:pPr>
            <w:r w:rsidRPr="00BE3F34">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B20FA4" w14:textId="77777777" w:rsidR="00C529A4" w:rsidRPr="00BE3F34" w:rsidRDefault="00C529A4" w:rsidP="00E35C8D">
            <w:pPr>
              <w:pStyle w:val="rowtabella0"/>
              <w:rPr>
                <w:color w:val="002060"/>
              </w:rPr>
            </w:pPr>
            <w:r w:rsidRPr="00BE3F34">
              <w:rPr>
                <w:color w:val="002060"/>
              </w:rPr>
              <w:t>VIA FALCONARA</w:t>
            </w:r>
          </w:p>
        </w:tc>
      </w:tr>
      <w:tr w:rsidR="00C529A4" w:rsidRPr="00BE3F34" w14:paraId="343750EA"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EBCAB2" w14:textId="77777777" w:rsidR="00C529A4" w:rsidRPr="00BE3F34" w:rsidRDefault="00C529A4" w:rsidP="00E35C8D">
            <w:pPr>
              <w:pStyle w:val="rowtabella0"/>
              <w:rPr>
                <w:color w:val="002060"/>
              </w:rPr>
            </w:pPr>
            <w:r w:rsidRPr="00BE3F3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CBCB6F" w14:textId="77777777" w:rsidR="00C529A4" w:rsidRPr="00BE3F34" w:rsidRDefault="00C529A4" w:rsidP="00E35C8D">
            <w:pPr>
              <w:pStyle w:val="rowtabella0"/>
              <w:rPr>
                <w:color w:val="002060"/>
              </w:rPr>
            </w:pPr>
            <w:r w:rsidRPr="00BE3F34">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4820B6"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1BD995" w14:textId="77777777" w:rsidR="00C529A4" w:rsidRPr="00BE3F34" w:rsidRDefault="00C529A4" w:rsidP="00E35C8D">
            <w:pPr>
              <w:pStyle w:val="rowtabella0"/>
              <w:rPr>
                <w:color w:val="002060"/>
              </w:rPr>
            </w:pPr>
            <w:r w:rsidRPr="00BE3F34">
              <w:rPr>
                <w:color w:val="002060"/>
              </w:rPr>
              <w:t>12/10/2024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76FF72" w14:textId="77777777" w:rsidR="00C529A4" w:rsidRPr="00BE3F34" w:rsidRDefault="00C529A4" w:rsidP="00E35C8D">
            <w:pPr>
              <w:pStyle w:val="rowtabella0"/>
              <w:rPr>
                <w:color w:val="002060"/>
              </w:rPr>
            </w:pPr>
            <w:r w:rsidRPr="00BE3F34">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29BD9" w14:textId="77777777" w:rsidR="00C529A4" w:rsidRPr="00BE3F34" w:rsidRDefault="00C529A4" w:rsidP="00E35C8D">
            <w:pPr>
              <w:pStyle w:val="rowtabella0"/>
              <w:rPr>
                <w:color w:val="002060"/>
              </w:rPr>
            </w:pPr>
            <w:r w:rsidRPr="00BE3F3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9188BB" w14:textId="77777777" w:rsidR="00C529A4" w:rsidRPr="00BE3F34" w:rsidRDefault="00C529A4" w:rsidP="00E35C8D">
            <w:pPr>
              <w:pStyle w:val="rowtabella0"/>
              <w:rPr>
                <w:color w:val="002060"/>
              </w:rPr>
            </w:pPr>
            <w:r w:rsidRPr="00BE3F34">
              <w:rPr>
                <w:color w:val="002060"/>
              </w:rPr>
              <w:t>VIA MONTEPELAGO</w:t>
            </w:r>
          </w:p>
        </w:tc>
      </w:tr>
      <w:tr w:rsidR="00C529A4" w:rsidRPr="00BE3F34" w14:paraId="73797B48"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27F8D3" w14:textId="77777777" w:rsidR="00C529A4" w:rsidRPr="00BE3F34" w:rsidRDefault="00C529A4" w:rsidP="00E35C8D">
            <w:pPr>
              <w:pStyle w:val="rowtabella0"/>
              <w:rPr>
                <w:color w:val="002060"/>
              </w:rPr>
            </w:pPr>
            <w:r w:rsidRPr="00BE3F34">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818C00" w14:textId="77777777" w:rsidR="00C529A4" w:rsidRPr="00BE3F34" w:rsidRDefault="00C529A4" w:rsidP="00E35C8D">
            <w:pPr>
              <w:pStyle w:val="rowtabella0"/>
              <w:rPr>
                <w:color w:val="002060"/>
              </w:rPr>
            </w:pPr>
            <w:r w:rsidRPr="00BE3F34">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E48B35"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BD345E" w14:textId="77777777" w:rsidR="00C529A4" w:rsidRPr="00BE3F34" w:rsidRDefault="00C529A4" w:rsidP="00E35C8D">
            <w:pPr>
              <w:pStyle w:val="rowtabella0"/>
              <w:rPr>
                <w:color w:val="002060"/>
              </w:rPr>
            </w:pPr>
            <w:r w:rsidRPr="00BE3F34">
              <w:rPr>
                <w:color w:val="002060"/>
              </w:rPr>
              <w:t>12/10/2024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8EB1E5" w14:textId="77777777" w:rsidR="00C529A4" w:rsidRPr="00BE3F34" w:rsidRDefault="00C529A4" w:rsidP="00E35C8D">
            <w:pPr>
              <w:pStyle w:val="rowtabella0"/>
              <w:rPr>
                <w:color w:val="002060"/>
              </w:rPr>
            </w:pPr>
            <w:r w:rsidRPr="00BE3F34">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4B7D6C" w14:textId="77777777" w:rsidR="00C529A4" w:rsidRPr="00BE3F34" w:rsidRDefault="00C529A4" w:rsidP="00E35C8D">
            <w:pPr>
              <w:pStyle w:val="rowtabella0"/>
              <w:rPr>
                <w:color w:val="002060"/>
              </w:rPr>
            </w:pPr>
            <w:r w:rsidRPr="00BE3F3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79345" w14:textId="77777777" w:rsidR="00C529A4" w:rsidRPr="00BE3F34" w:rsidRDefault="00C529A4" w:rsidP="00E35C8D">
            <w:pPr>
              <w:pStyle w:val="rowtabella0"/>
              <w:rPr>
                <w:color w:val="002060"/>
              </w:rPr>
            </w:pPr>
            <w:r w:rsidRPr="00BE3F34">
              <w:rPr>
                <w:color w:val="002060"/>
              </w:rPr>
              <w:t>VIA PETRARCA</w:t>
            </w:r>
          </w:p>
        </w:tc>
      </w:tr>
      <w:tr w:rsidR="00C529A4" w:rsidRPr="00BE3F34" w14:paraId="32B82690"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7B625C" w14:textId="77777777" w:rsidR="00C529A4" w:rsidRPr="00BE3F34" w:rsidRDefault="00C529A4" w:rsidP="00E35C8D">
            <w:pPr>
              <w:pStyle w:val="rowtabella0"/>
              <w:rPr>
                <w:color w:val="002060"/>
              </w:rPr>
            </w:pPr>
            <w:r w:rsidRPr="00BE3F34">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7917CD" w14:textId="77777777" w:rsidR="00C529A4" w:rsidRPr="00BE3F34" w:rsidRDefault="00C529A4" w:rsidP="00E35C8D">
            <w:pPr>
              <w:pStyle w:val="rowtabella0"/>
              <w:rPr>
                <w:color w:val="002060"/>
              </w:rPr>
            </w:pPr>
            <w:r w:rsidRPr="00BE3F34">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92C5AD"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B64C26" w14:textId="77777777" w:rsidR="00C529A4" w:rsidRPr="00BE3F34" w:rsidRDefault="00C529A4" w:rsidP="00E35C8D">
            <w:pPr>
              <w:pStyle w:val="rowtabella0"/>
              <w:rPr>
                <w:color w:val="002060"/>
              </w:rPr>
            </w:pPr>
            <w:r w:rsidRPr="00BE3F34">
              <w:rPr>
                <w:color w:val="002060"/>
              </w:rPr>
              <w:t>13/10/2024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942087" w14:textId="77777777" w:rsidR="00C529A4" w:rsidRPr="00BE3F34" w:rsidRDefault="00C529A4" w:rsidP="00E35C8D">
            <w:pPr>
              <w:pStyle w:val="rowtabella0"/>
              <w:rPr>
                <w:color w:val="002060"/>
              </w:rPr>
            </w:pPr>
            <w:r w:rsidRPr="00BE3F34">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B0A2E6" w14:textId="77777777" w:rsidR="00C529A4" w:rsidRPr="00BE3F34" w:rsidRDefault="00C529A4" w:rsidP="00E35C8D">
            <w:pPr>
              <w:pStyle w:val="rowtabella0"/>
              <w:rPr>
                <w:color w:val="002060"/>
              </w:rPr>
            </w:pPr>
            <w:r w:rsidRPr="00BE3F3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6632CF" w14:textId="77777777" w:rsidR="00C529A4" w:rsidRPr="00BE3F34" w:rsidRDefault="00C529A4" w:rsidP="00E35C8D">
            <w:pPr>
              <w:pStyle w:val="rowtabella0"/>
              <w:rPr>
                <w:color w:val="002060"/>
              </w:rPr>
            </w:pPr>
            <w:r w:rsidRPr="00BE3F34">
              <w:rPr>
                <w:color w:val="002060"/>
              </w:rPr>
              <w:t>VIA MADRE TERESA DI CALCUTTA</w:t>
            </w:r>
          </w:p>
        </w:tc>
      </w:tr>
      <w:tr w:rsidR="00C529A4" w:rsidRPr="00BE3F34" w14:paraId="3FEC3CFB"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AC236C" w14:textId="77777777" w:rsidR="00C529A4" w:rsidRPr="00BE3F34" w:rsidRDefault="00C529A4" w:rsidP="00E35C8D">
            <w:pPr>
              <w:pStyle w:val="rowtabella0"/>
              <w:rPr>
                <w:color w:val="002060"/>
              </w:rPr>
            </w:pPr>
            <w:r w:rsidRPr="00BE3F34">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7E085" w14:textId="77777777" w:rsidR="00C529A4" w:rsidRPr="00BE3F34" w:rsidRDefault="00C529A4" w:rsidP="00E35C8D">
            <w:pPr>
              <w:pStyle w:val="rowtabella0"/>
              <w:rPr>
                <w:color w:val="002060"/>
              </w:rPr>
            </w:pPr>
            <w:r w:rsidRPr="00BE3F34">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D1294"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E7D72" w14:textId="77777777" w:rsidR="00C529A4" w:rsidRPr="00BE3F34" w:rsidRDefault="00C529A4" w:rsidP="00E35C8D">
            <w:pPr>
              <w:pStyle w:val="rowtabella0"/>
              <w:rPr>
                <w:color w:val="002060"/>
              </w:rPr>
            </w:pPr>
            <w:r w:rsidRPr="00BE3F34">
              <w:rPr>
                <w:color w:val="002060"/>
              </w:rPr>
              <w:t>13/10/2024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F7BC6" w14:textId="77777777" w:rsidR="00C529A4" w:rsidRPr="00BE3F34" w:rsidRDefault="00C529A4" w:rsidP="00E35C8D">
            <w:pPr>
              <w:pStyle w:val="rowtabella0"/>
              <w:rPr>
                <w:color w:val="002060"/>
              </w:rPr>
            </w:pPr>
            <w:r w:rsidRPr="00BE3F34">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AC09FD" w14:textId="77777777" w:rsidR="00C529A4" w:rsidRPr="00BE3F34" w:rsidRDefault="00C529A4" w:rsidP="00E35C8D">
            <w:pPr>
              <w:pStyle w:val="rowtabella0"/>
              <w:rPr>
                <w:color w:val="002060"/>
              </w:rPr>
            </w:pPr>
            <w:r w:rsidRPr="00BE3F34">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07E515" w14:textId="77777777" w:rsidR="00C529A4" w:rsidRPr="00BE3F34" w:rsidRDefault="00C529A4" w:rsidP="00E35C8D">
            <w:pPr>
              <w:pStyle w:val="rowtabella0"/>
              <w:rPr>
                <w:color w:val="002060"/>
              </w:rPr>
            </w:pPr>
            <w:r w:rsidRPr="00BE3F34">
              <w:rPr>
                <w:color w:val="002060"/>
              </w:rPr>
              <w:t>VIA VERDI</w:t>
            </w:r>
          </w:p>
        </w:tc>
      </w:tr>
    </w:tbl>
    <w:p w14:paraId="64EC47D1" w14:textId="77777777" w:rsidR="00C529A4" w:rsidRPr="00BE3F34" w:rsidRDefault="00C529A4" w:rsidP="00C529A4">
      <w:pPr>
        <w:pStyle w:val="breakline"/>
        <w:rPr>
          <w:rFonts w:eastAsiaTheme="minorEastAsia"/>
          <w:color w:val="002060"/>
        </w:rPr>
      </w:pPr>
    </w:p>
    <w:p w14:paraId="578C0693" w14:textId="77777777" w:rsidR="00C529A4" w:rsidRPr="00BE3F34" w:rsidRDefault="00C529A4" w:rsidP="00C529A4">
      <w:pPr>
        <w:pStyle w:val="breakline"/>
        <w:rPr>
          <w:color w:val="002060"/>
        </w:rPr>
      </w:pPr>
    </w:p>
    <w:p w14:paraId="31E51397" w14:textId="77777777" w:rsidR="00C529A4" w:rsidRPr="00BE3F34" w:rsidRDefault="00C529A4" w:rsidP="00C529A4">
      <w:pPr>
        <w:pStyle w:val="breakline"/>
        <w:rPr>
          <w:color w:val="002060"/>
        </w:rPr>
      </w:pPr>
    </w:p>
    <w:p w14:paraId="3C2D47B2" w14:textId="77777777" w:rsidR="00C529A4" w:rsidRPr="00BE3F34" w:rsidRDefault="00C529A4" w:rsidP="00C529A4">
      <w:pPr>
        <w:pStyle w:val="sottotitolocampionato10"/>
        <w:rPr>
          <w:color w:val="002060"/>
        </w:rPr>
      </w:pPr>
      <w:r w:rsidRPr="00BE3F34">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9"/>
        <w:gridCol w:w="385"/>
        <w:gridCol w:w="898"/>
        <w:gridCol w:w="1176"/>
        <w:gridCol w:w="1547"/>
        <w:gridCol w:w="1549"/>
      </w:tblGrid>
      <w:tr w:rsidR="00C529A4" w:rsidRPr="00BE3F34" w14:paraId="169AC0E5"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44837"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32391"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87DB7"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BC20D"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04E21"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226ED"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C0AE4"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690B589C"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E6D29B" w14:textId="77777777" w:rsidR="00C529A4" w:rsidRPr="00BE3F34" w:rsidRDefault="00C529A4" w:rsidP="00E35C8D">
            <w:pPr>
              <w:pStyle w:val="rowtabella0"/>
              <w:rPr>
                <w:color w:val="002060"/>
              </w:rPr>
            </w:pPr>
            <w:r w:rsidRPr="00BE3F34">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2A4DBD" w14:textId="77777777" w:rsidR="00C529A4" w:rsidRPr="00BE3F34" w:rsidRDefault="00C529A4" w:rsidP="00E35C8D">
            <w:pPr>
              <w:pStyle w:val="rowtabella0"/>
              <w:rPr>
                <w:color w:val="002060"/>
              </w:rPr>
            </w:pPr>
            <w:r w:rsidRPr="00BE3F34">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525CC"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7F0A8" w14:textId="77777777" w:rsidR="00C529A4" w:rsidRPr="00BE3F34" w:rsidRDefault="00C529A4" w:rsidP="00E35C8D">
            <w:pPr>
              <w:pStyle w:val="rowtabella0"/>
              <w:rPr>
                <w:color w:val="002060"/>
              </w:rPr>
            </w:pPr>
            <w:r w:rsidRPr="00BE3F34">
              <w:rPr>
                <w:color w:val="002060"/>
              </w:rPr>
              <w:t>12/10/2024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982617" w14:textId="77777777" w:rsidR="00C529A4" w:rsidRPr="00BE3F34" w:rsidRDefault="00C529A4" w:rsidP="00E35C8D">
            <w:pPr>
              <w:pStyle w:val="rowtabella0"/>
              <w:rPr>
                <w:color w:val="002060"/>
              </w:rPr>
            </w:pPr>
            <w:r w:rsidRPr="00BE3F34">
              <w:rPr>
                <w:color w:val="002060"/>
              </w:rPr>
              <w:t>5299 CENTRO SP. POL. "</w:t>
            </w:r>
            <w:proofErr w:type="gramStart"/>
            <w:r w:rsidRPr="00BE3F34">
              <w:rPr>
                <w:color w:val="002060"/>
              </w:rPr>
              <w:t>R.GATTARI</w:t>
            </w:r>
            <w:proofErr w:type="gramEnd"/>
            <w:r w:rsidRPr="00BE3F34">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F9F7A6" w14:textId="77777777" w:rsidR="00C529A4" w:rsidRPr="00BE3F34" w:rsidRDefault="00C529A4" w:rsidP="00E35C8D">
            <w:pPr>
              <w:pStyle w:val="rowtabella0"/>
              <w:rPr>
                <w:color w:val="002060"/>
              </w:rPr>
            </w:pPr>
            <w:r w:rsidRPr="00BE3F34">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E9D75" w14:textId="77777777" w:rsidR="00C529A4" w:rsidRPr="00BE3F34" w:rsidRDefault="00C529A4" w:rsidP="00E35C8D">
            <w:pPr>
              <w:pStyle w:val="rowtabella0"/>
              <w:rPr>
                <w:color w:val="002060"/>
              </w:rPr>
            </w:pPr>
            <w:r w:rsidRPr="00BE3F34">
              <w:rPr>
                <w:color w:val="002060"/>
              </w:rPr>
              <w:t>VIA TAGLIAMENTO</w:t>
            </w:r>
          </w:p>
        </w:tc>
      </w:tr>
      <w:tr w:rsidR="00C529A4" w:rsidRPr="00BE3F34" w14:paraId="1811604C"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5340F8" w14:textId="77777777" w:rsidR="00C529A4" w:rsidRPr="00BE3F34" w:rsidRDefault="00C529A4" w:rsidP="00E35C8D">
            <w:pPr>
              <w:pStyle w:val="rowtabella0"/>
              <w:rPr>
                <w:color w:val="002060"/>
              </w:rPr>
            </w:pPr>
            <w:r w:rsidRPr="00BE3F34">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F0644D" w14:textId="77777777" w:rsidR="00C529A4" w:rsidRPr="00BE3F34" w:rsidRDefault="00C529A4" w:rsidP="00E35C8D">
            <w:pPr>
              <w:pStyle w:val="rowtabella0"/>
              <w:rPr>
                <w:color w:val="002060"/>
              </w:rPr>
            </w:pPr>
            <w:r w:rsidRPr="00BE3F34">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44C1B4"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C7E72A" w14:textId="77777777" w:rsidR="00C529A4" w:rsidRPr="00BE3F34" w:rsidRDefault="00C529A4" w:rsidP="00E35C8D">
            <w:pPr>
              <w:pStyle w:val="rowtabella0"/>
              <w:rPr>
                <w:color w:val="002060"/>
              </w:rPr>
            </w:pPr>
            <w:r w:rsidRPr="00BE3F34">
              <w:rPr>
                <w:color w:val="002060"/>
              </w:rPr>
              <w:t>12/10/2024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7FC08C2" w14:textId="77777777" w:rsidR="00C529A4" w:rsidRPr="00BE3F34" w:rsidRDefault="00C529A4" w:rsidP="00E35C8D">
            <w:pPr>
              <w:pStyle w:val="rowtabella0"/>
              <w:rPr>
                <w:color w:val="002060"/>
              </w:rPr>
            </w:pPr>
            <w:r w:rsidRPr="00BE3F34">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E8AD6D" w14:textId="77777777" w:rsidR="00C529A4" w:rsidRPr="00BE3F34" w:rsidRDefault="00C529A4" w:rsidP="00E35C8D">
            <w:pPr>
              <w:pStyle w:val="rowtabella0"/>
              <w:rPr>
                <w:color w:val="002060"/>
              </w:rPr>
            </w:pPr>
            <w:r w:rsidRPr="00BE3F34">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521C37" w14:textId="77777777" w:rsidR="00C529A4" w:rsidRPr="00BE3F34" w:rsidRDefault="00C529A4" w:rsidP="00E35C8D">
            <w:pPr>
              <w:pStyle w:val="rowtabella0"/>
              <w:rPr>
                <w:color w:val="002060"/>
              </w:rPr>
            </w:pPr>
            <w:r w:rsidRPr="00BE3F34">
              <w:rPr>
                <w:color w:val="002060"/>
              </w:rPr>
              <w:t>VIA VESCOVARA, 7</w:t>
            </w:r>
          </w:p>
        </w:tc>
      </w:tr>
      <w:tr w:rsidR="00C529A4" w:rsidRPr="00BE3F34" w14:paraId="29E2E968"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A7EFE4" w14:textId="77777777" w:rsidR="00C529A4" w:rsidRPr="00BE3F34" w:rsidRDefault="00C529A4" w:rsidP="00E35C8D">
            <w:pPr>
              <w:pStyle w:val="rowtabella0"/>
              <w:rPr>
                <w:color w:val="002060"/>
              </w:rPr>
            </w:pPr>
            <w:r w:rsidRPr="00BE3F34">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AAE514" w14:textId="77777777" w:rsidR="00C529A4" w:rsidRPr="00BE3F34" w:rsidRDefault="00C529A4" w:rsidP="00E35C8D">
            <w:pPr>
              <w:pStyle w:val="rowtabella0"/>
              <w:rPr>
                <w:color w:val="002060"/>
              </w:rPr>
            </w:pPr>
            <w:r w:rsidRPr="00BE3F34">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2315CB"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07EB4F" w14:textId="77777777" w:rsidR="00C529A4" w:rsidRPr="00BE3F34" w:rsidRDefault="00C529A4" w:rsidP="00E35C8D">
            <w:pPr>
              <w:pStyle w:val="rowtabella0"/>
              <w:rPr>
                <w:color w:val="002060"/>
              </w:rPr>
            </w:pPr>
            <w:r w:rsidRPr="00BE3F34">
              <w:rPr>
                <w:color w:val="002060"/>
              </w:rPr>
              <w:t>12/10/2024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DAF205" w14:textId="77777777" w:rsidR="00C529A4" w:rsidRPr="00BE3F34" w:rsidRDefault="00C529A4" w:rsidP="00E35C8D">
            <w:pPr>
              <w:pStyle w:val="rowtabella0"/>
              <w:rPr>
                <w:color w:val="002060"/>
              </w:rPr>
            </w:pPr>
            <w:r w:rsidRPr="00BE3F34">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8365C3" w14:textId="77777777" w:rsidR="00C529A4" w:rsidRPr="00BE3F34" w:rsidRDefault="00C529A4" w:rsidP="00E35C8D">
            <w:pPr>
              <w:pStyle w:val="rowtabella0"/>
              <w:rPr>
                <w:color w:val="002060"/>
              </w:rPr>
            </w:pPr>
            <w:r w:rsidRPr="00BE3F34">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E3A94E" w14:textId="77777777" w:rsidR="00C529A4" w:rsidRPr="00BE3F34" w:rsidRDefault="00C529A4" w:rsidP="00E35C8D">
            <w:pPr>
              <w:pStyle w:val="rowtabella0"/>
              <w:rPr>
                <w:color w:val="002060"/>
              </w:rPr>
            </w:pPr>
            <w:r w:rsidRPr="00BE3F34">
              <w:rPr>
                <w:color w:val="002060"/>
              </w:rPr>
              <w:t>VIA CARDUCCI</w:t>
            </w:r>
          </w:p>
        </w:tc>
      </w:tr>
      <w:tr w:rsidR="00C529A4" w:rsidRPr="00BE3F34" w14:paraId="08A76F7E"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210CFB" w14:textId="77777777" w:rsidR="00C529A4" w:rsidRPr="00BE3F34" w:rsidRDefault="00C529A4" w:rsidP="00E35C8D">
            <w:pPr>
              <w:pStyle w:val="rowtabella0"/>
              <w:rPr>
                <w:color w:val="002060"/>
              </w:rPr>
            </w:pPr>
            <w:r w:rsidRPr="00BE3F34">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FBB69F" w14:textId="77777777" w:rsidR="00C529A4" w:rsidRPr="00BE3F34" w:rsidRDefault="00C529A4" w:rsidP="00E35C8D">
            <w:pPr>
              <w:pStyle w:val="rowtabella0"/>
              <w:rPr>
                <w:color w:val="002060"/>
              </w:rPr>
            </w:pPr>
            <w:r w:rsidRPr="00BE3F34">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99EFDE"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93F1A3" w14:textId="77777777" w:rsidR="00C529A4" w:rsidRPr="00BE3F34" w:rsidRDefault="00C529A4" w:rsidP="00E35C8D">
            <w:pPr>
              <w:pStyle w:val="rowtabella0"/>
              <w:rPr>
                <w:color w:val="002060"/>
              </w:rPr>
            </w:pPr>
            <w:r w:rsidRPr="00BE3F34">
              <w:rPr>
                <w:color w:val="002060"/>
              </w:rPr>
              <w:t>12/10/2024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A9D9D4" w14:textId="77777777" w:rsidR="00C529A4" w:rsidRPr="00BE3F34" w:rsidRDefault="00C529A4" w:rsidP="00E35C8D">
            <w:pPr>
              <w:pStyle w:val="rowtabella0"/>
              <w:rPr>
                <w:color w:val="002060"/>
              </w:rPr>
            </w:pPr>
            <w:r w:rsidRPr="00BE3F34">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1644CE" w14:textId="77777777" w:rsidR="00C529A4" w:rsidRPr="00BE3F34" w:rsidRDefault="00C529A4" w:rsidP="00E35C8D">
            <w:pPr>
              <w:pStyle w:val="rowtabella0"/>
              <w:rPr>
                <w:color w:val="002060"/>
              </w:rPr>
            </w:pPr>
            <w:r w:rsidRPr="00BE3F34">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5A3B73" w14:textId="77777777" w:rsidR="00C529A4" w:rsidRPr="00BE3F34" w:rsidRDefault="00C529A4" w:rsidP="00E35C8D">
            <w:pPr>
              <w:pStyle w:val="rowtabella0"/>
              <w:rPr>
                <w:color w:val="002060"/>
              </w:rPr>
            </w:pPr>
            <w:r w:rsidRPr="00BE3F34">
              <w:rPr>
                <w:color w:val="002060"/>
              </w:rPr>
              <w:t>VIA LUDOVICO SCARFIOTTI</w:t>
            </w:r>
          </w:p>
        </w:tc>
      </w:tr>
      <w:tr w:rsidR="00C529A4" w:rsidRPr="00BE3F34" w14:paraId="515A8AF2"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6CEE89" w14:textId="77777777" w:rsidR="00C529A4" w:rsidRPr="00BE3F34" w:rsidRDefault="00C529A4" w:rsidP="00E35C8D">
            <w:pPr>
              <w:pStyle w:val="rowtabella0"/>
              <w:rPr>
                <w:color w:val="002060"/>
              </w:rPr>
            </w:pPr>
            <w:proofErr w:type="gramStart"/>
            <w:r w:rsidRPr="00BE3F34">
              <w:rPr>
                <w:color w:val="002060"/>
              </w:rPr>
              <w:t>U.MANDOLESI</w:t>
            </w:r>
            <w:proofErr w:type="gramEnd"/>
            <w:r w:rsidRPr="00BE3F34">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7CA13" w14:textId="77777777" w:rsidR="00C529A4" w:rsidRPr="00BE3F34" w:rsidRDefault="00C529A4" w:rsidP="00E35C8D">
            <w:pPr>
              <w:pStyle w:val="rowtabella0"/>
              <w:rPr>
                <w:color w:val="002060"/>
              </w:rPr>
            </w:pPr>
            <w:r w:rsidRPr="00BE3F34">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E018B7"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0E7D8" w14:textId="77777777" w:rsidR="00C529A4" w:rsidRPr="00BE3F34" w:rsidRDefault="00C529A4" w:rsidP="00E35C8D">
            <w:pPr>
              <w:pStyle w:val="rowtabella0"/>
              <w:rPr>
                <w:color w:val="002060"/>
              </w:rPr>
            </w:pPr>
            <w:r w:rsidRPr="00BE3F34">
              <w:rPr>
                <w:color w:val="002060"/>
              </w:rPr>
              <w:t>12/10/2024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B0843" w14:textId="77777777" w:rsidR="00C529A4" w:rsidRPr="00BE3F34" w:rsidRDefault="00C529A4" w:rsidP="00E35C8D">
            <w:pPr>
              <w:pStyle w:val="rowtabella0"/>
              <w:rPr>
                <w:color w:val="002060"/>
              </w:rPr>
            </w:pPr>
            <w:r w:rsidRPr="00BE3F34">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28AE0F" w14:textId="77777777" w:rsidR="00C529A4" w:rsidRPr="00BE3F34" w:rsidRDefault="00C529A4" w:rsidP="00E35C8D">
            <w:pPr>
              <w:pStyle w:val="rowtabella0"/>
              <w:rPr>
                <w:color w:val="002060"/>
              </w:rPr>
            </w:pPr>
            <w:r w:rsidRPr="00BE3F3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A465F" w14:textId="77777777" w:rsidR="00C529A4" w:rsidRPr="00BE3F34" w:rsidRDefault="00C529A4" w:rsidP="00E35C8D">
            <w:pPr>
              <w:pStyle w:val="rowtabella0"/>
              <w:rPr>
                <w:color w:val="002060"/>
              </w:rPr>
            </w:pPr>
            <w:r w:rsidRPr="00BE3F34">
              <w:rPr>
                <w:color w:val="002060"/>
              </w:rPr>
              <w:t>VIA DELLE REGIONI, 8</w:t>
            </w:r>
          </w:p>
        </w:tc>
      </w:tr>
    </w:tbl>
    <w:p w14:paraId="199136FD" w14:textId="77777777" w:rsidR="00C529A4" w:rsidRPr="00980F44" w:rsidRDefault="00C529A4" w:rsidP="00C529A4">
      <w:pPr>
        <w:pStyle w:val="breakline"/>
        <w:rPr>
          <w:color w:val="002060"/>
        </w:rPr>
      </w:pPr>
    </w:p>
    <w:p w14:paraId="72F74FEA" w14:textId="77777777" w:rsidR="00C529A4" w:rsidRPr="00980F44" w:rsidRDefault="00C529A4" w:rsidP="00C529A4">
      <w:pPr>
        <w:pStyle w:val="breakline"/>
        <w:rPr>
          <w:color w:val="002060"/>
        </w:rPr>
      </w:pPr>
    </w:p>
    <w:p w14:paraId="14C1B334" w14:textId="77777777" w:rsidR="00C529A4" w:rsidRPr="00980F44" w:rsidRDefault="00C529A4" w:rsidP="00C529A4">
      <w:pPr>
        <w:pStyle w:val="titolocampionato0"/>
        <w:shd w:val="clear" w:color="auto" w:fill="CCCCCC"/>
        <w:spacing w:before="80" w:after="40"/>
        <w:rPr>
          <w:color w:val="002060"/>
        </w:rPr>
      </w:pPr>
      <w:r w:rsidRPr="00980F44">
        <w:rPr>
          <w:color w:val="002060"/>
        </w:rPr>
        <w:t>UNDER 17 C5 REGIONALI MASCHILI</w:t>
      </w:r>
    </w:p>
    <w:p w14:paraId="66049AA5" w14:textId="77777777" w:rsidR="00C529A4" w:rsidRPr="00980F44" w:rsidRDefault="00C529A4" w:rsidP="00C529A4">
      <w:pPr>
        <w:pStyle w:val="titoloprinc0"/>
        <w:rPr>
          <w:color w:val="002060"/>
        </w:rPr>
      </w:pPr>
      <w:r w:rsidRPr="00980F44">
        <w:rPr>
          <w:color w:val="002060"/>
        </w:rPr>
        <w:t>VARIAZIONI AL PROGRAMMA GARE</w:t>
      </w:r>
    </w:p>
    <w:p w14:paraId="59AD9417" w14:textId="77777777" w:rsidR="00C529A4" w:rsidRPr="00980F44" w:rsidRDefault="00C529A4" w:rsidP="00C529A4">
      <w:pPr>
        <w:pStyle w:val="breakline"/>
        <w:rPr>
          <w:color w:val="002060"/>
        </w:rPr>
      </w:pPr>
    </w:p>
    <w:p w14:paraId="731722A0" w14:textId="77777777" w:rsidR="00C529A4" w:rsidRPr="00980F44" w:rsidRDefault="00C529A4" w:rsidP="00C529A4">
      <w:pPr>
        <w:pStyle w:val="breakline"/>
        <w:rPr>
          <w:color w:val="002060"/>
        </w:rPr>
      </w:pPr>
    </w:p>
    <w:p w14:paraId="0B7B9A4B" w14:textId="77777777" w:rsidR="00C529A4" w:rsidRPr="00980F44" w:rsidRDefault="00C529A4" w:rsidP="00C529A4">
      <w:pPr>
        <w:pStyle w:val="sottotitolocampionato10"/>
        <w:rPr>
          <w:color w:val="002060"/>
        </w:rPr>
      </w:pPr>
      <w:r w:rsidRPr="00980F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529A4" w:rsidRPr="00980F44" w14:paraId="4E63A1CD" w14:textId="77777777" w:rsidTr="00511F4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AF65B" w14:textId="77777777" w:rsidR="00C529A4" w:rsidRPr="00980F44" w:rsidRDefault="00C529A4"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9C2FF" w14:textId="77777777" w:rsidR="00C529A4" w:rsidRPr="00980F44" w:rsidRDefault="00C529A4"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2A847C" w14:textId="77777777" w:rsidR="00C529A4" w:rsidRPr="00980F44" w:rsidRDefault="00C529A4"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94656" w14:textId="77777777" w:rsidR="00C529A4" w:rsidRPr="00980F44" w:rsidRDefault="00C529A4"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C416A" w14:textId="77777777" w:rsidR="00C529A4" w:rsidRPr="00980F44" w:rsidRDefault="00C529A4"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62FC3" w14:textId="77777777" w:rsidR="00C529A4" w:rsidRPr="00980F44" w:rsidRDefault="00C529A4"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324C7" w14:textId="77777777" w:rsidR="00C529A4" w:rsidRPr="00980F44" w:rsidRDefault="00C529A4"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6D76F" w14:textId="77777777" w:rsidR="00C529A4" w:rsidRPr="00980F44" w:rsidRDefault="00C529A4" w:rsidP="00E35C8D">
            <w:pPr>
              <w:pStyle w:val="headertabella0"/>
              <w:rPr>
                <w:color w:val="002060"/>
              </w:rPr>
            </w:pPr>
            <w:r w:rsidRPr="00980F44">
              <w:rPr>
                <w:color w:val="002060"/>
              </w:rPr>
              <w:t>Impianto</w:t>
            </w:r>
          </w:p>
        </w:tc>
      </w:tr>
      <w:tr w:rsidR="00C529A4" w:rsidRPr="00980F44" w14:paraId="1F9FD6EE" w14:textId="77777777" w:rsidTr="00511F4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08F4E" w14:textId="77777777" w:rsidR="00C529A4" w:rsidRPr="00511F4D" w:rsidRDefault="00C529A4" w:rsidP="00E35C8D">
            <w:pPr>
              <w:pStyle w:val="rowtabella0"/>
              <w:rPr>
                <w:color w:val="002060"/>
                <w:highlight w:val="yellow"/>
              </w:rPr>
            </w:pPr>
            <w:r w:rsidRPr="00511F4D">
              <w:rPr>
                <w:color w:val="002060"/>
                <w:highlight w:val="yellow"/>
              </w:rPr>
              <w:t>16/10/2024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64BA6" w14:textId="77777777" w:rsidR="00C529A4" w:rsidRPr="00511F4D" w:rsidRDefault="00C529A4" w:rsidP="00E35C8D">
            <w:pPr>
              <w:pStyle w:val="rowtabella0"/>
              <w:jc w:val="center"/>
              <w:rPr>
                <w:color w:val="002060"/>
                <w:highlight w:val="yellow"/>
              </w:rPr>
            </w:pPr>
            <w:r w:rsidRPr="00511F4D">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0EE81" w14:textId="77777777" w:rsidR="00C529A4" w:rsidRPr="00511F4D" w:rsidRDefault="00C529A4" w:rsidP="00E35C8D">
            <w:pPr>
              <w:pStyle w:val="rowtabella0"/>
              <w:rPr>
                <w:color w:val="002060"/>
                <w:highlight w:val="yellow"/>
              </w:rPr>
            </w:pPr>
            <w:r w:rsidRPr="00511F4D">
              <w:rPr>
                <w:color w:val="002060"/>
                <w:highlight w:val="yellow"/>
              </w:rPr>
              <w:t>JUNIORJESINA LIBERTAS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A47B" w14:textId="77777777" w:rsidR="00C529A4" w:rsidRPr="00511F4D" w:rsidRDefault="00C529A4" w:rsidP="00E35C8D">
            <w:pPr>
              <w:pStyle w:val="rowtabella0"/>
              <w:rPr>
                <w:color w:val="002060"/>
                <w:highlight w:val="yellow"/>
              </w:rPr>
            </w:pPr>
            <w:r w:rsidRPr="00511F4D">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4BF74" w14:textId="28AD6493" w:rsidR="00C529A4" w:rsidRPr="00980F44" w:rsidRDefault="00C529A4" w:rsidP="00E35C8D">
            <w:pPr>
              <w:pStyle w:val="rowtabella0"/>
              <w:rPr>
                <w:color w:val="002060"/>
              </w:rPr>
            </w:pPr>
            <w:r w:rsidRPr="00980F44">
              <w:rPr>
                <w:color w:val="002060"/>
              </w:rPr>
              <w:t>1</w:t>
            </w:r>
            <w:r w:rsidR="00511F4D">
              <w:rPr>
                <w:color w:val="002060"/>
              </w:rPr>
              <w:t>3</w:t>
            </w:r>
            <w:r w:rsidRPr="00980F4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18488" w14:textId="77777777" w:rsidR="00C529A4" w:rsidRPr="00980F44" w:rsidRDefault="00C529A4" w:rsidP="00E35C8D">
            <w:pPr>
              <w:pStyle w:val="rowtabella0"/>
              <w:jc w:val="center"/>
              <w:rPr>
                <w:color w:val="002060"/>
              </w:rPr>
            </w:pPr>
            <w:r w:rsidRPr="00511F4D">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2281" w14:textId="77777777" w:rsidR="00C529A4" w:rsidRPr="00980F44" w:rsidRDefault="00C529A4" w:rsidP="00E35C8D">
            <w:pPr>
              <w:pStyle w:val="rowtabella0"/>
              <w:jc w:val="center"/>
              <w:rPr>
                <w:color w:val="002060"/>
              </w:rPr>
            </w:pPr>
            <w:r w:rsidRPr="00980F44">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6AB8B" w14:textId="77777777" w:rsidR="00C529A4" w:rsidRPr="00980F44" w:rsidRDefault="00C529A4" w:rsidP="00E35C8D">
            <w:pPr>
              <w:pStyle w:val="rowtabella0"/>
              <w:rPr>
                <w:color w:val="002060"/>
              </w:rPr>
            </w:pPr>
            <w:r w:rsidRPr="00511F4D">
              <w:rPr>
                <w:color w:val="002060"/>
                <w:highlight w:val="yellow"/>
              </w:rPr>
              <w:t>PALESTRA RAFFAELA CARBONARI JESI VIA DEI TESSITORI</w:t>
            </w:r>
          </w:p>
        </w:tc>
      </w:tr>
    </w:tbl>
    <w:p w14:paraId="3E220FF6" w14:textId="77777777" w:rsidR="00C529A4" w:rsidRPr="00980F44" w:rsidRDefault="00C529A4" w:rsidP="00C529A4">
      <w:pPr>
        <w:pStyle w:val="breakline"/>
        <w:rPr>
          <w:rFonts w:eastAsiaTheme="minorEastAsia"/>
          <w:color w:val="002060"/>
        </w:rPr>
      </w:pPr>
    </w:p>
    <w:p w14:paraId="3BCB214A" w14:textId="77777777" w:rsidR="00C529A4" w:rsidRPr="00980F44" w:rsidRDefault="00C529A4" w:rsidP="00C529A4">
      <w:pPr>
        <w:pStyle w:val="breakline"/>
        <w:rPr>
          <w:color w:val="002060"/>
        </w:rPr>
      </w:pPr>
    </w:p>
    <w:p w14:paraId="7AC8F450" w14:textId="77777777" w:rsidR="00C529A4" w:rsidRPr="00980F44" w:rsidRDefault="00C529A4" w:rsidP="00C529A4">
      <w:pPr>
        <w:pStyle w:val="sottotitolocampionato10"/>
        <w:rPr>
          <w:color w:val="002060"/>
        </w:rPr>
      </w:pPr>
      <w:r w:rsidRPr="00980F4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529A4" w:rsidRPr="00980F44" w14:paraId="232E40E0" w14:textId="77777777" w:rsidTr="00511F4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19880" w14:textId="77777777" w:rsidR="00C529A4" w:rsidRPr="00980F44" w:rsidRDefault="00C529A4"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42EA7" w14:textId="77777777" w:rsidR="00C529A4" w:rsidRPr="00980F44" w:rsidRDefault="00C529A4"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EB9CC" w14:textId="77777777" w:rsidR="00C529A4" w:rsidRPr="00980F44" w:rsidRDefault="00C529A4"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7AAE23" w14:textId="77777777" w:rsidR="00C529A4" w:rsidRPr="00980F44" w:rsidRDefault="00C529A4"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74544" w14:textId="77777777" w:rsidR="00C529A4" w:rsidRPr="00980F44" w:rsidRDefault="00C529A4"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8FF4C" w14:textId="77777777" w:rsidR="00C529A4" w:rsidRPr="00980F44" w:rsidRDefault="00C529A4"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6C5ED" w14:textId="77777777" w:rsidR="00C529A4" w:rsidRPr="00980F44" w:rsidRDefault="00C529A4"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F3DB3C" w14:textId="77777777" w:rsidR="00C529A4" w:rsidRPr="00980F44" w:rsidRDefault="00C529A4" w:rsidP="00E35C8D">
            <w:pPr>
              <w:pStyle w:val="headertabella0"/>
              <w:rPr>
                <w:color w:val="002060"/>
              </w:rPr>
            </w:pPr>
            <w:r w:rsidRPr="00980F44">
              <w:rPr>
                <w:color w:val="002060"/>
              </w:rPr>
              <w:t>Impianto</w:t>
            </w:r>
          </w:p>
        </w:tc>
      </w:tr>
      <w:tr w:rsidR="00C529A4" w:rsidRPr="00980F44" w14:paraId="70C4D648" w14:textId="77777777" w:rsidTr="00511F4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DCE0C" w14:textId="77777777" w:rsidR="00C529A4" w:rsidRPr="00511F4D" w:rsidRDefault="00C529A4" w:rsidP="00E35C8D">
            <w:pPr>
              <w:pStyle w:val="rowtabella0"/>
              <w:rPr>
                <w:color w:val="002060"/>
                <w:highlight w:val="yellow"/>
              </w:rPr>
            </w:pPr>
            <w:r w:rsidRPr="00511F4D">
              <w:rPr>
                <w:color w:val="002060"/>
                <w:highlight w:val="yellow"/>
              </w:rPr>
              <w:t>13/10/2024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68544" w14:textId="77777777" w:rsidR="00C529A4" w:rsidRPr="00511F4D" w:rsidRDefault="00C529A4" w:rsidP="00E35C8D">
            <w:pPr>
              <w:pStyle w:val="rowtabella0"/>
              <w:jc w:val="center"/>
              <w:rPr>
                <w:color w:val="002060"/>
                <w:highlight w:val="yellow"/>
              </w:rPr>
            </w:pPr>
            <w:r w:rsidRPr="00511F4D">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3528D" w14:textId="77777777" w:rsidR="00C529A4" w:rsidRPr="00511F4D" w:rsidRDefault="00C529A4" w:rsidP="00E35C8D">
            <w:pPr>
              <w:pStyle w:val="rowtabella0"/>
              <w:rPr>
                <w:color w:val="002060"/>
                <w:highlight w:val="yellow"/>
              </w:rPr>
            </w:pPr>
            <w:r w:rsidRPr="00511F4D">
              <w:rPr>
                <w:color w:val="002060"/>
                <w:highlight w:val="yellow"/>
              </w:rPr>
              <w:t>REAL SAN 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2C4B0" w14:textId="77777777" w:rsidR="00C529A4" w:rsidRPr="00511F4D" w:rsidRDefault="00C529A4" w:rsidP="00E35C8D">
            <w:pPr>
              <w:pStyle w:val="rowtabella0"/>
              <w:rPr>
                <w:color w:val="002060"/>
                <w:highlight w:val="yellow"/>
              </w:rPr>
            </w:pPr>
            <w:r w:rsidRPr="00511F4D">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06921" w14:textId="77777777" w:rsidR="00C529A4" w:rsidRPr="00980F44" w:rsidRDefault="00C529A4" w:rsidP="00E35C8D">
            <w:pPr>
              <w:pStyle w:val="rowtabella0"/>
              <w:rPr>
                <w:color w:val="002060"/>
              </w:rPr>
            </w:pPr>
            <w:r w:rsidRPr="00980F44">
              <w:rPr>
                <w:color w:val="002060"/>
              </w:rPr>
              <w:t>11/10/2024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04FC" w14:textId="77777777" w:rsidR="00C529A4" w:rsidRPr="00980F44" w:rsidRDefault="00C529A4" w:rsidP="00E35C8D">
            <w:pPr>
              <w:pStyle w:val="rowtabella0"/>
              <w:jc w:val="center"/>
              <w:rPr>
                <w:color w:val="002060"/>
              </w:rPr>
            </w:pPr>
            <w:r w:rsidRPr="00511F4D">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203E7" w14:textId="77777777" w:rsidR="00C529A4" w:rsidRPr="00980F44" w:rsidRDefault="00C529A4" w:rsidP="00E35C8D">
            <w:pPr>
              <w:pStyle w:val="rowtabella0"/>
              <w:jc w:val="center"/>
              <w:rPr>
                <w:color w:val="002060"/>
              </w:rPr>
            </w:pPr>
            <w:r w:rsidRPr="00980F44">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C6BEA" w14:textId="77777777" w:rsidR="00C529A4" w:rsidRPr="00980F44" w:rsidRDefault="00C529A4" w:rsidP="00E35C8D">
            <w:pPr>
              <w:rPr>
                <w:color w:val="002060"/>
              </w:rPr>
            </w:pPr>
          </w:p>
        </w:tc>
      </w:tr>
    </w:tbl>
    <w:p w14:paraId="1E85F902" w14:textId="77777777" w:rsidR="00C529A4" w:rsidRPr="00980F44" w:rsidRDefault="00C529A4" w:rsidP="00C529A4">
      <w:pPr>
        <w:pStyle w:val="breakline"/>
        <w:rPr>
          <w:rFonts w:eastAsiaTheme="minorEastAsia"/>
          <w:color w:val="002060"/>
        </w:rPr>
      </w:pPr>
    </w:p>
    <w:p w14:paraId="14AE7FC5" w14:textId="77777777" w:rsidR="00C529A4" w:rsidRPr="00980F44" w:rsidRDefault="00C529A4" w:rsidP="00C529A4">
      <w:pPr>
        <w:pStyle w:val="breakline"/>
        <w:rPr>
          <w:color w:val="002060"/>
        </w:rPr>
      </w:pPr>
    </w:p>
    <w:p w14:paraId="05686B55" w14:textId="77777777" w:rsidR="00C529A4" w:rsidRPr="00980F44" w:rsidRDefault="00C529A4" w:rsidP="00C529A4">
      <w:pPr>
        <w:pStyle w:val="titoloprinc0"/>
        <w:rPr>
          <w:color w:val="002060"/>
        </w:rPr>
      </w:pPr>
      <w:r w:rsidRPr="00980F44">
        <w:rPr>
          <w:color w:val="002060"/>
        </w:rPr>
        <w:t>RISULTATI</w:t>
      </w:r>
    </w:p>
    <w:p w14:paraId="11EA494A" w14:textId="77777777" w:rsidR="00C529A4" w:rsidRPr="00980F44" w:rsidRDefault="00C529A4" w:rsidP="00C529A4">
      <w:pPr>
        <w:pStyle w:val="breakline"/>
        <w:rPr>
          <w:color w:val="002060"/>
        </w:rPr>
      </w:pPr>
    </w:p>
    <w:p w14:paraId="640A5234" w14:textId="77777777" w:rsidR="00C529A4" w:rsidRPr="00980F44" w:rsidRDefault="00C529A4" w:rsidP="00C529A4">
      <w:pPr>
        <w:pStyle w:val="sottotitolocampionato10"/>
        <w:rPr>
          <w:color w:val="002060"/>
        </w:rPr>
      </w:pPr>
      <w:r w:rsidRPr="00980F44">
        <w:rPr>
          <w:color w:val="002060"/>
        </w:rPr>
        <w:t>RISULTATI UFFICIALI GARE DEL 05/10/2024</w:t>
      </w:r>
    </w:p>
    <w:p w14:paraId="2F99C86F" w14:textId="77777777" w:rsidR="0074785A" w:rsidRPr="0074785A" w:rsidRDefault="0074785A" w:rsidP="0074785A">
      <w:pPr>
        <w:pStyle w:val="sottotitolocampionato20"/>
        <w:spacing w:before="0" w:beforeAutospacing="0" w:after="0" w:afterAutospacing="0"/>
        <w:rPr>
          <w:rFonts w:ascii="Arial" w:hAnsi="Arial" w:cs="Arial"/>
          <w:color w:val="002060"/>
          <w:sz w:val="20"/>
          <w:szCs w:val="20"/>
        </w:rPr>
      </w:pPr>
      <w:r w:rsidRPr="0074785A">
        <w:rPr>
          <w:rFonts w:ascii="Arial" w:hAnsi="Arial" w:cs="Arial"/>
          <w:color w:val="002060"/>
          <w:sz w:val="20"/>
          <w:szCs w:val="20"/>
        </w:rPr>
        <w:t>Si trascrivono qui di seguito i risultati ufficiali delle gare disputate</w:t>
      </w:r>
    </w:p>
    <w:p w14:paraId="5E9B7FF4" w14:textId="77777777" w:rsidR="00C529A4" w:rsidRPr="00980F44" w:rsidRDefault="00C529A4" w:rsidP="00C529A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529A4" w:rsidRPr="00980F44" w14:paraId="4538357C" w14:textId="77777777" w:rsidTr="00E35C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280FF4B4"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8902E" w14:textId="77777777" w:rsidR="00C529A4" w:rsidRPr="00980F44" w:rsidRDefault="00C529A4" w:rsidP="00E35C8D">
                  <w:pPr>
                    <w:pStyle w:val="headertabella0"/>
                    <w:rPr>
                      <w:color w:val="002060"/>
                    </w:rPr>
                  </w:pPr>
                  <w:r w:rsidRPr="00980F44">
                    <w:rPr>
                      <w:color w:val="002060"/>
                    </w:rPr>
                    <w:t>GIRONE A - 2 Giornata - A</w:t>
                  </w:r>
                </w:p>
              </w:tc>
            </w:tr>
            <w:tr w:rsidR="00C529A4" w:rsidRPr="00980F44" w14:paraId="5DEECED1"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2B5584" w14:textId="77777777" w:rsidR="00C529A4" w:rsidRPr="00980F44" w:rsidRDefault="00C529A4" w:rsidP="00E35C8D">
                  <w:pPr>
                    <w:pStyle w:val="rowtabella0"/>
                    <w:rPr>
                      <w:color w:val="002060"/>
                    </w:rPr>
                  </w:pPr>
                  <w:r w:rsidRPr="00980F44">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7C5E4E" w14:textId="77777777" w:rsidR="00C529A4" w:rsidRPr="00980F44" w:rsidRDefault="00C529A4" w:rsidP="00E35C8D">
                  <w:pPr>
                    <w:pStyle w:val="rowtabella0"/>
                    <w:rPr>
                      <w:color w:val="002060"/>
                    </w:rPr>
                  </w:pPr>
                  <w:r w:rsidRPr="00980F44">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3A9666" w14:textId="77777777" w:rsidR="00C529A4" w:rsidRPr="00980F44" w:rsidRDefault="00C529A4" w:rsidP="00E35C8D">
                  <w:pPr>
                    <w:pStyle w:val="rowtabella0"/>
                    <w:jc w:val="center"/>
                    <w:rPr>
                      <w:color w:val="002060"/>
                    </w:rPr>
                  </w:pPr>
                  <w:r w:rsidRPr="00980F44">
                    <w:rPr>
                      <w:color w:val="002060"/>
                    </w:rPr>
                    <w:t>12 - 2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A8AC82" w14:textId="77777777" w:rsidR="00C529A4" w:rsidRPr="00980F44" w:rsidRDefault="00C529A4" w:rsidP="00E35C8D">
                  <w:pPr>
                    <w:pStyle w:val="rowtabella0"/>
                    <w:jc w:val="center"/>
                    <w:rPr>
                      <w:color w:val="002060"/>
                    </w:rPr>
                  </w:pPr>
                  <w:r w:rsidRPr="00980F44">
                    <w:rPr>
                      <w:color w:val="002060"/>
                    </w:rPr>
                    <w:t> </w:t>
                  </w:r>
                </w:p>
              </w:tc>
            </w:tr>
            <w:tr w:rsidR="00C529A4" w:rsidRPr="00980F44" w14:paraId="238E26A0"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810EBB" w14:textId="77777777" w:rsidR="00C529A4" w:rsidRPr="00980F44" w:rsidRDefault="00C529A4" w:rsidP="00E35C8D">
                  <w:pPr>
                    <w:pStyle w:val="rowtabella0"/>
                    <w:rPr>
                      <w:color w:val="002060"/>
                    </w:rPr>
                  </w:pPr>
                  <w:r w:rsidRPr="00980F44">
                    <w:rPr>
                      <w:color w:val="002060"/>
                    </w:rPr>
                    <w:t xml:space="preserve">AUDAX 1970 </w:t>
                  </w:r>
                  <w:proofErr w:type="gramStart"/>
                  <w:r w:rsidRPr="00980F44">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1ED780" w14:textId="77777777" w:rsidR="00C529A4" w:rsidRPr="00980F44" w:rsidRDefault="00C529A4" w:rsidP="00E35C8D">
                  <w:pPr>
                    <w:pStyle w:val="rowtabella0"/>
                    <w:rPr>
                      <w:color w:val="002060"/>
                    </w:rPr>
                  </w:pPr>
                  <w:r w:rsidRPr="00980F44">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3E32D9" w14:textId="77777777" w:rsidR="00C529A4" w:rsidRPr="00980F44" w:rsidRDefault="00C529A4" w:rsidP="00E35C8D">
                  <w:pPr>
                    <w:pStyle w:val="rowtabella0"/>
                    <w:jc w:val="center"/>
                    <w:rPr>
                      <w:color w:val="002060"/>
                    </w:rPr>
                  </w:pPr>
                  <w:r w:rsidRPr="00980F44">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319781" w14:textId="77777777" w:rsidR="00C529A4" w:rsidRPr="00980F44" w:rsidRDefault="00C529A4" w:rsidP="00E35C8D">
                  <w:pPr>
                    <w:pStyle w:val="rowtabella0"/>
                    <w:jc w:val="center"/>
                    <w:rPr>
                      <w:color w:val="002060"/>
                    </w:rPr>
                  </w:pPr>
                  <w:r w:rsidRPr="00980F44">
                    <w:rPr>
                      <w:color w:val="002060"/>
                    </w:rPr>
                    <w:t> </w:t>
                  </w:r>
                </w:p>
              </w:tc>
            </w:tr>
            <w:tr w:rsidR="00C529A4" w:rsidRPr="00980F44" w14:paraId="0D840289"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6C9E25" w14:textId="77777777" w:rsidR="00C529A4" w:rsidRPr="00980F44" w:rsidRDefault="00C529A4" w:rsidP="00E35C8D">
                  <w:pPr>
                    <w:pStyle w:val="rowtabella0"/>
                    <w:rPr>
                      <w:color w:val="002060"/>
                    </w:rPr>
                  </w:pPr>
                  <w:r w:rsidRPr="00980F44">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FBB900" w14:textId="77777777" w:rsidR="00C529A4" w:rsidRPr="00980F44" w:rsidRDefault="00C529A4" w:rsidP="00E35C8D">
                  <w:pPr>
                    <w:pStyle w:val="rowtabella0"/>
                    <w:rPr>
                      <w:color w:val="002060"/>
                    </w:rPr>
                  </w:pPr>
                  <w:r w:rsidRPr="00980F44">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F4FA62" w14:textId="77777777" w:rsidR="00C529A4" w:rsidRPr="00980F44" w:rsidRDefault="00C529A4" w:rsidP="00E35C8D">
                  <w:pPr>
                    <w:pStyle w:val="rowtabella0"/>
                    <w:jc w:val="center"/>
                    <w:rPr>
                      <w:color w:val="002060"/>
                    </w:rPr>
                  </w:pPr>
                  <w:r w:rsidRPr="00980F44">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366315" w14:textId="77777777" w:rsidR="00C529A4" w:rsidRPr="00980F44" w:rsidRDefault="00C529A4" w:rsidP="00E35C8D">
                  <w:pPr>
                    <w:pStyle w:val="rowtabella0"/>
                    <w:jc w:val="center"/>
                    <w:rPr>
                      <w:color w:val="002060"/>
                    </w:rPr>
                  </w:pPr>
                  <w:r w:rsidRPr="00980F44">
                    <w:rPr>
                      <w:color w:val="002060"/>
                    </w:rPr>
                    <w:t> </w:t>
                  </w:r>
                </w:p>
              </w:tc>
            </w:tr>
            <w:tr w:rsidR="00C529A4" w:rsidRPr="00980F44" w14:paraId="4F6A35E8"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61F672" w14:textId="77777777" w:rsidR="00C529A4" w:rsidRPr="00980F44" w:rsidRDefault="00C529A4" w:rsidP="00E35C8D">
                  <w:pPr>
                    <w:pStyle w:val="rowtabella0"/>
                    <w:rPr>
                      <w:color w:val="002060"/>
                    </w:rPr>
                  </w:pPr>
                  <w:r w:rsidRPr="00980F44">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38417D" w14:textId="77777777" w:rsidR="00C529A4" w:rsidRPr="00980F44" w:rsidRDefault="00C529A4" w:rsidP="00E35C8D">
                  <w:pPr>
                    <w:pStyle w:val="rowtabella0"/>
                    <w:rPr>
                      <w:color w:val="002060"/>
                    </w:rPr>
                  </w:pPr>
                  <w:r w:rsidRPr="00980F44">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353C98" w14:textId="77777777" w:rsidR="00C529A4" w:rsidRPr="00980F44" w:rsidRDefault="00C529A4" w:rsidP="00E35C8D">
                  <w:pPr>
                    <w:pStyle w:val="rowtabella0"/>
                    <w:jc w:val="center"/>
                    <w:rPr>
                      <w:color w:val="002060"/>
                    </w:rPr>
                  </w:pPr>
                  <w:r w:rsidRPr="00980F44">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624127" w14:textId="77777777" w:rsidR="00C529A4" w:rsidRPr="00980F44" w:rsidRDefault="00C529A4" w:rsidP="00E35C8D">
                  <w:pPr>
                    <w:pStyle w:val="rowtabella0"/>
                    <w:jc w:val="center"/>
                    <w:rPr>
                      <w:color w:val="002060"/>
                    </w:rPr>
                  </w:pPr>
                  <w:r w:rsidRPr="00980F44">
                    <w:rPr>
                      <w:color w:val="002060"/>
                    </w:rPr>
                    <w:t> </w:t>
                  </w:r>
                </w:p>
              </w:tc>
            </w:tr>
            <w:tr w:rsidR="00C529A4" w:rsidRPr="00980F44" w14:paraId="6C570432"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A2DCB9" w14:textId="77777777" w:rsidR="00C529A4" w:rsidRPr="00980F44" w:rsidRDefault="00C529A4" w:rsidP="00E35C8D">
                  <w:pPr>
                    <w:pStyle w:val="rowtabella0"/>
                    <w:rPr>
                      <w:color w:val="002060"/>
                    </w:rPr>
                  </w:pPr>
                  <w:r w:rsidRPr="00980F44">
                    <w:rPr>
                      <w:color w:val="002060"/>
                    </w:rPr>
                    <w:t>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FA7E12" w14:textId="77777777" w:rsidR="00C529A4" w:rsidRPr="00980F44" w:rsidRDefault="00C529A4" w:rsidP="00E35C8D">
                  <w:pPr>
                    <w:pStyle w:val="rowtabella0"/>
                    <w:rPr>
                      <w:color w:val="002060"/>
                    </w:rPr>
                  </w:pPr>
                  <w:r w:rsidRPr="00980F44">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C362B6" w14:textId="77777777" w:rsidR="00C529A4" w:rsidRPr="00980F44" w:rsidRDefault="00C529A4" w:rsidP="00E35C8D">
                  <w:pPr>
                    <w:pStyle w:val="rowtabella0"/>
                    <w:jc w:val="center"/>
                    <w:rPr>
                      <w:color w:val="002060"/>
                    </w:rPr>
                  </w:pPr>
                  <w:r w:rsidRPr="00980F44">
                    <w:rPr>
                      <w:color w:val="002060"/>
                    </w:rPr>
                    <w:t>3 - 14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AEC8B8" w14:textId="77777777" w:rsidR="00C529A4" w:rsidRPr="00980F44" w:rsidRDefault="00C529A4" w:rsidP="00E35C8D">
                  <w:pPr>
                    <w:pStyle w:val="rowtabella0"/>
                    <w:jc w:val="center"/>
                    <w:rPr>
                      <w:color w:val="002060"/>
                    </w:rPr>
                  </w:pPr>
                  <w:r w:rsidRPr="00980F44">
                    <w:rPr>
                      <w:color w:val="002060"/>
                    </w:rPr>
                    <w:t> </w:t>
                  </w:r>
                </w:p>
              </w:tc>
            </w:tr>
            <w:tr w:rsidR="00C529A4" w:rsidRPr="00980F44" w14:paraId="69D3C001"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48EBB2" w14:textId="77777777" w:rsidR="00C529A4" w:rsidRPr="00980F44" w:rsidRDefault="00C529A4" w:rsidP="00E35C8D">
                  <w:pPr>
                    <w:pStyle w:val="rowtabella0"/>
                    <w:rPr>
                      <w:color w:val="002060"/>
                    </w:rPr>
                  </w:pPr>
                  <w:r w:rsidRPr="00980F44">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6FD7B" w14:textId="77777777" w:rsidR="00C529A4" w:rsidRPr="00980F44" w:rsidRDefault="00C529A4" w:rsidP="00E35C8D">
                  <w:pPr>
                    <w:pStyle w:val="rowtabella0"/>
                    <w:rPr>
                      <w:color w:val="002060"/>
                    </w:rPr>
                  </w:pPr>
                  <w:r w:rsidRPr="00980F44">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72E26" w14:textId="77777777" w:rsidR="00C529A4" w:rsidRPr="00980F44" w:rsidRDefault="00C529A4" w:rsidP="00E35C8D">
                  <w:pPr>
                    <w:pStyle w:val="rowtabella0"/>
                    <w:jc w:val="center"/>
                    <w:rPr>
                      <w:color w:val="002060"/>
                    </w:rPr>
                  </w:pPr>
                  <w:r w:rsidRPr="00980F44">
                    <w:rPr>
                      <w:color w:val="002060"/>
                    </w:rPr>
                    <w:t>0 - 19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2592C" w14:textId="77777777" w:rsidR="00C529A4" w:rsidRPr="00980F44" w:rsidRDefault="00C529A4" w:rsidP="00E35C8D">
                  <w:pPr>
                    <w:pStyle w:val="rowtabella0"/>
                    <w:jc w:val="center"/>
                    <w:rPr>
                      <w:color w:val="002060"/>
                    </w:rPr>
                  </w:pPr>
                  <w:r w:rsidRPr="00980F44">
                    <w:rPr>
                      <w:color w:val="002060"/>
                    </w:rPr>
                    <w:t> </w:t>
                  </w:r>
                </w:p>
              </w:tc>
            </w:tr>
            <w:tr w:rsidR="00C529A4" w:rsidRPr="00980F44" w14:paraId="0A4ACB7F" w14:textId="77777777" w:rsidTr="00E35C8D">
              <w:tc>
                <w:tcPr>
                  <w:tcW w:w="4700" w:type="dxa"/>
                  <w:gridSpan w:val="4"/>
                  <w:tcBorders>
                    <w:top w:val="nil"/>
                    <w:left w:val="nil"/>
                    <w:bottom w:val="nil"/>
                    <w:right w:val="nil"/>
                  </w:tcBorders>
                  <w:tcMar>
                    <w:top w:w="20" w:type="dxa"/>
                    <w:left w:w="20" w:type="dxa"/>
                    <w:bottom w:w="20" w:type="dxa"/>
                    <w:right w:w="20" w:type="dxa"/>
                  </w:tcMar>
                  <w:vAlign w:val="center"/>
                  <w:hideMark/>
                </w:tcPr>
                <w:p w14:paraId="7B79CA17" w14:textId="77777777" w:rsidR="00C529A4" w:rsidRPr="00980F44" w:rsidRDefault="00C529A4" w:rsidP="00E35C8D">
                  <w:pPr>
                    <w:pStyle w:val="rowtabella0"/>
                    <w:rPr>
                      <w:color w:val="002060"/>
                    </w:rPr>
                  </w:pPr>
                  <w:r w:rsidRPr="00980F44">
                    <w:rPr>
                      <w:color w:val="002060"/>
                    </w:rPr>
                    <w:t>(1) - disputata il 06/10/2024</w:t>
                  </w:r>
                </w:p>
              </w:tc>
            </w:tr>
          </w:tbl>
          <w:p w14:paraId="726D736B" w14:textId="77777777" w:rsidR="00C529A4" w:rsidRPr="00980F44" w:rsidRDefault="00C529A4" w:rsidP="00E35C8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330B05CA"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1B71F" w14:textId="77777777" w:rsidR="00C529A4" w:rsidRPr="00980F44" w:rsidRDefault="00C529A4" w:rsidP="00E35C8D">
                  <w:pPr>
                    <w:pStyle w:val="headertabella0"/>
                    <w:rPr>
                      <w:color w:val="002060"/>
                    </w:rPr>
                  </w:pPr>
                  <w:r w:rsidRPr="00980F44">
                    <w:rPr>
                      <w:color w:val="002060"/>
                    </w:rPr>
                    <w:t>GIRONE B - 2 Giornata - A</w:t>
                  </w:r>
                </w:p>
              </w:tc>
            </w:tr>
            <w:tr w:rsidR="00C529A4" w:rsidRPr="00980F44" w14:paraId="6ACE33D9"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E9F504" w14:textId="77777777" w:rsidR="00C529A4" w:rsidRPr="00980F44" w:rsidRDefault="00C529A4" w:rsidP="00E35C8D">
                  <w:pPr>
                    <w:pStyle w:val="rowtabella0"/>
                    <w:rPr>
                      <w:color w:val="002060"/>
                    </w:rPr>
                  </w:pPr>
                  <w:r w:rsidRPr="00980F44">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9841A" w14:textId="77777777" w:rsidR="00C529A4" w:rsidRPr="00980F44" w:rsidRDefault="00C529A4" w:rsidP="00E35C8D">
                  <w:pPr>
                    <w:pStyle w:val="rowtabella0"/>
                    <w:rPr>
                      <w:color w:val="002060"/>
                    </w:rPr>
                  </w:pPr>
                  <w:r w:rsidRPr="00980F44">
                    <w:rPr>
                      <w:color w:val="002060"/>
                    </w:rPr>
                    <w:t>- MONTELUPONE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DB7A2" w14:textId="77777777" w:rsidR="00C529A4" w:rsidRPr="00980F44" w:rsidRDefault="00C529A4" w:rsidP="00E35C8D">
                  <w:pPr>
                    <w:pStyle w:val="rowtabella0"/>
                    <w:jc w:val="center"/>
                    <w:rPr>
                      <w:color w:val="002060"/>
                    </w:rPr>
                  </w:pPr>
                  <w:r w:rsidRPr="00980F44">
                    <w:rPr>
                      <w:color w:val="002060"/>
                    </w:rPr>
                    <w:t>9 - 1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A81B2" w14:textId="77777777" w:rsidR="00C529A4" w:rsidRPr="00980F44" w:rsidRDefault="00C529A4" w:rsidP="00E35C8D">
                  <w:pPr>
                    <w:pStyle w:val="rowtabella0"/>
                    <w:jc w:val="center"/>
                    <w:rPr>
                      <w:color w:val="002060"/>
                    </w:rPr>
                  </w:pPr>
                  <w:r w:rsidRPr="00980F44">
                    <w:rPr>
                      <w:color w:val="002060"/>
                    </w:rPr>
                    <w:t> </w:t>
                  </w:r>
                </w:p>
              </w:tc>
            </w:tr>
            <w:tr w:rsidR="00C529A4" w:rsidRPr="00980F44" w14:paraId="5AB93757"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A7EFCA" w14:textId="77777777" w:rsidR="00C529A4" w:rsidRPr="00980F44" w:rsidRDefault="00C529A4" w:rsidP="00E35C8D">
                  <w:pPr>
                    <w:pStyle w:val="rowtabella0"/>
                    <w:rPr>
                      <w:color w:val="002060"/>
                    </w:rPr>
                  </w:pPr>
                  <w:r w:rsidRPr="00980F44">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A6D7D8" w14:textId="77777777" w:rsidR="00C529A4" w:rsidRPr="00980F44" w:rsidRDefault="00C529A4" w:rsidP="00E35C8D">
                  <w:pPr>
                    <w:pStyle w:val="rowtabella0"/>
                    <w:rPr>
                      <w:color w:val="002060"/>
                    </w:rPr>
                  </w:pPr>
                  <w:r w:rsidRPr="00980F44">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B373E8" w14:textId="77777777" w:rsidR="00C529A4" w:rsidRPr="00980F44" w:rsidRDefault="00C529A4" w:rsidP="00E35C8D">
                  <w:pPr>
                    <w:pStyle w:val="rowtabella0"/>
                    <w:jc w:val="center"/>
                    <w:rPr>
                      <w:color w:val="002060"/>
                    </w:rPr>
                  </w:pPr>
                  <w:r w:rsidRPr="00980F44">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72371E" w14:textId="77777777" w:rsidR="00C529A4" w:rsidRPr="00980F44" w:rsidRDefault="00C529A4" w:rsidP="00E35C8D">
                  <w:pPr>
                    <w:pStyle w:val="rowtabella0"/>
                    <w:jc w:val="center"/>
                    <w:rPr>
                      <w:color w:val="002060"/>
                    </w:rPr>
                  </w:pPr>
                  <w:r w:rsidRPr="00980F44">
                    <w:rPr>
                      <w:color w:val="002060"/>
                    </w:rPr>
                    <w:t> </w:t>
                  </w:r>
                </w:p>
              </w:tc>
            </w:tr>
            <w:tr w:rsidR="00C529A4" w:rsidRPr="00980F44" w14:paraId="2C7E3970"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E8CDC5A" w14:textId="77777777" w:rsidR="00C529A4" w:rsidRPr="00980F44" w:rsidRDefault="00C529A4" w:rsidP="00E35C8D">
                  <w:pPr>
                    <w:pStyle w:val="rowtabella0"/>
                    <w:rPr>
                      <w:color w:val="002060"/>
                    </w:rPr>
                  </w:pPr>
                  <w:r w:rsidRPr="00980F44">
                    <w:rPr>
                      <w:color w:val="002060"/>
                    </w:rPr>
                    <w:t>(1) 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EE10B5" w14:textId="77777777" w:rsidR="00C529A4" w:rsidRPr="00980F44" w:rsidRDefault="00C529A4" w:rsidP="00E35C8D">
                  <w:pPr>
                    <w:pStyle w:val="rowtabella0"/>
                    <w:rPr>
                      <w:color w:val="002060"/>
                    </w:rPr>
                  </w:pPr>
                  <w:r w:rsidRPr="00980F44">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03C971" w14:textId="77777777" w:rsidR="00C529A4" w:rsidRPr="00980F44" w:rsidRDefault="00C529A4" w:rsidP="00E35C8D">
                  <w:pPr>
                    <w:pStyle w:val="rowtabella0"/>
                    <w:jc w:val="center"/>
                    <w:rPr>
                      <w:color w:val="002060"/>
                    </w:rPr>
                  </w:pPr>
                  <w:r w:rsidRPr="00980F44">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53DE27" w14:textId="77777777" w:rsidR="00C529A4" w:rsidRPr="00980F44" w:rsidRDefault="00C529A4" w:rsidP="00E35C8D">
                  <w:pPr>
                    <w:pStyle w:val="rowtabella0"/>
                    <w:jc w:val="center"/>
                    <w:rPr>
                      <w:color w:val="002060"/>
                    </w:rPr>
                  </w:pPr>
                  <w:r w:rsidRPr="00980F44">
                    <w:rPr>
                      <w:color w:val="002060"/>
                    </w:rPr>
                    <w:t> </w:t>
                  </w:r>
                </w:p>
              </w:tc>
            </w:tr>
            <w:tr w:rsidR="00C529A4" w:rsidRPr="00980F44" w14:paraId="424D180B"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6E4B2B" w14:textId="77777777" w:rsidR="00C529A4" w:rsidRPr="00980F44" w:rsidRDefault="00C529A4" w:rsidP="00E35C8D">
                  <w:pPr>
                    <w:pStyle w:val="rowtabella0"/>
                    <w:rPr>
                      <w:color w:val="002060"/>
                    </w:rPr>
                  </w:pPr>
                  <w:r w:rsidRPr="00980F44">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466B70" w14:textId="77777777" w:rsidR="00C529A4" w:rsidRPr="00980F44" w:rsidRDefault="00C529A4" w:rsidP="00E35C8D">
                  <w:pPr>
                    <w:pStyle w:val="rowtabella0"/>
                    <w:rPr>
                      <w:color w:val="002060"/>
                    </w:rPr>
                  </w:pPr>
                  <w:r w:rsidRPr="00980F44">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949815" w14:textId="77777777" w:rsidR="00C529A4" w:rsidRPr="00980F44" w:rsidRDefault="00C529A4" w:rsidP="00E35C8D">
                  <w:pPr>
                    <w:pStyle w:val="rowtabella0"/>
                    <w:jc w:val="center"/>
                    <w:rPr>
                      <w:color w:val="002060"/>
                    </w:rPr>
                  </w:pPr>
                  <w:r w:rsidRPr="00980F44">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9B2E54" w14:textId="77777777" w:rsidR="00C529A4" w:rsidRPr="00980F44" w:rsidRDefault="00C529A4" w:rsidP="00E35C8D">
                  <w:pPr>
                    <w:pStyle w:val="rowtabella0"/>
                    <w:jc w:val="center"/>
                    <w:rPr>
                      <w:color w:val="002060"/>
                    </w:rPr>
                  </w:pPr>
                  <w:r w:rsidRPr="00980F44">
                    <w:rPr>
                      <w:color w:val="002060"/>
                    </w:rPr>
                    <w:t> </w:t>
                  </w:r>
                </w:p>
              </w:tc>
            </w:tr>
            <w:tr w:rsidR="00C529A4" w:rsidRPr="00980F44" w14:paraId="0F843FFF"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A03B6F" w14:textId="77777777" w:rsidR="00C529A4" w:rsidRPr="00980F44" w:rsidRDefault="00C529A4" w:rsidP="00E35C8D">
                  <w:pPr>
                    <w:pStyle w:val="rowtabella0"/>
                    <w:rPr>
                      <w:color w:val="002060"/>
                    </w:rPr>
                  </w:pPr>
                  <w:r w:rsidRPr="00980F44">
                    <w:rPr>
                      <w:color w:val="002060"/>
                    </w:rPr>
                    <w:t>(1) 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14D834" w14:textId="77777777" w:rsidR="00C529A4" w:rsidRPr="00980F44" w:rsidRDefault="00C529A4" w:rsidP="00E35C8D">
                  <w:pPr>
                    <w:pStyle w:val="rowtabella0"/>
                    <w:rPr>
                      <w:color w:val="002060"/>
                    </w:rPr>
                  </w:pPr>
                  <w:r w:rsidRPr="00980F44">
                    <w:rPr>
                      <w:color w:val="002060"/>
                    </w:rPr>
                    <w:t>- ACLI AUDAX MONTECOSARO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B73CA6" w14:textId="77777777" w:rsidR="00C529A4" w:rsidRPr="00980F44" w:rsidRDefault="00C529A4" w:rsidP="00E35C8D">
                  <w:pPr>
                    <w:pStyle w:val="rowtabella0"/>
                    <w:jc w:val="center"/>
                    <w:rPr>
                      <w:color w:val="002060"/>
                    </w:rPr>
                  </w:pPr>
                  <w:r w:rsidRPr="00980F44">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9E8C96" w14:textId="77777777" w:rsidR="00C529A4" w:rsidRPr="00980F44" w:rsidRDefault="00C529A4" w:rsidP="00E35C8D">
                  <w:pPr>
                    <w:pStyle w:val="rowtabella0"/>
                    <w:jc w:val="center"/>
                    <w:rPr>
                      <w:color w:val="002060"/>
                    </w:rPr>
                  </w:pPr>
                  <w:r w:rsidRPr="00980F44">
                    <w:rPr>
                      <w:color w:val="002060"/>
                    </w:rPr>
                    <w:t> </w:t>
                  </w:r>
                </w:p>
              </w:tc>
            </w:tr>
            <w:tr w:rsidR="00C529A4" w:rsidRPr="00980F44" w14:paraId="587DBF24"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97C385" w14:textId="77777777" w:rsidR="00C529A4" w:rsidRPr="00980F44" w:rsidRDefault="00C529A4" w:rsidP="00E35C8D">
                  <w:pPr>
                    <w:pStyle w:val="rowtabella0"/>
                    <w:rPr>
                      <w:color w:val="002060"/>
                    </w:rPr>
                  </w:pPr>
                  <w:r w:rsidRPr="00980F44">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4B3C2" w14:textId="77777777" w:rsidR="00C529A4" w:rsidRPr="00980F44" w:rsidRDefault="00C529A4" w:rsidP="00E35C8D">
                  <w:pPr>
                    <w:pStyle w:val="rowtabella0"/>
                    <w:rPr>
                      <w:color w:val="002060"/>
                    </w:rPr>
                  </w:pPr>
                  <w:r w:rsidRPr="00980F44">
                    <w:rPr>
                      <w:color w:val="002060"/>
                    </w:rPr>
                    <w:t>- A.V.I.S.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E10FA3" w14:textId="77777777" w:rsidR="00C529A4" w:rsidRPr="00980F44" w:rsidRDefault="00C529A4" w:rsidP="00E35C8D">
                  <w:pPr>
                    <w:pStyle w:val="rowtabella0"/>
                    <w:jc w:val="center"/>
                    <w:rPr>
                      <w:color w:val="002060"/>
                    </w:rPr>
                  </w:pPr>
                  <w:r w:rsidRPr="00980F44">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1CB37" w14:textId="77777777" w:rsidR="00C529A4" w:rsidRPr="00980F44" w:rsidRDefault="00C529A4" w:rsidP="00E35C8D">
                  <w:pPr>
                    <w:pStyle w:val="rowtabella0"/>
                    <w:jc w:val="center"/>
                    <w:rPr>
                      <w:color w:val="002060"/>
                    </w:rPr>
                  </w:pPr>
                  <w:r w:rsidRPr="00980F44">
                    <w:rPr>
                      <w:color w:val="002060"/>
                    </w:rPr>
                    <w:t> </w:t>
                  </w:r>
                </w:p>
              </w:tc>
            </w:tr>
            <w:tr w:rsidR="00C529A4" w:rsidRPr="00980F44" w14:paraId="79FE8C4E" w14:textId="77777777" w:rsidTr="00E35C8D">
              <w:tc>
                <w:tcPr>
                  <w:tcW w:w="4700" w:type="dxa"/>
                  <w:gridSpan w:val="4"/>
                  <w:tcBorders>
                    <w:top w:val="nil"/>
                    <w:left w:val="nil"/>
                    <w:bottom w:val="nil"/>
                    <w:right w:val="nil"/>
                  </w:tcBorders>
                  <w:tcMar>
                    <w:top w:w="20" w:type="dxa"/>
                    <w:left w:w="20" w:type="dxa"/>
                    <w:bottom w:w="20" w:type="dxa"/>
                    <w:right w:w="20" w:type="dxa"/>
                  </w:tcMar>
                  <w:vAlign w:val="center"/>
                  <w:hideMark/>
                </w:tcPr>
                <w:p w14:paraId="6B1AB0D3" w14:textId="77777777" w:rsidR="00C529A4" w:rsidRPr="00980F44" w:rsidRDefault="00C529A4" w:rsidP="00E35C8D">
                  <w:pPr>
                    <w:pStyle w:val="rowtabella0"/>
                    <w:rPr>
                      <w:color w:val="002060"/>
                    </w:rPr>
                  </w:pPr>
                  <w:r w:rsidRPr="00980F44">
                    <w:rPr>
                      <w:color w:val="002060"/>
                    </w:rPr>
                    <w:lastRenderedPageBreak/>
                    <w:t>(1) - disputata il 06/10/2024</w:t>
                  </w:r>
                </w:p>
              </w:tc>
            </w:tr>
          </w:tbl>
          <w:p w14:paraId="35597DB4" w14:textId="77777777" w:rsidR="00C529A4" w:rsidRPr="00980F44" w:rsidRDefault="00C529A4" w:rsidP="00E35C8D">
            <w:pPr>
              <w:rPr>
                <w:color w:val="002060"/>
              </w:rPr>
            </w:pPr>
          </w:p>
        </w:tc>
      </w:tr>
    </w:tbl>
    <w:p w14:paraId="1868C0BF" w14:textId="77777777" w:rsidR="00C529A4" w:rsidRPr="00980F44" w:rsidRDefault="00C529A4" w:rsidP="00C529A4">
      <w:pPr>
        <w:pStyle w:val="breakline"/>
        <w:rPr>
          <w:rFonts w:eastAsiaTheme="minorEastAsia"/>
          <w:color w:val="002060"/>
        </w:rPr>
      </w:pPr>
    </w:p>
    <w:p w14:paraId="05B72C0B" w14:textId="77777777" w:rsidR="00C529A4" w:rsidRPr="00980F44" w:rsidRDefault="00C529A4" w:rsidP="00C529A4">
      <w:pPr>
        <w:pStyle w:val="breakline"/>
        <w:rPr>
          <w:color w:val="002060"/>
        </w:rPr>
      </w:pPr>
    </w:p>
    <w:p w14:paraId="5F214E80" w14:textId="77777777" w:rsidR="00C529A4" w:rsidRPr="00980F44" w:rsidRDefault="00C529A4" w:rsidP="00C529A4">
      <w:pPr>
        <w:pStyle w:val="titoloprinc0"/>
        <w:rPr>
          <w:color w:val="002060"/>
        </w:rPr>
      </w:pPr>
      <w:r w:rsidRPr="00980F44">
        <w:rPr>
          <w:color w:val="002060"/>
        </w:rPr>
        <w:t>GIUDICE SPORTIVO</w:t>
      </w:r>
    </w:p>
    <w:p w14:paraId="1BCD80A9" w14:textId="77777777" w:rsidR="00C529A4" w:rsidRPr="00980F44" w:rsidRDefault="00C529A4" w:rsidP="00C529A4">
      <w:pPr>
        <w:pStyle w:val="diffida"/>
        <w:rPr>
          <w:color w:val="002060"/>
        </w:rPr>
      </w:pPr>
      <w:r w:rsidRPr="00980F44">
        <w:rPr>
          <w:color w:val="002060"/>
        </w:rPr>
        <w:t>Il Giudice Sportivo Avv. Agnese Lazzaretti, con l'assistenza del segretario Angelo Castellana, nella seduta del 09/10/2024, ha adottato le decisioni che di seguito integralmente si riportano:</w:t>
      </w:r>
    </w:p>
    <w:p w14:paraId="35CD860C" w14:textId="77777777" w:rsidR="00C529A4" w:rsidRPr="00980F44" w:rsidRDefault="00C529A4" w:rsidP="00C529A4">
      <w:pPr>
        <w:pStyle w:val="titolo10"/>
        <w:rPr>
          <w:color w:val="002060"/>
        </w:rPr>
      </w:pPr>
      <w:r w:rsidRPr="00980F44">
        <w:rPr>
          <w:color w:val="002060"/>
        </w:rPr>
        <w:t xml:space="preserve">GARE DEL 5/10/2024 </w:t>
      </w:r>
    </w:p>
    <w:p w14:paraId="289C4C1C" w14:textId="77777777" w:rsidR="00C529A4" w:rsidRPr="00980F44" w:rsidRDefault="00C529A4" w:rsidP="00C529A4">
      <w:pPr>
        <w:pStyle w:val="titolo7a"/>
        <w:rPr>
          <w:color w:val="002060"/>
        </w:rPr>
      </w:pPr>
      <w:r w:rsidRPr="00980F44">
        <w:rPr>
          <w:color w:val="002060"/>
        </w:rPr>
        <w:t xml:space="preserve">PROVVEDIMENTI DISCIPLINARI </w:t>
      </w:r>
    </w:p>
    <w:p w14:paraId="0F20882B" w14:textId="77777777" w:rsidR="00C529A4" w:rsidRPr="00980F44" w:rsidRDefault="00C529A4" w:rsidP="00C529A4">
      <w:pPr>
        <w:pStyle w:val="titolo7b0"/>
        <w:rPr>
          <w:color w:val="002060"/>
        </w:rPr>
      </w:pPr>
      <w:r w:rsidRPr="00980F44">
        <w:rPr>
          <w:color w:val="002060"/>
        </w:rPr>
        <w:t xml:space="preserve">In base alle risultanze degli atti ufficiali sono state deliberate le seguenti sanzioni disciplinari. </w:t>
      </w:r>
    </w:p>
    <w:p w14:paraId="6E14A3B9" w14:textId="77777777" w:rsidR="00C529A4" w:rsidRPr="00980F44" w:rsidRDefault="00C529A4" w:rsidP="00C529A4">
      <w:pPr>
        <w:pStyle w:val="titolo30"/>
        <w:rPr>
          <w:color w:val="002060"/>
        </w:rPr>
      </w:pPr>
      <w:r w:rsidRPr="00980F44">
        <w:rPr>
          <w:color w:val="002060"/>
        </w:rPr>
        <w:t xml:space="preserve">DIRIGENTI </w:t>
      </w:r>
    </w:p>
    <w:p w14:paraId="28D9E2B3" w14:textId="77777777" w:rsidR="00C529A4" w:rsidRPr="00980F44" w:rsidRDefault="00C529A4" w:rsidP="00C529A4">
      <w:pPr>
        <w:pStyle w:val="titolo20"/>
        <w:rPr>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5328763C" w14:textId="77777777" w:rsidTr="00E35C8D">
        <w:tc>
          <w:tcPr>
            <w:tcW w:w="2200" w:type="dxa"/>
            <w:tcMar>
              <w:top w:w="20" w:type="dxa"/>
              <w:left w:w="20" w:type="dxa"/>
              <w:bottom w:w="20" w:type="dxa"/>
              <w:right w:w="20" w:type="dxa"/>
            </w:tcMar>
            <w:vAlign w:val="center"/>
            <w:hideMark/>
          </w:tcPr>
          <w:p w14:paraId="49DAB57C" w14:textId="77777777" w:rsidR="00C529A4" w:rsidRPr="00980F44" w:rsidRDefault="00C529A4" w:rsidP="00E35C8D">
            <w:pPr>
              <w:pStyle w:val="movimento"/>
              <w:rPr>
                <w:color w:val="002060"/>
              </w:rPr>
            </w:pPr>
            <w:r w:rsidRPr="00980F44">
              <w:rPr>
                <w:color w:val="002060"/>
              </w:rPr>
              <w:t>PERA ROBERTO</w:t>
            </w:r>
          </w:p>
        </w:tc>
        <w:tc>
          <w:tcPr>
            <w:tcW w:w="2200" w:type="dxa"/>
            <w:tcMar>
              <w:top w:w="20" w:type="dxa"/>
              <w:left w:w="20" w:type="dxa"/>
              <w:bottom w:w="20" w:type="dxa"/>
              <w:right w:w="20" w:type="dxa"/>
            </w:tcMar>
            <w:vAlign w:val="center"/>
            <w:hideMark/>
          </w:tcPr>
          <w:p w14:paraId="66712252" w14:textId="77777777" w:rsidR="00C529A4" w:rsidRPr="00980F44" w:rsidRDefault="00C529A4" w:rsidP="00E35C8D">
            <w:pPr>
              <w:pStyle w:val="movimento2"/>
              <w:rPr>
                <w:color w:val="002060"/>
              </w:rPr>
            </w:pPr>
            <w:r w:rsidRPr="00980F44">
              <w:rPr>
                <w:color w:val="002060"/>
              </w:rPr>
              <w:t xml:space="preserve">(CANTINE RIUNITE CSI) </w:t>
            </w:r>
          </w:p>
        </w:tc>
        <w:tc>
          <w:tcPr>
            <w:tcW w:w="800" w:type="dxa"/>
            <w:tcMar>
              <w:top w:w="20" w:type="dxa"/>
              <w:left w:w="20" w:type="dxa"/>
              <w:bottom w:w="20" w:type="dxa"/>
              <w:right w:w="20" w:type="dxa"/>
            </w:tcMar>
            <w:vAlign w:val="center"/>
            <w:hideMark/>
          </w:tcPr>
          <w:p w14:paraId="1D3EA08C"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6A1DEE6"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AF0CE56" w14:textId="77777777" w:rsidR="00C529A4" w:rsidRPr="00980F44" w:rsidRDefault="00C529A4" w:rsidP="00E35C8D">
            <w:pPr>
              <w:pStyle w:val="movimento2"/>
              <w:rPr>
                <w:color w:val="002060"/>
              </w:rPr>
            </w:pPr>
            <w:r w:rsidRPr="00980F44">
              <w:rPr>
                <w:color w:val="002060"/>
              </w:rPr>
              <w:t> </w:t>
            </w:r>
          </w:p>
        </w:tc>
      </w:tr>
    </w:tbl>
    <w:p w14:paraId="524CB017" w14:textId="77777777" w:rsidR="00C529A4" w:rsidRPr="00980F44" w:rsidRDefault="00C529A4" w:rsidP="00C529A4">
      <w:pPr>
        <w:pStyle w:val="titolo30"/>
        <w:rPr>
          <w:rFonts w:eastAsiaTheme="minorEastAsia"/>
          <w:color w:val="002060"/>
        </w:rPr>
      </w:pPr>
      <w:r w:rsidRPr="00980F44">
        <w:rPr>
          <w:color w:val="002060"/>
        </w:rPr>
        <w:t xml:space="preserve">CALCIATORI NON ESPULSI </w:t>
      </w:r>
    </w:p>
    <w:p w14:paraId="630C4974" w14:textId="77777777" w:rsidR="00C529A4" w:rsidRPr="00980F44" w:rsidRDefault="00C529A4" w:rsidP="00C529A4">
      <w:pPr>
        <w:pStyle w:val="titolo20"/>
        <w:rPr>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00406479" w14:textId="77777777" w:rsidTr="00E35C8D">
        <w:tc>
          <w:tcPr>
            <w:tcW w:w="2200" w:type="dxa"/>
            <w:tcMar>
              <w:top w:w="20" w:type="dxa"/>
              <w:left w:w="20" w:type="dxa"/>
              <w:bottom w:w="20" w:type="dxa"/>
              <w:right w:w="20" w:type="dxa"/>
            </w:tcMar>
            <w:vAlign w:val="center"/>
            <w:hideMark/>
          </w:tcPr>
          <w:p w14:paraId="696AE4F1" w14:textId="77777777" w:rsidR="00C529A4" w:rsidRPr="00980F44" w:rsidRDefault="00C529A4" w:rsidP="00E35C8D">
            <w:pPr>
              <w:pStyle w:val="movimento"/>
              <w:rPr>
                <w:color w:val="002060"/>
              </w:rPr>
            </w:pPr>
            <w:r w:rsidRPr="00980F44">
              <w:rPr>
                <w:color w:val="002060"/>
              </w:rPr>
              <w:t>CAPRIOTTI FRANCESCO</w:t>
            </w:r>
          </w:p>
        </w:tc>
        <w:tc>
          <w:tcPr>
            <w:tcW w:w="2200" w:type="dxa"/>
            <w:tcMar>
              <w:top w:w="20" w:type="dxa"/>
              <w:left w:w="20" w:type="dxa"/>
              <w:bottom w:w="20" w:type="dxa"/>
              <w:right w:w="20" w:type="dxa"/>
            </w:tcMar>
            <w:vAlign w:val="center"/>
            <w:hideMark/>
          </w:tcPr>
          <w:p w14:paraId="44DDF0C7" w14:textId="77777777" w:rsidR="00C529A4" w:rsidRPr="00980F44" w:rsidRDefault="00C529A4" w:rsidP="00E35C8D">
            <w:pPr>
              <w:pStyle w:val="movimento2"/>
              <w:rPr>
                <w:color w:val="002060"/>
              </w:rPr>
            </w:pPr>
            <w:r w:rsidRPr="00980F44">
              <w:rPr>
                <w:color w:val="002060"/>
              </w:rPr>
              <w:t xml:space="preserve">(A.V.I.S. RIPATRANSONE) </w:t>
            </w:r>
          </w:p>
        </w:tc>
        <w:tc>
          <w:tcPr>
            <w:tcW w:w="800" w:type="dxa"/>
            <w:tcMar>
              <w:top w:w="20" w:type="dxa"/>
              <w:left w:w="20" w:type="dxa"/>
              <w:bottom w:w="20" w:type="dxa"/>
              <w:right w:w="20" w:type="dxa"/>
            </w:tcMar>
            <w:vAlign w:val="center"/>
            <w:hideMark/>
          </w:tcPr>
          <w:p w14:paraId="116AEC78"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DFE79D4" w14:textId="77777777" w:rsidR="00C529A4" w:rsidRPr="00980F44" w:rsidRDefault="00C529A4" w:rsidP="00E35C8D">
            <w:pPr>
              <w:pStyle w:val="movimento"/>
              <w:rPr>
                <w:color w:val="002060"/>
              </w:rPr>
            </w:pPr>
            <w:r w:rsidRPr="00980F44">
              <w:rPr>
                <w:color w:val="002060"/>
              </w:rPr>
              <w:t>PERNINI GIANMARCO</w:t>
            </w:r>
          </w:p>
        </w:tc>
        <w:tc>
          <w:tcPr>
            <w:tcW w:w="2200" w:type="dxa"/>
            <w:tcMar>
              <w:top w:w="20" w:type="dxa"/>
              <w:left w:w="20" w:type="dxa"/>
              <w:bottom w:w="20" w:type="dxa"/>
              <w:right w:w="20" w:type="dxa"/>
            </w:tcMar>
            <w:vAlign w:val="center"/>
            <w:hideMark/>
          </w:tcPr>
          <w:p w14:paraId="3694A9BC" w14:textId="77777777" w:rsidR="00C529A4" w:rsidRPr="00980F44" w:rsidRDefault="00C529A4" w:rsidP="00E35C8D">
            <w:pPr>
              <w:pStyle w:val="movimento2"/>
              <w:rPr>
                <w:color w:val="002060"/>
              </w:rPr>
            </w:pPr>
            <w:r w:rsidRPr="00980F44">
              <w:rPr>
                <w:color w:val="002060"/>
              </w:rPr>
              <w:t xml:space="preserve">(AUDAX 1970 </w:t>
            </w:r>
            <w:proofErr w:type="gramStart"/>
            <w:r w:rsidRPr="00980F44">
              <w:rPr>
                <w:color w:val="002060"/>
              </w:rPr>
              <w:t>S.ANGELO</w:t>
            </w:r>
            <w:proofErr w:type="gramEnd"/>
            <w:r w:rsidRPr="00980F44">
              <w:rPr>
                <w:color w:val="002060"/>
              </w:rPr>
              <w:t xml:space="preserve">) </w:t>
            </w:r>
          </w:p>
        </w:tc>
      </w:tr>
      <w:tr w:rsidR="00C529A4" w:rsidRPr="00980F44" w14:paraId="45640797" w14:textId="77777777" w:rsidTr="00E35C8D">
        <w:tc>
          <w:tcPr>
            <w:tcW w:w="2200" w:type="dxa"/>
            <w:tcMar>
              <w:top w:w="20" w:type="dxa"/>
              <w:left w:w="20" w:type="dxa"/>
              <w:bottom w:w="20" w:type="dxa"/>
              <w:right w:w="20" w:type="dxa"/>
            </w:tcMar>
            <w:vAlign w:val="center"/>
            <w:hideMark/>
          </w:tcPr>
          <w:p w14:paraId="415B1AE6" w14:textId="77777777" w:rsidR="00C529A4" w:rsidRPr="00980F44" w:rsidRDefault="00C529A4" w:rsidP="00E35C8D">
            <w:pPr>
              <w:pStyle w:val="movimento"/>
              <w:rPr>
                <w:color w:val="002060"/>
              </w:rPr>
            </w:pPr>
            <w:r w:rsidRPr="00980F44">
              <w:rPr>
                <w:color w:val="002060"/>
              </w:rPr>
              <w:t>LEONI TOMMASO</w:t>
            </w:r>
          </w:p>
        </w:tc>
        <w:tc>
          <w:tcPr>
            <w:tcW w:w="2200" w:type="dxa"/>
            <w:tcMar>
              <w:top w:w="20" w:type="dxa"/>
              <w:left w:w="20" w:type="dxa"/>
              <w:bottom w:w="20" w:type="dxa"/>
              <w:right w:w="20" w:type="dxa"/>
            </w:tcMar>
            <w:vAlign w:val="center"/>
            <w:hideMark/>
          </w:tcPr>
          <w:p w14:paraId="5F23B216" w14:textId="77777777" w:rsidR="00C529A4" w:rsidRPr="00980F44" w:rsidRDefault="00C529A4" w:rsidP="00E35C8D">
            <w:pPr>
              <w:pStyle w:val="movimento2"/>
              <w:rPr>
                <w:color w:val="002060"/>
              </w:rPr>
            </w:pPr>
            <w:r w:rsidRPr="00980F44">
              <w:rPr>
                <w:color w:val="002060"/>
              </w:rPr>
              <w:t xml:space="preserve">(C.U.S. ANCONA) </w:t>
            </w:r>
          </w:p>
        </w:tc>
        <w:tc>
          <w:tcPr>
            <w:tcW w:w="800" w:type="dxa"/>
            <w:tcMar>
              <w:top w:w="20" w:type="dxa"/>
              <w:left w:w="20" w:type="dxa"/>
              <w:bottom w:w="20" w:type="dxa"/>
              <w:right w:w="20" w:type="dxa"/>
            </w:tcMar>
            <w:vAlign w:val="center"/>
            <w:hideMark/>
          </w:tcPr>
          <w:p w14:paraId="7773D79F"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223E29A" w14:textId="77777777" w:rsidR="00C529A4" w:rsidRPr="00980F44" w:rsidRDefault="00C529A4" w:rsidP="00E35C8D">
            <w:pPr>
              <w:pStyle w:val="movimento"/>
              <w:rPr>
                <w:color w:val="002060"/>
              </w:rPr>
            </w:pPr>
            <w:r w:rsidRPr="00980F44">
              <w:rPr>
                <w:color w:val="002060"/>
              </w:rPr>
              <w:t>AMBROSI JACOPO</w:t>
            </w:r>
          </w:p>
        </w:tc>
        <w:tc>
          <w:tcPr>
            <w:tcW w:w="2200" w:type="dxa"/>
            <w:tcMar>
              <w:top w:w="20" w:type="dxa"/>
              <w:left w:w="20" w:type="dxa"/>
              <w:bottom w:w="20" w:type="dxa"/>
              <w:right w:w="20" w:type="dxa"/>
            </w:tcMar>
            <w:vAlign w:val="center"/>
            <w:hideMark/>
          </w:tcPr>
          <w:p w14:paraId="25B900E5" w14:textId="77777777" w:rsidR="00C529A4" w:rsidRPr="00980F44" w:rsidRDefault="00C529A4" w:rsidP="00E35C8D">
            <w:pPr>
              <w:pStyle w:val="movimento2"/>
              <w:rPr>
                <w:color w:val="002060"/>
              </w:rPr>
            </w:pPr>
            <w:r w:rsidRPr="00980F44">
              <w:rPr>
                <w:color w:val="002060"/>
              </w:rPr>
              <w:t xml:space="preserve">(RECANATI CALCIO A 5) </w:t>
            </w:r>
          </w:p>
        </w:tc>
      </w:tr>
    </w:tbl>
    <w:p w14:paraId="298400C0" w14:textId="77777777" w:rsidR="00C529A4" w:rsidRPr="00980F44" w:rsidRDefault="00C529A4" w:rsidP="00C529A4">
      <w:pPr>
        <w:pStyle w:val="titolo10"/>
        <w:rPr>
          <w:rFonts w:eastAsiaTheme="minorEastAsia"/>
          <w:color w:val="002060"/>
        </w:rPr>
      </w:pPr>
      <w:r w:rsidRPr="00980F44">
        <w:rPr>
          <w:color w:val="002060"/>
        </w:rPr>
        <w:t xml:space="preserve">GARE DEL 6/10/2024 </w:t>
      </w:r>
    </w:p>
    <w:p w14:paraId="481D97DF" w14:textId="77777777" w:rsidR="00C529A4" w:rsidRPr="00980F44" w:rsidRDefault="00C529A4" w:rsidP="00C529A4">
      <w:pPr>
        <w:pStyle w:val="titolo7a"/>
        <w:rPr>
          <w:color w:val="002060"/>
        </w:rPr>
      </w:pPr>
      <w:r w:rsidRPr="00980F44">
        <w:rPr>
          <w:color w:val="002060"/>
        </w:rPr>
        <w:t xml:space="preserve">PROVVEDIMENTI DISCIPLINARI </w:t>
      </w:r>
    </w:p>
    <w:p w14:paraId="325822D9" w14:textId="77777777" w:rsidR="00C529A4" w:rsidRPr="00980F44" w:rsidRDefault="00C529A4" w:rsidP="00C529A4">
      <w:pPr>
        <w:pStyle w:val="titolo7b0"/>
        <w:rPr>
          <w:color w:val="002060"/>
        </w:rPr>
      </w:pPr>
      <w:r w:rsidRPr="00980F44">
        <w:rPr>
          <w:color w:val="002060"/>
        </w:rPr>
        <w:t xml:space="preserve">In base alle risultanze degli atti ufficiali sono state deliberate le seguenti sanzioni disciplinari. </w:t>
      </w:r>
    </w:p>
    <w:p w14:paraId="7A3DBAB1" w14:textId="77777777" w:rsidR="00C529A4" w:rsidRPr="00980F44" w:rsidRDefault="00C529A4" w:rsidP="00C529A4">
      <w:pPr>
        <w:pStyle w:val="titolo30"/>
        <w:rPr>
          <w:color w:val="002060"/>
        </w:rPr>
      </w:pPr>
      <w:r w:rsidRPr="00980F44">
        <w:rPr>
          <w:color w:val="002060"/>
        </w:rPr>
        <w:t xml:space="preserve">SOCIETA' </w:t>
      </w:r>
    </w:p>
    <w:p w14:paraId="2D300CAA" w14:textId="77777777" w:rsidR="00C529A4" w:rsidRPr="00980F44" w:rsidRDefault="00C529A4" w:rsidP="00C529A4">
      <w:pPr>
        <w:pStyle w:val="titolo20"/>
        <w:rPr>
          <w:color w:val="002060"/>
        </w:rPr>
      </w:pPr>
      <w:r w:rsidRPr="00980F44">
        <w:rPr>
          <w:color w:val="002060"/>
        </w:rPr>
        <w:t xml:space="preserve">AMMENDA </w:t>
      </w:r>
    </w:p>
    <w:p w14:paraId="2762B30C" w14:textId="77777777" w:rsidR="00C529A4" w:rsidRPr="00980F44" w:rsidRDefault="00C529A4" w:rsidP="00C529A4">
      <w:pPr>
        <w:pStyle w:val="diffida"/>
        <w:spacing w:before="80" w:beforeAutospacing="0" w:after="40" w:afterAutospacing="0"/>
        <w:jc w:val="left"/>
        <w:rPr>
          <w:color w:val="002060"/>
        </w:rPr>
      </w:pPr>
      <w:r w:rsidRPr="00980F44">
        <w:rPr>
          <w:color w:val="002060"/>
        </w:rPr>
        <w:t xml:space="preserve">Euro 80,00 REAL FABRIANO </w:t>
      </w:r>
      <w:r w:rsidRPr="00980F44">
        <w:rPr>
          <w:color w:val="002060"/>
        </w:rPr>
        <w:br/>
        <w:t>Per comportamento offensivo di un proprio sostenitore nei confronti dell'arbitro e nei confronti dei c</w:t>
      </w:r>
      <w:r>
        <w:rPr>
          <w:color w:val="002060"/>
        </w:rPr>
        <w:t>a</w:t>
      </w:r>
      <w:r w:rsidRPr="00980F44">
        <w:rPr>
          <w:color w:val="002060"/>
        </w:rPr>
        <w:t xml:space="preserve">lciatori avversari. </w:t>
      </w:r>
    </w:p>
    <w:p w14:paraId="107B8C4F" w14:textId="77777777" w:rsidR="00C529A4" w:rsidRPr="00980F44" w:rsidRDefault="00C529A4" w:rsidP="00C529A4">
      <w:pPr>
        <w:pStyle w:val="titolo30"/>
        <w:rPr>
          <w:color w:val="002060"/>
        </w:rPr>
      </w:pPr>
      <w:r w:rsidRPr="00980F44">
        <w:rPr>
          <w:color w:val="002060"/>
        </w:rPr>
        <w:t xml:space="preserve">CALCIATORI NON ESPULSI </w:t>
      </w:r>
    </w:p>
    <w:p w14:paraId="6EC267F9" w14:textId="77777777" w:rsidR="00C529A4" w:rsidRPr="00980F44" w:rsidRDefault="00C529A4" w:rsidP="00C529A4">
      <w:pPr>
        <w:pStyle w:val="titolo20"/>
        <w:rPr>
          <w:color w:val="002060"/>
        </w:rPr>
      </w:pPr>
      <w:r w:rsidRPr="00980F44">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78685C16" w14:textId="77777777" w:rsidTr="00E35C8D">
        <w:tc>
          <w:tcPr>
            <w:tcW w:w="2200" w:type="dxa"/>
            <w:tcMar>
              <w:top w:w="20" w:type="dxa"/>
              <w:left w:w="20" w:type="dxa"/>
              <w:bottom w:w="20" w:type="dxa"/>
              <w:right w:w="20" w:type="dxa"/>
            </w:tcMar>
            <w:vAlign w:val="center"/>
            <w:hideMark/>
          </w:tcPr>
          <w:p w14:paraId="331B9AEB" w14:textId="77777777" w:rsidR="00C529A4" w:rsidRPr="00980F44" w:rsidRDefault="00C529A4" w:rsidP="00E35C8D">
            <w:pPr>
              <w:pStyle w:val="movimento"/>
              <w:rPr>
                <w:color w:val="002060"/>
              </w:rPr>
            </w:pPr>
            <w:r w:rsidRPr="00980F44">
              <w:rPr>
                <w:color w:val="002060"/>
              </w:rPr>
              <w:t>CICOGNA LORENZO</w:t>
            </w:r>
          </w:p>
        </w:tc>
        <w:tc>
          <w:tcPr>
            <w:tcW w:w="2200" w:type="dxa"/>
            <w:tcMar>
              <w:top w:w="20" w:type="dxa"/>
              <w:left w:w="20" w:type="dxa"/>
              <w:bottom w:w="20" w:type="dxa"/>
              <w:right w:w="20" w:type="dxa"/>
            </w:tcMar>
            <w:vAlign w:val="center"/>
            <w:hideMark/>
          </w:tcPr>
          <w:p w14:paraId="4512ECBB" w14:textId="77777777" w:rsidR="00C529A4" w:rsidRPr="00980F44" w:rsidRDefault="00C529A4" w:rsidP="00E35C8D">
            <w:pPr>
              <w:pStyle w:val="movimento2"/>
              <w:rPr>
                <w:color w:val="002060"/>
              </w:rPr>
            </w:pPr>
            <w:r w:rsidRPr="00980F44">
              <w:rPr>
                <w:color w:val="002060"/>
              </w:rPr>
              <w:t xml:space="preserve">(FUTSAL VIRE GEOSISTEM ASD) </w:t>
            </w:r>
          </w:p>
        </w:tc>
        <w:tc>
          <w:tcPr>
            <w:tcW w:w="800" w:type="dxa"/>
            <w:tcMar>
              <w:top w:w="20" w:type="dxa"/>
              <w:left w:w="20" w:type="dxa"/>
              <w:bottom w:w="20" w:type="dxa"/>
              <w:right w:w="20" w:type="dxa"/>
            </w:tcMar>
            <w:vAlign w:val="center"/>
            <w:hideMark/>
          </w:tcPr>
          <w:p w14:paraId="0210A717"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3E6D913"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A227ED3" w14:textId="77777777" w:rsidR="00C529A4" w:rsidRPr="00980F44" w:rsidRDefault="00C529A4" w:rsidP="00E35C8D">
            <w:pPr>
              <w:pStyle w:val="movimento2"/>
              <w:rPr>
                <w:color w:val="002060"/>
              </w:rPr>
            </w:pPr>
            <w:r w:rsidRPr="00980F44">
              <w:rPr>
                <w:color w:val="002060"/>
              </w:rPr>
              <w:t> </w:t>
            </w:r>
          </w:p>
        </w:tc>
      </w:tr>
    </w:tbl>
    <w:p w14:paraId="56A1A65C" w14:textId="77777777" w:rsidR="00C529A4" w:rsidRPr="00980F44" w:rsidRDefault="00C529A4" w:rsidP="00C529A4">
      <w:pPr>
        <w:pStyle w:val="titolo20"/>
        <w:rPr>
          <w:rFonts w:eastAsiaTheme="minorEastAsia"/>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6C5C4346" w14:textId="77777777" w:rsidTr="00E35C8D">
        <w:tc>
          <w:tcPr>
            <w:tcW w:w="2200" w:type="dxa"/>
            <w:tcMar>
              <w:top w:w="20" w:type="dxa"/>
              <w:left w:w="20" w:type="dxa"/>
              <w:bottom w:w="20" w:type="dxa"/>
              <w:right w:w="20" w:type="dxa"/>
            </w:tcMar>
            <w:vAlign w:val="center"/>
            <w:hideMark/>
          </w:tcPr>
          <w:p w14:paraId="127806B2" w14:textId="77777777" w:rsidR="00C529A4" w:rsidRPr="00980F44" w:rsidRDefault="00C529A4" w:rsidP="00E35C8D">
            <w:pPr>
              <w:pStyle w:val="movimento"/>
              <w:rPr>
                <w:color w:val="002060"/>
              </w:rPr>
            </w:pPr>
            <w:r w:rsidRPr="00980F44">
              <w:rPr>
                <w:color w:val="002060"/>
              </w:rPr>
              <w:t>COSTANTINI ELIA</w:t>
            </w:r>
          </w:p>
        </w:tc>
        <w:tc>
          <w:tcPr>
            <w:tcW w:w="2200" w:type="dxa"/>
            <w:tcMar>
              <w:top w:w="20" w:type="dxa"/>
              <w:left w:w="20" w:type="dxa"/>
              <w:bottom w:w="20" w:type="dxa"/>
              <w:right w:w="20" w:type="dxa"/>
            </w:tcMar>
            <w:vAlign w:val="center"/>
            <w:hideMark/>
          </w:tcPr>
          <w:p w14:paraId="21A58407" w14:textId="77777777" w:rsidR="00C529A4" w:rsidRPr="00980F44" w:rsidRDefault="00C529A4" w:rsidP="00E35C8D">
            <w:pPr>
              <w:pStyle w:val="movimento2"/>
              <w:rPr>
                <w:color w:val="002060"/>
              </w:rPr>
            </w:pPr>
            <w:r w:rsidRPr="00980F44">
              <w:rPr>
                <w:color w:val="002060"/>
              </w:rPr>
              <w:t xml:space="preserve">(FIGHT BULLS CORRIDONIA) </w:t>
            </w:r>
          </w:p>
        </w:tc>
        <w:tc>
          <w:tcPr>
            <w:tcW w:w="800" w:type="dxa"/>
            <w:tcMar>
              <w:top w:w="20" w:type="dxa"/>
              <w:left w:w="20" w:type="dxa"/>
              <w:bottom w:w="20" w:type="dxa"/>
              <w:right w:w="20" w:type="dxa"/>
            </w:tcMar>
            <w:vAlign w:val="center"/>
            <w:hideMark/>
          </w:tcPr>
          <w:p w14:paraId="65C6BE35"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47BE3E7" w14:textId="77777777" w:rsidR="00C529A4" w:rsidRPr="00980F44" w:rsidRDefault="00C529A4" w:rsidP="00E35C8D">
            <w:pPr>
              <w:pStyle w:val="movimento"/>
              <w:rPr>
                <w:color w:val="002060"/>
              </w:rPr>
            </w:pPr>
            <w:r w:rsidRPr="00980F44">
              <w:rPr>
                <w:color w:val="002060"/>
              </w:rPr>
              <w:t>FLORA MATTEO</w:t>
            </w:r>
          </w:p>
        </w:tc>
        <w:tc>
          <w:tcPr>
            <w:tcW w:w="2200" w:type="dxa"/>
            <w:tcMar>
              <w:top w:w="20" w:type="dxa"/>
              <w:left w:w="20" w:type="dxa"/>
              <w:bottom w:w="20" w:type="dxa"/>
              <w:right w:w="20" w:type="dxa"/>
            </w:tcMar>
            <w:vAlign w:val="center"/>
            <w:hideMark/>
          </w:tcPr>
          <w:p w14:paraId="6FE2D6ED" w14:textId="77777777" w:rsidR="00C529A4" w:rsidRPr="00980F44" w:rsidRDefault="00C529A4" w:rsidP="00E35C8D">
            <w:pPr>
              <w:pStyle w:val="movimento2"/>
              <w:rPr>
                <w:color w:val="002060"/>
              </w:rPr>
            </w:pPr>
            <w:r w:rsidRPr="00980F44">
              <w:rPr>
                <w:color w:val="002060"/>
              </w:rPr>
              <w:t xml:space="preserve">(FIGHT BULLS CORRIDONIA) </w:t>
            </w:r>
          </w:p>
        </w:tc>
      </w:tr>
      <w:tr w:rsidR="00C529A4" w:rsidRPr="00980F44" w14:paraId="4B668B03" w14:textId="77777777" w:rsidTr="00E35C8D">
        <w:tc>
          <w:tcPr>
            <w:tcW w:w="2200" w:type="dxa"/>
            <w:tcMar>
              <w:top w:w="20" w:type="dxa"/>
              <w:left w:w="20" w:type="dxa"/>
              <w:bottom w:w="20" w:type="dxa"/>
              <w:right w:w="20" w:type="dxa"/>
            </w:tcMar>
            <w:vAlign w:val="center"/>
            <w:hideMark/>
          </w:tcPr>
          <w:p w14:paraId="2A8DB3F7" w14:textId="77777777" w:rsidR="00C529A4" w:rsidRPr="00980F44" w:rsidRDefault="00C529A4" w:rsidP="00E35C8D">
            <w:pPr>
              <w:pStyle w:val="movimento"/>
              <w:rPr>
                <w:color w:val="002060"/>
              </w:rPr>
            </w:pPr>
            <w:r w:rsidRPr="00980F44">
              <w:rPr>
                <w:color w:val="002060"/>
              </w:rPr>
              <w:t>VINCENZETTI IVAN</w:t>
            </w:r>
          </w:p>
        </w:tc>
        <w:tc>
          <w:tcPr>
            <w:tcW w:w="2200" w:type="dxa"/>
            <w:tcMar>
              <w:top w:w="20" w:type="dxa"/>
              <w:left w:w="20" w:type="dxa"/>
              <w:bottom w:w="20" w:type="dxa"/>
              <w:right w:w="20" w:type="dxa"/>
            </w:tcMar>
            <w:vAlign w:val="center"/>
            <w:hideMark/>
          </w:tcPr>
          <w:p w14:paraId="193DD4FD" w14:textId="77777777" w:rsidR="00C529A4" w:rsidRPr="00980F44" w:rsidRDefault="00C529A4" w:rsidP="00E35C8D">
            <w:pPr>
              <w:pStyle w:val="movimento2"/>
              <w:rPr>
                <w:color w:val="002060"/>
              </w:rPr>
            </w:pPr>
            <w:r w:rsidRPr="00980F44">
              <w:rPr>
                <w:color w:val="002060"/>
              </w:rPr>
              <w:t xml:space="preserve">(FIGHT BULLS CORRIDONIA) </w:t>
            </w:r>
          </w:p>
        </w:tc>
        <w:tc>
          <w:tcPr>
            <w:tcW w:w="800" w:type="dxa"/>
            <w:tcMar>
              <w:top w:w="20" w:type="dxa"/>
              <w:left w:w="20" w:type="dxa"/>
              <w:bottom w:w="20" w:type="dxa"/>
              <w:right w:w="20" w:type="dxa"/>
            </w:tcMar>
            <w:vAlign w:val="center"/>
            <w:hideMark/>
          </w:tcPr>
          <w:p w14:paraId="7420A19C"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2E4C440" w14:textId="77777777" w:rsidR="00C529A4" w:rsidRPr="00980F44" w:rsidRDefault="00C529A4" w:rsidP="00E35C8D">
            <w:pPr>
              <w:pStyle w:val="movimento"/>
              <w:rPr>
                <w:color w:val="002060"/>
              </w:rPr>
            </w:pPr>
            <w:r w:rsidRPr="00980F44">
              <w:rPr>
                <w:color w:val="002060"/>
              </w:rPr>
              <w:t>FIORENTINI TOMMASO</w:t>
            </w:r>
          </w:p>
        </w:tc>
        <w:tc>
          <w:tcPr>
            <w:tcW w:w="2200" w:type="dxa"/>
            <w:tcMar>
              <w:top w:w="20" w:type="dxa"/>
              <w:left w:w="20" w:type="dxa"/>
              <w:bottom w:w="20" w:type="dxa"/>
              <w:right w:w="20" w:type="dxa"/>
            </w:tcMar>
            <w:vAlign w:val="center"/>
            <w:hideMark/>
          </w:tcPr>
          <w:p w14:paraId="3D49985A" w14:textId="77777777" w:rsidR="00C529A4" w:rsidRPr="00980F44" w:rsidRDefault="00C529A4" w:rsidP="00E35C8D">
            <w:pPr>
              <w:pStyle w:val="movimento2"/>
              <w:rPr>
                <w:color w:val="002060"/>
              </w:rPr>
            </w:pPr>
            <w:r w:rsidRPr="00980F44">
              <w:rPr>
                <w:color w:val="002060"/>
              </w:rPr>
              <w:t xml:space="preserve">(NUOVA JUVENTINA FFC) </w:t>
            </w:r>
          </w:p>
        </w:tc>
      </w:tr>
    </w:tbl>
    <w:p w14:paraId="37EFD585" w14:textId="77777777" w:rsidR="00C529A4" w:rsidRDefault="00C529A4" w:rsidP="00C529A4">
      <w:pPr>
        <w:pStyle w:val="breakline"/>
        <w:rPr>
          <w:color w:val="002060"/>
        </w:rPr>
      </w:pPr>
    </w:p>
    <w:p w14:paraId="06DF2A95" w14:textId="77777777" w:rsidR="00C529A4" w:rsidRPr="00783D73" w:rsidRDefault="00C529A4" w:rsidP="00C529A4">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3A7152BF" w14:textId="77777777" w:rsidR="00C529A4" w:rsidRPr="00783D73" w:rsidRDefault="00C529A4" w:rsidP="00C529A4">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28804134" w14:textId="77777777" w:rsidR="00C529A4" w:rsidRPr="00980F44" w:rsidRDefault="00C529A4" w:rsidP="00C529A4">
      <w:pPr>
        <w:pStyle w:val="breakline"/>
        <w:rPr>
          <w:rFonts w:eastAsiaTheme="minorEastAsia"/>
          <w:color w:val="002060"/>
        </w:rPr>
      </w:pPr>
    </w:p>
    <w:p w14:paraId="5B523D3C" w14:textId="77777777" w:rsidR="00C529A4" w:rsidRPr="00980F44" w:rsidRDefault="00C529A4" w:rsidP="00C529A4">
      <w:pPr>
        <w:pStyle w:val="titoloprinc0"/>
        <w:rPr>
          <w:color w:val="002060"/>
        </w:rPr>
      </w:pPr>
      <w:r w:rsidRPr="00980F44">
        <w:rPr>
          <w:color w:val="002060"/>
        </w:rPr>
        <w:t>CLASSIFICA</w:t>
      </w:r>
    </w:p>
    <w:p w14:paraId="7D03FC5D" w14:textId="77777777" w:rsidR="00C529A4" w:rsidRPr="00980F44" w:rsidRDefault="00C529A4" w:rsidP="00C529A4">
      <w:pPr>
        <w:pStyle w:val="breakline"/>
        <w:rPr>
          <w:color w:val="002060"/>
        </w:rPr>
      </w:pPr>
    </w:p>
    <w:p w14:paraId="1CF56643" w14:textId="77777777" w:rsidR="00C529A4" w:rsidRPr="00980F44" w:rsidRDefault="00C529A4" w:rsidP="00C529A4">
      <w:pPr>
        <w:pStyle w:val="breakline"/>
        <w:rPr>
          <w:color w:val="002060"/>
        </w:rPr>
      </w:pPr>
    </w:p>
    <w:p w14:paraId="0D60D02A" w14:textId="77777777" w:rsidR="00C529A4" w:rsidRPr="00980F44" w:rsidRDefault="00C529A4" w:rsidP="00C529A4">
      <w:pPr>
        <w:pStyle w:val="sottotitolocampionato10"/>
        <w:rPr>
          <w:color w:val="002060"/>
        </w:rPr>
      </w:pPr>
      <w:r w:rsidRPr="00980F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3F4C879E"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E9B18"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0DEA1"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9AA71"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C96E0"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E509CF"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61C8B"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1F23D"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6DDA9"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26B86"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39FF7" w14:textId="77777777" w:rsidR="00C529A4" w:rsidRPr="00980F44" w:rsidRDefault="00C529A4" w:rsidP="00E35C8D">
            <w:pPr>
              <w:pStyle w:val="headertabella0"/>
              <w:rPr>
                <w:color w:val="002060"/>
              </w:rPr>
            </w:pPr>
            <w:r w:rsidRPr="00980F44">
              <w:rPr>
                <w:color w:val="002060"/>
              </w:rPr>
              <w:t>PE</w:t>
            </w:r>
          </w:p>
        </w:tc>
      </w:tr>
      <w:tr w:rsidR="00C529A4" w:rsidRPr="00980F44" w14:paraId="10BDB7CE"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FB9DC6" w14:textId="77777777" w:rsidR="00C529A4" w:rsidRPr="00980F44" w:rsidRDefault="00C529A4" w:rsidP="00E35C8D">
            <w:pPr>
              <w:pStyle w:val="rowtabella0"/>
              <w:rPr>
                <w:color w:val="002060"/>
              </w:rPr>
            </w:pPr>
            <w:r w:rsidRPr="00980F44">
              <w:rPr>
                <w:color w:val="002060"/>
              </w:rPr>
              <w:lastRenderedPageBreak/>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0ABEA"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01AE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FE0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ECC5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1631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277FD" w14:textId="77777777" w:rsidR="00C529A4" w:rsidRPr="00980F44" w:rsidRDefault="00C529A4" w:rsidP="00E35C8D">
            <w:pPr>
              <w:pStyle w:val="rowtabella0"/>
              <w:jc w:val="center"/>
              <w:rPr>
                <w:color w:val="002060"/>
              </w:rPr>
            </w:pPr>
            <w:r w:rsidRPr="00980F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20592"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C71A7" w14:textId="77777777" w:rsidR="00C529A4" w:rsidRPr="00980F44" w:rsidRDefault="00C529A4" w:rsidP="00E35C8D">
            <w:pPr>
              <w:pStyle w:val="rowtabella0"/>
              <w:jc w:val="center"/>
              <w:rPr>
                <w:color w:val="002060"/>
              </w:rPr>
            </w:pPr>
            <w:r w:rsidRPr="00980F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0F5AD" w14:textId="77777777" w:rsidR="00C529A4" w:rsidRPr="00980F44" w:rsidRDefault="00C529A4" w:rsidP="00E35C8D">
            <w:pPr>
              <w:pStyle w:val="rowtabella0"/>
              <w:jc w:val="center"/>
              <w:rPr>
                <w:color w:val="002060"/>
              </w:rPr>
            </w:pPr>
            <w:r w:rsidRPr="00980F44">
              <w:rPr>
                <w:color w:val="002060"/>
              </w:rPr>
              <w:t>0</w:t>
            </w:r>
          </w:p>
        </w:tc>
      </w:tr>
      <w:tr w:rsidR="00C529A4" w:rsidRPr="00980F44" w14:paraId="45F00558"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411806" w14:textId="77777777" w:rsidR="00C529A4" w:rsidRPr="00980F44" w:rsidRDefault="00C529A4" w:rsidP="00E35C8D">
            <w:pPr>
              <w:pStyle w:val="rowtabella0"/>
              <w:rPr>
                <w:color w:val="002060"/>
              </w:rPr>
            </w:pPr>
            <w:r w:rsidRPr="00980F4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3953E"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1370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9CB2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3AAC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B67D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B6AE3" w14:textId="77777777" w:rsidR="00C529A4" w:rsidRPr="00980F44" w:rsidRDefault="00C529A4" w:rsidP="00E35C8D">
            <w:pPr>
              <w:pStyle w:val="rowtabella0"/>
              <w:jc w:val="center"/>
              <w:rPr>
                <w:color w:val="002060"/>
              </w:rPr>
            </w:pPr>
            <w:r w:rsidRPr="00980F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060C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CA13B" w14:textId="77777777" w:rsidR="00C529A4" w:rsidRPr="00980F44" w:rsidRDefault="00C529A4" w:rsidP="00E35C8D">
            <w:pPr>
              <w:pStyle w:val="rowtabella0"/>
              <w:jc w:val="center"/>
              <w:rPr>
                <w:color w:val="002060"/>
              </w:rPr>
            </w:pPr>
            <w:r w:rsidRPr="00980F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23B76" w14:textId="77777777" w:rsidR="00C529A4" w:rsidRPr="00980F44" w:rsidRDefault="00C529A4" w:rsidP="00E35C8D">
            <w:pPr>
              <w:pStyle w:val="rowtabella0"/>
              <w:jc w:val="center"/>
              <w:rPr>
                <w:color w:val="002060"/>
              </w:rPr>
            </w:pPr>
            <w:r w:rsidRPr="00980F44">
              <w:rPr>
                <w:color w:val="002060"/>
              </w:rPr>
              <w:t>0</w:t>
            </w:r>
          </w:p>
        </w:tc>
      </w:tr>
      <w:tr w:rsidR="00C529A4" w:rsidRPr="00980F44" w14:paraId="4A700F41"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09D4E4" w14:textId="77777777" w:rsidR="00C529A4" w:rsidRPr="00980F44" w:rsidRDefault="00C529A4" w:rsidP="00E35C8D">
            <w:pPr>
              <w:pStyle w:val="rowtabella0"/>
              <w:rPr>
                <w:color w:val="002060"/>
              </w:rPr>
            </w:pPr>
            <w:r w:rsidRPr="00980F4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8F317"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27F0A"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079A0"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6C48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EE50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54A42" w14:textId="77777777" w:rsidR="00C529A4" w:rsidRPr="00980F44" w:rsidRDefault="00C529A4" w:rsidP="00E35C8D">
            <w:pPr>
              <w:pStyle w:val="rowtabella0"/>
              <w:jc w:val="center"/>
              <w:rPr>
                <w:color w:val="002060"/>
              </w:rPr>
            </w:pPr>
            <w:r w:rsidRPr="00980F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EA476"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81E95" w14:textId="77777777" w:rsidR="00C529A4" w:rsidRPr="00980F44" w:rsidRDefault="00C529A4" w:rsidP="00E35C8D">
            <w:pPr>
              <w:pStyle w:val="rowtabella0"/>
              <w:jc w:val="center"/>
              <w:rPr>
                <w:color w:val="002060"/>
              </w:rPr>
            </w:pPr>
            <w:r w:rsidRPr="00980F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9FA32" w14:textId="77777777" w:rsidR="00C529A4" w:rsidRPr="00980F44" w:rsidRDefault="00C529A4" w:rsidP="00E35C8D">
            <w:pPr>
              <w:pStyle w:val="rowtabella0"/>
              <w:jc w:val="center"/>
              <w:rPr>
                <w:color w:val="002060"/>
              </w:rPr>
            </w:pPr>
            <w:r w:rsidRPr="00980F44">
              <w:rPr>
                <w:color w:val="002060"/>
              </w:rPr>
              <w:t>0</w:t>
            </w:r>
          </w:p>
        </w:tc>
      </w:tr>
      <w:tr w:rsidR="00C529A4" w:rsidRPr="00980F44" w14:paraId="0BDD451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060834" w14:textId="77777777" w:rsidR="00C529A4" w:rsidRPr="00980F44" w:rsidRDefault="00C529A4" w:rsidP="00E35C8D">
            <w:pPr>
              <w:pStyle w:val="rowtabella0"/>
              <w:rPr>
                <w:color w:val="002060"/>
                <w:lang w:val="es-ES"/>
              </w:rPr>
            </w:pPr>
            <w:r w:rsidRPr="00980F44">
              <w:rPr>
                <w:color w:val="002060"/>
                <w:lang w:val="es-ES"/>
              </w:rPr>
              <w:t>A.S.D.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599B2"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5FD3B"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A9C9"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E467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2BAF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9CDE"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F161"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8CC1D"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B3F03" w14:textId="77777777" w:rsidR="00C529A4" w:rsidRPr="00980F44" w:rsidRDefault="00C529A4" w:rsidP="00E35C8D">
            <w:pPr>
              <w:pStyle w:val="rowtabella0"/>
              <w:jc w:val="center"/>
              <w:rPr>
                <w:color w:val="002060"/>
              </w:rPr>
            </w:pPr>
            <w:r w:rsidRPr="00980F44">
              <w:rPr>
                <w:color w:val="002060"/>
              </w:rPr>
              <w:t>0</w:t>
            </w:r>
          </w:p>
        </w:tc>
      </w:tr>
      <w:tr w:rsidR="00C529A4" w:rsidRPr="00980F44" w14:paraId="6C10476D"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F2ABD" w14:textId="77777777" w:rsidR="00C529A4" w:rsidRPr="00980F44" w:rsidRDefault="00C529A4" w:rsidP="00E35C8D">
            <w:pPr>
              <w:pStyle w:val="rowtabella0"/>
              <w:rPr>
                <w:color w:val="002060"/>
              </w:rPr>
            </w:pPr>
            <w:r w:rsidRPr="00980F4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769C7"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1DE52"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AC043"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A75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604F3"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8CA66"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98918"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0F9E"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1F8E" w14:textId="77777777" w:rsidR="00C529A4" w:rsidRPr="00980F44" w:rsidRDefault="00C529A4" w:rsidP="00E35C8D">
            <w:pPr>
              <w:pStyle w:val="rowtabella0"/>
              <w:jc w:val="center"/>
              <w:rPr>
                <w:color w:val="002060"/>
              </w:rPr>
            </w:pPr>
            <w:r w:rsidRPr="00980F44">
              <w:rPr>
                <w:color w:val="002060"/>
              </w:rPr>
              <w:t>0</w:t>
            </w:r>
          </w:p>
        </w:tc>
      </w:tr>
      <w:tr w:rsidR="00C529A4" w:rsidRPr="00980F44" w14:paraId="585D7409"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910D52" w14:textId="77777777" w:rsidR="00C529A4" w:rsidRPr="00980F44" w:rsidRDefault="00C529A4" w:rsidP="00E35C8D">
            <w:pPr>
              <w:pStyle w:val="rowtabella0"/>
              <w:rPr>
                <w:color w:val="002060"/>
              </w:rPr>
            </w:pPr>
            <w:r w:rsidRPr="00980F4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8CBD9"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FB22"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EFCC6"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4255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C27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E716"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213D"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F10BB"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19B3F" w14:textId="77777777" w:rsidR="00C529A4" w:rsidRPr="00980F44" w:rsidRDefault="00C529A4" w:rsidP="00E35C8D">
            <w:pPr>
              <w:pStyle w:val="rowtabella0"/>
              <w:jc w:val="center"/>
              <w:rPr>
                <w:color w:val="002060"/>
              </w:rPr>
            </w:pPr>
            <w:r w:rsidRPr="00980F44">
              <w:rPr>
                <w:color w:val="002060"/>
              </w:rPr>
              <w:t>0</w:t>
            </w:r>
          </w:p>
        </w:tc>
      </w:tr>
      <w:tr w:rsidR="00C529A4" w:rsidRPr="00980F44" w14:paraId="30DA5F92"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39674C" w14:textId="77777777" w:rsidR="00C529A4" w:rsidRPr="00980F44" w:rsidRDefault="00C529A4" w:rsidP="00E35C8D">
            <w:pPr>
              <w:pStyle w:val="rowtabella0"/>
              <w:rPr>
                <w:color w:val="002060"/>
                <w:lang w:val="es-ES"/>
              </w:rPr>
            </w:pPr>
            <w:r w:rsidRPr="00980F44">
              <w:rPr>
                <w:color w:val="002060"/>
                <w:lang w:val="es-E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82E8"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F63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17B0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9482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1079D"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DBB8C"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0B577"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E5446"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3C431" w14:textId="77777777" w:rsidR="00C529A4" w:rsidRPr="00980F44" w:rsidRDefault="00C529A4" w:rsidP="00E35C8D">
            <w:pPr>
              <w:pStyle w:val="rowtabella0"/>
              <w:jc w:val="center"/>
              <w:rPr>
                <w:color w:val="002060"/>
              </w:rPr>
            </w:pPr>
            <w:r w:rsidRPr="00980F44">
              <w:rPr>
                <w:color w:val="002060"/>
              </w:rPr>
              <w:t>0</w:t>
            </w:r>
          </w:p>
        </w:tc>
      </w:tr>
      <w:tr w:rsidR="00C529A4" w:rsidRPr="00980F44" w14:paraId="4375C5A2"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9140BA" w14:textId="77777777" w:rsidR="00C529A4" w:rsidRPr="00980F44" w:rsidRDefault="00C529A4" w:rsidP="00E35C8D">
            <w:pPr>
              <w:pStyle w:val="rowtabella0"/>
              <w:rPr>
                <w:color w:val="002060"/>
                <w:lang w:val="es-ES"/>
              </w:rPr>
            </w:pPr>
            <w:r w:rsidRPr="00980F44">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CED80"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FF76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220B3"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D526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F68BF"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2691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65B03"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E831D"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8E77F" w14:textId="77777777" w:rsidR="00C529A4" w:rsidRPr="00980F44" w:rsidRDefault="00C529A4" w:rsidP="00E35C8D">
            <w:pPr>
              <w:pStyle w:val="rowtabella0"/>
              <w:jc w:val="center"/>
              <w:rPr>
                <w:color w:val="002060"/>
              </w:rPr>
            </w:pPr>
            <w:r w:rsidRPr="00980F44">
              <w:rPr>
                <w:color w:val="002060"/>
              </w:rPr>
              <w:t>0</w:t>
            </w:r>
          </w:p>
        </w:tc>
      </w:tr>
      <w:tr w:rsidR="00C529A4" w:rsidRPr="00980F44" w14:paraId="35EAC064"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2BB12B" w14:textId="77777777" w:rsidR="00C529A4" w:rsidRPr="00980F44" w:rsidRDefault="00C529A4" w:rsidP="00E35C8D">
            <w:pPr>
              <w:pStyle w:val="rowtabella0"/>
              <w:rPr>
                <w:color w:val="002060"/>
              </w:rPr>
            </w:pPr>
            <w:r w:rsidRPr="00980F44">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85E0"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4D89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6CAA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8B39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F9D87"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AF174"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DA576" w14:textId="77777777" w:rsidR="00C529A4" w:rsidRPr="00980F44" w:rsidRDefault="00C529A4" w:rsidP="00E35C8D">
            <w:pPr>
              <w:pStyle w:val="rowtabella0"/>
              <w:jc w:val="center"/>
              <w:rPr>
                <w:color w:val="002060"/>
              </w:rPr>
            </w:pPr>
            <w:r w:rsidRPr="00980F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19429" w14:textId="77777777" w:rsidR="00C529A4" w:rsidRPr="00980F44" w:rsidRDefault="00C529A4" w:rsidP="00E35C8D">
            <w:pPr>
              <w:pStyle w:val="rowtabella0"/>
              <w:jc w:val="center"/>
              <w:rPr>
                <w:color w:val="002060"/>
              </w:rPr>
            </w:pPr>
            <w:r w:rsidRPr="00980F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D98C6" w14:textId="77777777" w:rsidR="00C529A4" w:rsidRPr="00980F44" w:rsidRDefault="00C529A4" w:rsidP="00E35C8D">
            <w:pPr>
              <w:pStyle w:val="rowtabella0"/>
              <w:jc w:val="center"/>
              <w:rPr>
                <w:color w:val="002060"/>
              </w:rPr>
            </w:pPr>
            <w:r w:rsidRPr="00980F44">
              <w:rPr>
                <w:color w:val="002060"/>
              </w:rPr>
              <w:t>0</w:t>
            </w:r>
          </w:p>
        </w:tc>
      </w:tr>
      <w:tr w:rsidR="00C529A4" w:rsidRPr="00980F44" w14:paraId="673C84BD"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E39BB7" w14:textId="77777777" w:rsidR="00C529A4" w:rsidRPr="00980F44" w:rsidRDefault="00C529A4" w:rsidP="00E35C8D">
            <w:pPr>
              <w:pStyle w:val="rowtabella0"/>
              <w:rPr>
                <w:color w:val="002060"/>
              </w:rPr>
            </w:pPr>
            <w:r w:rsidRPr="00980F4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977B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2CF8B"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0F18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E55F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4FC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27E13"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979D" w14:textId="77777777" w:rsidR="00C529A4" w:rsidRPr="00980F44" w:rsidRDefault="00C529A4" w:rsidP="00E35C8D">
            <w:pPr>
              <w:pStyle w:val="rowtabella0"/>
              <w:jc w:val="center"/>
              <w:rPr>
                <w:color w:val="002060"/>
              </w:rPr>
            </w:pPr>
            <w:r w:rsidRPr="00980F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42D7C"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1EAE1" w14:textId="77777777" w:rsidR="00C529A4" w:rsidRPr="00980F44" w:rsidRDefault="00C529A4" w:rsidP="00E35C8D">
            <w:pPr>
              <w:pStyle w:val="rowtabella0"/>
              <w:jc w:val="center"/>
              <w:rPr>
                <w:color w:val="002060"/>
              </w:rPr>
            </w:pPr>
            <w:r w:rsidRPr="00980F44">
              <w:rPr>
                <w:color w:val="002060"/>
              </w:rPr>
              <w:t>0</w:t>
            </w:r>
          </w:p>
        </w:tc>
      </w:tr>
      <w:tr w:rsidR="00C529A4" w:rsidRPr="00980F44" w14:paraId="50C6E8D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D400C" w14:textId="77777777" w:rsidR="00C529A4" w:rsidRPr="00980F44" w:rsidRDefault="00C529A4" w:rsidP="00E35C8D">
            <w:pPr>
              <w:pStyle w:val="rowtabella0"/>
              <w:rPr>
                <w:color w:val="002060"/>
                <w:lang w:val="es-ES"/>
              </w:rPr>
            </w:pPr>
            <w:r w:rsidRPr="00980F44">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EC9B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DB55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2C37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1858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D131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335C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2B888" w14:textId="77777777" w:rsidR="00C529A4" w:rsidRPr="00980F44" w:rsidRDefault="00C529A4" w:rsidP="00E35C8D">
            <w:pPr>
              <w:pStyle w:val="rowtabella0"/>
              <w:jc w:val="center"/>
              <w:rPr>
                <w:color w:val="002060"/>
              </w:rPr>
            </w:pPr>
            <w:r w:rsidRPr="00980F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1DE2" w14:textId="77777777" w:rsidR="00C529A4" w:rsidRPr="00980F44" w:rsidRDefault="00C529A4" w:rsidP="00E35C8D">
            <w:pPr>
              <w:pStyle w:val="rowtabella0"/>
              <w:jc w:val="center"/>
              <w:rPr>
                <w:color w:val="002060"/>
              </w:rPr>
            </w:pPr>
            <w:r w:rsidRPr="00980F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D5732" w14:textId="77777777" w:rsidR="00C529A4" w:rsidRPr="00980F44" w:rsidRDefault="00C529A4" w:rsidP="00E35C8D">
            <w:pPr>
              <w:pStyle w:val="rowtabella0"/>
              <w:jc w:val="center"/>
              <w:rPr>
                <w:color w:val="002060"/>
              </w:rPr>
            </w:pPr>
            <w:r w:rsidRPr="00980F44">
              <w:rPr>
                <w:color w:val="002060"/>
              </w:rPr>
              <w:t>0</w:t>
            </w:r>
          </w:p>
        </w:tc>
      </w:tr>
      <w:tr w:rsidR="00C529A4" w:rsidRPr="00980F44" w14:paraId="206EA826"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DE509F" w14:textId="77777777" w:rsidR="00C529A4" w:rsidRPr="00980F44" w:rsidRDefault="00C529A4" w:rsidP="00E35C8D">
            <w:pPr>
              <w:pStyle w:val="rowtabella0"/>
              <w:rPr>
                <w:color w:val="002060"/>
              </w:rPr>
            </w:pPr>
            <w:r w:rsidRPr="00980F44">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7D48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1271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68F3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0878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CCE8A"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C6551"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79E75" w14:textId="77777777" w:rsidR="00C529A4" w:rsidRPr="00980F44" w:rsidRDefault="00C529A4" w:rsidP="00E35C8D">
            <w:pPr>
              <w:pStyle w:val="rowtabella0"/>
              <w:jc w:val="center"/>
              <w:rPr>
                <w:color w:val="002060"/>
              </w:rPr>
            </w:pPr>
            <w:r w:rsidRPr="00980F4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6B3AA" w14:textId="77777777" w:rsidR="00C529A4" w:rsidRPr="00980F44" w:rsidRDefault="00C529A4" w:rsidP="00E35C8D">
            <w:pPr>
              <w:pStyle w:val="rowtabella0"/>
              <w:jc w:val="center"/>
              <w:rPr>
                <w:color w:val="002060"/>
              </w:rPr>
            </w:pPr>
            <w:r w:rsidRPr="00980F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74D55" w14:textId="77777777" w:rsidR="00C529A4" w:rsidRPr="00980F44" w:rsidRDefault="00C529A4" w:rsidP="00E35C8D">
            <w:pPr>
              <w:pStyle w:val="rowtabella0"/>
              <w:jc w:val="center"/>
              <w:rPr>
                <w:color w:val="002060"/>
              </w:rPr>
            </w:pPr>
            <w:r w:rsidRPr="00980F44">
              <w:rPr>
                <w:color w:val="002060"/>
              </w:rPr>
              <w:t>0</w:t>
            </w:r>
          </w:p>
        </w:tc>
      </w:tr>
      <w:tr w:rsidR="00C529A4" w:rsidRPr="00980F44" w14:paraId="7B3BCE5F"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356D5B" w14:textId="77777777" w:rsidR="00C529A4" w:rsidRPr="00980F44" w:rsidRDefault="00C529A4" w:rsidP="00E35C8D">
            <w:pPr>
              <w:pStyle w:val="rowtabella0"/>
              <w:rPr>
                <w:color w:val="002060"/>
              </w:rPr>
            </w:pPr>
            <w:r w:rsidRPr="00980F4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114B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3EC4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EE3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B55D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94392"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1F46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093C" w14:textId="77777777" w:rsidR="00C529A4" w:rsidRPr="00980F44" w:rsidRDefault="00C529A4" w:rsidP="00E35C8D">
            <w:pPr>
              <w:pStyle w:val="rowtabella0"/>
              <w:jc w:val="center"/>
              <w:rPr>
                <w:color w:val="002060"/>
              </w:rPr>
            </w:pPr>
            <w:r w:rsidRPr="00980F4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E2481" w14:textId="77777777" w:rsidR="00C529A4" w:rsidRPr="00980F44" w:rsidRDefault="00C529A4" w:rsidP="00E35C8D">
            <w:pPr>
              <w:pStyle w:val="rowtabella0"/>
              <w:jc w:val="center"/>
              <w:rPr>
                <w:color w:val="002060"/>
              </w:rPr>
            </w:pPr>
            <w:r w:rsidRPr="00980F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B3D4E" w14:textId="77777777" w:rsidR="00C529A4" w:rsidRPr="00980F44" w:rsidRDefault="00C529A4" w:rsidP="00E35C8D">
            <w:pPr>
              <w:pStyle w:val="rowtabella0"/>
              <w:jc w:val="center"/>
              <w:rPr>
                <w:color w:val="002060"/>
              </w:rPr>
            </w:pPr>
            <w:r w:rsidRPr="00980F44">
              <w:rPr>
                <w:color w:val="002060"/>
              </w:rPr>
              <w:t>0</w:t>
            </w:r>
          </w:p>
        </w:tc>
      </w:tr>
    </w:tbl>
    <w:p w14:paraId="40690813" w14:textId="77777777" w:rsidR="00C529A4" w:rsidRPr="00980F44" w:rsidRDefault="00C529A4" w:rsidP="00C529A4">
      <w:pPr>
        <w:pStyle w:val="breakline"/>
        <w:rPr>
          <w:rFonts w:eastAsiaTheme="minorEastAsia"/>
          <w:color w:val="002060"/>
        </w:rPr>
      </w:pPr>
    </w:p>
    <w:p w14:paraId="18679A98" w14:textId="77777777" w:rsidR="00C529A4" w:rsidRPr="00980F44" w:rsidRDefault="00C529A4" w:rsidP="00C529A4">
      <w:pPr>
        <w:pStyle w:val="breakline"/>
        <w:rPr>
          <w:color w:val="002060"/>
        </w:rPr>
      </w:pPr>
    </w:p>
    <w:p w14:paraId="59A27CF4" w14:textId="77777777" w:rsidR="00C529A4" w:rsidRPr="00980F44" w:rsidRDefault="00C529A4" w:rsidP="00C529A4">
      <w:pPr>
        <w:pStyle w:val="sottotitolocampionato10"/>
        <w:rPr>
          <w:color w:val="002060"/>
        </w:rPr>
      </w:pPr>
      <w:r w:rsidRPr="00980F4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12CECCED"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07E46"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910E8"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AA6714"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13917"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8047F"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12726"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79A52"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81A7F"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D6AC2"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5482D" w14:textId="77777777" w:rsidR="00C529A4" w:rsidRPr="00980F44" w:rsidRDefault="00C529A4" w:rsidP="00E35C8D">
            <w:pPr>
              <w:pStyle w:val="headertabella0"/>
              <w:rPr>
                <w:color w:val="002060"/>
              </w:rPr>
            </w:pPr>
            <w:r w:rsidRPr="00980F44">
              <w:rPr>
                <w:color w:val="002060"/>
              </w:rPr>
              <w:t>PE</w:t>
            </w:r>
          </w:p>
        </w:tc>
      </w:tr>
      <w:tr w:rsidR="00C529A4" w:rsidRPr="00980F44" w14:paraId="08BBB03F"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986D20" w14:textId="77777777" w:rsidR="00C529A4" w:rsidRPr="00980F44" w:rsidRDefault="00C529A4" w:rsidP="00E35C8D">
            <w:pPr>
              <w:pStyle w:val="rowtabella0"/>
              <w:rPr>
                <w:color w:val="002060"/>
              </w:rPr>
            </w:pPr>
            <w:r w:rsidRPr="00980F4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33F9"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BF03"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18A9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F8F8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2673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D9645" w14:textId="77777777" w:rsidR="00C529A4" w:rsidRPr="00980F44" w:rsidRDefault="00C529A4" w:rsidP="00E35C8D">
            <w:pPr>
              <w:pStyle w:val="rowtabella0"/>
              <w:jc w:val="center"/>
              <w:rPr>
                <w:color w:val="002060"/>
              </w:rPr>
            </w:pPr>
            <w:r w:rsidRPr="00980F4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AC7B6"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C4126" w14:textId="77777777" w:rsidR="00C529A4" w:rsidRPr="00980F44" w:rsidRDefault="00C529A4" w:rsidP="00E35C8D">
            <w:pPr>
              <w:pStyle w:val="rowtabella0"/>
              <w:jc w:val="center"/>
              <w:rPr>
                <w:color w:val="002060"/>
              </w:rPr>
            </w:pPr>
            <w:r w:rsidRPr="00980F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C12D8" w14:textId="77777777" w:rsidR="00C529A4" w:rsidRPr="00980F44" w:rsidRDefault="00C529A4" w:rsidP="00E35C8D">
            <w:pPr>
              <w:pStyle w:val="rowtabella0"/>
              <w:jc w:val="center"/>
              <w:rPr>
                <w:color w:val="002060"/>
              </w:rPr>
            </w:pPr>
            <w:r w:rsidRPr="00980F44">
              <w:rPr>
                <w:color w:val="002060"/>
              </w:rPr>
              <w:t>0</w:t>
            </w:r>
          </w:p>
        </w:tc>
      </w:tr>
      <w:tr w:rsidR="00C529A4" w:rsidRPr="00980F44" w14:paraId="0D0F97BC"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650591" w14:textId="77777777" w:rsidR="00C529A4" w:rsidRPr="00980F44" w:rsidRDefault="00C529A4" w:rsidP="00E35C8D">
            <w:pPr>
              <w:pStyle w:val="rowtabella0"/>
              <w:rPr>
                <w:color w:val="002060"/>
              </w:rPr>
            </w:pPr>
            <w:r w:rsidRPr="00980F44">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34EFF"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A817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6696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6A23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B20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27EED" w14:textId="77777777" w:rsidR="00C529A4" w:rsidRPr="00980F44" w:rsidRDefault="00C529A4" w:rsidP="00E35C8D">
            <w:pPr>
              <w:pStyle w:val="rowtabella0"/>
              <w:jc w:val="center"/>
              <w:rPr>
                <w:color w:val="002060"/>
              </w:rPr>
            </w:pPr>
            <w:r w:rsidRPr="00980F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C0F68"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7E34C"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79E45" w14:textId="77777777" w:rsidR="00C529A4" w:rsidRPr="00980F44" w:rsidRDefault="00C529A4" w:rsidP="00E35C8D">
            <w:pPr>
              <w:pStyle w:val="rowtabella0"/>
              <w:jc w:val="center"/>
              <w:rPr>
                <w:color w:val="002060"/>
              </w:rPr>
            </w:pPr>
            <w:r w:rsidRPr="00980F44">
              <w:rPr>
                <w:color w:val="002060"/>
              </w:rPr>
              <w:t>0</w:t>
            </w:r>
          </w:p>
        </w:tc>
      </w:tr>
      <w:tr w:rsidR="00C529A4" w:rsidRPr="00980F44" w14:paraId="3E08FD89"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3CB288" w14:textId="77777777" w:rsidR="00C529A4" w:rsidRPr="00980F44" w:rsidRDefault="00C529A4" w:rsidP="00E35C8D">
            <w:pPr>
              <w:pStyle w:val="rowtabella0"/>
              <w:rPr>
                <w:color w:val="002060"/>
              </w:rPr>
            </w:pPr>
            <w:r w:rsidRPr="00980F4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9DDD3"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FE05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1B3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4C9A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7F07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1E4DF" w14:textId="77777777" w:rsidR="00C529A4" w:rsidRPr="00980F44" w:rsidRDefault="00C529A4" w:rsidP="00E35C8D">
            <w:pPr>
              <w:pStyle w:val="rowtabella0"/>
              <w:jc w:val="center"/>
              <w:rPr>
                <w:color w:val="002060"/>
              </w:rPr>
            </w:pPr>
            <w:r w:rsidRPr="00980F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60358"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B39FB"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C4B7F" w14:textId="77777777" w:rsidR="00C529A4" w:rsidRPr="00980F44" w:rsidRDefault="00C529A4" w:rsidP="00E35C8D">
            <w:pPr>
              <w:pStyle w:val="rowtabella0"/>
              <w:jc w:val="center"/>
              <w:rPr>
                <w:color w:val="002060"/>
              </w:rPr>
            </w:pPr>
            <w:r w:rsidRPr="00980F44">
              <w:rPr>
                <w:color w:val="002060"/>
              </w:rPr>
              <w:t>0</w:t>
            </w:r>
          </w:p>
        </w:tc>
      </w:tr>
      <w:tr w:rsidR="00C529A4" w:rsidRPr="00980F44" w14:paraId="7CCB86B9"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F345A9" w14:textId="77777777" w:rsidR="00C529A4" w:rsidRPr="00980F44" w:rsidRDefault="00C529A4" w:rsidP="00E35C8D">
            <w:pPr>
              <w:pStyle w:val="rowtabella0"/>
              <w:rPr>
                <w:color w:val="002060"/>
                <w:lang w:val="es-ES"/>
              </w:rPr>
            </w:pPr>
            <w:r w:rsidRPr="00980F44">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45CE2"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C0092"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EE34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175DB"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3175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35B10"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97BAE"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AC09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C3148" w14:textId="77777777" w:rsidR="00C529A4" w:rsidRPr="00980F44" w:rsidRDefault="00C529A4" w:rsidP="00E35C8D">
            <w:pPr>
              <w:pStyle w:val="rowtabella0"/>
              <w:jc w:val="center"/>
              <w:rPr>
                <w:color w:val="002060"/>
              </w:rPr>
            </w:pPr>
            <w:r w:rsidRPr="00980F44">
              <w:rPr>
                <w:color w:val="002060"/>
              </w:rPr>
              <w:t>0</w:t>
            </w:r>
          </w:p>
        </w:tc>
      </w:tr>
      <w:tr w:rsidR="00C529A4" w:rsidRPr="00980F44" w14:paraId="5994FA14"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FC5E45" w14:textId="77777777" w:rsidR="00C529A4" w:rsidRPr="00980F44" w:rsidRDefault="00C529A4" w:rsidP="00E35C8D">
            <w:pPr>
              <w:pStyle w:val="rowtabella0"/>
              <w:rPr>
                <w:color w:val="002060"/>
              </w:rPr>
            </w:pPr>
            <w:r w:rsidRPr="00980F44">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948AB"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5AC8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79CE"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A7A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EA1DE"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48B75" w14:textId="77777777" w:rsidR="00C529A4" w:rsidRPr="00980F44" w:rsidRDefault="00C529A4" w:rsidP="00E35C8D">
            <w:pPr>
              <w:pStyle w:val="rowtabella0"/>
              <w:jc w:val="center"/>
              <w:rPr>
                <w:color w:val="002060"/>
              </w:rPr>
            </w:pPr>
            <w:r w:rsidRPr="00980F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6B7C2"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4666B" w14:textId="77777777" w:rsidR="00C529A4" w:rsidRPr="00980F44" w:rsidRDefault="00C529A4" w:rsidP="00E35C8D">
            <w:pPr>
              <w:pStyle w:val="rowtabella0"/>
              <w:jc w:val="center"/>
              <w:rPr>
                <w:color w:val="002060"/>
              </w:rPr>
            </w:pPr>
            <w:r w:rsidRPr="00980F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9F8A7" w14:textId="77777777" w:rsidR="00C529A4" w:rsidRPr="00980F44" w:rsidRDefault="00C529A4" w:rsidP="00E35C8D">
            <w:pPr>
              <w:pStyle w:val="rowtabella0"/>
              <w:jc w:val="center"/>
              <w:rPr>
                <w:color w:val="002060"/>
              </w:rPr>
            </w:pPr>
            <w:r w:rsidRPr="00980F44">
              <w:rPr>
                <w:color w:val="002060"/>
              </w:rPr>
              <w:t>0</w:t>
            </w:r>
          </w:p>
        </w:tc>
      </w:tr>
      <w:tr w:rsidR="00C529A4" w:rsidRPr="00980F44" w14:paraId="657D2FCD"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AC22F" w14:textId="77777777" w:rsidR="00C529A4" w:rsidRPr="00980F44" w:rsidRDefault="00C529A4" w:rsidP="00E35C8D">
            <w:pPr>
              <w:pStyle w:val="rowtabella0"/>
              <w:rPr>
                <w:color w:val="002060"/>
              </w:rPr>
            </w:pPr>
            <w:r w:rsidRPr="00980F44">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854A6"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3A6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12994"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4FA6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6B02F"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1DD74" w14:textId="77777777" w:rsidR="00C529A4" w:rsidRPr="00980F44" w:rsidRDefault="00C529A4" w:rsidP="00E35C8D">
            <w:pPr>
              <w:pStyle w:val="rowtabella0"/>
              <w:jc w:val="center"/>
              <w:rPr>
                <w:color w:val="002060"/>
              </w:rPr>
            </w:pPr>
            <w:r w:rsidRPr="00980F4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997F0"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A223" w14:textId="77777777" w:rsidR="00C529A4" w:rsidRPr="00980F44" w:rsidRDefault="00C529A4" w:rsidP="00E35C8D">
            <w:pPr>
              <w:pStyle w:val="rowtabella0"/>
              <w:jc w:val="center"/>
              <w:rPr>
                <w:color w:val="002060"/>
              </w:rPr>
            </w:pPr>
            <w:r w:rsidRPr="00980F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6EB49" w14:textId="77777777" w:rsidR="00C529A4" w:rsidRPr="00980F44" w:rsidRDefault="00C529A4" w:rsidP="00E35C8D">
            <w:pPr>
              <w:pStyle w:val="rowtabella0"/>
              <w:jc w:val="center"/>
              <w:rPr>
                <w:color w:val="002060"/>
              </w:rPr>
            </w:pPr>
            <w:r w:rsidRPr="00980F44">
              <w:rPr>
                <w:color w:val="002060"/>
              </w:rPr>
              <w:t>0</w:t>
            </w:r>
          </w:p>
        </w:tc>
      </w:tr>
      <w:tr w:rsidR="00C529A4" w:rsidRPr="00980F44" w14:paraId="3353BD3B"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9FB4FA" w14:textId="77777777" w:rsidR="00C529A4" w:rsidRPr="00980F44" w:rsidRDefault="00C529A4" w:rsidP="00E35C8D">
            <w:pPr>
              <w:pStyle w:val="rowtabella0"/>
              <w:rPr>
                <w:color w:val="002060"/>
              </w:rPr>
            </w:pPr>
            <w:r w:rsidRPr="00980F44">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E84B5"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5DBD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F708B"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D492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B5F83"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C0D56"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89A0D"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A974C"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B2FC1" w14:textId="77777777" w:rsidR="00C529A4" w:rsidRPr="00980F44" w:rsidRDefault="00C529A4" w:rsidP="00E35C8D">
            <w:pPr>
              <w:pStyle w:val="rowtabella0"/>
              <w:jc w:val="center"/>
              <w:rPr>
                <w:color w:val="002060"/>
              </w:rPr>
            </w:pPr>
            <w:r w:rsidRPr="00980F44">
              <w:rPr>
                <w:color w:val="002060"/>
              </w:rPr>
              <w:t>0</w:t>
            </w:r>
          </w:p>
        </w:tc>
      </w:tr>
      <w:tr w:rsidR="00C529A4" w:rsidRPr="00980F44" w14:paraId="4147CF71"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F4A2A" w14:textId="77777777" w:rsidR="00C529A4" w:rsidRPr="00980F44" w:rsidRDefault="00C529A4" w:rsidP="00E35C8D">
            <w:pPr>
              <w:pStyle w:val="rowtabella0"/>
              <w:rPr>
                <w:color w:val="002060"/>
              </w:rPr>
            </w:pPr>
            <w:r w:rsidRPr="00980F44">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FCE8"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2D5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B5360"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A4B8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BEED"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C57E1"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3F4AF"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E9BEB"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4A1C" w14:textId="77777777" w:rsidR="00C529A4" w:rsidRPr="00980F44" w:rsidRDefault="00C529A4" w:rsidP="00E35C8D">
            <w:pPr>
              <w:pStyle w:val="rowtabella0"/>
              <w:jc w:val="center"/>
              <w:rPr>
                <w:color w:val="002060"/>
              </w:rPr>
            </w:pPr>
            <w:r w:rsidRPr="00980F44">
              <w:rPr>
                <w:color w:val="002060"/>
              </w:rPr>
              <w:t>0</w:t>
            </w:r>
          </w:p>
        </w:tc>
      </w:tr>
      <w:tr w:rsidR="00C529A4" w:rsidRPr="00980F44" w14:paraId="0DFD8F4A"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DEF86" w14:textId="77777777" w:rsidR="00C529A4" w:rsidRPr="00980F44" w:rsidRDefault="00C529A4" w:rsidP="00E35C8D">
            <w:pPr>
              <w:pStyle w:val="rowtabella0"/>
              <w:rPr>
                <w:color w:val="002060"/>
              </w:rPr>
            </w:pPr>
            <w:r w:rsidRPr="00980F44">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E0D7"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0670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C757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349D9"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4C7B9"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EDF65"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D01B4" w14:textId="77777777" w:rsidR="00C529A4" w:rsidRPr="00980F44" w:rsidRDefault="00C529A4" w:rsidP="00E35C8D">
            <w:pPr>
              <w:pStyle w:val="rowtabella0"/>
              <w:jc w:val="center"/>
              <w:rPr>
                <w:color w:val="002060"/>
              </w:rPr>
            </w:pPr>
            <w:r w:rsidRPr="00980F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3253"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2957C" w14:textId="77777777" w:rsidR="00C529A4" w:rsidRPr="00980F44" w:rsidRDefault="00C529A4" w:rsidP="00E35C8D">
            <w:pPr>
              <w:pStyle w:val="rowtabella0"/>
              <w:jc w:val="center"/>
              <w:rPr>
                <w:color w:val="002060"/>
              </w:rPr>
            </w:pPr>
            <w:r w:rsidRPr="00980F44">
              <w:rPr>
                <w:color w:val="002060"/>
              </w:rPr>
              <w:t>0</w:t>
            </w:r>
          </w:p>
        </w:tc>
      </w:tr>
      <w:tr w:rsidR="00C529A4" w:rsidRPr="00980F44" w14:paraId="14BF7D5E"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6ECA2C" w14:textId="77777777" w:rsidR="00C529A4" w:rsidRPr="00980F44" w:rsidRDefault="00C529A4" w:rsidP="00E35C8D">
            <w:pPr>
              <w:pStyle w:val="rowtabella0"/>
              <w:rPr>
                <w:color w:val="002060"/>
              </w:rPr>
            </w:pPr>
            <w:r w:rsidRPr="00980F44">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ECDF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0E169"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4611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CC6E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7842D"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6A0A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D9BCD"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EFAB7"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5000B" w14:textId="77777777" w:rsidR="00C529A4" w:rsidRPr="00980F44" w:rsidRDefault="00C529A4" w:rsidP="00E35C8D">
            <w:pPr>
              <w:pStyle w:val="rowtabella0"/>
              <w:jc w:val="center"/>
              <w:rPr>
                <w:color w:val="002060"/>
              </w:rPr>
            </w:pPr>
            <w:r w:rsidRPr="00980F44">
              <w:rPr>
                <w:color w:val="002060"/>
              </w:rPr>
              <w:t>0</w:t>
            </w:r>
          </w:p>
        </w:tc>
      </w:tr>
      <w:tr w:rsidR="00C529A4" w:rsidRPr="00980F44" w14:paraId="6BE413CF"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392AAF" w14:textId="77777777" w:rsidR="00C529A4" w:rsidRPr="00980F44" w:rsidRDefault="00C529A4" w:rsidP="00E35C8D">
            <w:pPr>
              <w:pStyle w:val="rowtabella0"/>
              <w:rPr>
                <w:color w:val="002060"/>
              </w:rPr>
            </w:pPr>
            <w:r w:rsidRPr="00980F4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7438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5941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033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BD63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59F0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36980"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31AAF" w14:textId="77777777" w:rsidR="00C529A4" w:rsidRPr="00980F44" w:rsidRDefault="00C529A4" w:rsidP="00E35C8D">
            <w:pPr>
              <w:pStyle w:val="rowtabella0"/>
              <w:jc w:val="center"/>
              <w:rPr>
                <w:color w:val="002060"/>
              </w:rPr>
            </w:pPr>
            <w:r w:rsidRPr="00980F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3747A"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86267" w14:textId="77777777" w:rsidR="00C529A4" w:rsidRPr="00980F44" w:rsidRDefault="00C529A4" w:rsidP="00E35C8D">
            <w:pPr>
              <w:pStyle w:val="rowtabella0"/>
              <w:jc w:val="center"/>
              <w:rPr>
                <w:color w:val="002060"/>
              </w:rPr>
            </w:pPr>
            <w:r w:rsidRPr="00980F44">
              <w:rPr>
                <w:color w:val="002060"/>
              </w:rPr>
              <w:t>0</w:t>
            </w:r>
          </w:p>
        </w:tc>
      </w:tr>
      <w:tr w:rsidR="00C529A4" w:rsidRPr="00980F44" w14:paraId="5D25E25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8D8EC" w14:textId="77777777" w:rsidR="00C529A4" w:rsidRPr="00980F44" w:rsidRDefault="00C529A4" w:rsidP="00E35C8D">
            <w:pPr>
              <w:pStyle w:val="rowtabella0"/>
              <w:rPr>
                <w:color w:val="002060"/>
              </w:rPr>
            </w:pPr>
            <w:r w:rsidRPr="00980F44">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69EC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6890B"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446C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C540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1580D"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BE90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87B02" w14:textId="77777777" w:rsidR="00C529A4" w:rsidRPr="00980F44" w:rsidRDefault="00C529A4" w:rsidP="00E35C8D">
            <w:pPr>
              <w:pStyle w:val="rowtabella0"/>
              <w:jc w:val="center"/>
              <w:rPr>
                <w:color w:val="002060"/>
              </w:rPr>
            </w:pPr>
            <w:r w:rsidRPr="00980F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3A2C4" w14:textId="77777777" w:rsidR="00C529A4" w:rsidRPr="00980F44" w:rsidRDefault="00C529A4" w:rsidP="00E35C8D">
            <w:pPr>
              <w:pStyle w:val="rowtabella0"/>
              <w:jc w:val="center"/>
              <w:rPr>
                <w:color w:val="002060"/>
              </w:rPr>
            </w:pPr>
            <w:r w:rsidRPr="00980F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80509" w14:textId="77777777" w:rsidR="00C529A4" w:rsidRPr="00980F44" w:rsidRDefault="00C529A4" w:rsidP="00E35C8D">
            <w:pPr>
              <w:pStyle w:val="rowtabella0"/>
              <w:jc w:val="center"/>
              <w:rPr>
                <w:color w:val="002060"/>
              </w:rPr>
            </w:pPr>
            <w:r w:rsidRPr="00980F44">
              <w:rPr>
                <w:color w:val="002060"/>
              </w:rPr>
              <w:t>0</w:t>
            </w:r>
          </w:p>
        </w:tc>
      </w:tr>
      <w:tr w:rsidR="00C529A4" w:rsidRPr="00980F44" w14:paraId="3F83F20C"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68122D" w14:textId="77777777" w:rsidR="00C529A4" w:rsidRPr="00980F44" w:rsidRDefault="00C529A4" w:rsidP="00E35C8D">
            <w:pPr>
              <w:pStyle w:val="rowtabella0"/>
              <w:rPr>
                <w:color w:val="002060"/>
              </w:rPr>
            </w:pPr>
            <w:r w:rsidRPr="00980F44">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F1A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BB0EA"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ECB6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632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60C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38011"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4FAD9" w14:textId="77777777" w:rsidR="00C529A4" w:rsidRPr="00980F44" w:rsidRDefault="00C529A4" w:rsidP="00E35C8D">
            <w:pPr>
              <w:pStyle w:val="rowtabella0"/>
              <w:jc w:val="center"/>
              <w:rPr>
                <w:color w:val="002060"/>
              </w:rPr>
            </w:pPr>
            <w:r w:rsidRPr="00980F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8152C" w14:textId="77777777" w:rsidR="00C529A4" w:rsidRPr="00980F44" w:rsidRDefault="00C529A4" w:rsidP="00E35C8D">
            <w:pPr>
              <w:pStyle w:val="rowtabella0"/>
              <w:jc w:val="center"/>
              <w:rPr>
                <w:color w:val="002060"/>
              </w:rPr>
            </w:pPr>
            <w:r w:rsidRPr="00980F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1179F" w14:textId="77777777" w:rsidR="00C529A4" w:rsidRPr="00980F44" w:rsidRDefault="00C529A4" w:rsidP="00E35C8D">
            <w:pPr>
              <w:pStyle w:val="rowtabella0"/>
              <w:jc w:val="center"/>
              <w:rPr>
                <w:color w:val="002060"/>
              </w:rPr>
            </w:pPr>
            <w:r w:rsidRPr="00980F44">
              <w:rPr>
                <w:color w:val="002060"/>
              </w:rPr>
              <w:t>0</w:t>
            </w:r>
          </w:p>
        </w:tc>
      </w:tr>
    </w:tbl>
    <w:p w14:paraId="43E9948B" w14:textId="77777777" w:rsidR="00C529A4" w:rsidRPr="00980F44" w:rsidRDefault="00C529A4" w:rsidP="00C529A4">
      <w:pPr>
        <w:pStyle w:val="breakline"/>
        <w:rPr>
          <w:rFonts w:eastAsiaTheme="minorEastAsia"/>
          <w:color w:val="002060"/>
        </w:rPr>
      </w:pPr>
    </w:p>
    <w:p w14:paraId="72F47EB2" w14:textId="77777777" w:rsidR="00C529A4" w:rsidRPr="00980F44" w:rsidRDefault="00C529A4" w:rsidP="00C529A4">
      <w:pPr>
        <w:pStyle w:val="titoloprinc0"/>
        <w:rPr>
          <w:color w:val="002060"/>
        </w:rPr>
      </w:pPr>
      <w:r w:rsidRPr="00980F44">
        <w:rPr>
          <w:color w:val="002060"/>
        </w:rPr>
        <w:t>PROGRAMMA GARE</w:t>
      </w:r>
    </w:p>
    <w:p w14:paraId="28AD6994" w14:textId="77777777" w:rsidR="00C529A4" w:rsidRDefault="00C529A4" w:rsidP="00C529A4">
      <w:pPr>
        <w:pStyle w:val="breakline"/>
        <w:rPr>
          <w:color w:val="002060"/>
        </w:rPr>
      </w:pPr>
    </w:p>
    <w:p w14:paraId="1FB8106F" w14:textId="77777777" w:rsidR="00C529A4" w:rsidRPr="00BE3F34" w:rsidRDefault="00C529A4" w:rsidP="00C529A4">
      <w:pPr>
        <w:pStyle w:val="sottotitolocampionato10"/>
        <w:rPr>
          <w:color w:val="002060"/>
        </w:rPr>
      </w:pPr>
      <w:r w:rsidRPr="00BE3F34">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C529A4" w:rsidRPr="00BE3F34" w14:paraId="0D5958D5"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B389B"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77AB0"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A6677"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9A35E"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D3992"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66982"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A8767"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49653399"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B191C3" w14:textId="77777777" w:rsidR="00C529A4" w:rsidRPr="00BE3F34" w:rsidRDefault="00C529A4" w:rsidP="00E35C8D">
            <w:pPr>
              <w:pStyle w:val="rowtabella0"/>
              <w:rPr>
                <w:color w:val="002060"/>
              </w:rPr>
            </w:pPr>
            <w:r w:rsidRPr="00BE3F3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31AA07" w14:textId="77777777" w:rsidR="00C529A4" w:rsidRPr="00BE3F34" w:rsidRDefault="00C529A4" w:rsidP="00E35C8D">
            <w:pPr>
              <w:pStyle w:val="rowtabella0"/>
              <w:rPr>
                <w:color w:val="002060"/>
              </w:rPr>
            </w:pPr>
            <w:r w:rsidRPr="00BE3F34">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48D42"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BBF816" w14:textId="77777777" w:rsidR="00C529A4" w:rsidRPr="00BE3F34" w:rsidRDefault="00C529A4" w:rsidP="00E35C8D">
            <w:pPr>
              <w:pStyle w:val="rowtabella0"/>
              <w:rPr>
                <w:color w:val="002060"/>
              </w:rPr>
            </w:pPr>
            <w:r w:rsidRPr="00BE3F34">
              <w:rPr>
                <w:color w:val="002060"/>
              </w:rPr>
              <w:t>12/10/2024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95F67" w14:textId="77777777" w:rsidR="00C529A4" w:rsidRPr="00BE3F34" w:rsidRDefault="00C529A4" w:rsidP="00E35C8D">
            <w:pPr>
              <w:pStyle w:val="rowtabella0"/>
              <w:rPr>
                <w:color w:val="002060"/>
              </w:rPr>
            </w:pPr>
            <w:r w:rsidRPr="00BE3F34">
              <w:rPr>
                <w:color w:val="002060"/>
              </w:rPr>
              <w:t xml:space="preserve">5429 PAL.COM. </w:t>
            </w:r>
            <w:proofErr w:type="gramStart"/>
            <w:r w:rsidRPr="00BE3F34">
              <w:rPr>
                <w:color w:val="002060"/>
              </w:rPr>
              <w:t>S.MICHELE</w:t>
            </w:r>
            <w:proofErr w:type="gramEnd"/>
            <w:r w:rsidRPr="00BE3F34">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DAC1D" w14:textId="77777777" w:rsidR="00C529A4" w:rsidRPr="00BE3F34" w:rsidRDefault="00C529A4" w:rsidP="00E35C8D">
            <w:pPr>
              <w:pStyle w:val="rowtabella0"/>
              <w:rPr>
                <w:color w:val="002060"/>
              </w:rPr>
            </w:pPr>
            <w:r w:rsidRPr="00BE3F34">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0A922" w14:textId="77777777" w:rsidR="00C529A4" w:rsidRPr="00BE3F34" w:rsidRDefault="00C529A4" w:rsidP="00E35C8D">
            <w:pPr>
              <w:pStyle w:val="rowtabella0"/>
              <w:rPr>
                <w:color w:val="002060"/>
              </w:rPr>
            </w:pPr>
            <w:r w:rsidRPr="00BE3F34">
              <w:rPr>
                <w:color w:val="002060"/>
              </w:rPr>
              <w:t>VIA LORETO</w:t>
            </w:r>
          </w:p>
        </w:tc>
      </w:tr>
      <w:tr w:rsidR="00C529A4" w:rsidRPr="00BE3F34" w14:paraId="23029046"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7961E7" w14:textId="77777777" w:rsidR="00C529A4" w:rsidRPr="00BE3F34" w:rsidRDefault="00C529A4" w:rsidP="00E35C8D">
            <w:pPr>
              <w:pStyle w:val="rowtabella0"/>
              <w:rPr>
                <w:color w:val="002060"/>
              </w:rPr>
            </w:pPr>
            <w:r w:rsidRPr="00BE3F34">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ADB548" w14:textId="77777777" w:rsidR="00C529A4" w:rsidRPr="00BE3F34" w:rsidRDefault="00C529A4" w:rsidP="00E35C8D">
            <w:pPr>
              <w:pStyle w:val="rowtabella0"/>
              <w:rPr>
                <w:color w:val="002060"/>
              </w:rPr>
            </w:pPr>
            <w:r w:rsidRPr="00BE3F34">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10673D"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55986E" w14:textId="77777777" w:rsidR="00C529A4" w:rsidRPr="00BE3F34" w:rsidRDefault="00C529A4" w:rsidP="00E35C8D">
            <w:pPr>
              <w:pStyle w:val="rowtabella0"/>
              <w:rPr>
                <w:color w:val="002060"/>
              </w:rPr>
            </w:pPr>
            <w:r w:rsidRPr="00BE3F34">
              <w:rPr>
                <w:color w:val="002060"/>
              </w:rPr>
              <w:t>12/10/2024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C584D0" w14:textId="77777777" w:rsidR="00C529A4" w:rsidRPr="00BE3F34" w:rsidRDefault="00C529A4" w:rsidP="00E35C8D">
            <w:pPr>
              <w:pStyle w:val="rowtabella0"/>
              <w:rPr>
                <w:color w:val="002060"/>
              </w:rPr>
            </w:pPr>
            <w:r w:rsidRPr="00BE3F34">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84D2AA" w14:textId="77777777" w:rsidR="00C529A4" w:rsidRPr="00BE3F34" w:rsidRDefault="00C529A4" w:rsidP="00E35C8D">
            <w:pPr>
              <w:pStyle w:val="rowtabella0"/>
              <w:rPr>
                <w:color w:val="002060"/>
              </w:rPr>
            </w:pPr>
            <w:r w:rsidRPr="00BE3F3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9298F3" w14:textId="77777777" w:rsidR="00C529A4" w:rsidRPr="00BE3F34" w:rsidRDefault="00C529A4" w:rsidP="00E35C8D">
            <w:pPr>
              <w:pStyle w:val="rowtabella0"/>
              <w:rPr>
                <w:color w:val="002060"/>
              </w:rPr>
            </w:pPr>
            <w:r w:rsidRPr="00BE3F34">
              <w:rPr>
                <w:color w:val="002060"/>
              </w:rPr>
              <w:t>VIA GROTTE DI POSATORA 19/A</w:t>
            </w:r>
          </w:p>
        </w:tc>
      </w:tr>
      <w:tr w:rsidR="00C529A4" w:rsidRPr="00BE3F34" w14:paraId="6D5F9AE8"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6599C8" w14:textId="77777777" w:rsidR="00C529A4" w:rsidRPr="00BE3F34" w:rsidRDefault="00C529A4" w:rsidP="00E35C8D">
            <w:pPr>
              <w:pStyle w:val="rowtabella0"/>
              <w:rPr>
                <w:color w:val="002060"/>
              </w:rPr>
            </w:pPr>
            <w:r w:rsidRPr="00BE3F34">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C96B05" w14:textId="77777777" w:rsidR="00C529A4" w:rsidRPr="00BE3F34" w:rsidRDefault="00C529A4" w:rsidP="00E35C8D">
            <w:pPr>
              <w:pStyle w:val="rowtabella0"/>
              <w:rPr>
                <w:color w:val="002060"/>
              </w:rPr>
            </w:pPr>
            <w:r w:rsidRPr="00BE3F34">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1B5EBB"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0E0374" w14:textId="77777777" w:rsidR="00C529A4" w:rsidRPr="00BE3F34" w:rsidRDefault="00C529A4" w:rsidP="00E35C8D">
            <w:pPr>
              <w:pStyle w:val="rowtabella0"/>
              <w:rPr>
                <w:color w:val="002060"/>
              </w:rPr>
            </w:pPr>
            <w:r w:rsidRPr="00BE3F34">
              <w:rPr>
                <w:color w:val="002060"/>
              </w:rPr>
              <w:t>12/10/2024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A7329D" w14:textId="77777777" w:rsidR="00C529A4" w:rsidRPr="00BE3F34" w:rsidRDefault="00C529A4" w:rsidP="00E35C8D">
            <w:pPr>
              <w:pStyle w:val="rowtabella0"/>
              <w:rPr>
                <w:color w:val="002060"/>
              </w:rPr>
            </w:pPr>
            <w:r w:rsidRPr="00BE3F34">
              <w:rPr>
                <w:color w:val="002060"/>
              </w:rPr>
              <w:t xml:space="preserve">5442 TENSOSTRUTTURA </w:t>
            </w:r>
            <w:proofErr w:type="gramStart"/>
            <w:r w:rsidRPr="00BE3F34">
              <w:rPr>
                <w:color w:val="002060"/>
              </w:rPr>
              <w:t>B.GO</w:t>
            </w:r>
            <w:proofErr w:type="gramEnd"/>
            <w:r w:rsidRPr="00BE3F34">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D70B9" w14:textId="77777777" w:rsidR="00C529A4" w:rsidRPr="00BE3F34" w:rsidRDefault="00C529A4" w:rsidP="00E35C8D">
            <w:pPr>
              <w:pStyle w:val="rowtabella0"/>
              <w:rPr>
                <w:color w:val="002060"/>
              </w:rPr>
            </w:pPr>
            <w:r w:rsidRPr="00BE3F3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EA522F" w14:textId="77777777" w:rsidR="00C529A4" w:rsidRPr="00BE3F34" w:rsidRDefault="00C529A4" w:rsidP="00E35C8D">
            <w:pPr>
              <w:pStyle w:val="rowtabella0"/>
              <w:rPr>
                <w:color w:val="002060"/>
              </w:rPr>
            </w:pPr>
            <w:r w:rsidRPr="00BE3F34">
              <w:rPr>
                <w:color w:val="002060"/>
              </w:rPr>
              <w:t xml:space="preserve">STRADA DEL FOGLIA - </w:t>
            </w:r>
            <w:proofErr w:type="gramStart"/>
            <w:r w:rsidRPr="00BE3F34">
              <w:rPr>
                <w:color w:val="002060"/>
              </w:rPr>
              <w:t>B.GO</w:t>
            </w:r>
            <w:proofErr w:type="gramEnd"/>
            <w:r w:rsidRPr="00BE3F34">
              <w:rPr>
                <w:color w:val="002060"/>
              </w:rPr>
              <w:t xml:space="preserve"> S.MAR</w:t>
            </w:r>
          </w:p>
        </w:tc>
      </w:tr>
      <w:tr w:rsidR="00C529A4" w:rsidRPr="00BE3F34" w14:paraId="2DA499ED"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C69B37" w14:textId="77777777" w:rsidR="00C529A4" w:rsidRPr="00BE3F34" w:rsidRDefault="00C529A4" w:rsidP="00E35C8D">
            <w:pPr>
              <w:pStyle w:val="rowtabella0"/>
              <w:rPr>
                <w:color w:val="002060"/>
              </w:rPr>
            </w:pPr>
            <w:r w:rsidRPr="00BE3F34">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3D33DE" w14:textId="77777777" w:rsidR="00C529A4" w:rsidRPr="00BE3F34" w:rsidRDefault="00C529A4" w:rsidP="00E35C8D">
            <w:pPr>
              <w:pStyle w:val="rowtabella0"/>
              <w:rPr>
                <w:color w:val="002060"/>
              </w:rPr>
            </w:pPr>
            <w:r w:rsidRPr="00BE3F34">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BFBAFE6"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980C1B" w14:textId="77777777" w:rsidR="00C529A4" w:rsidRPr="00BE3F34" w:rsidRDefault="00C529A4" w:rsidP="00E35C8D">
            <w:pPr>
              <w:pStyle w:val="rowtabella0"/>
              <w:rPr>
                <w:color w:val="002060"/>
              </w:rPr>
            </w:pPr>
            <w:r w:rsidRPr="00BE3F34">
              <w:rPr>
                <w:color w:val="002060"/>
              </w:rPr>
              <w:t>12/10/2024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1543E6" w14:textId="77777777" w:rsidR="00C529A4" w:rsidRPr="00BE3F34" w:rsidRDefault="00C529A4" w:rsidP="00E35C8D">
            <w:pPr>
              <w:pStyle w:val="rowtabella0"/>
              <w:rPr>
                <w:color w:val="002060"/>
              </w:rPr>
            </w:pPr>
            <w:r w:rsidRPr="00BE3F34">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DA8B19" w14:textId="77777777" w:rsidR="00C529A4" w:rsidRPr="00BE3F34" w:rsidRDefault="00C529A4" w:rsidP="00E35C8D">
            <w:pPr>
              <w:pStyle w:val="rowtabella0"/>
              <w:rPr>
                <w:color w:val="002060"/>
              </w:rPr>
            </w:pPr>
            <w:r w:rsidRPr="00BE3F3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170EEE" w14:textId="77777777" w:rsidR="00C529A4" w:rsidRPr="00BE3F34" w:rsidRDefault="00C529A4" w:rsidP="00E35C8D">
            <w:pPr>
              <w:pStyle w:val="rowtabella0"/>
              <w:rPr>
                <w:color w:val="002060"/>
              </w:rPr>
            </w:pPr>
            <w:r w:rsidRPr="00BE3F34">
              <w:rPr>
                <w:color w:val="002060"/>
              </w:rPr>
              <w:t>VIA DEI TESSITORI</w:t>
            </w:r>
          </w:p>
        </w:tc>
      </w:tr>
      <w:tr w:rsidR="00C529A4" w:rsidRPr="00BE3F34" w14:paraId="02B549F1"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EB1EE4B" w14:textId="77777777" w:rsidR="00C529A4" w:rsidRPr="00BE3F34" w:rsidRDefault="00C529A4" w:rsidP="00E35C8D">
            <w:pPr>
              <w:pStyle w:val="rowtabella0"/>
              <w:rPr>
                <w:color w:val="002060"/>
              </w:rPr>
            </w:pPr>
            <w:r w:rsidRPr="00BE3F3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0F7AE1" w14:textId="77777777" w:rsidR="00C529A4" w:rsidRPr="00BE3F34" w:rsidRDefault="00C529A4" w:rsidP="00E35C8D">
            <w:pPr>
              <w:pStyle w:val="rowtabella0"/>
              <w:rPr>
                <w:color w:val="002060"/>
              </w:rPr>
            </w:pPr>
            <w:r w:rsidRPr="00BE3F34">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E9D618"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C70DB8" w14:textId="77777777" w:rsidR="00C529A4" w:rsidRPr="00BE3F34" w:rsidRDefault="00C529A4" w:rsidP="00E35C8D">
            <w:pPr>
              <w:pStyle w:val="rowtabella0"/>
              <w:rPr>
                <w:color w:val="002060"/>
              </w:rPr>
            </w:pPr>
            <w:r w:rsidRPr="00BE3F34">
              <w:rPr>
                <w:color w:val="002060"/>
              </w:rPr>
              <w:t>12/10/2024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660BC3" w14:textId="77777777" w:rsidR="00C529A4" w:rsidRPr="00BE3F34" w:rsidRDefault="00C529A4" w:rsidP="00E35C8D">
            <w:pPr>
              <w:pStyle w:val="rowtabella0"/>
              <w:rPr>
                <w:color w:val="002060"/>
              </w:rPr>
            </w:pPr>
            <w:r w:rsidRPr="00BE3F34">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DDE8FD" w14:textId="77777777" w:rsidR="00C529A4" w:rsidRPr="00BE3F34" w:rsidRDefault="00C529A4" w:rsidP="00E35C8D">
            <w:pPr>
              <w:pStyle w:val="rowtabella0"/>
              <w:rPr>
                <w:color w:val="002060"/>
              </w:rPr>
            </w:pPr>
            <w:r w:rsidRPr="00BE3F3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40381B" w14:textId="77777777" w:rsidR="00C529A4" w:rsidRPr="00BE3F34" w:rsidRDefault="00C529A4" w:rsidP="00E35C8D">
            <w:pPr>
              <w:pStyle w:val="rowtabella0"/>
              <w:rPr>
                <w:color w:val="002060"/>
              </w:rPr>
            </w:pPr>
            <w:r w:rsidRPr="00BE3F34">
              <w:rPr>
                <w:color w:val="002060"/>
              </w:rPr>
              <w:t xml:space="preserve">VIA </w:t>
            </w:r>
            <w:proofErr w:type="gramStart"/>
            <w:r w:rsidRPr="00BE3F34">
              <w:rPr>
                <w:color w:val="002060"/>
              </w:rPr>
              <w:t>B.BUOZZI</w:t>
            </w:r>
            <w:proofErr w:type="gramEnd"/>
          </w:p>
        </w:tc>
      </w:tr>
      <w:tr w:rsidR="00C529A4" w:rsidRPr="00BE3F34" w14:paraId="04E60CF3"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E245C3" w14:textId="77777777" w:rsidR="00C529A4" w:rsidRPr="00BE3F34" w:rsidRDefault="00C529A4" w:rsidP="00E35C8D">
            <w:pPr>
              <w:pStyle w:val="rowtabella0"/>
              <w:rPr>
                <w:color w:val="002060"/>
              </w:rPr>
            </w:pPr>
            <w:r w:rsidRPr="00BE3F34">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B5848" w14:textId="77777777" w:rsidR="00C529A4" w:rsidRPr="00BE3F34" w:rsidRDefault="00C529A4" w:rsidP="00E35C8D">
            <w:pPr>
              <w:pStyle w:val="rowtabella0"/>
              <w:rPr>
                <w:color w:val="002060"/>
              </w:rPr>
            </w:pPr>
            <w:r w:rsidRPr="00BE3F34">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96981A"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55DE09" w14:textId="77777777" w:rsidR="00C529A4" w:rsidRPr="00BE3F34" w:rsidRDefault="00C529A4" w:rsidP="00E35C8D">
            <w:pPr>
              <w:pStyle w:val="rowtabella0"/>
              <w:rPr>
                <w:color w:val="002060"/>
              </w:rPr>
            </w:pPr>
            <w:r w:rsidRPr="00BE3F34">
              <w:rPr>
                <w:color w:val="002060"/>
              </w:rPr>
              <w:t>16/10/2024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3C8C7" w14:textId="77777777" w:rsidR="00C529A4" w:rsidRPr="00BE3F34" w:rsidRDefault="00C529A4" w:rsidP="00E35C8D">
            <w:pPr>
              <w:pStyle w:val="rowtabella0"/>
              <w:rPr>
                <w:color w:val="002060"/>
              </w:rPr>
            </w:pPr>
            <w:r w:rsidRPr="00BE3F34">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A3509" w14:textId="77777777" w:rsidR="00C529A4" w:rsidRPr="00BE3F34" w:rsidRDefault="00C529A4" w:rsidP="00E35C8D">
            <w:pPr>
              <w:pStyle w:val="rowtabella0"/>
              <w:rPr>
                <w:color w:val="002060"/>
              </w:rPr>
            </w:pPr>
            <w:r w:rsidRPr="00BE3F34">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183B1" w14:textId="77777777" w:rsidR="00C529A4" w:rsidRPr="00BE3F34" w:rsidRDefault="00C529A4" w:rsidP="00E35C8D">
            <w:pPr>
              <w:pStyle w:val="rowtabella0"/>
              <w:rPr>
                <w:color w:val="002060"/>
              </w:rPr>
            </w:pPr>
            <w:r w:rsidRPr="00BE3F34">
              <w:rPr>
                <w:color w:val="002060"/>
              </w:rPr>
              <w:t>VIA DEI TESSITORI</w:t>
            </w:r>
          </w:p>
        </w:tc>
      </w:tr>
    </w:tbl>
    <w:p w14:paraId="088B6C45" w14:textId="77777777" w:rsidR="00C529A4" w:rsidRPr="00BE3F34" w:rsidRDefault="00C529A4" w:rsidP="00C529A4">
      <w:pPr>
        <w:pStyle w:val="breakline"/>
        <w:rPr>
          <w:rFonts w:eastAsiaTheme="minorEastAsia"/>
          <w:color w:val="002060"/>
        </w:rPr>
      </w:pPr>
    </w:p>
    <w:p w14:paraId="67C54A10" w14:textId="77777777" w:rsidR="00C529A4" w:rsidRPr="00BE3F34" w:rsidRDefault="00C529A4" w:rsidP="00C529A4">
      <w:pPr>
        <w:pStyle w:val="breakline"/>
        <w:rPr>
          <w:color w:val="002060"/>
        </w:rPr>
      </w:pPr>
    </w:p>
    <w:p w14:paraId="16B72E18" w14:textId="77777777" w:rsidR="00C529A4" w:rsidRPr="00BE3F34" w:rsidRDefault="00C529A4" w:rsidP="00C529A4">
      <w:pPr>
        <w:pStyle w:val="breakline"/>
        <w:rPr>
          <w:color w:val="002060"/>
        </w:rPr>
      </w:pPr>
    </w:p>
    <w:p w14:paraId="0C6FFFE0" w14:textId="77777777" w:rsidR="00C529A4" w:rsidRPr="00BE3F34" w:rsidRDefault="00C529A4" w:rsidP="00C529A4">
      <w:pPr>
        <w:pStyle w:val="sottotitolocampionato10"/>
        <w:rPr>
          <w:color w:val="002060"/>
        </w:rPr>
      </w:pPr>
      <w:r w:rsidRPr="00BE3F34">
        <w:rPr>
          <w:color w:val="002060"/>
        </w:rP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1995"/>
        <w:gridCol w:w="385"/>
        <w:gridCol w:w="898"/>
        <w:gridCol w:w="1198"/>
        <w:gridCol w:w="1549"/>
        <w:gridCol w:w="1567"/>
      </w:tblGrid>
      <w:tr w:rsidR="00C529A4" w:rsidRPr="00BE3F34" w14:paraId="20788237"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7EDD8"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C5D86"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CA04A"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E2315"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49B33"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29A56"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7D8E3"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53A4F7D2"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28344C" w14:textId="77777777" w:rsidR="00C529A4" w:rsidRPr="00BE3F34" w:rsidRDefault="00C529A4" w:rsidP="00E35C8D">
            <w:pPr>
              <w:pStyle w:val="rowtabella0"/>
              <w:rPr>
                <w:color w:val="002060"/>
              </w:rPr>
            </w:pPr>
            <w:r w:rsidRPr="00BE3F34">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B29EB" w14:textId="77777777" w:rsidR="00C529A4" w:rsidRPr="00BE3F34" w:rsidRDefault="00C529A4" w:rsidP="00E35C8D">
            <w:pPr>
              <w:pStyle w:val="rowtabella0"/>
              <w:rPr>
                <w:color w:val="002060"/>
              </w:rPr>
            </w:pPr>
            <w:r w:rsidRPr="00BE3F34">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3DBD6"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574CF" w14:textId="77777777" w:rsidR="00C529A4" w:rsidRPr="00BE3F34" w:rsidRDefault="00C529A4" w:rsidP="00E35C8D">
            <w:pPr>
              <w:pStyle w:val="rowtabella0"/>
              <w:rPr>
                <w:color w:val="002060"/>
              </w:rPr>
            </w:pPr>
            <w:r w:rsidRPr="00BE3F34">
              <w:rPr>
                <w:color w:val="002060"/>
              </w:rPr>
              <w:t>12/10/2024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F21C3" w14:textId="77777777" w:rsidR="00C529A4" w:rsidRPr="00BE3F34" w:rsidRDefault="00C529A4" w:rsidP="00E35C8D">
            <w:pPr>
              <w:pStyle w:val="rowtabella0"/>
              <w:rPr>
                <w:color w:val="002060"/>
              </w:rPr>
            </w:pPr>
            <w:r w:rsidRPr="00BE3F34">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EF35C" w14:textId="77777777" w:rsidR="00C529A4" w:rsidRPr="00BE3F34" w:rsidRDefault="00C529A4" w:rsidP="00E35C8D">
            <w:pPr>
              <w:pStyle w:val="rowtabella0"/>
              <w:rPr>
                <w:color w:val="002060"/>
              </w:rPr>
            </w:pPr>
            <w:r w:rsidRPr="00BE3F34">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6AC8C5" w14:textId="77777777" w:rsidR="00C529A4" w:rsidRPr="00BE3F34" w:rsidRDefault="00C529A4" w:rsidP="00E35C8D">
            <w:pPr>
              <w:pStyle w:val="rowtabella0"/>
              <w:rPr>
                <w:color w:val="002060"/>
              </w:rPr>
            </w:pPr>
            <w:r w:rsidRPr="00BE3F34">
              <w:rPr>
                <w:color w:val="002060"/>
              </w:rPr>
              <w:t>VIA FONTE ABECETO, 4</w:t>
            </w:r>
          </w:p>
        </w:tc>
      </w:tr>
      <w:tr w:rsidR="00C529A4" w:rsidRPr="00BE3F34" w14:paraId="6F27B9C9"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C40D59" w14:textId="77777777" w:rsidR="00C529A4" w:rsidRPr="00BE3F34" w:rsidRDefault="00C529A4" w:rsidP="00E35C8D">
            <w:pPr>
              <w:pStyle w:val="rowtabella0"/>
              <w:rPr>
                <w:color w:val="002060"/>
              </w:rPr>
            </w:pPr>
            <w:r w:rsidRPr="00BE3F3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411C46" w14:textId="77777777" w:rsidR="00C529A4" w:rsidRPr="00BE3F34" w:rsidRDefault="00C529A4" w:rsidP="00E35C8D">
            <w:pPr>
              <w:pStyle w:val="rowtabella0"/>
              <w:rPr>
                <w:color w:val="002060"/>
              </w:rPr>
            </w:pPr>
            <w:r w:rsidRPr="00BE3F34">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E67688"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5E15B9" w14:textId="77777777" w:rsidR="00C529A4" w:rsidRPr="00BE3F34" w:rsidRDefault="00C529A4" w:rsidP="00E35C8D">
            <w:pPr>
              <w:pStyle w:val="rowtabella0"/>
              <w:rPr>
                <w:color w:val="002060"/>
              </w:rPr>
            </w:pPr>
            <w:r w:rsidRPr="00BE3F34">
              <w:rPr>
                <w:color w:val="002060"/>
              </w:rPr>
              <w:t>12/10/2024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743DA4" w14:textId="77777777" w:rsidR="00C529A4" w:rsidRPr="00BE3F34" w:rsidRDefault="00C529A4" w:rsidP="00E35C8D">
            <w:pPr>
              <w:pStyle w:val="rowtabella0"/>
              <w:rPr>
                <w:color w:val="002060"/>
              </w:rPr>
            </w:pPr>
            <w:r w:rsidRPr="00BE3F34">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6D717B" w14:textId="77777777" w:rsidR="00C529A4" w:rsidRPr="00BE3F34" w:rsidRDefault="00C529A4" w:rsidP="00E35C8D">
            <w:pPr>
              <w:pStyle w:val="rowtabella0"/>
              <w:rPr>
                <w:color w:val="002060"/>
              </w:rPr>
            </w:pPr>
            <w:r w:rsidRPr="00BE3F3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A7384E" w14:textId="77777777" w:rsidR="00C529A4" w:rsidRPr="00BE3F34" w:rsidRDefault="00C529A4" w:rsidP="00E35C8D">
            <w:pPr>
              <w:pStyle w:val="rowtabella0"/>
              <w:rPr>
                <w:color w:val="002060"/>
              </w:rPr>
            </w:pPr>
            <w:r w:rsidRPr="00BE3F34">
              <w:rPr>
                <w:color w:val="002060"/>
              </w:rPr>
              <w:t>VIA ALESSANDRO MANZONI</w:t>
            </w:r>
          </w:p>
        </w:tc>
      </w:tr>
      <w:tr w:rsidR="00C529A4" w:rsidRPr="00BE3F34" w14:paraId="27FA3EC4"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0F4FB9" w14:textId="77777777" w:rsidR="00C529A4" w:rsidRPr="00BE3F34" w:rsidRDefault="00C529A4" w:rsidP="00E35C8D">
            <w:pPr>
              <w:pStyle w:val="rowtabella0"/>
              <w:rPr>
                <w:color w:val="002060"/>
              </w:rPr>
            </w:pPr>
            <w:r w:rsidRPr="00BE3F34">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726838" w14:textId="77777777" w:rsidR="00C529A4" w:rsidRPr="00BE3F34" w:rsidRDefault="00C529A4" w:rsidP="00E35C8D">
            <w:pPr>
              <w:pStyle w:val="rowtabella0"/>
              <w:rPr>
                <w:color w:val="002060"/>
              </w:rPr>
            </w:pPr>
            <w:r w:rsidRPr="00BE3F34">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14D10F"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A50670" w14:textId="77777777" w:rsidR="00C529A4" w:rsidRPr="00BE3F34" w:rsidRDefault="00C529A4" w:rsidP="00E35C8D">
            <w:pPr>
              <w:pStyle w:val="rowtabella0"/>
              <w:rPr>
                <w:color w:val="002060"/>
              </w:rPr>
            </w:pPr>
            <w:r w:rsidRPr="00BE3F34">
              <w:rPr>
                <w:color w:val="002060"/>
              </w:rPr>
              <w:t>13/10/2024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AF4E1C2" w14:textId="77777777" w:rsidR="00C529A4" w:rsidRPr="00BE3F34" w:rsidRDefault="00C529A4" w:rsidP="00E35C8D">
            <w:pPr>
              <w:pStyle w:val="rowtabella0"/>
              <w:rPr>
                <w:color w:val="002060"/>
              </w:rPr>
            </w:pPr>
            <w:r w:rsidRPr="00BE3F34">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85BF0C" w14:textId="77777777" w:rsidR="00C529A4" w:rsidRPr="00BE3F34" w:rsidRDefault="00C529A4" w:rsidP="00E35C8D">
            <w:pPr>
              <w:pStyle w:val="rowtabella0"/>
              <w:rPr>
                <w:color w:val="002060"/>
              </w:rPr>
            </w:pPr>
            <w:r w:rsidRPr="00BE3F34">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FEF498" w14:textId="77777777" w:rsidR="00C529A4" w:rsidRPr="00BE3F34" w:rsidRDefault="00C529A4" w:rsidP="00E35C8D">
            <w:pPr>
              <w:pStyle w:val="rowtabella0"/>
              <w:rPr>
                <w:color w:val="002060"/>
              </w:rPr>
            </w:pPr>
            <w:r w:rsidRPr="00BE3F34">
              <w:rPr>
                <w:color w:val="002060"/>
              </w:rPr>
              <w:t>VIA ROSSINI</w:t>
            </w:r>
          </w:p>
        </w:tc>
      </w:tr>
      <w:tr w:rsidR="00C529A4" w:rsidRPr="00BE3F34" w14:paraId="117073D8"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46ACFC" w14:textId="77777777" w:rsidR="00C529A4" w:rsidRPr="00BE3F34" w:rsidRDefault="00C529A4" w:rsidP="00E35C8D">
            <w:pPr>
              <w:pStyle w:val="rowtabella0"/>
              <w:rPr>
                <w:color w:val="002060"/>
              </w:rPr>
            </w:pPr>
            <w:r w:rsidRPr="00BE3F34">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6719D6" w14:textId="77777777" w:rsidR="00C529A4" w:rsidRPr="00BE3F34" w:rsidRDefault="00C529A4" w:rsidP="00E35C8D">
            <w:pPr>
              <w:pStyle w:val="rowtabella0"/>
              <w:rPr>
                <w:color w:val="002060"/>
              </w:rPr>
            </w:pPr>
            <w:r w:rsidRPr="00BE3F34">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56FBDD"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090DF2" w14:textId="77777777" w:rsidR="00C529A4" w:rsidRPr="00BE3F34" w:rsidRDefault="00C529A4" w:rsidP="00E35C8D">
            <w:pPr>
              <w:pStyle w:val="rowtabella0"/>
              <w:rPr>
                <w:color w:val="002060"/>
              </w:rPr>
            </w:pPr>
            <w:r w:rsidRPr="00BE3F34">
              <w:rPr>
                <w:color w:val="002060"/>
              </w:rPr>
              <w:t>13/10/2024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68F3C1" w14:textId="77777777" w:rsidR="00C529A4" w:rsidRPr="00BE3F34" w:rsidRDefault="00C529A4" w:rsidP="00E35C8D">
            <w:pPr>
              <w:pStyle w:val="rowtabella0"/>
              <w:rPr>
                <w:color w:val="002060"/>
              </w:rPr>
            </w:pPr>
            <w:r w:rsidRPr="00BE3F34">
              <w:rPr>
                <w:color w:val="002060"/>
              </w:rPr>
              <w:t xml:space="preserve">5295 TENSOSTRUTTURA VIA </w:t>
            </w:r>
            <w:proofErr w:type="gramStart"/>
            <w:r w:rsidRPr="00BE3F34">
              <w:rPr>
                <w:color w:val="002060"/>
              </w:rPr>
              <w:t>E.MATTEI</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5BE9BC" w14:textId="77777777" w:rsidR="00C529A4" w:rsidRPr="00BE3F34" w:rsidRDefault="00C529A4" w:rsidP="00E35C8D">
            <w:pPr>
              <w:pStyle w:val="rowtabella0"/>
              <w:rPr>
                <w:color w:val="002060"/>
              </w:rPr>
            </w:pPr>
            <w:r w:rsidRPr="00BE3F34">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22BB19" w14:textId="77777777" w:rsidR="00C529A4" w:rsidRPr="00BE3F34" w:rsidRDefault="00C529A4" w:rsidP="00E35C8D">
            <w:pPr>
              <w:pStyle w:val="rowtabella0"/>
              <w:rPr>
                <w:color w:val="002060"/>
              </w:rPr>
            </w:pPr>
            <w:r w:rsidRPr="00BE3F34">
              <w:rPr>
                <w:color w:val="002060"/>
              </w:rPr>
              <w:t xml:space="preserve">VIA </w:t>
            </w:r>
            <w:proofErr w:type="gramStart"/>
            <w:r w:rsidRPr="00BE3F34">
              <w:rPr>
                <w:color w:val="002060"/>
              </w:rPr>
              <w:t>E.MATTEI</w:t>
            </w:r>
            <w:proofErr w:type="gramEnd"/>
          </w:p>
        </w:tc>
      </w:tr>
      <w:tr w:rsidR="00C529A4" w:rsidRPr="00BE3F34" w14:paraId="2C4ACE08"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18DD11" w14:textId="77777777" w:rsidR="00C529A4" w:rsidRPr="00BE3F34" w:rsidRDefault="00C529A4" w:rsidP="00E35C8D">
            <w:pPr>
              <w:pStyle w:val="rowtabella0"/>
              <w:rPr>
                <w:color w:val="002060"/>
              </w:rPr>
            </w:pPr>
            <w:r w:rsidRPr="00BE3F34">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E5A679" w14:textId="77777777" w:rsidR="00C529A4" w:rsidRPr="00BE3F34" w:rsidRDefault="00C529A4" w:rsidP="00E35C8D">
            <w:pPr>
              <w:pStyle w:val="rowtabella0"/>
              <w:rPr>
                <w:color w:val="002060"/>
              </w:rPr>
            </w:pPr>
            <w:r w:rsidRPr="00BE3F34">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304CDE"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01C37B" w14:textId="77777777" w:rsidR="00C529A4" w:rsidRPr="00BE3F34" w:rsidRDefault="00C529A4" w:rsidP="00E35C8D">
            <w:pPr>
              <w:pStyle w:val="rowtabella0"/>
              <w:rPr>
                <w:color w:val="002060"/>
              </w:rPr>
            </w:pPr>
            <w:r w:rsidRPr="00BE3F34">
              <w:rPr>
                <w:color w:val="002060"/>
              </w:rPr>
              <w:t>13/10/2024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B50F91" w14:textId="77777777" w:rsidR="00C529A4" w:rsidRPr="00BE3F34" w:rsidRDefault="00C529A4" w:rsidP="00E35C8D">
            <w:pPr>
              <w:pStyle w:val="rowtabella0"/>
              <w:rPr>
                <w:color w:val="002060"/>
              </w:rPr>
            </w:pPr>
            <w:r w:rsidRPr="00BE3F34">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22E4E6" w14:textId="77777777" w:rsidR="00C529A4" w:rsidRPr="00BE3F34" w:rsidRDefault="00C529A4" w:rsidP="00E35C8D">
            <w:pPr>
              <w:pStyle w:val="rowtabella0"/>
              <w:rPr>
                <w:color w:val="002060"/>
              </w:rPr>
            </w:pPr>
            <w:r w:rsidRPr="00BE3F3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B42060" w14:textId="77777777" w:rsidR="00C529A4" w:rsidRPr="00BE3F34" w:rsidRDefault="00C529A4" w:rsidP="00E35C8D">
            <w:pPr>
              <w:pStyle w:val="rowtabella0"/>
              <w:rPr>
                <w:color w:val="002060"/>
              </w:rPr>
            </w:pPr>
            <w:r w:rsidRPr="00BE3F34">
              <w:rPr>
                <w:color w:val="002060"/>
              </w:rPr>
              <w:t xml:space="preserve">LOC.MONTEROCCO VIA </w:t>
            </w:r>
            <w:proofErr w:type="gramStart"/>
            <w:r w:rsidRPr="00BE3F34">
              <w:rPr>
                <w:color w:val="002060"/>
              </w:rPr>
              <w:t>A.MANCINI</w:t>
            </w:r>
            <w:proofErr w:type="gramEnd"/>
          </w:p>
        </w:tc>
      </w:tr>
      <w:tr w:rsidR="00C529A4" w:rsidRPr="00BE3F34" w14:paraId="0D65DEED"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CEC380" w14:textId="77777777" w:rsidR="00C529A4" w:rsidRPr="00BE3F34" w:rsidRDefault="00C529A4" w:rsidP="00E35C8D">
            <w:pPr>
              <w:pStyle w:val="rowtabella0"/>
              <w:rPr>
                <w:color w:val="002060"/>
              </w:rPr>
            </w:pPr>
            <w:r w:rsidRPr="00BE3F34">
              <w:rPr>
                <w:color w:val="002060"/>
              </w:rPr>
              <w:lastRenderedPageBreak/>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EE0FD" w14:textId="77777777" w:rsidR="00C529A4" w:rsidRPr="00BE3F34" w:rsidRDefault="00C529A4" w:rsidP="00E35C8D">
            <w:pPr>
              <w:pStyle w:val="rowtabella0"/>
              <w:rPr>
                <w:color w:val="002060"/>
              </w:rPr>
            </w:pPr>
            <w:r w:rsidRPr="00BE3F34">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A1B6F"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B3CC6" w14:textId="77777777" w:rsidR="00C529A4" w:rsidRPr="00BE3F34" w:rsidRDefault="00C529A4" w:rsidP="00E35C8D">
            <w:pPr>
              <w:pStyle w:val="rowtabella0"/>
              <w:rPr>
                <w:color w:val="002060"/>
              </w:rPr>
            </w:pPr>
            <w:r w:rsidRPr="00BE3F34">
              <w:rPr>
                <w:color w:val="002060"/>
              </w:rPr>
              <w:t>13/10/2024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D774C2" w14:textId="77777777" w:rsidR="00C529A4" w:rsidRPr="00BE3F34" w:rsidRDefault="00C529A4" w:rsidP="00E35C8D">
            <w:pPr>
              <w:pStyle w:val="rowtabella0"/>
              <w:rPr>
                <w:color w:val="002060"/>
              </w:rPr>
            </w:pPr>
            <w:r w:rsidRPr="00BE3F34">
              <w:rPr>
                <w:color w:val="002060"/>
              </w:rPr>
              <w:t xml:space="preserve">5623 PALESTRA </w:t>
            </w:r>
            <w:proofErr w:type="gramStart"/>
            <w:r w:rsidRPr="00BE3F34">
              <w:rPr>
                <w:color w:val="002060"/>
              </w:rPr>
              <w:t>SC.MEDIA</w:t>
            </w:r>
            <w:proofErr w:type="gramEnd"/>
            <w:r w:rsidRPr="00BE3F34">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A727FF" w14:textId="77777777" w:rsidR="00C529A4" w:rsidRPr="00BE3F34" w:rsidRDefault="00C529A4" w:rsidP="00E35C8D">
            <w:pPr>
              <w:pStyle w:val="rowtabella0"/>
              <w:rPr>
                <w:color w:val="002060"/>
              </w:rPr>
            </w:pPr>
            <w:r w:rsidRPr="00BE3F3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B61C3B" w14:textId="77777777" w:rsidR="00C529A4" w:rsidRPr="00BE3F34" w:rsidRDefault="00C529A4" w:rsidP="00E35C8D">
            <w:pPr>
              <w:pStyle w:val="rowtabella0"/>
              <w:rPr>
                <w:color w:val="002060"/>
              </w:rPr>
            </w:pPr>
            <w:r w:rsidRPr="00BE3F34">
              <w:rPr>
                <w:color w:val="002060"/>
              </w:rPr>
              <w:t>VIA PIRANDELLO</w:t>
            </w:r>
          </w:p>
        </w:tc>
      </w:tr>
    </w:tbl>
    <w:p w14:paraId="1825D542" w14:textId="77777777" w:rsidR="00C529A4" w:rsidRPr="00980F44" w:rsidRDefault="00C529A4" w:rsidP="00C529A4">
      <w:pPr>
        <w:pStyle w:val="breakline"/>
        <w:rPr>
          <w:color w:val="002060"/>
        </w:rPr>
      </w:pPr>
    </w:p>
    <w:p w14:paraId="7E73106D" w14:textId="77777777" w:rsidR="00C529A4" w:rsidRPr="00980F44" w:rsidRDefault="00C529A4" w:rsidP="00C529A4">
      <w:pPr>
        <w:pStyle w:val="titolocampionato0"/>
        <w:shd w:val="clear" w:color="auto" w:fill="CCCCCC"/>
        <w:spacing w:before="80" w:after="40"/>
        <w:rPr>
          <w:color w:val="002060"/>
        </w:rPr>
      </w:pPr>
      <w:r w:rsidRPr="00980F44">
        <w:rPr>
          <w:color w:val="002060"/>
        </w:rPr>
        <w:t>UNDER 15 C5 REGIONALI MASCHILI</w:t>
      </w:r>
    </w:p>
    <w:p w14:paraId="194186E0" w14:textId="77777777" w:rsidR="00F24B83" w:rsidRPr="00D7273F" w:rsidRDefault="00F24B83" w:rsidP="00F24B83">
      <w:pPr>
        <w:pStyle w:val="titoloprinc0"/>
        <w:rPr>
          <w:color w:val="002060"/>
        </w:rPr>
      </w:pPr>
      <w:r w:rsidRPr="00D7273F">
        <w:rPr>
          <w:color w:val="002060"/>
        </w:rPr>
        <w:t>ANAGRAFICA/INDIRIZZARIO/VARIAZIONI CALENDARIO</w:t>
      </w:r>
    </w:p>
    <w:p w14:paraId="01E00CDB" w14:textId="77777777" w:rsidR="00F24B83" w:rsidRDefault="00F24B83" w:rsidP="00F24B83">
      <w:pPr>
        <w:pStyle w:val="titoloprinc0"/>
        <w:jc w:val="both"/>
        <w:rPr>
          <w:b w:val="0"/>
          <w:bCs w:val="0"/>
          <w:color w:val="002060"/>
          <w:sz w:val="22"/>
          <w:szCs w:val="22"/>
        </w:rPr>
      </w:pPr>
    </w:p>
    <w:p w14:paraId="0B59D9FF" w14:textId="77777777" w:rsidR="00F24B83" w:rsidRPr="00D7273F" w:rsidRDefault="00F24B83" w:rsidP="00F24B83">
      <w:pPr>
        <w:pStyle w:val="titoloprinc0"/>
        <w:jc w:val="both"/>
        <w:rPr>
          <w:color w:val="002060"/>
          <w:sz w:val="22"/>
          <w:szCs w:val="22"/>
        </w:rPr>
      </w:pPr>
      <w:r w:rsidRPr="00D7273F">
        <w:rPr>
          <w:color w:val="002060"/>
          <w:sz w:val="22"/>
          <w:szCs w:val="22"/>
        </w:rPr>
        <w:t>GIRONE “</w:t>
      </w:r>
      <w:r>
        <w:rPr>
          <w:color w:val="002060"/>
          <w:sz w:val="22"/>
          <w:szCs w:val="22"/>
        </w:rPr>
        <w:t>A</w:t>
      </w:r>
      <w:r w:rsidRPr="00D7273F">
        <w:rPr>
          <w:color w:val="002060"/>
          <w:sz w:val="22"/>
          <w:szCs w:val="22"/>
        </w:rPr>
        <w:t>”</w:t>
      </w:r>
    </w:p>
    <w:p w14:paraId="110CB41B" w14:textId="77777777" w:rsidR="00F24B83" w:rsidRDefault="00F24B83" w:rsidP="00F24B83">
      <w:pPr>
        <w:pStyle w:val="titoloprinc0"/>
        <w:jc w:val="both"/>
        <w:rPr>
          <w:b w:val="0"/>
          <w:bCs w:val="0"/>
          <w:color w:val="002060"/>
          <w:sz w:val="22"/>
          <w:szCs w:val="22"/>
        </w:rPr>
      </w:pPr>
    </w:p>
    <w:p w14:paraId="76F0C522" w14:textId="4FBB0F3C" w:rsidR="00F24B83" w:rsidRDefault="00F24B83" w:rsidP="00F24B83">
      <w:pPr>
        <w:pStyle w:val="titoloprinc0"/>
        <w:jc w:val="both"/>
        <w:rPr>
          <w:b w:val="0"/>
          <w:bCs w:val="0"/>
          <w:color w:val="002060"/>
          <w:sz w:val="22"/>
          <w:szCs w:val="22"/>
        </w:rPr>
      </w:pPr>
      <w:r w:rsidRPr="00D7273F">
        <w:rPr>
          <w:b w:val="0"/>
          <w:bCs w:val="0"/>
          <w:color w:val="002060"/>
          <w:sz w:val="22"/>
          <w:szCs w:val="22"/>
        </w:rPr>
        <w:t xml:space="preserve">La Società </w:t>
      </w:r>
      <w:r>
        <w:rPr>
          <w:color w:val="002060"/>
          <w:sz w:val="22"/>
          <w:szCs w:val="22"/>
        </w:rPr>
        <w:t>SPORTFLY ARL</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SABATO</w:t>
      </w:r>
      <w:r>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18</w:t>
      </w:r>
      <w:r>
        <w:rPr>
          <w:color w:val="002060"/>
          <w:sz w:val="22"/>
          <w:szCs w:val="22"/>
        </w:rPr>
        <w:t>:</w:t>
      </w:r>
      <w:r>
        <w:rPr>
          <w:color w:val="002060"/>
          <w:sz w:val="22"/>
          <w:szCs w:val="22"/>
        </w:rPr>
        <w:t>3</w:t>
      </w:r>
      <w:r>
        <w:rPr>
          <w:color w:val="002060"/>
          <w:sz w:val="22"/>
          <w:szCs w:val="22"/>
        </w:rPr>
        <w:t>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3DF772D2" w14:textId="77777777" w:rsidR="00F24B83" w:rsidRDefault="00F24B83" w:rsidP="00F24B83">
      <w:pPr>
        <w:pStyle w:val="titoloprinc0"/>
        <w:jc w:val="both"/>
        <w:rPr>
          <w:b w:val="0"/>
          <w:bCs w:val="0"/>
          <w:color w:val="002060"/>
          <w:sz w:val="22"/>
          <w:szCs w:val="22"/>
        </w:rPr>
      </w:pPr>
    </w:p>
    <w:p w14:paraId="1F4A226E" w14:textId="77777777" w:rsidR="00C529A4" w:rsidRPr="00980F44" w:rsidRDefault="00C529A4" w:rsidP="00C529A4">
      <w:pPr>
        <w:pStyle w:val="titoloprinc0"/>
        <w:rPr>
          <w:color w:val="002060"/>
        </w:rPr>
      </w:pPr>
      <w:r w:rsidRPr="00980F44">
        <w:rPr>
          <w:color w:val="002060"/>
        </w:rPr>
        <w:t>VARIAZIONI AL PROGRAMMA GARE</w:t>
      </w:r>
    </w:p>
    <w:p w14:paraId="7A17A11C" w14:textId="77777777" w:rsidR="00C529A4" w:rsidRPr="00980F44" w:rsidRDefault="00C529A4" w:rsidP="00C529A4">
      <w:pPr>
        <w:pStyle w:val="breakline"/>
        <w:rPr>
          <w:color w:val="002060"/>
        </w:rPr>
      </w:pPr>
    </w:p>
    <w:p w14:paraId="778CB67D" w14:textId="77777777" w:rsidR="00C529A4" w:rsidRPr="00980F44" w:rsidRDefault="00C529A4" w:rsidP="00C529A4">
      <w:pPr>
        <w:pStyle w:val="breakline"/>
        <w:rPr>
          <w:color w:val="002060"/>
        </w:rPr>
      </w:pPr>
    </w:p>
    <w:p w14:paraId="5B50F24B" w14:textId="77777777" w:rsidR="00C529A4" w:rsidRPr="00980F44" w:rsidRDefault="00C529A4" w:rsidP="00C529A4">
      <w:pPr>
        <w:pStyle w:val="sottotitolocampionato10"/>
        <w:rPr>
          <w:color w:val="002060"/>
        </w:rPr>
      </w:pPr>
      <w:r w:rsidRPr="00980F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529A4" w:rsidRPr="00980F44" w14:paraId="36389CE4" w14:textId="77777777" w:rsidTr="0043625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C0DD3" w14:textId="77777777" w:rsidR="00C529A4" w:rsidRPr="00980F44" w:rsidRDefault="00C529A4"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B24AF" w14:textId="77777777" w:rsidR="00C529A4" w:rsidRPr="00980F44" w:rsidRDefault="00C529A4"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AF68F" w14:textId="77777777" w:rsidR="00C529A4" w:rsidRPr="00980F44" w:rsidRDefault="00C529A4"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1B380" w14:textId="77777777" w:rsidR="00C529A4" w:rsidRPr="00980F44" w:rsidRDefault="00C529A4"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01063" w14:textId="77777777" w:rsidR="00C529A4" w:rsidRPr="00980F44" w:rsidRDefault="00C529A4"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018C77" w14:textId="77777777" w:rsidR="00C529A4" w:rsidRPr="00980F44" w:rsidRDefault="00C529A4"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769DA7" w14:textId="77777777" w:rsidR="00C529A4" w:rsidRPr="00980F44" w:rsidRDefault="00C529A4"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AE323" w14:textId="77777777" w:rsidR="00C529A4" w:rsidRPr="00980F44" w:rsidRDefault="00C529A4" w:rsidP="00E35C8D">
            <w:pPr>
              <w:pStyle w:val="headertabella0"/>
              <w:rPr>
                <w:color w:val="002060"/>
              </w:rPr>
            </w:pPr>
            <w:r w:rsidRPr="00980F44">
              <w:rPr>
                <w:color w:val="002060"/>
              </w:rPr>
              <w:t>Impianto</w:t>
            </w:r>
          </w:p>
        </w:tc>
      </w:tr>
      <w:tr w:rsidR="00C529A4" w:rsidRPr="00980F44" w14:paraId="1F66E9B6" w14:textId="77777777" w:rsidTr="004362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7B53D" w14:textId="77777777" w:rsidR="00C529A4" w:rsidRPr="00436252" w:rsidRDefault="00C529A4" w:rsidP="00E35C8D">
            <w:pPr>
              <w:pStyle w:val="rowtabella0"/>
              <w:rPr>
                <w:color w:val="002060"/>
                <w:highlight w:val="yellow"/>
              </w:rPr>
            </w:pPr>
            <w:r w:rsidRPr="00436252">
              <w:rPr>
                <w:color w:val="002060"/>
                <w:highlight w:val="yellow"/>
              </w:rPr>
              <w:t>12/10/2024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0B9E8" w14:textId="77777777" w:rsidR="00C529A4" w:rsidRPr="00436252" w:rsidRDefault="00C529A4" w:rsidP="00E35C8D">
            <w:pPr>
              <w:pStyle w:val="rowtabella0"/>
              <w:jc w:val="center"/>
              <w:rPr>
                <w:color w:val="002060"/>
                <w:highlight w:val="yellow"/>
              </w:rPr>
            </w:pPr>
            <w:r w:rsidRPr="0043625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8BD77" w14:textId="77777777" w:rsidR="00C529A4" w:rsidRPr="00436252" w:rsidRDefault="00C529A4" w:rsidP="00E35C8D">
            <w:pPr>
              <w:pStyle w:val="rowtabella0"/>
              <w:rPr>
                <w:color w:val="002060"/>
                <w:highlight w:val="yellow"/>
              </w:rPr>
            </w:pPr>
            <w:r w:rsidRPr="00436252">
              <w:rPr>
                <w:color w:val="002060"/>
                <w:highlight w:val="yellow"/>
              </w:rPr>
              <w:t>AMICI DEL CENTROSOCIOSQ.B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9634F" w14:textId="77777777" w:rsidR="00C529A4" w:rsidRPr="00436252" w:rsidRDefault="00C529A4" w:rsidP="00E35C8D">
            <w:pPr>
              <w:pStyle w:val="rowtabella0"/>
              <w:rPr>
                <w:color w:val="002060"/>
                <w:highlight w:val="yellow"/>
              </w:rPr>
            </w:pPr>
            <w:r w:rsidRPr="00436252">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3A8D1" w14:textId="4E2D7FB6" w:rsidR="00C529A4" w:rsidRPr="00980F44" w:rsidRDefault="00C529A4" w:rsidP="00E35C8D">
            <w:pPr>
              <w:pStyle w:val="rowtabella0"/>
              <w:rPr>
                <w:color w:val="002060"/>
              </w:rPr>
            </w:pPr>
            <w:r w:rsidRPr="00980F44">
              <w:rPr>
                <w:color w:val="002060"/>
              </w:rPr>
              <w:t>1</w:t>
            </w:r>
            <w:r w:rsidR="00436252">
              <w:rPr>
                <w:color w:val="002060"/>
              </w:rPr>
              <w:t>3</w:t>
            </w:r>
            <w:r w:rsidRPr="00980F4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0089B" w14:textId="77777777" w:rsidR="00C529A4" w:rsidRPr="00980F44" w:rsidRDefault="00C529A4" w:rsidP="00E35C8D">
            <w:pPr>
              <w:pStyle w:val="rowtabella0"/>
              <w:jc w:val="center"/>
              <w:rPr>
                <w:color w:val="002060"/>
              </w:rPr>
            </w:pPr>
            <w:r w:rsidRPr="00436252">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7025D" w14:textId="77777777" w:rsidR="00C529A4" w:rsidRPr="00980F44" w:rsidRDefault="00C529A4" w:rsidP="00E35C8D">
            <w:pPr>
              <w:pStyle w:val="rowtabella0"/>
              <w:jc w:val="center"/>
              <w:rPr>
                <w:color w:val="002060"/>
              </w:rPr>
            </w:pPr>
            <w:r w:rsidRPr="00980F44">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2A4BE" w14:textId="77777777" w:rsidR="00C529A4" w:rsidRPr="00980F44" w:rsidRDefault="00C529A4" w:rsidP="00E35C8D">
            <w:pPr>
              <w:rPr>
                <w:color w:val="002060"/>
              </w:rPr>
            </w:pPr>
          </w:p>
        </w:tc>
      </w:tr>
      <w:tr w:rsidR="00C529A4" w:rsidRPr="00980F44" w14:paraId="0A942232" w14:textId="77777777" w:rsidTr="004362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93BA0" w14:textId="77777777" w:rsidR="00C529A4" w:rsidRPr="00436252" w:rsidRDefault="00C529A4" w:rsidP="00E35C8D">
            <w:pPr>
              <w:pStyle w:val="rowtabella0"/>
              <w:rPr>
                <w:color w:val="002060"/>
                <w:highlight w:val="yellow"/>
              </w:rPr>
            </w:pPr>
            <w:r w:rsidRPr="00436252">
              <w:rPr>
                <w:color w:val="002060"/>
                <w:highlight w:val="yellow"/>
              </w:rPr>
              <w:t>13/10/2024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11A81" w14:textId="77777777" w:rsidR="00C529A4" w:rsidRPr="00436252" w:rsidRDefault="00C529A4" w:rsidP="00E35C8D">
            <w:pPr>
              <w:pStyle w:val="rowtabella0"/>
              <w:jc w:val="center"/>
              <w:rPr>
                <w:color w:val="002060"/>
                <w:highlight w:val="yellow"/>
              </w:rPr>
            </w:pPr>
            <w:r w:rsidRPr="0043625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2953D" w14:textId="77777777" w:rsidR="00C529A4" w:rsidRPr="00436252" w:rsidRDefault="00C529A4" w:rsidP="00E35C8D">
            <w:pPr>
              <w:pStyle w:val="rowtabella0"/>
              <w:rPr>
                <w:color w:val="002060"/>
                <w:highlight w:val="yellow"/>
              </w:rPr>
            </w:pPr>
            <w:r w:rsidRPr="00436252">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41ED9" w14:textId="77777777" w:rsidR="00C529A4" w:rsidRPr="00436252" w:rsidRDefault="00C529A4" w:rsidP="00E35C8D">
            <w:pPr>
              <w:pStyle w:val="rowtabella0"/>
              <w:rPr>
                <w:color w:val="002060"/>
                <w:highlight w:val="yellow"/>
              </w:rPr>
            </w:pPr>
            <w:r w:rsidRPr="00436252">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054EF" w14:textId="4D95B715" w:rsidR="00C529A4" w:rsidRPr="00980F44" w:rsidRDefault="00C529A4" w:rsidP="00E35C8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71018" w14:textId="77777777" w:rsidR="00C529A4" w:rsidRPr="00980F44" w:rsidRDefault="00C529A4" w:rsidP="00E35C8D">
            <w:pPr>
              <w:pStyle w:val="rowtabella0"/>
              <w:jc w:val="center"/>
              <w:rPr>
                <w:color w:val="002060"/>
              </w:rPr>
            </w:pPr>
            <w:r w:rsidRPr="00436252">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13632" w14:textId="77777777" w:rsidR="00C529A4" w:rsidRPr="00980F44" w:rsidRDefault="00C529A4" w:rsidP="00E35C8D">
            <w:pPr>
              <w:pStyle w:val="rowtabella0"/>
              <w:jc w:val="center"/>
              <w:rPr>
                <w:color w:val="002060"/>
              </w:rPr>
            </w:pPr>
            <w:r w:rsidRPr="00980F44">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8EEF6" w14:textId="77777777" w:rsidR="00C529A4" w:rsidRPr="00980F44" w:rsidRDefault="00C529A4" w:rsidP="00E35C8D">
            <w:pPr>
              <w:rPr>
                <w:color w:val="002060"/>
              </w:rPr>
            </w:pPr>
          </w:p>
        </w:tc>
      </w:tr>
      <w:tr w:rsidR="00C529A4" w:rsidRPr="00980F44" w14:paraId="0FB7E32B" w14:textId="77777777" w:rsidTr="004362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F8084" w14:textId="77777777" w:rsidR="00C529A4" w:rsidRPr="00436252" w:rsidRDefault="00C529A4" w:rsidP="00E35C8D">
            <w:pPr>
              <w:pStyle w:val="rowtabella0"/>
              <w:rPr>
                <w:color w:val="002060"/>
                <w:highlight w:val="yellow"/>
              </w:rPr>
            </w:pPr>
            <w:r w:rsidRPr="00436252">
              <w:rPr>
                <w:color w:val="002060"/>
                <w:highlight w:val="yellow"/>
              </w:rPr>
              <w:t>13/10/2024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201BA" w14:textId="77777777" w:rsidR="00C529A4" w:rsidRPr="00436252" w:rsidRDefault="00C529A4" w:rsidP="00E35C8D">
            <w:pPr>
              <w:pStyle w:val="rowtabella0"/>
              <w:jc w:val="center"/>
              <w:rPr>
                <w:color w:val="002060"/>
                <w:highlight w:val="yellow"/>
              </w:rPr>
            </w:pPr>
            <w:r w:rsidRPr="0043625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8F1C4" w14:textId="77777777" w:rsidR="00C529A4" w:rsidRPr="00436252" w:rsidRDefault="00C529A4" w:rsidP="00E35C8D">
            <w:pPr>
              <w:pStyle w:val="rowtabella0"/>
              <w:rPr>
                <w:color w:val="002060"/>
                <w:highlight w:val="yellow"/>
              </w:rPr>
            </w:pPr>
            <w:r w:rsidRPr="00436252">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FEB0E" w14:textId="77777777" w:rsidR="00C529A4" w:rsidRPr="00436252" w:rsidRDefault="00C529A4" w:rsidP="00E35C8D">
            <w:pPr>
              <w:pStyle w:val="rowtabella0"/>
              <w:rPr>
                <w:color w:val="002060"/>
                <w:highlight w:val="yellow"/>
              </w:rPr>
            </w:pPr>
            <w:r w:rsidRPr="00436252">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97165" w14:textId="55FF34B3" w:rsidR="00C529A4" w:rsidRPr="00980F44" w:rsidRDefault="00C529A4" w:rsidP="00E35C8D">
            <w:pPr>
              <w:pStyle w:val="rowtabella0"/>
              <w:rPr>
                <w:color w:val="002060"/>
              </w:rPr>
            </w:pPr>
            <w:r w:rsidRPr="00980F44">
              <w:rPr>
                <w:color w:val="002060"/>
              </w:rPr>
              <w:t>1</w:t>
            </w:r>
            <w:r w:rsidR="00436252">
              <w:rPr>
                <w:color w:val="002060"/>
              </w:rPr>
              <w:t>2</w:t>
            </w:r>
            <w:r w:rsidRPr="00980F4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00C74" w14:textId="77777777" w:rsidR="00C529A4" w:rsidRPr="00980F44" w:rsidRDefault="00C529A4" w:rsidP="00E35C8D">
            <w:pPr>
              <w:pStyle w:val="rowtabella0"/>
              <w:jc w:val="center"/>
              <w:rPr>
                <w:color w:val="002060"/>
              </w:rPr>
            </w:pPr>
            <w:r w:rsidRPr="00436252">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A930A" w14:textId="77777777" w:rsidR="00C529A4" w:rsidRPr="00980F44" w:rsidRDefault="00C529A4" w:rsidP="00E35C8D">
            <w:pPr>
              <w:pStyle w:val="rowtabella0"/>
              <w:jc w:val="center"/>
              <w:rPr>
                <w:color w:val="002060"/>
              </w:rPr>
            </w:pPr>
            <w:r w:rsidRPr="00980F44">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79265" w14:textId="77777777" w:rsidR="00C529A4" w:rsidRPr="00980F44" w:rsidRDefault="00C529A4" w:rsidP="00E35C8D">
            <w:pPr>
              <w:rPr>
                <w:color w:val="002060"/>
              </w:rPr>
            </w:pPr>
          </w:p>
        </w:tc>
      </w:tr>
    </w:tbl>
    <w:p w14:paraId="49EF87EC" w14:textId="77777777" w:rsidR="00C529A4" w:rsidRPr="00980F44" w:rsidRDefault="00C529A4" w:rsidP="00C529A4">
      <w:pPr>
        <w:pStyle w:val="breakline"/>
        <w:rPr>
          <w:rFonts w:eastAsiaTheme="minorEastAsia"/>
          <w:color w:val="002060"/>
        </w:rPr>
      </w:pPr>
    </w:p>
    <w:p w14:paraId="053E3E9B" w14:textId="77777777" w:rsidR="00C529A4" w:rsidRPr="00980F44" w:rsidRDefault="00C529A4" w:rsidP="00C529A4">
      <w:pPr>
        <w:pStyle w:val="breakline"/>
        <w:rPr>
          <w:color w:val="002060"/>
        </w:rPr>
      </w:pPr>
    </w:p>
    <w:p w14:paraId="3FF479EE" w14:textId="77777777" w:rsidR="00C529A4" w:rsidRPr="00980F44" w:rsidRDefault="00C529A4" w:rsidP="00C529A4">
      <w:pPr>
        <w:pStyle w:val="sottotitolocampionato10"/>
        <w:rPr>
          <w:color w:val="002060"/>
        </w:rPr>
      </w:pPr>
      <w:r w:rsidRPr="00980F4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529A4" w:rsidRPr="00980F44" w14:paraId="21A58C2D" w14:textId="77777777" w:rsidTr="0043625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66D17" w14:textId="77777777" w:rsidR="00C529A4" w:rsidRPr="00980F44" w:rsidRDefault="00C529A4"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3C5BA" w14:textId="77777777" w:rsidR="00C529A4" w:rsidRPr="00980F44" w:rsidRDefault="00C529A4"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853726" w14:textId="77777777" w:rsidR="00C529A4" w:rsidRPr="00980F44" w:rsidRDefault="00C529A4"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1B10F" w14:textId="77777777" w:rsidR="00C529A4" w:rsidRPr="00980F44" w:rsidRDefault="00C529A4"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2307E" w14:textId="77777777" w:rsidR="00C529A4" w:rsidRPr="00980F44" w:rsidRDefault="00C529A4"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B1369" w14:textId="77777777" w:rsidR="00C529A4" w:rsidRPr="00980F44" w:rsidRDefault="00C529A4"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4817B" w14:textId="77777777" w:rsidR="00C529A4" w:rsidRPr="00980F44" w:rsidRDefault="00C529A4"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81975" w14:textId="77777777" w:rsidR="00C529A4" w:rsidRPr="00980F44" w:rsidRDefault="00C529A4" w:rsidP="00E35C8D">
            <w:pPr>
              <w:pStyle w:val="headertabella0"/>
              <w:rPr>
                <w:color w:val="002060"/>
              </w:rPr>
            </w:pPr>
            <w:r w:rsidRPr="00980F44">
              <w:rPr>
                <w:color w:val="002060"/>
              </w:rPr>
              <w:t>Impianto</w:t>
            </w:r>
          </w:p>
        </w:tc>
      </w:tr>
      <w:tr w:rsidR="00C529A4" w:rsidRPr="00980F44" w14:paraId="0240A0D7" w14:textId="77777777" w:rsidTr="004362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28173" w14:textId="77777777" w:rsidR="00C529A4" w:rsidRPr="00436252" w:rsidRDefault="00C529A4" w:rsidP="00E35C8D">
            <w:pPr>
              <w:pStyle w:val="rowtabella0"/>
              <w:rPr>
                <w:color w:val="002060"/>
                <w:highlight w:val="yellow"/>
              </w:rPr>
            </w:pPr>
            <w:r w:rsidRPr="00436252">
              <w:rPr>
                <w:color w:val="002060"/>
                <w:highlight w:val="yellow"/>
              </w:rPr>
              <w:t>13/10/2024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D04AD" w14:textId="77777777" w:rsidR="00C529A4" w:rsidRPr="00436252" w:rsidRDefault="00C529A4" w:rsidP="00E35C8D">
            <w:pPr>
              <w:pStyle w:val="rowtabella0"/>
              <w:jc w:val="center"/>
              <w:rPr>
                <w:color w:val="002060"/>
                <w:highlight w:val="yellow"/>
              </w:rPr>
            </w:pPr>
            <w:r w:rsidRPr="0043625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929E7" w14:textId="77777777" w:rsidR="00C529A4" w:rsidRPr="00436252" w:rsidRDefault="00C529A4" w:rsidP="00E35C8D">
            <w:pPr>
              <w:pStyle w:val="rowtabella0"/>
              <w:rPr>
                <w:color w:val="002060"/>
                <w:highlight w:val="yellow"/>
              </w:rPr>
            </w:pPr>
            <w:r w:rsidRPr="00436252">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6094" w14:textId="77777777" w:rsidR="00C529A4" w:rsidRPr="00436252" w:rsidRDefault="00C529A4" w:rsidP="00E35C8D">
            <w:pPr>
              <w:pStyle w:val="rowtabella0"/>
              <w:rPr>
                <w:color w:val="002060"/>
                <w:highlight w:val="yellow"/>
              </w:rPr>
            </w:pPr>
            <w:r w:rsidRPr="00436252">
              <w:rPr>
                <w:color w:val="002060"/>
                <w:highlight w:val="yellow"/>
              </w:rPr>
              <w:t xml:space="preserve">AUDAX 1970 </w:t>
            </w:r>
            <w:proofErr w:type="gramStart"/>
            <w:r w:rsidRPr="00436252">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AE98E" w14:textId="2592D16C" w:rsidR="00C529A4" w:rsidRPr="00980F44" w:rsidRDefault="00C529A4" w:rsidP="00E35C8D">
            <w:pPr>
              <w:pStyle w:val="rowtabella0"/>
              <w:rPr>
                <w:color w:val="002060"/>
              </w:rPr>
            </w:pPr>
            <w:r w:rsidRPr="00980F44">
              <w:rPr>
                <w:color w:val="002060"/>
              </w:rPr>
              <w:t>1</w:t>
            </w:r>
            <w:r w:rsidR="00436252">
              <w:rPr>
                <w:color w:val="002060"/>
              </w:rPr>
              <w:t>2</w:t>
            </w:r>
            <w:r w:rsidRPr="00980F4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EB39E" w14:textId="77777777" w:rsidR="00C529A4" w:rsidRPr="00980F44" w:rsidRDefault="00C529A4" w:rsidP="00E35C8D">
            <w:pPr>
              <w:pStyle w:val="rowtabella0"/>
              <w:jc w:val="center"/>
              <w:rPr>
                <w:color w:val="002060"/>
              </w:rPr>
            </w:pPr>
            <w:r w:rsidRPr="00436252">
              <w:rPr>
                <w:color w:val="002060"/>
                <w:highlight w:val="yellow"/>
              </w:rPr>
              <w:t>12:00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D95BB" w14:textId="77777777" w:rsidR="00C529A4" w:rsidRPr="00980F44" w:rsidRDefault="00C529A4" w:rsidP="00E35C8D">
            <w:pPr>
              <w:pStyle w:val="rowtabella0"/>
              <w:jc w:val="center"/>
              <w:rPr>
                <w:color w:val="002060"/>
              </w:rPr>
            </w:pPr>
            <w:r w:rsidRPr="00980F44">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FEE7" w14:textId="77777777" w:rsidR="00C529A4" w:rsidRPr="00980F44" w:rsidRDefault="00C529A4" w:rsidP="00E35C8D">
            <w:pPr>
              <w:rPr>
                <w:color w:val="002060"/>
              </w:rPr>
            </w:pPr>
          </w:p>
        </w:tc>
      </w:tr>
      <w:tr w:rsidR="00C529A4" w:rsidRPr="00980F44" w14:paraId="426C82CC" w14:textId="77777777" w:rsidTr="004362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1FB5" w14:textId="77777777" w:rsidR="00C529A4" w:rsidRPr="00436252" w:rsidRDefault="00C529A4" w:rsidP="00E35C8D">
            <w:pPr>
              <w:pStyle w:val="rowtabella0"/>
              <w:rPr>
                <w:color w:val="002060"/>
                <w:highlight w:val="yellow"/>
              </w:rPr>
            </w:pPr>
            <w:r w:rsidRPr="00436252">
              <w:rPr>
                <w:color w:val="002060"/>
                <w:highlight w:val="yellow"/>
              </w:rPr>
              <w:t>14/10/2024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53DA4" w14:textId="77777777" w:rsidR="00C529A4" w:rsidRPr="00436252" w:rsidRDefault="00C529A4" w:rsidP="00E35C8D">
            <w:pPr>
              <w:pStyle w:val="rowtabella0"/>
              <w:jc w:val="center"/>
              <w:rPr>
                <w:color w:val="002060"/>
                <w:highlight w:val="yellow"/>
              </w:rPr>
            </w:pPr>
            <w:r w:rsidRPr="0043625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AA315" w14:textId="77777777" w:rsidR="00C529A4" w:rsidRPr="00436252" w:rsidRDefault="00C529A4" w:rsidP="00E35C8D">
            <w:pPr>
              <w:pStyle w:val="rowtabella0"/>
              <w:rPr>
                <w:color w:val="002060"/>
                <w:highlight w:val="yellow"/>
              </w:rPr>
            </w:pPr>
            <w:r w:rsidRPr="00436252">
              <w:rPr>
                <w:color w:val="002060"/>
                <w:highlight w:val="yellow"/>
              </w:rPr>
              <w:t>FABRIANO CERRETO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22B0" w14:textId="77777777" w:rsidR="00C529A4" w:rsidRPr="00436252" w:rsidRDefault="00C529A4" w:rsidP="00E35C8D">
            <w:pPr>
              <w:pStyle w:val="rowtabella0"/>
              <w:rPr>
                <w:color w:val="002060"/>
                <w:highlight w:val="yellow"/>
              </w:rPr>
            </w:pPr>
            <w:r w:rsidRPr="00436252">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28D68" w14:textId="0C4CD2B1" w:rsidR="00C529A4" w:rsidRPr="00980F44" w:rsidRDefault="00C529A4" w:rsidP="00E35C8D">
            <w:pPr>
              <w:pStyle w:val="rowtabella0"/>
              <w:rPr>
                <w:color w:val="002060"/>
              </w:rPr>
            </w:pPr>
            <w:r w:rsidRPr="00980F44">
              <w:rPr>
                <w:color w:val="002060"/>
              </w:rPr>
              <w:t>1</w:t>
            </w:r>
            <w:r w:rsidR="00436252">
              <w:rPr>
                <w:color w:val="002060"/>
              </w:rPr>
              <w:t>2</w:t>
            </w:r>
            <w:r w:rsidRPr="00980F4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7B5F4" w14:textId="77777777" w:rsidR="00C529A4" w:rsidRPr="00980F44" w:rsidRDefault="00C529A4" w:rsidP="00E35C8D">
            <w:pPr>
              <w:pStyle w:val="rowtabella0"/>
              <w:jc w:val="center"/>
              <w:rPr>
                <w:color w:val="002060"/>
              </w:rPr>
            </w:pPr>
            <w:r w:rsidRPr="00436252">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C5669" w14:textId="77777777" w:rsidR="00C529A4" w:rsidRPr="00980F44" w:rsidRDefault="00C529A4" w:rsidP="00E35C8D">
            <w:pPr>
              <w:pStyle w:val="rowtabella0"/>
              <w:jc w:val="center"/>
              <w:rPr>
                <w:color w:val="002060"/>
              </w:rPr>
            </w:pPr>
            <w:r w:rsidRPr="00980F44">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F540" w14:textId="77777777" w:rsidR="00C529A4" w:rsidRPr="00980F44" w:rsidRDefault="00C529A4" w:rsidP="00E35C8D">
            <w:pPr>
              <w:rPr>
                <w:color w:val="002060"/>
              </w:rPr>
            </w:pPr>
          </w:p>
        </w:tc>
      </w:tr>
    </w:tbl>
    <w:p w14:paraId="5A43D9F0" w14:textId="77777777" w:rsidR="00C529A4" w:rsidRPr="00980F44" w:rsidRDefault="00C529A4" w:rsidP="00C529A4">
      <w:pPr>
        <w:pStyle w:val="breakline"/>
        <w:rPr>
          <w:rFonts w:eastAsiaTheme="minorEastAsia"/>
          <w:color w:val="002060"/>
        </w:rPr>
      </w:pPr>
    </w:p>
    <w:p w14:paraId="780CC4F8" w14:textId="77777777" w:rsidR="00C529A4" w:rsidRPr="00980F44" w:rsidRDefault="00C529A4" w:rsidP="00C529A4">
      <w:pPr>
        <w:pStyle w:val="breakline"/>
        <w:rPr>
          <w:color w:val="002060"/>
        </w:rPr>
      </w:pPr>
    </w:p>
    <w:p w14:paraId="1CED56CE" w14:textId="77777777" w:rsidR="00C529A4" w:rsidRPr="00980F44" w:rsidRDefault="00C529A4" w:rsidP="00C529A4">
      <w:pPr>
        <w:pStyle w:val="sottotitolocampionato10"/>
        <w:rPr>
          <w:color w:val="002060"/>
        </w:rPr>
      </w:pPr>
      <w:r w:rsidRPr="00980F4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529A4" w:rsidRPr="00980F44" w14:paraId="06C7860C" w14:textId="77777777" w:rsidTr="0043625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7E84A" w14:textId="77777777" w:rsidR="00C529A4" w:rsidRPr="00980F44" w:rsidRDefault="00C529A4"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7355A" w14:textId="77777777" w:rsidR="00C529A4" w:rsidRPr="00980F44" w:rsidRDefault="00C529A4"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688B3" w14:textId="77777777" w:rsidR="00C529A4" w:rsidRPr="00980F44" w:rsidRDefault="00C529A4"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70E0C" w14:textId="77777777" w:rsidR="00C529A4" w:rsidRPr="00980F44" w:rsidRDefault="00C529A4"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2C617" w14:textId="77777777" w:rsidR="00C529A4" w:rsidRPr="00980F44" w:rsidRDefault="00C529A4"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663121" w14:textId="77777777" w:rsidR="00C529A4" w:rsidRPr="00980F44" w:rsidRDefault="00C529A4"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7917B" w14:textId="77777777" w:rsidR="00C529A4" w:rsidRPr="00980F44" w:rsidRDefault="00C529A4"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51B5D" w14:textId="77777777" w:rsidR="00C529A4" w:rsidRPr="00980F44" w:rsidRDefault="00C529A4" w:rsidP="00E35C8D">
            <w:pPr>
              <w:pStyle w:val="headertabella0"/>
              <w:rPr>
                <w:color w:val="002060"/>
              </w:rPr>
            </w:pPr>
            <w:r w:rsidRPr="00980F44">
              <w:rPr>
                <w:color w:val="002060"/>
              </w:rPr>
              <w:t>Impianto</w:t>
            </w:r>
          </w:p>
        </w:tc>
      </w:tr>
      <w:tr w:rsidR="00C529A4" w:rsidRPr="00980F44" w14:paraId="6807FDC7" w14:textId="77777777" w:rsidTr="0043625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0CE3" w14:textId="77777777" w:rsidR="00C529A4" w:rsidRPr="00436252" w:rsidRDefault="00C529A4" w:rsidP="00E35C8D">
            <w:pPr>
              <w:pStyle w:val="rowtabella0"/>
              <w:rPr>
                <w:color w:val="002060"/>
                <w:highlight w:val="yellow"/>
              </w:rPr>
            </w:pPr>
            <w:r w:rsidRPr="00436252">
              <w:rPr>
                <w:color w:val="002060"/>
                <w:highlight w:val="yellow"/>
              </w:rPr>
              <w:t>13/10/2024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226BF" w14:textId="77777777" w:rsidR="00C529A4" w:rsidRPr="00436252" w:rsidRDefault="00C529A4" w:rsidP="00E35C8D">
            <w:pPr>
              <w:pStyle w:val="rowtabella0"/>
              <w:jc w:val="center"/>
              <w:rPr>
                <w:color w:val="002060"/>
                <w:highlight w:val="yellow"/>
              </w:rPr>
            </w:pPr>
            <w:r w:rsidRPr="00436252">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555C4" w14:textId="77777777" w:rsidR="00C529A4" w:rsidRPr="00436252" w:rsidRDefault="00C529A4" w:rsidP="00E35C8D">
            <w:pPr>
              <w:pStyle w:val="rowtabella0"/>
              <w:rPr>
                <w:color w:val="002060"/>
                <w:highlight w:val="yellow"/>
              </w:rPr>
            </w:pPr>
            <w:r w:rsidRPr="00436252">
              <w:rPr>
                <w:color w:val="002060"/>
                <w:highlight w:val="yellow"/>
              </w:rPr>
              <w:t>SPORTING GROTTAMMARE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7F4BA" w14:textId="77777777" w:rsidR="00C529A4" w:rsidRPr="00436252" w:rsidRDefault="00C529A4" w:rsidP="00E35C8D">
            <w:pPr>
              <w:pStyle w:val="rowtabella0"/>
              <w:rPr>
                <w:color w:val="002060"/>
                <w:highlight w:val="yellow"/>
              </w:rPr>
            </w:pPr>
            <w:r w:rsidRPr="00436252">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6A12" w14:textId="35386EFE" w:rsidR="00C529A4" w:rsidRPr="00980F44" w:rsidRDefault="00C529A4" w:rsidP="00E35C8D">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620F6" w14:textId="77777777" w:rsidR="00C529A4" w:rsidRPr="00980F44" w:rsidRDefault="00C529A4" w:rsidP="00E35C8D">
            <w:pPr>
              <w:pStyle w:val="rowtabella0"/>
              <w:jc w:val="center"/>
              <w:rPr>
                <w:color w:val="002060"/>
              </w:rPr>
            </w:pPr>
            <w:r w:rsidRPr="00436252">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B50D7" w14:textId="77777777" w:rsidR="00C529A4" w:rsidRPr="00980F44" w:rsidRDefault="00C529A4" w:rsidP="00E35C8D">
            <w:pPr>
              <w:pStyle w:val="rowtabella0"/>
              <w:jc w:val="center"/>
              <w:rPr>
                <w:color w:val="002060"/>
              </w:rPr>
            </w:pPr>
            <w:r w:rsidRPr="00980F44">
              <w:rPr>
                <w:color w:val="002060"/>
              </w:rPr>
              <w:t>11:30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908EB" w14:textId="77777777" w:rsidR="00C529A4" w:rsidRPr="00980F44" w:rsidRDefault="00C529A4" w:rsidP="00E35C8D">
            <w:pPr>
              <w:rPr>
                <w:color w:val="002060"/>
              </w:rPr>
            </w:pPr>
          </w:p>
        </w:tc>
      </w:tr>
    </w:tbl>
    <w:p w14:paraId="15F8DCA4" w14:textId="77777777" w:rsidR="00C529A4" w:rsidRPr="00980F44" w:rsidRDefault="00C529A4" w:rsidP="00C529A4">
      <w:pPr>
        <w:pStyle w:val="breakline"/>
        <w:rPr>
          <w:rFonts w:eastAsiaTheme="minorEastAsia"/>
          <w:color w:val="002060"/>
        </w:rPr>
      </w:pPr>
    </w:p>
    <w:p w14:paraId="07353BBC" w14:textId="77777777" w:rsidR="00C529A4" w:rsidRPr="00980F44" w:rsidRDefault="00C529A4" w:rsidP="00C529A4">
      <w:pPr>
        <w:pStyle w:val="breakline"/>
        <w:rPr>
          <w:color w:val="002060"/>
        </w:rPr>
      </w:pPr>
    </w:p>
    <w:p w14:paraId="204158C7" w14:textId="77777777" w:rsidR="00C529A4" w:rsidRPr="00980F44" w:rsidRDefault="00C529A4" w:rsidP="00C529A4">
      <w:pPr>
        <w:pStyle w:val="titoloprinc0"/>
        <w:rPr>
          <w:color w:val="002060"/>
        </w:rPr>
      </w:pPr>
      <w:r w:rsidRPr="00980F44">
        <w:rPr>
          <w:color w:val="002060"/>
        </w:rPr>
        <w:t>RISULTATI</w:t>
      </w:r>
    </w:p>
    <w:p w14:paraId="05F79257" w14:textId="77777777" w:rsidR="00C529A4" w:rsidRPr="00980F44" w:rsidRDefault="00C529A4" w:rsidP="00C529A4">
      <w:pPr>
        <w:pStyle w:val="breakline"/>
        <w:rPr>
          <w:color w:val="002060"/>
        </w:rPr>
      </w:pPr>
    </w:p>
    <w:p w14:paraId="05B5CCBE" w14:textId="77777777" w:rsidR="00C529A4" w:rsidRPr="00980F44" w:rsidRDefault="00C529A4" w:rsidP="00C529A4">
      <w:pPr>
        <w:pStyle w:val="sottotitolocampionato10"/>
        <w:rPr>
          <w:color w:val="002060"/>
        </w:rPr>
      </w:pPr>
      <w:r w:rsidRPr="00980F44">
        <w:rPr>
          <w:color w:val="002060"/>
        </w:rPr>
        <w:t>RISULTATI UFFICIALI GARE DEL 06/10/2024</w:t>
      </w:r>
    </w:p>
    <w:p w14:paraId="2C73D2F8" w14:textId="77777777" w:rsidR="0074785A" w:rsidRPr="0074785A" w:rsidRDefault="0074785A" w:rsidP="0074785A">
      <w:pPr>
        <w:pStyle w:val="sottotitolocampionato20"/>
        <w:spacing w:before="0" w:beforeAutospacing="0" w:after="0" w:afterAutospacing="0"/>
        <w:rPr>
          <w:rFonts w:ascii="Arial" w:hAnsi="Arial" w:cs="Arial"/>
          <w:color w:val="002060"/>
          <w:sz w:val="20"/>
          <w:szCs w:val="20"/>
        </w:rPr>
      </w:pPr>
      <w:r w:rsidRPr="0074785A">
        <w:rPr>
          <w:rFonts w:ascii="Arial" w:hAnsi="Arial" w:cs="Arial"/>
          <w:color w:val="002060"/>
          <w:sz w:val="20"/>
          <w:szCs w:val="20"/>
        </w:rPr>
        <w:t>Si trascrivono qui di seguito i risultati ufficiali delle gare disputate</w:t>
      </w:r>
    </w:p>
    <w:p w14:paraId="7CF7981B" w14:textId="77777777" w:rsidR="00C529A4" w:rsidRPr="00980F44" w:rsidRDefault="00C529A4" w:rsidP="00C529A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529A4" w:rsidRPr="00980F44" w14:paraId="1047D58B" w14:textId="77777777" w:rsidTr="00E35C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4664CE3D"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32E52" w14:textId="77777777" w:rsidR="00C529A4" w:rsidRPr="00980F44" w:rsidRDefault="00C529A4" w:rsidP="00E35C8D">
                  <w:pPr>
                    <w:pStyle w:val="headertabella0"/>
                    <w:rPr>
                      <w:color w:val="002060"/>
                    </w:rPr>
                  </w:pPr>
                  <w:r w:rsidRPr="00980F44">
                    <w:rPr>
                      <w:color w:val="002060"/>
                    </w:rPr>
                    <w:t>GIRONE A - 2 Giornata - A</w:t>
                  </w:r>
                </w:p>
              </w:tc>
            </w:tr>
            <w:tr w:rsidR="00C529A4" w:rsidRPr="00980F44" w14:paraId="6841F159"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48DAD2" w14:textId="77777777" w:rsidR="00C529A4" w:rsidRPr="00980F44" w:rsidRDefault="00C529A4" w:rsidP="00E35C8D">
                  <w:pPr>
                    <w:pStyle w:val="rowtabella0"/>
                    <w:rPr>
                      <w:color w:val="002060"/>
                    </w:rPr>
                  </w:pPr>
                  <w:r w:rsidRPr="00980F44">
                    <w:rPr>
                      <w:color w:val="002060"/>
                    </w:rPr>
                    <w:t>(1) 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F69E8" w14:textId="77777777" w:rsidR="00C529A4" w:rsidRPr="00980F44" w:rsidRDefault="00C529A4" w:rsidP="00E35C8D">
                  <w:pPr>
                    <w:pStyle w:val="rowtabella0"/>
                    <w:rPr>
                      <w:color w:val="002060"/>
                    </w:rPr>
                  </w:pPr>
                  <w:r w:rsidRPr="00980F44">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8EA4EC" w14:textId="77777777" w:rsidR="00C529A4" w:rsidRPr="00980F44" w:rsidRDefault="00C529A4" w:rsidP="00E35C8D">
                  <w:pPr>
                    <w:pStyle w:val="rowtabella0"/>
                    <w:jc w:val="center"/>
                    <w:rPr>
                      <w:color w:val="002060"/>
                    </w:rPr>
                  </w:pPr>
                  <w:r w:rsidRPr="00980F44">
                    <w:rPr>
                      <w:color w:val="002060"/>
                    </w:rPr>
                    <w:t>0 - 2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9E20D" w14:textId="77777777" w:rsidR="00C529A4" w:rsidRPr="00980F44" w:rsidRDefault="00C529A4" w:rsidP="00E35C8D">
                  <w:pPr>
                    <w:pStyle w:val="rowtabella0"/>
                    <w:jc w:val="center"/>
                    <w:rPr>
                      <w:color w:val="002060"/>
                    </w:rPr>
                  </w:pPr>
                  <w:r w:rsidRPr="00980F44">
                    <w:rPr>
                      <w:color w:val="002060"/>
                    </w:rPr>
                    <w:t> </w:t>
                  </w:r>
                </w:p>
              </w:tc>
            </w:tr>
            <w:tr w:rsidR="00C529A4" w:rsidRPr="00980F44" w14:paraId="4715CAEB"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D4E15D" w14:textId="77777777" w:rsidR="00C529A4" w:rsidRPr="00980F44" w:rsidRDefault="00C529A4" w:rsidP="00E35C8D">
                  <w:pPr>
                    <w:pStyle w:val="rowtabella0"/>
                    <w:rPr>
                      <w:color w:val="002060"/>
                    </w:rPr>
                  </w:pPr>
                  <w:r w:rsidRPr="00980F44">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D67431" w14:textId="77777777" w:rsidR="00C529A4" w:rsidRPr="00980F44" w:rsidRDefault="00C529A4" w:rsidP="00E35C8D">
                  <w:pPr>
                    <w:pStyle w:val="rowtabella0"/>
                    <w:rPr>
                      <w:color w:val="002060"/>
                    </w:rPr>
                  </w:pPr>
                  <w:r w:rsidRPr="00980F44">
                    <w:rPr>
                      <w:color w:val="002060"/>
                    </w:rPr>
                    <w:t xml:space="preserve">- ITALSERVICE C5 </w:t>
                  </w:r>
                  <w:proofErr w:type="gramStart"/>
                  <w:r w:rsidRPr="00980F44">
                    <w:rPr>
                      <w:color w:val="002060"/>
                    </w:rPr>
                    <w:t>SQ.B</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34599C" w14:textId="77777777" w:rsidR="00C529A4" w:rsidRPr="00980F44" w:rsidRDefault="00C529A4" w:rsidP="00E35C8D">
                  <w:pPr>
                    <w:pStyle w:val="rowtabella0"/>
                    <w:jc w:val="center"/>
                    <w:rPr>
                      <w:color w:val="002060"/>
                    </w:rPr>
                  </w:pPr>
                  <w:r w:rsidRPr="00980F44">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5E9F66" w14:textId="77777777" w:rsidR="00C529A4" w:rsidRPr="00980F44" w:rsidRDefault="00C529A4" w:rsidP="00E35C8D">
                  <w:pPr>
                    <w:pStyle w:val="rowtabella0"/>
                    <w:jc w:val="center"/>
                    <w:rPr>
                      <w:color w:val="002060"/>
                    </w:rPr>
                  </w:pPr>
                  <w:r w:rsidRPr="00980F44">
                    <w:rPr>
                      <w:color w:val="002060"/>
                    </w:rPr>
                    <w:t> </w:t>
                  </w:r>
                </w:p>
              </w:tc>
            </w:tr>
            <w:tr w:rsidR="00C529A4" w:rsidRPr="00980F44" w14:paraId="584DDFB0"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16826C" w14:textId="77777777" w:rsidR="00C529A4" w:rsidRPr="00980F44" w:rsidRDefault="00C529A4" w:rsidP="00E35C8D">
                  <w:pPr>
                    <w:pStyle w:val="rowtabella0"/>
                    <w:rPr>
                      <w:color w:val="002060"/>
                    </w:rPr>
                  </w:pPr>
                  <w:r w:rsidRPr="00980F44">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963609" w14:textId="77777777" w:rsidR="00C529A4" w:rsidRPr="00980F44" w:rsidRDefault="00C529A4" w:rsidP="00E35C8D">
                  <w:pPr>
                    <w:pStyle w:val="rowtabella0"/>
                    <w:rPr>
                      <w:color w:val="002060"/>
                    </w:rPr>
                  </w:pPr>
                  <w:r w:rsidRPr="00980F44">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A3D813" w14:textId="77777777" w:rsidR="00C529A4" w:rsidRPr="00980F44" w:rsidRDefault="00C529A4" w:rsidP="00E35C8D">
                  <w:pPr>
                    <w:pStyle w:val="rowtabella0"/>
                    <w:jc w:val="center"/>
                    <w:rPr>
                      <w:color w:val="002060"/>
                    </w:rPr>
                  </w:pPr>
                  <w:r w:rsidRPr="00980F44">
                    <w:rPr>
                      <w:color w:val="002060"/>
                    </w:rPr>
                    <w:t>4 - 19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A544D1" w14:textId="77777777" w:rsidR="00C529A4" w:rsidRPr="00980F44" w:rsidRDefault="00C529A4" w:rsidP="00E35C8D">
                  <w:pPr>
                    <w:pStyle w:val="rowtabella0"/>
                    <w:jc w:val="center"/>
                    <w:rPr>
                      <w:color w:val="002060"/>
                    </w:rPr>
                  </w:pPr>
                  <w:r w:rsidRPr="00980F44">
                    <w:rPr>
                      <w:color w:val="002060"/>
                    </w:rPr>
                    <w:t> </w:t>
                  </w:r>
                </w:p>
              </w:tc>
            </w:tr>
            <w:tr w:rsidR="00C529A4" w:rsidRPr="00980F44" w14:paraId="6099E18C"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8B5401" w14:textId="77777777" w:rsidR="00C529A4" w:rsidRPr="00980F44" w:rsidRDefault="00C529A4" w:rsidP="00E35C8D">
                  <w:pPr>
                    <w:pStyle w:val="rowtabella0"/>
                    <w:rPr>
                      <w:color w:val="002060"/>
                    </w:rPr>
                  </w:pPr>
                  <w:r w:rsidRPr="00980F44">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2287E1" w14:textId="77777777" w:rsidR="00C529A4" w:rsidRPr="00980F44" w:rsidRDefault="00C529A4" w:rsidP="00E35C8D">
                  <w:pPr>
                    <w:pStyle w:val="rowtabella0"/>
                    <w:rPr>
                      <w:color w:val="002060"/>
                    </w:rPr>
                  </w:pPr>
                  <w:r w:rsidRPr="00980F44">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C36A3B" w14:textId="77777777" w:rsidR="00C529A4" w:rsidRPr="00980F44" w:rsidRDefault="00C529A4" w:rsidP="00E35C8D">
                  <w:pPr>
                    <w:pStyle w:val="rowtabella0"/>
                    <w:jc w:val="center"/>
                    <w:rPr>
                      <w:color w:val="002060"/>
                    </w:rPr>
                  </w:pPr>
                  <w:r w:rsidRPr="00980F44">
                    <w:rPr>
                      <w:color w:val="002060"/>
                    </w:rPr>
                    <w:t>12 - 0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0CF0259" w14:textId="77777777" w:rsidR="00C529A4" w:rsidRPr="00980F44" w:rsidRDefault="00C529A4" w:rsidP="00E35C8D">
                  <w:pPr>
                    <w:pStyle w:val="rowtabella0"/>
                    <w:jc w:val="center"/>
                    <w:rPr>
                      <w:color w:val="002060"/>
                    </w:rPr>
                  </w:pPr>
                  <w:r w:rsidRPr="00980F44">
                    <w:rPr>
                      <w:color w:val="002060"/>
                    </w:rPr>
                    <w:t> </w:t>
                  </w:r>
                </w:p>
              </w:tc>
            </w:tr>
            <w:tr w:rsidR="00C529A4" w:rsidRPr="00980F44" w14:paraId="3E0574EF"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6EAC87" w14:textId="77777777" w:rsidR="00C529A4" w:rsidRPr="00980F44" w:rsidRDefault="00C529A4" w:rsidP="00E35C8D">
                  <w:pPr>
                    <w:pStyle w:val="rowtabella0"/>
                    <w:rPr>
                      <w:color w:val="002060"/>
                    </w:rPr>
                  </w:pPr>
                  <w:r w:rsidRPr="00980F44">
                    <w:rPr>
                      <w:color w:val="002060"/>
                    </w:rPr>
                    <w:t>(1) 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D6366" w14:textId="77777777" w:rsidR="00C529A4" w:rsidRPr="00980F44" w:rsidRDefault="00C529A4" w:rsidP="00E35C8D">
                  <w:pPr>
                    <w:pStyle w:val="rowtabella0"/>
                    <w:rPr>
                      <w:color w:val="002060"/>
                    </w:rPr>
                  </w:pPr>
                  <w:r w:rsidRPr="00980F44">
                    <w:rPr>
                      <w:color w:val="002060"/>
                    </w:rPr>
                    <w:t>- AMICI DEL CENTROSOCIO SP.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3B2E47" w14:textId="77777777" w:rsidR="00C529A4" w:rsidRPr="00980F44" w:rsidRDefault="00C529A4" w:rsidP="00E35C8D">
                  <w:pPr>
                    <w:pStyle w:val="rowtabella0"/>
                    <w:jc w:val="center"/>
                    <w:rPr>
                      <w:color w:val="002060"/>
                    </w:rPr>
                  </w:pPr>
                  <w:r w:rsidRPr="00980F44">
                    <w:rPr>
                      <w:color w:val="002060"/>
                    </w:rPr>
                    <w:t>1 - 20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B14B1" w14:textId="77777777" w:rsidR="00C529A4" w:rsidRPr="00980F44" w:rsidRDefault="00C529A4" w:rsidP="00E35C8D">
                  <w:pPr>
                    <w:pStyle w:val="rowtabella0"/>
                    <w:jc w:val="center"/>
                    <w:rPr>
                      <w:color w:val="002060"/>
                    </w:rPr>
                  </w:pPr>
                  <w:r w:rsidRPr="00980F44">
                    <w:rPr>
                      <w:color w:val="002060"/>
                    </w:rPr>
                    <w:t> </w:t>
                  </w:r>
                </w:p>
              </w:tc>
            </w:tr>
            <w:tr w:rsidR="00C529A4" w:rsidRPr="00980F44" w14:paraId="7C046A05" w14:textId="77777777" w:rsidTr="00E35C8D">
              <w:tc>
                <w:tcPr>
                  <w:tcW w:w="4700" w:type="dxa"/>
                  <w:gridSpan w:val="4"/>
                  <w:tcBorders>
                    <w:top w:val="nil"/>
                    <w:left w:val="nil"/>
                    <w:bottom w:val="nil"/>
                    <w:right w:val="nil"/>
                  </w:tcBorders>
                  <w:tcMar>
                    <w:top w:w="20" w:type="dxa"/>
                    <w:left w:w="20" w:type="dxa"/>
                    <w:bottom w:w="20" w:type="dxa"/>
                    <w:right w:w="20" w:type="dxa"/>
                  </w:tcMar>
                  <w:vAlign w:val="center"/>
                  <w:hideMark/>
                </w:tcPr>
                <w:p w14:paraId="7263DC39" w14:textId="77777777" w:rsidR="00C529A4" w:rsidRPr="00980F44" w:rsidRDefault="00C529A4" w:rsidP="00E35C8D">
                  <w:pPr>
                    <w:pStyle w:val="rowtabella0"/>
                    <w:rPr>
                      <w:color w:val="002060"/>
                    </w:rPr>
                  </w:pPr>
                  <w:r w:rsidRPr="00980F44">
                    <w:rPr>
                      <w:color w:val="002060"/>
                    </w:rPr>
                    <w:t>(1) - disputata il 05/10/2024</w:t>
                  </w:r>
                </w:p>
              </w:tc>
            </w:tr>
          </w:tbl>
          <w:p w14:paraId="506430A2" w14:textId="77777777" w:rsidR="00C529A4" w:rsidRPr="00980F44" w:rsidRDefault="00C529A4" w:rsidP="00E35C8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6437FD09"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AA991" w14:textId="77777777" w:rsidR="00C529A4" w:rsidRPr="00980F44" w:rsidRDefault="00C529A4" w:rsidP="00E35C8D">
                  <w:pPr>
                    <w:pStyle w:val="headertabella0"/>
                    <w:rPr>
                      <w:color w:val="002060"/>
                    </w:rPr>
                  </w:pPr>
                  <w:r w:rsidRPr="00980F44">
                    <w:rPr>
                      <w:color w:val="002060"/>
                    </w:rPr>
                    <w:t>GIRONE B - 2 Giornata - A</w:t>
                  </w:r>
                </w:p>
              </w:tc>
            </w:tr>
            <w:tr w:rsidR="00C529A4" w:rsidRPr="00980F44" w14:paraId="26E92CF6"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F3288C" w14:textId="77777777" w:rsidR="00C529A4" w:rsidRPr="00980F44" w:rsidRDefault="00C529A4" w:rsidP="00E35C8D">
                  <w:pPr>
                    <w:pStyle w:val="rowtabella0"/>
                    <w:rPr>
                      <w:color w:val="002060"/>
                    </w:rPr>
                  </w:pPr>
                  <w:r w:rsidRPr="00980F44">
                    <w:rPr>
                      <w:color w:val="002060"/>
                    </w:rPr>
                    <w:t xml:space="preserve">(1) AUDAX 1970 </w:t>
                  </w:r>
                  <w:proofErr w:type="gramStart"/>
                  <w:r w:rsidRPr="00980F44">
                    <w:rPr>
                      <w:color w:val="002060"/>
                    </w:rPr>
                    <w:t>S.ANGELO</w:t>
                  </w:r>
                  <w:proofErr w:type="gram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75A60" w14:textId="77777777" w:rsidR="00C529A4" w:rsidRPr="00980F44" w:rsidRDefault="00C529A4" w:rsidP="00E35C8D">
                  <w:pPr>
                    <w:pStyle w:val="rowtabella0"/>
                    <w:rPr>
                      <w:color w:val="002060"/>
                    </w:rPr>
                  </w:pPr>
                  <w:r w:rsidRPr="00980F44">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2F4B5" w14:textId="77777777" w:rsidR="00C529A4" w:rsidRPr="00980F44" w:rsidRDefault="00C529A4" w:rsidP="00E35C8D">
                  <w:pPr>
                    <w:pStyle w:val="rowtabella0"/>
                    <w:jc w:val="center"/>
                    <w:rPr>
                      <w:color w:val="002060"/>
                    </w:rPr>
                  </w:pPr>
                  <w:r w:rsidRPr="00980F44">
                    <w:rPr>
                      <w:color w:val="002060"/>
                    </w:rPr>
                    <w:t>8 - 4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2A9CF" w14:textId="77777777" w:rsidR="00C529A4" w:rsidRPr="00980F44" w:rsidRDefault="00C529A4" w:rsidP="00E35C8D">
                  <w:pPr>
                    <w:pStyle w:val="rowtabella0"/>
                    <w:jc w:val="center"/>
                    <w:rPr>
                      <w:color w:val="002060"/>
                    </w:rPr>
                  </w:pPr>
                  <w:r w:rsidRPr="00980F44">
                    <w:rPr>
                      <w:color w:val="002060"/>
                    </w:rPr>
                    <w:t> </w:t>
                  </w:r>
                </w:p>
              </w:tc>
            </w:tr>
            <w:tr w:rsidR="00C529A4" w:rsidRPr="00980F44" w14:paraId="50701739"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6EAD23" w14:textId="77777777" w:rsidR="00C529A4" w:rsidRPr="00980F44" w:rsidRDefault="00C529A4" w:rsidP="00E35C8D">
                  <w:pPr>
                    <w:pStyle w:val="rowtabella0"/>
                    <w:rPr>
                      <w:color w:val="002060"/>
                    </w:rPr>
                  </w:pPr>
                  <w:r w:rsidRPr="00980F44">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F4FFE7" w14:textId="77777777" w:rsidR="00C529A4" w:rsidRPr="00980F44" w:rsidRDefault="00C529A4" w:rsidP="00E35C8D">
                  <w:pPr>
                    <w:pStyle w:val="rowtabella0"/>
                    <w:rPr>
                      <w:color w:val="002060"/>
                    </w:rPr>
                  </w:pPr>
                  <w:r w:rsidRPr="00980F44">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0A1D87" w14:textId="77777777" w:rsidR="00C529A4" w:rsidRPr="00980F44" w:rsidRDefault="00C529A4" w:rsidP="00E35C8D">
                  <w:pPr>
                    <w:pStyle w:val="rowtabella0"/>
                    <w:jc w:val="center"/>
                    <w:rPr>
                      <w:color w:val="002060"/>
                    </w:rPr>
                  </w:pPr>
                  <w:r w:rsidRPr="00980F44">
                    <w:rPr>
                      <w:color w:val="002060"/>
                    </w:rPr>
                    <w:t>11 - 0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1BB15D" w14:textId="77777777" w:rsidR="00C529A4" w:rsidRPr="00980F44" w:rsidRDefault="00C529A4" w:rsidP="00E35C8D">
                  <w:pPr>
                    <w:pStyle w:val="rowtabella0"/>
                    <w:jc w:val="center"/>
                    <w:rPr>
                      <w:color w:val="002060"/>
                    </w:rPr>
                  </w:pPr>
                  <w:r w:rsidRPr="00980F44">
                    <w:rPr>
                      <w:color w:val="002060"/>
                    </w:rPr>
                    <w:t> </w:t>
                  </w:r>
                </w:p>
              </w:tc>
            </w:tr>
            <w:tr w:rsidR="00C529A4" w:rsidRPr="00980F44" w14:paraId="57F6E845"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37C8C2" w14:textId="77777777" w:rsidR="00C529A4" w:rsidRPr="00980F44" w:rsidRDefault="00C529A4" w:rsidP="00E35C8D">
                  <w:pPr>
                    <w:pStyle w:val="rowtabella0"/>
                    <w:rPr>
                      <w:color w:val="002060"/>
                    </w:rPr>
                  </w:pPr>
                  <w:r w:rsidRPr="00980F44">
                    <w:rPr>
                      <w:color w:val="002060"/>
                    </w:rPr>
                    <w:t xml:space="preserve">CALCIO A 5 CORINALDO </w:t>
                  </w:r>
                  <w:proofErr w:type="gramStart"/>
                  <w:r w:rsidRPr="00980F44">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1DBFA0" w14:textId="77777777" w:rsidR="00C529A4" w:rsidRPr="00980F44" w:rsidRDefault="00C529A4" w:rsidP="00E35C8D">
                  <w:pPr>
                    <w:pStyle w:val="rowtabella0"/>
                    <w:rPr>
                      <w:color w:val="002060"/>
                    </w:rPr>
                  </w:pPr>
                  <w:r w:rsidRPr="00980F44">
                    <w:rPr>
                      <w:color w:val="002060"/>
                    </w:rPr>
                    <w:t>- AMICI DEL CENTROSOCIOSQ.C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4D2E6C" w14:textId="77777777" w:rsidR="00C529A4" w:rsidRPr="00980F44" w:rsidRDefault="00C529A4" w:rsidP="00E35C8D">
                  <w:pPr>
                    <w:pStyle w:val="rowtabella0"/>
                    <w:jc w:val="center"/>
                    <w:rPr>
                      <w:color w:val="002060"/>
                    </w:rPr>
                  </w:pPr>
                  <w:r w:rsidRPr="00980F44">
                    <w:rPr>
                      <w:color w:val="002060"/>
                    </w:rPr>
                    <w:t>1 - 12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FAC225" w14:textId="77777777" w:rsidR="00C529A4" w:rsidRPr="00980F44" w:rsidRDefault="00C529A4" w:rsidP="00E35C8D">
                  <w:pPr>
                    <w:pStyle w:val="rowtabella0"/>
                    <w:jc w:val="center"/>
                    <w:rPr>
                      <w:color w:val="002060"/>
                    </w:rPr>
                  </w:pPr>
                  <w:r w:rsidRPr="00980F44">
                    <w:rPr>
                      <w:color w:val="002060"/>
                    </w:rPr>
                    <w:t> </w:t>
                  </w:r>
                </w:p>
              </w:tc>
            </w:tr>
            <w:tr w:rsidR="00C529A4" w:rsidRPr="00980F44" w14:paraId="13C0E770"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398F4F" w14:textId="77777777" w:rsidR="00C529A4" w:rsidRPr="00980F44" w:rsidRDefault="00C529A4" w:rsidP="00E35C8D">
                  <w:pPr>
                    <w:pStyle w:val="rowtabella0"/>
                    <w:rPr>
                      <w:color w:val="002060"/>
                    </w:rPr>
                  </w:pPr>
                  <w:r w:rsidRPr="00980F44">
                    <w:rPr>
                      <w:color w:val="002060"/>
                    </w:rPr>
                    <w:t>(1) FABRIANO CERRETO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3BA749" w14:textId="77777777" w:rsidR="00C529A4" w:rsidRPr="00980F44" w:rsidRDefault="00C529A4" w:rsidP="00E35C8D">
                  <w:pPr>
                    <w:pStyle w:val="rowtabella0"/>
                    <w:rPr>
                      <w:color w:val="002060"/>
                    </w:rPr>
                  </w:pPr>
                  <w:r w:rsidRPr="00980F44">
                    <w:rPr>
                      <w:color w:val="002060"/>
                    </w:rPr>
                    <w:t xml:space="preserve">- ITALSERVICE C5 </w:t>
                  </w:r>
                  <w:proofErr w:type="spellStart"/>
                  <w:r w:rsidRPr="00980F44">
                    <w:rPr>
                      <w:color w:val="002060"/>
                    </w:rPr>
                    <w:t>sq.C</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8D7056" w14:textId="77777777" w:rsidR="00C529A4" w:rsidRPr="00980F44" w:rsidRDefault="00C529A4" w:rsidP="00E35C8D">
                  <w:pPr>
                    <w:pStyle w:val="rowtabella0"/>
                    <w:jc w:val="center"/>
                    <w:rPr>
                      <w:color w:val="002060"/>
                    </w:rPr>
                  </w:pPr>
                  <w:r w:rsidRPr="00980F44">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1B84C3" w14:textId="77777777" w:rsidR="00C529A4" w:rsidRPr="00980F44" w:rsidRDefault="00C529A4" w:rsidP="00E35C8D">
                  <w:pPr>
                    <w:pStyle w:val="rowtabella0"/>
                    <w:jc w:val="center"/>
                    <w:rPr>
                      <w:color w:val="002060"/>
                    </w:rPr>
                  </w:pPr>
                  <w:r w:rsidRPr="00980F44">
                    <w:rPr>
                      <w:color w:val="002060"/>
                    </w:rPr>
                    <w:t> </w:t>
                  </w:r>
                </w:p>
              </w:tc>
            </w:tr>
            <w:tr w:rsidR="00C529A4" w:rsidRPr="00980F44" w14:paraId="31A7F01B"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7B68CF" w14:textId="77777777" w:rsidR="00C529A4" w:rsidRPr="00980F44" w:rsidRDefault="00C529A4" w:rsidP="00E35C8D">
                  <w:pPr>
                    <w:pStyle w:val="rowtabella0"/>
                    <w:rPr>
                      <w:color w:val="002060"/>
                    </w:rPr>
                  </w:pPr>
                  <w:r w:rsidRPr="00980F44">
                    <w:rPr>
                      <w:color w:val="002060"/>
                    </w:rPr>
                    <w:t>(1) OSIMO FIVE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0C516" w14:textId="77777777" w:rsidR="00C529A4" w:rsidRPr="00980F44" w:rsidRDefault="00C529A4" w:rsidP="00E35C8D">
                  <w:pPr>
                    <w:pStyle w:val="rowtabella0"/>
                    <w:rPr>
                      <w:color w:val="002060"/>
                    </w:rPr>
                  </w:pPr>
                  <w:r w:rsidRPr="00980F44">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5A872" w14:textId="77777777" w:rsidR="00C529A4" w:rsidRPr="00980F44" w:rsidRDefault="00C529A4" w:rsidP="00E35C8D">
                  <w:pPr>
                    <w:pStyle w:val="rowtabella0"/>
                    <w:jc w:val="center"/>
                    <w:rPr>
                      <w:color w:val="002060"/>
                    </w:rPr>
                  </w:pPr>
                  <w:r w:rsidRPr="00980F44">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5BF3E2" w14:textId="77777777" w:rsidR="00C529A4" w:rsidRPr="00980F44" w:rsidRDefault="00C529A4" w:rsidP="00E35C8D">
                  <w:pPr>
                    <w:pStyle w:val="rowtabella0"/>
                    <w:jc w:val="center"/>
                    <w:rPr>
                      <w:color w:val="002060"/>
                    </w:rPr>
                  </w:pPr>
                  <w:r w:rsidRPr="00980F44">
                    <w:rPr>
                      <w:color w:val="002060"/>
                    </w:rPr>
                    <w:t> </w:t>
                  </w:r>
                </w:p>
              </w:tc>
            </w:tr>
            <w:tr w:rsidR="00C529A4" w:rsidRPr="00980F44" w14:paraId="7A4CBEBE" w14:textId="77777777" w:rsidTr="00E35C8D">
              <w:tc>
                <w:tcPr>
                  <w:tcW w:w="4700" w:type="dxa"/>
                  <w:gridSpan w:val="4"/>
                  <w:tcBorders>
                    <w:top w:val="nil"/>
                    <w:left w:val="nil"/>
                    <w:bottom w:val="nil"/>
                    <w:right w:val="nil"/>
                  </w:tcBorders>
                  <w:tcMar>
                    <w:top w:w="20" w:type="dxa"/>
                    <w:left w:w="20" w:type="dxa"/>
                    <w:bottom w:w="20" w:type="dxa"/>
                    <w:right w:w="20" w:type="dxa"/>
                  </w:tcMar>
                  <w:vAlign w:val="center"/>
                  <w:hideMark/>
                </w:tcPr>
                <w:p w14:paraId="12B30ED5" w14:textId="77777777" w:rsidR="00C529A4" w:rsidRPr="00980F44" w:rsidRDefault="00C529A4" w:rsidP="00E35C8D">
                  <w:pPr>
                    <w:pStyle w:val="rowtabella0"/>
                    <w:rPr>
                      <w:color w:val="002060"/>
                    </w:rPr>
                  </w:pPr>
                  <w:r w:rsidRPr="00980F44">
                    <w:rPr>
                      <w:color w:val="002060"/>
                    </w:rPr>
                    <w:t>(1) - disputata il 05/10/2024</w:t>
                  </w:r>
                </w:p>
              </w:tc>
            </w:tr>
          </w:tbl>
          <w:p w14:paraId="6D3E7628" w14:textId="77777777" w:rsidR="00C529A4" w:rsidRPr="00980F44" w:rsidRDefault="00C529A4" w:rsidP="00E35C8D">
            <w:pPr>
              <w:rPr>
                <w:color w:val="002060"/>
              </w:rPr>
            </w:pPr>
          </w:p>
        </w:tc>
      </w:tr>
    </w:tbl>
    <w:p w14:paraId="2ED7F676" w14:textId="77777777" w:rsidR="00C529A4" w:rsidRPr="00980F44" w:rsidRDefault="00C529A4" w:rsidP="00C529A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529A4" w:rsidRPr="00980F44" w14:paraId="2A41EAD2" w14:textId="77777777" w:rsidTr="00E35C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3CA3C1B3"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6D2DA" w14:textId="77777777" w:rsidR="00C529A4" w:rsidRPr="00980F44" w:rsidRDefault="00C529A4" w:rsidP="00E35C8D">
                  <w:pPr>
                    <w:pStyle w:val="headertabella0"/>
                    <w:rPr>
                      <w:color w:val="002060"/>
                    </w:rPr>
                  </w:pPr>
                  <w:r w:rsidRPr="00980F44">
                    <w:rPr>
                      <w:color w:val="002060"/>
                    </w:rPr>
                    <w:t>GIRONE C - 2 Giornata - A</w:t>
                  </w:r>
                </w:p>
              </w:tc>
            </w:tr>
            <w:tr w:rsidR="00C529A4" w:rsidRPr="00980F44" w14:paraId="655720E1"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4AB4F5" w14:textId="77777777" w:rsidR="00C529A4" w:rsidRPr="00980F44" w:rsidRDefault="00C529A4" w:rsidP="00E35C8D">
                  <w:pPr>
                    <w:pStyle w:val="rowtabella0"/>
                    <w:rPr>
                      <w:color w:val="002060"/>
                    </w:rPr>
                  </w:pPr>
                  <w:r w:rsidRPr="00980F44">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D1F67" w14:textId="77777777" w:rsidR="00C529A4" w:rsidRPr="00980F44" w:rsidRDefault="00C529A4" w:rsidP="00E35C8D">
                  <w:pPr>
                    <w:pStyle w:val="rowtabella0"/>
                    <w:rPr>
                      <w:color w:val="002060"/>
                    </w:rPr>
                  </w:pPr>
                  <w:r w:rsidRPr="00980F44">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7A8AC2" w14:textId="77777777" w:rsidR="00C529A4" w:rsidRPr="00980F44" w:rsidRDefault="00C529A4" w:rsidP="00E35C8D">
                  <w:pPr>
                    <w:pStyle w:val="rowtabella0"/>
                    <w:jc w:val="center"/>
                    <w:rPr>
                      <w:color w:val="002060"/>
                    </w:rPr>
                  </w:pPr>
                  <w:r w:rsidRPr="00980F44">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A143D" w14:textId="77777777" w:rsidR="00C529A4" w:rsidRPr="00980F44" w:rsidRDefault="00C529A4" w:rsidP="00E35C8D">
                  <w:pPr>
                    <w:pStyle w:val="rowtabella0"/>
                    <w:jc w:val="center"/>
                    <w:rPr>
                      <w:color w:val="002060"/>
                    </w:rPr>
                  </w:pPr>
                  <w:r w:rsidRPr="00980F44">
                    <w:rPr>
                      <w:color w:val="002060"/>
                    </w:rPr>
                    <w:t> </w:t>
                  </w:r>
                </w:p>
              </w:tc>
            </w:tr>
            <w:tr w:rsidR="00C529A4" w:rsidRPr="00980F44" w14:paraId="1F0C8A5C"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9544D5" w14:textId="77777777" w:rsidR="00C529A4" w:rsidRPr="00980F44" w:rsidRDefault="00C529A4" w:rsidP="00E35C8D">
                  <w:pPr>
                    <w:pStyle w:val="rowtabella0"/>
                    <w:rPr>
                      <w:color w:val="002060"/>
                    </w:rPr>
                  </w:pPr>
                  <w:r w:rsidRPr="00980F44">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7E8B34" w14:textId="77777777" w:rsidR="00C529A4" w:rsidRPr="00980F44" w:rsidRDefault="00C529A4" w:rsidP="00E35C8D">
                  <w:pPr>
                    <w:pStyle w:val="rowtabella0"/>
                    <w:rPr>
                      <w:color w:val="002060"/>
                    </w:rPr>
                  </w:pPr>
                  <w:r w:rsidRPr="00980F44">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AF0BFB" w14:textId="77777777" w:rsidR="00C529A4" w:rsidRPr="00980F44" w:rsidRDefault="00C529A4" w:rsidP="00E35C8D">
                  <w:pPr>
                    <w:pStyle w:val="rowtabella0"/>
                    <w:jc w:val="center"/>
                    <w:rPr>
                      <w:color w:val="002060"/>
                    </w:rPr>
                  </w:pPr>
                  <w:r w:rsidRPr="00980F44">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6B579A" w14:textId="77777777" w:rsidR="00C529A4" w:rsidRPr="00980F44" w:rsidRDefault="00C529A4" w:rsidP="00E35C8D">
                  <w:pPr>
                    <w:pStyle w:val="rowtabella0"/>
                    <w:jc w:val="center"/>
                    <w:rPr>
                      <w:color w:val="002060"/>
                    </w:rPr>
                  </w:pPr>
                  <w:r w:rsidRPr="00980F44">
                    <w:rPr>
                      <w:color w:val="002060"/>
                    </w:rPr>
                    <w:t> </w:t>
                  </w:r>
                </w:p>
              </w:tc>
            </w:tr>
            <w:tr w:rsidR="00C529A4" w:rsidRPr="00980F44" w14:paraId="426E8FFE"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24B5FA" w14:textId="77777777" w:rsidR="00C529A4" w:rsidRPr="00980F44" w:rsidRDefault="00C529A4" w:rsidP="00E35C8D">
                  <w:pPr>
                    <w:pStyle w:val="rowtabella0"/>
                    <w:rPr>
                      <w:color w:val="002060"/>
                    </w:rPr>
                  </w:pPr>
                  <w:r w:rsidRPr="00980F44">
                    <w:rPr>
                      <w:color w:val="002060"/>
                    </w:rPr>
                    <w:t>RECANATI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660764" w14:textId="77777777" w:rsidR="00C529A4" w:rsidRPr="00980F44" w:rsidRDefault="00C529A4" w:rsidP="00E35C8D">
                  <w:pPr>
                    <w:pStyle w:val="rowtabella0"/>
                    <w:rPr>
                      <w:color w:val="002060"/>
                    </w:rPr>
                  </w:pPr>
                  <w:r w:rsidRPr="00980F44">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3683C9" w14:textId="77777777" w:rsidR="00C529A4" w:rsidRPr="00980F44" w:rsidRDefault="00C529A4" w:rsidP="00E35C8D">
                  <w:pPr>
                    <w:pStyle w:val="rowtabella0"/>
                    <w:jc w:val="center"/>
                    <w:rPr>
                      <w:color w:val="002060"/>
                    </w:rPr>
                  </w:pPr>
                  <w:r w:rsidRPr="00980F44">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6A849E" w14:textId="77777777" w:rsidR="00C529A4" w:rsidRPr="00980F44" w:rsidRDefault="00C529A4" w:rsidP="00E35C8D">
                  <w:pPr>
                    <w:pStyle w:val="rowtabella0"/>
                    <w:jc w:val="center"/>
                    <w:rPr>
                      <w:color w:val="002060"/>
                    </w:rPr>
                  </w:pPr>
                  <w:r w:rsidRPr="00980F44">
                    <w:rPr>
                      <w:color w:val="002060"/>
                    </w:rPr>
                    <w:t> </w:t>
                  </w:r>
                </w:p>
              </w:tc>
            </w:tr>
            <w:tr w:rsidR="00C529A4" w:rsidRPr="00980F44" w14:paraId="17413D90" w14:textId="77777777" w:rsidTr="00E35C8D">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96E103" w14:textId="77777777" w:rsidR="00C529A4" w:rsidRPr="00980F44" w:rsidRDefault="00C529A4" w:rsidP="00E35C8D">
                  <w:pPr>
                    <w:pStyle w:val="rowtabella0"/>
                    <w:rPr>
                      <w:color w:val="002060"/>
                    </w:rPr>
                  </w:pPr>
                  <w:r w:rsidRPr="00980F44">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42EC7C" w14:textId="77777777" w:rsidR="00C529A4" w:rsidRPr="00980F44" w:rsidRDefault="00C529A4" w:rsidP="00E35C8D">
                  <w:pPr>
                    <w:pStyle w:val="rowtabella0"/>
                    <w:rPr>
                      <w:color w:val="002060"/>
                    </w:rPr>
                  </w:pPr>
                  <w:r w:rsidRPr="00980F44">
                    <w:rPr>
                      <w:color w:val="002060"/>
                    </w:rPr>
                    <w:t>- SANGIORGIO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7713F4" w14:textId="77777777" w:rsidR="00C529A4" w:rsidRPr="00980F44" w:rsidRDefault="00C529A4" w:rsidP="00E35C8D">
                  <w:pPr>
                    <w:pStyle w:val="rowtabella0"/>
                    <w:jc w:val="center"/>
                    <w:rPr>
                      <w:color w:val="002060"/>
                    </w:rPr>
                  </w:pPr>
                  <w:r w:rsidRPr="00980F44">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457FB6" w14:textId="261ADBC3" w:rsidR="00C529A4" w:rsidRPr="00980F44" w:rsidRDefault="00602FAA" w:rsidP="00E35C8D">
                  <w:pPr>
                    <w:pStyle w:val="rowtabella0"/>
                    <w:jc w:val="center"/>
                    <w:rPr>
                      <w:color w:val="002060"/>
                    </w:rPr>
                  </w:pPr>
                  <w:r>
                    <w:rPr>
                      <w:color w:val="002060"/>
                    </w:rPr>
                    <w:t>D</w:t>
                  </w:r>
                  <w:r w:rsidR="00C529A4" w:rsidRPr="00980F44">
                    <w:rPr>
                      <w:color w:val="002060"/>
                    </w:rPr>
                    <w:t> </w:t>
                  </w:r>
                </w:p>
              </w:tc>
            </w:tr>
            <w:tr w:rsidR="00C529A4" w:rsidRPr="00980F44" w14:paraId="2CB6180E"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E38BFD" w14:textId="77777777" w:rsidR="00C529A4" w:rsidRPr="00980F44" w:rsidRDefault="00C529A4" w:rsidP="00E35C8D">
                  <w:pPr>
                    <w:pStyle w:val="rowtabella0"/>
                    <w:rPr>
                      <w:color w:val="002060"/>
                    </w:rPr>
                  </w:pPr>
                  <w:r w:rsidRPr="00980F44">
                    <w:rPr>
                      <w:color w:val="002060"/>
                    </w:rPr>
                    <w:t>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7E381D" w14:textId="77777777" w:rsidR="00C529A4" w:rsidRPr="00980F44" w:rsidRDefault="00C529A4" w:rsidP="00E35C8D">
                  <w:pPr>
                    <w:pStyle w:val="rowtabella0"/>
                    <w:rPr>
                      <w:color w:val="002060"/>
                    </w:rPr>
                  </w:pPr>
                  <w:r w:rsidRPr="00980F44">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3B63CA" w14:textId="77777777" w:rsidR="00C529A4" w:rsidRPr="00980F44" w:rsidRDefault="00C529A4" w:rsidP="00E35C8D">
                  <w:pPr>
                    <w:pStyle w:val="rowtabella0"/>
                    <w:jc w:val="center"/>
                    <w:rPr>
                      <w:color w:val="002060"/>
                    </w:rPr>
                  </w:pPr>
                  <w:r w:rsidRPr="00980F44">
                    <w:rPr>
                      <w:color w:val="002060"/>
                    </w:rPr>
                    <w:t>0 - 12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6FF926" w14:textId="77777777" w:rsidR="00C529A4" w:rsidRPr="00980F44" w:rsidRDefault="00C529A4" w:rsidP="00E35C8D">
                  <w:pPr>
                    <w:pStyle w:val="rowtabella0"/>
                    <w:jc w:val="center"/>
                    <w:rPr>
                      <w:color w:val="002060"/>
                    </w:rPr>
                  </w:pPr>
                  <w:r w:rsidRPr="00980F44">
                    <w:rPr>
                      <w:color w:val="002060"/>
                    </w:rPr>
                    <w:t> </w:t>
                  </w:r>
                </w:p>
              </w:tc>
            </w:tr>
            <w:tr w:rsidR="00C529A4" w:rsidRPr="00980F44" w14:paraId="1960A19A" w14:textId="77777777" w:rsidTr="00E35C8D">
              <w:tc>
                <w:tcPr>
                  <w:tcW w:w="4700" w:type="dxa"/>
                  <w:gridSpan w:val="4"/>
                  <w:tcBorders>
                    <w:top w:val="nil"/>
                    <w:left w:val="nil"/>
                    <w:bottom w:val="nil"/>
                    <w:right w:val="nil"/>
                  </w:tcBorders>
                  <w:tcMar>
                    <w:top w:w="20" w:type="dxa"/>
                    <w:left w:w="20" w:type="dxa"/>
                    <w:bottom w:w="20" w:type="dxa"/>
                    <w:right w:w="20" w:type="dxa"/>
                  </w:tcMar>
                  <w:vAlign w:val="center"/>
                  <w:hideMark/>
                </w:tcPr>
                <w:p w14:paraId="60C5A53B" w14:textId="77777777" w:rsidR="00C529A4" w:rsidRPr="00980F44" w:rsidRDefault="00C529A4" w:rsidP="00E35C8D">
                  <w:pPr>
                    <w:pStyle w:val="rowtabella0"/>
                    <w:rPr>
                      <w:color w:val="002060"/>
                    </w:rPr>
                  </w:pPr>
                  <w:r w:rsidRPr="00980F44">
                    <w:rPr>
                      <w:color w:val="002060"/>
                    </w:rPr>
                    <w:t>(1) - disputata il 05/10/2024</w:t>
                  </w:r>
                </w:p>
              </w:tc>
            </w:tr>
          </w:tbl>
          <w:p w14:paraId="2B244A44" w14:textId="77777777" w:rsidR="00C529A4" w:rsidRPr="00980F44" w:rsidRDefault="00C529A4" w:rsidP="00E35C8D">
            <w:pPr>
              <w:rPr>
                <w:color w:val="002060"/>
              </w:rPr>
            </w:pPr>
          </w:p>
        </w:tc>
      </w:tr>
    </w:tbl>
    <w:p w14:paraId="3DDA4525" w14:textId="77777777" w:rsidR="00C529A4" w:rsidRPr="00980F44" w:rsidRDefault="00C529A4" w:rsidP="00C529A4">
      <w:pPr>
        <w:pStyle w:val="breakline"/>
        <w:rPr>
          <w:rFonts w:eastAsiaTheme="minorEastAsia"/>
          <w:color w:val="002060"/>
        </w:rPr>
      </w:pPr>
    </w:p>
    <w:p w14:paraId="799B6186" w14:textId="77777777" w:rsidR="00C529A4" w:rsidRPr="00980F44" w:rsidRDefault="00C529A4" w:rsidP="00C529A4">
      <w:pPr>
        <w:pStyle w:val="breakline"/>
        <w:rPr>
          <w:color w:val="002060"/>
        </w:rPr>
      </w:pPr>
    </w:p>
    <w:p w14:paraId="58F93DA6" w14:textId="77777777" w:rsidR="00C529A4" w:rsidRPr="00980F44" w:rsidRDefault="00C529A4" w:rsidP="00C529A4">
      <w:pPr>
        <w:pStyle w:val="titoloprinc0"/>
        <w:rPr>
          <w:color w:val="002060"/>
        </w:rPr>
      </w:pPr>
      <w:r w:rsidRPr="00980F44">
        <w:rPr>
          <w:color w:val="002060"/>
        </w:rPr>
        <w:t>GIUDICE SPORTIVO</w:t>
      </w:r>
    </w:p>
    <w:p w14:paraId="6CBEFFC4" w14:textId="77777777" w:rsidR="00C529A4" w:rsidRPr="00980F44" w:rsidRDefault="00C529A4" w:rsidP="00C529A4">
      <w:pPr>
        <w:pStyle w:val="diffida"/>
        <w:rPr>
          <w:color w:val="002060"/>
        </w:rPr>
      </w:pPr>
      <w:r w:rsidRPr="00980F44">
        <w:rPr>
          <w:color w:val="002060"/>
        </w:rPr>
        <w:lastRenderedPageBreak/>
        <w:t>Il Giudice Sportivo Avv. Agnese Lazzaretti, con l'assistenza del segretario Angelo Castellana, nella seduta del 09/10/2024, ha adottato le decisioni che di seguito integralmente si riportano:</w:t>
      </w:r>
    </w:p>
    <w:p w14:paraId="7666E2B5" w14:textId="77777777" w:rsidR="00C529A4" w:rsidRPr="00980F44" w:rsidRDefault="00C529A4" w:rsidP="00C529A4">
      <w:pPr>
        <w:pStyle w:val="titolo10"/>
        <w:rPr>
          <w:color w:val="002060"/>
        </w:rPr>
      </w:pPr>
      <w:r w:rsidRPr="00980F44">
        <w:rPr>
          <w:color w:val="002060"/>
        </w:rPr>
        <w:t xml:space="preserve">GARE DEL 6/10/2024 </w:t>
      </w:r>
    </w:p>
    <w:p w14:paraId="64143828" w14:textId="77777777" w:rsidR="00C529A4" w:rsidRPr="00980F44" w:rsidRDefault="00C529A4" w:rsidP="00C529A4">
      <w:pPr>
        <w:pStyle w:val="titolo60"/>
        <w:rPr>
          <w:color w:val="002060"/>
        </w:rPr>
      </w:pPr>
      <w:r w:rsidRPr="00980F44">
        <w:rPr>
          <w:color w:val="002060"/>
        </w:rPr>
        <w:t xml:space="preserve">DECISIONI DEL GIUDICE SPORTIVO </w:t>
      </w:r>
    </w:p>
    <w:p w14:paraId="7910137B" w14:textId="77777777" w:rsidR="00602FAA" w:rsidRDefault="00C529A4" w:rsidP="00C529A4">
      <w:pPr>
        <w:pStyle w:val="diffida"/>
        <w:spacing w:before="80" w:beforeAutospacing="0" w:after="40" w:afterAutospacing="0"/>
        <w:jc w:val="left"/>
        <w:rPr>
          <w:color w:val="002060"/>
        </w:rPr>
      </w:pPr>
      <w:r w:rsidRPr="00980F44">
        <w:rPr>
          <w:color w:val="002060"/>
        </w:rPr>
        <w:t xml:space="preserve">gara del 6/10/2024 TRE TORRI A.S.D. - SANGIORGIO </w:t>
      </w:r>
      <w:r w:rsidRPr="00980F44">
        <w:rPr>
          <w:color w:val="002060"/>
        </w:rPr>
        <w:br/>
        <w:t xml:space="preserve">Letto il referto arbitrale dal quale si evince che la gara in oggetto non è stata disputata per la mancata presentazione sul terreno di gioco della società Sangiorgio </w:t>
      </w:r>
    </w:p>
    <w:p w14:paraId="3668F03F" w14:textId="72D57E05" w:rsidR="00602FAA" w:rsidRDefault="00C529A4" w:rsidP="00602FAA">
      <w:pPr>
        <w:pStyle w:val="diffida"/>
        <w:spacing w:before="80" w:beforeAutospacing="0" w:after="40" w:afterAutospacing="0"/>
        <w:jc w:val="center"/>
        <w:rPr>
          <w:color w:val="002060"/>
        </w:rPr>
      </w:pPr>
      <w:r w:rsidRPr="00980F44">
        <w:rPr>
          <w:color w:val="002060"/>
        </w:rPr>
        <w:t>Si decide</w:t>
      </w:r>
    </w:p>
    <w:p w14:paraId="76BB40DA" w14:textId="78C8476C" w:rsidR="00C529A4" w:rsidRPr="00980F44" w:rsidRDefault="00C529A4" w:rsidP="00C529A4">
      <w:pPr>
        <w:pStyle w:val="diffida"/>
        <w:spacing w:before="80" w:beforeAutospacing="0" w:after="40" w:afterAutospacing="0"/>
        <w:jc w:val="left"/>
        <w:rPr>
          <w:color w:val="002060"/>
        </w:rPr>
      </w:pPr>
      <w:r w:rsidRPr="00980F44">
        <w:rPr>
          <w:color w:val="002060"/>
        </w:rPr>
        <w:t>a) Di considerare la società Sangiorgio rinunciataria alla disputa dell'incontro e di comminarle la sanzione sportiva della perdita della gara con il punteggio di 6 -0 penalizzandola altresì di un punto</w:t>
      </w:r>
      <w:r w:rsidR="00602FAA">
        <w:rPr>
          <w:color w:val="002060"/>
        </w:rPr>
        <w:t xml:space="preserve"> </w:t>
      </w:r>
      <w:r w:rsidRPr="00980F44">
        <w:rPr>
          <w:color w:val="002060"/>
        </w:rPr>
        <w:t xml:space="preserve">in classifica giusto il disposto dell'art. 10 co. 1 - 4 del C.G.S. </w:t>
      </w:r>
    </w:p>
    <w:p w14:paraId="08B3E1BC" w14:textId="77777777" w:rsidR="00C529A4" w:rsidRPr="00980F44" w:rsidRDefault="00C529A4" w:rsidP="00C529A4">
      <w:pPr>
        <w:pStyle w:val="diffida"/>
        <w:spacing w:before="80" w:beforeAutospacing="0" w:after="40" w:afterAutospacing="0"/>
        <w:jc w:val="left"/>
        <w:rPr>
          <w:color w:val="002060"/>
        </w:rPr>
      </w:pPr>
      <w:r w:rsidRPr="00980F44">
        <w:rPr>
          <w:color w:val="002060"/>
        </w:rPr>
        <w:t xml:space="preserve">b) di comminare alla società Grottese la sanzione dell'ammenda di euro 103,00 (1 rinuncia) </w:t>
      </w:r>
    </w:p>
    <w:p w14:paraId="77E7AA8E" w14:textId="77777777" w:rsidR="00C529A4" w:rsidRPr="00980F44" w:rsidRDefault="00C529A4" w:rsidP="00C529A4">
      <w:pPr>
        <w:pStyle w:val="titolo10"/>
        <w:rPr>
          <w:color w:val="002060"/>
        </w:rPr>
      </w:pPr>
      <w:r w:rsidRPr="00980F44">
        <w:rPr>
          <w:color w:val="002060"/>
        </w:rPr>
        <w:t xml:space="preserve">GARE DEL 5/10/2024 </w:t>
      </w:r>
    </w:p>
    <w:p w14:paraId="0D8711CF" w14:textId="77777777" w:rsidR="00C529A4" w:rsidRPr="00980F44" w:rsidRDefault="00C529A4" w:rsidP="00C529A4">
      <w:pPr>
        <w:pStyle w:val="titolo7a"/>
        <w:rPr>
          <w:color w:val="002060"/>
        </w:rPr>
      </w:pPr>
      <w:r w:rsidRPr="00980F44">
        <w:rPr>
          <w:color w:val="002060"/>
        </w:rPr>
        <w:t xml:space="preserve">PROVVEDIMENTI DISCIPLINARI </w:t>
      </w:r>
    </w:p>
    <w:p w14:paraId="11C2EE5F" w14:textId="77777777" w:rsidR="00C529A4" w:rsidRPr="00980F44" w:rsidRDefault="00C529A4" w:rsidP="00C529A4">
      <w:pPr>
        <w:pStyle w:val="titolo7b0"/>
        <w:rPr>
          <w:color w:val="002060"/>
        </w:rPr>
      </w:pPr>
      <w:r w:rsidRPr="00980F44">
        <w:rPr>
          <w:color w:val="002060"/>
        </w:rPr>
        <w:t xml:space="preserve">In base alle risultanze degli atti ufficiali sono state deliberate le seguenti sanzioni disciplinari. </w:t>
      </w:r>
    </w:p>
    <w:p w14:paraId="7E3F6084" w14:textId="77777777" w:rsidR="00C529A4" w:rsidRPr="00980F44" w:rsidRDefault="00C529A4" w:rsidP="00C529A4">
      <w:pPr>
        <w:pStyle w:val="titolo30"/>
        <w:rPr>
          <w:color w:val="002060"/>
        </w:rPr>
      </w:pPr>
      <w:r w:rsidRPr="00980F44">
        <w:rPr>
          <w:color w:val="002060"/>
        </w:rPr>
        <w:t xml:space="preserve">CALCIATORI NON ESPULSI </w:t>
      </w:r>
    </w:p>
    <w:p w14:paraId="60669605" w14:textId="77777777" w:rsidR="00C529A4" w:rsidRPr="00980F44" w:rsidRDefault="00C529A4" w:rsidP="00C529A4">
      <w:pPr>
        <w:pStyle w:val="titolo20"/>
        <w:rPr>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2A0A91AE" w14:textId="77777777" w:rsidTr="00E35C8D">
        <w:tc>
          <w:tcPr>
            <w:tcW w:w="2200" w:type="dxa"/>
            <w:tcMar>
              <w:top w:w="20" w:type="dxa"/>
              <w:left w:w="20" w:type="dxa"/>
              <w:bottom w:w="20" w:type="dxa"/>
              <w:right w:w="20" w:type="dxa"/>
            </w:tcMar>
            <w:vAlign w:val="center"/>
            <w:hideMark/>
          </w:tcPr>
          <w:p w14:paraId="5A963793" w14:textId="77777777" w:rsidR="00C529A4" w:rsidRPr="00980F44" w:rsidRDefault="00C529A4" w:rsidP="00E35C8D">
            <w:pPr>
              <w:pStyle w:val="movimento"/>
              <w:rPr>
                <w:color w:val="002060"/>
              </w:rPr>
            </w:pPr>
            <w:r w:rsidRPr="00980F44">
              <w:rPr>
                <w:color w:val="002060"/>
              </w:rPr>
              <w:t>EMILIANI ANDREA</w:t>
            </w:r>
          </w:p>
        </w:tc>
        <w:tc>
          <w:tcPr>
            <w:tcW w:w="2200" w:type="dxa"/>
            <w:tcMar>
              <w:top w:w="20" w:type="dxa"/>
              <w:left w:w="20" w:type="dxa"/>
              <w:bottom w:w="20" w:type="dxa"/>
              <w:right w:w="20" w:type="dxa"/>
            </w:tcMar>
            <w:vAlign w:val="center"/>
            <w:hideMark/>
          </w:tcPr>
          <w:p w14:paraId="4FDEE29C" w14:textId="77777777" w:rsidR="00C529A4" w:rsidRPr="00980F44" w:rsidRDefault="00C529A4" w:rsidP="00E35C8D">
            <w:pPr>
              <w:pStyle w:val="movimento2"/>
              <w:rPr>
                <w:color w:val="002060"/>
              </w:rPr>
            </w:pPr>
            <w:r w:rsidRPr="00980F44">
              <w:rPr>
                <w:color w:val="002060"/>
              </w:rPr>
              <w:t xml:space="preserve">(GROTTACCIA 2005) </w:t>
            </w:r>
          </w:p>
        </w:tc>
        <w:tc>
          <w:tcPr>
            <w:tcW w:w="800" w:type="dxa"/>
            <w:tcMar>
              <w:top w:w="20" w:type="dxa"/>
              <w:left w:w="20" w:type="dxa"/>
              <w:bottom w:w="20" w:type="dxa"/>
              <w:right w:w="20" w:type="dxa"/>
            </w:tcMar>
            <w:vAlign w:val="center"/>
            <w:hideMark/>
          </w:tcPr>
          <w:p w14:paraId="34A85D34"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A0C6843"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9089A0D" w14:textId="77777777" w:rsidR="00C529A4" w:rsidRPr="00980F44" w:rsidRDefault="00C529A4" w:rsidP="00E35C8D">
            <w:pPr>
              <w:pStyle w:val="movimento2"/>
              <w:rPr>
                <w:color w:val="002060"/>
              </w:rPr>
            </w:pPr>
            <w:r w:rsidRPr="00980F44">
              <w:rPr>
                <w:color w:val="002060"/>
              </w:rPr>
              <w:t> </w:t>
            </w:r>
          </w:p>
        </w:tc>
      </w:tr>
    </w:tbl>
    <w:p w14:paraId="72839973" w14:textId="77777777" w:rsidR="00C529A4" w:rsidRPr="00980F44" w:rsidRDefault="00C529A4" w:rsidP="00C529A4">
      <w:pPr>
        <w:pStyle w:val="titolo10"/>
        <w:rPr>
          <w:rFonts w:eastAsiaTheme="minorEastAsia"/>
          <w:color w:val="002060"/>
        </w:rPr>
      </w:pPr>
      <w:r w:rsidRPr="00980F44">
        <w:rPr>
          <w:color w:val="002060"/>
        </w:rPr>
        <w:t xml:space="preserve">GARE DEL 6/10/2024 </w:t>
      </w:r>
    </w:p>
    <w:p w14:paraId="3DA2B76E" w14:textId="77777777" w:rsidR="00C529A4" w:rsidRPr="00980F44" w:rsidRDefault="00C529A4" w:rsidP="00C529A4">
      <w:pPr>
        <w:pStyle w:val="titolo7a"/>
        <w:rPr>
          <w:color w:val="002060"/>
        </w:rPr>
      </w:pPr>
      <w:r w:rsidRPr="00980F44">
        <w:rPr>
          <w:color w:val="002060"/>
        </w:rPr>
        <w:t xml:space="preserve">PROVVEDIMENTI DISCIPLINARI </w:t>
      </w:r>
    </w:p>
    <w:p w14:paraId="2663CB1B" w14:textId="77777777" w:rsidR="00C529A4" w:rsidRPr="00980F44" w:rsidRDefault="00C529A4" w:rsidP="00C529A4">
      <w:pPr>
        <w:pStyle w:val="titolo7b0"/>
        <w:rPr>
          <w:color w:val="002060"/>
        </w:rPr>
      </w:pPr>
      <w:r w:rsidRPr="00980F44">
        <w:rPr>
          <w:color w:val="002060"/>
        </w:rPr>
        <w:t xml:space="preserve">In base alle risultanze degli atti ufficiali sono state deliberate le seguenti sanzioni disciplinari. </w:t>
      </w:r>
    </w:p>
    <w:p w14:paraId="5D73A3F9" w14:textId="77777777" w:rsidR="00C529A4" w:rsidRPr="00980F44" w:rsidRDefault="00C529A4" w:rsidP="00C529A4">
      <w:pPr>
        <w:pStyle w:val="titolo30"/>
        <w:rPr>
          <w:color w:val="002060"/>
        </w:rPr>
      </w:pPr>
      <w:r w:rsidRPr="00980F44">
        <w:rPr>
          <w:color w:val="002060"/>
        </w:rPr>
        <w:t xml:space="preserve">SOCIETA' </w:t>
      </w:r>
    </w:p>
    <w:p w14:paraId="38666724" w14:textId="77777777" w:rsidR="00C529A4" w:rsidRPr="00980F44" w:rsidRDefault="00C529A4" w:rsidP="00C529A4">
      <w:pPr>
        <w:pStyle w:val="titolo20"/>
        <w:rPr>
          <w:color w:val="002060"/>
        </w:rPr>
      </w:pPr>
      <w:r w:rsidRPr="00980F44">
        <w:rPr>
          <w:color w:val="002060"/>
        </w:rPr>
        <w:t xml:space="preserve">PERDITA DELLA GARA: </w:t>
      </w:r>
    </w:p>
    <w:p w14:paraId="4B8FA832" w14:textId="77777777" w:rsidR="00C529A4" w:rsidRPr="00980F44" w:rsidRDefault="00C529A4" w:rsidP="00C529A4">
      <w:pPr>
        <w:pStyle w:val="diffida"/>
        <w:spacing w:before="80" w:beforeAutospacing="0" w:after="40" w:afterAutospacing="0"/>
        <w:jc w:val="left"/>
        <w:rPr>
          <w:color w:val="002060"/>
        </w:rPr>
      </w:pPr>
      <w:r w:rsidRPr="00980F44">
        <w:rPr>
          <w:color w:val="002060"/>
        </w:rPr>
        <w:t xml:space="preserve">SANGIORGIO </w:t>
      </w:r>
      <w:r w:rsidRPr="00980F44">
        <w:rPr>
          <w:color w:val="002060"/>
        </w:rPr>
        <w:br/>
        <w:t xml:space="preserve">V. delibera. </w:t>
      </w:r>
    </w:p>
    <w:p w14:paraId="61345104" w14:textId="77777777" w:rsidR="00C529A4" w:rsidRPr="00980F44" w:rsidRDefault="00C529A4" w:rsidP="00C529A4">
      <w:pPr>
        <w:pStyle w:val="titolo20"/>
        <w:rPr>
          <w:color w:val="002060"/>
        </w:rPr>
      </w:pPr>
      <w:r w:rsidRPr="00980F44">
        <w:rPr>
          <w:color w:val="002060"/>
        </w:rPr>
        <w:t xml:space="preserve">PENALIZZAZIONE PUNTI IN CLASSIFICA: </w:t>
      </w:r>
    </w:p>
    <w:p w14:paraId="2F14F1E7" w14:textId="77777777" w:rsidR="00C529A4" w:rsidRPr="00980F44" w:rsidRDefault="00C529A4" w:rsidP="00C529A4">
      <w:pPr>
        <w:pStyle w:val="diffida"/>
        <w:spacing w:before="80" w:beforeAutospacing="0" w:after="40" w:afterAutospacing="0"/>
        <w:jc w:val="left"/>
        <w:rPr>
          <w:color w:val="002060"/>
        </w:rPr>
      </w:pPr>
      <w:r w:rsidRPr="00980F44">
        <w:rPr>
          <w:color w:val="002060"/>
        </w:rPr>
        <w:t xml:space="preserve">SANGIORGIO 1 </w:t>
      </w:r>
      <w:r w:rsidRPr="00980F44">
        <w:rPr>
          <w:color w:val="002060"/>
        </w:rPr>
        <w:br/>
        <w:t xml:space="preserve">V. delibera </w:t>
      </w:r>
    </w:p>
    <w:p w14:paraId="5190F087" w14:textId="77777777" w:rsidR="00C529A4" w:rsidRPr="00980F44" w:rsidRDefault="00C529A4" w:rsidP="00C529A4">
      <w:pPr>
        <w:pStyle w:val="titolo20"/>
        <w:rPr>
          <w:color w:val="002060"/>
        </w:rPr>
      </w:pPr>
      <w:r w:rsidRPr="00980F44">
        <w:rPr>
          <w:color w:val="002060"/>
        </w:rPr>
        <w:t xml:space="preserve">AMMENDA </w:t>
      </w:r>
    </w:p>
    <w:p w14:paraId="40683B11" w14:textId="77777777" w:rsidR="00C529A4" w:rsidRPr="00980F44" w:rsidRDefault="00C529A4" w:rsidP="00C529A4">
      <w:pPr>
        <w:pStyle w:val="diffida"/>
        <w:spacing w:before="80" w:beforeAutospacing="0" w:after="40" w:afterAutospacing="0"/>
        <w:jc w:val="left"/>
        <w:rPr>
          <w:color w:val="002060"/>
        </w:rPr>
      </w:pPr>
      <w:r w:rsidRPr="00980F44">
        <w:rPr>
          <w:color w:val="002060"/>
        </w:rPr>
        <w:t xml:space="preserve">Euro 103,00 SANGIORGIO </w:t>
      </w:r>
      <w:r w:rsidRPr="00980F44">
        <w:rPr>
          <w:color w:val="002060"/>
        </w:rPr>
        <w:br/>
        <w:t xml:space="preserve">V. delibera. </w:t>
      </w:r>
    </w:p>
    <w:p w14:paraId="79AED4B6" w14:textId="77777777" w:rsidR="00C529A4" w:rsidRPr="00980F44" w:rsidRDefault="00C529A4" w:rsidP="00C529A4">
      <w:pPr>
        <w:pStyle w:val="titolo30"/>
        <w:rPr>
          <w:color w:val="002060"/>
        </w:rPr>
      </w:pPr>
      <w:r w:rsidRPr="00980F44">
        <w:rPr>
          <w:color w:val="002060"/>
        </w:rPr>
        <w:t xml:space="preserve">CALCIATORI NON ESPULSI </w:t>
      </w:r>
    </w:p>
    <w:p w14:paraId="43234CA4" w14:textId="77777777" w:rsidR="00C529A4" w:rsidRPr="00980F44" w:rsidRDefault="00C529A4" w:rsidP="00C529A4">
      <w:pPr>
        <w:pStyle w:val="titolo20"/>
        <w:rPr>
          <w:color w:val="002060"/>
        </w:rPr>
      </w:pPr>
      <w:r w:rsidRPr="00980F44">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57042D26" w14:textId="77777777" w:rsidTr="00E35C8D">
        <w:tc>
          <w:tcPr>
            <w:tcW w:w="2200" w:type="dxa"/>
            <w:tcMar>
              <w:top w:w="20" w:type="dxa"/>
              <w:left w:w="20" w:type="dxa"/>
              <w:bottom w:w="20" w:type="dxa"/>
              <w:right w:w="20" w:type="dxa"/>
            </w:tcMar>
            <w:vAlign w:val="center"/>
            <w:hideMark/>
          </w:tcPr>
          <w:p w14:paraId="3C40199A" w14:textId="77777777" w:rsidR="00C529A4" w:rsidRPr="00980F44" w:rsidRDefault="00C529A4" w:rsidP="00E35C8D">
            <w:pPr>
              <w:pStyle w:val="movimento"/>
              <w:rPr>
                <w:color w:val="002060"/>
              </w:rPr>
            </w:pPr>
            <w:r w:rsidRPr="00980F44">
              <w:rPr>
                <w:color w:val="002060"/>
              </w:rPr>
              <w:t>AJBARIA MOHAMMED</w:t>
            </w:r>
          </w:p>
        </w:tc>
        <w:tc>
          <w:tcPr>
            <w:tcW w:w="2200" w:type="dxa"/>
            <w:tcMar>
              <w:top w:w="20" w:type="dxa"/>
              <w:left w:w="20" w:type="dxa"/>
              <w:bottom w:w="20" w:type="dxa"/>
              <w:right w:w="20" w:type="dxa"/>
            </w:tcMar>
            <w:vAlign w:val="center"/>
            <w:hideMark/>
          </w:tcPr>
          <w:p w14:paraId="0223039D" w14:textId="77777777" w:rsidR="00C529A4" w:rsidRPr="00980F44" w:rsidRDefault="00C529A4" w:rsidP="00E35C8D">
            <w:pPr>
              <w:pStyle w:val="movimento2"/>
              <w:rPr>
                <w:color w:val="002060"/>
              </w:rPr>
            </w:pPr>
            <w:r w:rsidRPr="00980F44">
              <w:rPr>
                <w:color w:val="002060"/>
              </w:rPr>
              <w:t xml:space="preserve">(BULDOG T.N.T. LUCREZIA) </w:t>
            </w:r>
          </w:p>
        </w:tc>
        <w:tc>
          <w:tcPr>
            <w:tcW w:w="800" w:type="dxa"/>
            <w:tcMar>
              <w:top w:w="20" w:type="dxa"/>
              <w:left w:w="20" w:type="dxa"/>
              <w:bottom w:w="20" w:type="dxa"/>
              <w:right w:w="20" w:type="dxa"/>
            </w:tcMar>
            <w:vAlign w:val="center"/>
            <w:hideMark/>
          </w:tcPr>
          <w:p w14:paraId="144E4946"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A5DAE7E" w14:textId="77777777" w:rsidR="00C529A4" w:rsidRPr="00980F44" w:rsidRDefault="00C529A4" w:rsidP="00E35C8D">
            <w:pPr>
              <w:pStyle w:val="movimento"/>
              <w:rPr>
                <w:color w:val="002060"/>
              </w:rPr>
            </w:pPr>
            <w:r w:rsidRPr="00980F44">
              <w:rPr>
                <w:color w:val="002060"/>
              </w:rPr>
              <w:t>BAJRAMI ARLIND</w:t>
            </w:r>
          </w:p>
        </w:tc>
        <w:tc>
          <w:tcPr>
            <w:tcW w:w="2200" w:type="dxa"/>
            <w:tcMar>
              <w:top w:w="20" w:type="dxa"/>
              <w:left w:w="20" w:type="dxa"/>
              <w:bottom w:w="20" w:type="dxa"/>
              <w:right w:w="20" w:type="dxa"/>
            </w:tcMar>
            <w:vAlign w:val="center"/>
            <w:hideMark/>
          </w:tcPr>
          <w:p w14:paraId="16FBDAC3" w14:textId="77777777" w:rsidR="00C529A4" w:rsidRPr="00980F44" w:rsidRDefault="00C529A4" w:rsidP="00E35C8D">
            <w:pPr>
              <w:pStyle w:val="movimento2"/>
              <w:rPr>
                <w:color w:val="002060"/>
              </w:rPr>
            </w:pPr>
            <w:r w:rsidRPr="00980F44">
              <w:rPr>
                <w:color w:val="002060"/>
              </w:rPr>
              <w:t xml:space="preserve">(C.U.S. MACERATA CALCIO A5) </w:t>
            </w:r>
          </w:p>
        </w:tc>
      </w:tr>
      <w:tr w:rsidR="00C529A4" w:rsidRPr="00980F44" w14:paraId="01FD6CBE" w14:textId="77777777" w:rsidTr="00E35C8D">
        <w:tc>
          <w:tcPr>
            <w:tcW w:w="2200" w:type="dxa"/>
            <w:tcMar>
              <w:top w:w="20" w:type="dxa"/>
              <w:left w:w="20" w:type="dxa"/>
              <w:bottom w:w="20" w:type="dxa"/>
              <w:right w:w="20" w:type="dxa"/>
            </w:tcMar>
            <w:vAlign w:val="center"/>
            <w:hideMark/>
          </w:tcPr>
          <w:p w14:paraId="5645017D" w14:textId="77777777" w:rsidR="00C529A4" w:rsidRPr="00980F44" w:rsidRDefault="00C529A4" w:rsidP="00E35C8D">
            <w:pPr>
              <w:pStyle w:val="movimento"/>
              <w:rPr>
                <w:color w:val="002060"/>
              </w:rPr>
            </w:pPr>
            <w:r w:rsidRPr="00980F44">
              <w:rPr>
                <w:color w:val="002060"/>
              </w:rPr>
              <w:t>QUACQUARELLI ALESSANDRO</w:t>
            </w:r>
          </w:p>
        </w:tc>
        <w:tc>
          <w:tcPr>
            <w:tcW w:w="2200" w:type="dxa"/>
            <w:tcMar>
              <w:top w:w="20" w:type="dxa"/>
              <w:left w:w="20" w:type="dxa"/>
              <w:bottom w:w="20" w:type="dxa"/>
              <w:right w:w="20" w:type="dxa"/>
            </w:tcMar>
            <w:vAlign w:val="center"/>
            <w:hideMark/>
          </w:tcPr>
          <w:p w14:paraId="30570DD3" w14:textId="77777777" w:rsidR="00C529A4" w:rsidRPr="00980F44" w:rsidRDefault="00C529A4" w:rsidP="00E35C8D">
            <w:pPr>
              <w:pStyle w:val="movimento2"/>
              <w:rPr>
                <w:color w:val="002060"/>
              </w:rPr>
            </w:pPr>
            <w:r w:rsidRPr="00980F44">
              <w:rPr>
                <w:color w:val="002060"/>
              </w:rPr>
              <w:t xml:space="preserve">(ITALSERVICE C5) </w:t>
            </w:r>
          </w:p>
        </w:tc>
        <w:tc>
          <w:tcPr>
            <w:tcW w:w="800" w:type="dxa"/>
            <w:tcMar>
              <w:top w:w="20" w:type="dxa"/>
              <w:left w:w="20" w:type="dxa"/>
              <w:bottom w:w="20" w:type="dxa"/>
              <w:right w:w="20" w:type="dxa"/>
            </w:tcMar>
            <w:vAlign w:val="center"/>
            <w:hideMark/>
          </w:tcPr>
          <w:p w14:paraId="16BA2355"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DEA38E2"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D954178" w14:textId="77777777" w:rsidR="00C529A4" w:rsidRPr="00980F44" w:rsidRDefault="00C529A4" w:rsidP="00E35C8D">
            <w:pPr>
              <w:pStyle w:val="movimento2"/>
              <w:rPr>
                <w:color w:val="002060"/>
              </w:rPr>
            </w:pPr>
            <w:r w:rsidRPr="00980F44">
              <w:rPr>
                <w:color w:val="002060"/>
              </w:rPr>
              <w:t> </w:t>
            </w:r>
          </w:p>
        </w:tc>
      </w:tr>
    </w:tbl>
    <w:p w14:paraId="724167D2" w14:textId="77777777" w:rsidR="00C529A4" w:rsidRDefault="00C529A4" w:rsidP="00C529A4">
      <w:pPr>
        <w:pStyle w:val="breakline"/>
        <w:rPr>
          <w:color w:val="002060"/>
        </w:rPr>
      </w:pPr>
    </w:p>
    <w:p w14:paraId="5238E956" w14:textId="77777777" w:rsidR="00C529A4" w:rsidRPr="00783D73" w:rsidRDefault="00C529A4" w:rsidP="00C529A4">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6C5C775C" w14:textId="77777777" w:rsidR="00C529A4" w:rsidRPr="00783D73" w:rsidRDefault="00C529A4" w:rsidP="00C529A4">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lastRenderedPageBreak/>
        <w:t xml:space="preserve">                         Angelo Castellana        </w:t>
      </w:r>
      <w:r w:rsidRPr="00783D73">
        <w:rPr>
          <w:rFonts w:ascii="Arial" w:hAnsi="Arial" w:cs="Arial"/>
          <w:noProof/>
          <w:color w:val="002060"/>
          <w:sz w:val="22"/>
          <w:szCs w:val="22"/>
        </w:rPr>
        <w:tab/>
        <w:t xml:space="preserve">                                Agnese Lazzaretti</w:t>
      </w:r>
    </w:p>
    <w:p w14:paraId="325BEC93" w14:textId="77777777" w:rsidR="00C529A4" w:rsidRPr="00980F44" w:rsidRDefault="00C529A4" w:rsidP="00C529A4">
      <w:pPr>
        <w:pStyle w:val="breakline"/>
        <w:rPr>
          <w:rFonts w:eastAsiaTheme="minorEastAsia"/>
          <w:color w:val="002060"/>
        </w:rPr>
      </w:pPr>
    </w:p>
    <w:p w14:paraId="0B8F8977" w14:textId="77777777" w:rsidR="00C529A4" w:rsidRPr="00980F44" w:rsidRDefault="00C529A4" w:rsidP="00C529A4">
      <w:pPr>
        <w:pStyle w:val="titoloprinc0"/>
        <w:rPr>
          <w:color w:val="002060"/>
        </w:rPr>
      </w:pPr>
      <w:r w:rsidRPr="00980F44">
        <w:rPr>
          <w:color w:val="002060"/>
        </w:rPr>
        <w:t>CLASSIFICA</w:t>
      </w:r>
    </w:p>
    <w:p w14:paraId="1C994757" w14:textId="77777777" w:rsidR="00C529A4" w:rsidRPr="00980F44" w:rsidRDefault="00C529A4" w:rsidP="00C529A4">
      <w:pPr>
        <w:pStyle w:val="breakline"/>
        <w:rPr>
          <w:color w:val="002060"/>
        </w:rPr>
      </w:pPr>
    </w:p>
    <w:p w14:paraId="3F52956B" w14:textId="77777777" w:rsidR="00C529A4" w:rsidRPr="00980F44" w:rsidRDefault="00C529A4" w:rsidP="00C529A4">
      <w:pPr>
        <w:pStyle w:val="breakline"/>
        <w:rPr>
          <w:color w:val="002060"/>
        </w:rPr>
      </w:pPr>
    </w:p>
    <w:p w14:paraId="5E3B0847" w14:textId="77777777" w:rsidR="00C529A4" w:rsidRPr="00980F44" w:rsidRDefault="00C529A4" w:rsidP="00C529A4">
      <w:pPr>
        <w:pStyle w:val="sottotitolocampionato10"/>
        <w:rPr>
          <w:color w:val="002060"/>
        </w:rPr>
      </w:pPr>
      <w:r w:rsidRPr="00980F44">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5A15A34D"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986E7"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91019"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B9A86"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13E1DE"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CDDA8"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07856"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529EC"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622CB"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19A56"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AD838" w14:textId="77777777" w:rsidR="00C529A4" w:rsidRPr="00980F44" w:rsidRDefault="00C529A4" w:rsidP="00E35C8D">
            <w:pPr>
              <w:pStyle w:val="headertabella0"/>
              <w:rPr>
                <w:color w:val="002060"/>
              </w:rPr>
            </w:pPr>
            <w:r w:rsidRPr="00980F44">
              <w:rPr>
                <w:color w:val="002060"/>
              </w:rPr>
              <w:t>PE</w:t>
            </w:r>
          </w:p>
        </w:tc>
      </w:tr>
      <w:tr w:rsidR="00C529A4" w:rsidRPr="00980F44" w14:paraId="425968EF"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269B57" w14:textId="77777777" w:rsidR="00C529A4" w:rsidRPr="00980F44" w:rsidRDefault="00C529A4" w:rsidP="00E35C8D">
            <w:pPr>
              <w:pStyle w:val="rowtabella0"/>
              <w:rPr>
                <w:color w:val="002060"/>
              </w:rPr>
            </w:pPr>
            <w:r w:rsidRPr="00980F44">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20E54"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C8F6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6F31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8461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5DBE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267A4" w14:textId="77777777" w:rsidR="00C529A4" w:rsidRPr="00980F44" w:rsidRDefault="00C529A4" w:rsidP="00E35C8D">
            <w:pPr>
              <w:pStyle w:val="rowtabella0"/>
              <w:jc w:val="center"/>
              <w:rPr>
                <w:color w:val="002060"/>
              </w:rPr>
            </w:pPr>
            <w:r w:rsidRPr="00980F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CAED"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BE9D3" w14:textId="77777777" w:rsidR="00C529A4" w:rsidRPr="00980F44" w:rsidRDefault="00C529A4" w:rsidP="00E35C8D">
            <w:pPr>
              <w:pStyle w:val="rowtabella0"/>
              <w:jc w:val="center"/>
              <w:rPr>
                <w:color w:val="002060"/>
              </w:rPr>
            </w:pPr>
            <w:r w:rsidRPr="00980F4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603B8" w14:textId="77777777" w:rsidR="00C529A4" w:rsidRPr="00980F44" w:rsidRDefault="00C529A4" w:rsidP="00E35C8D">
            <w:pPr>
              <w:pStyle w:val="rowtabella0"/>
              <w:jc w:val="center"/>
              <w:rPr>
                <w:color w:val="002060"/>
              </w:rPr>
            </w:pPr>
            <w:r w:rsidRPr="00980F44">
              <w:rPr>
                <w:color w:val="002060"/>
              </w:rPr>
              <w:t>0</w:t>
            </w:r>
          </w:p>
        </w:tc>
      </w:tr>
      <w:tr w:rsidR="00C529A4" w:rsidRPr="00980F44" w14:paraId="64E4694F"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1B706A" w14:textId="77777777" w:rsidR="00C529A4" w:rsidRPr="00980F44" w:rsidRDefault="00C529A4" w:rsidP="00E35C8D">
            <w:pPr>
              <w:pStyle w:val="rowtabella0"/>
              <w:rPr>
                <w:color w:val="002060"/>
              </w:rPr>
            </w:pPr>
            <w:r w:rsidRPr="00980F44">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794F"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EADA2"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E2D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146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A1D3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ED638" w14:textId="77777777" w:rsidR="00C529A4" w:rsidRPr="00980F44" w:rsidRDefault="00C529A4" w:rsidP="00E35C8D">
            <w:pPr>
              <w:pStyle w:val="rowtabella0"/>
              <w:jc w:val="center"/>
              <w:rPr>
                <w:color w:val="002060"/>
              </w:rPr>
            </w:pPr>
            <w:r w:rsidRPr="00980F4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CD60C"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C4A93" w14:textId="77777777" w:rsidR="00C529A4" w:rsidRPr="00980F44" w:rsidRDefault="00C529A4" w:rsidP="00E35C8D">
            <w:pPr>
              <w:pStyle w:val="rowtabella0"/>
              <w:jc w:val="center"/>
              <w:rPr>
                <w:color w:val="002060"/>
              </w:rPr>
            </w:pPr>
            <w:r w:rsidRPr="00980F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5B66D" w14:textId="77777777" w:rsidR="00C529A4" w:rsidRPr="00980F44" w:rsidRDefault="00C529A4" w:rsidP="00E35C8D">
            <w:pPr>
              <w:pStyle w:val="rowtabella0"/>
              <w:jc w:val="center"/>
              <w:rPr>
                <w:color w:val="002060"/>
              </w:rPr>
            </w:pPr>
            <w:r w:rsidRPr="00980F44">
              <w:rPr>
                <w:color w:val="002060"/>
              </w:rPr>
              <w:t>0</w:t>
            </w:r>
          </w:p>
        </w:tc>
      </w:tr>
      <w:tr w:rsidR="00C529A4" w:rsidRPr="00980F44" w14:paraId="2B397EA3"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A8E340" w14:textId="77777777" w:rsidR="00C529A4" w:rsidRPr="00980F44" w:rsidRDefault="00C529A4" w:rsidP="00E35C8D">
            <w:pPr>
              <w:pStyle w:val="rowtabella0"/>
              <w:rPr>
                <w:color w:val="002060"/>
              </w:rPr>
            </w:pPr>
            <w:r w:rsidRPr="00980F44">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2E923"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6CA3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88C66"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1EE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0D1A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75EFD" w14:textId="77777777" w:rsidR="00C529A4" w:rsidRPr="00980F44" w:rsidRDefault="00C529A4" w:rsidP="00E35C8D">
            <w:pPr>
              <w:pStyle w:val="rowtabella0"/>
              <w:jc w:val="center"/>
              <w:rPr>
                <w:color w:val="002060"/>
              </w:rPr>
            </w:pPr>
            <w:r w:rsidRPr="00980F4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3E4A7"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7C537" w14:textId="77777777" w:rsidR="00C529A4" w:rsidRPr="00980F44" w:rsidRDefault="00C529A4" w:rsidP="00E35C8D">
            <w:pPr>
              <w:pStyle w:val="rowtabella0"/>
              <w:jc w:val="center"/>
              <w:rPr>
                <w:color w:val="002060"/>
              </w:rPr>
            </w:pPr>
            <w:r w:rsidRPr="00980F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5B40E" w14:textId="77777777" w:rsidR="00C529A4" w:rsidRPr="00980F44" w:rsidRDefault="00C529A4" w:rsidP="00E35C8D">
            <w:pPr>
              <w:pStyle w:val="rowtabella0"/>
              <w:jc w:val="center"/>
              <w:rPr>
                <w:color w:val="002060"/>
              </w:rPr>
            </w:pPr>
            <w:r w:rsidRPr="00980F44">
              <w:rPr>
                <w:color w:val="002060"/>
              </w:rPr>
              <w:t>0</w:t>
            </w:r>
          </w:p>
        </w:tc>
      </w:tr>
      <w:tr w:rsidR="00C529A4" w:rsidRPr="00980F44" w14:paraId="29A6DE13"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C0F4D" w14:textId="77777777" w:rsidR="00C529A4" w:rsidRPr="00980F44" w:rsidRDefault="00C529A4" w:rsidP="00E35C8D">
            <w:pPr>
              <w:pStyle w:val="rowtabella0"/>
              <w:rPr>
                <w:color w:val="002060"/>
              </w:rPr>
            </w:pPr>
            <w:r w:rsidRPr="00980F44">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3DFE0"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08B9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7D2F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D65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E9E7"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0707" w14:textId="77777777" w:rsidR="00C529A4" w:rsidRPr="00980F44" w:rsidRDefault="00C529A4" w:rsidP="00E35C8D">
            <w:pPr>
              <w:pStyle w:val="rowtabella0"/>
              <w:jc w:val="center"/>
              <w:rPr>
                <w:color w:val="002060"/>
              </w:rPr>
            </w:pPr>
            <w:r w:rsidRPr="00980F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375A8"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566E6"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8096" w14:textId="77777777" w:rsidR="00C529A4" w:rsidRPr="00980F44" w:rsidRDefault="00C529A4" w:rsidP="00E35C8D">
            <w:pPr>
              <w:pStyle w:val="rowtabella0"/>
              <w:jc w:val="center"/>
              <w:rPr>
                <w:color w:val="002060"/>
              </w:rPr>
            </w:pPr>
            <w:r w:rsidRPr="00980F44">
              <w:rPr>
                <w:color w:val="002060"/>
              </w:rPr>
              <w:t>0</w:t>
            </w:r>
          </w:p>
        </w:tc>
      </w:tr>
      <w:tr w:rsidR="00C529A4" w:rsidRPr="00980F44" w14:paraId="7F10A71D"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A241BE" w14:textId="77777777" w:rsidR="00C529A4" w:rsidRPr="00980F44" w:rsidRDefault="00C529A4" w:rsidP="00E35C8D">
            <w:pPr>
              <w:pStyle w:val="rowtabella0"/>
              <w:rPr>
                <w:color w:val="002060"/>
              </w:rPr>
            </w:pPr>
            <w:r w:rsidRPr="00980F44">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0CA66"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1839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4487"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8B9C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AB1E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79268"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6F0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94CAB"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F1B22" w14:textId="77777777" w:rsidR="00C529A4" w:rsidRPr="00980F44" w:rsidRDefault="00C529A4" w:rsidP="00E35C8D">
            <w:pPr>
              <w:pStyle w:val="rowtabella0"/>
              <w:jc w:val="center"/>
              <w:rPr>
                <w:color w:val="002060"/>
              </w:rPr>
            </w:pPr>
            <w:r w:rsidRPr="00980F44">
              <w:rPr>
                <w:color w:val="002060"/>
              </w:rPr>
              <w:t>0</w:t>
            </w:r>
          </w:p>
        </w:tc>
      </w:tr>
      <w:tr w:rsidR="00C529A4" w:rsidRPr="00980F44" w14:paraId="6EDA00FF"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E7F37B" w14:textId="77777777" w:rsidR="00C529A4" w:rsidRPr="00980F44" w:rsidRDefault="00C529A4" w:rsidP="00E35C8D">
            <w:pPr>
              <w:pStyle w:val="rowtabella0"/>
              <w:rPr>
                <w:color w:val="002060"/>
              </w:rPr>
            </w:pPr>
            <w:r w:rsidRPr="00980F44">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4778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B02B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CE1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786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20EE3"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203E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C0B1B" w14:textId="77777777" w:rsidR="00C529A4" w:rsidRPr="00980F44" w:rsidRDefault="00C529A4" w:rsidP="00E35C8D">
            <w:pPr>
              <w:pStyle w:val="rowtabella0"/>
              <w:jc w:val="center"/>
              <w:rPr>
                <w:color w:val="002060"/>
              </w:rPr>
            </w:pPr>
            <w:r w:rsidRPr="00980F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FD60" w14:textId="77777777" w:rsidR="00C529A4" w:rsidRPr="00980F44" w:rsidRDefault="00C529A4" w:rsidP="00E35C8D">
            <w:pPr>
              <w:pStyle w:val="rowtabella0"/>
              <w:jc w:val="center"/>
              <w:rPr>
                <w:color w:val="002060"/>
              </w:rPr>
            </w:pPr>
            <w:r w:rsidRPr="00980F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F1B60" w14:textId="77777777" w:rsidR="00C529A4" w:rsidRPr="00980F44" w:rsidRDefault="00C529A4" w:rsidP="00E35C8D">
            <w:pPr>
              <w:pStyle w:val="rowtabella0"/>
              <w:jc w:val="center"/>
              <w:rPr>
                <w:color w:val="002060"/>
              </w:rPr>
            </w:pPr>
            <w:r w:rsidRPr="00980F44">
              <w:rPr>
                <w:color w:val="002060"/>
              </w:rPr>
              <w:t>0</w:t>
            </w:r>
          </w:p>
        </w:tc>
      </w:tr>
      <w:tr w:rsidR="00C529A4" w:rsidRPr="00980F44" w14:paraId="667749E7"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52FA5" w14:textId="77777777" w:rsidR="00C529A4" w:rsidRPr="00980F44" w:rsidRDefault="00C529A4" w:rsidP="00E35C8D">
            <w:pPr>
              <w:pStyle w:val="rowtabella0"/>
              <w:rPr>
                <w:color w:val="002060"/>
              </w:rPr>
            </w:pPr>
            <w:r w:rsidRPr="00980F44">
              <w:rPr>
                <w:color w:val="002060"/>
              </w:rPr>
              <w:t>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B44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D810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C9C3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2220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5E6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54752"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DED94" w14:textId="77777777" w:rsidR="00C529A4" w:rsidRPr="00980F44" w:rsidRDefault="00C529A4" w:rsidP="00E35C8D">
            <w:pPr>
              <w:pStyle w:val="rowtabella0"/>
              <w:jc w:val="center"/>
              <w:rPr>
                <w:color w:val="002060"/>
              </w:rPr>
            </w:pPr>
            <w:r w:rsidRPr="00980F4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029F9" w14:textId="77777777" w:rsidR="00C529A4" w:rsidRPr="00980F44" w:rsidRDefault="00C529A4" w:rsidP="00E35C8D">
            <w:pPr>
              <w:pStyle w:val="rowtabella0"/>
              <w:jc w:val="center"/>
              <w:rPr>
                <w:color w:val="002060"/>
              </w:rPr>
            </w:pPr>
            <w:r w:rsidRPr="00980F4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6FBD1" w14:textId="77777777" w:rsidR="00C529A4" w:rsidRPr="00980F44" w:rsidRDefault="00C529A4" w:rsidP="00E35C8D">
            <w:pPr>
              <w:pStyle w:val="rowtabella0"/>
              <w:jc w:val="center"/>
              <w:rPr>
                <w:color w:val="002060"/>
              </w:rPr>
            </w:pPr>
            <w:r w:rsidRPr="00980F44">
              <w:rPr>
                <w:color w:val="002060"/>
              </w:rPr>
              <w:t>0</w:t>
            </w:r>
          </w:p>
        </w:tc>
      </w:tr>
      <w:tr w:rsidR="00C529A4" w:rsidRPr="00980F44" w14:paraId="4A59652A"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5B1FFA" w14:textId="77777777" w:rsidR="00C529A4" w:rsidRPr="00980F44" w:rsidRDefault="00C529A4" w:rsidP="00E35C8D">
            <w:pPr>
              <w:pStyle w:val="rowtabella0"/>
              <w:rPr>
                <w:color w:val="002060"/>
              </w:rPr>
            </w:pPr>
            <w:r w:rsidRPr="00980F44">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6735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4A3C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CFAB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1E8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142A2"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61FC9"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E412D" w14:textId="77777777" w:rsidR="00C529A4" w:rsidRPr="00980F44" w:rsidRDefault="00C529A4" w:rsidP="00E35C8D">
            <w:pPr>
              <w:pStyle w:val="rowtabella0"/>
              <w:jc w:val="center"/>
              <w:rPr>
                <w:color w:val="002060"/>
              </w:rPr>
            </w:pPr>
            <w:r w:rsidRPr="00980F4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4F6A" w14:textId="77777777" w:rsidR="00C529A4" w:rsidRPr="00980F44" w:rsidRDefault="00C529A4" w:rsidP="00E35C8D">
            <w:pPr>
              <w:pStyle w:val="rowtabella0"/>
              <w:jc w:val="center"/>
              <w:rPr>
                <w:color w:val="002060"/>
              </w:rPr>
            </w:pPr>
            <w:r w:rsidRPr="00980F4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56EC" w14:textId="77777777" w:rsidR="00C529A4" w:rsidRPr="00980F44" w:rsidRDefault="00C529A4" w:rsidP="00E35C8D">
            <w:pPr>
              <w:pStyle w:val="rowtabella0"/>
              <w:jc w:val="center"/>
              <w:rPr>
                <w:color w:val="002060"/>
              </w:rPr>
            </w:pPr>
            <w:r w:rsidRPr="00980F44">
              <w:rPr>
                <w:color w:val="002060"/>
              </w:rPr>
              <w:t>0</w:t>
            </w:r>
          </w:p>
        </w:tc>
      </w:tr>
      <w:tr w:rsidR="00C529A4" w:rsidRPr="00980F44" w14:paraId="339FF34C"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8AD665" w14:textId="77777777" w:rsidR="00C529A4" w:rsidRPr="00980F44" w:rsidRDefault="00C529A4" w:rsidP="00E35C8D">
            <w:pPr>
              <w:pStyle w:val="rowtabella0"/>
              <w:rPr>
                <w:color w:val="002060"/>
              </w:rPr>
            </w:pPr>
            <w:proofErr w:type="spellStart"/>
            <w:proofErr w:type="gramStart"/>
            <w:r w:rsidRPr="00980F44">
              <w:rPr>
                <w:color w:val="002060"/>
              </w:rPr>
              <w:t>sq.B</w:t>
            </w:r>
            <w:proofErr w:type="spellEnd"/>
            <w:proofErr w:type="gramEnd"/>
            <w:r w:rsidRPr="00980F44">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CE3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7C311"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332E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9C9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80A1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73DB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8566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75FB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0501" w14:textId="77777777" w:rsidR="00C529A4" w:rsidRPr="00980F44" w:rsidRDefault="00C529A4" w:rsidP="00E35C8D">
            <w:pPr>
              <w:pStyle w:val="rowtabella0"/>
              <w:jc w:val="center"/>
              <w:rPr>
                <w:color w:val="002060"/>
              </w:rPr>
            </w:pPr>
            <w:r w:rsidRPr="00980F44">
              <w:rPr>
                <w:color w:val="002060"/>
              </w:rPr>
              <w:t>0</w:t>
            </w:r>
          </w:p>
        </w:tc>
      </w:tr>
      <w:tr w:rsidR="00C529A4" w:rsidRPr="00980F44" w14:paraId="20A1E8A5"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456EDF" w14:textId="77777777" w:rsidR="00C529A4" w:rsidRPr="00980F44" w:rsidRDefault="00C529A4" w:rsidP="00E35C8D">
            <w:pPr>
              <w:pStyle w:val="rowtabella0"/>
              <w:rPr>
                <w:color w:val="002060"/>
              </w:rPr>
            </w:pPr>
            <w:proofErr w:type="spellStart"/>
            <w:proofErr w:type="gramStart"/>
            <w:r w:rsidRPr="00980F44">
              <w:rPr>
                <w:color w:val="002060"/>
              </w:rPr>
              <w:t>sq.B</w:t>
            </w:r>
            <w:proofErr w:type="spellEnd"/>
            <w:proofErr w:type="gramEnd"/>
            <w:r w:rsidRPr="00980F44">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B26B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851A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16F8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04B3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2C4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DA23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44DB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B23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E9834" w14:textId="77777777" w:rsidR="00C529A4" w:rsidRPr="00980F44" w:rsidRDefault="00C529A4" w:rsidP="00E35C8D">
            <w:pPr>
              <w:pStyle w:val="rowtabella0"/>
              <w:jc w:val="center"/>
              <w:rPr>
                <w:color w:val="002060"/>
              </w:rPr>
            </w:pPr>
            <w:r w:rsidRPr="00980F44">
              <w:rPr>
                <w:color w:val="002060"/>
              </w:rPr>
              <w:t>0</w:t>
            </w:r>
          </w:p>
        </w:tc>
      </w:tr>
    </w:tbl>
    <w:p w14:paraId="7E66CF30" w14:textId="77777777" w:rsidR="00C529A4" w:rsidRPr="00980F44" w:rsidRDefault="00C529A4" w:rsidP="00C529A4">
      <w:pPr>
        <w:pStyle w:val="breakline"/>
        <w:rPr>
          <w:rFonts w:eastAsiaTheme="minorEastAsia"/>
          <w:color w:val="002060"/>
        </w:rPr>
      </w:pPr>
    </w:p>
    <w:p w14:paraId="49276F0E" w14:textId="77777777" w:rsidR="00C529A4" w:rsidRPr="00980F44" w:rsidRDefault="00C529A4" w:rsidP="00C529A4">
      <w:pPr>
        <w:pStyle w:val="breakline"/>
        <w:rPr>
          <w:color w:val="002060"/>
        </w:rPr>
      </w:pPr>
    </w:p>
    <w:p w14:paraId="08DC476D" w14:textId="77777777" w:rsidR="00C529A4" w:rsidRPr="00980F44" w:rsidRDefault="00C529A4" w:rsidP="00C529A4">
      <w:pPr>
        <w:pStyle w:val="sottotitolocampionato10"/>
        <w:rPr>
          <w:color w:val="002060"/>
        </w:rPr>
      </w:pPr>
      <w:r w:rsidRPr="00980F4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3B0895C3"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CE430"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AB2C5"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90549"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C9390"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5F78B"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66FA1"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54F0D"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67E37"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4CB50"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892E8" w14:textId="77777777" w:rsidR="00C529A4" w:rsidRPr="00980F44" w:rsidRDefault="00C529A4" w:rsidP="00E35C8D">
            <w:pPr>
              <w:pStyle w:val="headertabella0"/>
              <w:rPr>
                <w:color w:val="002060"/>
              </w:rPr>
            </w:pPr>
            <w:r w:rsidRPr="00980F44">
              <w:rPr>
                <w:color w:val="002060"/>
              </w:rPr>
              <w:t>PE</w:t>
            </w:r>
          </w:p>
        </w:tc>
      </w:tr>
      <w:tr w:rsidR="00C529A4" w:rsidRPr="00980F44" w14:paraId="499BAD02"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663E9E" w14:textId="77777777" w:rsidR="00C529A4" w:rsidRPr="00980F44" w:rsidRDefault="00C529A4" w:rsidP="00E35C8D">
            <w:pPr>
              <w:pStyle w:val="rowtabella0"/>
              <w:rPr>
                <w:color w:val="002060"/>
              </w:rPr>
            </w:pPr>
            <w:r w:rsidRPr="00980F44">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1901"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4FA8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BEB9A"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A55A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3BD8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9EAAA" w14:textId="77777777" w:rsidR="00C529A4" w:rsidRPr="00980F44" w:rsidRDefault="00C529A4" w:rsidP="00E35C8D">
            <w:pPr>
              <w:pStyle w:val="rowtabella0"/>
              <w:jc w:val="center"/>
              <w:rPr>
                <w:color w:val="002060"/>
              </w:rPr>
            </w:pPr>
            <w:r w:rsidRPr="00980F4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C2558"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1738B" w14:textId="77777777" w:rsidR="00C529A4" w:rsidRPr="00980F44" w:rsidRDefault="00C529A4" w:rsidP="00E35C8D">
            <w:pPr>
              <w:pStyle w:val="rowtabella0"/>
              <w:jc w:val="center"/>
              <w:rPr>
                <w:color w:val="002060"/>
              </w:rPr>
            </w:pPr>
            <w:r w:rsidRPr="00980F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A556A" w14:textId="77777777" w:rsidR="00C529A4" w:rsidRPr="00980F44" w:rsidRDefault="00C529A4" w:rsidP="00E35C8D">
            <w:pPr>
              <w:pStyle w:val="rowtabella0"/>
              <w:jc w:val="center"/>
              <w:rPr>
                <w:color w:val="002060"/>
              </w:rPr>
            </w:pPr>
            <w:r w:rsidRPr="00980F44">
              <w:rPr>
                <w:color w:val="002060"/>
              </w:rPr>
              <w:t>0</w:t>
            </w:r>
          </w:p>
        </w:tc>
      </w:tr>
      <w:tr w:rsidR="00C529A4" w:rsidRPr="00980F44" w14:paraId="1DB64E07"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48F5F9" w14:textId="77777777" w:rsidR="00C529A4" w:rsidRPr="00980F44" w:rsidRDefault="00C529A4" w:rsidP="00E35C8D">
            <w:pPr>
              <w:pStyle w:val="rowtabella0"/>
              <w:rPr>
                <w:color w:val="002060"/>
              </w:rPr>
            </w:pPr>
            <w:r w:rsidRPr="00980F44">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13FE7"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D50DD"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42738"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16FA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36B2"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3483F" w14:textId="77777777" w:rsidR="00C529A4" w:rsidRPr="00980F44" w:rsidRDefault="00C529A4" w:rsidP="00E35C8D">
            <w:pPr>
              <w:pStyle w:val="rowtabella0"/>
              <w:jc w:val="center"/>
              <w:rPr>
                <w:color w:val="002060"/>
              </w:rPr>
            </w:pPr>
            <w:r w:rsidRPr="00980F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75CD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1C101" w14:textId="77777777" w:rsidR="00C529A4" w:rsidRPr="00980F44" w:rsidRDefault="00C529A4" w:rsidP="00E35C8D">
            <w:pPr>
              <w:pStyle w:val="rowtabella0"/>
              <w:jc w:val="center"/>
              <w:rPr>
                <w:color w:val="002060"/>
              </w:rPr>
            </w:pPr>
            <w:r w:rsidRPr="00980F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62AD6" w14:textId="77777777" w:rsidR="00C529A4" w:rsidRPr="00980F44" w:rsidRDefault="00C529A4" w:rsidP="00E35C8D">
            <w:pPr>
              <w:pStyle w:val="rowtabella0"/>
              <w:jc w:val="center"/>
              <w:rPr>
                <w:color w:val="002060"/>
              </w:rPr>
            </w:pPr>
            <w:r w:rsidRPr="00980F44">
              <w:rPr>
                <w:color w:val="002060"/>
              </w:rPr>
              <w:t>0</w:t>
            </w:r>
          </w:p>
        </w:tc>
      </w:tr>
      <w:tr w:rsidR="00C529A4" w:rsidRPr="00980F44" w14:paraId="40719EBB"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DC26CD" w14:textId="77777777" w:rsidR="00C529A4" w:rsidRPr="00980F44" w:rsidRDefault="00C529A4" w:rsidP="00E35C8D">
            <w:pPr>
              <w:pStyle w:val="rowtabella0"/>
              <w:rPr>
                <w:color w:val="002060"/>
                <w:lang w:val="es-ES"/>
              </w:rPr>
            </w:pPr>
            <w:r w:rsidRPr="00980F44">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97286"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2F7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87EDC"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7923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12F1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81012"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D5B67" w14:textId="77777777" w:rsidR="00C529A4" w:rsidRPr="00980F44" w:rsidRDefault="00C529A4" w:rsidP="00E35C8D">
            <w:pPr>
              <w:pStyle w:val="rowtabella0"/>
              <w:jc w:val="center"/>
              <w:rPr>
                <w:color w:val="002060"/>
              </w:rPr>
            </w:pPr>
            <w:r w:rsidRPr="00980F44">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86897" w14:textId="77777777" w:rsidR="00C529A4" w:rsidRPr="00980F44" w:rsidRDefault="00C529A4" w:rsidP="00E35C8D">
            <w:pPr>
              <w:pStyle w:val="rowtabella0"/>
              <w:jc w:val="center"/>
              <w:rPr>
                <w:color w:val="002060"/>
              </w:rPr>
            </w:pPr>
            <w:r w:rsidRPr="00980F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15187" w14:textId="77777777" w:rsidR="00C529A4" w:rsidRPr="00980F44" w:rsidRDefault="00C529A4" w:rsidP="00E35C8D">
            <w:pPr>
              <w:pStyle w:val="rowtabella0"/>
              <w:jc w:val="center"/>
              <w:rPr>
                <w:color w:val="002060"/>
              </w:rPr>
            </w:pPr>
            <w:r w:rsidRPr="00980F44">
              <w:rPr>
                <w:color w:val="002060"/>
              </w:rPr>
              <w:t>0</w:t>
            </w:r>
          </w:p>
        </w:tc>
      </w:tr>
      <w:tr w:rsidR="00C529A4" w:rsidRPr="00980F44" w14:paraId="360578E7"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E33AFB" w14:textId="77777777" w:rsidR="00C529A4" w:rsidRPr="00980F44" w:rsidRDefault="00C529A4" w:rsidP="00E35C8D">
            <w:pPr>
              <w:pStyle w:val="rowtabella0"/>
              <w:rPr>
                <w:color w:val="002060"/>
              </w:rPr>
            </w:pPr>
            <w:r w:rsidRPr="00980F44">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A139"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7F314"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52B4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9CA35"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52C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7A27E"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17B76"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A46D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C924E" w14:textId="77777777" w:rsidR="00C529A4" w:rsidRPr="00980F44" w:rsidRDefault="00C529A4" w:rsidP="00E35C8D">
            <w:pPr>
              <w:pStyle w:val="rowtabella0"/>
              <w:jc w:val="center"/>
              <w:rPr>
                <w:color w:val="002060"/>
              </w:rPr>
            </w:pPr>
            <w:r w:rsidRPr="00980F44">
              <w:rPr>
                <w:color w:val="002060"/>
              </w:rPr>
              <w:t>0</w:t>
            </w:r>
          </w:p>
        </w:tc>
      </w:tr>
      <w:tr w:rsidR="00C529A4" w:rsidRPr="00980F44" w14:paraId="58ABFD0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FC0319" w14:textId="77777777" w:rsidR="00C529A4" w:rsidRPr="00980F44" w:rsidRDefault="00C529A4" w:rsidP="00E35C8D">
            <w:pPr>
              <w:pStyle w:val="rowtabella0"/>
              <w:rPr>
                <w:color w:val="002060"/>
              </w:rPr>
            </w:pPr>
            <w:r w:rsidRPr="00980F44">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8D02"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13EA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E281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61830"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AA4A1"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AA15B"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1D56" w14:textId="77777777" w:rsidR="00C529A4" w:rsidRPr="00980F44" w:rsidRDefault="00C529A4" w:rsidP="00E35C8D">
            <w:pPr>
              <w:pStyle w:val="rowtabella0"/>
              <w:jc w:val="center"/>
              <w:rPr>
                <w:color w:val="002060"/>
              </w:rPr>
            </w:pPr>
            <w:r w:rsidRPr="00980F4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B610E" w14:textId="77777777" w:rsidR="00C529A4" w:rsidRPr="00980F44" w:rsidRDefault="00C529A4" w:rsidP="00E35C8D">
            <w:pPr>
              <w:pStyle w:val="rowtabella0"/>
              <w:jc w:val="center"/>
              <w:rPr>
                <w:color w:val="002060"/>
              </w:rPr>
            </w:pPr>
            <w:r w:rsidRPr="00980F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736BD" w14:textId="77777777" w:rsidR="00C529A4" w:rsidRPr="00980F44" w:rsidRDefault="00C529A4" w:rsidP="00E35C8D">
            <w:pPr>
              <w:pStyle w:val="rowtabella0"/>
              <w:jc w:val="center"/>
              <w:rPr>
                <w:color w:val="002060"/>
              </w:rPr>
            </w:pPr>
            <w:r w:rsidRPr="00980F44">
              <w:rPr>
                <w:color w:val="002060"/>
              </w:rPr>
              <w:t>0</w:t>
            </w:r>
          </w:p>
        </w:tc>
      </w:tr>
      <w:tr w:rsidR="00C529A4" w:rsidRPr="00980F44" w14:paraId="38D022A9"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5CB14" w14:textId="77777777" w:rsidR="00C529A4" w:rsidRPr="00980F44" w:rsidRDefault="00C529A4" w:rsidP="00E35C8D">
            <w:pPr>
              <w:pStyle w:val="rowtabella0"/>
              <w:rPr>
                <w:color w:val="002060"/>
              </w:rPr>
            </w:pPr>
            <w:r w:rsidRPr="00980F44">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CB58D"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DC2A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1781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96BD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9F9C1"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503A"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5CFA8"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C5359"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645C9" w14:textId="77777777" w:rsidR="00C529A4" w:rsidRPr="00980F44" w:rsidRDefault="00C529A4" w:rsidP="00E35C8D">
            <w:pPr>
              <w:pStyle w:val="rowtabella0"/>
              <w:jc w:val="center"/>
              <w:rPr>
                <w:color w:val="002060"/>
              </w:rPr>
            </w:pPr>
            <w:r w:rsidRPr="00980F44">
              <w:rPr>
                <w:color w:val="002060"/>
              </w:rPr>
              <w:t>0</w:t>
            </w:r>
          </w:p>
        </w:tc>
      </w:tr>
      <w:tr w:rsidR="00C529A4" w:rsidRPr="00980F44" w14:paraId="17A98BF3"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E83CA" w14:textId="77777777" w:rsidR="00C529A4" w:rsidRPr="00980F44" w:rsidRDefault="00C529A4" w:rsidP="00E35C8D">
            <w:pPr>
              <w:pStyle w:val="rowtabella0"/>
              <w:rPr>
                <w:color w:val="002060"/>
              </w:rPr>
            </w:pPr>
            <w:r w:rsidRPr="00980F44">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2A06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10004"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567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327B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731DB"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075F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BB6DD"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269C"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CFED8" w14:textId="77777777" w:rsidR="00C529A4" w:rsidRPr="00980F44" w:rsidRDefault="00C529A4" w:rsidP="00E35C8D">
            <w:pPr>
              <w:pStyle w:val="rowtabella0"/>
              <w:jc w:val="center"/>
              <w:rPr>
                <w:color w:val="002060"/>
              </w:rPr>
            </w:pPr>
            <w:r w:rsidRPr="00980F44">
              <w:rPr>
                <w:color w:val="002060"/>
              </w:rPr>
              <w:t>0</w:t>
            </w:r>
          </w:p>
        </w:tc>
      </w:tr>
      <w:tr w:rsidR="00C529A4" w:rsidRPr="00980F44" w14:paraId="611BAA84"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A96E8" w14:textId="77777777" w:rsidR="00C529A4" w:rsidRPr="00980F44" w:rsidRDefault="00C529A4" w:rsidP="00E35C8D">
            <w:pPr>
              <w:pStyle w:val="rowtabella0"/>
              <w:rPr>
                <w:color w:val="002060"/>
              </w:rPr>
            </w:pPr>
            <w:proofErr w:type="spellStart"/>
            <w:r w:rsidRPr="00980F44">
              <w:rPr>
                <w:color w:val="002060"/>
              </w:rPr>
              <w:t>sq.C</w:t>
            </w:r>
            <w:proofErr w:type="spellEnd"/>
            <w:r w:rsidRPr="00980F44">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C33E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ED9F0"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BA38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E507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26CF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B9B0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7E83C"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52D9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229D4" w14:textId="77777777" w:rsidR="00C529A4" w:rsidRPr="00980F44" w:rsidRDefault="00C529A4" w:rsidP="00E35C8D">
            <w:pPr>
              <w:pStyle w:val="rowtabella0"/>
              <w:jc w:val="center"/>
              <w:rPr>
                <w:color w:val="002060"/>
              </w:rPr>
            </w:pPr>
            <w:r w:rsidRPr="00980F44">
              <w:rPr>
                <w:color w:val="002060"/>
              </w:rPr>
              <w:t>0</w:t>
            </w:r>
          </w:p>
        </w:tc>
      </w:tr>
      <w:tr w:rsidR="00C529A4" w:rsidRPr="00980F44" w14:paraId="5518CF84"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697792" w14:textId="77777777" w:rsidR="00C529A4" w:rsidRPr="00980F44" w:rsidRDefault="00C529A4" w:rsidP="00E35C8D">
            <w:pPr>
              <w:pStyle w:val="rowtabella0"/>
              <w:rPr>
                <w:color w:val="002060"/>
              </w:rPr>
            </w:pPr>
            <w:proofErr w:type="spellStart"/>
            <w:proofErr w:type="gramStart"/>
            <w:r w:rsidRPr="00980F44">
              <w:rPr>
                <w:color w:val="002060"/>
              </w:rPr>
              <w:t>sq.B</w:t>
            </w:r>
            <w:proofErr w:type="spellEnd"/>
            <w:proofErr w:type="gramEnd"/>
            <w:r w:rsidRPr="00980F44">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D124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2F98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3BD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061A1"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E0BA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18E9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7DBA6"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229E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E380B" w14:textId="77777777" w:rsidR="00C529A4" w:rsidRPr="00980F44" w:rsidRDefault="00C529A4" w:rsidP="00E35C8D">
            <w:pPr>
              <w:pStyle w:val="rowtabella0"/>
              <w:jc w:val="center"/>
              <w:rPr>
                <w:color w:val="002060"/>
              </w:rPr>
            </w:pPr>
            <w:r w:rsidRPr="00980F44">
              <w:rPr>
                <w:color w:val="002060"/>
              </w:rPr>
              <w:t>0</w:t>
            </w:r>
          </w:p>
        </w:tc>
      </w:tr>
      <w:tr w:rsidR="00C529A4" w:rsidRPr="00980F44" w14:paraId="2C9FD545" w14:textId="77777777" w:rsidTr="00E35C8D">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DDECC5" w14:textId="77777777" w:rsidR="00C529A4" w:rsidRPr="00980F44" w:rsidRDefault="00C529A4" w:rsidP="00E35C8D">
            <w:pPr>
              <w:pStyle w:val="rowtabella0"/>
              <w:rPr>
                <w:color w:val="002060"/>
              </w:rPr>
            </w:pPr>
            <w:proofErr w:type="spellStart"/>
            <w:r w:rsidRPr="00980F44">
              <w:rPr>
                <w:color w:val="002060"/>
              </w:rPr>
              <w:t>sq.C</w:t>
            </w:r>
            <w:proofErr w:type="spellEnd"/>
            <w:r w:rsidRPr="00980F44">
              <w:rPr>
                <w:color w:val="002060"/>
              </w:rPr>
              <w:t xml:space="preserve"> ITALSERVICE C5 </w:t>
            </w:r>
            <w:proofErr w:type="spellStart"/>
            <w:r w:rsidRPr="00980F44">
              <w:rPr>
                <w:color w:val="002060"/>
              </w:rPr>
              <w:t>sq.C</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1180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3DC4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63C7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9EB83"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CAAF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8F17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56E8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FF4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6C5D1" w14:textId="77777777" w:rsidR="00C529A4" w:rsidRPr="00980F44" w:rsidRDefault="00C529A4" w:rsidP="00E35C8D">
            <w:pPr>
              <w:pStyle w:val="rowtabella0"/>
              <w:jc w:val="center"/>
              <w:rPr>
                <w:color w:val="002060"/>
              </w:rPr>
            </w:pPr>
            <w:r w:rsidRPr="00980F44">
              <w:rPr>
                <w:color w:val="002060"/>
              </w:rPr>
              <w:t>0</w:t>
            </w:r>
          </w:p>
        </w:tc>
      </w:tr>
    </w:tbl>
    <w:p w14:paraId="0AC57297" w14:textId="77777777" w:rsidR="00C529A4" w:rsidRPr="00980F44" w:rsidRDefault="00C529A4" w:rsidP="00C529A4">
      <w:pPr>
        <w:pStyle w:val="breakline"/>
        <w:rPr>
          <w:rFonts w:eastAsiaTheme="minorEastAsia"/>
          <w:color w:val="002060"/>
        </w:rPr>
      </w:pPr>
    </w:p>
    <w:p w14:paraId="53C9B903" w14:textId="77777777" w:rsidR="00C529A4" w:rsidRPr="00980F44" w:rsidRDefault="00C529A4" w:rsidP="00C529A4">
      <w:pPr>
        <w:pStyle w:val="breakline"/>
        <w:rPr>
          <w:color w:val="002060"/>
        </w:rPr>
      </w:pPr>
    </w:p>
    <w:p w14:paraId="7CCB7DBB" w14:textId="77777777" w:rsidR="00C529A4" w:rsidRPr="00980F44" w:rsidRDefault="00C529A4" w:rsidP="00C529A4">
      <w:pPr>
        <w:pStyle w:val="sottotitolocampionato10"/>
        <w:rPr>
          <w:color w:val="002060"/>
        </w:rPr>
      </w:pPr>
      <w:r w:rsidRPr="00980F44">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C529A4" w:rsidRPr="00980F44" w14:paraId="14BED457" w14:textId="77777777" w:rsidTr="00E35C8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36061" w14:textId="77777777" w:rsidR="00C529A4" w:rsidRPr="00980F44" w:rsidRDefault="00C529A4" w:rsidP="00E35C8D">
            <w:pPr>
              <w:pStyle w:val="headertabella0"/>
              <w:rPr>
                <w:color w:val="002060"/>
              </w:rPr>
            </w:pPr>
            <w:r w:rsidRPr="00980F4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51D04" w14:textId="77777777" w:rsidR="00C529A4" w:rsidRPr="00980F44" w:rsidRDefault="00C529A4" w:rsidP="00E35C8D">
            <w:pPr>
              <w:pStyle w:val="headertabella0"/>
              <w:rPr>
                <w:color w:val="002060"/>
              </w:rPr>
            </w:pPr>
            <w:r w:rsidRPr="00980F4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6E9A2" w14:textId="77777777" w:rsidR="00C529A4" w:rsidRPr="00980F44" w:rsidRDefault="00C529A4" w:rsidP="00E35C8D">
            <w:pPr>
              <w:pStyle w:val="headertabella0"/>
              <w:rPr>
                <w:color w:val="002060"/>
              </w:rPr>
            </w:pPr>
            <w:r w:rsidRPr="00980F4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DDB1F" w14:textId="77777777" w:rsidR="00C529A4" w:rsidRPr="00980F44" w:rsidRDefault="00C529A4" w:rsidP="00E35C8D">
            <w:pPr>
              <w:pStyle w:val="headertabella0"/>
              <w:rPr>
                <w:color w:val="002060"/>
              </w:rPr>
            </w:pPr>
            <w:r w:rsidRPr="00980F4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C03FC" w14:textId="77777777" w:rsidR="00C529A4" w:rsidRPr="00980F44" w:rsidRDefault="00C529A4" w:rsidP="00E35C8D">
            <w:pPr>
              <w:pStyle w:val="headertabella0"/>
              <w:rPr>
                <w:color w:val="002060"/>
              </w:rPr>
            </w:pPr>
            <w:r w:rsidRPr="00980F4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1BE93" w14:textId="77777777" w:rsidR="00C529A4" w:rsidRPr="00980F44" w:rsidRDefault="00C529A4" w:rsidP="00E35C8D">
            <w:pPr>
              <w:pStyle w:val="headertabella0"/>
              <w:rPr>
                <w:color w:val="002060"/>
              </w:rPr>
            </w:pPr>
            <w:r w:rsidRPr="00980F4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8FA0D" w14:textId="77777777" w:rsidR="00C529A4" w:rsidRPr="00980F44" w:rsidRDefault="00C529A4" w:rsidP="00E35C8D">
            <w:pPr>
              <w:pStyle w:val="headertabella0"/>
              <w:rPr>
                <w:color w:val="002060"/>
              </w:rPr>
            </w:pPr>
            <w:r w:rsidRPr="00980F4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D86E2" w14:textId="77777777" w:rsidR="00C529A4" w:rsidRPr="00980F44" w:rsidRDefault="00C529A4" w:rsidP="00E35C8D">
            <w:pPr>
              <w:pStyle w:val="headertabella0"/>
              <w:rPr>
                <w:color w:val="002060"/>
              </w:rPr>
            </w:pPr>
            <w:r w:rsidRPr="00980F4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C74DA" w14:textId="77777777" w:rsidR="00C529A4" w:rsidRPr="00980F44" w:rsidRDefault="00C529A4" w:rsidP="00E35C8D">
            <w:pPr>
              <w:pStyle w:val="headertabella0"/>
              <w:rPr>
                <w:color w:val="002060"/>
              </w:rPr>
            </w:pPr>
            <w:r w:rsidRPr="00980F4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BA67C" w14:textId="77777777" w:rsidR="00C529A4" w:rsidRPr="00980F44" w:rsidRDefault="00C529A4" w:rsidP="00E35C8D">
            <w:pPr>
              <w:pStyle w:val="headertabella0"/>
              <w:rPr>
                <w:color w:val="002060"/>
              </w:rPr>
            </w:pPr>
            <w:r w:rsidRPr="00980F44">
              <w:rPr>
                <w:color w:val="002060"/>
              </w:rPr>
              <w:t>PE</w:t>
            </w:r>
          </w:p>
        </w:tc>
      </w:tr>
      <w:tr w:rsidR="00C529A4" w:rsidRPr="00980F44" w14:paraId="3EBC20EE" w14:textId="77777777" w:rsidTr="00E35C8D">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E4D9A8" w14:textId="77777777" w:rsidR="00C529A4" w:rsidRPr="00980F44" w:rsidRDefault="00C529A4" w:rsidP="00E35C8D">
            <w:pPr>
              <w:pStyle w:val="rowtabella0"/>
              <w:rPr>
                <w:color w:val="002060"/>
              </w:rPr>
            </w:pPr>
            <w:r w:rsidRPr="00980F44">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E9E2"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F53A7"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8EB42"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628A8"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27B2A"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BD4B3" w14:textId="77777777" w:rsidR="00C529A4" w:rsidRPr="00980F44" w:rsidRDefault="00C529A4" w:rsidP="00E35C8D">
            <w:pPr>
              <w:pStyle w:val="rowtabella0"/>
              <w:jc w:val="center"/>
              <w:rPr>
                <w:color w:val="002060"/>
              </w:rPr>
            </w:pPr>
            <w:r w:rsidRPr="00980F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B93B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ED8A1" w14:textId="77777777" w:rsidR="00C529A4" w:rsidRPr="00980F44" w:rsidRDefault="00C529A4" w:rsidP="00E35C8D">
            <w:pPr>
              <w:pStyle w:val="rowtabella0"/>
              <w:jc w:val="center"/>
              <w:rPr>
                <w:color w:val="002060"/>
              </w:rPr>
            </w:pPr>
            <w:r w:rsidRPr="00980F4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69C9" w14:textId="77777777" w:rsidR="00C529A4" w:rsidRPr="00980F44" w:rsidRDefault="00C529A4" w:rsidP="00E35C8D">
            <w:pPr>
              <w:pStyle w:val="rowtabella0"/>
              <w:jc w:val="center"/>
              <w:rPr>
                <w:color w:val="002060"/>
              </w:rPr>
            </w:pPr>
            <w:r w:rsidRPr="00980F44">
              <w:rPr>
                <w:color w:val="002060"/>
              </w:rPr>
              <w:t>0</w:t>
            </w:r>
          </w:p>
        </w:tc>
      </w:tr>
      <w:tr w:rsidR="00C529A4" w:rsidRPr="00980F44" w14:paraId="0F78FE29"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482D4A" w14:textId="77777777" w:rsidR="00C529A4" w:rsidRPr="00980F44" w:rsidRDefault="00C529A4" w:rsidP="00E35C8D">
            <w:pPr>
              <w:pStyle w:val="rowtabella0"/>
              <w:rPr>
                <w:color w:val="002060"/>
              </w:rPr>
            </w:pPr>
            <w:r w:rsidRPr="00980F44">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E6020"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A893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EB16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9E0D7"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3791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364D" w14:textId="77777777" w:rsidR="00C529A4" w:rsidRPr="00980F44" w:rsidRDefault="00C529A4" w:rsidP="00E35C8D">
            <w:pPr>
              <w:pStyle w:val="rowtabella0"/>
              <w:jc w:val="center"/>
              <w:rPr>
                <w:color w:val="002060"/>
              </w:rPr>
            </w:pPr>
            <w:r w:rsidRPr="00980F4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7F980"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B4896" w14:textId="77777777" w:rsidR="00C529A4" w:rsidRPr="00980F44" w:rsidRDefault="00C529A4" w:rsidP="00E35C8D">
            <w:pPr>
              <w:pStyle w:val="rowtabella0"/>
              <w:jc w:val="center"/>
              <w:rPr>
                <w:color w:val="002060"/>
              </w:rPr>
            </w:pPr>
            <w:r w:rsidRPr="00980F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C9F52" w14:textId="77777777" w:rsidR="00C529A4" w:rsidRPr="00980F44" w:rsidRDefault="00C529A4" w:rsidP="00E35C8D">
            <w:pPr>
              <w:pStyle w:val="rowtabella0"/>
              <w:jc w:val="center"/>
              <w:rPr>
                <w:color w:val="002060"/>
              </w:rPr>
            </w:pPr>
            <w:r w:rsidRPr="00980F44">
              <w:rPr>
                <w:color w:val="002060"/>
              </w:rPr>
              <w:t>0</w:t>
            </w:r>
          </w:p>
        </w:tc>
      </w:tr>
      <w:tr w:rsidR="00C529A4" w:rsidRPr="00980F44" w14:paraId="3791A240"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B17A1" w14:textId="77777777" w:rsidR="00C529A4" w:rsidRPr="00980F44" w:rsidRDefault="00C529A4" w:rsidP="00E35C8D">
            <w:pPr>
              <w:pStyle w:val="rowtabella0"/>
              <w:rPr>
                <w:color w:val="002060"/>
              </w:rPr>
            </w:pPr>
            <w:r w:rsidRPr="00980F44">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3FD3"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B4E4E"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7D93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49C0B"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5160"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5A1A0" w14:textId="77777777" w:rsidR="00C529A4" w:rsidRPr="00980F44" w:rsidRDefault="00C529A4" w:rsidP="00E35C8D">
            <w:pPr>
              <w:pStyle w:val="rowtabella0"/>
              <w:jc w:val="center"/>
              <w:rPr>
                <w:color w:val="002060"/>
              </w:rPr>
            </w:pPr>
            <w:r w:rsidRPr="00980F4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63120"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73C5D"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3AE47" w14:textId="77777777" w:rsidR="00C529A4" w:rsidRPr="00980F44" w:rsidRDefault="00C529A4" w:rsidP="00E35C8D">
            <w:pPr>
              <w:pStyle w:val="rowtabella0"/>
              <w:jc w:val="center"/>
              <w:rPr>
                <w:color w:val="002060"/>
              </w:rPr>
            </w:pPr>
            <w:r w:rsidRPr="00980F44">
              <w:rPr>
                <w:color w:val="002060"/>
              </w:rPr>
              <w:t>0</w:t>
            </w:r>
          </w:p>
        </w:tc>
      </w:tr>
      <w:tr w:rsidR="00C529A4" w:rsidRPr="00980F44" w14:paraId="0D1DD588"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A3D86" w14:textId="77777777" w:rsidR="00C529A4" w:rsidRPr="00980F44" w:rsidRDefault="00C529A4" w:rsidP="00E35C8D">
            <w:pPr>
              <w:pStyle w:val="rowtabella0"/>
              <w:rPr>
                <w:color w:val="002060"/>
              </w:rPr>
            </w:pPr>
            <w:r w:rsidRPr="00980F44">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73A6F"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99EB8"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AF65A"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997AF"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D0F3B"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E319D" w14:textId="77777777" w:rsidR="00C529A4" w:rsidRPr="00980F44" w:rsidRDefault="00C529A4" w:rsidP="00E35C8D">
            <w:pPr>
              <w:pStyle w:val="rowtabella0"/>
              <w:jc w:val="center"/>
              <w:rPr>
                <w:color w:val="002060"/>
              </w:rPr>
            </w:pPr>
            <w:r w:rsidRPr="00980F4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0C15"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6565F"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C650F" w14:textId="77777777" w:rsidR="00C529A4" w:rsidRPr="00980F44" w:rsidRDefault="00C529A4" w:rsidP="00E35C8D">
            <w:pPr>
              <w:pStyle w:val="rowtabella0"/>
              <w:jc w:val="center"/>
              <w:rPr>
                <w:color w:val="002060"/>
              </w:rPr>
            </w:pPr>
            <w:r w:rsidRPr="00980F44">
              <w:rPr>
                <w:color w:val="002060"/>
              </w:rPr>
              <w:t>0</w:t>
            </w:r>
          </w:p>
        </w:tc>
      </w:tr>
      <w:tr w:rsidR="00C529A4" w:rsidRPr="00980F44" w14:paraId="4683D3CA"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57728" w14:textId="77777777" w:rsidR="00C529A4" w:rsidRPr="00980F44" w:rsidRDefault="00C529A4" w:rsidP="00E35C8D">
            <w:pPr>
              <w:pStyle w:val="rowtabella0"/>
              <w:rPr>
                <w:color w:val="002060"/>
              </w:rPr>
            </w:pPr>
            <w:r w:rsidRPr="00980F44">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90E94"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0FD75"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86C77"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5C78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56083"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457D6" w14:textId="77777777" w:rsidR="00C529A4" w:rsidRPr="00980F44" w:rsidRDefault="00C529A4" w:rsidP="00E35C8D">
            <w:pPr>
              <w:pStyle w:val="rowtabella0"/>
              <w:jc w:val="center"/>
              <w:rPr>
                <w:color w:val="002060"/>
              </w:rPr>
            </w:pPr>
            <w:r w:rsidRPr="00980F4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62D7"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EB17E"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BEB04" w14:textId="77777777" w:rsidR="00C529A4" w:rsidRPr="00980F44" w:rsidRDefault="00C529A4" w:rsidP="00E35C8D">
            <w:pPr>
              <w:pStyle w:val="rowtabella0"/>
              <w:jc w:val="center"/>
              <w:rPr>
                <w:color w:val="002060"/>
              </w:rPr>
            </w:pPr>
            <w:r w:rsidRPr="00980F44">
              <w:rPr>
                <w:color w:val="002060"/>
              </w:rPr>
              <w:t>0</w:t>
            </w:r>
          </w:p>
        </w:tc>
      </w:tr>
      <w:tr w:rsidR="00C529A4" w:rsidRPr="00980F44" w14:paraId="18350FA6"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60D655" w14:textId="77777777" w:rsidR="00C529A4" w:rsidRPr="00980F44" w:rsidRDefault="00C529A4" w:rsidP="00E35C8D">
            <w:pPr>
              <w:pStyle w:val="rowtabella0"/>
              <w:rPr>
                <w:color w:val="002060"/>
              </w:rPr>
            </w:pPr>
            <w:r w:rsidRPr="00980F44">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4E94"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2331F"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FFE4F"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C003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0AD1F"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E5D1F"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74673" w14:textId="77777777" w:rsidR="00C529A4" w:rsidRPr="00980F44" w:rsidRDefault="00C529A4" w:rsidP="00E35C8D">
            <w:pPr>
              <w:pStyle w:val="rowtabella0"/>
              <w:jc w:val="center"/>
              <w:rPr>
                <w:color w:val="002060"/>
              </w:rPr>
            </w:pPr>
            <w:r w:rsidRPr="00980F4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6A1F6"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041B1" w14:textId="77777777" w:rsidR="00C529A4" w:rsidRPr="00980F44" w:rsidRDefault="00C529A4" w:rsidP="00E35C8D">
            <w:pPr>
              <w:pStyle w:val="rowtabella0"/>
              <w:jc w:val="center"/>
              <w:rPr>
                <w:color w:val="002060"/>
              </w:rPr>
            </w:pPr>
            <w:r w:rsidRPr="00980F44">
              <w:rPr>
                <w:color w:val="002060"/>
              </w:rPr>
              <w:t>0</w:t>
            </w:r>
          </w:p>
        </w:tc>
      </w:tr>
      <w:tr w:rsidR="00C529A4" w:rsidRPr="00980F44" w14:paraId="1AA6D3BF"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61FF5" w14:textId="77777777" w:rsidR="00C529A4" w:rsidRPr="00980F44" w:rsidRDefault="00C529A4" w:rsidP="00E35C8D">
            <w:pPr>
              <w:pStyle w:val="rowtabella0"/>
              <w:rPr>
                <w:color w:val="002060"/>
              </w:rPr>
            </w:pPr>
            <w:r w:rsidRPr="00980F44">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CCDF" w14:textId="77777777" w:rsidR="00C529A4" w:rsidRPr="00980F44" w:rsidRDefault="00C529A4" w:rsidP="00E35C8D">
            <w:pPr>
              <w:pStyle w:val="rowtabella0"/>
              <w:jc w:val="center"/>
              <w:rPr>
                <w:color w:val="002060"/>
              </w:rPr>
            </w:pPr>
            <w:r w:rsidRPr="00980F4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832C"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8E1B6"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DBD5"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569F" w14:textId="77777777" w:rsidR="00C529A4" w:rsidRPr="00980F44" w:rsidRDefault="00C529A4" w:rsidP="00E35C8D">
            <w:pPr>
              <w:pStyle w:val="rowtabella0"/>
              <w:jc w:val="center"/>
              <w:rPr>
                <w:color w:val="002060"/>
              </w:rPr>
            </w:pPr>
            <w:r w:rsidRPr="00980F4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CB5E0"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A4158" w14:textId="77777777" w:rsidR="00C529A4" w:rsidRPr="00980F44" w:rsidRDefault="00C529A4" w:rsidP="00E35C8D">
            <w:pPr>
              <w:pStyle w:val="rowtabella0"/>
              <w:jc w:val="center"/>
              <w:rPr>
                <w:color w:val="002060"/>
              </w:rPr>
            </w:pPr>
            <w:r w:rsidRPr="00980F4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9A742" w14:textId="77777777" w:rsidR="00C529A4" w:rsidRPr="00980F44" w:rsidRDefault="00C529A4" w:rsidP="00E35C8D">
            <w:pPr>
              <w:pStyle w:val="rowtabella0"/>
              <w:jc w:val="center"/>
              <w:rPr>
                <w:color w:val="002060"/>
              </w:rPr>
            </w:pPr>
            <w:r w:rsidRPr="00980F4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26419" w14:textId="77777777" w:rsidR="00C529A4" w:rsidRPr="00980F44" w:rsidRDefault="00C529A4" w:rsidP="00E35C8D">
            <w:pPr>
              <w:pStyle w:val="rowtabella0"/>
              <w:jc w:val="center"/>
              <w:rPr>
                <w:color w:val="002060"/>
              </w:rPr>
            </w:pPr>
            <w:r w:rsidRPr="00980F44">
              <w:rPr>
                <w:color w:val="002060"/>
              </w:rPr>
              <w:t>0</w:t>
            </w:r>
          </w:p>
        </w:tc>
      </w:tr>
      <w:tr w:rsidR="00C529A4" w:rsidRPr="00980F44" w14:paraId="6E1C22CA" w14:textId="77777777" w:rsidTr="00E35C8D">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1616DD" w14:textId="77777777" w:rsidR="00C529A4" w:rsidRPr="00980F44" w:rsidRDefault="00C529A4" w:rsidP="00E35C8D">
            <w:pPr>
              <w:pStyle w:val="rowtabella0"/>
              <w:rPr>
                <w:color w:val="002060"/>
              </w:rPr>
            </w:pPr>
            <w:r w:rsidRPr="00980F44">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7D2E9"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2F814"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40364"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2CAEE" w14:textId="77777777" w:rsidR="00C529A4" w:rsidRPr="00980F44" w:rsidRDefault="00C529A4" w:rsidP="00E35C8D">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FB766"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B7A9A" w14:textId="77777777" w:rsidR="00C529A4" w:rsidRPr="00980F44" w:rsidRDefault="00C529A4" w:rsidP="00E35C8D">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B48C8" w14:textId="77777777" w:rsidR="00C529A4" w:rsidRPr="00980F44" w:rsidRDefault="00C529A4" w:rsidP="00E35C8D">
            <w:pPr>
              <w:pStyle w:val="rowtabella0"/>
              <w:jc w:val="center"/>
              <w:rPr>
                <w:color w:val="002060"/>
              </w:rPr>
            </w:pPr>
            <w:r w:rsidRPr="00980F4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3DB2D" w14:textId="77777777" w:rsidR="00C529A4" w:rsidRPr="00980F44" w:rsidRDefault="00C529A4" w:rsidP="00E35C8D">
            <w:pPr>
              <w:pStyle w:val="rowtabella0"/>
              <w:jc w:val="center"/>
              <w:rPr>
                <w:color w:val="002060"/>
              </w:rPr>
            </w:pPr>
            <w:r w:rsidRPr="00980F4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21DF" w14:textId="77777777" w:rsidR="00C529A4" w:rsidRPr="00980F44" w:rsidRDefault="00C529A4" w:rsidP="00E35C8D">
            <w:pPr>
              <w:pStyle w:val="rowtabella0"/>
              <w:jc w:val="center"/>
              <w:rPr>
                <w:color w:val="002060"/>
              </w:rPr>
            </w:pPr>
            <w:r w:rsidRPr="00980F44">
              <w:rPr>
                <w:color w:val="002060"/>
              </w:rPr>
              <w:t>0</w:t>
            </w:r>
          </w:p>
        </w:tc>
      </w:tr>
      <w:tr w:rsidR="00602FAA" w:rsidRPr="00980F44" w14:paraId="72B25EFE" w14:textId="77777777" w:rsidTr="00602FAA">
        <w:tc>
          <w:tcPr>
            <w:tcW w:w="5640" w:type="dxa"/>
            <w:tcBorders>
              <w:top w:val="nil"/>
              <w:left w:val="outset" w:sz="6" w:space="0" w:color="auto"/>
              <w:bottom w:val="nil"/>
              <w:right w:val="nil"/>
            </w:tcBorders>
            <w:tcMar>
              <w:top w:w="20" w:type="dxa"/>
              <w:left w:w="20" w:type="dxa"/>
              <w:bottom w:w="20" w:type="dxa"/>
              <w:right w:w="20" w:type="dxa"/>
            </w:tcMar>
            <w:vAlign w:val="center"/>
          </w:tcPr>
          <w:p w14:paraId="486F9F79" w14:textId="46AE9576" w:rsidR="00602FAA" w:rsidRPr="00980F44" w:rsidRDefault="00602FAA" w:rsidP="00602FAA">
            <w:pPr>
              <w:pStyle w:val="rowtabella0"/>
              <w:rPr>
                <w:color w:val="002060"/>
              </w:rPr>
            </w:pPr>
            <w:r w:rsidRPr="00980F4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5BF64" w14:textId="32A8AFDA" w:rsidR="00602FAA" w:rsidRPr="00980F44" w:rsidRDefault="00602FAA" w:rsidP="00602FAA">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CC68BE" w14:textId="0C6F0BD3" w:rsidR="00602FAA" w:rsidRPr="00980F44" w:rsidRDefault="00602FAA" w:rsidP="00602FAA">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DB4651" w14:textId="1B255806" w:rsidR="00602FAA" w:rsidRPr="00980F44" w:rsidRDefault="00602FAA" w:rsidP="00602FAA">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59706" w14:textId="02AEA4C4" w:rsidR="00602FAA" w:rsidRPr="00980F44" w:rsidRDefault="00602FAA" w:rsidP="00602FAA">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1F95EC" w14:textId="00F3AABB" w:rsidR="00602FAA" w:rsidRPr="00980F44" w:rsidRDefault="00602FAA" w:rsidP="00602FAA">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C76948" w14:textId="1EE96BE7" w:rsidR="00602FAA" w:rsidRPr="00980F44" w:rsidRDefault="00602FAA" w:rsidP="00602FAA">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1ED43D" w14:textId="7BDD4E95" w:rsidR="00602FAA" w:rsidRPr="00980F44" w:rsidRDefault="00602FAA" w:rsidP="00602FAA">
            <w:pPr>
              <w:pStyle w:val="rowtabella0"/>
              <w:jc w:val="center"/>
              <w:rPr>
                <w:color w:val="002060"/>
              </w:rPr>
            </w:pPr>
            <w:r w:rsidRPr="00980F4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C0DCE9" w14:textId="741C96BC" w:rsidR="00602FAA" w:rsidRPr="00980F44" w:rsidRDefault="00602FAA" w:rsidP="00602FAA">
            <w:pPr>
              <w:pStyle w:val="rowtabella0"/>
              <w:jc w:val="center"/>
              <w:rPr>
                <w:color w:val="002060"/>
              </w:rPr>
            </w:pPr>
            <w:r w:rsidRPr="00980F4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E7ABB1" w14:textId="07CFA269" w:rsidR="00602FAA" w:rsidRPr="00980F44" w:rsidRDefault="00602FAA" w:rsidP="00602FAA">
            <w:pPr>
              <w:pStyle w:val="rowtabella0"/>
              <w:jc w:val="center"/>
              <w:rPr>
                <w:color w:val="002060"/>
              </w:rPr>
            </w:pPr>
            <w:r w:rsidRPr="00980F44">
              <w:rPr>
                <w:color w:val="002060"/>
              </w:rPr>
              <w:t>0</w:t>
            </w:r>
          </w:p>
        </w:tc>
      </w:tr>
      <w:tr w:rsidR="00602FAA" w:rsidRPr="00980F44" w14:paraId="6970A713" w14:textId="77777777" w:rsidTr="00602FA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FF3313B" w14:textId="6E843499" w:rsidR="00602FAA" w:rsidRPr="00980F44" w:rsidRDefault="00602FAA" w:rsidP="00602FAA">
            <w:pPr>
              <w:pStyle w:val="rowtabella0"/>
              <w:rPr>
                <w:color w:val="002060"/>
              </w:rPr>
            </w:pPr>
            <w:r w:rsidRPr="00980F44">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B4811E" w14:textId="1F423E94" w:rsidR="00602FAA" w:rsidRPr="00980F44" w:rsidRDefault="00602FAA" w:rsidP="00602FAA">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A502F" w14:textId="795A54F8" w:rsidR="00602FAA" w:rsidRPr="00980F44" w:rsidRDefault="00602FAA" w:rsidP="00602FAA">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7317AE" w14:textId="197AA921" w:rsidR="00602FAA" w:rsidRPr="00980F44" w:rsidRDefault="00602FAA" w:rsidP="00602FAA">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604ABF" w14:textId="11B7145C" w:rsidR="00602FAA" w:rsidRPr="00980F44" w:rsidRDefault="00602FAA" w:rsidP="00602FAA">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067BD" w14:textId="3794B7D5" w:rsidR="00602FAA" w:rsidRPr="00980F44" w:rsidRDefault="00602FAA" w:rsidP="00602FAA">
            <w:pPr>
              <w:pStyle w:val="rowtabella0"/>
              <w:jc w:val="center"/>
              <w:rPr>
                <w:color w:val="002060"/>
              </w:rPr>
            </w:pPr>
            <w:r w:rsidRPr="00980F4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389C26" w14:textId="5F5D38E0" w:rsidR="00602FAA" w:rsidRPr="00980F44" w:rsidRDefault="00602FAA" w:rsidP="00602FAA">
            <w:pPr>
              <w:pStyle w:val="rowtabella0"/>
              <w:jc w:val="center"/>
              <w:rPr>
                <w:color w:val="002060"/>
              </w:rPr>
            </w:pPr>
            <w:r w:rsidRPr="00980F4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CB1327" w14:textId="165BC2B1" w:rsidR="00602FAA" w:rsidRPr="00980F44" w:rsidRDefault="00602FAA" w:rsidP="00602FAA">
            <w:pPr>
              <w:pStyle w:val="rowtabella0"/>
              <w:jc w:val="center"/>
              <w:rPr>
                <w:color w:val="002060"/>
              </w:rPr>
            </w:pPr>
            <w:r w:rsidRPr="00980F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AAA598" w14:textId="5948C78E" w:rsidR="00602FAA" w:rsidRPr="00980F44" w:rsidRDefault="00602FAA" w:rsidP="00602FAA">
            <w:pPr>
              <w:pStyle w:val="rowtabella0"/>
              <w:jc w:val="center"/>
              <w:rPr>
                <w:color w:val="002060"/>
              </w:rPr>
            </w:pPr>
            <w:r w:rsidRPr="00980F4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9F9DAC" w14:textId="5DC76F74" w:rsidR="00602FAA" w:rsidRPr="00980F44" w:rsidRDefault="00602FAA" w:rsidP="00602FAA">
            <w:pPr>
              <w:pStyle w:val="rowtabella0"/>
              <w:jc w:val="center"/>
              <w:rPr>
                <w:color w:val="002060"/>
              </w:rPr>
            </w:pPr>
            <w:r>
              <w:rPr>
                <w:color w:val="002060"/>
              </w:rPr>
              <w:t>1</w:t>
            </w:r>
          </w:p>
        </w:tc>
      </w:tr>
    </w:tbl>
    <w:p w14:paraId="21C66AB5" w14:textId="77777777" w:rsidR="00C529A4" w:rsidRPr="00980F44" w:rsidRDefault="00C529A4" w:rsidP="00C529A4">
      <w:pPr>
        <w:pStyle w:val="breakline"/>
        <w:rPr>
          <w:rFonts w:eastAsiaTheme="minorEastAsia"/>
          <w:color w:val="002060"/>
        </w:rPr>
      </w:pPr>
    </w:p>
    <w:p w14:paraId="53F85D52" w14:textId="77777777" w:rsidR="00C529A4" w:rsidRPr="00980F44" w:rsidRDefault="00C529A4" w:rsidP="00C529A4">
      <w:pPr>
        <w:pStyle w:val="breakline"/>
        <w:rPr>
          <w:color w:val="002060"/>
        </w:rPr>
      </w:pPr>
    </w:p>
    <w:p w14:paraId="7A20FC23" w14:textId="77777777" w:rsidR="00C529A4" w:rsidRPr="00980F44" w:rsidRDefault="00C529A4" w:rsidP="00C529A4">
      <w:pPr>
        <w:pStyle w:val="titoloprinc0"/>
        <w:rPr>
          <w:color w:val="002060"/>
        </w:rPr>
      </w:pPr>
      <w:r w:rsidRPr="00980F44">
        <w:rPr>
          <w:color w:val="002060"/>
        </w:rPr>
        <w:t>PROGRAMMA GARE</w:t>
      </w:r>
    </w:p>
    <w:p w14:paraId="5E75B363" w14:textId="77777777" w:rsidR="00C529A4" w:rsidRDefault="00C529A4" w:rsidP="00C529A4">
      <w:pPr>
        <w:pStyle w:val="breakline"/>
        <w:rPr>
          <w:color w:val="002060"/>
        </w:rPr>
      </w:pPr>
    </w:p>
    <w:p w14:paraId="646FD3B9" w14:textId="77777777" w:rsidR="00C529A4" w:rsidRPr="00BE3F34" w:rsidRDefault="00C529A4" w:rsidP="00C529A4">
      <w:pPr>
        <w:pStyle w:val="sottotitolocampionato10"/>
        <w:rPr>
          <w:color w:val="002060"/>
        </w:rPr>
      </w:pPr>
      <w:r w:rsidRPr="00BE3F34">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1"/>
        <w:gridCol w:w="385"/>
        <w:gridCol w:w="898"/>
        <w:gridCol w:w="1198"/>
        <w:gridCol w:w="1543"/>
        <w:gridCol w:w="1543"/>
      </w:tblGrid>
      <w:tr w:rsidR="00C529A4" w:rsidRPr="00BE3F34" w14:paraId="163B0A18"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A5C97"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ED469"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7ABE4"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A2B50"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C5B9B"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2FDFB"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67AA0"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4E8D62E1"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FEF682" w14:textId="77777777" w:rsidR="00C529A4" w:rsidRPr="00BE3F34" w:rsidRDefault="00C529A4" w:rsidP="00E35C8D">
            <w:pPr>
              <w:pStyle w:val="rowtabella0"/>
              <w:rPr>
                <w:color w:val="002060"/>
              </w:rPr>
            </w:pPr>
            <w:r w:rsidRPr="00BE3F34">
              <w:rPr>
                <w:color w:val="002060"/>
              </w:rPr>
              <w:t>AMICI DEL CENTROSOCIOSQ.B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3D77B" w14:textId="77777777" w:rsidR="00C529A4" w:rsidRPr="00BE3F34" w:rsidRDefault="00C529A4" w:rsidP="00E35C8D">
            <w:pPr>
              <w:pStyle w:val="rowtabella0"/>
              <w:rPr>
                <w:color w:val="002060"/>
              </w:rPr>
            </w:pPr>
            <w:r w:rsidRPr="00BE3F34">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E6613"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8E98F4" w14:textId="77777777" w:rsidR="00C529A4" w:rsidRPr="00BE3F34" w:rsidRDefault="00C529A4" w:rsidP="00E35C8D">
            <w:pPr>
              <w:pStyle w:val="rowtabella0"/>
              <w:rPr>
                <w:color w:val="002060"/>
              </w:rPr>
            </w:pPr>
            <w:r w:rsidRPr="00BE3F34">
              <w:rPr>
                <w:color w:val="002060"/>
              </w:rPr>
              <w:t>12/10/2024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EAF5F" w14:textId="77777777" w:rsidR="00C529A4" w:rsidRPr="00BE3F34" w:rsidRDefault="00C529A4" w:rsidP="00E35C8D">
            <w:pPr>
              <w:pStyle w:val="rowtabella0"/>
              <w:rPr>
                <w:color w:val="002060"/>
              </w:rPr>
            </w:pPr>
            <w:r w:rsidRPr="00BE3F34">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EA841D" w14:textId="77777777" w:rsidR="00C529A4" w:rsidRPr="00BE3F34" w:rsidRDefault="00C529A4" w:rsidP="00E35C8D">
            <w:pPr>
              <w:pStyle w:val="rowtabella0"/>
              <w:rPr>
                <w:color w:val="002060"/>
              </w:rPr>
            </w:pPr>
            <w:r w:rsidRPr="00BE3F34">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DB13A4" w14:textId="77777777" w:rsidR="00C529A4" w:rsidRPr="00BE3F34" w:rsidRDefault="00C529A4" w:rsidP="00E35C8D">
            <w:pPr>
              <w:pStyle w:val="rowtabella0"/>
              <w:rPr>
                <w:color w:val="002060"/>
              </w:rPr>
            </w:pPr>
            <w:r w:rsidRPr="00BE3F34">
              <w:rPr>
                <w:color w:val="002060"/>
              </w:rPr>
              <w:t>VIA AMATO</w:t>
            </w:r>
          </w:p>
        </w:tc>
      </w:tr>
      <w:tr w:rsidR="00C529A4" w:rsidRPr="00BE3F34" w14:paraId="40636E33"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172596" w14:textId="77777777" w:rsidR="00C529A4" w:rsidRPr="00BE3F34" w:rsidRDefault="00C529A4" w:rsidP="00E35C8D">
            <w:pPr>
              <w:pStyle w:val="rowtabella0"/>
              <w:rPr>
                <w:color w:val="002060"/>
              </w:rPr>
            </w:pPr>
            <w:r w:rsidRPr="00BE3F34">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09A8C9" w14:textId="77777777" w:rsidR="00C529A4" w:rsidRPr="00BE3F34" w:rsidRDefault="00C529A4" w:rsidP="00E35C8D">
            <w:pPr>
              <w:pStyle w:val="rowtabella0"/>
              <w:rPr>
                <w:color w:val="002060"/>
              </w:rPr>
            </w:pPr>
            <w:r w:rsidRPr="00BE3F34">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9CF0D3"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CFA544" w14:textId="77777777" w:rsidR="00C529A4" w:rsidRPr="00BE3F34" w:rsidRDefault="00C529A4" w:rsidP="00E35C8D">
            <w:pPr>
              <w:pStyle w:val="rowtabella0"/>
              <w:rPr>
                <w:color w:val="002060"/>
              </w:rPr>
            </w:pPr>
            <w:r w:rsidRPr="00BE3F34">
              <w:rPr>
                <w:color w:val="002060"/>
              </w:rPr>
              <w:t>12/10/2024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042103" w14:textId="77777777" w:rsidR="00C529A4" w:rsidRPr="00BE3F34" w:rsidRDefault="00C529A4" w:rsidP="00E35C8D">
            <w:pPr>
              <w:pStyle w:val="rowtabella0"/>
              <w:rPr>
                <w:color w:val="002060"/>
              </w:rPr>
            </w:pPr>
            <w:r w:rsidRPr="00BE3F34">
              <w:rPr>
                <w:color w:val="002060"/>
              </w:rPr>
              <w:t xml:space="preserve">5453 </w:t>
            </w:r>
            <w:proofErr w:type="gramStart"/>
            <w:r w:rsidRPr="00BE3F34">
              <w:rPr>
                <w:color w:val="002060"/>
              </w:rPr>
              <w:t>C.SCOP.CIRCOLO</w:t>
            </w:r>
            <w:proofErr w:type="gramEnd"/>
            <w:r w:rsidRPr="00BE3F34">
              <w:rPr>
                <w:color w:val="002060"/>
              </w:rPr>
              <w:t xml:space="preserve"> 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731482" w14:textId="77777777" w:rsidR="00C529A4" w:rsidRPr="00BE3F34" w:rsidRDefault="00C529A4" w:rsidP="00E35C8D">
            <w:pPr>
              <w:pStyle w:val="rowtabella0"/>
              <w:rPr>
                <w:color w:val="002060"/>
              </w:rPr>
            </w:pPr>
            <w:r w:rsidRPr="00BE3F3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E67D58" w14:textId="77777777" w:rsidR="00C529A4" w:rsidRPr="00BE3F34" w:rsidRDefault="00C529A4" w:rsidP="00E35C8D">
            <w:pPr>
              <w:pStyle w:val="rowtabella0"/>
              <w:rPr>
                <w:color w:val="002060"/>
              </w:rPr>
            </w:pPr>
            <w:r w:rsidRPr="00BE3F34">
              <w:rPr>
                <w:color w:val="002060"/>
              </w:rPr>
              <w:t>VILLA TOMBARI</w:t>
            </w:r>
          </w:p>
        </w:tc>
      </w:tr>
      <w:tr w:rsidR="00C529A4" w:rsidRPr="00BE3F34" w14:paraId="10929595"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8778CA" w14:textId="77777777" w:rsidR="00C529A4" w:rsidRPr="00BE3F34" w:rsidRDefault="00C529A4" w:rsidP="00E35C8D">
            <w:pPr>
              <w:pStyle w:val="rowtabella0"/>
              <w:rPr>
                <w:color w:val="002060"/>
              </w:rPr>
            </w:pPr>
            <w:r w:rsidRPr="00BE3F34">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31A432" w14:textId="77777777" w:rsidR="00C529A4" w:rsidRPr="00BE3F34" w:rsidRDefault="00C529A4" w:rsidP="00E35C8D">
            <w:pPr>
              <w:pStyle w:val="rowtabella0"/>
              <w:rPr>
                <w:color w:val="002060"/>
              </w:rPr>
            </w:pPr>
            <w:r w:rsidRPr="00BE3F34">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74B83A"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CC6D67" w14:textId="77777777" w:rsidR="00C529A4" w:rsidRPr="00BE3F34" w:rsidRDefault="00C529A4" w:rsidP="00E35C8D">
            <w:pPr>
              <w:pStyle w:val="rowtabella0"/>
              <w:rPr>
                <w:color w:val="002060"/>
              </w:rPr>
            </w:pPr>
            <w:r w:rsidRPr="00BE3F34">
              <w:rPr>
                <w:color w:val="002060"/>
              </w:rPr>
              <w:t>13/10/2024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18DC436" w14:textId="77777777" w:rsidR="00C529A4" w:rsidRPr="00BE3F34" w:rsidRDefault="00C529A4" w:rsidP="00E35C8D">
            <w:pPr>
              <w:pStyle w:val="rowtabella0"/>
              <w:rPr>
                <w:color w:val="002060"/>
              </w:rPr>
            </w:pPr>
            <w:r w:rsidRPr="00BE3F34">
              <w:rPr>
                <w:color w:val="002060"/>
              </w:rPr>
              <w:t xml:space="preserve">5429 PAL.COM. </w:t>
            </w:r>
            <w:proofErr w:type="gramStart"/>
            <w:r w:rsidRPr="00BE3F34">
              <w:rPr>
                <w:color w:val="002060"/>
              </w:rPr>
              <w:t>S.MICHELE</w:t>
            </w:r>
            <w:proofErr w:type="gramEnd"/>
            <w:r w:rsidRPr="00BE3F34">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D2383" w14:textId="77777777" w:rsidR="00C529A4" w:rsidRPr="00BE3F34" w:rsidRDefault="00C529A4" w:rsidP="00E35C8D">
            <w:pPr>
              <w:pStyle w:val="rowtabella0"/>
              <w:rPr>
                <w:color w:val="002060"/>
              </w:rPr>
            </w:pPr>
            <w:r w:rsidRPr="00BE3F3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380E89" w14:textId="77777777" w:rsidR="00C529A4" w:rsidRPr="00BE3F34" w:rsidRDefault="00C529A4" w:rsidP="00E35C8D">
            <w:pPr>
              <w:pStyle w:val="rowtabella0"/>
              <w:rPr>
                <w:color w:val="002060"/>
              </w:rPr>
            </w:pPr>
            <w:r w:rsidRPr="00BE3F34">
              <w:rPr>
                <w:color w:val="002060"/>
              </w:rPr>
              <w:t>VIA LORETO</w:t>
            </w:r>
          </w:p>
        </w:tc>
      </w:tr>
      <w:tr w:rsidR="00C529A4" w:rsidRPr="00BE3F34" w14:paraId="7976ACA9"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81399D" w14:textId="77777777" w:rsidR="00C529A4" w:rsidRPr="00BE3F34" w:rsidRDefault="00C529A4" w:rsidP="00E35C8D">
            <w:pPr>
              <w:pStyle w:val="rowtabella0"/>
              <w:rPr>
                <w:color w:val="002060"/>
              </w:rPr>
            </w:pPr>
            <w:r w:rsidRPr="00BE3F34">
              <w:rPr>
                <w:color w:val="002060"/>
              </w:rPr>
              <w:t xml:space="preserve">ITALSERVICE C5 </w:t>
            </w:r>
            <w:proofErr w:type="gramStart"/>
            <w:r w:rsidRPr="00BE3F34">
              <w:rPr>
                <w:color w:val="002060"/>
              </w:rPr>
              <w:t>SQ.B</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8C16A0" w14:textId="77777777" w:rsidR="00C529A4" w:rsidRPr="00BE3F34" w:rsidRDefault="00C529A4" w:rsidP="00E35C8D">
            <w:pPr>
              <w:pStyle w:val="rowtabella0"/>
              <w:rPr>
                <w:color w:val="002060"/>
              </w:rPr>
            </w:pPr>
            <w:r w:rsidRPr="00BE3F34">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4CC2C1"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D83CA8" w14:textId="77777777" w:rsidR="00C529A4" w:rsidRPr="00BE3F34" w:rsidRDefault="00C529A4" w:rsidP="00E35C8D">
            <w:pPr>
              <w:pStyle w:val="rowtabella0"/>
              <w:rPr>
                <w:color w:val="002060"/>
              </w:rPr>
            </w:pPr>
            <w:r w:rsidRPr="00BE3F34">
              <w:rPr>
                <w:color w:val="002060"/>
              </w:rPr>
              <w:t>13/10/2024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9BCB01" w14:textId="77777777" w:rsidR="00C529A4" w:rsidRPr="00BE3F34" w:rsidRDefault="00C529A4" w:rsidP="00E35C8D">
            <w:pPr>
              <w:pStyle w:val="rowtabella0"/>
              <w:rPr>
                <w:color w:val="002060"/>
              </w:rPr>
            </w:pPr>
            <w:r w:rsidRPr="00BE3F34">
              <w:rPr>
                <w:color w:val="002060"/>
              </w:rPr>
              <w:t xml:space="preserve">5442 TENSOSTRUTTURA </w:t>
            </w:r>
            <w:proofErr w:type="gramStart"/>
            <w:r w:rsidRPr="00BE3F34">
              <w:rPr>
                <w:color w:val="002060"/>
              </w:rPr>
              <w:t>B.GO</w:t>
            </w:r>
            <w:proofErr w:type="gramEnd"/>
            <w:r w:rsidRPr="00BE3F34">
              <w:rPr>
                <w:color w:val="002060"/>
              </w:rPr>
              <w:t xml:space="preserve">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C7B444" w14:textId="77777777" w:rsidR="00C529A4" w:rsidRPr="00BE3F34" w:rsidRDefault="00C529A4" w:rsidP="00E35C8D">
            <w:pPr>
              <w:pStyle w:val="rowtabella0"/>
              <w:rPr>
                <w:color w:val="002060"/>
              </w:rPr>
            </w:pPr>
            <w:r w:rsidRPr="00BE3F34">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5B5271" w14:textId="77777777" w:rsidR="00C529A4" w:rsidRPr="00BE3F34" w:rsidRDefault="00C529A4" w:rsidP="00E35C8D">
            <w:pPr>
              <w:pStyle w:val="rowtabella0"/>
              <w:rPr>
                <w:color w:val="002060"/>
              </w:rPr>
            </w:pPr>
            <w:r w:rsidRPr="00BE3F34">
              <w:rPr>
                <w:color w:val="002060"/>
              </w:rPr>
              <w:t xml:space="preserve">STRADA DEL FOGLIA - </w:t>
            </w:r>
            <w:proofErr w:type="gramStart"/>
            <w:r w:rsidRPr="00BE3F34">
              <w:rPr>
                <w:color w:val="002060"/>
              </w:rPr>
              <w:t>B.GO</w:t>
            </w:r>
            <w:proofErr w:type="gramEnd"/>
            <w:r w:rsidRPr="00BE3F34">
              <w:rPr>
                <w:color w:val="002060"/>
              </w:rPr>
              <w:t xml:space="preserve"> S.MAR</w:t>
            </w:r>
          </w:p>
        </w:tc>
      </w:tr>
      <w:tr w:rsidR="00C529A4" w:rsidRPr="00BE3F34" w14:paraId="1E5E7C1B"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CADA16" w14:textId="77777777" w:rsidR="00C529A4" w:rsidRPr="00BE3F34" w:rsidRDefault="00C529A4" w:rsidP="00E35C8D">
            <w:pPr>
              <w:pStyle w:val="rowtabella0"/>
              <w:rPr>
                <w:color w:val="002060"/>
              </w:rPr>
            </w:pPr>
            <w:r w:rsidRPr="00BE3F34">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D6038" w14:textId="77777777" w:rsidR="00C529A4" w:rsidRPr="00BE3F34" w:rsidRDefault="00C529A4" w:rsidP="00E35C8D">
            <w:pPr>
              <w:pStyle w:val="rowtabella0"/>
              <w:rPr>
                <w:color w:val="002060"/>
              </w:rPr>
            </w:pPr>
            <w:r w:rsidRPr="00BE3F34">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014990"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701805" w14:textId="77777777" w:rsidR="00C529A4" w:rsidRPr="00BE3F34" w:rsidRDefault="00C529A4" w:rsidP="00E35C8D">
            <w:pPr>
              <w:pStyle w:val="rowtabella0"/>
              <w:rPr>
                <w:color w:val="002060"/>
              </w:rPr>
            </w:pPr>
            <w:r w:rsidRPr="00BE3F34">
              <w:rPr>
                <w:color w:val="002060"/>
              </w:rPr>
              <w:t>13/10/2024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563149" w14:textId="77777777" w:rsidR="00C529A4" w:rsidRPr="00BE3F34" w:rsidRDefault="00C529A4" w:rsidP="00E35C8D">
            <w:pPr>
              <w:pStyle w:val="rowtabella0"/>
              <w:rPr>
                <w:color w:val="002060"/>
              </w:rPr>
            </w:pPr>
            <w:r w:rsidRPr="00BE3F34">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DA392" w14:textId="77777777" w:rsidR="00C529A4" w:rsidRPr="00BE3F34" w:rsidRDefault="00C529A4" w:rsidP="00E35C8D">
            <w:pPr>
              <w:pStyle w:val="rowtabella0"/>
              <w:rPr>
                <w:color w:val="002060"/>
              </w:rPr>
            </w:pPr>
            <w:r w:rsidRPr="00BE3F34">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90129" w14:textId="77777777" w:rsidR="00C529A4" w:rsidRPr="00BE3F34" w:rsidRDefault="00C529A4" w:rsidP="00E35C8D">
            <w:pPr>
              <w:pStyle w:val="rowtabella0"/>
              <w:rPr>
                <w:color w:val="002060"/>
              </w:rPr>
            </w:pPr>
            <w:r w:rsidRPr="00BE3F34">
              <w:rPr>
                <w:color w:val="002060"/>
              </w:rPr>
              <w:t>VIA BRAMANTE</w:t>
            </w:r>
          </w:p>
        </w:tc>
      </w:tr>
    </w:tbl>
    <w:p w14:paraId="29CBD52D" w14:textId="77777777" w:rsidR="00C529A4" w:rsidRPr="00BE3F34" w:rsidRDefault="00C529A4" w:rsidP="00C529A4">
      <w:pPr>
        <w:pStyle w:val="breakline"/>
        <w:rPr>
          <w:rFonts w:eastAsiaTheme="minorEastAsia"/>
          <w:color w:val="002060"/>
        </w:rPr>
      </w:pPr>
    </w:p>
    <w:p w14:paraId="0BBDF020" w14:textId="77777777" w:rsidR="00C529A4" w:rsidRPr="00BE3F34" w:rsidRDefault="00C529A4" w:rsidP="00C529A4">
      <w:pPr>
        <w:pStyle w:val="breakline"/>
        <w:rPr>
          <w:color w:val="002060"/>
        </w:rPr>
      </w:pPr>
    </w:p>
    <w:p w14:paraId="10B1A7C3" w14:textId="77777777" w:rsidR="00C529A4" w:rsidRPr="00BE3F34" w:rsidRDefault="00C529A4" w:rsidP="00C529A4">
      <w:pPr>
        <w:pStyle w:val="breakline"/>
        <w:rPr>
          <w:color w:val="002060"/>
        </w:rPr>
      </w:pPr>
    </w:p>
    <w:p w14:paraId="0A7D96CB" w14:textId="77777777" w:rsidR="00C529A4" w:rsidRPr="00BE3F34" w:rsidRDefault="00C529A4" w:rsidP="00C529A4">
      <w:pPr>
        <w:pStyle w:val="sottotitolocampionato10"/>
        <w:rPr>
          <w:color w:val="002060"/>
        </w:rPr>
      </w:pPr>
      <w:r w:rsidRPr="00BE3F34">
        <w:rPr>
          <w:color w:val="002060"/>
        </w:rPr>
        <w:lastRenderedPageBreak/>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35"/>
        <w:gridCol w:w="385"/>
        <w:gridCol w:w="898"/>
        <w:gridCol w:w="1184"/>
        <w:gridCol w:w="1546"/>
        <w:gridCol w:w="1546"/>
      </w:tblGrid>
      <w:tr w:rsidR="00C529A4" w:rsidRPr="00BE3F34" w14:paraId="3E51FDC8"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EB102"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9433D"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8546C4"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88B3F"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02B2A6"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C5E14"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1DB98"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23005384"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81B7E5" w14:textId="77777777" w:rsidR="00C529A4" w:rsidRPr="00BE3F34" w:rsidRDefault="00C529A4" w:rsidP="00E35C8D">
            <w:pPr>
              <w:pStyle w:val="rowtabella0"/>
              <w:rPr>
                <w:color w:val="002060"/>
              </w:rPr>
            </w:pPr>
            <w:r w:rsidRPr="00BE3F34">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78CF05" w14:textId="77777777" w:rsidR="00C529A4" w:rsidRPr="00BE3F34" w:rsidRDefault="00C529A4" w:rsidP="00E35C8D">
            <w:pPr>
              <w:pStyle w:val="rowtabella0"/>
              <w:rPr>
                <w:color w:val="002060"/>
              </w:rPr>
            </w:pPr>
            <w:r w:rsidRPr="00BE3F34">
              <w:rPr>
                <w:color w:val="002060"/>
              </w:rPr>
              <w:t>AMICI DEL CENTROSOCIOSQ.C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AABD6"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F135A" w14:textId="77777777" w:rsidR="00C529A4" w:rsidRPr="00BE3F34" w:rsidRDefault="00C529A4" w:rsidP="00E35C8D">
            <w:pPr>
              <w:pStyle w:val="rowtabella0"/>
              <w:rPr>
                <w:color w:val="002060"/>
              </w:rPr>
            </w:pPr>
            <w:r w:rsidRPr="00BE3F34">
              <w:rPr>
                <w:color w:val="002060"/>
              </w:rPr>
              <w:t>12/10/2024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E618AC" w14:textId="77777777" w:rsidR="00C529A4" w:rsidRPr="00BE3F34" w:rsidRDefault="00C529A4" w:rsidP="00E35C8D">
            <w:pPr>
              <w:pStyle w:val="rowtabella0"/>
              <w:rPr>
                <w:color w:val="002060"/>
              </w:rPr>
            </w:pPr>
            <w:r w:rsidRPr="00BE3F34">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D4212" w14:textId="77777777" w:rsidR="00C529A4" w:rsidRPr="00BE3F34" w:rsidRDefault="00C529A4" w:rsidP="00E35C8D">
            <w:pPr>
              <w:pStyle w:val="rowtabella0"/>
              <w:rPr>
                <w:color w:val="002060"/>
              </w:rPr>
            </w:pPr>
            <w:r w:rsidRPr="00BE3F34">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C803D" w14:textId="77777777" w:rsidR="00C529A4" w:rsidRPr="00BE3F34" w:rsidRDefault="00C529A4" w:rsidP="00E35C8D">
            <w:pPr>
              <w:pStyle w:val="rowtabella0"/>
              <w:rPr>
                <w:color w:val="002060"/>
              </w:rPr>
            </w:pPr>
            <w:r w:rsidRPr="00BE3F34">
              <w:rPr>
                <w:color w:val="002060"/>
              </w:rPr>
              <w:t>STR.DEL BURELLO LOC.VAL NEVOLA</w:t>
            </w:r>
          </w:p>
        </w:tc>
      </w:tr>
      <w:tr w:rsidR="00C529A4" w:rsidRPr="00BE3F34" w14:paraId="2C1F7C64"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90C100" w14:textId="77777777" w:rsidR="00C529A4" w:rsidRPr="00BE3F34" w:rsidRDefault="00C529A4" w:rsidP="00E35C8D">
            <w:pPr>
              <w:pStyle w:val="rowtabella0"/>
              <w:rPr>
                <w:color w:val="002060"/>
              </w:rPr>
            </w:pPr>
            <w:r w:rsidRPr="00BE3F34">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48F2DD" w14:textId="77777777" w:rsidR="00C529A4" w:rsidRPr="00BE3F34" w:rsidRDefault="00C529A4" w:rsidP="00E35C8D">
            <w:pPr>
              <w:pStyle w:val="rowtabella0"/>
              <w:rPr>
                <w:color w:val="002060"/>
              </w:rPr>
            </w:pPr>
            <w:r w:rsidRPr="00BE3F34">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9A0EA1"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302A8D" w14:textId="77777777" w:rsidR="00C529A4" w:rsidRPr="00BE3F34" w:rsidRDefault="00C529A4" w:rsidP="00E35C8D">
            <w:pPr>
              <w:pStyle w:val="rowtabella0"/>
              <w:rPr>
                <w:color w:val="002060"/>
              </w:rPr>
            </w:pPr>
            <w:r w:rsidRPr="00BE3F34">
              <w:rPr>
                <w:color w:val="002060"/>
              </w:rPr>
              <w:t>13/10/2024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DD4AFF" w14:textId="77777777" w:rsidR="00C529A4" w:rsidRPr="00BE3F34" w:rsidRDefault="00C529A4" w:rsidP="00E35C8D">
            <w:pPr>
              <w:pStyle w:val="rowtabella0"/>
              <w:rPr>
                <w:color w:val="002060"/>
              </w:rPr>
            </w:pPr>
            <w:r w:rsidRPr="00BE3F34">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930881" w14:textId="77777777" w:rsidR="00C529A4" w:rsidRPr="00BE3F34" w:rsidRDefault="00C529A4" w:rsidP="00E35C8D">
            <w:pPr>
              <w:pStyle w:val="rowtabella0"/>
              <w:rPr>
                <w:color w:val="002060"/>
              </w:rPr>
            </w:pPr>
            <w:r w:rsidRPr="00BE3F3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BA1E0C" w14:textId="77777777" w:rsidR="00C529A4" w:rsidRPr="00BE3F34" w:rsidRDefault="00C529A4" w:rsidP="00E35C8D">
            <w:pPr>
              <w:pStyle w:val="rowtabella0"/>
              <w:rPr>
                <w:color w:val="002060"/>
              </w:rPr>
            </w:pPr>
            <w:r w:rsidRPr="00BE3F34">
              <w:rPr>
                <w:color w:val="002060"/>
              </w:rPr>
              <w:t>VIA MADRE TERESA DI CALCUTTA</w:t>
            </w:r>
          </w:p>
        </w:tc>
      </w:tr>
      <w:tr w:rsidR="00C529A4" w:rsidRPr="00BE3F34" w14:paraId="28FA4866"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F3CD7D" w14:textId="77777777" w:rsidR="00C529A4" w:rsidRPr="00BE3F34" w:rsidRDefault="00C529A4" w:rsidP="00E35C8D">
            <w:pPr>
              <w:pStyle w:val="rowtabella0"/>
              <w:rPr>
                <w:color w:val="002060"/>
              </w:rPr>
            </w:pPr>
            <w:r w:rsidRPr="00BE3F34">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1F00FC" w14:textId="77777777" w:rsidR="00C529A4" w:rsidRPr="00BE3F34" w:rsidRDefault="00C529A4" w:rsidP="00E35C8D">
            <w:pPr>
              <w:pStyle w:val="rowtabella0"/>
              <w:rPr>
                <w:color w:val="002060"/>
              </w:rPr>
            </w:pPr>
            <w:r w:rsidRPr="00BE3F34">
              <w:rPr>
                <w:color w:val="002060"/>
              </w:rPr>
              <w:t xml:space="preserve">AUDAX 1970 </w:t>
            </w:r>
            <w:proofErr w:type="gramStart"/>
            <w:r w:rsidRPr="00BE3F34">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75B5D1"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CCC68D" w14:textId="77777777" w:rsidR="00C529A4" w:rsidRPr="00BE3F34" w:rsidRDefault="00C529A4" w:rsidP="00E35C8D">
            <w:pPr>
              <w:pStyle w:val="rowtabella0"/>
              <w:rPr>
                <w:color w:val="002060"/>
              </w:rPr>
            </w:pPr>
            <w:r w:rsidRPr="00BE3F34">
              <w:rPr>
                <w:color w:val="002060"/>
              </w:rPr>
              <w:t>13/10/2024 12:00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E9EED4" w14:textId="77777777" w:rsidR="00C529A4" w:rsidRPr="00BE3F34" w:rsidRDefault="00C529A4" w:rsidP="00E35C8D">
            <w:pPr>
              <w:pStyle w:val="rowtabella0"/>
              <w:rPr>
                <w:color w:val="002060"/>
              </w:rPr>
            </w:pPr>
            <w:r w:rsidRPr="00BE3F34">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7C3288" w14:textId="77777777" w:rsidR="00C529A4" w:rsidRPr="00BE3F34" w:rsidRDefault="00C529A4" w:rsidP="00E35C8D">
            <w:pPr>
              <w:pStyle w:val="rowtabella0"/>
              <w:rPr>
                <w:color w:val="002060"/>
              </w:rPr>
            </w:pPr>
            <w:r w:rsidRPr="00BE3F34">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AB3418" w14:textId="77777777" w:rsidR="00C529A4" w:rsidRPr="00BE3F34" w:rsidRDefault="00C529A4" w:rsidP="00E35C8D">
            <w:pPr>
              <w:pStyle w:val="rowtabella0"/>
              <w:rPr>
                <w:color w:val="002060"/>
              </w:rPr>
            </w:pPr>
            <w:r w:rsidRPr="00BE3F34">
              <w:rPr>
                <w:color w:val="002060"/>
              </w:rPr>
              <w:t>VIA VERDI</w:t>
            </w:r>
          </w:p>
        </w:tc>
      </w:tr>
      <w:tr w:rsidR="00C529A4" w:rsidRPr="00BE3F34" w14:paraId="58A53491"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B83611" w14:textId="77777777" w:rsidR="00C529A4" w:rsidRPr="00BE3F34" w:rsidRDefault="00C529A4" w:rsidP="00E35C8D">
            <w:pPr>
              <w:pStyle w:val="rowtabella0"/>
              <w:rPr>
                <w:color w:val="002060"/>
              </w:rPr>
            </w:pPr>
            <w:r w:rsidRPr="00BE3F34">
              <w:rPr>
                <w:color w:val="002060"/>
              </w:rPr>
              <w:t xml:space="preserve">ITALSERVICE C5 </w:t>
            </w:r>
            <w:proofErr w:type="spellStart"/>
            <w:r w:rsidRPr="00BE3F34">
              <w:rPr>
                <w:color w:val="002060"/>
              </w:rPr>
              <w:t>sq.C</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FEE8D1" w14:textId="77777777" w:rsidR="00C529A4" w:rsidRPr="00BE3F34" w:rsidRDefault="00C529A4" w:rsidP="00E35C8D">
            <w:pPr>
              <w:pStyle w:val="rowtabella0"/>
              <w:rPr>
                <w:color w:val="002060"/>
              </w:rPr>
            </w:pPr>
            <w:r w:rsidRPr="00BE3F34">
              <w:rPr>
                <w:color w:val="002060"/>
              </w:rPr>
              <w:t xml:space="preserve">CALCIO A 5 CORINALDO </w:t>
            </w:r>
            <w:proofErr w:type="gramStart"/>
            <w:r w:rsidRPr="00BE3F34">
              <w:rPr>
                <w:color w:val="002060"/>
              </w:rP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366E12"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2981B4" w14:textId="77777777" w:rsidR="00C529A4" w:rsidRPr="00BE3F34" w:rsidRDefault="00C529A4" w:rsidP="00E35C8D">
            <w:pPr>
              <w:pStyle w:val="rowtabella0"/>
              <w:rPr>
                <w:color w:val="002060"/>
              </w:rPr>
            </w:pPr>
            <w:r w:rsidRPr="00BE3F34">
              <w:rPr>
                <w:color w:val="002060"/>
              </w:rPr>
              <w:t>13/10/2024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61B613" w14:textId="77777777" w:rsidR="00C529A4" w:rsidRPr="00BE3F34" w:rsidRDefault="00C529A4" w:rsidP="00E35C8D">
            <w:pPr>
              <w:pStyle w:val="rowtabella0"/>
              <w:rPr>
                <w:color w:val="002060"/>
              </w:rPr>
            </w:pPr>
            <w:r w:rsidRPr="00BE3F34">
              <w:rPr>
                <w:color w:val="002060"/>
              </w:rPr>
              <w:t xml:space="preserve">5454 </w:t>
            </w:r>
            <w:proofErr w:type="gramStart"/>
            <w:r w:rsidRPr="00BE3F34">
              <w:rPr>
                <w:color w:val="002060"/>
              </w:rPr>
              <w:t>C.COPERTO</w:t>
            </w:r>
            <w:proofErr w:type="gramEnd"/>
            <w:r w:rsidRPr="00BE3F34">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92CF05" w14:textId="77777777" w:rsidR="00C529A4" w:rsidRPr="00BE3F34" w:rsidRDefault="00C529A4" w:rsidP="00E35C8D">
            <w:pPr>
              <w:pStyle w:val="rowtabella0"/>
              <w:rPr>
                <w:color w:val="002060"/>
              </w:rPr>
            </w:pPr>
            <w:r w:rsidRPr="00BE3F3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1CBDAC" w14:textId="77777777" w:rsidR="00C529A4" w:rsidRPr="00BE3F34" w:rsidRDefault="00C529A4" w:rsidP="00E35C8D">
            <w:pPr>
              <w:pStyle w:val="rowtabella0"/>
              <w:rPr>
                <w:color w:val="002060"/>
              </w:rPr>
            </w:pPr>
            <w:r w:rsidRPr="00BE3F34">
              <w:rPr>
                <w:color w:val="002060"/>
              </w:rPr>
              <w:t>VIA VILLA TOMBARI</w:t>
            </w:r>
          </w:p>
        </w:tc>
      </w:tr>
      <w:tr w:rsidR="00C529A4" w:rsidRPr="00BE3F34" w14:paraId="4A65D516"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DE8AA6" w14:textId="77777777" w:rsidR="00C529A4" w:rsidRPr="00BE3F34" w:rsidRDefault="00C529A4" w:rsidP="00E35C8D">
            <w:pPr>
              <w:pStyle w:val="rowtabella0"/>
              <w:rPr>
                <w:color w:val="002060"/>
              </w:rPr>
            </w:pPr>
            <w:r w:rsidRPr="00BE3F34">
              <w:rPr>
                <w:color w:val="002060"/>
              </w:rPr>
              <w:t>FABRIANO CERRETO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79D253" w14:textId="77777777" w:rsidR="00C529A4" w:rsidRPr="00BE3F34" w:rsidRDefault="00C529A4" w:rsidP="00E35C8D">
            <w:pPr>
              <w:pStyle w:val="rowtabella0"/>
              <w:rPr>
                <w:color w:val="002060"/>
              </w:rPr>
            </w:pPr>
            <w:r w:rsidRPr="00BE3F34">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6BA0D"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C8752" w14:textId="77777777" w:rsidR="00C529A4" w:rsidRPr="00BE3F34" w:rsidRDefault="00C529A4" w:rsidP="00E35C8D">
            <w:pPr>
              <w:pStyle w:val="rowtabella0"/>
              <w:rPr>
                <w:color w:val="002060"/>
              </w:rPr>
            </w:pPr>
            <w:r w:rsidRPr="00BE3F34">
              <w:rPr>
                <w:color w:val="002060"/>
              </w:rPr>
              <w:t>14/10/2024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045B4" w14:textId="77777777" w:rsidR="00C529A4" w:rsidRPr="00BE3F34" w:rsidRDefault="00C529A4" w:rsidP="00E35C8D">
            <w:pPr>
              <w:pStyle w:val="rowtabella0"/>
              <w:rPr>
                <w:color w:val="002060"/>
              </w:rPr>
            </w:pPr>
            <w:r w:rsidRPr="00BE3F34">
              <w:rPr>
                <w:color w:val="002060"/>
              </w:rPr>
              <w:t>5093 CAMPO SCOPERTO NUOVO ANTISTADI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7F0068" w14:textId="77777777" w:rsidR="00C529A4" w:rsidRPr="00BE3F34" w:rsidRDefault="00C529A4" w:rsidP="00E35C8D">
            <w:pPr>
              <w:pStyle w:val="rowtabella0"/>
              <w:rPr>
                <w:color w:val="002060"/>
              </w:rPr>
            </w:pPr>
            <w:r w:rsidRPr="00BE3F34">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3F4C7A" w14:textId="77777777" w:rsidR="00C529A4" w:rsidRPr="00BE3F34" w:rsidRDefault="00C529A4" w:rsidP="00E35C8D">
            <w:pPr>
              <w:pStyle w:val="rowtabella0"/>
              <w:rPr>
                <w:color w:val="002060"/>
              </w:rPr>
            </w:pPr>
            <w:r w:rsidRPr="00BE3F34">
              <w:rPr>
                <w:color w:val="002060"/>
              </w:rPr>
              <w:t>VIA BRUNO BUOZZI</w:t>
            </w:r>
          </w:p>
        </w:tc>
      </w:tr>
    </w:tbl>
    <w:p w14:paraId="3FAC94FE" w14:textId="77777777" w:rsidR="00C529A4" w:rsidRPr="00BE3F34" w:rsidRDefault="00C529A4" w:rsidP="00C529A4">
      <w:pPr>
        <w:pStyle w:val="breakline"/>
        <w:rPr>
          <w:rFonts w:eastAsiaTheme="minorEastAsia"/>
          <w:color w:val="002060"/>
        </w:rPr>
      </w:pPr>
    </w:p>
    <w:p w14:paraId="5ADCB29B" w14:textId="77777777" w:rsidR="00C529A4" w:rsidRPr="00BE3F34" w:rsidRDefault="00C529A4" w:rsidP="00C529A4">
      <w:pPr>
        <w:pStyle w:val="breakline"/>
        <w:rPr>
          <w:color w:val="002060"/>
        </w:rPr>
      </w:pPr>
    </w:p>
    <w:p w14:paraId="5FBCD872" w14:textId="77777777" w:rsidR="00C529A4" w:rsidRPr="00BE3F34" w:rsidRDefault="00C529A4" w:rsidP="00C529A4">
      <w:pPr>
        <w:pStyle w:val="breakline"/>
        <w:rPr>
          <w:color w:val="002060"/>
        </w:rPr>
      </w:pPr>
    </w:p>
    <w:p w14:paraId="6AC87C15" w14:textId="77777777" w:rsidR="00C529A4" w:rsidRPr="00BE3F34" w:rsidRDefault="00C529A4" w:rsidP="00C529A4">
      <w:pPr>
        <w:pStyle w:val="sottotitolocampionato10"/>
        <w:rPr>
          <w:color w:val="002060"/>
        </w:rPr>
      </w:pPr>
      <w:r w:rsidRPr="00BE3F34">
        <w:rPr>
          <w:color w:val="002060"/>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4"/>
        <w:gridCol w:w="385"/>
        <w:gridCol w:w="898"/>
        <w:gridCol w:w="1175"/>
        <w:gridCol w:w="1553"/>
        <w:gridCol w:w="1570"/>
      </w:tblGrid>
      <w:tr w:rsidR="00C529A4" w:rsidRPr="00BE3F34" w14:paraId="66AD1819"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D1656"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E9984"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4203D"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5A258"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1F02C"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79889"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37D5D"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7C3FB9DC"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826395" w14:textId="77777777" w:rsidR="00C529A4" w:rsidRPr="00BE3F34" w:rsidRDefault="00C529A4" w:rsidP="00E35C8D">
            <w:pPr>
              <w:pStyle w:val="rowtabella0"/>
              <w:rPr>
                <w:color w:val="002060"/>
              </w:rPr>
            </w:pPr>
            <w:r w:rsidRPr="00BE3F34">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30AAB" w14:textId="77777777" w:rsidR="00C529A4" w:rsidRPr="00BE3F34" w:rsidRDefault="00C529A4" w:rsidP="00E35C8D">
            <w:pPr>
              <w:pStyle w:val="rowtabella0"/>
              <w:rPr>
                <w:color w:val="002060"/>
              </w:rPr>
            </w:pPr>
            <w:r w:rsidRPr="00BE3F34">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2D1D28"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47BF9" w14:textId="77777777" w:rsidR="00C529A4" w:rsidRPr="00BE3F34" w:rsidRDefault="00C529A4" w:rsidP="00E35C8D">
            <w:pPr>
              <w:pStyle w:val="rowtabella0"/>
              <w:rPr>
                <w:color w:val="002060"/>
              </w:rPr>
            </w:pPr>
            <w:r w:rsidRPr="00BE3F34">
              <w:rPr>
                <w:color w:val="002060"/>
              </w:rPr>
              <w:t>12/10/2024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D4BD47" w14:textId="77777777" w:rsidR="00C529A4" w:rsidRPr="00BE3F34" w:rsidRDefault="00C529A4" w:rsidP="00E35C8D">
            <w:pPr>
              <w:pStyle w:val="rowtabella0"/>
              <w:rPr>
                <w:color w:val="002060"/>
              </w:rPr>
            </w:pPr>
            <w:r w:rsidRPr="00BE3F34">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DFAA5" w14:textId="77777777" w:rsidR="00C529A4" w:rsidRPr="00BE3F34" w:rsidRDefault="00C529A4" w:rsidP="00E35C8D">
            <w:pPr>
              <w:pStyle w:val="rowtabella0"/>
              <w:rPr>
                <w:color w:val="002060"/>
              </w:rPr>
            </w:pPr>
            <w:r w:rsidRPr="00BE3F34">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59271" w14:textId="77777777" w:rsidR="00C529A4" w:rsidRPr="00BE3F34" w:rsidRDefault="00C529A4" w:rsidP="00E35C8D">
            <w:pPr>
              <w:pStyle w:val="rowtabella0"/>
              <w:rPr>
                <w:color w:val="002060"/>
              </w:rPr>
            </w:pPr>
            <w:r w:rsidRPr="00BE3F34">
              <w:rPr>
                <w:color w:val="002060"/>
              </w:rPr>
              <w:t xml:space="preserve">LOC.MONTEROCCO VIA </w:t>
            </w:r>
            <w:proofErr w:type="gramStart"/>
            <w:r w:rsidRPr="00BE3F34">
              <w:rPr>
                <w:color w:val="002060"/>
              </w:rPr>
              <w:t>A.MANCINI</w:t>
            </w:r>
            <w:proofErr w:type="gramEnd"/>
          </w:p>
        </w:tc>
      </w:tr>
      <w:tr w:rsidR="00C529A4" w:rsidRPr="00BE3F34" w14:paraId="1D70A415"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CA31B2" w14:textId="77777777" w:rsidR="00C529A4" w:rsidRPr="00BE3F34" w:rsidRDefault="00C529A4" w:rsidP="00E35C8D">
            <w:pPr>
              <w:pStyle w:val="rowtabella0"/>
              <w:rPr>
                <w:color w:val="002060"/>
              </w:rPr>
            </w:pPr>
            <w:r w:rsidRPr="00BE3F34">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E14E68" w14:textId="77777777" w:rsidR="00C529A4" w:rsidRPr="00BE3F34" w:rsidRDefault="00C529A4" w:rsidP="00E35C8D">
            <w:pPr>
              <w:pStyle w:val="rowtabella0"/>
              <w:rPr>
                <w:color w:val="002060"/>
              </w:rPr>
            </w:pPr>
            <w:r w:rsidRPr="00BE3F34">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89D654"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F039BE" w14:textId="77777777" w:rsidR="00C529A4" w:rsidRPr="00BE3F34" w:rsidRDefault="00C529A4" w:rsidP="00E35C8D">
            <w:pPr>
              <w:pStyle w:val="rowtabella0"/>
              <w:rPr>
                <w:color w:val="002060"/>
              </w:rPr>
            </w:pPr>
            <w:r w:rsidRPr="00BE3F34">
              <w:rPr>
                <w:color w:val="002060"/>
              </w:rPr>
              <w:t>12/10/2024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E41714" w14:textId="77777777" w:rsidR="00C529A4" w:rsidRPr="00BE3F34" w:rsidRDefault="00C529A4" w:rsidP="00E35C8D">
            <w:pPr>
              <w:pStyle w:val="rowtabella0"/>
              <w:rPr>
                <w:color w:val="002060"/>
              </w:rPr>
            </w:pPr>
            <w:r w:rsidRPr="00BE3F34">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5600B4" w14:textId="77777777" w:rsidR="00C529A4" w:rsidRPr="00BE3F34" w:rsidRDefault="00C529A4" w:rsidP="00E35C8D">
            <w:pPr>
              <w:pStyle w:val="rowtabella0"/>
              <w:rPr>
                <w:color w:val="002060"/>
              </w:rPr>
            </w:pPr>
            <w:r w:rsidRPr="00BE3F3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65DA33" w14:textId="77777777" w:rsidR="00C529A4" w:rsidRPr="00BE3F34" w:rsidRDefault="00C529A4" w:rsidP="00E35C8D">
            <w:pPr>
              <w:pStyle w:val="rowtabella0"/>
              <w:rPr>
                <w:color w:val="002060"/>
              </w:rPr>
            </w:pPr>
            <w:r w:rsidRPr="00BE3F34">
              <w:rPr>
                <w:color w:val="002060"/>
              </w:rPr>
              <w:t>VIA DELLA REPUBBLICA</w:t>
            </w:r>
          </w:p>
        </w:tc>
      </w:tr>
      <w:tr w:rsidR="00C529A4" w:rsidRPr="00BE3F34" w14:paraId="1DE3C8B3"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5536D09" w14:textId="77777777" w:rsidR="00C529A4" w:rsidRPr="00BE3F34" w:rsidRDefault="00C529A4" w:rsidP="00E35C8D">
            <w:pPr>
              <w:pStyle w:val="rowtabella0"/>
              <w:rPr>
                <w:color w:val="002060"/>
              </w:rPr>
            </w:pPr>
            <w:r w:rsidRPr="00BE3F34">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8A969B" w14:textId="77777777" w:rsidR="00C529A4" w:rsidRPr="00BE3F34" w:rsidRDefault="00C529A4" w:rsidP="00E35C8D">
            <w:pPr>
              <w:pStyle w:val="rowtabella0"/>
              <w:rPr>
                <w:color w:val="002060"/>
              </w:rPr>
            </w:pPr>
            <w:r w:rsidRPr="00BE3F34">
              <w:rPr>
                <w:color w:val="002060"/>
              </w:rPr>
              <w:t>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C0BC2F"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0024ED" w14:textId="77777777" w:rsidR="00C529A4" w:rsidRPr="00BE3F34" w:rsidRDefault="00C529A4" w:rsidP="00E35C8D">
            <w:pPr>
              <w:pStyle w:val="rowtabella0"/>
              <w:rPr>
                <w:color w:val="002060"/>
              </w:rPr>
            </w:pPr>
            <w:r w:rsidRPr="00BE3F34">
              <w:rPr>
                <w:color w:val="002060"/>
              </w:rPr>
              <w:t>12/10/2024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95675F" w14:textId="77777777" w:rsidR="00C529A4" w:rsidRPr="00BE3F34" w:rsidRDefault="00C529A4" w:rsidP="00E35C8D">
            <w:pPr>
              <w:pStyle w:val="rowtabella0"/>
              <w:rPr>
                <w:color w:val="002060"/>
              </w:rPr>
            </w:pPr>
            <w:r w:rsidRPr="00BE3F34">
              <w:rPr>
                <w:color w:val="002060"/>
              </w:rPr>
              <w:t xml:space="preserve">5623 PALESTRA </w:t>
            </w:r>
            <w:proofErr w:type="gramStart"/>
            <w:r w:rsidRPr="00BE3F34">
              <w:rPr>
                <w:color w:val="002060"/>
              </w:rPr>
              <w:t>SC.MEDIA</w:t>
            </w:r>
            <w:proofErr w:type="gramEnd"/>
            <w:r w:rsidRPr="00BE3F34">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AB8818" w14:textId="77777777" w:rsidR="00C529A4" w:rsidRPr="00BE3F34" w:rsidRDefault="00C529A4" w:rsidP="00E35C8D">
            <w:pPr>
              <w:pStyle w:val="rowtabella0"/>
              <w:rPr>
                <w:color w:val="002060"/>
              </w:rPr>
            </w:pPr>
            <w:r w:rsidRPr="00BE3F3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90DFBB" w14:textId="77777777" w:rsidR="00C529A4" w:rsidRPr="00BE3F34" w:rsidRDefault="00C529A4" w:rsidP="00E35C8D">
            <w:pPr>
              <w:pStyle w:val="rowtabella0"/>
              <w:rPr>
                <w:color w:val="002060"/>
              </w:rPr>
            </w:pPr>
            <w:r w:rsidRPr="00BE3F34">
              <w:rPr>
                <w:color w:val="002060"/>
              </w:rPr>
              <w:t>VIA PIRANDELLO</w:t>
            </w:r>
          </w:p>
        </w:tc>
      </w:tr>
      <w:tr w:rsidR="00C529A4" w:rsidRPr="00BE3F34" w14:paraId="35F8DD84"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97449B" w14:textId="77777777" w:rsidR="00C529A4" w:rsidRPr="00BE3F34" w:rsidRDefault="00C529A4" w:rsidP="00E35C8D">
            <w:pPr>
              <w:pStyle w:val="rowtabella0"/>
              <w:rPr>
                <w:color w:val="002060"/>
              </w:rPr>
            </w:pPr>
            <w:r w:rsidRPr="00BE3F34">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2FD663" w14:textId="77777777" w:rsidR="00C529A4" w:rsidRPr="00BE3F34" w:rsidRDefault="00C529A4" w:rsidP="00E35C8D">
            <w:pPr>
              <w:pStyle w:val="rowtabella0"/>
              <w:rPr>
                <w:color w:val="002060"/>
              </w:rPr>
            </w:pPr>
            <w:r w:rsidRPr="00BE3F34">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4052E8"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B957F1" w14:textId="77777777" w:rsidR="00C529A4" w:rsidRPr="00BE3F34" w:rsidRDefault="00C529A4" w:rsidP="00E35C8D">
            <w:pPr>
              <w:pStyle w:val="rowtabella0"/>
              <w:rPr>
                <w:color w:val="002060"/>
              </w:rPr>
            </w:pPr>
            <w:r w:rsidRPr="00BE3F34">
              <w:rPr>
                <w:color w:val="002060"/>
              </w:rPr>
              <w:t>13/10/2024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6F5ADE" w14:textId="77777777" w:rsidR="00C529A4" w:rsidRPr="00BE3F34" w:rsidRDefault="00C529A4" w:rsidP="00E35C8D">
            <w:pPr>
              <w:pStyle w:val="rowtabella0"/>
              <w:rPr>
                <w:color w:val="002060"/>
              </w:rPr>
            </w:pPr>
            <w:r w:rsidRPr="00BE3F34">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FDD7D6" w14:textId="77777777" w:rsidR="00C529A4" w:rsidRPr="00BE3F34" w:rsidRDefault="00C529A4" w:rsidP="00E35C8D">
            <w:pPr>
              <w:pStyle w:val="rowtabella0"/>
              <w:rPr>
                <w:color w:val="002060"/>
              </w:rPr>
            </w:pPr>
            <w:r w:rsidRPr="00BE3F3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4DDBE0" w14:textId="77777777" w:rsidR="00C529A4" w:rsidRPr="00BE3F34" w:rsidRDefault="00C529A4" w:rsidP="00E35C8D">
            <w:pPr>
              <w:pStyle w:val="rowtabella0"/>
              <w:rPr>
                <w:color w:val="002060"/>
              </w:rPr>
            </w:pPr>
            <w:r w:rsidRPr="00BE3F34">
              <w:rPr>
                <w:color w:val="002060"/>
              </w:rPr>
              <w:t>VIA SAN SERGIO FZ. GROTTACCIA</w:t>
            </w:r>
          </w:p>
        </w:tc>
      </w:tr>
      <w:tr w:rsidR="00C529A4" w:rsidRPr="00BE3F34" w14:paraId="1428267D"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56F330" w14:textId="77777777" w:rsidR="00C529A4" w:rsidRPr="00BE3F34" w:rsidRDefault="00C529A4" w:rsidP="00E35C8D">
            <w:pPr>
              <w:pStyle w:val="rowtabella0"/>
              <w:rPr>
                <w:color w:val="002060"/>
              </w:rPr>
            </w:pPr>
            <w:r w:rsidRPr="00BE3F34">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C30EF" w14:textId="77777777" w:rsidR="00C529A4" w:rsidRPr="00BE3F34" w:rsidRDefault="00C529A4" w:rsidP="00E35C8D">
            <w:pPr>
              <w:pStyle w:val="rowtabella0"/>
              <w:rPr>
                <w:color w:val="002060"/>
              </w:rPr>
            </w:pPr>
            <w:r w:rsidRPr="00BE3F34">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E1904"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28045" w14:textId="77777777" w:rsidR="00C529A4" w:rsidRPr="00BE3F34" w:rsidRDefault="00C529A4" w:rsidP="00E35C8D">
            <w:pPr>
              <w:pStyle w:val="rowtabella0"/>
              <w:rPr>
                <w:color w:val="002060"/>
              </w:rPr>
            </w:pPr>
            <w:r w:rsidRPr="00BE3F34">
              <w:rPr>
                <w:color w:val="002060"/>
              </w:rPr>
              <w:t>13/10/2024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FE4C1" w14:textId="77777777" w:rsidR="00C529A4" w:rsidRPr="00BE3F34" w:rsidRDefault="00C529A4" w:rsidP="00E35C8D">
            <w:pPr>
              <w:pStyle w:val="rowtabella0"/>
              <w:rPr>
                <w:color w:val="002060"/>
              </w:rPr>
            </w:pPr>
            <w:r w:rsidRPr="00BE3F34">
              <w:rPr>
                <w:color w:val="002060"/>
              </w:rPr>
              <w:t>5657 CAMPO COPERTO CENTRO SPORTLAND</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7AC88" w14:textId="77777777" w:rsidR="00C529A4" w:rsidRPr="00BE3F34" w:rsidRDefault="00C529A4" w:rsidP="00E35C8D">
            <w:pPr>
              <w:pStyle w:val="rowtabella0"/>
              <w:rPr>
                <w:color w:val="002060"/>
              </w:rPr>
            </w:pPr>
            <w:r w:rsidRPr="00BE3F34">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A2D73E" w14:textId="77777777" w:rsidR="00C529A4" w:rsidRPr="00BE3F34" w:rsidRDefault="00C529A4" w:rsidP="00E35C8D">
            <w:pPr>
              <w:pStyle w:val="rowtabella0"/>
              <w:rPr>
                <w:color w:val="002060"/>
              </w:rPr>
            </w:pPr>
            <w:r w:rsidRPr="00BE3F34">
              <w:rPr>
                <w:color w:val="002060"/>
              </w:rPr>
              <w:t>TRAVERSA VIALE DE GASPERI</w:t>
            </w:r>
          </w:p>
        </w:tc>
      </w:tr>
    </w:tbl>
    <w:p w14:paraId="63594F64" w14:textId="77777777" w:rsidR="00C529A4" w:rsidRPr="00980F44" w:rsidRDefault="00C529A4" w:rsidP="00C529A4">
      <w:pPr>
        <w:pStyle w:val="breakline"/>
        <w:rPr>
          <w:rFonts w:eastAsiaTheme="minorEastAsia"/>
          <w:color w:val="002060"/>
        </w:rPr>
      </w:pPr>
    </w:p>
    <w:p w14:paraId="7447A231" w14:textId="77777777" w:rsidR="00C529A4" w:rsidRDefault="00C529A4" w:rsidP="00C529A4">
      <w:pPr>
        <w:pStyle w:val="breakline"/>
        <w:rPr>
          <w:color w:val="002060"/>
        </w:rPr>
      </w:pPr>
    </w:p>
    <w:p w14:paraId="7B261D18" w14:textId="77777777" w:rsidR="00C529A4" w:rsidRPr="00BE3F34" w:rsidRDefault="00C529A4" w:rsidP="00C529A4">
      <w:pPr>
        <w:pStyle w:val="titolocampionato0"/>
        <w:shd w:val="clear" w:color="auto" w:fill="CCCCCC"/>
        <w:spacing w:before="80" w:after="40"/>
        <w:rPr>
          <w:color w:val="002060"/>
        </w:rPr>
      </w:pPr>
      <w:r w:rsidRPr="00BE3F34">
        <w:rPr>
          <w:color w:val="002060"/>
        </w:rPr>
        <w:t>COPPA ITALIA CALCIO A 5</w:t>
      </w:r>
    </w:p>
    <w:p w14:paraId="19186A9D" w14:textId="77777777" w:rsidR="0074785A" w:rsidRPr="00D7273F" w:rsidRDefault="0074785A" w:rsidP="0074785A">
      <w:pPr>
        <w:pStyle w:val="titoloprinc0"/>
        <w:rPr>
          <w:color w:val="002060"/>
        </w:rPr>
      </w:pPr>
      <w:r w:rsidRPr="00D7273F">
        <w:rPr>
          <w:color w:val="002060"/>
        </w:rPr>
        <w:t>ANAGRAFICA/INDIRIZZARIO/VARIAZIONI CALENDARIO</w:t>
      </w:r>
    </w:p>
    <w:p w14:paraId="28C85380" w14:textId="77777777" w:rsidR="0074785A" w:rsidRDefault="0074785A" w:rsidP="0074785A">
      <w:pPr>
        <w:pStyle w:val="titoloprinc0"/>
        <w:jc w:val="both"/>
        <w:rPr>
          <w:b w:val="0"/>
          <w:bCs w:val="0"/>
          <w:color w:val="002060"/>
          <w:sz w:val="22"/>
          <w:szCs w:val="22"/>
        </w:rPr>
      </w:pPr>
    </w:p>
    <w:p w14:paraId="28382AB2" w14:textId="41071FC8" w:rsidR="0074785A" w:rsidRDefault="0074785A" w:rsidP="0074785A">
      <w:pPr>
        <w:pStyle w:val="titoloprinc0"/>
        <w:jc w:val="both"/>
        <w:rPr>
          <w:b w:val="0"/>
          <w:bCs w:val="0"/>
          <w:color w:val="002060"/>
          <w:sz w:val="22"/>
          <w:szCs w:val="22"/>
        </w:rPr>
      </w:pPr>
      <w:r w:rsidRPr="00D7273F">
        <w:rPr>
          <w:b w:val="0"/>
          <w:bCs w:val="0"/>
          <w:color w:val="002060"/>
          <w:sz w:val="22"/>
          <w:szCs w:val="22"/>
        </w:rPr>
        <w:t>La Società</w:t>
      </w:r>
      <w:r>
        <w:rPr>
          <w:b w:val="0"/>
          <w:bCs w:val="0"/>
          <w:color w:val="002060"/>
          <w:sz w:val="22"/>
          <w:szCs w:val="22"/>
        </w:rPr>
        <w:t xml:space="preserve"> </w:t>
      </w:r>
      <w:r w:rsidRPr="0074785A">
        <w:rPr>
          <w:color w:val="002060"/>
          <w:sz w:val="22"/>
          <w:szCs w:val="22"/>
        </w:rPr>
        <w:t>CSI STELLA A.S.D.</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 xml:space="preserve">LUNEDI’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21</w:t>
      </w:r>
      <w:r>
        <w:rPr>
          <w:color w:val="002060"/>
          <w:sz w:val="22"/>
          <w:szCs w:val="22"/>
        </w:rPr>
        <w:t>:30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34C04DF6" w14:textId="77777777" w:rsidR="0074785A" w:rsidRDefault="0074785A" w:rsidP="0074785A">
      <w:pPr>
        <w:pStyle w:val="titoloprinc0"/>
        <w:jc w:val="both"/>
        <w:rPr>
          <w:b w:val="0"/>
          <w:bCs w:val="0"/>
          <w:color w:val="002060"/>
          <w:sz w:val="22"/>
          <w:szCs w:val="22"/>
        </w:rPr>
      </w:pPr>
    </w:p>
    <w:p w14:paraId="09713EE6" w14:textId="77777777" w:rsidR="005901EC" w:rsidRPr="00980F44" w:rsidRDefault="005901EC" w:rsidP="005901EC">
      <w:pPr>
        <w:pStyle w:val="titoloprinc0"/>
        <w:rPr>
          <w:color w:val="002060"/>
        </w:rPr>
      </w:pPr>
      <w:r w:rsidRPr="00980F44">
        <w:rPr>
          <w:color w:val="002060"/>
        </w:rPr>
        <w:t>VARIAZIONI AL PROGRAMMA GARE</w:t>
      </w:r>
    </w:p>
    <w:p w14:paraId="5886C33D" w14:textId="77777777" w:rsidR="005901EC" w:rsidRPr="00980F44" w:rsidRDefault="005901EC" w:rsidP="005901EC">
      <w:pPr>
        <w:pStyle w:val="breakline"/>
        <w:rPr>
          <w:color w:val="002060"/>
        </w:rPr>
      </w:pPr>
    </w:p>
    <w:p w14:paraId="44FCD227" w14:textId="77777777" w:rsidR="005901EC" w:rsidRPr="00980F44" w:rsidRDefault="005901EC" w:rsidP="005901EC">
      <w:pPr>
        <w:pStyle w:val="breakline"/>
        <w:rPr>
          <w:color w:val="002060"/>
        </w:rPr>
      </w:pPr>
    </w:p>
    <w:p w14:paraId="3216F796" w14:textId="72594F6B" w:rsidR="005901EC" w:rsidRPr="00980F44" w:rsidRDefault="005901EC" w:rsidP="005901EC">
      <w:pPr>
        <w:pStyle w:val="sottotitolocampionato10"/>
        <w:rPr>
          <w:color w:val="002060"/>
        </w:rPr>
      </w:pPr>
      <w:r w:rsidRPr="00980F44">
        <w:rPr>
          <w:color w:val="002060"/>
        </w:rPr>
        <w:t xml:space="preserve">GIRONE </w:t>
      </w:r>
      <w:r>
        <w:rPr>
          <w:color w:val="002060"/>
        </w:rPr>
        <w:t>S1</w:t>
      </w:r>
    </w:p>
    <w:tbl>
      <w:tblPr>
        <w:tblpPr w:leftFromText="75" w:rightFromText="75" w:vertAnchor="text"/>
        <w:tblW w:w="9608" w:type="dxa"/>
        <w:tblCellMar>
          <w:left w:w="0" w:type="dxa"/>
          <w:right w:w="0" w:type="dxa"/>
        </w:tblCellMar>
        <w:tblLook w:val="04A0" w:firstRow="1" w:lastRow="0" w:firstColumn="1" w:lastColumn="0" w:noHBand="0" w:noVBand="1"/>
      </w:tblPr>
      <w:tblGrid>
        <w:gridCol w:w="8"/>
        <w:gridCol w:w="700"/>
        <w:gridCol w:w="507"/>
        <w:gridCol w:w="1998"/>
        <w:gridCol w:w="1998"/>
        <w:gridCol w:w="700"/>
        <w:gridCol w:w="600"/>
        <w:gridCol w:w="600"/>
        <w:gridCol w:w="2497"/>
      </w:tblGrid>
      <w:tr w:rsidR="005901EC" w:rsidRPr="00980F44" w14:paraId="5032C1CE" w14:textId="77777777" w:rsidTr="005901EC">
        <w:trPr>
          <w:gridBefore w:val="1"/>
          <w:wBefore w:w="8" w:type="dxa"/>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51208" w14:textId="77777777" w:rsidR="005901EC" w:rsidRPr="00980F44" w:rsidRDefault="005901EC"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17CE5" w14:textId="77777777" w:rsidR="005901EC" w:rsidRPr="00980F44" w:rsidRDefault="005901EC"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13BAD" w14:textId="77777777" w:rsidR="005901EC" w:rsidRPr="00980F44" w:rsidRDefault="005901EC"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B378F" w14:textId="77777777" w:rsidR="005901EC" w:rsidRPr="00980F44" w:rsidRDefault="005901EC"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7F4F60" w14:textId="77777777" w:rsidR="005901EC" w:rsidRPr="00980F44" w:rsidRDefault="005901EC"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4FB67" w14:textId="77777777" w:rsidR="005901EC" w:rsidRPr="00980F44" w:rsidRDefault="005901EC"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D7CFB" w14:textId="77777777" w:rsidR="005901EC" w:rsidRPr="00980F44" w:rsidRDefault="005901EC"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0657F" w14:textId="77777777" w:rsidR="005901EC" w:rsidRPr="00980F44" w:rsidRDefault="005901EC" w:rsidP="00E35C8D">
            <w:pPr>
              <w:pStyle w:val="headertabella0"/>
              <w:rPr>
                <w:color w:val="002060"/>
              </w:rPr>
            </w:pPr>
            <w:r w:rsidRPr="00980F44">
              <w:rPr>
                <w:color w:val="002060"/>
              </w:rPr>
              <w:t>Impianto</w:t>
            </w:r>
          </w:p>
        </w:tc>
      </w:tr>
      <w:tr w:rsidR="005901EC" w:rsidRPr="00980F44" w14:paraId="233D0E15" w14:textId="77777777" w:rsidTr="005901EC">
        <w:trPr>
          <w:gridBefore w:val="1"/>
          <w:wBefore w:w="8" w:type="dxa"/>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1E1AA" w14:textId="5AF8FBB7" w:rsidR="005901EC" w:rsidRPr="00436252" w:rsidRDefault="005901EC" w:rsidP="00E35C8D">
            <w:pPr>
              <w:pStyle w:val="rowtabella0"/>
              <w:rPr>
                <w:color w:val="002060"/>
                <w:highlight w:val="yellow"/>
              </w:rPr>
            </w:pPr>
            <w:r w:rsidRPr="00436252">
              <w:rPr>
                <w:color w:val="002060"/>
                <w:highlight w:val="yellow"/>
              </w:rPr>
              <w:t>1</w:t>
            </w:r>
            <w:r>
              <w:rPr>
                <w:color w:val="002060"/>
                <w:highlight w:val="yellow"/>
              </w:rPr>
              <w:t>4</w:t>
            </w:r>
            <w:r w:rsidRPr="00436252">
              <w:rPr>
                <w:color w:val="002060"/>
                <w:highlight w:val="yellow"/>
              </w:rPr>
              <w:t>/10/2024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B0AD3" w14:textId="6C58772A" w:rsidR="005901EC" w:rsidRPr="00436252" w:rsidRDefault="005901EC" w:rsidP="00E35C8D">
            <w:pPr>
              <w:pStyle w:val="rowtabella0"/>
              <w:jc w:val="center"/>
              <w:rPr>
                <w:color w:val="002060"/>
                <w:highlight w:val="yellow"/>
              </w:rPr>
            </w:pPr>
            <w:r>
              <w:rPr>
                <w:color w:val="002060"/>
                <w:highlight w:val="yellow"/>
              </w:rPr>
              <w:t>1</w:t>
            </w:r>
            <w:r w:rsidRPr="00436252">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B3936" w14:textId="485C2D74" w:rsidR="005901EC" w:rsidRPr="00436252" w:rsidRDefault="005901EC" w:rsidP="00E35C8D">
            <w:pPr>
              <w:pStyle w:val="rowtabella0"/>
              <w:rPr>
                <w:color w:val="002060"/>
                <w:highlight w:val="yellow"/>
              </w:rPr>
            </w:pPr>
            <w:r>
              <w:rPr>
                <w:color w:val="002060"/>
                <w:highlight w:val="yellow"/>
              </w:rPr>
              <w:t>FUTSAL CASTELFIDARDO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EB06B" w14:textId="67AD99CF" w:rsidR="005901EC" w:rsidRPr="00436252" w:rsidRDefault="005901EC" w:rsidP="00E35C8D">
            <w:pPr>
              <w:pStyle w:val="rowtabella0"/>
              <w:rPr>
                <w:color w:val="002060"/>
                <w:highlight w:val="yellow"/>
              </w:rPr>
            </w:pPr>
            <w:r>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2F6F9" w14:textId="3959C744" w:rsidR="005901EC" w:rsidRPr="00980F44" w:rsidRDefault="005901EC" w:rsidP="00E35C8D">
            <w:pPr>
              <w:pStyle w:val="rowtabella0"/>
              <w:rPr>
                <w:color w:val="002060"/>
              </w:rPr>
            </w:pPr>
            <w:r w:rsidRPr="00980F44">
              <w:rPr>
                <w:color w:val="002060"/>
              </w:rPr>
              <w:t>1</w:t>
            </w:r>
            <w:r>
              <w:rPr>
                <w:color w:val="002060"/>
              </w:rPr>
              <w:t>6</w:t>
            </w:r>
            <w:r w:rsidRPr="00980F4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A346" w14:textId="3709C4F5" w:rsidR="005901EC" w:rsidRPr="00980F44" w:rsidRDefault="005901EC" w:rsidP="00E35C8D">
            <w:pPr>
              <w:pStyle w:val="rowtabella0"/>
              <w:jc w:val="center"/>
              <w:rPr>
                <w:color w:val="002060"/>
              </w:rPr>
            </w:pPr>
            <w:r w:rsidRPr="005901EC">
              <w:rPr>
                <w:color w:val="002060"/>
                <w:highlight w:val="yellow"/>
              </w:rPr>
              <w:t>21</w:t>
            </w:r>
            <w:r w:rsidRPr="005901EC">
              <w:rPr>
                <w:color w:val="002060"/>
                <w:highlight w:val="yellow"/>
              </w:rPr>
              <w:t>:</w:t>
            </w:r>
            <w:r w:rsidRPr="005901EC">
              <w:rPr>
                <w:color w:val="002060"/>
                <w:highlight w:val="yellow"/>
              </w:rPr>
              <w:t>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6EB9" w14:textId="0CD5B45D" w:rsidR="005901EC" w:rsidRPr="00980F44" w:rsidRDefault="005901EC" w:rsidP="00E35C8D">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9952F" w14:textId="77777777" w:rsidR="005901EC" w:rsidRPr="00980F44" w:rsidRDefault="005901EC" w:rsidP="00E35C8D">
            <w:pPr>
              <w:rPr>
                <w:color w:val="002060"/>
              </w:rPr>
            </w:pPr>
          </w:p>
        </w:tc>
      </w:tr>
      <w:tr w:rsidR="005901EC" w:rsidRPr="00980F44" w14:paraId="68B782D4" w14:textId="77777777" w:rsidTr="005901EC">
        <w:trPr>
          <w:gridBefore w:val="1"/>
          <w:wBefore w:w="8" w:type="dxa"/>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D8B9B6" w14:textId="0F3A9457" w:rsidR="005901EC" w:rsidRPr="00436252" w:rsidRDefault="005901EC" w:rsidP="005901EC">
            <w:pPr>
              <w:pStyle w:val="rowtabella0"/>
              <w:rPr>
                <w:color w:val="002060"/>
                <w:highlight w:val="yellow"/>
              </w:rPr>
            </w:pPr>
            <w:r w:rsidRPr="00436252">
              <w:rPr>
                <w:color w:val="002060"/>
                <w:highlight w:val="yellow"/>
              </w:rPr>
              <w:t>1</w:t>
            </w:r>
            <w:r>
              <w:rPr>
                <w:color w:val="002060"/>
                <w:highlight w:val="yellow"/>
              </w:rPr>
              <w:t>4</w:t>
            </w:r>
            <w:r w:rsidRPr="00436252">
              <w:rPr>
                <w:color w:val="002060"/>
                <w:highlight w:val="yellow"/>
              </w:rPr>
              <w:t>/10/2024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593F00" w14:textId="555994A3" w:rsidR="005901EC" w:rsidRDefault="005901EC" w:rsidP="005901EC">
            <w:pPr>
              <w:pStyle w:val="rowtabella0"/>
              <w:jc w:val="center"/>
              <w:rPr>
                <w:color w:val="002060"/>
                <w:highlight w:val="yellow"/>
              </w:rPr>
            </w:pPr>
            <w:r>
              <w:rPr>
                <w:color w:val="002060"/>
                <w:highlight w:val="yellow"/>
              </w:rPr>
              <w:t>1</w:t>
            </w:r>
            <w:r w:rsidRPr="00436252">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D2D292" w14:textId="6CC97427" w:rsidR="005901EC" w:rsidRDefault="005901EC" w:rsidP="005901EC">
            <w:pPr>
              <w:pStyle w:val="rowtabella0"/>
              <w:rPr>
                <w:color w:val="002060"/>
                <w:highlight w:val="yellow"/>
              </w:rPr>
            </w:pPr>
            <w:r>
              <w:rPr>
                <w:color w:val="002060"/>
                <w:highlight w:val="yellow"/>
              </w:rPr>
              <w:t>GIOVANI SANT IPPOLITO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E4F05A" w14:textId="5D12CE5C" w:rsidR="005901EC" w:rsidRDefault="005901EC" w:rsidP="005901EC">
            <w:pPr>
              <w:pStyle w:val="rowtabella0"/>
              <w:rPr>
                <w:color w:val="002060"/>
                <w:highlight w:val="yellow"/>
              </w:rPr>
            </w:pPr>
            <w:r>
              <w:rPr>
                <w:color w:val="002060"/>
                <w:highlight w:val="yellow"/>
              </w:rPr>
              <w:t>U.S. FORTUNA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E560D8" w14:textId="2AE1EDEF" w:rsidR="005901EC" w:rsidRPr="00980F44" w:rsidRDefault="005901EC" w:rsidP="005901EC">
            <w:pPr>
              <w:pStyle w:val="rowtabella0"/>
              <w:rPr>
                <w:color w:val="002060"/>
              </w:rPr>
            </w:pPr>
            <w:r w:rsidRPr="00980F44">
              <w:rPr>
                <w:color w:val="002060"/>
              </w:rPr>
              <w:t>1</w:t>
            </w:r>
            <w:r>
              <w:rPr>
                <w:color w:val="002060"/>
              </w:rPr>
              <w:t>6</w:t>
            </w:r>
            <w:r w:rsidRPr="00980F4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C1287E" w14:textId="6C5017F0" w:rsidR="005901EC" w:rsidRPr="005901EC" w:rsidRDefault="005901EC" w:rsidP="005901EC">
            <w:pPr>
              <w:pStyle w:val="rowtabella0"/>
              <w:jc w:val="center"/>
              <w:rPr>
                <w:color w:val="002060"/>
                <w:highlight w:val="yellow"/>
              </w:rPr>
            </w:pPr>
            <w:r w:rsidRPr="005901EC">
              <w:rPr>
                <w:color w:val="002060"/>
                <w:highlight w:val="yellow"/>
              </w:rPr>
              <w:t>21:</w:t>
            </w:r>
            <w:r>
              <w:rPr>
                <w:color w:val="002060"/>
                <w:highlight w:val="yellow"/>
              </w:rPr>
              <w:t>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3B4483" w14:textId="77777777" w:rsidR="005901EC" w:rsidRPr="00980F44" w:rsidRDefault="005901EC" w:rsidP="005901EC">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02E27" w14:textId="77777777" w:rsidR="005901EC" w:rsidRPr="00980F44" w:rsidRDefault="005901EC" w:rsidP="005901EC">
            <w:pPr>
              <w:rPr>
                <w:color w:val="002060"/>
              </w:rPr>
            </w:pPr>
          </w:p>
        </w:tc>
      </w:tr>
      <w:tr w:rsidR="005901EC" w:rsidRPr="00980F44" w14:paraId="313C4581" w14:textId="77777777" w:rsidTr="005901EC">
        <w:tc>
          <w:tcPr>
            <w:tcW w:w="708" w:type="dxa"/>
            <w:gridSpan w:val="2"/>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1347" w14:textId="77777777" w:rsidR="005901EC" w:rsidRPr="00436252" w:rsidRDefault="005901EC" w:rsidP="00E35C8D">
            <w:pPr>
              <w:pStyle w:val="rowtabella0"/>
              <w:rPr>
                <w:color w:val="002060"/>
                <w:highlight w:val="yellow"/>
              </w:rPr>
            </w:pPr>
            <w:r w:rsidRPr="00436252">
              <w:rPr>
                <w:color w:val="002060"/>
                <w:highlight w:val="yellow"/>
              </w:rPr>
              <w:t>1</w:t>
            </w:r>
            <w:r>
              <w:rPr>
                <w:color w:val="002060"/>
                <w:highlight w:val="yellow"/>
              </w:rPr>
              <w:t>5</w:t>
            </w:r>
            <w:r w:rsidRPr="00436252">
              <w:rPr>
                <w:color w:val="002060"/>
                <w:highlight w:val="yellow"/>
              </w:rPr>
              <w:t>/10/2024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7B55" w14:textId="77777777" w:rsidR="005901EC" w:rsidRPr="00436252" w:rsidRDefault="005901EC" w:rsidP="00E35C8D">
            <w:pPr>
              <w:pStyle w:val="rowtabella0"/>
              <w:jc w:val="center"/>
              <w:rPr>
                <w:color w:val="002060"/>
                <w:highlight w:val="yellow"/>
              </w:rPr>
            </w:pPr>
            <w:r>
              <w:rPr>
                <w:color w:val="002060"/>
                <w:highlight w:val="yellow"/>
              </w:rPr>
              <w:t>1</w:t>
            </w:r>
            <w:r w:rsidRPr="00436252">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657E" w14:textId="77777777" w:rsidR="005901EC" w:rsidRPr="00436252" w:rsidRDefault="005901EC" w:rsidP="00E35C8D">
            <w:pPr>
              <w:pStyle w:val="rowtabella0"/>
              <w:rPr>
                <w:color w:val="002060"/>
                <w:highlight w:val="yellow"/>
              </w:rPr>
            </w:pPr>
            <w:r>
              <w:rPr>
                <w:color w:val="002060"/>
                <w:highlight w:val="yellow"/>
              </w:rPr>
              <w:t>PIETRALACROCE 73</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43EC1" w14:textId="77777777" w:rsidR="005901EC" w:rsidRPr="00436252" w:rsidRDefault="005901EC" w:rsidP="00E35C8D">
            <w:pPr>
              <w:pStyle w:val="rowtabella0"/>
              <w:rPr>
                <w:color w:val="002060"/>
                <w:highlight w:val="yellow"/>
              </w:rPr>
            </w:pPr>
            <w:r>
              <w:rPr>
                <w:color w:val="002060"/>
                <w:highlight w:val="yellow"/>
              </w:rPr>
              <w:t>VERBENA C5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863DA" w14:textId="77777777" w:rsidR="005901EC" w:rsidRPr="00980F44" w:rsidRDefault="005901EC" w:rsidP="00E35C8D">
            <w:pPr>
              <w:pStyle w:val="rowtabella0"/>
              <w:rPr>
                <w:color w:val="002060"/>
              </w:rPr>
            </w:pPr>
            <w:r w:rsidRPr="00980F44">
              <w:rPr>
                <w:color w:val="002060"/>
              </w:rPr>
              <w:t>1</w:t>
            </w:r>
            <w:r>
              <w:rPr>
                <w:color w:val="002060"/>
              </w:rPr>
              <w:t>4</w:t>
            </w:r>
            <w:r w:rsidRPr="00980F4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B980F" w14:textId="77777777" w:rsidR="005901EC" w:rsidRPr="00980F44" w:rsidRDefault="005901EC" w:rsidP="00E35C8D">
            <w:pPr>
              <w:pStyle w:val="rowtabella0"/>
              <w:jc w:val="center"/>
              <w:rPr>
                <w:color w:val="002060"/>
              </w:rPr>
            </w:pPr>
            <w:r>
              <w:rPr>
                <w:color w:val="002060"/>
                <w:highlight w:val="yellow"/>
              </w:rPr>
              <w:t>21</w:t>
            </w:r>
            <w:r w:rsidRPr="00436252">
              <w:rPr>
                <w:color w:val="002060"/>
                <w:highlight w:val="yellow"/>
              </w:rPr>
              <w:t>:</w:t>
            </w:r>
            <w:r>
              <w:rPr>
                <w:color w:val="002060"/>
                <w:highlight w:val="yellow"/>
              </w:rPr>
              <w:t>0</w:t>
            </w:r>
            <w:r w:rsidRPr="00436252">
              <w:rPr>
                <w:color w:val="002060"/>
                <w:highlight w:val="yellow"/>
              </w:rPr>
              <w:t>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546A6" w14:textId="77777777" w:rsidR="005901EC" w:rsidRPr="00980F44" w:rsidRDefault="005901EC" w:rsidP="00E35C8D">
            <w:pPr>
              <w:pStyle w:val="rowtabella0"/>
              <w:jc w:val="center"/>
              <w:rPr>
                <w:color w:val="002060"/>
              </w:rPr>
            </w:pPr>
            <w:r>
              <w:rPr>
                <w:color w:val="002060"/>
              </w:rPr>
              <w:t>21</w:t>
            </w:r>
            <w:r w:rsidRPr="00980F44">
              <w:rPr>
                <w:color w:val="002060"/>
              </w:rPr>
              <w:t>:00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427EB" w14:textId="77777777" w:rsidR="005901EC" w:rsidRPr="00980F44" w:rsidRDefault="005901EC" w:rsidP="00E35C8D">
            <w:pPr>
              <w:rPr>
                <w:color w:val="002060"/>
              </w:rPr>
            </w:pPr>
          </w:p>
        </w:tc>
      </w:tr>
    </w:tbl>
    <w:p w14:paraId="064B14FF" w14:textId="77777777" w:rsidR="005901EC" w:rsidRDefault="005901EC" w:rsidP="0074785A">
      <w:pPr>
        <w:pStyle w:val="titoloprinc0"/>
        <w:jc w:val="both"/>
        <w:rPr>
          <w:b w:val="0"/>
          <w:bCs w:val="0"/>
          <w:color w:val="002060"/>
          <w:sz w:val="22"/>
          <w:szCs w:val="22"/>
        </w:rPr>
      </w:pPr>
    </w:p>
    <w:p w14:paraId="14BAFB30" w14:textId="7B2EA589" w:rsidR="005901EC" w:rsidRPr="00980F44" w:rsidRDefault="005901EC" w:rsidP="005901EC">
      <w:pPr>
        <w:pStyle w:val="sottotitolocampionato10"/>
        <w:rPr>
          <w:color w:val="002060"/>
        </w:rPr>
      </w:pPr>
      <w:r w:rsidRPr="00980F44">
        <w:rPr>
          <w:color w:val="002060"/>
        </w:rPr>
        <w:t xml:space="preserve">GIRONE </w:t>
      </w:r>
      <w:r>
        <w:rPr>
          <w:color w:val="002060"/>
        </w:rPr>
        <w:t>S</w:t>
      </w:r>
      <w:r>
        <w:rPr>
          <w:color w:val="002060"/>
        </w:rPr>
        <w:t>2</w:t>
      </w:r>
    </w:p>
    <w:tbl>
      <w:tblPr>
        <w:tblpPr w:leftFromText="75" w:rightFromText="75" w:vertAnchor="text"/>
        <w:tblW w:w="9608" w:type="dxa"/>
        <w:tblCellMar>
          <w:left w:w="0" w:type="dxa"/>
          <w:right w:w="0" w:type="dxa"/>
        </w:tblCellMar>
        <w:tblLook w:val="04A0" w:firstRow="1" w:lastRow="0" w:firstColumn="1" w:lastColumn="0" w:noHBand="0" w:noVBand="1"/>
      </w:tblPr>
      <w:tblGrid>
        <w:gridCol w:w="700"/>
        <w:gridCol w:w="507"/>
        <w:gridCol w:w="1999"/>
        <w:gridCol w:w="2000"/>
        <w:gridCol w:w="701"/>
        <w:gridCol w:w="601"/>
        <w:gridCol w:w="601"/>
        <w:gridCol w:w="2499"/>
      </w:tblGrid>
      <w:tr w:rsidR="005901EC" w:rsidRPr="00980F44" w14:paraId="64F61159" w14:textId="77777777" w:rsidTr="00E35C8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30B12" w14:textId="77777777" w:rsidR="005901EC" w:rsidRPr="00980F44" w:rsidRDefault="005901EC"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C98F0" w14:textId="77777777" w:rsidR="005901EC" w:rsidRPr="00980F44" w:rsidRDefault="005901EC"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542281" w14:textId="77777777" w:rsidR="005901EC" w:rsidRPr="00980F44" w:rsidRDefault="005901EC"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C7752" w14:textId="77777777" w:rsidR="005901EC" w:rsidRPr="00980F44" w:rsidRDefault="005901EC"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A5111" w14:textId="77777777" w:rsidR="005901EC" w:rsidRPr="00980F44" w:rsidRDefault="005901EC"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4CF91" w14:textId="77777777" w:rsidR="005901EC" w:rsidRPr="00980F44" w:rsidRDefault="005901EC"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BD814" w14:textId="77777777" w:rsidR="005901EC" w:rsidRPr="00980F44" w:rsidRDefault="005901EC"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FD280C" w14:textId="77777777" w:rsidR="005901EC" w:rsidRPr="00980F44" w:rsidRDefault="005901EC" w:rsidP="00E35C8D">
            <w:pPr>
              <w:pStyle w:val="headertabella0"/>
              <w:rPr>
                <w:color w:val="002060"/>
              </w:rPr>
            </w:pPr>
            <w:r w:rsidRPr="00980F44">
              <w:rPr>
                <w:color w:val="002060"/>
              </w:rPr>
              <w:t>Impianto</w:t>
            </w:r>
          </w:p>
        </w:tc>
      </w:tr>
      <w:tr w:rsidR="005901EC" w:rsidRPr="00980F44" w14:paraId="7E09EB86" w14:textId="77777777" w:rsidTr="00E35C8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7DFD" w14:textId="77777777" w:rsidR="005901EC" w:rsidRPr="00436252" w:rsidRDefault="005901EC" w:rsidP="00E35C8D">
            <w:pPr>
              <w:pStyle w:val="rowtabella0"/>
              <w:rPr>
                <w:color w:val="002060"/>
                <w:highlight w:val="yellow"/>
              </w:rPr>
            </w:pPr>
            <w:r w:rsidRPr="00436252">
              <w:rPr>
                <w:color w:val="002060"/>
                <w:highlight w:val="yellow"/>
              </w:rPr>
              <w:t>1</w:t>
            </w:r>
            <w:r>
              <w:rPr>
                <w:color w:val="002060"/>
                <w:highlight w:val="yellow"/>
              </w:rPr>
              <w:t>4</w:t>
            </w:r>
            <w:r w:rsidRPr="00436252">
              <w:rPr>
                <w:color w:val="002060"/>
                <w:highlight w:val="yellow"/>
              </w:rPr>
              <w:t>/10/2024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23A02" w14:textId="77777777" w:rsidR="005901EC" w:rsidRPr="00436252" w:rsidRDefault="005901EC" w:rsidP="00E35C8D">
            <w:pPr>
              <w:pStyle w:val="rowtabella0"/>
              <w:jc w:val="center"/>
              <w:rPr>
                <w:color w:val="002060"/>
                <w:highlight w:val="yellow"/>
              </w:rPr>
            </w:pPr>
            <w:r>
              <w:rPr>
                <w:color w:val="002060"/>
                <w:highlight w:val="yellow"/>
              </w:rPr>
              <w:t>1</w:t>
            </w:r>
            <w:r w:rsidRPr="00436252">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85C88" w14:textId="10F5DB30" w:rsidR="005901EC" w:rsidRPr="00436252" w:rsidRDefault="005901EC" w:rsidP="00E35C8D">
            <w:pPr>
              <w:pStyle w:val="rowtabella0"/>
              <w:rPr>
                <w:color w:val="002060"/>
                <w:highlight w:val="yellow"/>
              </w:rPr>
            </w:pPr>
            <w:r>
              <w:rPr>
                <w:color w:val="002060"/>
                <w:highlight w:val="yellow"/>
              </w:rPr>
              <w:t>POLISPORTIVA VICTORIA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A659" w14:textId="5778F493" w:rsidR="005901EC" w:rsidRPr="00436252" w:rsidRDefault="005901EC" w:rsidP="00E35C8D">
            <w:pPr>
              <w:pStyle w:val="rowtabella0"/>
              <w:rPr>
                <w:color w:val="002060"/>
                <w:highlight w:val="yellow"/>
              </w:rPr>
            </w:pPr>
            <w:r>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6F1D" w14:textId="77777777" w:rsidR="005901EC" w:rsidRPr="00980F44" w:rsidRDefault="005901EC" w:rsidP="00E35C8D">
            <w:pPr>
              <w:pStyle w:val="rowtabella0"/>
              <w:rPr>
                <w:color w:val="002060"/>
              </w:rPr>
            </w:pPr>
            <w:r w:rsidRPr="00980F44">
              <w:rPr>
                <w:color w:val="002060"/>
              </w:rPr>
              <w:t>1</w:t>
            </w:r>
            <w:r>
              <w:rPr>
                <w:color w:val="002060"/>
              </w:rPr>
              <w:t>6</w:t>
            </w:r>
            <w:r w:rsidRPr="00980F44">
              <w:rPr>
                <w:color w:val="002060"/>
              </w:rPr>
              <w:t>/10/2024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769A8" w14:textId="231D47AF" w:rsidR="005901EC" w:rsidRPr="00980F44" w:rsidRDefault="005901EC" w:rsidP="00E35C8D">
            <w:pPr>
              <w:pStyle w:val="rowtabella0"/>
              <w:jc w:val="center"/>
              <w:rPr>
                <w:color w:val="002060"/>
              </w:rPr>
            </w:pPr>
            <w:r w:rsidRPr="005901EC">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CF565" w14:textId="77777777" w:rsidR="005901EC" w:rsidRPr="00980F44" w:rsidRDefault="005901EC" w:rsidP="00E35C8D">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F19B4" w14:textId="77777777" w:rsidR="005901EC" w:rsidRPr="00980F44" w:rsidRDefault="005901EC" w:rsidP="00E35C8D">
            <w:pPr>
              <w:rPr>
                <w:color w:val="002060"/>
              </w:rPr>
            </w:pPr>
          </w:p>
        </w:tc>
      </w:tr>
    </w:tbl>
    <w:p w14:paraId="604D68D1" w14:textId="77777777" w:rsidR="005901EC" w:rsidRDefault="005901EC" w:rsidP="0074785A">
      <w:pPr>
        <w:pStyle w:val="titoloprinc0"/>
        <w:jc w:val="both"/>
        <w:rPr>
          <w:b w:val="0"/>
          <w:bCs w:val="0"/>
          <w:color w:val="002060"/>
          <w:sz w:val="22"/>
          <w:szCs w:val="22"/>
        </w:rPr>
      </w:pPr>
    </w:p>
    <w:p w14:paraId="0037261F" w14:textId="77777777" w:rsidR="00C529A4" w:rsidRPr="00BE3F34" w:rsidRDefault="00C529A4" w:rsidP="00C529A4">
      <w:pPr>
        <w:pStyle w:val="titoloprinc0"/>
        <w:rPr>
          <w:color w:val="002060"/>
        </w:rPr>
      </w:pPr>
      <w:r w:rsidRPr="00BE3F34">
        <w:rPr>
          <w:color w:val="002060"/>
        </w:rPr>
        <w:t>PROGRAMMA GARE</w:t>
      </w:r>
    </w:p>
    <w:p w14:paraId="5EBE253D" w14:textId="77777777" w:rsidR="00C529A4" w:rsidRPr="00BE3F34" w:rsidRDefault="00C529A4" w:rsidP="00C529A4">
      <w:pPr>
        <w:pStyle w:val="breakline"/>
        <w:rPr>
          <w:color w:val="002060"/>
        </w:rPr>
      </w:pPr>
    </w:p>
    <w:p w14:paraId="3FA774EC" w14:textId="77777777" w:rsidR="00C529A4" w:rsidRPr="00BE3F34" w:rsidRDefault="00C529A4" w:rsidP="00C529A4">
      <w:pPr>
        <w:pStyle w:val="breakline"/>
        <w:rPr>
          <w:color w:val="002060"/>
        </w:rPr>
      </w:pPr>
    </w:p>
    <w:p w14:paraId="163D48D8" w14:textId="77777777" w:rsidR="00C529A4" w:rsidRPr="00BE3F34" w:rsidRDefault="00C529A4" w:rsidP="00C529A4">
      <w:pPr>
        <w:pStyle w:val="sottotitolocampionato10"/>
        <w:rPr>
          <w:color w:val="002060"/>
        </w:rPr>
      </w:pPr>
      <w:r w:rsidRPr="00BE3F34">
        <w:rPr>
          <w:color w:val="002060"/>
        </w:rPr>
        <w:t>GIRONE S1 - 1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3"/>
        <w:gridCol w:w="385"/>
        <w:gridCol w:w="898"/>
        <w:gridCol w:w="1182"/>
        <w:gridCol w:w="1556"/>
        <w:gridCol w:w="1549"/>
      </w:tblGrid>
      <w:tr w:rsidR="00C529A4" w:rsidRPr="00BE3F34" w14:paraId="0BBA72B8"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04868" w14:textId="77777777" w:rsidR="00C529A4" w:rsidRPr="00BE3F34" w:rsidRDefault="00C529A4" w:rsidP="00E35C8D">
            <w:pPr>
              <w:pStyle w:val="headertabella0"/>
              <w:rPr>
                <w:color w:val="002060"/>
              </w:rPr>
            </w:pPr>
            <w:r w:rsidRPr="00BE3F3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691A1"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D8AC7"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1E477"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6597C"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3C2FD"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C45B2"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4EE525D2"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CFA10A" w14:textId="77777777" w:rsidR="00C529A4" w:rsidRPr="00BE3F34" w:rsidRDefault="00C529A4" w:rsidP="00E35C8D">
            <w:pPr>
              <w:pStyle w:val="rowtabella0"/>
              <w:rPr>
                <w:color w:val="002060"/>
              </w:rPr>
            </w:pPr>
            <w:r w:rsidRPr="00BE3F34">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61A5D8" w14:textId="77777777" w:rsidR="00C529A4" w:rsidRPr="00BE3F34" w:rsidRDefault="00C529A4" w:rsidP="00E35C8D">
            <w:pPr>
              <w:pStyle w:val="rowtabella0"/>
              <w:rPr>
                <w:color w:val="002060"/>
              </w:rPr>
            </w:pPr>
            <w:r w:rsidRPr="00BE3F34">
              <w:rPr>
                <w:color w:val="002060"/>
              </w:rPr>
              <w:t>PIANACCIO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4258F"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1D3D6" w14:textId="77777777" w:rsidR="00C529A4" w:rsidRPr="00BE3F34" w:rsidRDefault="00C529A4" w:rsidP="00E35C8D">
            <w:pPr>
              <w:pStyle w:val="rowtabella0"/>
              <w:rPr>
                <w:color w:val="002060"/>
              </w:rPr>
            </w:pPr>
            <w:r w:rsidRPr="00BE3F34">
              <w:rPr>
                <w:color w:val="002060"/>
              </w:rPr>
              <w:t>14/10/2024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8A05F" w14:textId="77777777" w:rsidR="00C529A4" w:rsidRPr="00BE3F34" w:rsidRDefault="00C529A4" w:rsidP="00E35C8D">
            <w:pPr>
              <w:pStyle w:val="rowtabella0"/>
              <w:rPr>
                <w:color w:val="002060"/>
              </w:rPr>
            </w:pPr>
            <w:r w:rsidRPr="00BE3F34">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5D1801" w14:textId="77777777" w:rsidR="00C529A4" w:rsidRPr="00BE3F34" w:rsidRDefault="00C529A4" w:rsidP="00E35C8D">
            <w:pPr>
              <w:pStyle w:val="rowtabella0"/>
              <w:rPr>
                <w:color w:val="002060"/>
              </w:rPr>
            </w:pPr>
            <w:r w:rsidRPr="00BE3F34">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EC0BE" w14:textId="77777777" w:rsidR="00C529A4" w:rsidRPr="00BE3F34" w:rsidRDefault="00C529A4" w:rsidP="00E35C8D">
            <w:pPr>
              <w:pStyle w:val="rowtabella0"/>
              <w:rPr>
                <w:color w:val="002060"/>
              </w:rPr>
            </w:pPr>
            <w:r w:rsidRPr="00BE3F34">
              <w:rPr>
                <w:color w:val="002060"/>
              </w:rPr>
              <w:t>VIA FALCONARA</w:t>
            </w:r>
          </w:p>
        </w:tc>
      </w:tr>
      <w:tr w:rsidR="00C529A4" w:rsidRPr="00BE3F34" w14:paraId="781B30B2"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E8B93D" w14:textId="77777777" w:rsidR="00C529A4" w:rsidRPr="00BE3F34" w:rsidRDefault="00C529A4" w:rsidP="00E35C8D">
            <w:pPr>
              <w:pStyle w:val="rowtabella0"/>
              <w:rPr>
                <w:color w:val="002060"/>
              </w:rPr>
            </w:pPr>
            <w:r w:rsidRPr="00BE3F34">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172BBB" w14:textId="77777777" w:rsidR="00C529A4" w:rsidRPr="00BE3F34" w:rsidRDefault="00C529A4" w:rsidP="00E35C8D">
            <w:pPr>
              <w:pStyle w:val="rowtabella0"/>
              <w:rPr>
                <w:color w:val="002060"/>
              </w:rPr>
            </w:pPr>
            <w:r w:rsidRPr="00BE3F34">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F58538"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04787B" w14:textId="77777777" w:rsidR="00C529A4" w:rsidRPr="00BE3F34" w:rsidRDefault="00C529A4" w:rsidP="00E35C8D">
            <w:pPr>
              <w:pStyle w:val="rowtabella0"/>
              <w:rPr>
                <w:color w:val="002060"/>
              </w:rPr>
            </w:pPr>
            <w:r w:rsidRPr="00BE3F34">
              <w:rPr>
                <w:color w:val="002060"/>
              </w:rPr>
              <w:t>14/10/2024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8ED6F0" w14:textId="77777777" w:rsidR="00C529A4" w:rsidRPr="00BE3F34" w:rsidRDefault="00C529A4" w:rsidP="00E35C8D">
            <w:pPr>
              <w:pStyle w:val="rowtabella0"/>
              <w:rPr>
                <w:color w:val="002060"/>
              </w:rPr>
            </w:pPr>
            <w:r w:rsidRPr="00BE3F34">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D86DE9" w14:textId="77777777" w:rsidR="00C529A4" w:rsidRPr="00BE3F34" w:rsidRDefault="00C529A4" w:rsidP="00E35C8D">
            <w:pPr>
              <w:pStyle w:val="rowtabella0"/>
              <w:rPr>
                <w:color w:val="002060"/>
              </w:rPr>
            </w:pPr>
            <w:r w:rsidRPr="00BE3F34">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FD4A61" w14:textId="77777777" w:rsidR="00C529A4" w:rsidRPr="00BE3F34" w:rsidRDefault="00C529A4" w:rsidP="00E35C8D">
            <w:pPr>
              <w:pStyle w:val="rowtabella0"/>
              <w:rPr>
                <w:color w:val="002060"/>
              </w:rPr>
            </w:pPr>
            <w:r w:rsidRPr="00BE3F34">
              <w:rPr>
                <w:color w:val="002060"/>
              </w:rPr>
              <w:t>VIA GHANDI - FRAZ. CROCETTE</w:t>
            </w:r>
          </w:p>
        </w:tc>
      </w:tr>
      <w:tr w:rsidR="00C529A4" w:rsidRPr="00BE3F34" w14:paraId="7CE36D4C"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28051D" w14:textId="77777777" w:rsidR="00C529A4" w:rsidRPr="00BE3F34" w:rsidRDefault="00C529A4" w:rsidP="00E35C8D">
            <w:pPr>
              <w:pStyle w:val="rowtabella0"/>
              <w:rPr>
                <w:color w:val="002060"/>
              </w:rPr>
            </w:pPr>
            <w:r w:rsidRPr="00BE3F34">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590B78" w14:textId="77777777" w:rsidR="00C529A4" w:rsidRPr="00BE3F34" w:rsidRDefault="00C529A4" w:rsidP="00E35C8D">
            <w:pPr>
              <w:pStyle w:val="rowtabella0"/>
              <w:rPr>
                <w:color w:val="002060"/>
              </w:rPr>
            </w:pPr>
            <w:r w:rsidRPr="00BE3F34">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19BD94"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8ABF72" w14:textId="77777777" w:rsidR="00C529A4" w:rsidRPr="00BE3F34" w:rsidRDefault="00C529A4" w:rsidP="00E35C8D">
            <w:pPr>
              <w:pStyle w:val="rowtabella0"/>
              <w:rPr>
                <w:color w:val="002060"/>
              </w:rPr>
            </w:pPr>
            <w:r w:rsidRPr="00BE3F34">
              <w:rPr>
                <w:color w:val="002060"/>
              </w:rPr>
              <w:t>14/10/2024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DF2260" w14:textId="77777777" w:rsidR="00C529A4" w:rsidRPr="00BE3F34" w:rsidRDefault="00C529A4" w:rsidP="00E35C8D">
            <w:pPr>
              <w:pStyle w:val="rowtabella0"/>
              <w:rPr>
                <w:color w:val="002060"/>
              </w:rPr>
            </w:pPr>
            <w:r w:rsidRPr="00BE3F34">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368BED" w14:textId="77777777" w:rsidR="00C529A4" w:rsidRPr="00BE3F34" w:rsidRDefault="00C529A4" w:rsidP="00E35C8D">
            <w:pPr>
              <w:pStyle w:val="rowtabella0"/>
              <w:rPr>
                <w:color w:val="002060"/>
              </w:rPr>
            </w:pPr>
            <w:r w:rsidRPr="00BE3F34">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A2CEC7" w14:textId="77777777" w:rsidR="00C529A4" w:rsidRPr="00BE3F34" w:rsidRDefault="00C529A4" w:rsidP="00E35C8D">
            <w:pPr>
              <w:pStyle w:val="rowtabella0"/>
              <w:rPr>
                <w:color w:val="002060"/>
              </w:rPr>
            </w:pPr>
            <w:r w:rsidRPr="00BE3F34">
              <w:rPr>
                <w:color w:val="002060"/>
              </w:rPr>
              <w:t>VIA ROMA, SNC</w:t>
            </w:r>
          </w:p>
        </w:tc>
      </w:tr>
      <w:tr w:rsidR="00C529A4" w:rsidRPr="00BE3F34" w14:paraId="55DCC002"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E507FA" w14:textId="77777777" w:rsidR="00C529A4" w:rsidRPr="00BE3F34" w:rsidRDefault="00C529A4" w:rsidP="00E35C8D">
            <w:pPr>
              <w:pStyle w:val="rowtabella0"/>
              <w:rPr>
                <w:color w:val="002060"/>
              </w:rPr>
            </w:pPr>
            <w:r w:rsidRPr="00BE3F34">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6FD5F7" w14:textId="77777777" w:rsidR="00C529A4" w:rsidRPr="00BE3F34" w:rsidRDefault="00C529A4" w:rsidP="00E35C8D">
            <w:pPr>
              <w:pStyle w:val="rowtabella0"/>
              <w:rPr>
                <w:color w:val="002060"/>
              </w:rPr>
            </w:pPr>
            <w:r w:rsidRPr="00BE3F34">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703DE5"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0359DF" w14:textId="77777777" w:rsidR="00C529A4" w:rsidRPr="00BE3F34" w:rsidRDefault="00C529A4" w:rsidP="00E35C8D">
            <w:pPr>
              <w:pStyle w:val="rowtabella0"/>
              <w:rPr>
                <w:color w:val="002060"/>
              </w:rPr>
            </w:pPr>
            <w:r w:rsidRPr="00BE3F34">
              <w:rPr>
                <w:color w:val="002060"/>
              </w:rPr>
              <w:t>15/10/2024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9BBE7F" w14:textId="77777777" w:rsidR="00C529A4" w:rsidRPr="00BE3F34" w:rsidRDefault="00C529A4" w:rsidP="00E35C8D">
            <w:pPr>
              <w:pStyle w:val="rowtabella0"/>
              <w:rPr>
                <w:color w:val="002060"/>
              </w:rPr>
            </w:pPr>
            <w:r w:rsidRPr="00BE3F34">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E7B2A0" w14:textId="77777777" w:rsidR="00C529A4" w:rsidRPr="00BE3F34" w:rsidRDefault="00C529A4" w:rsidP="00E35C8D">
            <w:pPr>
              <w:pStyle w:val="rowtabella0"/>
              <w:rPr>
                <w:color w:val="002060"/>
              </w:rPr>
            </w:pPr>
            <w:r w:rsidRPr="00BE3F3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BC8F92" w14:textId="77777777" w:rsidR="00C529A4" w:rsidRPr="00BE3F34" w:rsidRDefault="00C529A4" w:rsidP="00E35C8D">
            <w:pPr>
              <w:pStyle w:val="rowtabella0"/>
              <w:rPr>
                <w:color w:val="002060"/>
              </w:rPr>
            </w:pPr>
            <w:r w:rsidRPr="00BE3F34">
              <w:rPr>
                <w:color w:val="002060"/>
              </w:rPr>
              <w:t>VIA MONTEPELAGO</w:t>
            </w:r>
          </w:p>
        </w:tc>
      </w:tr>
      <w:tr w:rsidR="00C529A4" w:rsidRPr="00BE3F34" w14:paraId="5A943200"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BF031E" w14:textId="77777777" w:rsidR="00C529A4" w:rsidRPr="00BE3F34" w:rsidRDefault="00C529A4" w:rsidP="00E35C8D">
            <w:pPr>
              <w:pStyle w:val="rowtabella0"/>
              <w:rPr>
                <w:color w:val="002060"/>
              </w:rPr>
            </w:pPr>
            <w:r w:rsidRPr="00BE3F34">
              <w:rPr>
                <w:color w:val="002060"/>
              </w:rPr>
              <w:t>ACQUALAGNA CALCIO C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E74914" w14:textId="77777777" w:rsidR="00C529A4" w:rsidRPr="00BE3F34" w:rsidRDefault="00C529A4" w:rsidP="00E35C8D">
            <w:pPr>
              <w:pStyle w:val="rowtabella0"/>
              <w:rPr>
                <w:color w:val="002060"/>
              </w:rPr>
            </w:pPr>
            <w:r w:rsidRPr="00BE3F34">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EB3A10"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1F61B1" w14:textId="77777777" w:rsidR="00C529A4" w:rsidRPr="00BE3F34" w:rsidRDefault="00C529A4" w:rsidP="00E35C8D">
            <w:pPr>
              <w:pStyle w:val="rowtabella0"/>
              <w:rPr>
                <w:color w:val="002060"/>
              </w:rPr>
            </w:pPr>
            <w:r w:rsidRPr="00BE3F34">
              <w:rPr>
                <w:color w:val="002060"/>
              </w:rPr>
              <w:t>16/10/2024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F369AA" w14:textId="77777777" w:rsidR="00C529A4" w:rsidRPr="00BE3F34" w:rsidRDefault="00C529A4" w:rsidP="00E35C8D">
            <w:pPr>
              <w:pStyle w:val="rowtabella0"/>
              <w:rPr>
                <w:color w:val="002060"/>
              </w:rPr>
            </w:pPr>
            <w:r w:rsidRPr="00BE3F34">
              <w:rPr>
                <w:color w:val="002060"/>
              </w:rPr>
              <w:t>5482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297899" w14:textId="77777777" w:rsidR="00C529A4" w:rsidRPr="00BE3F34" w:rsidRDefault="00C529A4" w:rsidP="00E35C8D">
            <w:pPr>
              <w:pStyle w:val="rowtabella0"/>
              <w:rPr>
                <w:color w:val="002060"/>
              </w:rPr>
            </w:pPr>
            <w:r w:rsidRPr="00BE3F34">
              <w:rPr>
                <w:color w:val="002060"/>
              </w:rPr>
              <w:t>ACQUALAGNA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045740" w14:textId="77777777" w:rsidR="00C529A4" w:rsidRPr="00BE3F34" w:rsidRDefault="00C529A4" w:rsidP="00E35C8D">
            <w:pPr>
              <w:pStyle w:val="rowtabella0"/>
              <w:rPr>
                <w:color w:val="002060"/>
              </w:rPr>
            </w:pPr>
            <w:r w:rsidRPr="00BE3F34">
              <w:rPr>
                <w:color w:val="002060"/>
              </w:rPr>
              <w:t>VIA ALDO GAMBA SNC</w:t>
            </w:r>
          </w:p>
        </w:tc>
      </w:tr>
      <w:tr w:rsidR="00C529A4" w:rsidRPr="00BE3F34" w14:paraId="31E8EFCC"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4F1EAB" w14:textId="77777777" w:rsidR="00C529A4" w:rsidRPr="00BE3F34" w:rsidRDefault="00C529A4" w:rsidP="00E35C8D">
            <w:pPr>
              <w:pStyle w:val="rowtabella0"/>
              <w:rPr>
                <w:color w:val="002060"/>
              </w:rPr>
            </w:pPr>
            <w:r w:rsidRPr="00BE3F34">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58327B" w14:textId="77777777" w:rsidR="00C529A4" w:rsidRPr="00BE3F34" w:rsidRDefault="00C529A4" w:rsidP="00E35C8D">
            <w:pPr>
              <w:pStyle w:val="rowtabella0"/>
              <w:rPr>
                <w:color w:val="002060"/>
              </w:rPr>
            </w:pPr>
            <w:r w:rsidRPr="00BE3F34">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95608B"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A58664" w14:textId="77777777" w:rsidR="00C529A4" w:rsidRPr="00BE3F34" w:rsidRDefault="00C529A4" w:rsidP="00E35C8D">
            <w:pPr>
              <w:pStyle w:val="rowtabella0"/>
              <w:rPr>
                <w:color w:val="002060"/>
              </w:rPr>
            </w:pPr>
            <w:r w:rsidRPr="00BE3F34">
              <w:rPr>
                <w:color w:val="002060"/>
              </w:rPr>
              <w:t>16/10/2024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2198A0" w14:textId="77777777" w:rsidR="00C529A4" w:rsidRPr="00BE3F34" w:rsidRDefault="00C529A4" w:rsidP="00E35C8D">
            <w:pPr>
              <w:pStyle w:val="rowtabella0"/>
              <w:rPr>
                <w:color w:val="002060"/>
              </w:rPr>
            </w:pPr>
            <w:r w:rsidRPr="00BE3F34">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E8F3FD" w14:textId="77777777" w:rsidR="00C529A4" w:rsidRPr="00BE3F34" w:rsidRDefault="00C529A4" w:rsidP="00E35C8D">
            <w:pPr>
              <w:pStyle w:val="rowtabella0"/>
              <w:rPr>
                <w:color w:val="002060"/>
              </w:rPr>
            </w:pPr>
            <w:r w:rsidRPr="00BE3F34">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E4FDC8" w14:textId="77777777" w:rsidR="00C529A4" w:rsidRPr="00BE3F34" w:rsidRDefault="00C529A4" w:rsidP="00E35C8D">
            <w:pPr>
              <w:pStyle w:val="rowtabella0"/>
              <w:rPr>
                <w:color w:val="002060"/>
              </w:rPr>
            </w:pPr>
            <w:r w:rsidRPr="00BE3F34">
              <w:rPr>
                <w:color w:val="002060"/>
              </w:rPr>
              <w:t>VIA VERDI</w:t>
            </w:r>
          </w:p>
        </w:tc>
      </w:tr>
      <w:tr w:rsidR="00C529A4" w:rsidRPr="00BE3F34" w14:paraId="781D131A"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442E9D" w14:textId="77777777" w:rsidR="00C529A4" w:rsidRPr="00BE3F34" w:rsidRDefault="00C529A4" w:rsidP="00E35C8D">
            <w:pPr>
              <w:pStyle w:val="rowtabella0"/>
              <w:rPr>
                <w:color w:val="002060"/>
              </w:rPr>
            </w:pPr>
            <w:proofErr w:type="gramStart"/>
            <w:r w:rsidRPr="00BE3F34">
              <w:rPr>
                <w:color w:val="002060"/>
              </w:rPr>
              <w:t>CITTA</w:t>
            </w:r>
            <w:proofErr w:type="gramEnd"/>
            <w:r w:rsidRPr="00BE3F34">
              <w:rPr>
                <w:color w:val="002060"/>
              </w:rPr>
              <w:t xml:space="preserve">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BD1E24" w14:textId="77777777" w:rsidR="00C529A4" w:rsidRPr="00BE3F34" w:rsidRDefault="00C529A4" w:rsidP="00E35C8D">
            <w:pPr>
              <w:pStyle w:val="rowtabella0"/>
              <w:rPr>
                <w:color w:val="002060"/>
              </w:rPr>
            </w:pPr>
            <w:r w:rsidRPr="00BE3F34">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3A3481"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FD0225" w14:textId="77777777" w:rsidR="00C529A4" w:rsidRPr="00BE3F34" w:rsidRDefault="00C529A4" w:rsidP="00E35C8D">
            <w:pPr>
              <w:pStyle w:val="rowtabella0"/>
              <w:rPr>
                <w:color w:val="002060"/>
              </w:rPr>
            </w:pPr>
            <w:r w:rsidRPr="00BE3F34">
              <w:rPr>
                <w:color w:val="002060"/>
              </w:rPr>
              <w:t>16/10/2024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4811A5" w14:textId="77777777" w:rsidR="00C529A4" w:rsidRPr="00BE3F34" w:rsidRDefault="00C529A4" w:rsidP="00E35C8D">
            <w:pPr>
              <w:pStyle w:val="rowtabella0"/>
              <w:rPr>
                <w:color w:val="002060"/>
              </w:rPr>
            </w:pPr>
            <w:r w:rsidRPr="00BE3F34">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D9B65E" w14:textId="77777777" w:rsidR="00C529A4" w:rsidRPr="00BE3F34" w:rsidRDefault="00C529A4" w:rsidP="00E35C8D">
            <w:pPr>
              <w:pStyle w:val="rowtabella0"/>
              <w:rPr>
                <w:color w:val="002060"/>
              </w:rPr>
            </w:pPr>
            <w:r w:rsidRPr="00BE3F3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35FC4D" w14:textId="77777777" w:rsidR="00C529A4" w:rsidRPr="00BE3F34" w:rsidRDefault="00C529A4" w:rsidP="00E35C8D">
            <w:pPr>
              <w:pStyle w:val="rowtabella0"/>
              <w:rPr>
                <w:color w:val="002060"/>
              </w:rPr>
            </w:pPr>
            <w:r w:rsidRPr="00BE3F34">
              <w:rPr>
                <w:color w:val="002060"/>
              </w:rPr>
              <w:t>VIA MATTEOTTI</w:t>
            </w:r>
          </w:p>
        </w:tc>
      </w:tr>
      <w:tr w:rsidR="00C529A4" w:rsidRPr="00BE3F34" w14:paraId="5603FB04"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72B37A" w14:textId="77777777" w:rsidR="00C529A4" w:rsidRPr="00BE3F34" w:rsidRDefault="00C529A4" w:rsidP="00E35C8D">
            <w:pPr>
              <w:pStyle w:val="rowtabella0"/>
              <w:rPr>
                <w:color w:val="002060"/>
              </w:rPr>
            </w:pPr>
            <w:r w:rsidRPr="00BE3F34">
              <w:rPr>
                <w:color w:val="002060"/>
              </w:rPr>
              <w:t>LUCREZIA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BF981" w14:textId="77777777" w:rsidR="00C529A4" w:rsidRPr="00BE3F34" w:rsidRDefault="00C529A4" w:rsidP="00E35C8D">
            <w:pPr>
              <w:pStyle w:val="rowtabella0"/>
              <w:rPr>
                <w:color w:val="002060"/>
              </w:rPr>
            </w:pPr>
            <w:r w:rsidRPr="00BE3F34">
              <w:rPr>
                <w:color w:val="002060"/>
              </w:rPr>
              <w:t>VILLA CECCOLINI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FADD2"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C109A" w14:textId="77777777" w:rsidR="00C529A4" w:rsidRPr="00BE3F34" w:rsidRDefault="00C529A4" w:rsidP="00E35C8D">
            <w:pPr>
              <w:pStyle w:val="rowtabella0"/>
              <w:rPr>
                <w:color w:val="002060"/>
              </w:rPr>
            </w:pPr>
            <w:r w:rsidRPr="00BE3F34">
              <w:rPr>
                <w:color w:val="002060"/>
              </w:rPr>
              <w:t>16/10/2024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5D071" w14:textId="77777777" w:rsidR="00C529A4" w:rsidRPr="00BE3F34" w:rsidRDefault="00C529A4" w:rsidP="00E35C8D">
            <w:pPr>
              <w:pStyle w:val="rowtabella0"/>
              <w:rPr>
                <w:color w:val="002060"/>
              </w:rPr>
            </w:pPr>
            <w:r w:rsidRPr="00BE3F34">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A597D" w14:textId="77777777" w:rsidR="00C529A4" w:rsidRPr="00BE3F34" w:rsidRDefault="00C529A4" w:rsidP="00E35C8D">
            <w:pPr>
              <w:pStyle w:val="rowtabella0"/>
              <w:rPr>
                <w:color w:val="002060"/>
              </w:rPr>
            </w:pPr>
            <w:r w:rsidRPr="00BE3F34">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B7F377" w14:textId="77777777" w:rsidR="00C529A4" w:rsidRPr="00BE3F34" w:rsidRDefault="00C529A4" w:rsidP="00E35C8D">
            <w:pPr>
              <w:pStyle w:val="rowtabella0"/>
              <w:rPr>
                <w:color w:val="002060"/>
              </w:rPr>
            </w:pPr>
            <w:r w:rsidRPr="00BE3F34">
              <w:rPr>
                <w:color w:val="002060"/>
              </w:rPr>
              <w:t>VIA NAZARIO SAURO</w:t>
            </w:r>
          </w:p>
        </w:tc>
      </w:tr>
    </w:tbl>
    <w:p w14:paraId="71C199AC" w14:textId="77777777" w:rsidR="00C529A4" w:rsidRPr="00BE3F34" w:rsidRDefault="00C529A4" w:rsidP="00C529A4">
      <w:pPr>
        <w:pStyle w:val="breakline"/>
        <w:rPr>
          <w:rFonts w:eastAsiaTheme="minorEastAsia"/>
          <w:color w:val="002060"/>
        </w:rPr>
      </w:pPr>
    </w:p>
    <w:p w14:paraId="2B3157CB" w14:textId="77777777" w:rsidR="00C529A4" w:rsidRPr="00BE3F34" w:rsidRDefault="00C529A4" w:rsidP="00C529A4">
      <w:pPr>
        <w:pStyle w:val="breakline"/>
        <w:rPr>
          <w:color w:val="002060"/>
        </w:rPr>
      </w:pPr>
    </w:p>
    <w:p w14:paraId="1F01C769" w14:textId="77777777" w:rsidR="00C529A4" w:rsidRPr="00BE3F34" w:rsidRDefault="00C529A4" w:rsidP="00C529A4">
      <w:pPr>
        <w:pStyle w:val="breakline"/>
        <w:rPr>
          <w:color w:val="002060"/>
        </w:rPr>
      </w:pPr>
    </w:p>
    <w:p w14:paraId="224BD79F" w14:textId="77777777" w:rsidR="00C529A4" w:rsidRPr="00BE3F34" w:rsidRDefault="00C529A4" w:rsidP="00C529A4">
      <w:pPr>
        <w:pStyle w:val="sottotitolocampionato10"/>
        <w:rPr>
          <w:color w:val="002060"/>
        </w:rPr>
      </w:pPr>
      <w:r w:rsidRPr="00BE3F34">
        <w:rPr>
          <w:color w:val="002060"/>
        </w:rPr>
        <w:t>GIRONE S2 - 1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4"/>
        <w:gridCol w:w="385"/>
        <w:gridCol w:w="898"/>
        <w:gridCol w:w="1198"/>
        <w:gridCol w:w="1548"/>
        <w:gridCol w:w="1540"/>
      </w:tblGrid>
      <w:tr w:rsidR="00C529A4" w:rsidRPr="00BE3F34" w14:paraId="62704E95"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9BA562"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48A67"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E572C"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3374F"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DA325"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8AD4A"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CCA79"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241BA8C4" w14:textId="77777777" w:rsidTr="00E35C8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83A70A" w14:textId="77777777" w:rsidR="00C529A4" w:rsidRPr="00BE3F34" w:rsidRDefault="00C529A4" w:rsidP="00E35C8D">
            <w:pPr>
              <w:pStyle w:val="rowtabella0"/>
              <w:rPr>
                <w:color w:val="002060"/>
              </w:rPr>
            </w:pPr>
            <w:r w:rsidRPr="00BE3F34">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BD63E" w14:textId="77777777" w:rsidR="00C529A4" w:rsidRPr="00BE3F34" w:rsidRDefault="00C529A4" w:rsidP="00E35C8D">
            <w:pPr>
              <w:pStyle w:val="rowtabella0"/>
              <w:rPr>
                <w:color w:val="002060"/>
              </w:rPr>
            </w:pPr>
            <w:r w:rsidRPr="00BE3F34">
              <w:rPr>
                <w:color w:val="002060"/>
              </w:rPr>
              <w:t>BORGOROSSO TOLENTINO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46D76C"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32E57" w14:textId="77777777" w:rsidR="00C529A4" w:rsidRPr="00BE3F34" w:rsidRDefault="00C529A4" w:rsidP="00E35C8D">
            <w:pPr>
              <w:pStyle w:val="rowtabella0"/>
              <w:rPr>
                <w:color w:val="002060"/>
              </w:rPr>
            </w:pPr>
            <w:r w:rsidRPr="00BE3F34">
              <w:rPr>
                <w:color w:val="002060"/>
              </w:rPr>
              <w:t>14/10/2024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58CDC" w14:textId="77777777" w:rsidR="00C529A4" w:rsidRPr="00BE3F34" w:rsidRDefault="00C529A4" w:rsidP="00E35C8D">
            <w:pPr>
              <w:pStyle w:val="rowtabella0"/>
              <w:rPr>
                <w:color w:val="002060"/>
              </w:rPr>
            </w:pPr>
            <w:r w:rsidRPr="00BE3F34">
              <w:rPr>
                <w:color w:val="002060"/>
              </w:rPr>
              <w:t xml:space="preserve">5286 PALESTRA </w:t>
            </w:r>
            <w:proofErr w:type="gramStart"/>
            <w:r w:rsidRPr="00BE3F34">
              <w:rPr>
                <w:color w:val="002060"/>
              </w:rPr>
              <w:t>C.SPORTIVO</w:t>
            </w:r>
            <w:proofErr w:type="gramEnd"/>
            <w:r w:rsidRPr="00BE3F34">
              <w:rPr>
                <w:color w:val="002060"/>
              </w:rPr>
              <w:t>"DON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991D0" w14:textId="77777777" w:rsidR="00C529A4" w:rsidRPr="00BE3F34" w:rsidRDefault="00C529A4" w:rsidP="00E35C8D">
            <w:pPr>
              <w:pStyle w:val="rowtabella0"/>
              <w:rPr>
                <w:color w:val="002060"/>
              </w:rPr>
            </w:pPr>
            <w:r w:rsidRPr="00BE3F3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BB3C1" w14:textId="77777777" w:rsidR="00C529A4" w:rsidRPr="00BE3F34" w:rsidRDefault="00C529A4" w:rsidP="00E35C8D">
            <w:pPr>
              <w:pStyle w:val="rowtabella0"/>
              <w:rPr>
                <w:color w:val="002060"/>
              </w:rPr>
            </w:pPr>
            <w:r w:rsidRPr="00BE3F34">
              <w:rPr>
                <w:color w:val="002060"/>
              </w:rPr>
              <w:t>VIA ALFIERI SNC</w:t>
            </w:r>
          </w:p>
        </w:tc>
      </w:tr>
      <w:tr w:rsidR="00C529A4" w:rsidRPr="00BE3F34" w14:paraId="6E02F999"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261CC7" w14:textId="77777777" w:rsidR="00C529A4" w:rsidRPr="00BE3F34" w:rsidRDefault="00C529A4" w:rsidP="00E35C8D">
            <w:pPr>
              <w:pStyle w:val="rowtabella0"/>
              <w:rPr>
                <w:color w:val="002060"/>
              </w:rPr>
            </w:pPr>
            <w:r w:rsidRPr="00BE3F34">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2AD343" w14:textId="77777777" w:rsidR="00C529A4" w:rsidRPr="00BE3F34" w:rsidRDefault="00C529A4" w:rsidP="00E35C8D">
            <w:pPr>
              <w:pStyle w:val="rowtabella0"/>
              <w:rPr>
                <w:color w:val="002060"/>
              </w:rPr>
            </w:pPr>
            <w:r w:rsidRPr="00BE3F34">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F78A6D"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8676AD" w14:textId="77777777" w:rsidR="00C529A4" w:rsidRPr="00BE3F34" w:rsidRDefault="00C529A4" w:rsidP="00E35C8D">
            <w:pPr>
              <w:pStyle w:val="rowtabella0"/>
              <w:rPr>
                <w:color w:val="002060"/>
              </w:rPr>
            </w:pPr>
            <w:r w:rsidRPr="00BE3F34">
              <w:rPr>
                <w:color w:val="002060"/>
              </w:rPr>
              <w:t>14/10/2024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83A715" w14:textId="77777777" w:rsidR="00C529A4" w:rsidRPr="00BE3F34" w:rsidRDefault="00C529A4" w:rsidP="00E35C8D">
            <w:pPr>
              <w:pStyle w:val="rowtabella0"/>
              <w:rPr>
                <w:color w:val="002060"/>
              </w:rPr>
            </w:pPr>
            <w:r w:rsidRPr="00BE3F34">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ADC178" w14:textId="77777777" w:rsidR="00C529A4" w:rsidRPr="00BE3F34" w:rsidRDefault="00C529A4" w:rsidP="00E35C8D">
            <w:pPr>
              <w:pStyle w:val="rowtabella0"/>
              <w:rPr>
                <w:color w:val="002060"/>
              </w:rPr>
            </w:pPr>
            <w:r w:rsidRPr="00BE3F34">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E40790" w14:textId="77777777" w:rsidR="00C529A4" w:rsidRPr="00BE3F34" w:rsidRDefault="00C529A4" w:rsidP="00E35C8D">
            <w:pPr>
              <w:pStyle w:val="rowtabella0"/>
              <w:rPr>
                <w:color w:val="002060"/>
              </w:rPr>
            </w:pPr>
            <w:r w:rsidRPr="00BE3F34">
              <w:rPr>
                <w:color w:val="002060"/>
              </w:rPr>
              <w:t>VIA CORRADI</w:t>
            </w:r>
          </w:p>
        </w:tc>
      </w:tr>
      <w:tr w:rsidR="00C529A4" w:rsidRPr="00BE3F34" w14:paraId="7CC10718"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2E5E11" w14:textId="77777777" w:rsidR="00C529A4" w:rsidRPr="00BE3F34" w:rsidRDefault="00C529A4" w:rsidP="00E35C8D">
            <w:pPr>
              <w:pStyle w:val="rowtabella0"/>
              <w:rPr>
                <w:color w:val="002060"/>
              </w:rPr>
            </w:pPr>
            <w:r w:rsidRPr="00BE3F34">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DB72D7" w14:textId="77777777" w:rsidR="00C529A4" w:rsidRPr="00BE3F34" w:rsidRDefault="00C529A4" w:rsidP="00E35C8D">
            <w:pPr>
              <w:pStyle w:val="rowtabella0"/>
              <w:rPr>
                <w:color w:val="002060"/>
              </w:rPr>
            </w:pPr>
            <w:r w:rsidRPr="00BE3F34">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D17295"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258BC2" w14:textId="77777777" w:rsidR="00C529A4" w:rsidRPr="00BE3F34" w:rsidRDefault="00C529A4" w:rsidP="00E35C8D">
            <w:pPr>
              <w:pStyle w:val="rowtabella0"/>
              <w:rPr>
                <w:color w:val="002060"/>
              </w:rPr>
            </w:pPr>
            <w:r w:rsidRPr="00BE3F34">
              <w:rPr>
                <w:color w:val="002060"/>
              </w:rPr>
              <w:t>14/10/2024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6F4BD8" w14:textId="77777777" w:rsidR="00C529A4" w:rsidRPr="00BE3F34" w:rsidRDefault="00C529A4" w:rsidP="00E35C8D">
            <w:pPr>
              <w:pStyle w:val="rowtabella0"/>
              <w:rPr>
                <w:color w:val="002060"/>
              </w:rPr>
            </w:pPr>
            <w:r w:rsidRPr="00BE3F34">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BD8A69" w14:textId="77777777" w:rsidR="00C529A4" w:rsidRPr="00BE3F34" w:rsidRDefault="00C529A4" w:rsidP="00E35C8D">
            <w:pPr>
              <w:pStyle w:val="rowtabella0"/>
              <w:rPr>
                <w:color w:val="002060"/>
              </w:rPr>
            </w:pPr>
            <w:r w:rsidRPr="00BE3F3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73E264" w14:textId="77777777" w:rsidR="00C529A4" w:rsidRPr="00BE3F34" w:rsidRDefault="00C529A4" w:rsidP="00E35C8D">
            <w:pPr>
              <w:pStyle w:val="rowtabella0"/>
              <w:rPr>
                <w:color w:val="002060"/>
              </w:rPr>
            </w:pPr>
            <w:r w:rsidRPr="00BE3F34">
              <w:rPr>
                <w:color w:val="002060"/>
              </w:rPr>
              <w:t>VIA ALDO MORO</w:t>
            </w:r>
          </w:p>
        </w:tc>
      </w:tr>
      <w:tr w:rsidR="00C529A4" w:rsidRPr="00BE3F34" w14:paraId="0103C59B"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3A0BB9" w14:textId="77777777" w:rsidR="00C529A4" w:rsidRPr="00BE3F34" w:rsidRDefault="00C529A4" w:rsidP="00E35C8D">
            <w:pPr>
              <w:pStyle w:val="rowtabella0"/>
              <w:rPr>
                <w:color w:val="002060"/>
              </w:rPr>
            </w:pPr>
            <w:r w:rsidRPr="00BE3F34">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1E0702E" w14:textId="77777777" w:rsidR="00C529A4" w:rsidRPr="00BE3F34" w:rsidRDefault="00C529A4" w:rsidP="00E35C8D">
            <w:pPr>
              <w:pStyle w:val="rowtabella0"/>
              <w:rPr>
                <w:color w:val="002060"/>
              </w:rPr>
            </w:pPr>
            <w:r w:rsidRPr="00BE3F34">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3C627C"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9B1DB8" w14:textId="77777777" w:rsidR="00C529A4" w:rsidRPr="00BE3F34" w:rsidRDefault="00C529A4" w:rsidP="00E35C8D">
            <w:pPr>
              <w:pStyle w:val="rowtabella0"/>
              <w:rPr>
                <w:color w:val="002060"/>
              </w:rPr>
            </w:pPr>
            <w:r w:rsidRPr="00BE3F34">
              <w:rPr>
                <w:color w:val="002060"/>
              </w:rPr>
              <w:t>14/10/2024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CFDA2F" w14:textId="77777777" w:rsidR="00C529A4" w:rsidRPr="00BE3F34" w:rsidRDefault="00C529A4" w:rsidP="00E35C8D">
            <w:pPr>
              <w:pStyle w:val="rowtabella0"/>
              <w:rPr>
                <w:color w:val="002060"/>
              </w:rPr>
            </w:pPr>
            <w:r w:rsidRPr="00BE3F34">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F21BB5" w14:textId="77777777" w:rsidR="00C529A4" w:rsidRPr="00BE3F34" w:rsidRDefault="00C529A4" w:rsidP="00E35C8D">
            <w:pPr>
              <w:pStyle w:val="rowtabella0"/>
              <w:rPr>
                <w:color w:val="002060"/>
              </w:rPr>
            </w:pPr>
            <w:r w:rsidRPr="00BE3F3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1DD867" w14:textId="77777777" w:rsidR="00C529A4" w:rsidRPr="00BE3F34" w:rsidRDefault="00C529A4" w:rsidP="00E35C8D">
            <w:pPr>
              <w:pStyle w:val="rowtabella0"/>
              <w:rPr>
                <w:color w:val="002060"/>
              </w:rPr>
            </w:pPr>
            <w:r w:rsidRPr="00BE3F34">
              <w:rPr>
                <w:color w:val="002060"/>
              </w:rPr>
              <w:t>VIA CERQUATTI</w:t>
            </w:r>
          </w:p>
        </w:tc>
      </w:tr>
      <w:tr w:rsidR="00C529A4" w:rsidRPr="00BE3F34" w14:paraId="43BC2B8D"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C08B27" w14:textId="77777777" w:rsidR="00C529A4" w:rsidRPr="00BE3F34" w:rsidRDefault="00C529A4" w:rsidP="00E35C8D">
            <w:pPr>
              <w:pStyle w:val="rowtabella0"/>
              <w:rPr>
                <w:color w:val="002060"/>
              </w:rPr>
            </w:pPr>
            <w:r w:rsidRPr="00BE3F34">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A7015A" w14:textId="77777777" w:rsidR="00C529A4" w:rsidRPr="00BE3F34" w:rsidRDefault="00C529A4" w:rsidP="00E35C8D">
            <w:pPr>
              <w:pStyle w:val="rowtabella0"/>
              <w:rPr>
                <w:color w:val="002060"/>
              </w:rPr>
            </w:pPr>
            <w:r w:rsidRPr="00BE3F34">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EBC926"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90AB17" w14:textId="77777777" w:rsidR="00C529A4" w:rsidRPr="00BE3F34" w:rsidRDefault="00C529A4" w:rsidP="00E35C8D">
            <w:pPr>
              <w:pStyle w:val="rowtabella0"/>
              <w:rPr>
                <w:color w:val="002060"/>
              </w:rPr>
            </w:pPr>
            <w:r w:rsidRPr="00BE3F34">
              <w:rPr>
                <w:color w:val="002060"/>
              </w:rPr>
              <w:t>14/10/2024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008DF6" w14:textId="77777777" w:rsidR="00C529A4" w:rsidRPr="00BE3F34" w:rsidRDefault="00C529A4" w:rsidP="00E35C8D">
            <w:pPr>
              <w:pStyle w:val="rowtabella0"/>
              <w:rPr>
                <w:color w:val="002060"/>
              </w:rPr>
            </w:pPr>
            <w:r w:rsidRPr="00BE3F34">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52F2E8" w14:textId="77777777" w:rsidR="00C529A4" w:rsidRPr="00BE3F34" w:rsidRDefault="00C529A4" w:rsidP="00E35C8D">
            <w:pPr>
              <w:pStyle w:val="rowtabella0"/>
              <w:rPr>
                <w:color w:val="002060"/>
              </w:rPr>
            </w:pPr>
            <w:r w:rsidRPr="00BE3F34">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3D6E46" w14:textId="77777777" w:rsidR="00C529A4" w:rsidRPr="00BE3F34" w:rsidRDefault="00C529A4" w:rsidP="00E35C8D">
            <w:pPr>
              <w:pStyle w:val="rowtabella0"/>
              <w:rPr>
                <w:color w:val="002060"/>
              </w:rPr>
            </w:pPr>
            <w:r w:rsidRPr="00BE3F34">
              <w:rPr>
                <w:color w:val="002060"/>
              </w:rPr>
              <w:t>VIA LUDOVICO SCARFIOTTI</w:t>
            </w:r>
          </w:p>
        </w:tc>
      </w:tr>
      <w:tr w:rsidR="00C529A4" w:rsidRPr="00BE3F34" w14:paraId="4D5AA3CC"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DF9BF0" w14:textId="77777777" w:rsidR="00C529A4" w:rsidRPr="00BE3F34" w:rsidRDefault="00C529A4" w:rsidP="00E35C8D">
            <w:pPr>
              <w:pStyle w:val="rowtabella0"/>
              <w:rPr>
                <w:color w:val="002060"/>
              </w:rPr>
            </w:pPr>
            <w:r w:rsidRPr="00BE3F34">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6E0641" w14:textId="77777777" w:rsidR="00C529A4" w:rsidRPr="00BE3F34" w:rsidRDefault="00C529A4" w:rsidP="00E35C8D">
            <w:pPr>
              <w:pStyle w:val="rowtabella0"/>
              <w:rPr>
                <w:color w:val="002060"/>
              </w:rPr>
            </w:pPr>
            <w:r w:rsidRPr="00BE3F34">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F2AAB3"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8B92FB" w14:textId="77777777" w:rsidR="00C529A4" w:rsidRPr="00BE3F34" w:rsidRDefault="00C529A4" w:rsidP="00E35C8D">
            <w:pPr>
              <w:pStyle w:val="rowtabella0"/>
              <w:rPr>
                <w:color w:val="002060"/>
              </w:rPr>
            </w:pPr>
            <w:r w:rsidRPr="00BE3F34">
              <w:rPr>
                <w:color w:val="002060"/>
              </w:rPr>
              <w:t>15/10/2024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928DFD" w14:textId="77777777" w:rsidR="00C529A4" w:rsidRPr="00BE3F34" w:rsidRDefault="00C529A4" w:rsidP="00E35C8D">
            <w:pPr>
              <w:pStyle w:val="rowtabella0"/>
              <w:rPr>
                <w:color w:val="002060"/>
              </w:rPr>
            </w:pPr>
            <w:r w:rsidRPr="00BE3F34">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DDE7B" w14:textId="77777777" w:rsidR="00C529A4" w:rsidRPr="00BE3F34" w:rsidRDefault="00C529A4" w:rsidP="00E35C8D">
            <w:pPr>
              <w:pStyle w:val="rowtabella0"/>
              <w:rPr>
                <w:color w:val="002060"/>
              </w:rPr>
            </w:pPr>
            <w:r w:rsidRPr="00BE3F34">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CD7AB" w14:textId="77777777" w:rsidR="00C529A4" w:rsidRPr="00BE3F34" w:rsidRDefault="00C529A4" w:rsidP="00E35C8D">
            <w:pPr>
              <w:pStyle w:val="rowtabella0"/>
              <w:rPr>
                <w:color w:val="002060"/>
              </w:rPr>
            </w:pPr>
            <w:r w:rsidRPr="00BE3F34">
              <w:rPr>
                <w:color w:val="002060"/>
              </w:rPr>
              <w:t>LOCALITA' LE CALVIE</w:t>
            </w:r>
          </w:p>
        </w:tc>
      </w:tr>
      <w:tr w:rsidR="00C529A4" w:rsidRPr="00BE3F34" w14:paraId="705E0F61" w14:textId="77777777" w:rsidTr="00E35C8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4A996F" w14:textId="77777777" w:rsidR="00C529A4" w:rsidRPr="00BE3F34" w:rsidRDefault="00C529A4" w:rsidP="00E35C8D">
            <w:pPr>
              <w:pStyle w:val="rowtabella0"/>
              <w:rPr>
                <w:color w:val="002060"/>
              </w:rPr>
            </w:pPr>
            <w:r w:rsidRPr="00BE3F34">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ED0660" w14:textId="77777777" w:rsidR="00C529A4" w:rsidRPr="00BE3F34" w:rsidRDefault="00C529A4" w:rsidP="00E35C8D">
            <w:pPr>
              <w:pStyle w:val="rowtabella0"/>
              <w:rPr>
                <w:color w:val="002060"/>
              </w:rPr>
            </w:pPr>
            <w:r w:rsidRPr="00BE3F34">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1A5C8D"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5D7899" w14:textId="77777777" w:rsidR="00C529A4" w:rsidRPr="00BE3F34" w:rsidRDefault="00C529A4" w:rsidP="00E35C8D">
            <w:pPr>
              <w:pStyle w:val="rowtabella0"/>
              <w:rPr>
                <w:color w:val="002060"/>
              </w:rPr>
            </w:pPr>
            <w:r w:rsidRPr="00BE3F34">
              <w:rPr>
                <w:color w:val="002060"/>
              </w:rPr>
              <w:t>16/10/2024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3E8444C" w14:textId="77777777" w:rsidR="00C529A4" w:rsidRPr="00BE3F34" w:rsidRDefault="00C529A4" w:rsidP="00E35C8D">
            <w:pPr>
              <w:pStyle w:val="rowtabella0"/>
              <w:rPr>
                <w:color w:val="002060"/>
              </w:rPr>
            </w:pPr>
            <w:r w:rsidRPr="00BE3F34">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90F2B8" w14:textId="77777777" w:rsidR="00C529A4" w:rsidRPr="00BE3F34" w:rsidRDefault="00C529A4" w:rsidP="00E35C8D">
            <w:pPr>
              <w:pStyle w:val="rowtabella0"/>
              <w:rPr>
                <w:color w:val="002060"/>
              </w:rPr>
            </w:pPr>
            <w:r w:rsidRPr="00BE3F3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BC7841" w14:textId="77777777" w:rsidR="00C529A4" w:rsidRPr="00BE3F34" w:rsidRDefault="00C529A4" w:rsidP="00E35C8D">
            <w:pPr>
              <w:pStyle w:val="rowtabella0"/>
              <w:rPr>
                <w:color w:val="002060"/>
              </w:rPr>
            </w:pPr>
            <w:r w:rsidRPr="00BE3F34">
              <w:rPr>
                <w:color w:val="002060"/>
              </w:rPr>
              <w:t>VIA SALVO D'ACQUISTO</w:t>
            </w:r>
          </w:p>
        </w:tc>
      </w:tr>
      <w:tr w:rsidR="00C529A4" w:rsidRPr="00BE3F34" w14:paraId="577DCB37" w14:textId="77777777" w:rsidTr="00E35C8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80FE29" w14:textId="77777777" w:rsidR="00C529A4" w:rsidRPr="00BE3F34" w:rsidRDefault="00C529A4" w:rsidP="00E35C8D">
            <w:pPr>
              <w:pStyle w:val="rowtabella0"/>
              <w:rPr>
                <w:color w:val="002060"/>
              </w:rPr>
            </w:pPr>
            <w:r w:rsidRPr="00BE3F34">
              <w:rPr>
                <w:color w:val="002060"/>
              </w:rPr>
              <w:t>MONTELUPONE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A369E5" w14:textId="77777777" w:rsidR="00C529A4" w:rsidRPr="00BE3F34" w:rsidRDefault="00C529A4" w:rsidP="00E35C8D">
            <w:pPr>
              <w:pStyle w:val="rowtabella0"/>
              <w:rPr>
                <w:color w:val="002060"/>
              </w:rPr>
            </w:pPr>
            <w:r w:rsidRPr="00BE3F34">
              <w:rPr>
                <w:color w:val="002060"/>
              </w:rPr>
              <w:t>FUTSAL MONTURANO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271D3" w14:textId="77777777" w:rsidR="00C529A4" w:rsidRPr="00BE3F34" w:rsidRDefault="00C529A4" w:rsidP="00E35C8D">
            <w:pPr>
              <w:pStyle w:val="rowtabella0"/>
              <w:jc w:val="center"/>
              <w:rPr>
                <w:color w:val="002060"/>
              </w:rPr>
            </w:pPr>
            <w:r w:rsidRPr="00BE3F3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57A41" w14:textId="77777777" w:rsidR="00C529A4" w:rsidRPr="00BE3F34" w:rsidRDefault="00C529A4" w:rsidP="00E35C8D">
            <w:pPr>
              <w:pStyle w:val="rowtabella0"/>
              <w:rPr>
                <w:color w:val="002060"/>
              </w:rPr>
            </w:pPr>
            <w:r w:rsidRPr="00BE3F34">
              <w:rPr>
                <w:color w:val="002060"/>
              </w:rPr>
              <w:t>16/10/2024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DFD7D8" w14:textId="77777777" w:rsidR="00C529A4" w:rsidRPr="00BE3F34" w:rsidRDefault="00C529A4" w:rsidP="00E35C8D">
            <w:pPr>
              <w:pStyle w:val="rowtabella0"/>
              <w:rPr>
                <w:color w:val="002060"/>
              </w:rPr>
            </w:pPr>
            <w:r w:rsidRPr="00BE3F34">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685735" w14:textId="77777777" w:rsidR="00C529A4" w:rsidRPr="00BE3F34" w:rsidRDefault="00C529A4" w:rsidP="00E35C8D">
            <w:pPr>
              <w:pStyle w:val="rowtabella0"/>
              <w:rPr>
                <w:color w:val="002060"/>
              </w:rPr>
            </w:pPr>
            <w:r w:rsidRPr="00BE3F34">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E648A6" w14:textId="77777777" w:rsidR="00C529A4" w:rsidRPr="00BE3F34" w:rsidRDefault="00C529A4" w:rsidP="00E35C8D">
            <w:pPr>
              <w:pStyle w:val="rowtabella0"/>
              <w:rPr>
                <w:color w:val="002060"/>
              </w:rPr>
            </w:pPr>
            <w:r w:rsidRPr="00BE3F34">
              <w:rPr>
                <w:color w:val="002060"/>
              </w:rPr>
              <w:t>VIA ALESSANDRO MANZONI</w:t>
            </w:r>
          </w:p>
        </w:tc>
      </w:tr>
    </w:tbl>
    <w:p w14:paraId="0FE9DEB1" w14:textId="77777777" w:rsidR="00C529A4" w:rsidRPr="00980F44" w:rsidRDefault="00C529A4" w:rsidP="00C529A4">
      <w:pPr>
        <w:pStyle w:val="breakline"/>
        <w:rPr>
          <w:color w:val="002060"/>
        </w:rPr>
      </w:pPr>
    </w:p>
    <w:p w14:paraId="1A10F163" w14:textId="77777777" w:rsidR="00C529A4" w:rsidRPr="00980F44" w:rsidRDefault="00C529A4" w:rsidP="00C529A4">
      <w:pPr>
        <w:pStyle w:val="titolocampionato0"/>
        <w:shd w:val="clear" w:color="auto" w:fill="CCCCCC"/>
        <w:spacing w:before="80" w:after="40"/>
        <w:rPr>
          <w:color w:val="002060"/>
        </w:rPr>
      </w:pPr>
      <w:r w:rsidRPr="00980F44">
        <w:rPr>
          <w:color w:val="002060"/>
        </w:rPr>
        <w:t>COPPA MARCHE CALCIO 5 serie D</w:t>
      </w:r>
    </w:p>
    <w:p w14:paraId="3BA870ED" w14:textId="77777777" w:rsidR="0074785A" w:rsidRPr="00D7273F" w:rsidRDefault="0074785A" w:rsidP="0074785A">
      <w:pPr>
        <w:pStyle w:val="titoloprinc0"/>
        <w:rPr>
          <w:color w:val="002060"/>
        </w:rPr>
      </w:pPr>
      <w:r w:rsidRPr="00D7273F">
        <w:rPr>
          <w:color w:val="002060"/>
        </w:rPr>
        <w:t>ANAGRAFICA/INDIRIZZARIO/VARIAZIONI CALENDARIO</w:t>
      </w:r>
    </w:p>
    <w:p w14:paraId="4800FCDA" w14:textId="77777777" w:rsidR="0074785A" w:rsidRDefault="0074785A" w:rsidP="0074785A">
      <w:pPr>
        <w:pStyle w:val="titoloprinc0"/>
        <w:jc w:val="both"/>
        <w:rPr>
          <w:b w:val="0"/>
          <w:bCs w:val="0"/>
          <w:color w:val="002060"/>
          <w:sz w:val="22"/>
          <w:szCs w:val="22"/>
        </w:rPr>
      </w:pPr>
    </w:p>
    <w:p w14:paraId="445A89CD" w14:textId="2A266AC1" w:rsidR="0074785A" w:rsidRPr="0074785A" w:rsidRDefault="0074785A" w:rsidP="0074785A">
      <w:pPr>
        <w:pStyle w:val="titoloprinc0"/>
        <w:jc w:val="both"/>
        <w:rPr>
          <w:color w:val="002060"/>
          <w:sz w:val="22"/>
          <w:szCs w:val="22"/>
        </w:rPr>
      </w:pPr>
      <w:r w:rsidRPr="0074785A">
        <w:rPr>
          <w:color w:val="002060"/>
          <w:sz w:val="22"/>
          <w:szCs w:val="22"/>
        </w:rPr>
        <w:t>GIRONE “14”</w:t>
      </w:r>
    </w:p>
    <w:p w14:paraId="33E81144" w14:textId="77777777" w:rsidR="0074785A" w:rsidRDefault="0074785A" w:rsidP="0074785A">
      <w:pPr>
        <w:pStyle w:val="titoloprinc0"/>
        <w:jc w:val="both"/>
        <w:rPr>
          <w:b w:val="0"/>
          <w:bCs w:val="0"/>
          <w:color w:val="002060"/>
          <w:sz w:val="22"/>
          <w:szCs w:val="22"/>
        </w:rPr>
      </w:pPr>
    </w:p>
    <w:p w14:paraId="68F11F58" w14:textId="471ED060" w:rsidR="0074785A" w:rsidRDefault="0074785A" w:rsidP="0074785A">
      <w:pPr>
        <w:pStyle w:val="titoloprinc0"/>
        <w:jc w:val="both"/>
        <w:rPr>
          <w:b w:val="0"/>
          <w:bCs w:val="0"/>
          <w:color w:val="002060"/>
          <w:sz w:val="22"/>
          <w:szCs w:val="22"/>
        </w:rPr>
      </w:pPr>
      <w:r w:rsidRPr="00D7273F">
        <w:rPr>
          <w:b w:val="0"/>
          <w:bCs w:val="0"/>
          <w:color w:val="002060"/>
          <w:sz w:val="22"/>
          <w:szCs w:val="22"/>
        </w:rPr>
        <w:t>La Società</w:t>
      </w:r>
      <w:r>
        <w:rPr>
          <w:b w:val="0"/>
          <w:bCs w:val="0"/>
          <w:color w:val="002060"/>
          <w:sz w:val="22"/>
          <w:szCs w:val="22"/>
        </w:rPr>
        <w:t xml:space="preserve"> </w:t>
      </w:r>
      <w:r>
        <w:rPr>
          <w:color w:val="002060"/>
          <w:sz w:val="22"/>
          <w:szCs w:val="22"/>
        </w:rPr>
        <w:t>ACQUAVIVA CALCIO</w:t>
      </w:r>
      <w:r w:rsidRPr="00D7273F">
        <w:rPr>
          <w:color w:val="002060"/>
          <w:sz w:val="22"/>
          <w:szCs w:val="22"/>
        </w:rPr>
        <w:t xml:space="preserve"> </w:t>
      </w:r>
      <w:r w:rsidRPr="00D7273F">
        <w:rPr>
          <w:b w:val="0"/>
          <w:bCs w:val="0"/>
          <w:color w:val="002060"/>
          <w:sz w:val="22"/>
          <w:szCs w:val="22"/>
        </w:rPr>
        <w:t xml:space="preserve">comunica che disputerà tutte le gare interne </w:t>
      </w:r>
      <w:r>
        <w:rPr>
          <w:b w:val="0"/>
          <w:bCs w:val="0"/>
          <w:color w:val="002060"/>
          <w:sz w:val="22"/>
          <w:szCs w:val="22"/>
        </w:rPr>
        <w:t>il</w:t>
      </w:r>
      <w:r w:rsidRPr="00D7273F">
        <w:rPr>
          <w:b w:val="0"/>
          <w:bCs w:val="0"/>
          <w:color w:val="002060"/>
          <w:sz w:val="22"/>
          <w:szCs w:val="22"/>
        </w:rPr>
        <w:t xml:space="preserve"> </w:t>
      </w:r>
      <w:r>
        <w:rPr>
          <w:color w:val="002060"/>
          <w:sz w:val="22"/>
          <w:szCs w:val="22"/>
        </w:rPr>
        <w:t>MERCOLEDI’</w:t>
      </w:r>
      <w:r>
        <w:rPr>
          <w:color w:val="002060"/>
          <w:sz w:val="22"/>
          <w:szCs w:val="22"/>
        </w:rPr>
        <w:t xml:space="preserve"> </w:t>
      </w:r>
      <w:r w:rsidRPr="00D7273F">
        <w:rPr>
          <w:b w:val="0"/>
          <w:bCs w:val="0"/>
          <w:color w:val="002060"/>
          <w:sz w:val="22"/>
          <w:szCs w:val="22"/>
        </w:rPr>
        <w:t xml:space="preserve">alle </w:t>
      </w:r>
      <w:r w:rsidRPr="00D7273F">
        <w:rPr>
          <w:color w:val="002060"/>
          <w:sz w:val="22"/>
          <w:szCs w:val="22"/>
        </w:rPr>
        <w:t xml:space="preserve">ore </w:t>
      </w:r>
      <w:r>
        <w:rPr>
          <w:color w:val="002060"/>
          <w:sz w:val="22"/>
          <w:szCs w:val="22"/>
        </w:rPr>
        <w:t>21:</w:t>
      </w:r>
      <w:r>
        <w:rPr>
          <w:color w:val="002060"/>
          <w:sz w:val="22"/>
          <w:szCs w:val="22"/>
        </w:rPr>
        <w:t>0</w:t>
      </w:r>
      <w:r>
        <w:rPr>
          <w:color w:val="002060"/>
          <w:sz w:val="22"/>
          <w:szCs w:val="22"/>
        </w:rPr>
        <w:t>0</w:t>
      </w:r>
      <w:r w:rsidRPr="00D7273F">
        <w:rPr>
          <w:b w:val="0"/>
          <w:bCs w:val="0"/>
          <w:color w:val="002060"/>
          <w:sz w:val="22"/>
          <w:szCs w:val="22"/>
        </w:rPr>
        <w:t xml:space="preserve">, </w:t>
      </w:r>
      <w:r>
        <w:rPr>
          <w:b w:val="0"/>
          <w:bCs w:val="0"/>
          <w:color w:val="002060"/>
          <w:sz w:val="22"/>
          <w:szCs w:val="22"/>
        </w:rPr>
        <w:t>stesso campo</w:t>
      </w:r>
      <w:r w:rsidRPr="00D7273F">
        <w:rPr>
          <w:b w:val="0"/>
          <w:bCs w:val="0"/>
          <w:color w:val="002060"/>
          <w:sz w:val="22"/>
          <w:szCs w:val="22"/>
        </w:rPr>
        <w:t>.</w:t>
      </w:r>
    </w:p>
    <w:p w14:paraId="5DEE930E" w14:textId="77777777" w:rsidR="0074785A" w:rsidRDefault="0074785A" w:rsidP="0074785A">
      <w:pPr>
        <w:pStyle w:val="titoloprinc0"/>
        <w:jc w:val="both"/>
        <w:rPr>
          <w:b w:val="0"/>
          <w:bCs w:val="0"/>
          <w:color w:val="002060"/>
          <w:sz w:val="22"/>
          <w:szCs w:val="22"/>
        </w:rPr>
      </w:pPr>
    </w:p>
    <w:p w14:paraId="17092893" w14:textId="77777777" w:rsidR="00C529A4" w:rsidRPr="00980F44" w:rsidRDefault="00C529A4" w:rsidP="00C529A4">
      <w:pPr>
        <w:pStyle w:val="titoloprinc0"/>
        <w:rPr>
          <w:color w:val="002060"/>
        </w:rPr>
      </w:pPr>
      <w:r w:rsidRPr="00980F44">
        <w:rPr>
          <w:color w:val="002060"/>
        </w:rPr>
        <w:t>RISULTATI</w:t>
      </w:r>
    </w:p>
    <w:p w14:paraId="55665F6D" w14:textId="77777777" w:rsidR="00C529A4" w:rsidRPr="00980F44" w:rsidRDefault="00C529A4" w:rsidP="00C529A4">
      <w:pPr>
        <w:pStyle w:val="breakline"/>
        <w:rPr>
          <w:color w:val="002060"/>
        </w:rPr>
      </w:pPr>
    </w:p>
    <w:p w14:paraId="5367B223" w14:textId="77777777" w:rsidR="00C529A4" w:rsidRPr="00980F44" w:rsidRDefault="00C529A4" w:rsidP="00C529A4">
      <w:pPr>
        <w:pStyle w:val="sottotitolocampionato10"/>
        <w:rPr>
          <w:color w:val="002060"/>
        </w:rPr>
      </w:pPr>
      <w:r w:rsidRPr="00980F44">
        <w:rPr>
          <w:color w:val="002060"/>
        </w:rPr>
        <w:t>RISULTATI UFFICIALI GARE DEL 04/10/2024</w:t>
      </w:r>
    </w:p>
    <w:p w14:paraId="72714EAE" w14:textId="77777777" w:rsidR="0074785A" w:rsidRPr="0074785A" w:rsidRDefault="0074785A" w:rsidP="0074785A">
      <w:pPr>
        <w:pStyle w:val="sottotitolocampionato20"/>
        <w:spacing w:before="0" w:beforeAutospacing="0" w:after="0" w:afterAutospacing="0"/>
        <w:rPr>
          <w:rFonts w:ascii="Arial" w:hAnsi="Arial" w:cs="Arial"/>
          <w:color w:val="002060"/>
          <w:sz w:val="20"/>
          <w:szCs w:val="20"/>
        </w:rPr>
      </w:pPr>
      <w:r w:rsidRPr="0074785A">
        <w:rPr>
          <w:rFonts w:ascii="Arial" w:hAnsi="Arial" w:cs="Arial"/>
          <w:color w:val="002060"/>
          <w:sz w:val="20"/>
          <w:szCs w:val="20"/>
        </w:rPr>
        <w:t>Si trascrivono qui di seguito i risultati ufficiali delle gare disputate</w:t>
      </w:r>
    </w:p>
    <w:p w14:paraId="7972AF3F" w14:textId="77777777" w:rsidR="00C529A4" w:rsidRPr="00980F44" w:rsidRDefault="00C529A4" w:rsidP="00C529A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529A4" w:rsidRPr="00980F44" w14:paraId="2CF6D1E0" w14:textId="77777777" w:rsidTr="00E35C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5C44AEA8"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9F6FA" w14:textId="77777777" w:rsidR="00C529A4" w:rsidRPr="00980F44" w:rsidRDefault="00C529A4" w:rsidP="00E35C8D">
                  <w:pPr>
                    <w:pStyle w:val="headertabella0"/>
                    <w:rPr>
                      <w:color w:val="002060"/>
                    </w:rPr>
                  </w:pPr>
                  <w:r w:rsidRPr="00980F44">
                    <w:rPr>
                      <w:color w:val="002060"/>
                    </w:rPr>
                    <w:t>GIRONE 1 - 3 Giornata - A</w:t>
                  </w:r>
                </w:p>
              </w:tc>
            </w:tr>
            <w:tr w:rsidR="00C529A4" w:rsidRPr="00980F44" w14:paraId="5913C376"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ED5B11" w14:textId="77777777" w:rsidR="00C529A4" w:rsidRPr="00980F44" w:rsidRDefault="00C529A4" w:rsidP="00E35C8D">
                  <w:pPr>
                    <w:pStyle w:val="rowtabella0"/>
                    <w:rPr>
                      <w:color w:val="002060"/>
                    </w:rPr>
                  </w:pPr>
                  <w:r w:rsidRPr="00980F44">
                    <w:rPr>
                      <w:color w:val="002060"/>
                    </w:rPr>
                    <w:t>AUDAX CALCIO PIOBBICO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B7491" w14:textId="77777777" w:rsidR="00C529A4" w:rsidRPr="00980F44" w:rsidRDefault="00C529A4" w:rsidP="00E35C8D">
                  <w:pPr>
                    <w:pStyle w:val="rowtabella0"/>
                    <w:rPr>
                      <w:color w:val="002060"/>
                    </w:rPr>
                  </w:pPr>
                  <w:r w:rsidRPr="00980F44">
                    <w:rPr>
                      <w:color w:val="002060"/>
                    </w:rPr>
                    <w:t>- URBINO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3ACE7" w14:textId="77777777" w:rsidR="00C529A4" w:rsidRPr="00980F44" w:rsidRDefault="00C529A4" w:rsidP="00E35C8D">
                  <w:pPr>
                    <w:pStyle w:val="rowtabella0"/>
                    <w:jc w:val="center"/>
                    <w:rPr>
                      <w:color w:val="002060"/>
                    </w:rPr>
                  </w:pPr>
                  <w:r w:rsidRPr="00980F44">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4CE5AC" w14:textId="77777777" w:rsidR="00C529A4" w:rsidRPr="00980F44" w:rsidRDefault="00C529A4" w:rsidP="00E35C8D">
                  <w:pPr>
                    <w:pStyle w:val="rowtabella0"/>
                    <w:jc w:val="center"/>
                    <w:rPr>
                      <w:color w:val="002060"/>
                    </w:rPr>
                  </w:pPr>
                  <w:r w:rsidRPr="00980F44">
                    <w:rPr>
                      <w:color w:val="002060"/>
                    </w:rPr>
                    <w:t> </w:t>
                  </w:r>
                </w:p>
              </w:tc>
            </w:tr>
            <w:tr w:rsidR="00C529A4" w:rsidRPr="00980F44" w14:paraId="69F17027"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3E66BF" w14:textId="77777777" w:rsidR="00C529A4" w:rsidRPr="00980F44" w:rsidRDefault="00C529A4" w:rsidP="00E35C8D">
                  <w:pPr>
                    <w:pStyle w:val="rowtabella0"/>
                    <w:rPr>
                      <w:color w:val="002060"/>
                      <w:lang w:val="es-ES"/>
                    </w:rPr>
                  </w:pPr>
                  <w:r w:rsidRPr="00980F44">
                    <w:rPr>
                      <w:color w:val="002060"/>
                      <w:lang w:val="es-ES"/>
                    </w:rPr>
                    <w:t>VALMISA FUTSAL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8A846" w14:textId="77777777" w:rsidR="00C529A4" w:rsidRPr="00980F44" w:rsidRDefault="00C529A4" w:rsidP="00E35C8D">
                  <w:pPr>
                    <w:pStyle w:val="rowtabella0"/>
                    <w:rPr>
                      <w:color w:val="002060"/>
                    </w:rPr>
                  </w:pPr>
                  <w:r w:rsidRPr="00980F44">
                    <w:rPr>
                      <w:color w:val="002060"/>
                    </w:rPr>
                    <w:t>- GNANO 04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5C34B6" w14:textId="77777777" w:rsidR="00C529A4" w:rsidRPr="00980F44" w:rsidRDefault="00C529A4" w:rsidP="00E35C8D">
                  <w:pPr>
                    <w:pStyle w:val="rowtabella0"/>
                    <w:jc w:val="center"/>
                    <w:rPr>
                      <w:color w:val="002060"/>
                    </w:rPr>
                  </w:pPr>
                  <w:r w:rsidRPr="00980F44">
                    <w:rPr>
                      <w:color w:val="00206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EF533" w14:textId="77777777" w:rsidR="00C529A4" w:rsidRPr="00980F44" w:rsidRDefault="00C529A4" w:rsidP="00E35C8D">
                  <w:pPr>
                    <w:pStyle w:val="rowtabella0"/>
                    <w:jc w:val="center"/>
                    <w:rPr>
                      <w:color w:val="002060"/>
                    </w:rPr>
                  </w:pPr>
                  <w:r w:rsidRPr="00980F44">
                    <w:rPr>
                      <w:color w:val="002060"/>
                    </w:rPr>
                    <w:t> </w:t>
                  </w:r>
                </w:p>
              </w:tc>
            </w:tr>
          </w:tbl>
          <w:p w14:paraId="6E688512" w14:textId="77777777" w:rsidR="00C529A4" w:rsidRPr="00980F44" w:rsidRDefault="00C529A4" w:rsidP="00E35C8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585C8F6C"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5FBE0" w14:textId="77777777" w:rsidR="00C529A4" w:rsidRPr="00980F44" w:rsidRDefault="00C529A4" w:rsidP="00E35C8D">
                  <w:pPr>
                    <w:pStyle w:val="headertabella0"/>
                    <w:rPr>
                      <w:color w:val="002060"/>
                    </w:rPr>
                  </w:pPr>
                  <w:r w:rsidRPr="00980F44">
                    <w:rPr>
                      <w:color w:val="002060"/>
                    </w:rPr>
                    <w:t>GIRONE 2 - 3 Giornata - A</w:t>
                  </w:r>
                </w:p>
              </w:tc>
            </w:tr>
            <w:tr w:rsidR="00C529A4" w:rsidRPr="00980F44" w14:paraId="2979E54A"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F71446" w14:textId="77777777" w:rsidR="00C529A4" w:rsidRPr="00980F44" w:rsidRDefault="00C529A4" w:rsidP="00E35C8D">
                  <w:pPr>
                    <w:pStyle w:val="rowtabella0"/>
                    <w:rPr>
                      <w:color w:val="002060"/>
                    </w:rPr>
                  </w:pPr>
                  <w:r w:rsidRPr="00980F44">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1ACCE" w14:textId="77777777" w:rsidR="00C529A4" w:rsidRPr="00980F44" w:rsidRDefault="00C529A4" w:rsidP="00E35C8D">
                  <w:pPr>
                    <w:pStyle w:val="rowtabella0"/>
                    <w:rPr>
                      <w:color w:val="002060"/>
                    </w:rPr>
                  </w:pPr>
                  <w:r w:rsidRPr="00980F44">
                    <w:rPr>
                      <w:color w:val="002060"/>
                    </w:rPr>
                    <w:t>- DURANTINA SANTA CECILIA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DF198D" w14:textId="77777777" w:rsidR="00C529A4" w:rsidRPr="00980F44" w:rsidRDefault="00C529A4" w:rsidP="00E35C8D">
                  <w:pPr>
                    <w:pStyle w:val="rowtabella0"/>
                    <w:jc w:val="center"/>
                    <w:rPr>
                      <w:color w:val="002060"/>
                    </w:rPr>
                  </w:pPr>
                  <w:r w:rsidRPr="00980F44">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41156" w14:textId="77777777" w:rsidR="00C529A4" w:rsidRPr="00980F44" w:rsidRDefault="00C529A4" w:rsidP="00E35C8D">
                  <w:pPr>
                    <w:pStyle w:val="rowtabella0"/>
                    <w:jc w:val="center"/>
                    <w:rPr>
                      <w:color w:val="002060"/>
                    </w:rPr>
                  </w:pPr>
                  <w:r w:rsidRPr="00980F44">
                    <w:rPr>
                      <w:color w:val="002060"/>
                    </w:rPr>
                    <w:t>F</w:t>
                  </w:r>
                </w:p>
              </w:tc>
            </w:tr>
            <w:tr w:rsidR="00C529A4" w:rsidRPr="00980F44" w14:paraId="20D65C83"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5E0194" w14:textId="77777777" w:rsidR="00C529A4" w:rsidRPr="00980F44" w:rsidRDefault="00C529A4" w:rsidP="00E35C8D">
                  <w:pPr>
                    <w:pStyle w:val="rowtabella0"/>
                    <w:rPr>
                      <w:color w:val="002060"/>
                    </w:rPr>
                  </w:pPr>
                  <w:r w:rsidRPr="00980F44">
                    <w:rPr>
                      <w:color w:val="002060"/>
                    </w:rPr>
                    <w:t>(1) ANGELI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F5F5C" w14:textId="77777777" w:rsidR="00C529A4" w:rsidRPr="00980F44" w:rsidRDefault="00C529A4" w:rsidP="00E35C8D">
                  <w:pPr>
                    <w:pStyle w:val="rowtabella0"/>
                    <w:rPr>
                      <w:color w:val="002060"/>
                    </w:rPr>
                  </w:pPr>
                  <w:r w:rsidRPr="00980F44">
                    <w:rPr>
                      <w:color w:val="002060"/>
                    </w:rPr>
                    <w:t xml:space="preserve">- </w:t>
                  </w:r>
                  <w:proofErr w:type="gramStart"/>
                  <w:r w:rsidRPr="00980F44">
                    <w:rPr>
                      <w:color w:val="002060"/>
                    </w:rPr>
                    <w:t>CITTA</w:t>
                  </w:r>
                  <w:proofErr w:type="gramEnd"/>
                  <w:r w:rsidRPr="00980F44">
                    <w:rPr>
                      <w:color w:val="002060"/>
                    </w:rPr>
                    <w:t xml:space="preserve">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A2908" w14:textId="77777777" w:rsidR="00C529A4" w:rsidRPr="00980F44" w:rsidRDefault="00C529A4" w:rsidP="00E35C8D">
                  <w:pPr>
                    <w:pStyle w:val="rowtabella0"/>
                    <w:jc w:val="center"/>
                    <w:rPr>
                      <w:color w:val="002060"/>
                    </w:rPr>
                  </w:pPr>
                  <w:r w:rsidRPr="00980F44">
                    <w:rPr>
                      <w:color w:val="002060"/>
                    </w:rPr>
                    <w:t>10 - 8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5053A" w14:textId="77777777" w:rsidR="00C529A4" w:rsidRPr="00980F44" w:rsidRDefault="00C529A4" w:rsidP="00E35C8D">
                  <w:pPr>
                    <w:pStyle w:val="rowtabella0"/>
                    <w:jc w:val="center"/>
                    <w:rPr>
                      <w:color w:val="002060"/>
                    </w:rPr>
                  </w:pPr>
                  <w:r w:rsidRPr="00980F44">
                    <w:rPr>
                      <w:color w:val="002060"/>
                    </w:rPr>
                    <w:t> </w:t>
                  </w:r>
                </w:p>
              </w:tc>
            </w:tr>
            <w:tr w:rsidR="00C529A4" w:rsidRPr="00980F44" w14:paraId="72080AF0" w14:textId="77777777" w:rsidTr="00E35C8D">
              <w:tc>
                <w:tcPr>
                  <w:tcW w:w="4700" w:type="dxa"/>
                  <w:gridSpan w:val="4"/>
                  <w:tcBorders>
                    <w:top w:val="nil"/>
                    <w:left w:val="nil"/>
                    <w:bottom w:val="nil"/>
                    <w:right w:val="nil"/>
                  </w:tcBorders>
                  <w:tcMar>
                    <w:top w:w="20" w:type="dxa"/>
                    <w:left w:w="20" w:type="dxa"/>
                    <w:bottom w:w="20" w:type="dxa"/>
                    <w:right w:w="20" w:type="dxa"/>
                  </w:tcMar>
                  <w:vAlign w:val="center"/>
                  <w:hideMark/>
                </w:tcPr>
                <w:p w14:paraId="5AA7CA48" w14:textId="77777777" w:rsidR="00C529A4" w:rsidRPr="00980F44" w:rsidRDefault="00C529A4" w:rsidP="00E35C8D">
                  <w:pPr>
                    <w:pStyle w:val="rowtabella0"/>
                    <w:rPr>
                      <w:color w:val="002060"/>
                    </w:rPr>
                  </w:pPr>
                  <w:r w:rsidRPr="00980F44">
                    <w:rPr>
                      <w:color w:val="002060"/>
                    </w:rPr>
                    <w:t>(1) - disputata il 05/10/2024</w:t>
                  </w:r>
                </w:p>
              </w:tc>
            </w:tr>
          </w:tbl>
          <w:p w14:paraId="399890C6" w14:textId="77777777" w:rsidR="00C529A4" w:rsidRPr="00980F44" w:rsidRDefault="00C529A4" w:rsidP="00E35C8D">
            <w:pPr>
              <w:rPr>
                <w:color w:val="002060"/>
              </w:rPr>
            </w:pPr>
          </w:p>
        </w:tc>
      </w:tr>
    </w:tbl>
    <w:p w14:paraId="13DE3EF7" w14:textId="77777777" w:rsidR="00C529A4" w:rsidRPr="00980F44" w:rsidRDefault="00C529A4" w:rsidP="00C529A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529A4" w:rsidRPr="00980F44" w14:paraId="58A865B1" w14:textId="77777777" w:rsidTr="00E35C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4FE005E7"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2533C" w14:textId="77777777" w:rsidR="00C529A4" w:rsidRPr="00980F44" w:rsidRDefault="00C529A4" w:rsidP="00E35C8D">
                  <w:pPr>
                    <w:pStyle w:val="headertabella0"/>
                    <w:rPr>
                      <w:color w:val="002060"/>
                    </w:rPr>
                  </w:pPr>
                  <w:r w:rsidRPr="00980F44">
                    <w:rPr>
                      <w:color w:val="002060"/>
                    </w:rPr>
                    <w:t>GIRONE 3 - 3 Giornata - A</w:t>
                  </w:r>
                </w:p>
              </w:tc>
            </w:tr>
            <w:tr w:rsidR="00C529A4" w:rsidRPr="00980F44" w14:paraId="3343BFD5" w14:textId="77777777" w:rsidTr="00E35C8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04F5857" w14:textId="77777777" w:rsidR="00C529A4" w:rsidRPr="00980F44" w:rsidRDefault="00C529A4" w:rsidP="00E35C8D">
                  <w:pPr>
                    <w:pStyle w:val="rowtabella0"/>
                    <w:rPr>
                      <w:color w:val="002060"/>
                    </w:rPr>
                  </w:pPr>
                  <w:r w:rsidRPr="00980F44">
                    <w:rPr>
                      <w:color w:val="002060"/>
                    </w:rPr>
                    <w:t>VIRTUS AURORA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FCF13F" w14:textId="77777777" w:rsidR="00C529A4" w:rsidRPr="00980F44" w:rsidRDefault="00C529A4" w:rsidP="00E35C8D">
                  <w:pPr>
                    <w:pStyle w:val="rowtabella0"/>
                    <w:rPr>
                      <w:color w:val="002060"/>
                    </w:rPr>
                  </w:pPr>
                  <w:r w:rsidRPr="00980F44">
                    <w:rPr>
                      <w:color w:val="002060"/>
                    </w:rPr>
                    <w:t>- GRADARA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BFF074" w14:textId="77777777" w:rsidR="00C529A4" w:rsidRPr="00980F44" w:rsidRDefault="00C529A4" w:rsidP="00E35C8D">
                  <w:pPr>
                    <w:pStyle w:val="rowtabella0"/>
                    <w:jc w:val="center"/>
                    <w:rPr>
                      <w:color w:val="002060"/>
                    </w:rPr>
                  </w:pPr>
                  <w:r w:rsidRPr="00980F44">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786190" w14:textId="77777777" w:rsidR="00C529A4" w:rsidRPr="00980F44" w:rsidRDefault="00C529A4" w:rsidP="00E35C8D">
                  <w:pPr>
                    <w:pStyle w:val="rowtabella0"/>
                    <w:jc w:val="center"/>
                    <w:rPr>
                      <w:color w:val="002060"/>
                    </w:rPr>
                  </w:pPr>
                  <w:r w:rsidRPr="00980F44">
                    <w:rPr>
                      <w:color w:val="002060"/>
                    </w:rPr>
                    <w:t> </w:t>
                  </w:r>
                </w:p>
              </w:tc>
            </w:tr>
          </w:tbl>
          <w:p w14:paraId="49232525" w14:textId="77777777" w:rsidR="00C529A4" w:rsidRPr="00980F44" w:rsidRDefault="00C529A4" w:rsidP="00E35C8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27A18354"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54E351" w14:textId="77777777" w:rsidR="00C529A4" w:rsidRPr="00980F44" w:rsidRDefault="00C529A4" w:rsidP="00E35C8D">
                  <w:pPr>
                    <w:pStyle w:val="headertabella0"/>
                    <w:rPr>
                      <w:color w:val="002060"/>
                    </w:rPr>
                  </w:pPr>
                  <w:r w:rsidRPr="00980F44">
                    <w:rPr>
                      <w:color w:val="002060"/>
                    </w:rPr>
                    <w:t>GIRONE 4 - 3 Giornata - A</w:t>
                  </w:r>
                </w:p>
              </w:tc>
            </w:tr>
            <w:tr w:rsidR="00C529A4" w:rsidRPr="00980F44" w14:paraId="1E45E3F0" w14:textId="77777777" w:rsidTr="00E35C8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A37EC61" w14:textId="77777777" w:rsidR="00C529A4" w:rsidRPr="00980F44" w:rsidRDefault="00C529A4" w:rsidP="00E35C8D">
                  <w:pPr>
                    <w:pStyle w:val="rowtabella0"/>
                    <w:rPr>
                      <w:color w:val="002060"/>
                    </w:rPr>
                  </w:pPr>
                  <w:r w:rsidRPr="00980F44">
                    <w:rPr>
                      <w:color w:val="002060"/>
                    </w:rPr>
                    <w:t>(1) VADO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742E4A" w14:textId="77777777" w:rsidR="00C529A4" w:rsidRPr="00980F44" w:rsidRDefault="00C529A4" w:rsidP="00E35C8D">
                  <w:pPr>
                    <w:pStyle w:val="rowtabella0"/>
                    <w:rPr>
                      <w:color w:val="002060"/>
                    </w:rPr>
                  </w:pPr>
                  <w:r w:rsidRPr="00980F44">
                    <w:rPr>
                      <w:color w:val="002060"/>
                    </w:rPr>
                    <w:t>- CDC 2018</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2099D5" w14:textId="77777777" w:rsidR="00C529A4" w:rsidRPr="00980F44" w:rsidRDefault="00C529A4" w:rsidP="00E35C8D">
                  <w:pPr>
                    <w:pStyle w:val="rowtabella0"/>
                    <w:jc w:val="center"/>
                    <w:rPr>
                      <w:color w:val="002060"/>
                    </w:rPr>
                  </w:pPr>
                  <w:r w:rsidRPr="00980F44">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BA6F20" w14:textId="77777777" w:rsidR="00C529A4" w:rsidRPr="00980F44" w:rsidRDefault="00C529A4" w:rsidP="00E35C8D">
                  <w:pPr>
                    <w:pStyle w:val="rowtabella0"/>
                    <w:jc w:val="center"/>
                    <w:rPr>
                      <w:color w:val="002060"/>
                    </w:rPr>
                  </w:pPr>
                  <w:r w:rsidRPr="00980F44">
                    <w:rPr>
                      <w:color w:val="002060"/>
                    </w:rPr>
                    <w:t> </w:t>
                  </w:r>
                </w:p>
              </w:tc>
            </w:tr>
            <w:tr w:rsidR="00C529A4" w:rsidRPr="00980F44" w14:paraId="6FA02743" w14:textId="77777777" w:rsidTr="00E35C8D">
              <w:tc>
                <w:tcPr>
                  <w:tcW w:w="4700" w:type="dxa"/>
                  <w:gridSpan w:val="4"/>
                  <w:tcBorders>
                    <w:top w:val="nil"/>
                    <w:left w:val="nil"/>
                    <w:bottom w:val="nil"/>
                    <w:right w:val="nil"/>
                  </w:tcBorders>
                  <w:tcMar>
                    <w:top w:w="20" w:type="dxa"/>
                    <w:left w:w="20" w:type="dxa"/>
                    <w:bottom w:w="20" w:type="dxa"/>
                    <w:right w:w="20" w:type="dxa"/>
                  </w:tcMar>
                  <w:vAlign w:val="center"/>
                  <w:hideMark/>
                </w:tcPr>
                <w:p w14:paraId="7A462256" w14:textId="77777777" w:rsidR="00C529A4" w:rsidRPr="00980F44" w:rsidRDefault="00C529A4" w:rsidP="00E35C8D">
                  <w:pPr>
                    <w:pStyle w:val="rowtabella0"/>
                    <w:rPr>
                      <w:color w:val="002060"/>
                    </w:rPr>
                  </w:pPr>
                  <w:r w:rsidRPr="00980F44">
                    <w:rPr>
                      <w:color w:val="002060"/>
                    </w:rPr>
                    <w:t>(1) - disputata il 05/10/2024</w:t>
                  </w:r>
                </w:p>
              </w:tc>
            </w:tr>
          </w:tbl>
          <w:p w14:paraId="6E0F3670" w14:textId="77777777" w:rsidR="00C529A4" w:rsidRPr="00980F44" w:rsidRDefault="00C529A4" w:rsidP="00E35C8D">
            <w:pPr>
              <w:rPr>
                <w:color w:val="002060"/>
              </w:rPr>
            </w:pPr>
          </w:p>
        </w:tc>
      </w:tr>
    </w:tbl>
    <w:p w14:paraId="4F520CA5" w14:textId="77777777" w:rsidR="00C529A4" w:rsidRPr="00980F44" w:rsidRDefault="00C529A4" w:rsidP="00C529A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529A4" w:rsidRPr="00980F44" w14:paraId="1E25C32C" w14:textId="77777777" w:rsidTr="00E35C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5946C4B3"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BEB83" w14:textId="77777777" w:rsidR="00C529A4" w:rsidRPr="00980F44" w:rsidRDefault="00C529A4" w:rsidP="00E35C8D">
                  <w:pPr>
                    <w:pStyle w:val="headertabella0"/>
                    <w:rPr>
                      <w:color w:val="002060"/>
                    </w:rPr>
                  </w:pPr>
                  <w:r w:rsidRPr="00980F44">
                    <w:rPr>
                      <w:color w:val="002060"/>
                    </w:rPr>
                    <w:lastRenderedPageBreak/>
                    <w:t>GIRONE 5 - 3 Giornata - A</w:t>
                  </w:r>
                </w:p>
              </w:tc>
            </w:tr>
            <w:tr w:rsidR="00C529A4" w:rsidRPr="00980F44" w14:paraId="6D4EE9B6"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F4E524" w14:textId="77777777" w:rsidR="00C529A4" w:rsidRPr="00980F44" w:rsidRDefault="00C529A4" w:rsidP="00E35C8D">
                  <w:pPr>
                    <w:pStyle w:val="rowtabella0"/>
                    <w:rPr>
                      <w:color w:val="002060"/>
                    </w:rPr>
                  </w:pPr>
                  <w:r w:rsidRPr="00980F44">
                    <w:rPr>
                      <w:color w:val="002060"/>
                    </w:rPr>
                    <w:t>CIRCOLO COLLODI CALCIO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74EF2" w14:textId="77777777" w:rsidR="00C529A4" w:rsidRPr="00980F44" w:rsidRDefault="00C529A4" w:rsidP="00E35C8D">
                  <w:pPr>
                    <w:pStyle w:val="rowtabella0"/>
                    <w:rPr>
                      <w:color w:val="002060"/>
                    </w:rPr>
                  </w:pPr>
                  <w:r w:rsidRPr="00980F44">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C94F2" w14:textId="77777777" w:rsidR="00C529A4" w:rsidRPr="00980F44" w:rsidRDefault="00C529A4" w:rsidP="00E35C8D">
                  <w:pPr>
                    <w:pStyle w:val="rowtabella0"/>
                    <w:jc w:val="center"/>
                    <w:rPr>
                      <w:color w:val="002060"/>
                    </w:rPr>
                  </w:pPr>
                  <w:r w:rsidRPr="00980F44">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9AEBA4" w14:textId="77777777" w:rsidR="00C529A4" w:rsidRPr="00980F44" w:rsidRDefault="00C529A4" w:rsidP="00E35C8D">
                  <w:pPr>
                    <w:pStyle w:val="rowtabella0"/>
                    <w:jc w:val="center"/>
                    <w:rPr>
                      <w:color w:val="002060"/>
                    </w:rPr>
                  </w:pPr>
                  <w:r w:rsidRPr="00980F44">
                    <w:rPr>
                      <w:color w:val="002060"/>
                    </w:rPr>
                    <w:t> </w:t>
                  </w:r>
                </w:p>
              </w:tc>
            </w:tr>
            <w:tr w:rsidR="00C529A4" w:rsidRPr="00980F44" w14:paraId="20A448B0"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68E3FB" w14:textId="77777777" w:rsidR="00C529A4" w:rsidRPr="00980F44" w:rsidRDefault="00C529A4" w:rsidP="00E35C8D">
                  <w:pPr>
                    <w:pStyle w:val="rowtabella0"/>
                    <w:rPr>
                      <w:color w:val="002060"/>
                    </w:rPr>
                  </w:pPr>
                  <w:r w:rsidRPr="00980F44">
                    <w:rPr>
                      <w:color w:val="002060"/>
                    </w:rPr>
                    <w:t>FUTSAL OTTRANO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EC735" w14:textId="77777777" w:rsidR="00C529A4" w:rsidRPr="00980F44" w:rsidRDefault="00C529A4" w:rsidP="00E35C8D">
                  <w:pPr>
                    <w:pStyle w:val="rowtabella0"/>
                    <w:rPr>
                      <w:color w:val="002060"/>
                    </w:rPr>
                  </w:pPr>
                  <w:r w:rsidRPr="00980F44">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2D30D8" w14:textId="77777777" w:rsidR="00C529A4" w:rsidRPr="00980F44" w:rsidRDefault="00C529A4" w:rsidP="00E35C8D">
                  <w:pPr>
                    <w:pStyle w:val="rowtabella0"/>
                    <w:jc w:val="center"/>
                    <w:rPr>
                      <w:color w:val="002060"/>
                    </w:rPr>
                  </w:pPr>
                  <w:r w:rsidRPr="00980F44">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B79A38" w14:textId="77777777" w:rsidR="00C529A4" w:rsidRPr="00980F44" w:rsidRDefault="00C529A4" w:rsidP="00E35C8D">
                  <w:pPr>
                    <w:pStyle w:val="rowtabella0"/>
                    <w:jc w:val="center"/>
                    <w:rPr>
                      <w:color w:val="002060"/>
                    </w:rPr>
                  </w:pPr>
                  <w:r w:rsidRPr="00980F44">
                    <w:rPr>
                      <w:color w:val="002060"/>
                    </w:rPr>
                    <w:t> </w:t>
                  </w:r>
                </w:p>
              </w:tc>
            </w:tr>
          </w:tbl>
          <w:p w14:paraId="59854275" w14:textId="77777777" w:rsidR="00C529A4" w:rsidRPr="00980F44" w:rsidRDefault="00C529A4" w:rsidP="00E35C8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603E56D2"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35705" w14:textId="77777777" w:rsidR="00C529A4" w:rsidRPr="00980F44" w:rsidRDefault="00C529A4" w:rsidP="00E35C8D">
                  <w:pPr>
                    <w:pStyle w:val="headertabella0"/>
                    <w:rPr>
                      <w:color w:val="002060"/>
                    </w:rPr>
                  </w:pPr>
                  <w:r w:rsidRPr="00980F44">
                    <w:rPr>
                      <w:color w:val="002060"/>
                    </w:rPr>
                    <w:t>GIRONE 6 - 3 Giornata - A</w:t>
                  </w:r>
                </w:p>
              </w:tc>
            </w:tr>
            <w:tr w:rsidR="00C529A4" w:rsidRPr="00980F44" w14:paraId="0DF541F3" w14:textId="77777777" w:rsidTr="00E35C8D">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95A7BB" w14:textId="77777777" w:rsidR="00C529A4" w:rsidRPr="00980F44" w:rsidRDefault="00C529A4" w:rsidP="00E35C8D">
                  <w:pPr>
                    <w:pStyle w:val="rowtabella0"/>
                    <w:rPr>
                      <w:color w:val="002060"/>
                    </w:rPr>
                  </w:pPr>
                  <w:r w:rsidRPr="00980F44">
                    <w:rPr>
                      <w:color w:val="002060"/>
                    </w:rPr>
                    <w:t>FUTSAL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08AEC" w14:textId="77777777" w:rsidR="00C529A4" w:rsidRPr="00980F44" w:rsidRDefault="00C529A4" w:rsidP="00E35C8D">
                  <w:pPr>
                    <w:pStyle w:val="rowtabella0"/>
                    <w:rPr>
                      <w:color w:val="002060"/>
                    </w:rPr>
                  </w:pPr>
                  <w:r w:rsidRPr="00980F44">
                    <w:rPr>
                      <w:color w:val="002060"/>
                    </w:rPr>
                    <w:t>- CASENUOVE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EE5F57" w14:textId="77777777" w:rsidR="00C529A4" w:rsidRPr="00980F44" w:rsidRDefault="00C529A4" w:rsidP="00E35C8D">
                  <w:pPr>
                    <w:pStyle w:val="rowtabella0"/>
                    <w:jc w:val="center"/>
                    <w:rPr>
                      <w:color w:val="002060"/>
                    </w:rPr>
                  </w:pPr>
                  <w:r w:rsidRPr="00980F44">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C841E" w14:textId="77777777" w:rsidR="00C529A4" w:rsidRPr="00980F44" w:rsidRDefault="00C529A4" w:rsidP="00E35C8D">
                  <w:pPr>
                    <w:pStyle w:val="rowtabella0"/>
                    <w:jc w:val="center"/>
                    <w:rPr>
                      <w:color w:val="002060"/>
                    </w:rPr>
                  </w:pPr>
                  <w:r w:rsidRPr="00980F44">
                    <w:rPr>
                      <w:color w:val="002060"/>
                    </w:rPr>
                    <w:t> </w:t>
                  </w:r>
                </w:p>
              </w:tc>
            </w:tr>
            <w:tr w:rsidR="00C529A4" w:rsidRPr="00980F44" w14:paraId="59BF2973" w14:textId="77777777" w:rsidTr="00E35C8D">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EFD2F5" w14:textId="77777777" w:rsidR="00C529A4" w:rsidRPr="00980F44" w:rsidRDefault="00C529A4" w:rsidP="00E35C8D">
                  <w:pPr>
                    <w:pStyle w:val="rowtabella0"/>
                    <w:rPr>
                      <w:color w:val="002060"/>
                    </w:rPr>
                  </w:pPr>
                  <w:r w:rsidRPr="00980F44">
                    <w:rPr>
                      <w:color w:val="002060"/>
                    </w:rPr>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CC603" w14:textId="77777777" w:rsidR="00C529A4" w:rsidRPr="00980F44" w:rsidRDefault="00C529A4" w:rsidP="00E35C8D">
                  <w:pPr>
                    <w:pStyle w:val="rowtabella0"/>
                    <w:rPr>
                      <w:color w:val="002060"/>
                    </w:rPr>
                  </w:pPr>
                  <w:r w:rsidRPr="00980F44">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54619" w14:textId="77777777" w:rsidR="00C529A4" w:rsidRPr="00980F44" w:rsidRDefault="00C529A4" w:rsidP="00E35C8D">
                  <w:pPr>
                    <w:pStyle w:val="rowtabella0"/>
                    <w:jc w:val="center"/>
                    <w:rPr>
                      <w:color w:val="002060"/>
                    </w:rPr>
                  </w:pPr>
                  <w:r w:rsidRPr="00980F44">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1EDADD" w14:textId="77777777" w:rsidR="00C529A4" w:rsidRPr="00980F44" w:rsidRDefault="00C529A4" w:rsidP="00E35C8D">
                  <w:pPr>
                    <w:pStyle w:val="rowtabella0"/>
                    <w:jc w:val="center"/>
                    <w:rPr>
                      <w:color w:val="002060"/>
                    </w:rPr>
                  </w:pPr>
                  <w:r w:rsidRPr="00980F44">
                    <w:rPr>
                      <w:color w:val="002060"/>
                    </w:rPr>
                    <w:t> </w:t>
                  </w:r>
                </w:p>
              </w:tc>
            </w:tr>
          </w:tbl>
          <w:p w14:paraId="15A60BF7" w14:textId="77777777" w:rsidR="00C529A4" w:rsidRPr="00980F44" w:rsidRDefault="00C529A4" w:rsidP="00E35C8D">
            <w:pPr>
              <w:rPr>
                <w:color w:val="002060"/>
              </w:rPr>
            </w:pPr>
          </w:p>
        </w:tc>
      </w:tr>
    </w:tbl>
    <w:p w14:paraId="29BD2A8E" w14:textId="77777777" w:rsidR="00C529A4" w:rsidRPr="00980F44" w:rsidRDefault="00C529A4" w:rsidP="00C529A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C529A4" w:rsidRPr="00980F44" w14:paraId="66A22439" w14:textId="77777777" w:rsidTr="00E35C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478465B7"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164C92" w14:textId="77777777" w:rsidR="00C529A4" w:rsidRPr="00980F44" w:rsidRDefault="00C529A4" w:rsidP="00E35C8D">
                  <w:pPr>
                    <w:pStyle w:val="headertabella0"/>
                    <w:rPr>
                      <w:color w:val="002060"/>
                    </w:rPr>
                  </w:pPr>
                  <w:r w:rsidRPr="00980F44">
                    <w:rPr>
                      <w:color w:val="002060"/>
                    </w:rPr>
                    <w:t>GIRONE 7 - 3 Giornata - A</w:t>
                  </w:r>
                </w:p>
              </w:tc>
            </w:tr>
            <w:tr w:rsidR="00C529A4" w:rsidRPr="00980F44" w14:paraId="6FB35EC7" w14:textId="77777777" w:rsidTr="00E35C8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3EEDCE" w14:textId="77777777" w:rsidR="00C529A4" w:rsidRPr="00980F44" w:rsidRDefault="00C529A4" w:rsidP="00E35C8D">
                  <w:pPr>
                    <w:pStyle w:val="rowtabella0"/>
                    <w:rPr>
                      <w:color w:val="002060"/>
                    </w:rPr>
                  </w:pPr>
                  <w:r w:rsidRPr="00980F44">
                    <w:rPr>
                      <w:color w:val="002060"/>
                    </w:rPr>
                    <w:t>FABRIANO CALCIO A 5 2023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35C6E3" w14:textId="77777777" w:rsidR="00C529A4" w:rsidRPr="00980F44" w:rsidRDefault="00C529A4" w:rsidP="00E35C8D">
                  <w:pPr>
                    <w:pStyle w:val="rowtabella0"/>
                    <w:rPr>
                      <w:color w:val="002060"/>
                    </w:rPr>
                  </w:pPr>
                  <w:r w:rsidRPr="00980F44">
                    <w:rPr>
                      <w:color w:val="002060"/>
                    </w:rPr>
                    <w:t>- POLISPORTIVA FUTURA A.D.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1BBE24" w14:textId="77777777" w:rsidR="00C529A4" w:rsidRPr="00980F44" w:rsidRDefault="00C529A4" w:rsidP="00E35C8D">
                  <w:pPr>
                    <w:pStyle w:val="rowtabella0"/>
                    <w:jc w:val="center"/>
                    <w:rPr>
                      <w:color w:val="002060"/>
                    </w:rPr>
                  </w:pPr>
                  <w:r w:rsidRPr="00980F44">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5A5673" w14:textId="77777777" w:rsidR="00C529A4" w:rsidRPr="00980F44" w:rsidRDefault="00C529A4" w:rsidP="00E35C8D">
                  <w:pPr>
                    <w:pStyle w:val="rowtabella0"/>
                    <w:jc w:val="center"/>
                    <w:rPr>
                      <w:color w:val="002060"/>
                    </w:rPr>
                  </w:pPr>
                  <w:r w:rsidRPr="00980F44">
                    <w:rPr>
                      <w:color w:val="002060"/>
                    </w:rPr>
                    <w:t> </w:t>
                  </w:r>
                </w:p>
              </w:tc>
            </w:tr>
          </w:tbl>
          <w:p w14:paraId="4F47F2CD" w14:textId="77777777" w:rsidR="00C529A4" w:rsidRPr="00980F44" w:rsidRDefault="00C529A4" w:rsidP="00E35C8D">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5CA8DBC4"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A7BB7" w14:textId="77777777" w:rsidR="00C529A4" w:rsidRPr="00980F44" w:rsidRDefault="00C529A4" w:rsidP="00E35C8D">
                  <w:pPr>
                    <w:pStyle w:val="headertabella0"/>
                    <w:rPr>
                      <w:color w:val="002060"/>
                    </w:rPr>
                  </w:pPr>
                  <w:r w:rsidRPr="00980F44">
                    <w:rPr>
                      <w:color w:val="002060"/>
                    </w:rPr>
                    <w:t>GIRONE 8 - 3 Giornata - A</w:t>
                  </w:r>
                </w:p>
              </w:tc>
            </w:tr>
            <w:tr w:rsidR="00C529A4" w:rsidRPr="00980F44" w14:paraId="59742AD2" w14:textId="77777777" w:rsidTr="00E35C8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503E88F" w14:textId="77777777" w:rsidR="00C529A4" w:rsidRPr="00980F44" w:rsidRDefault="00C529A4" w:rsidP="00E35C8D">
                  <w:pPr>
                    <w:pStyle w:val="rowtabella0"/>
                    <w:rPr>
                      <w:color w:val="002060"/>
                    </w:rPr>
                  </w:pPr>
                  <w:r w:rsidRPr="00980F44">
                    <w:rPr>
                      <w:color w:val="002060"/>
                    </w:rPr>
                    <w:t>POLVERIGI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FDA78B" w14:textId="77777777" w:rsidR="00C529A4" w:rsidRPr="00980F44" w:rsidRDefault="00C529A4" w:rsidP="00E35C8D">
                  <w:pPr>
                    <w:pStyle w:val="rowtabella0"/>
                    <w:rPr>
                      <w:color w:val="002060"/>
                    </w:rPr>
                  </w:pPr>
                  <w:r w:rsidRPr="00980F44">
                    <w:rPr>
                      <w:color w:val="002060"/>
                    </w:rPr>
                    <w:t>- FRASASSI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11410F" w14:textId="77777777" w:rsidR="00C529A4" w:rsidRPr="00980F44" w:rsidRDefault="00C529A4" w:rsidP="00E35C8D">
                  <w:pPr>
                    <w:pStyle w:val="rowtabella0"/>
                    <w:jc w:val="center"/>
                    <w:rPr>
                      <w:color w:val="002060"/>
                    </w:rPr>
                  </w:pPr>
                  <w:r w:rsidRPr="00980F44">
                    <w:rPr>
                      <w:color w:val="002060"/>
                    </w:rPr>
                    <w:t>1 - 3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F9B3D0" w14:textId="77777777" w:rsidR="00C529A4" w:rsidRPr="00980F44" w:rsidRDefault="00C529A4" w:rsidP="00E35C8D">
                  <w:pPr>
                    <w:pStyle w:val="rowtabella0"/>
                    <w:jc w:val="center"/>
                    <w:rPr>
                      <w:color w:val="002060"/>
                    </w:rPr>
                  </w:pPr>
                  <w:r w:rsidRPr="00980F44">
                    <w:rPr>
                      <w:color w:val="002060"/>
                    </w:rPr>
                    <w:t> </w:t>
                  </w:r>
                </w:p>
              </w:tc>
            </w:tr>
          </w:tbl>
          <w:p w14:paraId="589BA8A8" w14:textId="77777777" w:rsidR="00C529A4" w:rsidRPr="00980F44" w:rsidRDefault="00C529A4" w:rsidP="00E35C8D">
            <w:pPr>
              <w:rPr>
                <w:color w:val="002060"/>
              </w:rPr>
            </w:pPr>
          </w:p>
        </w:tc>
      </w:tr>
    </w:tbl>
    <w:p w14:paraId="75548DD3" w14:textId="77777777" w:rsidR="00C529A4" w:rsidRPr="00980F44" w:rsidRDefault="00C529A4" w:rsidP="00C529A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529A4" w:rsidRPr="00980F44" w14:paraId="40EA81E6" w14:textId="77777777" w:rsidTr="00E35C8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529A4" w:rsidRPr="00980F44" w14:paraId="54B807E5" w14:textId="77777777" w:rsidTr="00E35C8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1BFCD" w14:textId="77777777" w:rsidR="00C529A4" w:rsidRPr="00980F44" w:rsidRDefault="00C529A4" w:rsidP="00E35C8D">
                  <w:pPr>
                    <w:pStyle w:val="headertabella0"/>
                    <w:rPr>
                      <w:color w:val="002060"/>
                    </w:rPr>
                  </w:pPr>
                  <w:r w:rsidRPr="00980F44">
                    <w:rPr>
                      <w:color w:val="002060"/>
                    </w:rPr>
                    <w:t>GIRONE 11 - 3 Giornata - A</w:t>
                  </w:r>
                </w:p>
              </w:tc>
            </w:tr>
            <w:tr w:rsidR="00C529A4" w:rsidRPr="00980F44" w14:paraId="1341A0DE" w14:textId="77777777" w:rsidTr="00E35C8D">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313AFAA" w14:textId="77777777" w:rsidR="00C529A4" w:rsidRPr="00980F44" w:rsidRDefault="00C529A4" w:rsidP="00E35C8D">
                  <w:pPr>
                    <w:pStyle w:val="rowtabella0"/>
                    <w:rPr>
                      <w:color w:val="002060"/>
                    </w:rPr>
                  </w:pPr>
                  <w:r w:rsidRPr="00980F44">
                    <w:rPr>
                      <w:color w:val="002060"/>
                    </w:rPr>
                    <w:t>MOGLIANESE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46CD93" w14:textId="77777777" w:rsidR="00C529A4" w:rsidRPr="00980F44" w:rsidRDefault="00C529A4" w:rsidP="00E35C8D">
                  <w:pPr>
                    <w:pStyle w:val="rowtabella0"/>
                    <w:rPr>
                      <w:color w:val="002060"/>
                    </w:rPr>
                  </w:pPr>
                  <w:r w:rsidRPr="00980F44">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493873" w14:textId="77777777" w:rsidR="00C529A4" w:rsidRPr="00980F44" w:rsidRDefault="00C529A4" w:rsidP="00E35C8D">
                  <w:pPr>
                    <w:pStyle w:val="rowtabella0"/>
                    <w:jc w:val="center"/>
                    <w:rPr>
                      <w:color w:val="002060"/>
                    </w:rPr>
                  </w:pPr>
                  <w:r w:rsidRPr="00980F44">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076886" w14:textId="77777777" w:rsidR="00C529A4" w:rsidRPr="00980F44" w:rsidRDefault="00C529A4" w:rsidP="00E35C8D">
                  <w:pPr>
                    <w:pStyle w:val="rowtabella0"/>
                    <w:jc w:val="center"/>
                    <w:rPr>
                      <w:color w:val="002060"/>
                    </w:rPr>
                  </w:pPr>
                  <w:r w:rsidRPr="00980F44">
                    <w:rPr>
                      <w:color w:val="002060"/>
                    </w:rPr>
                    <w:t> </w:t>
                  </w:r>
                </w:p>
              </w:tc>
            </w:tr>
          </w:tbl>
          <w:p w14:paraId="57C5235D" w14:textId="77777777" w:rsidR="00C529A4" w:rsidRPr="00980F44" w:rsidRDefault="00C529A4" w:rsidP="00E35C8D">
            <w:pPr>
              <w:rPr>
                <w:color w:val="002060"/>
              </w:rPr>
            </w:pPr>
          </w:p>
        </w:tc>
      </w:tr>
    </w:tbl>
    <w:p w14:paraId="7F862998" w14:textId="77777777" w:rsidR="00C529A4" w:rsidRPr="00980F44" w:rsidRDefault="00C529A4" w:rsidP="00C529A4">
      <w:pPr>
        <w:pStyle w:val="breakline"/>
        <w:rPr>
          <w:rFonts w:eastAsiaTheme="minorEastAsia"/>
          <w:color w:val="002060"/>
        </w:rPr>
      </w:pPr>
    </w:p>
    <w:p w14:paraId="58F6B2A4" w14:textId="77777777" w:rsidR="00C529A4" w:rsidRPr="00980F44" w:rsidRDefault="00C529A4" w:rsidP="00C529A4">
      <w:pPr>
        <w:pStyle w:val="breakline"/>
        <w:rPr>
          <w:color w:val="002060"/>
        </w:rPr>
      </w:pPr>
    </w:p>
    <w:p w14:paraId="0B301253" w14:textId="77777777" w:rsidR="00C529A4" w:rsidRPr="00980F44" w:rsidRDefault="00C529A4" w:rsidP="00C529A4">
      <w:pPr>
        <w:pStyle w:val="titoloprinc0"/>
        <w:rPr>
          <w:color w:val="002060"/>
        </w:rPr>
      </w:pPr>
      <w:r w:rsidRPr="00980F44">
        <w:rPr>
          <w:color w:val="002060"/>
        </w:rPr>
        <w:t>GIUDICE SPORTIVO</w:t>
      </w:r>
    </w:p>
    <w:p w14:paraId="4E3BBE56" w14:textId="77777777" w:rsidR="00C529A4" w:rsidRPr="00980F44" w:rsidRDefault="00C529A4" w:rsidP="00C529A4">
      <w:pPr>
        <w:pStyle w:val="diffida"/>
        <w:rPr>
          <w:color w:val="002060"/>
        </w:rPr>
      </w:pPr>
      <w:r w:rsidRPr="00980F44">
        <w:rPr>
          <w:color w:val="002060"/>
        </w:rPr>
        <w:t>Il Giudice Sportivo Avv. Agnese Lazzaretti, con l'assistenza del segretario Angelo Castellana, nella seduta del 09/10/2024, ha adottato le decisioni che di seguito integralmente si riportano:</w:t>
      </w:r>
    </w:p>
    <w:p w14:paraId="6501CE52" w14:textId="77777777" w:rsidR="00C529A4" w:rsidRPr="00980F44" w:rsidRDefault="00C529A4" w:rsidP="00C529A4">
      <w:pPr>
        <w:pStyle w:val="titolo10"/>
        <w:rPr>
          <w:color w:val="002060"/>
        </w:rPr>
      </w:pPr>
      <w:r w:rsidRPr="00980F44">
        <w:rPr>
          <w:color w:val="002060"/>
        </w:rPr>
        <w:t xml:space="preserve">GARE DEL 4/10/2024 </w:t>
      </w:r>
    </w:p>
    <w:p w14:paraId="1154FAE8" w14:textId="77777777" w:rsidR="00C529A4" w:rsidRPr="00980F44" w:rsidRDefault="00C529A4" w:rsidP="00C529A4">
      <w:pPr>
        <w:pStyle w:val="titolo60"/>
        <w:rPr>
          <w:color w:val="002060"/>
        </w:rPr>
      </w:pPr>
      <w:r w:rsidRPr="00980F44">
        <w:rPr>
          <w:color w:val="002060"/>
        </w:rPr>
        <w:t xml:space="preserve">DECISIONI DEL GIUDICE SPORTIVO </w:t>
      </w:r>
    </w:p>
    <w:p w14:paraId="042A44F7" w14:textId="2811B69C" w:rsidR="00C529A4" w:rsidRPr="00980F44" w:rsidRDefault="00C529A4" w:rsidP="00C529A4">
      <w:pPr>
        <w:pStyle w:val="diffida"/>
        <w:spacing w:before="80" w:beforeAutospacing="0" w:after="40" w:afterAutospacing="0"/>
        <w:jc w:val="left"/>
        <w:rPr>
          <w:color w:val="002060"/>
        </w:rPr>
      </w:pPr>
      <w:r w:rsidRPr="00980F44">
        <w:rPr>
          <w:color w:val="002060"/>
        </w:rPr>
        <w:t xml:space="preserve">gara del 4/10/2024 ALMA JUVENTUS FANO - DURANTINA SANTA CECILIA </w:t>
      </w:r>
      <w:r w:rsidRPr="00980F44">
        <w:rPr>
          <w:color w:val="002060"/>
        </w:rPr>
        <w:br/>
        <w:t xml:space="preserve">Rilevato dal referto arbitrale che la gara in oggetto non </w:t>
      </w:r>
      <w:r w:rsidR="005901EC">
        <w:rPr>
          <w:color w:val="002060"/>
        </w:rPr>
        <w:t>è</w:t>
      </w:r>
      <w:r w:rsidRPr="00980F44">
        <w:rPr>
          <w:color w:val="002060"/>
        </w:rPr>
        <w:t xml:space="preserve"> stata effettuata per impraticabilit</w:t>
      </w:r>
      <w:r w:rsidR="005901EC">
        <w:rPr>
          <w:color w:val="002060"/>
        </w:rPr>
        <w:t>à</w:t>
      </w:r>
      <w:r w:rsidRPr="00980F44">
        <w:rPr>
          <w:color w:val="002060"/>
        </w:rPr>
        <w:t xml:space="preserve"> del terreno di giuoco, si incarica il Comitato Regionale Marche di predisporre l'effettuazione della medesima. </w:t>
      </w:r>
    </w:p>
    <w:p w14:paraId="55065167" w14:textId="77777777" w:rsidR="005901EC" w:rsidRDefault="00C529A4" w:rsidP="00C529A4">
      <w:pPr>
        <w:pStyle w:val="diffida"/>
        <w:spacing w:before="80" w:beforeAutospacing="0" w:after="40" w:afterAutospacing="0"/>
        <w:jc w:val="left"/>
        <w:rPr>
          <w:color w:val="002060"/>
        </w:rPr>
      </w:pPr>
      <w:r w:rsidRPr="00980F44">
        <w:rPr>
          <w:color w:val="002060"/>
        </w:rPr>
        <w:br/>
        <w:t xml:space="preserve">gara del 4/10/2024 VIRTUS AURORA C5 - GRADARA CALCIO </w:t>
      </w:r>
      <w:r w:rsidRPr="00980F44">
        <w:rPr>
          <w:color w:val="002060"/>
        </w:rPr>
        <w:br/>
        <w:t xml:space="preserve">Rilevato dal referto arbitrale che la gara in oggetto non ha avuto svolgimento per la mancata presenza in campo della </w:t>
      </w:r>
      <w:proofErr w:type="spellStart"/>
      <w:proofErr w:type="gramStart"/>
      <w:r w:rsidRPr="00980F44">
        <w:rPr>
          <w:color w:val="002060"/>
        </w:rPr>
        <w:t>Soc</w:t>
      </w:r>
      <w:proofErr w:type="spellEnd"/>
      <w:r w:rsidR="005901EC">
        <w:rPr>
          <w:color w:val="002060"/>
        </w:rPr>
        <w:t xml:space="preserve"> </w:t>
      </w:r>
      <w:r w:rsidRPr="00980F44">
        <w:rPr>
          <w:color w:val="002060"/>
        </w:rPr>
        <w:t>.Gradara</w:t>
      </w:r>
      <w:proofErr w:type="gramEnd"/>
      <w:r w:rsidRPr="00980F44">
        <w:rPr>
          <w:color w:val="002060"/>
        </w:rPr>
        <w:t xml:space="preserve"> Calcio, </w:t>
      </w:r>
    </w:p>
    <w:p w14:paraId="02E748CA" w14:textId="77777777" w:rsidR="005901EC" w:rsidRDefault="00C529A4" w:rsidP="00C529A4">
      <w:pPr>
        <w:pStyle w:val="diffida"/>
        <w:spacing w:before="80" w:beforeAutospacing="0" w:after="40" w:afterAutospacing="0"/>
        <w:jc w:val="left"/>
        <w:rPr>
          <w:color w:val="002060"/>
        </w:rPr>
      </w:pPr>
      <w:r w:rsidRPr="00980F44">
        <w:rPr>
          <w:color w:val="002060"/>
        </w:rPr>
        <w:t xml:space="preserve">si decide: </w:t>
      </w:r>
    </w:p>
    <w:p w14:paraId="1A2B6BAB" w14:textId="77777777" w:rsidR="005901EC" w:rsidRDefault="00C529A4" w:rsidP="00C529A4">
      <w:pPr>
        <w:pStyle w:val="diffida"/>
        <w:spacing w:before="80" w:beforeAutospacing="0" w:after="40" w:afterAutospacing="0"/>
        <w:jc w:val="left"/>
        <w:rPr>
          <w:color w:val="002060"/>
        </w:rPr>
      </w:pPr>
      <w:r w:rsidRPr="00980F44">
        <w:rPr>
          <w:color w:val="002060"/>
        </w:rPr>
        <w:t xml:space="preserve">-di infliggere alla </w:t>
      </w:r>
      <w:proofErr w:type="spellStart"/>
      <w:proofErr w:type="gramStart"/>
      <w:r w:rsidRPr="00980F44">
        <w:rPr>
          <w:color w:val="002060"/>
        </w:rPr>
        <w:t>Soc</w:t>
      </w:r>
      <w:proofErr w:type="spellEnd"/>
      <w:r w:rsidR="005901EC">
        <w:rPr>
          <w:color w:val="002060"/>
        </w:rPr>
        <w:t xml:space="preserve"> </w:t>
      </w:r>
      <w:r w:rsidRPr="00980F44">
        <w:rPr>
          <w:color w:val="002060"/>
        </w:rPr>
        <w:t>.Gradara</w:t>
      </w:r>
      <w:proofErr w:type="gramEnd"/>
      <w:r w:rsidRPr="00980F44">
        <w:rPr>
          <w:color w:val="002060"/>
        </w:rPr>
        <w:t xml:space="preserve"> la punizione sportiva della perdita della gara con il punteggio di 6 - 0 </w:t>
      </w:r>
    </w:p>
    <w:p w14:paraId="13A03732" w14:textId="77777777" w:rsidR="00C529A4" w:rsidRPr="00980F44" w:rsidRDefault="00C529A4" w:rsidP="00C529A4">
      <w:pPr>
        <w:pStyle w:val="titolo7a"/>
        <w:rPr>
          <w:color w:val="002060"/>
        </w:rPr>
      </w:pPr>
      <w:r w:rsidRPr="00980F44">
        <w:rPr>
          <w:color w:val="002060"/>
        </w:rPr>
        <w:t xml:space="preserve">PROVVEDIMENTI DISCIPLINARI </w:t>
      </w:r>
    </w:p>
    <w:p w14:paraId="04722F6B" w14:textId="77777777" w:rsidR="00C529A4" w:rsidRPr="00980F44" w:rsidRDefault="00C529A4" w:rsidP="00C529A4">
      <w:pPr>
        <w:pStyle w:val="titolo7b0"/>
        <w:rPr>
          <w:color w:val="002060"/>
        </w:rPr>
      </w:pPr>
      <w:r w:rsidRPr="00980F44">
        <w:rPr>
          <w:color w:val="002060"/>
        </w:rPr>
        <w:t xml:space="preserve">In base alle risultanze degli atti ufficiali sono state deliberate le seguenti sanzioni disciplinari. </w:t>
      </w:r>
    </w:p>
    <w:p w14:paraId="2B91BC77" w14:textId="77777777" w:rsidR="00C529A4" w:rsidRPr="00980F44" w:rsidRDefault="00C529A4" w:rsidP="00C529A4">
      <w:pPr>
        <w:pStyle w:val="titolo30"/>
        <w:rPr>
          <w:color w:val="002060"/>
        </w:rPr>
      </w:pPr>
      <w:r w:rsidRPr="00980F44">
        <w:rPr>
          <w:color w:val="002060"/>
        </w:rPr>
        <w:t xml:space="preserve">SOCIETA' </w:t>
      </w:r>
    </w:p>
    <w:p w14:paraId="10F7FB99" w14:textId="77777777" w:rsidR="00C529A4" w:rsidRPr="00980F44" w:rsidRDefault="00C529A4" w:rsidP="00C529A4">
      <w:pPr>
        <w:pStyle w:val="titolo20"/>
        <w:rPr>
          <w:color w:val="002060"/>
        </w:rPr>
      </w:pPr>
      <w:r w:rsidRPr="00980F44">
        <w:rPr>
          <w:color w:val="002060"/>
        </w:rPr>
        <w:t xml:space="preserve">PERDITA DELLA GARA: </w:t>
      </w:r>
    </w:p>
    <w:p w14:paraId="147BD24F" w14:textId="77777777" w:rsidR="00C529A4" w:rsidRPr="00980F44" w:rsidRDefault="00C529A4" w:rsidP="00C529A4">
      <w:pPr>
        <w:pStyle w:val="diffida"/>
        <w:spacing w:before="80" w:beforeAutospacing="0" w:after="40" w:afterAutospacing="0"/>
        <w:jc w:val="left"/>
        <w:rPr>
          <w:color w:val="002060"/>
        </w:rPr>
      </w:pPr>
      <w:r w:rsidRPr="00980F44">
        <w:rPr>
          <w:color w:val="002060"/>
        </w:rPr>
        <w:t xml:space="preserve">GRADARA CALCIO </w:t>
      </w:r>
      <w:r w:rsidRPr="00980F44">
        <w:rPr>
          <w:color w:val="002060"/>
        </w:rPr>
        <w:br/>
      </w:r>
      <w:proofErr w:type="spellStart"/>
      <w:proofErr w:type="gramStart"/>
      <w:r w:rsidRPr="00980F44">
        <w:rPr>
          <w:color w:val="002060"/>
        </w:rPr>
        <w:t>V.delibera</w:t>
      </w:r>
      <w:proofErr w:type="spellEnd"/>
      <w:proofErr w:type="gramEnd"/>
      <w:r w:rsidRPr="00980F44">
        <w:rPr>
          <w:color w:val="002060"/>
        </w:rPr>
        <w:t xml:space="preserve"> </w:t>
      </w:r>
    </w:p>
    <w:p w14:paraId="6D3FDD3D" w14:textId="77777777" w:rsidR="00C529A4" w:rsidRPr="00980F44" w:rsidRDefault="00C529A4" w:rsidP="00C529A4">
      <w:pPr>
        <w:pStyle w:val="titolo20"/>
        <w:rPr>
          <w:color w:val="002060"/>
        </w:rPr>
      </w:pPr>
      <w:r w:rsidRPr="00980F44">
        <w:rPr>
          <w:color w:val="002060"/>
        </w:rPr>
        <w:t xml:space="preserve">AMMENDA </w:t>
      </w:r>
    </w:p>
    <w:p w14:paraId="4617645F" w14:textId="77777777" w:rsidR="00C529A4" w:rsidRPr="00980F44" w:rsidRDefault="00C529A4" w:rsidP="00C529A4">
      <w:pPr>
        <w:pStyle w:val="diffida"/>
        <w:spacing w:before="80" w:beforeAutospacing="0" w:after="40" w:afterAutospacing="0"/>
        <w:jc w:val="left"/>
        <w:rPr>
          <w:color w:val="002060"/>
        </w:rPr>
      </w:pPr>
      <w:r w:rsidRPr="00980F44">
        <w:rPr>
          <w:color w:val="002060"/>
        </w:rPr>
        <w:t xml:space="preserve">Euro 50,00 FUTSAL OTTRANO </w:t>
      </w:r>
      <w:r w:rsidRPr="00980F44">
        <w:rPr>
          <w:color w:val="002060"/>
        </w:rPr>
        <w:br/>
        <w:t>per essere lo spogliatoio dell'arbitro privo della chiave di chiusura.</w:t>
      </w:r>
    </w:p>
    <w:p w14:paraId="0A726A0E" w14:textId="77777777" w:rsidR="00C529A4" w:rsidRPr="00980F44" w:rsidRDefault="00C529A4" w:rsidP="00C529A4">
      <w:pPr>
        <w:pStyle w:val="titolo30"/>
        <w:rPr>
          <w:color w:val="002060"/>
        </w:rPr>
      </w:pPr>
      <w:r w:rsidRPr="00980F44">
        <w:rPr>
          <w:color w:val="002060"/>
        </w:rPr>
        <w:t xml:space="preserve">ALLENATORI </w:t>
      </w:r>
    </w:p>
    <w:p w14:paraId="625B50E2" w14:textId="77777777" w:rsidR="00C529A4" w:rsidRPr="00980F44" w:rsidRDefault="00C529A4" w:rsidP="00C529A4">
      <w:pPr>
        <w:pStyle w:val="titolo20"/>
        <w:rPr>
          <w:color w:val="002060"/>
        </w:rPr>
      </w:pPr>
      <w:r w:rsidRPr="00980F44">
        <w:rPr>
          <w:color w:val="002060"/>
        </w:rPr>
        <w:t xml:space="preserve">SQUALIFICA FINO AL 16/10/2024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6EEBB8D6" w14:textId="77777777" w:rsidTr="00E35C8D">
        <w:tc>
          <w:tcPr>
            <w:tcW w:w="2200" w:type="dxa"/>
            <w:tcMar>
              <w:top w:w="20" w:type="dxa"/>
              <w:left w:w="20" w:type="dxa"/>
              <w:bottom w:w="20" w:type="dxa"/>
              <w:right w:w="20" w:type="dxa"/>
            </w:tcMar>
            <w:vAlign w:val="center"/>
            <w:hideMark/>
          </w:tcPr>
          <w:p w14:paraId="643AD7F9" w14:textId="77777777" w:rsidR="00C529A4" w:rsidRPr="00980F44" w:rsidRDefault="00C529A4" w:rsidP="00E35C8D">
            <w:pPr>
              <w:pStyle w:val="movimento"/>
              <w:rPr>
                <w:color w:val="002060"/>
              </w:rPr>
            </w:pPr>
            <w:r w:rsidRPr="00980F44">
              <w:rPr>
                <w:color w:val="002060"/>
              </w:rPr>
              <w:t>SALERNO ERCOLINO VALENT</w:t>
            </w:r>
          </w:p>
        </w:tc>
        <w:tc>
          <w:tcPr>
            <w:tcW w:w="2200" w:type="dxa"/>
            <w:tcMar>
              <w:top w:w="20" w:type="dxa"/>
              <w:left w:w="20" w:type="dxa"/>
              <w:bottom w:w="20" w:type="dxa"/>
              <w:right w:w="20" w:type="dxa"/>
            </w:tcMar>
            <w:vAlign w:val="center"/>
            <w:hideMark/>
          </w:tcPr>
          <w:p w14:paraId="407C5E8C" w14:textId="77777777" w:rsidR="00C529A4" w:rsidRPr="00980F44" w:rsidRDefault="00C529A4" w:rsidP="00E35C8D">
            <w:pPr>
              <w:pStyle w:val="movimento2"/>
              <w:rPr>
                <w:color w:val="002060"/>
              </w:rPr>
            </w:pPr>
            <w:r w:rsidRPr="00980F44">
              <w:rPr>
                <w:color w:val="002060"/>
              </w:rPr>
              <w:t xml:space="preserve">(CANTINE RIUNITE CSI) </w:t>
            </w:r>
          </w:p>
        </w:tc>
        <w:tc>
          <w:tcPr>
            <w:tcW w:w="800" w:type="dxa"/>
            <w:tcMar>
              <w:top w:w="20" w:type="dxa"/>
              <w:left w:w="20" w:type="dxa"/>
              <w:bottom w:w="20" w:type="dxa"/>
              <w:right w:w="20" w:type="dxa"/>
            </w:tcMar>
            <w:vAlign w:val="center"/>
            <w:hideMark/>
          </w:tcPr>
          <w:p w14:paraId="7E43FAB2"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10F576B4"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33D78A91" w14:textId="77777777" w:rsidR="00C529A4" w:rsidRPr="00980F44" w:rsidRDefault="00C529A4" w:rsidP="00E35C8D">
            <w:pPr>
              <w:pStyle w:val="movimento2"/>
              <w:rPr>
                <w:color w:val="002060"/>
              </w:rPr>
            </w:pPr>
            <w:r w:rsidRPr="00980F44">
              <w:rPr>
                <w:color w:val="002060"/>
              </w:rPr>
              <w:t> </w:t>
            </w:r>
          </w:p>
        </w:tc>
      </w:tr>
    </w:tbl>
    <w:p w14:paraId="641ED39D" w14:textId="77777777" w:rsidR="00C529A4" w:rsidRPr="00980F44" w:rsidRDefault="00C529A4" w:rsidP="00C529A4">
      <w:pPr>
        <w:pStyle w:val="diffida"/>
        <w:spacing w:before="80" w:beforeAutospacing="0" w:after="40" w:afterAutospacing="0"/>
        <w:jc w:val="left"/>
        <w:rPr>
          <w:rFonts w:eastAsiaTheme="minorEastAsia"/>
          <w:color w:val="002060"/>
        </w:rPr>
      </w:pPr>
      <w:r w:rsidRPr="00980F44">
        <w:rPr>
          <w:color w:val="002060"/>
        </w:rPr>
        <w:t xml:space="preserve">Espulso per proteste. Allontanato. </w:t>
      </w:r>
    </w:p>
    <w:p w14:paraId="0DA92134" w14:textId="77777777" w:rsidR="00C529A4" w:rsidRPr="00980F44" w:rsidRDefault="00C529A4" w:rsidP="00C529A4">
      <w:pPr>
        <w:pStyle w:val="titolo20"/>
        <w:rPr>
          <w:color w:val="002060"/>
        </w:rPr>
      </w:pPr>
      <w:r w:rsidRPr="00980F4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70808CDD" w14:textId="77777777" w:rsidTr="00E35C8D">
        <w:tc>
          <w:tcPr>
            <w:tcW w:w="2200" w:type="dxa"/>
            <w:tcMar>
              <w:top w:w="20" w:type="dxa"/>
              <w:left w:w="20" w:type="dxa"/>
              <w:bottom w:w="20" w:type="dxa"/>
              <w:right w:w="20" w:type="dxa"/>
            </w:tcMar>
            <w:vAlign w:val="center"/>
            <w:hideMark/>
          </w:tcPr>
          <w:p w14:paraId="2C6B8256" w14:textId="77777777" w:rsidR="00C529A4" w:rsidRPr="00980F44" w:rsidRDefault="00C529A4" w:rsidP="00E35C8D">
            <w:pPr>
              <w:pStyle w:val="movimento"/>
              <w:rPr>
                <w:color w:val="002060"/>
              </w:rPr>
            </w:pPr>
            <w:r w:rsidRPr="00980F44">
              <w:rPr>
                <w:color w:val="002060"/>
              </w:rPr>
              <w:t>ZAMPONI ANDREA</w:t>
            </w:r>
          </w:p>
        </w:tc>
        <w:tc>
          <w:tcPr>
            <w:tcW w:w="2200" w:type="dxa"/>
            <w:tcMar>
              <w:top w:w="20" w:type="dxa"/>
              <w:left w:w="20" w:type="dxa"/>
              <w:bottom w:w="20" w:type="dxa"/>
              <w:right w:w="20" w:type="dxa"/>
            </w:tcMar>
            <w:vAlign w:val="center"/>
            <w:hideMark/>
          </w:tcPr>
          <w:p w14:paraId="3373EACB" w14:textId="77777777" w:rsidR="00C529A4" w:rsidRPr="00980F44" w:rsidRDefault="00C529A4" w:rsidP="00E35C8D">
            <w:pPr>
              <w:pStyle w:val="movimento2"/>
              <w:rPr>
                <w:color w:val="002060"/>
              </w:rPr>
            </w:pPr>
            <w:r w:rsidRPr="00980F44">
              <w:rPr>
                <w:color w:val="002060"/>
              </w:rPr>
              <w:t xml:space="preserve">(CANTINE RIUNITE CSI) </w:t>
            </w:r>
          </w:p>
        </w:tc>
        <w:tc>
          <w:tcPr>
            <w:tcW w:w="800" w:type="dxa"/>
            <w:tcMar>
              <w:top w:w="20" w:type="dxa"/>
              <w:left w:w="20" w:type="dxa"/>
              <w:bottom w:w="20" w:type="dxa"/>
              <w:right w:w="20" w:type="dxa"/>
            </w:tcMar>
            <w:vAlign w:val="center"/>
            <w:hideMark/>
          </w:tcPr>
          <w:p w14:paraId="01034784"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5DB374A"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5E515C1" w14:textId="77777777" w:rsidR="00C529A4" w:rsidRPr="00980F44" w:rsidRDefault="00C529A4" w:rsidP="00E35C8D">
            <w:pPr>
              <w:pStyle w:val="movimento2"/>
              <w:rPr>
                <w:color w:val="002060"/>
              </w:rPr>
            </w:pPr>
            <w:r w:rsidRPr="00980F44">
              <w:rPr>
                <w:color w:val="002060"/>
              </w:rPr>
              <w:t> </w:t>
            </w:r>
          </w:p>
        </w:tc>
      </w:tr>
    </w:tbl>
    <w:p w14:paraId="0EA8EEF4" w14:textId="77777777" w:rsidR="00C529A4" w:rsidRPr="00980F44" w:rsidRDefault="00C529A4" w:rsidP="00C529A4">
      <w:pPr>
        <w:pStyle w:val="titolo30"/>
        <w:rPr>
          <w:rFonts w:eastAsiaTheme="minorEastAsia"/>
          <w:color w:val="002060"/>
        </w:rPr>
      </w:pPr>
      <w:r w:rsidRPr="00980F44">
        <w:rPr>
          <w:color w:val="002060"/>
        </w:rPr>
        <w:t xml:space="preserve">CALCIATORI ESPULSI </w:t>
      </w:r>
    </w:p>
    <w:p w14:paraId="01E3B314" w14:textId="77777777" w:rsidR="00C529A4" w:rsidRPr="00980F44" w:rsidRDefault="00C529A4" w:rsidP="00C529A4">
      <w:pPr>
        <w:pStyle w:val="titolo20"/>
        <w:rPr>
          <w:color w:val="002060"/>
        </w:rPr>
      </w:pPr>
      <w:r w:rsidRPr="00980F44">
        <w:rPr>
          <w:color w:val="002060"/>
        </w:rP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3EC434E9" w14:textId="77777777" w:rsidTr="00E35C8D">
        <w:tc>
          <w:tcPr>
            <w:tcW w:w="2200" w:type="dxa"/>
            <w:tcMar>
              <w:top w:w="20" w:type="dxa"/>
              <w:left w:w="20" w:type="dxa"/>
              <w:bottom w:w="20" w:type="dxa"/>
              <w:right w:w="20" w:type="dxa"/>
            </w:tcMar>
            <w:vAlign w:val="center"/>
            <w:hideMark/>
          </w:tcPr>
          <w:p w14:paraId="1759AEBB" w14:textId="77777777" w:rsidR="00C529A4" w:rsidRPr="00980F44" w:rsidRDefault="00C529A4" w:rsidP="00E35C8D">
            <w:pPr>
              <w:pStyle w:val="movimento"/>
              <w:rPr>
                <w:color w:val="002060"/>
              </w:rPr>
            </w:pPr>
            <w:r w:rsidRPr="00980F44">
              <w:rPr>
                <w:color w:val="002060"/>
              </w:rPr>
              <w:t>GALEAZZO MICHELE</w:t>
            </w:r>
          </w:p>
        </w:tc>
        <w:tc>
          <w:tcPr>
            <w:tcW w:w="2200" w:type="dxa"/>
            <w:tcMar>
              <w:top w:w="20" w:type="dxa"/>
              <w:left w:w="20" w:type="dxa"/>
              <w:bottom w:w="20" w:type="dxa"/>
              <w:right w:w="20" w:type="dxa"/>
            </w:tcMar>
            <w:vAlign w:val="center"/>
            <w:hideMark/>
          </w:tcPr>
          <w:p w14:paraId="6690F2B5" w14:textId="77777777" w:rsidR="00C529A4" w:rsidRPr="00980F44" w:rsidRDefault="00C529A4" w:rsidP="00E35C8D">
            <w:pPr>
              <w:pStyle w:val="movimento2"/>
              <w:rPr>
                <w:color w:val="002060"/>
              </w:rPr>
            </w:pPr>
            <w:r w:rsidRPr="00980F44">
              <w:rPr>
                <w:color w:val="002060"/>
              </w:rPr>
              <w:t xml:space="preserve">(FUTSAL OTTRANO) </w:t>
            </w:r>
          </w:p>
        </w:tc>
        <w:tc>
          <w:tcPr>
            <w:tcW w:w="800" w:type="dxa"/>
            <w:tcMar>
              <w:top w:w="20" w:type="dxa"/>
              <w:left w:w="20" w:type="dxa"/>
              <w:bottom w:w="20" w:type="dxa"/>
              <w:right w:w="20" w:type="dxa"/>
            </w:tcMar>
            <w:vAlign w:val="center"/>
            <w:hideMark/>
          </w:tcPr>
          <w:p w14:paraId="61BBF221"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244B6CE" w14:textId="77777777" w:rsidR="00C529A4" w:rsidRPr="00980F44" w:rsidRDefault="00C529A4" w:rsidP="00E35C8D">
            <w:pPr>
              <w:pStyle w:val="movimento"/>
              <w:rPr>
                <w:color w:val="002060"/>
              </w:rPr>
            </w:pPr>
            <w:r w:rsidRPr="00980F44">
              <w:rPr>
                <w:color w:val="002060"/>
              </w:rPr>
              <w:t>GIULIODORI MATTIA</w:t>
            </w:r>
          </w:p>
        </w:tc>
        <w:tc>
          <w:tcPr>
            <w:tcW w:w="2200" w:type="dxa"/>
            <w:tcMar>
              <w:top w:w="20" w:type="dxa"/>
              <w:left w:w="20" w:type="dxa"/>
              <w:bottom w:w="20" w:type="dxa"/>
              <w:right w:w="20" w:type="dxa"/>
            </w:tcMar>
            <w:vAlign w:val="center"/>
            <w:hideMark/>
          </w:tcPr>
          <w:p w14:paraId="2125B602" w14:textId="77777777" w:rsidR="00C529A4" w:rsidRPr="00980F44" w:rsidRDefault="00C529A4" w:rsidP="00E35C8D">
            <w:pPr>
              <w:pStyle w:val="movimento2"/>
              <w:rPr>
                <w:color w:val="002060"/>
              </w:rPr>
            </w:pPr>
            <w:r w:rsidRPr="00980F44">
              <w:rPr>
                <w:color w:val="002060"/>
              </w:rPr>
              <w:t xml:space="preserve">(FUTSAL OTTRANO) </w:t>
            </w:r>
          </w:p>
        </w:tc>
      </w:tr>
      <w:tr w:rsidR="00C529A4" w:rsidRPr="00980F44" w14:paraId="2346BA2F" w14:textId="77777777" w:rsidTr="00E35C8D">
        <w:tc>
          <w:tcPr>
            <w:tcW w:w="2200" w:type="dxa"/>
            <w:tcMar>
              <w:top w:w="20" w:type="dxa"/>
              <w:left w:w="20" w:type="dxa"/>
              <w:bottom w:w="20" w:type="dxa"/>
              <w:right w:w="20" w:type="dxa"/>
            </w:tcMar>
            <w:vAlign w:val="center"/>
            <w:hideMark/>
          </w:tcPr>
          <w:p w14:paraId="082E9262" w14:textId="77777777" w:rsidR="00C529A4" w:rsidRPr="00980F44" w:rsidRDefault="00C529A4" w:rsidP="00E35C8D">
            <w:pPr>
              <w:pStyle w:val="movimento"/>
              <w:rPr>
                <w:color w:val="002060"/>
              </w:rPr>
            </w:pPr>
            <w:r w:rsidRPr="00980F44">
              <w:rPr>
                <w:color w:val="002060"/>
              </w:rPr>
              <w:t>LONZI ANDREA</w:t>
            </w:r>
          </w:p>
        </w:tc>
        <w:tc>
          <w:tcPr>
            <w:tcW w:w="2200" w:type="dxa"/>
            <w:tcMar>
              <w:top w:w="20" w:type="dxa"/>
              <w:left w:w="20" w:type="dxa"/>
              <w:bottom w:w="20" w:type="dxa"/>
              <w:right w:w="20" w:type="dxa"/>
            </w:tcMar>
            <w:vAlign w:val="center"/>
            <w:hideMark/>
          </w:tcPr>
          <w:p w14:paraId="7DB274DE" w14:textId="77777777" w:rsidR="00C529A4" w:rsidRPr="00980F44" w:rsidRDefault="00C529A4" w:rsidP="00E35C8D">
            <w:pPr>
              <w:pStyle w:val="movimento2"/>
              <w:rPr>
                <w:color w:val="002060"/>
              </w:rPr>
            </w:pPr>
            <w:r w:rsidRPr="00980F44">
              <w:rPr>
                <w:color w:val="002060"/>
              </w:rPr>
              <w:t xml:space="preserve">(GNANO 04) </w:t>
            </w:r>
          </w:p>
        </w:tc>
        <w:tc>
          <w:tcPr>
            <w:tcW w:w="800" w:type="dxa"/>
            <w:tcMar>
              <w:top w:w="20" w:type="dxa"/>
              <w:left w:w="20" w:type="dxa"/>
              <w:bottom w:w="20" w:type="dxa"/>
              <w:right w:w="20" w:type="dxa"/>
            </w:tcMar>
            <w:vAlign w:val="center"/>
            <w:hideMark/>
          </w:tcPr>
          <w:p w14:paraId="423A5C7D"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3FAFA5B" w14:textId="77777777" w:rsidR="00C529A4" w:rsidRPr="00980F44" w:rsidRDefault="00C529A4" w:rsidP="00E35C8D">
            <w:pPr>
              <w:pStyle w:val="movimento"/>
              <w:rPr>
                <w:color w:val="002060"/>
              </w:rPr>
            </w:pPr>
            <w:r w:rsidRPr="00980F44">
              <w:rPr>
                <w:color w:val="002060"/>
              </w:rPr>
              <w:t>VALENTI ENRICO</w:t>
            </w:r>
          </w:p>
        </w:tc>
        <w:tc>
          <w:tcPr>
            <w:tcW w:w="2200" w:type="dxa"/>
            <w:tcMar>
              <w:top w:w="20" w:type="dxa"/>
              <w:left w:w="20" w:type="dxa"/>
              <w:bottom w:w="20" w:type="dxa"/>
              <w:right w:w="20" w:type="dxa"/>
            </w:tcMar>
            <w:vAlign w:val="center"/>
            <w:hideMark/>
          </w:tcPr>
          <w:p w14:paraId="5E6351D1" w14:textId="77777777" w:rsidR="00C529A4" w:rsidRPr="00980F44" w:rsidRDefault="00C529A4" w:rsidP="00E35C8D">
            <w:pPr>
              <w:pStyle w:val="movimento2"/>
              <w:rPr>
                <w:color w:val="002060"/>
                <w:lang w:val="es-ES"/>
              </w:rPr>
            </w:pPr>
            <w:r w:rsidRPr="00980F44">
              <w:rPr>
                <w:color w:val="002060"/>
                <w:lang w:val="es-ES"/>
              </w:rPr>
              <w:t xml:space="preserve">(VALMISA FUTSAL A.S.D.) </w:t>
            </w:r>
          </w:p>
        </w:tc>
      </w:tr>
    </w:tbl>
    <w:p w14:paraId="6B616F31" w14:textId="77777777" w:rsidR="00C529A4" w:rsidRPr="00980F44" w:rsidRDefault="00C529A4" w:rsidP="00C529A4">
      <w:pPr>
        <w:pStyle w:val="titolo20"/>
        <w:rPr>
          <w:rFonts w:eastAsiaTheme="minorEastAsia"/>
          <w:color w:val="002060"/>
        </w:rPr>
      </w:pPr>
      <w:r w:rsidRPr="00980F4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19CF4C8F" w14:textId="77777777" w:rsidTr="00E35C8D">
        <w:tc>
          <w:tcPr>
            <w:tcW w:w="2200" w:type="dxa"/>
            <w:tcMar>
              <w:top w:w="20" w:type="dxa"/>
              <w:left w:w="20" w:type="dxa"/>
              <w:bottom w:w="20" w:type="dxa"/>
              <w:right w:w="20" w:type="dxa"/>
            </w:tcMar>
            <w:vAlign w:val="center"/>
            <w:hideMark/>
          </w:tcPr>
          <w:p w14:paraId="13F3AE01" w14:textId="77777777" w:rsidR="00C529A4" w:rsidRPr="00980F44" w:rsidRDefault="00C529A4" w:rsidP="00E35C8D">
            <w:pPr>
              <w:pStyle w:val="movimento"/>
              <w:rPr>
                <w:color w:val="002060"/>
              </w:rPr>
            </w:pPr>
            <w:r w:rsidRPr="00980F44">
              <w:rPr>
                <w:color w:val="002060"/>
              </w:rPr>
              <w:t>BUSILACCHI FILIPPO</w:t>
            </w:r>
          </w:p>
        </w:tc>
        <w:tc>
          <w:tcPr>
            <w:tcW w:w="2200" w:type="dxa"/>
            <w:tcMar>
              <w:top w:w="20" w:type="dxa"/>
              <w:left w:w="20" w:type="dxa"/>
              <w:bottom w:w="20" w:type="dxa"/>
              <w:right w:w="20" w:type="dxa"/>
            </w:tcMar>
            <w:vAlign w:val="center"/>
            <w:hideMark/>
          </w:tcPr>
          <w:p w14:paraId="066711F1" w14:textId="77777777" w:rsidR="00C529A4" w:rsidRPr="00980F44" w:rsidRDefault="00C529A4" w:rsidP="00E35C8D">
            <w:pPr>
              <w:pStyle w:val="movimento2"/>
              <w:rPr>
                <w:color w:val="002060"/>
              </w:rPr>
            </w:pPr>
            <w:r w:rsidRPr="00980F44">
              <w:rPr>
                <w:color w:val="002060"/>
              </w:rPr>
              <w:t xml:space="preserve">(CASENUOVE) </w:t>
            </w:r>
          </w:p>
        </w:tc>
        <w:tc>
          <w:tcPr>
            <w:tcW w:w="800" w:type="dxa"/>
            <w:tcMar>
              <w:top w:w="20" w:type="dxa"/>
              <w:left w:w="20" w:type="dxa"/>
              <w:bottom w:w="20" w:type="dxa"/>
              <w:right w:w="20" w:type="dxa"/>
            </w:tcMar>
            <w:vAlign w:val="center"/>
            <w:hideMark/>
          </w:tcPr>
          <w:p w14:paraId="3B27F928"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78E4CA0" w14:textId="77777777" w:rsidR="00C529A4" w:rsidRPr="00980F44" w:rsidRDefault="00C529A4" w:rsidP="00E35C8D">
            <w:pPr>
              <w:pStyle w:val="movimento"/>
              <w:rPr>
                <w:color w:val="002060"/>
              </w:rPr>
            </w:pPr>
            <w:r w:rsidRPr="00980F44">
              <w:rPr>
                <w:color w:val="002060"/>
              </w:rPr>
              <w:t>MORRESI NICOLO</w:t>
            </w:r>
          </w:p>
        </w:tc>
        <w:tc>
          <w:tcPr>
            <w:tcW w:w="2200" w:type="dxa"/>
            <w:tcMar>
              <w:top w:w="20" w:type="dxa"/>
              <w:left w:w="20" w:type="dxa"/>
              <w:bottom w:w="20" w:type="dxa"/>
              <w:right w:w="20" w:type="dxa"/>
            </w:tcMar>
            <w:vAlign w:val="center"/>
            <w:hideMark/>
          </w:tcPr>
          <w:p w14:paraId="791E4879" w14:textId="77777777" w:rsidR="00C529A4" w:rsidRPr="00980F44" w:rsidRDefault="00C529A4" w:rsidP="00E35C8D">
            <w:pPr>
              <w:pStyle w:val="movimento2"/>
              <w:rPr>
                <w:color w:val="002060"/>
              </w:rPr>
            </w:pPr>
            <w:r w:rsidRPr="00980F44">
              <w:rPr>
                <w:color w:val="002060"/>
              </w:rPr>
              <w:t xml:space="preserve">(NUOVA FOLGORE) </w:t>
            </w:r>
          </w:p>
        </w:tc>
      </w:tr>
    </w:tbl>
    <w:p w14:paraId="40B8D481" w14:textId="77777777" w:rsidR="00C529A4" w:rsidRPr="00980F44" w:rsidRDefault="00C529A4" w:rsidP="00C529A4">
      <w:pPr>
        <w:pStyle w:val="titolo30"/>
        <w:rPr>
          <w:rFonts w:eastAsiaTheme="minorEastAsia"/>
          <w:color w:val="002060"/>
        </w:rPr>
      </w:pPr>
      <w:r w:rsidRPr="00980F44">
        <w:rPr>
          <w:color w:val="002060"/>
        </w:rPr>
        <w:t xml:space="preserve">CALCIATORI NON ESPULSI </w:t>
      </w:r>
    </w:p>
    <w:p w14:paraId="0DBD2871" w14:textId="77777777" w:rsidR="00C529A4" w:rsidRPr="00980F44" w:rsidRDefault="00C529A4" w:rsidP="00C529A4">
      <w:pPr>
        <w:pStyle w:val="titolo20"/>
        <w:rPr>
          <w:color w:val="002060"/>
        </w:rPr>
      </w:pPr>
      <w:r w:rsidRPr="00980F44">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25E866BD" w14:textId="77777777" w:rsidTr="00E35C8D">
        <w:tc>
          <w:tcPr>
            <w:tcW w:w="2200" w:type="dxa"/>
            <w:tcMar>
              <w:top w:w="20" w:type="dxa"/>
              <w:left w:w="20" w:type="dxa"/>
              <w:bottom w:w="20" w:type="dxa"/>
              <w:right w:w="20" w:type="dxa"/>
            </w:tcMar>
            <w:vAlign w:val="center"/>
            <w:hideMark/>
          </w:tcPr>
          <w:p w14:paraId="2CC526C8" w14:textId="77777777" w:rsidR="00C529A4" w:rsidRPr="00980F44" w:rsidRDefault="00C529A4" w:rsidP="00E35C8D">
            <w:pPr>
              <w:pStyle w:val="movimento"/>
              <w:rPr>
                <w:color w:val="002060"/>
              </w:rPr>
            </w:pPr>
            <w:r w:rsidRPr="00980F44">
              <w:rPr>
                <w:color w:val="002060"/>
              </w:rPr>
              <w:t>BELARDINELLI MANUEL</w:t>
            </w:r>
          </w:p>
        </w:tc>
        <w:tc>
          <w:tcPr>
            <w:tcW w:w="2200" w:type="dxa"/>
            <w:tcMar>
              <w:top w:w="20" w:type="dxa"/>
              <w:left w:w="20" w:type="dxa"/>
              <w:bottom w:w="20" w:type="dxa"/>
              <w:right w:w="20" w:type="dxa"/>
            </w:tcMar>
            <w:vAlign w:val="center"/>
            <w:hideMark/>
          </w:tcPr>
          <w:p w14:paraId="226D952F" w14:textId="77777777" w:rsidR="00C529A4" w:rsidRPr="00980F44" w:rsidRDefault="00C529A4" w:rsidP="00E35C8D">
            <w:pPr>
              <w:pStyle w:val="movimento2"/>
              <w:rPr>
                <w:color w:val="002060"/>
              </w:rPr>
            </w:pPr>
            <w:r w:rsidRPr="00980F44">
              <w:rPr>
                <w:color w:val="002060"/>
              </w:rPr>
              <w:t xml:space="preserve">(CIRCOLO COLLODI CALCIO 5) </w:t>
            </w:r>
          </w:p>
        </w:tc>
        <w:tc>
          <w:tcPr>
            <w:tcW w:w="800" w:type="dxa"/>
            <w:tcMar>
              <w:top w:w="20" w:type="dxa"/>
              <w:left w:w="20" w:type="dxa"/>
              <w:bottom w:w="20" w:type="dxa"/>
              <w:right w:w="20" w:type="dxa"/>
            </w:tcMar>
            <w:vAlign w:val="center"/>
            <w:hideMark/>
          </w:tcPr>
          <w:p w14:paraId="6100ED56"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B9DDE18" w14:textId="77777777" w:rsidR="00C529A4" w:rsidRPr="00980F44" w:rsidRDefault="00C529A4" w:rsidP="00E35C8D">
            <w:pPr>
              <w:pStyle w:val="movimento"/>
              <w:rPr>
                <w:color w:val="002060"/>
              </w:rPr>
            </w:pPr>
            <w:r w:rsidRPr="00980F44">
              <w:rPr>
                <w:color w:val="002060"/>
              </w:rPr>
              <w:t>BORIA SAMUELE</w:t>
            </w:r>
          </w:p>
        </w:tc>
        <w:tc>
          <w:tcPr>
            <w:tcW w:w="2200" w:type="dxa"/>
            <w:tcMar>
              <w:top w:w="20" w:type="dxa"/>
              <w:left w:w="20" w:type="dxa"/>
              <w:bottom w:w="20" w:type="dxa"/>
              <w:right w:w="20" w:type="dxa"/>
            </w:tcMar>
            <w:vAlign w:val="center"/>
            <w:hideMark/>
          </w:tcPr>
          <w:p w14:paraId="725E4776" w14:textId="77777777" w:rsidR="00C529A4" w:rsidRPr="00980F44" w:rsidRDefault="00C529A4" w:rsidP="00E35C8D">
            <w:pPr>
              <w:pStyle w:val="movimento2"/>
              <w:rPr>
                <w:color w:val="002060"/>
              </w:rPr>
            </w:pPr>
            <w:r w:rsidRPr="00980F44">
              <w:rPr>
                <w:color w:val="002060"/>
              </w:rPr>
              <w:t xml:space="preserve">(FRASASSI C5) </w:t>
            </w:r>
          </w:p>
        </w:tc>
      </w:tr>
      <w:tr w:rsidR="00C529A4" w:rsidRPr="00980F44" w14:paraId="438C2F23" w14:textId="77777777" w:rsidTr="00E35C8D">
        <w:tc>
          <w:tcPr>
            <w:tcW w:w="2200" w:type="dxa"/>
            <w:tcMar>
              <w:top w:w="20" w:type="dxa"/>
              <w:left w:w="20" w:type="dxa"/>
              <w:bottom w:w="20" w:type="dxa"/>
              <w:right w:w="20" w:type="dxa"/>
            </w:tcMar>
            <w:vAlign w:val="center"/>
            <w:hideMark/>
          </w:tcPr>
          <w:p w14:paraId="5FBA37A6" w14:textId="77777777" w:rsidR="00C529A4" w:rsidRPr="00980F44" w:rsidRDefault="00C529A4" w:rsidP="00E35C8D">
            <w:pPr>
              <w:pStyle w:val="movimento"/>
              <w:rPr>
                <w:color w:val="002060"/>
              </w:rPr>
            </w:pPr>
            <w:r w:rsidRPr="00980F44">
              <w:rPr>
                <w:color w:val="002060"/>
              </w:rPr>
              <w:t>TOGNETTI MATTIA</w:t>
            </w:r>
          </w:p>
        </w:tc>
        <w:tc>
          <w:tcPr>
            <w:tcW w:w="2200" w:type="dxa"/>
            <w:tcMar>
              <w:top w:w="20" w:type="dxa"/>
              <w:left w:w="20" w:type="dxa"/>
              <w:bottom w:w="20" w:type="dxa"/>
              <w:right w:w="20" w:type="dxa"/>
            </w:tcMar>
            <w:vAlign w:val="center"/>
            <w:hideMark/>
          </w:tcPr>
          <w:p w14:paraId="05F5D717" w14:textId="77777777" w:rsidR="00C529A4" w:rsidRPr="00980F44" w:rsidRDefault="00C529A4" w:rsidP="00E35C8D">
            <w:pPr>
              <w:pStyle w:val="movimento2"/>
              <w:rPr>
                <w:color w:val="002060"/>
              </w:rPr>
            </w:pPr>
            <w:r w:rsidRPr="00980F44">
              <w:rPr>
                <w:color w:val="002060"/>
              </w:rPr>
              <w:t xml:space="preserve">(POLVERIGI C/5) </w:t>
            </w:r>
          </w:p>
        </w:tc>
        <w:tc>
          <w:tcPr>
            <w:tcW w:w="800" w:type="dxa"/>
            <w:tcMar>
              <w:top w:w="20" w:type="dxa"/>
              <w:left w:w="20" w:type="dxa"/>
              <w:bottom w:w="20" w:type="dxa"/>
              <w:right w:w="20" w:type="dxa"/>
            </w:tcMar>
            <w:vAlign w:val="center"/>
            <w:hideMark/>
          </w:tcPr>
          <w:p w14:paraId="43494387"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CB07865" w14:textId="77777777" w:rsidR="00C529A4" w:rsidRPr="00980F44" w:rsidRDefault="00C529A4" w:rsidP="00E35C8D">
            <w:pPr>
              <w:pStyle w:val="movimento"/>
              <w:rPr>
                <w:color w:val="002060"/>
              </w:rPr>
            </w:pPr>
            <w:r w:rsidRPr="00980F44">
              <w:rPr>
                <w:color w:val="002060"/>
              </w:rPr>
              <w:t>PAGLIARI ALBERTO</w:t>
            </w:r>
          </w:p>
        </w:tc>
        <w:tc>
          <w:tcPr>
            <w:tcW w:w="2200" w:type="dxa"/>
            <w:tcMar>
              <w:top w:w="20" w:type="dxa"/>
              <w:left w:w="20" w:type="dxa"/>
              <w:bottom w:w="20" w:type="dxa"/>
              <w:right w:w="20" w:type="dxa"/>
            </w:tcMar>
            <w:vAlign w:val="center"/>
            <w:hideMark/>
          </w:tcPr>
          <w:p w14:paraId="4907992D" w14:textId="77777777" w:rsidR="00C529A4" w:rsidRPr="00980F44" w:rsidRDefault="00C529A4" w:rsidP="00E35C8D">
            <w:pPr>
              <w:pStyle w:val="movimento2"/>
              <w:rPr>
                <w:color w:val="002060"/>
              </w:rPr>
            </w:pPr>
            <w:r w:rsidRPr="00980F44">
              <w:rPr>
                <w:color w:val="002060"/>
              </w:rPr>
              <w:t xml:space="preserve">(URBINO CALCIO A 5) </w:t>
            </w:r>
          </w:p>
        </w:tc>
      </w:tr>
    </w:tbl>
    <w:p w14:paraId="73F918BE" w14:textId="77777777" w:rsidR="00C529A4" w:rsidRPr="00980F44" w:rsidRDefault="00C529A4" w:rsidP="00C529A4">
      <w:pPr>
        <w:pStyle w:val="titolo20"/>
        <w:rPr>
          <w:rFonts w:eastAsiaTheme="minorEastAsia"/>
          <w:color w:val="002060"/>
        </w:rPr>
      </w:pPr>
      <w:r w:rsidRPr="00980F4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7126ED7E" w14:textId="77777777" w:rsidTr="00E35C8D">
        <w:tc>
          <w:tcPr>
            <w:tcW w:w="2200" w:type="dxa"/>
            <w:tcMar>
              <w:top w:w="20" w:type="dxa"/>
              <w:left w:w="20" w:type="dxa"/>
              <w:bottom w:w="20" w:type="dxa"/>
              <w:right w:w="20" w:type="dxa"/>
            </w:tcMar>
            <w:vAlign w:val="center"/>
            <w:hideMark/>
          </w:tcPr>
          <w:p w14:paraId="363738B8" w14:textId="77777777" w:rsidR="00C529A4" w:rsidRPr="00980F44" w:rsidRDefault="00C529A4" w:rsidP="00E35C8D">
            <w:pPr>
              <w:pStyle w:val="movimento"/>
              <w:rPr>
                <w:color w:val="002060"/>
              </w:rPr>
            </w:pPr>
            <w:r w:rsidRPr="00980F44">
              <w:rPr>
                <w:color w:val="002060"/>
              </w:rPr>
              <w:t>BLASI PIETRO</w:t>
            </w:r>
          </w:p>
        </w:tc>
        <w:tc>
          <w:tcPr>
            <w:tcW w:w="2200" w:type="dxa"/>
            <w:tcMar>
              <w:top w:w="20" w:type="dxa"/>
              <w:left w:w="20" w:type="dxa"/>
              <w:bottom w:w="20" w:type="dxa"/>
              <w:right w:w="20" w:type="dxa"/>
            </w:tcMar>
            <w:vAlign w:val="center"/>
            <w:hideMark/>
          </w:tcPr>
          <w:p w14:paraId="7F87C2E2" w14:textId="77777777" w:rsidR="00C529A4" w:rsidRPr="00980F44" w:rsidRDefault="00C529A4" w:rsidP="00E35C8D">
            <w:pPr>
              <w:pStyle w:val="movimento2"/>
              <w:rPr>
                <w:color w:val="002060"/>
              </w:rPr>
            </w:pPr>
            <w:r w:rsidRPr="00980F44">
              <w:rPr>
                <w:color w:val="002060"/>
              </w:rPr>
              <w:t xml:space="preserve">(AUDAX CALCIO PIOBBICO) </w:t>
            </w:r>
          </w:p>
        </w:tc>
        <w:tc>
          <w:tcPr>
            <w:tcW w:w="800" w:type="dxa"/>
            <w:tcMar>
              <w:top w:w="20" w:type="dxa"/>
              <w:left w:w="20" w:type="dxa"/>
              <w:bottom w:w="20" w:type="dxa"/>
              <w:right w:w="20" w:type="dxa"/>
            </w:tcMar>
            <w:vAlign w:val="center"/>
            <w:hideMark/>
          </w:tcPr>
          <w:p w14:paraId="164C425A"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69A400E" w14:textId="77777777" w:rsidR="00C529A4" w:rsidRPr="00980F44" w:rsidRDefault="00C529A4" w:rsidP="00E35C8D">
            <w:pPr>
              <w:pStyle w:val="movimento"/>
              <w:rPr>
                <w:color w:val="002060"/>
              </w:rPr>
            </w:pPr>
            <w:r w:rsidRPr="00980F44">
              <w:rPr>
                <w:color w:val="002060"/>
              </w:rPr>
              <w:t>LATINI MIRCO</w:t>
            </w:r>
          </w:p>
        </w:tc>
        <w:tc>
          <w:tcPr>
            <w:tcW w:w="2200" w:type="dxa"/>
            <w:tcMar>
              <w:top w:w="20" w:type="dxa"/>
              <w:left w:w="20" w:type="dxa"/>
              <w:bottom w:w="20" w:type="dxa"/>
              <w:right w:w="20" w:type="dxa"/>
            </w:tcMar>
            <w:vAlign w:val="center"/>
            <w:hideMark/>
          </w:tcPr>
          <w:p w14:paraId="669805E4" w14:textId="77777777" w:rsidR="00C529A4" w:rsidRPr="00980F44" w:rsidRDefault="00C529A4" w:rsidP="00E35C8D">
            <w:pPr>
              <w:pStyle w:val="movimento2"/>
              <w:rPr>
                <w:color w:val="002060"/>
              </w:rPr>
            </w:pPr>
            <w:r w:rsidRPr="00980F44">
              <w:rPr>
                <w:color w:val="002060"/>
              </w:rPr>
              <w:t xml:space="preserve">(CANDIA BARACCOLA ASPIO) </w:t>
            </w:r>
          </w:p>
        </w:tc>
      </w:tr>
      <w:tr w:rsidR="00C529A4" w:rsidRPr="00980F44" w14:paraId="7322D756" w14:textId="77777777" w:rsidTr="00E35C8D">
        <w:tc>
          <w:tcPr>
            <w:tcW w:w="2200" w:type="dxa"/>
            <w:tcMar>
              <w:top w:w="20" w:type="dxa"/>
              <w:left w:w="20" w:type="dxa"/>
              <w:bottom w:w="20" w:type="dxa"/>
              <w:right w:w="20" w:type="dxa"/>
            </w:tcMar>
            <w:vAlign w:val="center"/>
            <w:hideMark/>
          </w:tcPr>
          <w:p w14:paraId="7D71E9AA" w14:textId="77777777" w:rsidR="00C529A4" w:rsidRPr="00980F44" w:rsidRDefault="00C529A4" w:rsidP="00E35C8D">
            <w:pPr>
              <w:pStyle w:val="movimento"/>
              <w:rPr>
                <w:color w:val="002060"/>
              </w:rPr>
            </w:pPr>
            <w:r w:rsidRPr="00980F44">
              <w:rPr>
                <w:color w:val="002060"/>
              </w:rPr>
              <w:t>DI RONZA MARCO</w:t>
            </w:r>
          </w:p>
        </w:tc>
        <w:tc>
          <w:tcPr>
            <w:tcW w:w="2200" w:type="dxa"/>
            <w:tcMar>
              <w:top w:w="20" w:type="dxa"/>
              <w:left w:w="20" w:type="dxa"/>
              <w:bottom w:w="20" w:type="dxa"/>
              <w:right w:w="20" w:type="dxa"/>
            </w:tcMar>
            <w:vAlign w:val="center"/>
            <w:hideMark/>
          </w:tcPr>
          <w:p w14:paraId="161E185F" w14:textId="77777777" w:rsidR="00C529A4" w:rsidRPr="00980F44" w:rsidRDefault="00C529A4" w:rsidP="00E35C8D">
            <w:pPr>
              <w:pStyle w:val="movimento2"/>
              <w:rPr>
                <w:color w:val="002060"/>
              </w:rPr>
            </w:pPr>
            <w:r w:rsidRPr="00980F44">
              <w:rPr>
                <w:color w:val="002060"/>
              </w:rPr>
              <w:t xml:space="preserve">(CANTINE RIUNITE CSI) </w:t>
            </w:r>
          </w:p>
        </w:tc>
        <w:tc>
          <w:tcPr>
            <w:tcW w:w="800" w:type="dxa"/>
            <w:tcMar>
              <w:top w:w="20" w:type="dxa"/>
              <w:left w:w="20" w:type="dxa"/>
              <w:bottom w:w="20" w:type="dxa"/>
              <w:right w:w="20" w:type="dxa"/>
            </w:tcMar>
            <w:vAlign w:val="center"/>
            <w:hideMark/>
          </w:tcPr>
          <w:p w14:paraId="1B99A07F"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6FAEF383" w14:textId="77777777" w:rsidR="00C529A4" w:rsidRPr="00980F44" w:rsidRDefault="00C529A4" w:rsidP="00E35C8D">
            <w:pPr>
              <w:pStyle w:val="movimento"/>
              <w:rPr>
                <w:color w:val="002060"/>
              </w:rPr>
            </w:pPr>
            <w:r w:rsidRPr="00980F44">
              <w:rPr>
                <w:color w:val="002060"/>
              </w:rPr>
              <w:t>SANTINI TEODORO</w:t>
            </w:r>
          </w:p>
        </w:tc>
        <w:tc>
          <w:tcPr>
            <w:tcW w:w="2200" w:type="dxa"/>
            <w:tcMar>
              <w:top w:w="20" w:type="dxa"/>
              <w:left w:w="20" w:type="dxa"/>
              <w:bottom w:w="20" w:type="dxa"/>
              <w:right w:w="20" w:type="dxa"/>
            </w:tcMar>
            <w:vAlign w:val="center"/>
            <w:hideMark/>
          </w:tcPr>
          <w:p w14:paraId="25C0DE74" w14:textId="77777777" w:rsidR="00C529A4" w:rsidRPr="00980F44" w:rsidRDefault="00C529A4" w:rsidP="00E35C8D">
            <w:pPr>
              <w:pStyle w:val="movimento2"/>
              <w:rPr>
                <w:color w:val="002060"/>
              </w:rPr>
            </w:pPr>
            <w:r w:rsidRPr="00980F44">
              <w:rPr>
                <w:color w:val="002060"/>
              </w:rPr>
              <w:t xml:space="preserve">(CANTINE RIUNITE CSI) </w:t>
            </w:r>
          </w:p>
        </w:tc>
      </w:tr>
      <w:tr w:rsidR="00C529A4" w:rsidRPr="00980F44" w14:paraId="67BB73D3" w14:textId="77777777" w:rsidTr="00E35C8D">
        <w:tc>
          <w:tcPr>
            <w:tcW w:w="2200" w:type="dxa"/>
            <w:tcMar>
              <w:top w:w="20" w:type="dxa"/>
              <w:left w:w="20" w:type="dxa"/>
              <w:bottom w:w="20" w:type="dxa"/>
              <w:right w:w="20" w:type="dxa"/>
            </w:tcMar>
            <w:vAlign w:val="center"/>
            <w:hideMark/>
          </w:tcPr>
          <w:p w14:paraId="1AABFE39" w14:textId="77777777" w:rsidR="00C529A4" w:rsidRPr="00980F44" w:rsidRDefault="00C529A4" w:rsidP="00E35C8D">
            <w:pPr>
              <w:pStyle w:val="movimento"/>
              <w:rPr>
                <w:color w:val="002060"/>
              </w:rPr>
            </w:pPr>
            <w:r w:rsidRPr="00980F44">
              <w:rPr>
                <w:color w:val="002060"/>
              </w:rPr>
              <w:t>PALOMBARANI SIMONE</w:t>
            </w:r>
          </w:p>
        </w:tc>
        <w:tc>
          <w:tcPr>
            <w:tcW w:w="2200" w:type="dxa"/>
            <w:tcMar>
              <w:top w:w="20" w:type="dxa"/>
              <w:left w:w="20" w:type="dxa"/>
              <w:bottom w:w="20" w:type="dxa"/>
              <w:right w:w="20" w:type="dxa"/>
            </w:tcMar>
            <w:vAlign w:val="center"/>
            <w:hideMark/>
          </w:tcPr>
          <w:p w14:paraId="53448D79" w14:textId="77777777" w:rsidR="00C529A4" w:rsidRPr="00980F44" w:rsidRDefault="00C529A4" w:rsidP="00E35C8D">
            <w:pPr>
              <w:pStyle w:val="movimento2"/>
              <w:rPr>
                <w:color w:val="002060"/>
              </w:rPr>
            </w:pPr>
            <w:r w:rsidRPr="00980F44">
              <w:rPr>
                <w:color w:val="002060"/>
              </w:rPr>
              <w:t xml:space="preserve">(CASENUOVE) </w:t>
            </w:r>
          </w:p>
        </w:tc>
        <w:tc>
          <w:tcPr>
            <w:tcW w:w="800" w:type="dxa"/>
            <w:tcMar>
              <w:top w:w="20" w:type="dxa"/>
              <w:left w:w="20" w:type="dxa"/>
              <w:bottom w:w="20" w:type="dxa"/>
              <w:right w:w="20" w:type="dxa"/>
            </w:tcMar>
            <w:vAlign w:val="center"/>
            <w:hideMark/>
          </w:tcPr>
          <w:p w14:paraId="07F440B7"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0635338" w14:textId="77777777" w:rsidR="00C529A4" w:rsidRPr="00980F44" w:rsidRDefault="00C529A4" w:rsidP="00E35C8D">
            <w:pPr>
              <w:pStyle w:val="movimento"/>
              <w:rPr>
                <w:color w:val="002060"/>
              </w:rPr>
            </w:pPr>
            <w:r w:rsidRPr="00980F44">
              <w:rPr>
                <w:color w:val="002060"/>
              </w:rPr>
              <w:t>ZARFAOUI AMINE</w:t>
            </w:r>
          </w:p>
        </w:tc>
        <w:tc>
          <w:tcPr>
            <w:tcW w:w="2200" w:type="dxa"/>
            <w:tcMar>
              <w:top w:w="20" w:type="dxa"/>
              <w:left w:w="20" w:type="dxa"/>
              <w:bottom w:w="20" w:type="dxa"/>
              <w:right w:w="20" w:type="dxa"/>
            </w:tcMar>
            <w:vAlign w:val="center"/>
            <w:hideMark/>
          </w:tcPr>
          <w:p w14:paraId="3D7C61A9" w14:textId="77777777" w:rsidR="00C529A4" w:rsidRPr="00980F44" w:rsidRDefault="00C529A4" w:rsidP="00E35C8D">
            <w:pPr>
              <w:pStyle w:val="movimento2"/>
              <w:rPr>
                <w:color w:val="002060"/>
              </w:rPr>
            </w:pPr>
            <w:r w:rsidRPr="00980F44">
              <w:rPr>
                <w:color w:val="002060"/>
              </w:rPr>
              <w:t xml:space="preserve">(FABRIANO CALCIO A 5 2023) </w:t>
            </w:r>
          </w:p>
        </w:tc>
      </w:tr>
      <w:tr w:rsidR="00C529A4" w:rsidRPr="00980F44" w14:paraId="1EFD3BE1" w14:textId="77777777" w:rsidTr="00E35C8D">
        <w:tc>
          <w:tcPr>
            <w:tcW w:w="2200" w:type="dxa"/>
            <w:tcMar>
              <w:top w:w="20" w:type="dxa"/>
              <w:left w:w="20" w:type="dxa"/>
              <w:bottom w:w="20" w:type="dxa"/>
              <w:right w:w="20" w:type="dxa"/>
            </w:tcMar>
            <w:vAlign w:val="center"/>
            <w:hideMark/>
          </w:tcPr>
          <w:p w14:paraId="1D5740EB" w14:textId="77777777" w:rsidR="00C529A4" w:rsidRPr="00980F44" w:rsidRDefault="00C529A4" w:rsidP="00E35C8D">
            <w:pPr>
              <w:pStyle w:val="movimento"/>
              <w:rPr>
                <w:color w:val="002060"/>
              </w:rPr>
            </w:pPr>
            <w:r w:rsidRPr="00980F44">
              <w:rPr>
                <w:color w:val="002060"/>
              </w:rPr>
              <w:t>DACHAN ABDULLAH</w:t>
            </w:r>
          </w:p>
        </w:tc>
        <w:tc>
          <w:tcPr>
            <w:tcW w:w="2200" w:type="dxa"/>
            <w:tcMar>
              <w:top w:w="20" w:type="dxa"/>
              <w:left w:w="20" w:type="dxa"/>
              <w:bottom w:w="20" w:type="dxa"/>
              <w:right w:w="20" w:type="dxa"/>
            </w:tcMar>
            <w:vAlign w:val="center"/>
            <w:hideMark/>
          </w:tcPr>
          <w:p w14:paraId="376233FD" w14:textId="77777777" w:rsidR="00C529A4" w:rsidRPr="00980F44" w:rsidRDefault="00C529A4" w:rsidP="00E35C8D">
            <w:pPr>
              <w:pStyle w:val="movimento2"/>
              <w:rPr>
                <w:color w:val="002060"/>
              </w:rPr>
            </w:pPr>
            <w:r w:rsidRPr="00980F44">
              <w:rPr>
                <w:color w:val="002060"/>
              </w:rPr>
              <w:t xml:space="preserve">(FRASASSI C5) </w:t>
            </w:r>
          </w:p>
        </w:tc>
        <w:tc>
          <w:tcPr>
            <w:tcW w:w="800" w:type="dxa"/>
            <w:tcMar>
              <w:top w:w="20" w:type="dxa"/>
              <w:left w:w="20" w:type="dxa"/>
              <w:bottom w:w="20" w:type="dxa"/>
              <w:right w:w="20" w:type="dxa"/>
            </w:tcMar>
            <w:vAlign w:val="center"/>
            <w:hideMark/>
          </w:tcPr>
          <w:p w14:paraId="4D7148BA"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0DFFDCEB" w14:textId="77777777" w:rsidR="00C529A4" w:rsidRPr="00980F44" w:rsidRDefault="00C529A4" w:rsidP="00E35C8D">
            <w:pPr>
              <w:pStyle w:val="movimento"/>
              <w:rPr>
                <w:color w:val="002060"/>
              </w:rPr>
            </w:pPr>
            <w:r w:rsidRPr="00980F44">
              <w:rPr>
                <w:color w:val="002060"/>
              </w:rPr>
              <w:t>VASSALLO CIRO</w:t>
            </w:r>
          </w:p>
        </w:tc>
        <w:tc>
          <w:tcPr>
            <w:tcW w:w="2200" w:type="dxa"/>
            <w:tcMar>
              <w:top w:w="20" w:type="dxa"/>
              <w:left w:w="20" w:type="dxa"/>
              <w:bottom w:w="20" w:type="dxa"/>
              <w:right w:w="20" w:type="dxa"/>
            </w:tcMar>
            <w:vAlign w:val="center"/>
            <w:hideMark/>
          </w:tcPr>
          <w:p w14:paraId="2BCAD294" w14:textId="77777777" w:rsidR="00C529A4" w:rsidRPr="00980F44" w:rsidRDefault="00C529A4" w:rsidP="00E35C8D">
            <w:pPr>
              <w:pStyle w:val="movimento2"/>
              <w:rPr>
                <w:color w:val="002060"/>
              </w:rPr>
            </w:pPr>
            <w:r w:rsidRPr="00980F44">
              <w:rPr>
                <w:color w:val="002060"/>
              </w:rPr>
              <w:t xml:space="preserve">(GNANO 04) </w:t>
            </w:r>
          </w:p>
        </w:tc>
      </w:tr>
      <w:tr w:rsidR="00C529A4" w:rsidRPr="00980F44" w14:paraId="042F93CC" w14:textId="77777777" w:rsidTr="00E35C8D">
        <w:tc>
          <w:tcPr>
            <w:tcW w:w="2200" w:type="dxa"/>
            <w:tcMar>
              <w:top w:w="20" w:type="dxa"/>
              <w:left w:w="20" w:type="dxa"/>
              <w:bottom w:w="20" w:type="dxa"/>
              <w:right w:w="20" w:type="dxa"/>
            </w:tcMar>
            <w:vAlign w:val="center"/>
            <w:hideMark/>
          </w:tcPr>
          <w:p w14:paraId="73EEDE7B" w14:textId="77777777" w:rsidR="00C529A4" w:rsidRPr="00980F44" w:rsidRDefault="00C529A4" w:rsidP="00E35C8D">
            <w:pPr>
              <w:pStyle w:val="movimento"/>
              <w:rPr>
                <w:color w:val="002060"/>
              </w:rPr>
            </w:pPr>
            <w:r w:rsidRPr="00980F44">
              <w:rPr>
                <w:color w:val="002060"/>
              </w:rPr>
              <w:t>ANDREOZZI DANIELE</w:t>
            </w:r>
          </w:p>
        </w:tc>
        <w:tc>
          <w:tcPr>
            <w:tcW w:w="2200" w:type="dxa"/>
            <w:tcMar>
              <w:top w:w="20" w:type="dxa"/>
              <w:left w:w="20" w:type="dxa"/>
              <w:bottom w:w="20" w:type="dxa"/>
              <w:right w:w="20" w:type="dxa"/>
            </w:tcMar>
            <w:vAlign w:val="center"/>
            <w:hideMark/>
          </w:tcPr>
          <w:p w14:paraId="2DDA1A48" w14:textId="77777777" w:rsidR="00C529A4" w:rsidRPr="00980F44" w:rsidRDefault="00C529A4" w:rsidP="00E35C8D">
            <w:pPr>
              <w:pStyle w:val="movimento2"/>
              <w:rPr>
                <w:color w:val="002060"/>
              </w:rPr>
            </w:pPr>
            <w:r w:rsidRPr="00980F44">
              <w:rPr>
                <w:color w:val="002060"/>
              </w:rPr>
              <w:t xml:space="preserve">(MOGLIANESE) </w:t>
            </w:r>
          </w:p>
        </w:tc>
        <w:tc>
          <w:tcPr>
            <w:tcW w:w="800" w:type="dxa"/>
            <w:tcMar>
              <w:top w:w="20" w:type="dxa"/>
              <w:left w:w="20" w:type="dxa"/>
              <w:bottom w:w="20" w:type="dxa"/>
              <w:right w:w="20" w:type="dxa"/>
            </w:tcMar>
            <w:vAlign w:val="center"/>
            <w:hideMark/>
          </w:tcPr>
          <w:p w14:paraId="232F10E7"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5FA8321A" w14:textId="77777777" w:rsidR="00C529A4" w:rsidRPr="00980F44" w:rsidRDefault="00C529A4" w:rsidP="00E35C8D">
            <w:pPr>
              <w:pStyle w:val="movimento"/>
              <w:rPr>
                <w:color w:val="002060"/>
              </w:rPr>
            </w:pPr>
            <w:r w:rsidRPr="00980F44">
              <w:rPr>
                <w:color w:val="002060"/>
              </w:rPr>
              <w:t>ELISEI MARCO</w:t>
            </w:r>
          </w:p>
        </w:tc>
        <w:tc>
          <w:tcPr>
            <w:tcW w:w="2200" w:type="dxa"/>
            <w:tcMar>
              <w:top w:w="20" w:type="dxa"/>
              <w:left w:w="20" w:type="dxa"/>
              <w:bottom w:w="20" w:type="dxa"/>
              <w:right w:w="20" w:type="dxa"/>
            </w:tcMar>
            <w:vAlign w:val="center"/>
            <w:hideMark/>
          </w:tcPr>
          <w:p w14:paraId="5296F486" w14:textId="77777777" w:rsidR="00C529A4" w:rsidRPr="00980F44" w:rsidRDefault="00C529A4" w:rsidP="00E35C8D">
            <w:pPr>
              <w:pStyle w:val="movimento2"/>
              <w:rPr>
                <w:color w:val="002060"/>
              </w:rPr>
            </w:pPr>
            <w:r w:rsidRPr="00980F44">
              <w:rPr>
                <w:color w:val="002060"/>
              </w:rPr>
              <w:t xml:space="preserve">(POLISPORTIVA FUTURA A.D.) </w:t>
            </w:r>
          </w:p>
        </w:tc>
      </w:tr>
      <w:tr w:rsidR="00C529A4" w:rsidRPr="00980F44" w14:paraId="714493BF" w14:textId="77777777" w:rsidTr="00E35C8D">
        <w:tc>
          <w:tcPr>
            <w:tcW w:w="2200" w:type="dxa"/>
            <w:tcMar>
              <w:top w:w="20" w:type="dxa"/>
              <w:left w:w="20" w:type="dxa"/>
              <w:bottom w:w="20" w:type="dxa"/>
              <w:right w:w="20" w:type="dxa"/>
            </w:tcMar>
            <w:vAlign w:val="center"/>
            <w:hideMark/>
          </w:tcPr>
          <w:p w14:paraId="3045A7CA" w14:textId="77777777" w:rsidR="00C529A4" w:rsidRPr="00980F44" w:rsidRDefault="00C529A4" w:rsidP="00E35C8D">
            <w:pPr>
              <w:pStyle w:val="movimento"/>
              <w:rPr>
                <w:color w:val="002060"/>
              </w:rPr>
            </w:pPr>
            <w:r w:rsidRPr="00980F44">
              <w:rPr>
                <w:color w:val="002060"/>
              </w:rPr>
              <w:t>DI NARDO FABIO</w:t>
            </w:r>
          </w:p>
        </w:tc>
        <w:tc>
          <w:tcPr>
            <w:tcW w:w="2200" w:type="dxa"/>
            <w:tcMar>
              <w:top w:w="20" w:type="dxa"/>
              <w:left w:w="20" w:type="dxa"/>
              <w:bottom w:w="20" w:type="dxa"/>
              <w:right w:w="20" w:type="dxa"/>
            </w:tcMar>
            <w:vAlign w:val="center"/>
            <w:hideMark/>
          </w:tcPr>
          <w:p w14:paraId="7B42D070" w14:textId="77777777" w:rsidR="00C529A4" w:rsidRPr="00980F44" w:rsidRDefault="00C529A4" w:rsidP="00E35C8D">
            <w:pPr>
              <w:pStyle w:val="movimento2"/>
              <w:rPr>
                <w:color w:val="002060"/>
              </w:rPr>
            </w:pPr>
            <w:r w:rsidRPr="00980F44">
              <w:rPr>
                <w:color w:val="002060"/>
              </w:rPr>
              <w:t xml:space="preserve">(POLVERIGI C/5) </w:t>
            </w:r>
          </w:p>
        </w:tc>
        <w:tc>
          <w:tcPr>
            <w:tcW w:w="800" w:type="dxa"/>
            <w:tcMar>
              <w:top w:w="20" w:type="dxa"/>
              <w:left w:w="20" w:type="dxa"/>
              <w:bottom w:w="20" w:type="dxa"/>
              <w:right w:w="20" w:type="dxa"/>
            </w:tcMar>
            <w:vAlign w:val="center"/>
            <w:hideMark/>
          </w:tcPr>
          <w:p w14:paraId="4D4353A5"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AECBDA1" w14:textId="77777777" w:rsidR="00C529A4" w:rsidRPr="00980F44" w:rsidRDefault="00C529A4" w:rsidP="00E35C8D">
            <w:pPr>
              <w:pStyle w:val="movimento"/>
              <w:rPr>
                <w:color w:val="002060"/>
              </w:rPr>
            </w:pPr>
            <w:r w:rsidRPr="00980F44">
              <w:rPr>
                <w:color w:val="002060"/>
              </w:rPr>
              <w:t>MIGLIO ALESSIO</w:t>
            </w:r>
          </w:p>
        </w:tc>
        <w:tc>
          <w:tcPr>
            <w:tcW w:w="2200" w:type="dxa"/>
            <w:tcMar>
              <w:top w:w="20" w:type="dxa"/>
              <w:left w:w="20" w:type="dxa"/>
              <w:bottom w:w="20" w:type="dxa"/>
              <w:right w:w="20" w:type="dxa"/>
            </w:tcMar>
            <w:vAlign w:val="center"/>
            <w:hideMark/>
          </w:tcPr>
          <w:p w14:paraId="5733976A" w14:textId="77777777" w:rsidR="00C529A4" w:rsidRPr="00980F44" w:rsidRDefault="00C529A4" w:rsidP="00E35C8D">
            <w:pPr>
              <w:pStyle w:val="movimento2"/>
              <w:rPr>
                <w:color w:val="002060"/>
              </w:rPr>
            </w:pPr>
            <w:r w:rsidRPr="00980F44">
              <w:rPr>
                <w:color w:val="002060"/>
              </w:rPr>
              <w:t xml:space="preserve">(POLVERIGI C/5) </w:t>
            </w:r>
          </w:p>
        </w:tc>
      </w:tr>
      <w:tr w:rsidR="00C529A4" w:rsidRPr="00980F44" w14:paraId="006AD736" w14:textId="77777777" w:rsidTr="00E35C8D">
        <w:tc>
          <w:tcPr>
            <w:tcW w:w="2200" w:type="dxa"/>
            <w:tcMar>
              <w:top w:w="20" w:type="dxa"/>
              <w:left w:w="20" w:type="dxa"/>
              <w:bottom w:w="20" w:type="dxa"/>
              <w:right w:w="20" w:type="dxa"/>
            </w:tcMar>
            <w:vAlign w:val="center"/>
            <w:hideMark/>
          </w:tcPr>
          <w:p w14:paraId="6EE50936" w14:textId="77777777" w:rsidR="00C529A4" w:rsidRPr="00980F44" w:rsidRDefault="00C529A4" w:rsidP="00E35C8D">
            <w:pPr>
              <w:pStyle w:val="movimento"/>
              <w:rPr>
                <w:color w:val="002060"/>
              </w:rPr>
            </w:pPr>
            <w:r w:rsidRPr="00980F44">
              <w:rPr>
                <w:color w:val="002060"/>
              </w:rPr>
              <w:t>MATTIONI NICOLA</w:t>
            </w:r>
          </w:p>
        </w:tc>
        <w:tc>
          <w:tcPr>
            <w:tcW w:w="2200" w:type="dxa"/>
            <w:tcMar>
              <w:top w:w="20" w:type="dxa"/>
              <w:left w:w="20" w:type="dxa"/>
              <w:bottom w:w="20" w:type="dxa"/>
              <w:right w:w="20" w:type="dxa"/>
            </w:tcMar>
            <w:vAlign w:val="center"/>
            <w:hideMark/>
          </w:tcPr>
          <w:p w14:paraId="639F3C26" w14:textId="77777777" w:rsidR="00C529A4" w:rsidRPr="00980F44" w:rsidRDefault="00C529A4" w:rsidP="00E35C8D">
            <w:pPr>
              <w:pStyle w:val="movimento2"/>
              <w:rPr>
                <w:color w:val="002060"/>
              </w:rPr>
            </w:pPr>
            <w:r w:rsidRPr="00980F44">
              <w:rPr>
                <w:color w:val="002060"/>
              </w:rPr>
              <w:t xml:space="preserve">(SANTA MARIA NUOVA A.S.D.) </w:t>
            </w:r>
          </w:p>
        </w:tc>
        <w:tc>
          <w:tcPr>
            <w:tcW w:w="800" w:type="dxa"/>
            <w:tcMar>
              <w:top w:w="20" w:type="dxa"/>
              <w:left w:w="20" w:type="dxa"/>
              <w:bottom w:w="20" w:type="dxa"/>
              <w:right w:w="20" w:type="dxa"/>
            </w:tcMar>
            <w:vAlign w:val="center"/>
            <w:hideMark/>
          </w:tcPr>
          <w:p w14:paraId="6ED36E6B"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03FFF4C" w14:textId="77777777" w:rsidR="00C529A4" w:rsidRPr="00980F44" w:rsidRDefault="00C529A4" w:rsidP="00E35C8D">
            <w:pPr>
              <w:pStyle w:val="movimento"/>
              <w:rPr>
                <w:color w:val="002060"/>
              </w:rPr>
            </w:pPr>
            <w:r w:rsidRPr="00980F44">
              <w:rPr>
                <w:color w:val="002060"/>
              </w:rPr>
              <w:t>MENOTTI FILIPPO</w:t>
            </w:r>
          </w:p>
        </w:tc>
        <w:tc>
          <w:tcPr>
            <w:tcW w:w="2200" w:type="dxa"/>
            <w:tcMar>
              <w:top w:w="20" w:type="dxa"/>
              <w:left w:w="20" w:type="dxa"/>
              <w:bottom w:w="20" w:type="dxa"/>
              <w:right w:w="20" w:type="dxa"/>
            </w:tcMar>
            <w:vAlign w:val="center"/>
            <w:hideMark/>
          </w:tcPr>
          <w:p w14:paraId="7231ED55" w14:textId="77777777" w:rsidR="00C529A4" w:rsidRPr="00980F44" w:rsidRDefault="00C529A4" w:rsidP="00E35C8D">
            <w:pPr>
              <w:pStyle w:val="movimento2"/>
              <w:rPr>
                <w:color w:val="002060"/>
                <w:lang w:val="es-ES"/>
              </w:rPr>
            </w:pPr>
            <w:r w:rsidRPr="00980F44">
              <w:rPr>
                <w:color w:val="002060"/>
                <w:lang w:val="es-ES"/>
              </w:rPr>
              <w:t xml:space="preserve">(VALMISA FUTSAL A.S.D.) </w:t>
            </w:r>
          </w:p>
        </w:tc>
      </w:tr>
      <w:tr w:rsidR="00C529A4" w:rsidRPr="00980F44" w14:paraId="7A606F9D" w14:textId="77777777" w:rsidTr="00E35C8D">
        <w:tc>
          <w:tcPr>
            <w:tcW w:w="2200" w:type="dxa"/>
            <w:tcMar>
              <w:top w:w="20" w:type="dxa"/>
              <w:left w:w="20" w:type="dxa"/>
              <w:bottom w:w="20" w:type="dxa"/>
              <w:right w:w="20" w:type="dxa"/>
            </w:tcMar>
            <w:vAlign w:val="center"/>
            <w:hideMark/>
          </w:tcPr>
          <w:p w14:paraId="1DCED383" w14:textId="77777777" w:rsidR="00C529A4" w:rsidRPr="00980F44" w:rsidRDefault="00C529A4" w:rsidP="00E35C8D">
            <w:pPr>
              <w:pStyle w:val="movimento"/>
              <w:rPr>
                <w:color w:val="002060"/>
              </w:rPr>
            </w:pPr>
            <w:r w:rsidRPr="00980F44">
              <w:rPr>
                <w:color w:val="002060"/>
              </w:rPr>
              <w:t>TARSI TOMMASO</w:t>
            </w:r>
          </w:p>
        </w:tc>
        <w:tc>
          <w:tcPr>
            <w:tcW w:w="2200" w:type="dxa"/>
            <w:tcMar>
              <w:top w:w="20" w:type="dxa"/>
              <w:left w:w="20" w:type="dxa"/>
              <w:bottom w:w="20" w:type="dxa"/>
              <w:right w:w="20" w:type="dxa"/>
            </w:tcMar>
            <w:vAlign w:val="center"/>
            <w:hideMark/>
          </w:tcPr>
          <w:p w14:paraId="22951877" w14:textId="77777777" w:rsidR="00C529A4" w:rsidRPr="00980F44" w:rsidRDefault="00C529A4" w:rsidP="00E35C8D">
            <w:pPr>
              <w:pStyle w:val="movimento2"/>
              <w:rPr>
                <w:color w:val="002060"/>
                <w:lang w:val="es-ES"/>
              </w:rPr>
            </w:pPr>
            <w:r w:rsidRPr="00980F44">
              <w:rPr>
                <w:color w:val="002060"/>
                <w:lang w:val="es-ES"/>
              </w:rPr>
              <w:t xml:space="preserve">(VALMISA FUTSAL A.S.D.) </w:t>
            </w:r>
          </w:p>
        </w:tc>
        <w:tc>
          <w:tcPr>
            <w:tcW w:w="800" w:type="dxa"/>
            <w:tcMar>
              <w:top w:w="20" w:type="dxa"/>
              <w:left w:w="20" w:type="dxa"/>
              <w:bottom w:w="20" w:type="dxa"/>
              <w:right w:w="20" w:type="dxa"/>
            </w:tcMar>
            <w:vAlign w:val="center"/>
            <w:hideMark/>
          </w:tcPr>
          <w:p w14:paraId="4CD86456" w14:textId="77777777" w:rsidR="00C529A4" w:rsidRPr="00980F44" w:rsidRDefault="00C529A4" w:rsidP="00E35C8D">
            <w:pPr>
              <w:pStyle w:val="movimento"/>
              <w:rPr>
                <w:color w:val="002060"/>
                <w:lang w:val="es-ES"/>
              </w:rPr>
            </w:pPr>
            <w:r w:rsidRPr="00980F44">
              <w:rPr>
                <w:color w:val="002060"/>
                <w:lang w:val="es-ES"/>
              </w:rPr>
              <w:t> </w:t>
            </w:r>
          </w:p>
        </w:tc>
        <w:tc>
          <w:tcPr>
            <w:tcW w:w="2200" w:type="dxa"/>
            <w:tcMar>
              <w:top w:w="20" w:type="dxa"/>
              <w:left w:w="20" w:type="dxa"/>
              <w:bottom w:w="20" w:type="dxa"/>
              <w:right w:w="20" w:type="dxa"/>
            </w:tcMar>
            <w:vAlign w:val="center"/>
            <w:hideMark/>
          </w:tcPr>
          <w:p w14:paraId="248E03EF" w14:textId="77777777" w:rsidR="00C529A4" w:rsidRPr="00980F44" w:rsidRDefault="00C529A4" w:rsidP="00E35C8D">
            <w:pPr>
              <w:pStyle w:val="movimento"/>
              <w:rPr>
                <w:color w:val="002060"/>
                <w:lang w:val="es-ES"/>
              </w:rPr>
            </w:pPr>
            <w:r w:rsidRPr="00980F44">
              <w:rPr>
                <w:color w:val="002060"/>
                <w:lang w:val="es-ES"/>
              </w:rPr>
              <w:t> </w:t>
            </w:r>
          </w:p>
        </w:tc>
        <w:tc>
          <w:tcPr>
            <w:tcW w:w="2200" w:type="dxa"/>
            <w:tcMar>
              <w:top w:w="20" w:type="dxa"/>
              <w:left w:w="20" w:type="dxa"/>
              <w:bottom w:w="20" w:type="dxa"/>
              <w:right w:w="20" w:type="dxa"/>
            </w:tcMar>
            <w:vAlign w:val="center"/>
            <w:hideMark/>
          </w:tcPr>
          <w:p w14:paraId="7739AAF5" w14:textId="77777777" w:rsidR="00C529A4" w:rsidRPr="00980F44" w:rsidRDefault="00C529A4" w:rsidP="00E35C8D">
            <w:pPr>
              <w:pStyle w:val="movimento2"/>
              <w:rPr>
                <w:color w:val="002060"/>
                <w:lang w:val="es-ES"/>
              </w:rPr>
            </w:pPr>
            <w:r w:rsidRPr="00980F44">
              <w:rPr>
                <w:color w:val="002060"/>
                <w:lang w:val="es-ES"/>
              </w:rPr>
              <w:t> </w:t>
            </w:r>
          </w:p>
        </w:tc>
      </w:tr>
    </w:tbl>
    <w:p w14:paraId="60A6C88D" w14:textId="77777777" w:rsidR="00C529A4" w:rsidRPr="00980F44" w:rsidRDefault="00C529A4" w:rsidP="00C529A4">
      <w:pPr>
        <w:pStyle w:val="titolo10"/>
        <w:rPr>
          <w:rFonts w:eastAsiaTheme="minorEastAsia"/>
          <w:color w:val="002060"/>
        </w:rPr>
      </w:pPr>
      <w:r w:rsidRPr="00980F44">
        <w:rPr>
          <w:color w:val="002060"/>
        </w:rPr>
        <w:t xml:space="preserve">GARE DEL 5/10/2024 </w:t>
      </w:r>
    </w:p>
    <w:p w14:paraId="7968C66D" w14:textId="77777777" w:rsidR="00C529A4" w:rsidRPr="00980F44" w:rsidRDefault="00C529A4" w:rsidP="00C529A4">
      <w:pPr>
        <w:pStyle w:val="titolo7a"/>
        <w:rPr>
          <w:color w:val="002060"/>
        </w:rPr>
      </w:pPr>
      <w:r w:rsidRPr="00980F44">
        <w:rPr>
          <w:color w:val="002060"/>
        </w:rPr>
        <w:t xml:space="preserve">PROVVEDIMENTI DISCIPLINARI </w:t>
      </w:r>
    </w:p>
    <w:p w14:paraId="43913171" w14:textId="77777777" w:rsidR="00C529A4" w:rsidRPr="00980F44" w:rsidRDefault="00C529A4" w:rsidP="00C529A4">
      <w:pPr>
        <w:pStyle w:val="titolo7b0"/>
        <w:rPr>
          <w:color w:val="002060"/>
        </w:rPr>
      </w:pPr>
      <w:r w:rsidRPr="00980F44">
        <w:rPr>
          <w:color w:val="002060"/>
        </w:rPr>
        <w:t xml:space="preserve">In base alle risultanze degli atti ufficiali sono state deliberate le seguenti sanzioni disciplinari. </w:t>
      </w:r>
    </w:p>
    <w:p w14:paraId="3422A0FB" w14:textId="77777777" w:rsidR="00C529A4" w:rsidRPr="00980F44" w:rsidRDefault="00C529A4" w:rsidP="00C529A4">
      <w:pPr>
        <w:pStyle w:val="titolo30"/>
        <w:rPr>
          <w:color w:val="002060"/>
        </w:rPr>
      </w:pPr>
      <w:r w:rsidRPr="00980F44">
        <w:rPr>
          <w:color w:val="002060"/>
        </w:rPr>
        <w:t xml:space="preserve">CALCIATORI NON ESPULSI </w:t>
      </w:r>
    </w:p>
    <w:p w14:paraId="2F868A5C" w14:textId="77777777" w:rsidR="00C529A4" w:rsidRPr="00980F44" w:rsidRDefault="00C529A4" w:rsidP="00C529A4">
      <w:pPr>
        <w:pStyle w:val="titolo20"/>
        <w:rPr>
          <w:color w:val="002060"/>
        </w:rPr>
      </w:pPr>
      <w:r w:rsidRPr="00980F4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529A4" w:rsidRPr="00980F44" w14:paraId="2B8D25E6" w14:textId="77777777" w:rsidTr="00E35C8D">
        <w:tc>
          <w:tcPr>
            <w:tcW w:w="2200" w:type="dxa"/>
            <w:tcMar>
              <w:top w:w="20" w:type="dxa"/>
              <w:left w:w="20" w:type="dxa"/>
              <w:bottom w:w="20" w:type="dxa"/>
              <w:right w:w="20" w:type="dxa"/>
            </w:tcMar>
            <w:vAlign w:val="center"/>
            <w:hideMark/>
          </w:tcPr>
          <w:p w14:paraId="5776C8B5" w14:textId="77777777" w:rsidR="00C529A4" w:rsidRPr="00980F44" w:rsidRDefault="00C529A4" w:rsidP="00E35C8D">
            <w:pPr>
              <w:pStyle w:val="movimento"/>
              <w:rPr>
                <w:color w:val="002060"/>
              </w:rPr>
            </w:pPr>
            <w:r w:rsidRPr="00980F44">
              <w:rPr>
                <w:color w:val="002060"/>
              </w:rPr>
              <w:t>LORENZETTI JONATA</w:t>
            </w:r>
          </w:p>
        </w:tc>
        <w:tc>
          <w:tcPr>
            <w:tcW w:w="2200" w:type="dxa"/>
            <w:tcMar>
              <w:top w:w="20" w:type="dxa"/>
              <w:left w:w="20" w:type="dxa"/>
              <w:bottom w:w="20" w:type="dxa"/>
              <w:right w:w="20" w:type="dxa"/>
            </w:tcMar>
            <w:vAlign w:val="center"/>
            <w:hideMark/>
          </w:tcPr>
          <w:p w14:paraId="02FEA711" w14:textId="77777777" w:rsidR="00C529A4" w:rsidRPr="00980F44" w:rsidRDefault="00C529A4" w:rsidP="00E35C8D">
            <w:pPr>
              <w:pStyle w:val="movimento2"/>
              <w:rPr>
                <w:color w:val="002060"/>
              </w:rPr>
            </w:pPr>
            <w:r w:rsidRPr="00980F44">
              <w:rPr>
                <w:color w:val="002060"/>
              </w:rPr>
              <w:t xml:space="preserve">(ANGELI) </w:t>
            </w:r>
          </w:p>
        </w:tc>
        <w:tc>
          <w:tcPr>
            <w:tcW w:w="800" w:type="dxa"/>
            <w:tcMar>
              <w:top w:w="20" w:type="dxa"/>
              <w:left w:w="20" w:type="dxa"/>
              <w:bottom w:w="20" w:type="dxa"/>
              <w:right w:w="20" w:type="dxa"/>
            </w:tcMar>
            <w:vAlign w:val="center"/>
            <w:hideMark/>
          </w:tcPr>
          <w:p w14:paraId="7E5BEC72"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278AD73D" w14:textId="77777777" w:rsidR="00C529A4" w:rsidRPr="00980F44" w:rsidRDefault="00C529A4" w:rsidP="00E35C8D">
            <w:pPr>
              <w:pStyle w:val="movimento"/>
              <w:rPr>
                <w:color w:val="002060"/>
              </w:rPr>
            </w:pPr>
            <w:r w:rsidRPr="00980F44">
              <w:rPr>
                <w:color w:val="002060"/>
              </w:rPr>
              <w:t>ARTIBANI MATTEO</w:t>
            </w:r>
          </w:p>
        </w:tc>
        <w:tc>
          <w:tcPr>
            <w:tcW w:w="2200" w:type="dxa"/>
            <w:tcMar>
              <w:top w:w="20" w:type="dxa"/>
              <w:left w:w="20" w:type="dxa"/>
              <w:bottom w:w="20" w:type="dxa"/>
              <w:right w:w="20" w:type="dxa"/>
            </w:tcMar>
            <w:vAlign w:val="center"/>
            <w:hideMark/>
          </w:tcPr>
          <w:p w14:paraId="14701974" w14:textId="77777777" w:rsidR="00C529A4" w:rsidRPr="00980F44" w:rsidRDefault="00C529A4" w:rsidP="00E35C8D">
            <w:pPr>
              <w:pStyle w:val="movimento2"/>
              <w:rPr>
                <w:color w:val="002060"/>
              </w:rPr>
            </w:pPr>
            <w:r w:rsidRPr="00980F44">
              <w:rPr>
                <w:color w:val="002060"/>
              </w:rPr>
              <w:t xml:space="preserve">(CDC 2018) </w:t>
            </w:r>
          </w:p>
        </w:tc>
      </w:tr>
      <w:tr w:rsidR="00C529A4" w:rsidRPr="00980F44" w14:paraId="4F7DB1D6" w14:textId="77777777" w:rsidTr="00E35C8D">
        <w:tc>
          <w:tcPr>
            <w:tcW w:w="2200" w:type="dxa"/>
            <w:tcMar>
              <w:top w:w="20" w:type="dxa"/>
              <w:left w:w="20" w:type="dxa"/>
              <w:bottom w:w="20" w:type="dxa"/>
              <w:right w:w="20" w:type="dxa"/>
            </w:tcMar>
            <w:vAlign w:val="center"/>
            <w:hideMark/>
          </w:tcPr>
          <w:p w14:paraId="60F3A937" w14:textId="77777777" w:rsidR="00C529A4" w:rsidRPr="00980F44" w:rsidRDefault="00C529A4" w:rsidP="00E35C8D">
            <w:pPr>
              <w:pStyle w:val="movimento"/>
              <w:rPr>
                <w:color w:val="002060"/>
              </w:rPr>
            </w:pPr>
            <w:r w:rsidRPr="00980F44">
              <w:rPr>
                <w:color w:val="002060"/>
              </w:rPr>
              <w:t>MONTERVINO EGIDIO DOMENICO</w:t>
            </w:r>
          </w:p>
        </w:tc>
        <w:tc>
          <w:tcPr>
            <w:tcW w:w="2200" w:type="dxa"/>
            <w:tcMar>
              <w:top w:w="20" w:type="dxa"/>
              <w:left w:w="20" w:type="dxa"/>
              <w:bottom w:w="20" w:type="dxa"/>
              <w:right w:w="20" w:type="dxa"/>
            </w:tcMar>
            <w:vAlign w:val="center"/>
            <w:hideMark/>
          </w:tcPr>
          <w:p w14:paraId="7EAF99D0" w14:textId="77777777" w:rsidR="00C529A4" w:rsidRPr="00980F44" w:rsidRDefault="00C529A4" w:rsidP="00E35C8D">
            <w:pPr>
              <w:pStyle w:val="movimento2"/>
              <w:rPr>
                <w:color w:val="002060"/>
              </w:rPr>
            </w:pPr>
            <w:r w:rsidRPr="00980F44">
              <w:rPr>
                <w:color w:val="002060"/>
              </w:rPr>
              <w:t>(</w:t>
            </w:r>
            <w:proofErr w:type="gramStart"/>
            <w:r w:rsidRPr="00980F44">
              <w:rPr>
                <w:color w:val="002060"/>
              </w:rPr>
              <w:t>CITTA</w:t>
            </w:r>
            <w:proofErr w:type="gramEnd"/>
            <w:r w:rsidRPr="00980F44">
              <w:rPr>
                <w:color w:val="002060"/>
              </w:rPr>
              <w:t xml:space="preserve"> DI FALCONARA) </w:t>
            </w:r>
          </w:p>
        </w:tc>
        <w:tc>
          <w:tcPr>
            <w:tcW w:w="800" w:type="dxa"/>
            <w:tcMar>
              <w:top w:w="20" w:type="dxa"/>
              <w:left w:w="20" w:type="dxa"/>
              <w:bottom w:w="20" w:type="dxa"/>
              <w:right w:w="20" w:type="dxa"/>
            </w:tcMar>
            <w:vAlign w:val="center"/>
            <w:hideMark/>
          </w:tcPr>
          <w:p w14:paraId="31ACC3EA"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BE4AB85" w14:textId="77777777" w:rsidR="00C529A4" w:rsidRPr="00980F44" w:rsidRDefault="00C529A4" w:rsidP="00E35C8D">
            <w:pPr>
              <w:pStyle w:val="movimento"/>
              <w:rPr>
                <w:color w:val="002060"/>
              </w:rPr>
            </w:pPr>
            <w:r w:rsidRPr="00980F44">
              <w:rPr>
                <w:color w:val="002060"/>
              </w:rPr>
              <w:t>MONTERVINO SIMONE</w:t>
            </w:r>
          </w:p>
        </w:tc>
        <w:tc>
          <w:tcPr>
            <w:tcW w:w="2200" w:type="dxa"/>
            <w:tcMar>
              <w:top w:w="20" w:type="dxa"/>
              <w:left w:w="20" w:type="dxa"/>
              <w:bottom w:w="20" w:type="dxa"/>
              <w:right w:w="20" w:type="dxa"/>
            </w:tcMar>
            <w:vAlign w:val="center"/>
            <w:hideMark/>
          </w:tcPr>
          <w:p w14:paraId="1E94DA0C" w14:textId="77777777" w:rsidR="00C529A4" w:rsidRPr="00980F44" w:rsidRDefault="00C529A4" w:rsidP="00E35C8D">
            <w:pPr>
              <w:pStyle w:val="movimento2"/>
              <w:rPr>
                <w:color w:val="002060"/>
              </w:rPr>
            </w:pPr>
            <w:r w:rsidRPr="00980F44">
              <w:rPr>
                <w:color w:val="002060"/>
              </w:rPr>
              <w:t>(</w:t>
            </w:r>
            <w:proofErr w:type="gramStart"/>
            <w:r w:rsidRPr="00980F44">
              <w:rPr>
                <w:color w:val="002060"/>
              </w:rPr>
              <w:t>CITTA</w:t>
            </w:r>
            <w:proofErr w:type="gramEnd"/>
            <w:r w:rsidRPr="00980F44">
              <w:rPr>
                <w:color w:val="002060"/>
              </w:rPr>
              <w:t xml:space="preserve"> DI FALCONARA) </w:t>
            </w:r>
          </w:p>
        </w:tc>
      </w:tr>
      <w:tr w:rsidR="00C529A4" w:rsidRPr="00980F44" w14:paraId="7BC54624" w14:textId="77777777" w:rsidTr="00E35C8D">
        <w:tc>
          <w:tcPr>
            <w:tcW w:w="2200" w:type="dxa"/>
            <w:tcMar>
              <w:top w:w="20" w:type="dxa"/>
              <w:left w:w="20" w:type="dxa"/>
              <w:bottom w:w="20" w:type="dxa"/>
              <w:right w:w="20" w:type="dxa"/>
            </w:tcMar>
            <w:vAlign w:val="center"/>
            <w:hideMark/>
          </w:tcPr>
          <w:p w14:paraId="241C306B" w14:textId="77777777" w:rsidR="00C529A4" w:rsidRPr="00980F44" w:rsidRDefault="00C529A4" w:rsidP="00E35C8D">
            <w:pPr>
              <w:pStyle w:val="movimento"/>
              <w:rPr>
                <w:color w:val="002060"/>
              </w:rPr>
            </w:pPr>
            <w:r w:rsidRPr="00980F44">
              <w:rPr>
                <w:color w:val="002060"/>
              </w:rPr>
              <w:t>RAMADANI SHEZA</w:t>
            </w:r>
          </w:p>
        </w:tc>
        <w:tc>
          <w:tcPr>
            <w:tcW w:w="2200" w:type="dxa"/>
            <w:tcMar>
              <w:top w:w="20" w:type="dxa"/>
              <w:left w:w="20" w:type="dxa"/>
              <w:bottom w:w="20" w:type="dxa"/>
              <w:right w:w="20" w:type="dxa"/>
            </w:tcMar>
            <w:vAlign w:val="center"/>
            <w:hideMark/>
          </w:tcPr>
          <w:p w14:paraId="687A2BE5" w14:textId="77777777" w:rsidR="00C529A4" w:rsidRPr="00980F44" w:rsidRDefault="00C529A4" w:rsidP="00E35C8D">
            <w:pPr>
              <w:pStyle w:val="movimento2"/>
              <w:rPr>
                <w:color w:val="002060"/>
              </w:rPr>
            </w:pPr>
            <w:r w:rsidRPr="00980F44">
              <w:rPr>
                <w:color w:val="002060"/>
              </w:rPr>
              <w:t xml:space="preserve">(VADO C5) </w:t>
            </w:r>
          </w:p>
        </w:tc>
        <w:tc>
          <w:tcPr>
            <w:tcW w:w="800" w:type="dxa"/>
            <w:tcMar>
              <w:top w:w="20" w:type="dxa"/>
              <w:left w:w="20" w:type="dxa"/>
              <w:bottom w:w="20" w:type="dxa"/>
              <w:right w:w="20" w:type="dxa"/>
            </w:tcMar>
            <w:vAlign w:val="center"/>
            <w:hideMark/>
          </w:tcPr>
          <w:p w14:paraId="31F2E4C8"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4E3F9869" w14:textId="77777777" w:rsidR="00C529A4" w:rsidRPr="00980F44" w:rsidRDefault="00C529A4" w:rsidP="00E35C8D">
            <w:pPr>
              <w:pStyle w:val="movimento"/>
              <w:rPr>
                <w:color w:val="002060"/>
              </w:rPr>
            </w:pPr>
            <w:r w:rsidRPr="00980F44">
              <w:rPr>
                <w:color w:val="002060"/>
              </w:rPr>
              <w:t> </w:t>
            </w:r>
          </w:p>
        </w:tc>
        <w:tc>
          <w:tcPr>
            <w:tcW w:w="2200" w:type="dxa"/>
            <w:tcMar>
              <w:top w:w="20" w:type="dxa"/>
              <w:left w:w="20" w:type="dxa"/>
              <w:bottom w:w="20" w:type="dxa"/>
              <w:right w:w="20" w:type="dxa"/>
            </w:tcMar>
            <w:vAlign w:val="center"/>
            <w:hideMark/>
          </w:tcPr>
          <w:p w14:paraId="78C6C01E" w14:textId="77777777" w:rsidR="00C529A4" w:rsidRPr="00980F44" w:rsidRDefault="00C529A4" w:rsidP="00E35C8D">
            <w:pPr>
              <w:pStyle w:val="movimento2"/>
              <w:rPr>
                <w:color w:val="002060"/>
              </w:rPr>
            </w:pPr>
            <w:r w:rsidRPr="00980F44">
              <w:rPr>
                <w:color w:val="002060"/>
              </w:rPr>
              <w:t> </w:t>
            </w:r>
          </w:p>
        </w:tc>
      </w:tr>
    </w:tbl>
    <w:p w14:paraId="5A20CE09" w14:textId="77777777" w:rsidR="00C529A4" w:rsidRPr="00980F44" w:rsidRDefault="00C529A4" w:rsidP="00C529A4">
      <w:pPr>
        <w:pStyle w:val="breakline"/>
        <w:rPr>
          <w:rFonts w:eastAsiaTheme="minorEastAsia"/>
          <w:color w:val="002060"/>
        </w:rPr>
      </w:pPr>
    </w:p>
    <w:p w14:paraId="378D0BF5" w14:textId="77777777" w:rsidR="00C529A4" w:rsidRPr="00783D73" w:rsidRDefault="00C529A4" w:rsidP="00C529A4">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391083EE" w14:textId="77777777" w:rsidR="00C529A4" w:rsidRPr="00783D73" w:rsidRDefault="00C529A4" w:rsidP="00C529A4">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49A217B4" w14:textId="77777777" w:rsidR="00C529A4" w:rsidRDefault="00C529A4" w:rsidP="00C529A4">
      <w:pPr>
        <w:pStyle w:val="breakline"/>
        <w:rPr>
          <w:color w:val="002060"/>
        </w:rPr>
      </w:pPr>
    </w:p>
    <w:p w14:paraId="6A7430DA" w14:textId="77777777" w:rsidR="00C529A4" w:rsidRPr="00980F44" w:rsidRDefault="00C529A4" w:rsidP="00C529A4">
      <w:pPr>
        <w:pStyle w:val="titoloprinc0"/>
        <w:rPr>
          <w:color w:val="002060"/>
        </w:rPr>
      </w:pPr>
      <w:r w:rsidRPr="00980F44">
        <w:rPr>
          <w:color w:val="002060"/>
        </w:rPr>
        <w:t>PROGRAMMA GARE</w:t>
      </w:r>
    </w:p>
    <w:p w14:paraId="0682FA95" w14:textId="77777777" w:rsidR="00C529A4" w:rsidRPr="00980F44" w:rsidRDefault="00C529A4" w:rsidP="00C529A4">
      <w:pPr>
        <w:pStyle w:val="breakline"/>
        <w:rPr>
          <w:rFonts w:eastAsiaTheme="minorEastAsia"/>
          <w:color w:val="002060"/>
        </w:rPr>
      </w:pPr>
    </w:p>
    <w:p w14:paraId="69D3E25E" w14:textId="77777777" w:rsidR="00C529A4" w:rsidRPr="00980F44" w:rsidRDefault="00C529A4" w:rsidP="00C529A4">
      <w:pPr>
        <w:pStyle w:val="breakline"/>
        <w:rPr>
          <w:color w:val="002060"/>
        </w:rPr>
      </w:pPr>
    </w:p>
    <w:p w14:paraId="00A031DA" w14:textId="77777777" w:rsidR="00C529A4" w:rsidRPr="00980F44" w:rsidRDefault="00C529A4" w:rsidP="00C529A4">
      <w:pPr>
        <w:pStyle w:val="breakline"/>
        <w:rPr>
          <w:rFonts w:eastAsiaTheme="minorEastAsia"/>
          <w:color w:val="002060"/>
        </w:rPr>
      </w:pPr>
    </w:p>
    <w:p w14:paraId="1CA53BC8" w14:textId="77777777" w:rsidR="00C529A4" w:rsidRPr="00980F44" w:rsidRDefault="00C529A4" w:rsidP="00C529A4">
      <w:pPr>
        <w:pStyle w:val="breakline"/>
        <w:rPr>
          <w:color w:val="002060"/>
        </w:rPr>
      </w:pPr>
    </w:p>
    <w:p w14:paraId="09F33B5B" w14:textId="77777777" w:rsidR="00C529A4" w:rsidRPr="00980F44" w:rsidRDefault="00C529A4" w:rsidP="00C529A4">
      <w:pPr>
        <w:pStyle w:val="titolocampionato0"/>
        <w:shd w:val="clear" w:color="auto" w:fill="CCCCCC"/>
        <w:spacing w:before="80" w:after="40"/>
        <w:rPr>
          <w:color w:val="002060"/>
        </w:rPr>
      </w:pPr>
      <w:r w:rsidRPr="00980F44">
        <w:rPr>
          <w:color w:val="002060"/>
        </w:rPr>
        <w:t>COPPA MARCHE UNDER17 CALCIO A5</w:t>
      </w:r>
    </w:p>
    <w:p w14:paraId="5338CCEA" w14:textId="77777777" w:rsidR="00C529A4" w:rsidRPr="00980F44" w:rsidRDefault="00C529A4" w:rsidP="00C529A4">
      <w:pPr>
        <w:pStyle w:val="titoloprinc0"/>
        <w:rPr>
          <w:color w:val="002060"/>
        </w:rPr>
      </w:pPr>
      <w:r w:rsidRPr="00980F44">
        <w:rPr>
          <w:color w:val="002060"/>
        </w:rPr>
        <w:t>VARIAZIONI AL PROGRAMMA GARE</w:t>
      </w:r>
    </w:p>
    <w:p w14:paraId="451A0DB4" w14:textId="77777777" w:rsidR="00C529A4" w:rsidRPr="00980F44" w:rsidRDefault="00C529A4" w:rsidP="00C529A4">
      <w:pPr>
        <w:pStyle w:val="breakline"/>
        <w:rPr>
          <w:color w:val="002060"/>
        </w:rPr>
      </w:pPr>
    </w:p>
    <w:p w14:paraId="138C88B6" w14:textId="77777777" w:rsidR="00C529A4" w:rsidRPr="00980F44" w:rsidRDefault="00C529A4" w:rsidP="00C529A4">
      <w:pPr>
        <w:pStyle w:val="breakline"/>
        <w:rPr>
          <w:color w:val="002060"/>
        </w:rPr>
      </w:pPr>
    </w:p>
    <w:p w14:paraId="17D6FD9A" w14:textId="77777777" w:rsidR="00C529A4" w:rsidRPr="00980F44" w:rsidRDefault="00C529A4" w:rsidP="00C529A4">
      <w:pPr>
        <w:pStyle w:val="sottotitolocampionato10"/>
        <w:rPr>
          <w:color w:val="002060"/>
        </w:rPr>
      </w:pPr>
      <w:r w:rsidRPr="00980F44">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529A4" w:rsidRPr="00980F44" w14:paraId="3651FD7D" w14:textId="77777777" w:rsidTr="00E35C8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BB2E5" w14:textId="77777777" w:rsidR="00C529A4" w:rsidRPr="00980F44" w:rsidRDefault="00C529A4" w:rsidP="00E35C8D">
            <w:pPr>
              <w:pStyle w:val="headertabella0"/>
              <w:rPr>
                <w:color w:val="002060"/>
              </w:rPr>
            </w:pPr>
            <w:r w:rsidRPr="00980F4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ACCA3" w14:textId="77777777" w:rsidR="00C529A4" w:rsidRPr="00980F44" w:rsidRDefault="00C529A4" w:rsidP="00E35C8D">
            <w:pPr>
              <w:pStyle w:val="headertabella0"/>
              <w:rPr>
                <w:color w:val="002060"/>
              </w:rPr>
            </w:pPr>
            <w:r w:rsidRPr="00980F44">
              <w:rPr>
                <w:color w:val="002060"/>
              </w:rPr>
              <w:t xml:space="preserve">N° </w:t>
            </w:r>
            <w:proofErr w:type="spellStart"/>
            <w:r w:rsidRPr="00980F44">
              <w:rPr>
                <w:color w:val="002060"/>
              </w:rPr>
              <w:t>Gior</w:t>
            </w:r>
            <w:proofErr w:type="spellEnd"/>
            <w:r w:rsidRPr="00980F4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A97411" w14:textId="77777777" w:rsidR="00C529A4" w:rsidRPr="00980F44" w:rsidRDefault="00C529A4" w:rsidP="00E35C8D">
            <w:pPr>
              <w:pStyle w:val="headertabella0"/>
              <w:rPr>
                <w:color w:val="002060"/>
              </w:rPr>
            </w:pPr>
            <w:r w:rsidRPr="00980F4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6648D" w14:textId="77777777" w:rsidR="00C529A4" w:rsidRPr="00980F44" w:rsidRDefault="00C529A4" w:rsidP="00E35C8D">
            <w:pPr>
              <w:pStyle w:val="headertabella0"/>
              <w:rPr>
                <w:color w:val="002060"/>
              </w:rPr>
            </w:pPr>
            <w:r w:rsidRPr="00980F4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C4DCA" w14:textId="77777777" w:rsidR="00C529A4" w:rsidRPr="00980F44" w:rsidRDefault="00C529A4" w:rsidP="00E35C8D">
            <w:pPr>
              <w:pStyle w:val="headertabella0"/>
              <w:rPr>
                <w:color w:val="002060"/>
              </w:rPr>
            </w:pPr>
            <w:r w:rsidRPr="00980F44">
              <w:rPr>
                <w:color w:val="002060"/>
              </w:rPr>
              <w:t xml:space="preserve">Data </w:t>
            </w:r>
            <w:proofErr w:type="spellStart"/>
            <w:r w:rsidRPr="00980F44">
              <w:rPr>
                <w:color w:val="002060"/>
              </w:rPr>
              <w:t>Orig</w:t>
            </w:r>
            <w:proofErr w:type="spellEnd"/>
            <w:r w:rsidRPr="00980F4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10CAE" w14:textId="77777777" w:rsidR="00C529A4" w:rsidRPr="00980F44" w:rsidRDefault="00C529A4" w:rsidP="00E35C8D">
            <w:pPr>
              <w:pStyle w:val="headertabella0"/>
              <w:rPr>
                <w:color w:val="002060"/>
              </w:rPr>
            </w:pPr>
            <w:r w:rsidRPr="00980F4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0684C" w14:textId="77777777" w:rsidR="00C529A4" w:rsidRPr="00980F44" w:rsidRDefault="00C529A4" w:rsidP="00E35C8D">
            <w:pPr>
              <w:pStyle w:val="headertabella0"/>
              <w:rPr>
                <w:color w:val="002060"/>
              </w:rPr>
            </w:pPr>
            <w:r w:rsidRPr="00980F44">
              <w:rPr>
                <w:color w:val="002060"/>
              </w:rPr>
              <w:t xml:space="preserve">Ora </w:t>
            </w:r>
            <w:proofErr w:type="spellStart"/>
            <w:r w:rsidRPr="00980F44">
              <w:rPr>
                <w:color w:val="002060"/>
              </w:rPr>
              <w:t>Orig</w:t>
            </w:r>
            <w:proofErr w:type="spellEnd"/>
            <w:r w:rsidRPr="00980F4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DF377" w14:textId="77777777" w:rsidR="00C529A4" w:rsidRPr="00980F44" w:rsidRDefault="00C529A4" w:rsidP="00E35C8D">
            <w:pPr>
              <w:pStyle w:val="headertabella0"/>
              <w:rPr>
                <w:color w:val="002060"/>
              </w:rPr>
            </w:pPr>
            <w:r w:rsidRPr="00980F44">
              <w:rPr>
                <w:color w:val="002060"/>
              </w:rPr>
              <w:t>Impianto</w:t>
            </w:r>
          </w:p>
        </w:tc>
      </w:tr>
      <w:tr w:rsidR="00C529A4" w:rsidRPr="00980F44" w14:paraId="31267ACF" w14:textId="77777777" w:rsidTr="00E35C8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67569" w14:textId="77777777" w:rsidR="00C529A4" w:rsidRPr="005901EC" w:rsidRDefault="00C529A4" w:rsidP="00E35C8D">
            <w:pPr>
              <w:pStyle w:val="rowtabella0"/>
              <w:rPr>
                <w:color w:val="002060"/>
                <w:highlight w:val="yellow"/>
              </w:rPr>
            </w:pPr>
            <w:r w:rsidRPr="005901EC">
              <w:rPr>
                <w:color w:val="002060"/>
                <w:highlight w:val="yellow"/>
              </w:rPr>
              <w:t>15/10/2024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2FE2F" w14:textId="77777777" w:rsidR="00C529A4" w:rsidRPr="005901EC" w:rsidRDefault="00C529A4" w:rsidP="00E35C8D">
            <w:pPr>
              <w:pStyle w:val="rowtabella0"/>
              <w:jc w:val="center"/>
              <w:rPr>
                <w:color w:val="002060"/>
                <w:highlight w:val="yellow"/>
              </w:rPr>
            </w:pPr>
            <w:r w:rsidRPr="005901EC">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E1E07" w14:textId="77777777" w:rsidR="00C529A4" w:rsidRPr="005901EC" w:rsidRDefault="00C529A4" w:rsidP="00E35C8D">
            <w:pPr>
              <w:pStyle w:val="rowtabella0"/>
              <w:rPr>
                <w:color w:val="002060"/>
                <w:highlight w:val="yellow"/>
              </w:rPr>
            </w:pPr>
            <w:r w:rsidRPr="005901EC">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D1EC" w14:textId="77777777" w:rsidR="00C529A4" w:rsidRPr="005901EC" w:rsidRDefault="00C529A4" w:rsidP="00E35C8D">
            <w:pPr>
              <w:pStyle w:val="rowtabella0"/>
              <w:rPr>
                <w:color w:val="002060"/>
                <w:highlight w:val="yellow"/>
              </w:rPr>
            </w:pPr>
            <w:r w:rsidRPr="005901EC">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C53B4" w14:textId="77777777" w:rsidR="00C529A4" w:rsidRPr="00980F44" w:rsidRDefault="00C529A4" w:rsidP="00E35C8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3FBBB" w14:textId="77777777" w:rsidR="00C529A4" w:rsidRPr="00980F44" w:rsidRDefault="00C529A4" w:rsidP="00E35C8D">
            <w:pPr>
              <w:pStyle w:val="rowtabella0"/>
              <w:jc w:val="center"/>
              <w:rPr>
                <w:color w:val="002060"/>
              </w:rPr>
            </w:pPr>
            <w:r w:rsidRPr="005901EC">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CF886" w14:textId="77777777" w:rsidR="00C529A4" w:rsidRPr="00980F44" w:rsidRDefault="00C529A4" w:rsidP="00E35C8D">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6DA03" w14:textId="77777777" w:rsidR="00C529A4" w:rsidRPr="00980F44" w:rsidRDefault="00C529A4" w:rsidP="00E35C8D">
            <w:pPr>
              <w:pStyle w:val="rowtabella0"/>
              <w:rPr>
                <w:color w:val="002060"/>
              </w:rPr>
            </w:pPr>
            <w:r w:rsidRPr="005901EC">
              <w:rPr>
                <w:color w:val="002060"/>
                <w:highlight w:val="yellow"/>
              </w:rPr>
              <w:t>CENTRO SP. POL. "</w:t>
            </w:r>
            <w:proofErr w:type="gramStart"/>
            <w:r w:rsidRPr="005901EC">
              <w:rPr>
                <w:color w:val="002060"/>
                <w:highlight w:val="yellow"/>
              </w:rPr>
              <w:t>R.GATTARI</w:t>
            </w:r>
            <w:proofErr w:type="gramEnd"/>
            <w:r w:rsidRPr="005901EC">
              <w:rPr>
                <w:color w:val="002060"/>
                <w:highlight w:val="yellow"/>
              </w:rPr>
              <w:t>" TOLENTINO VIA TAGLIAMENTO</w:t>
            </w:r>
          </w:p>
        </w:tc>
      </w:tr>
    </w:tbl>
    <w:p w14:paraId="2C4237A2" w14:textId="77777777" w:rsidR="00C529A4" w:rsidRDefault="00C529A4" w:rsidP="00C529A4">
      <w:pPr>
        <w:pStyle w:val="titoloprinc0"/>
        <w:rPr>
          <w:color w:val="002060"/>
        </w:rPr>
      </w:pPr>
    </w:p>
    <w:p w14:paraId="035D12EE" w14:textId="77777777" w:rsidR="00C529A4" w:rsidRPr="00980F44" w:rsidRDefault="00C529A4" w:rsidP="00C529A4">
      <w:pPr>
        <w:pStyle w:val="titoloprinc0"/>
        <w:rPr>
          <w:color w:val="002060"/>
        </w:rPr>
      </w:pPr>
      <w:bookmarkStart w:id="13" w:name="_Hlk179382991"/>
      <w:r w:rsidRPr="00980F44">
        <w:rPr>
          <w:color w:val="002060"/>
        </w:rPr>
        <w:lastRenderedPageBreak/>
        <w:t>PROGRAMMA GARE</w:t>
      </w:r>
    </w:p>
    <w:bookmarkEnd w:id="13"/>
    <w:p w14:paraId="24ABD61B" w14:textId="77777777" w:rsidR="00C529A4" w:rsidRDefault="00C529A4" w:rsidP="00C529A4">
      <w:pPr>
        <w:pStyle w:val="breakline"/>
        <w:rPr>
          <w:color w:val="002060"/>
        </w:rPr>
      </w:pPr>
    </w:p>
    <w:p w14:paraId="6F4192A3" w14:textId="77777777" w:rsidR="00C529A4" w:rsidRPr="00BE3F34" w:rsidRDefault="00C529A4" w:rsidP="00C529A4">
      <w:pPr>
        <w:pStyle w:val="sottotitolocampionato10"/>
        <w:rPr>
          <w:color w:val="002060"/>
        </w:rPr>
      </w:pPr>
      <w:r w:rsidRPr="00BE3F34">
        <w:rPr>
          <w:color w:val="002060"/>
        </w:rP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2"/>
        <w:gridCol w:w="1554"/>
      </w:tblGrid>
      <w:tr w:rsidR="00C529A4" w:rsidRPr="00BE3F34" w14:paraId="27D1BBDF" w14:textId="77777777" w:rsidTr="00E35C8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36655" w14:textId="77777777" w:rsidR="00C529A4" w:rsidRPr="00BE3F34" w:rsidRDefault="00C529A4" w:rsidP="00E35C8D">
            <w:pPr>
              <w:pStyle w:val="headertabella0"/>
              <w:rPr>
                <w:color w:val="002060"/>
              </w:rPr>
            </w:pPr>
            <w:r w:rsidRPr="00BE3F3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9B31B" w14:textId="77777777" w:rsidR="00C529A4" w:rsidRPr="00BE3F34" w:rsidRDefault="00C529A4" w:rsidP="00E35C8D">
            <w:pPr>
              <w:pStyle w:val="headertabella0"/>
              <w:rPr>
                <w:color w:val="002060"/>
              </w:rPr>
            </w:pPr>
            <w:r w:rsidRPr="00BE3F3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8DFB0" w14:textId="77777777" w:rsidR="00C529A4" w:rsidRPr="00BE3F34" w:rsidRDefault="00C529A4" w:rsidP="00E35C8D">
            <w:pPr>
              <w:pStyle w:val="headertabella0"/>
              <w:rPr>
                <w:color w:val="002060"/>
              </w:rPr>
            </w:pPr>
            <w:r w:rsidRPr="00BE3F3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A245A" w14:textId="77777777" w:rsidR="00C529A4" w:rsidRPr="00BE3F34" w:rsidRDefault="00C529A4" w:rsidP="00E35C8D">
            <w:pPr>
              <w:pStyle w:val="headertabella0"/>
              <w:rPr>
                <w:color w:val="002060"/>
              </w:rPr>
            </w:pPr>
            <w:r w:rsidRPr="00BE3F3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15A20" w14:textId="77777777" w:rsidR="00C529A4" w:rsidRPr="00BE3F34" w:rsidRDefault="00C529A4" w:rsidP="00E35C8D">
            <w:pPr>
              <w:pStyle w:val="headertabella0"/>
              <w:rPr>
                <w:color w:val="002060"/>
              </w:rPr>
            </w:pPr>
            <w:r w:rsidRPr="00BE3F3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AB57C4" w14:textId="77777777" w:rsidR="00C529A4" w:rsidRPr="00BE3F34" w:rsidRDefault="00C529A4" w:rsidP="00E35C8D">
            <w:pPr>
              <w:pStyle w:val="headertabella0"/>
              <w:rPr>
                <w:color w:val="002060"/>
              </w:rPr>
            </w:pPr>
            <w:proofErr w:type="spellStart"/>
            <w:r w:rsidRPr="00BE3F34">
              <w:rPr>
                <w:color w:val="002060"/>
              </w:rPr>
              <w:t>Localita'</w:t>
            </w:r>
            <w:proofErr w:type="spellEnd"/>
            <w:r w:rsidRPr="00BE3F3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2C162" w14:textId="77777777" w:rsidR="00C529A4" w:rsidRPr="00BE3F34" w:rsidRDefault="00C529A4" w:rsidP="00E35C8D">
            <w:pPr>
              <w:pStyle w:val="headertabella0"/>
              <w:rPr>
                <w:color w:val="002060"/>
              </w:rPr>
            </w:pPr>
            <w:r w:rsidRPr="00BE3F34">
              <w:rPr>
                <w:color w:val="002060"/>
              </w:rPr>
              <w:t>Indirizzo Impianto</w:t>
            </w:r>
          </w:p>
        </w:tc>
      </w:tr>
      <w:tr w:rsidR="00C529A4" w:rsidRPr="00BE3F34" w14:paraId="3219AAB5" w14:textId="77777777" w:rsidTr="00E35C8D">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42129BD" w14:textId="77777777" w:rsidR="00C529A4" w:rsidRPr="00BE3F34" w:rsidRDefault="00C529A4" w:rsidP="00E35C8D">
            <w:pPr>
              <w:pStyle w:val="rowtabella0"/>
              <w:rPr>
                <w:color w:val="002060"/>
              </w:rPr>
            </w:pPr>
            <w:r w:rsidRPr="00BE3F34">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4AF553" w14:textId="77777777" w:rsidR="00C529A4" w:rsidRPr="00BE3F34" w:rsidRDefault="00C529A4" w:rsidP="00E35C8D">
            <w:pPr>
              <w:pStyle w:val="rowtabella0"/>
              <w:rPr>
                <w:color w:val="002060"/>
              </w:rPr>
            </w:pPr>
            <w:r w:rsidRPr="00BE3F34">
              <w:rPr>
                <w:color w:val="002060"/>
              </w:rPr>
              <w:t>RECANATI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B25DCD" w14:textId="77777777" w:rsidR="00C529A4" w:rsidRPr="00BE3F34" w:rsidRDefault="00C529A4" w:rsidP="00E35C8D">
            <w:pPr>
              <w:pStyle w:val="rowtabella0"/>
              <w:jc w:val="center"/>
              <w:rPr>
                <w:color w:val="002060"/>
              </w:rPr>
            </w:pPr>
            <w:r w:rsidRPr="00BE3F3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C543A3" w14:textId="77777777" w:rsidR="00C529A4" w:rsidRPr="00BE3F34" w:rsidRDefault="00C529A4" w:rsidP="00E35C8D">
            <w:pPr>
              <w:pStyle w:val="rowtabella0"/>
              <w:rPr>
                <w:color w:val="002060"/>
              </w:rPr>
            </w:pPr>
            <w:r w:rsidRPr="00BE3F34">
              <w:rPr>
                <w:color w:val="002060"/>
              </w:rPr>
              <w:t>15/10/2024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C08699" w14:textId="77777777" w:rsidR="00C529A4" w:rsidRPr="00BE3F34" w:rsidRDefault="00C529A4" w:rsidP="00E35C8D">
            <w:pPr>
              <w:pStyle w:val="rowtabella0"/>
              <w:rPr>
                <w:color w:val="002060"/>
              </w:rPr>
            </w:pPr>
            <w:r w:rsidRPr="00BE3F34">
              <w:rPr>
                <w:color w:val="002060"/>
              </w:rPr>
              <w:t>5299 CENTRO SP. POL. "</w:t>
            </w:r>
            <w:proofErr w:type="gramStart"/>
            <w:r w:rsidRPr="00BE3F34">
              <w:rPr>
                <w:color w:val="002060"/>
              </w:rPr>
              <w:t>R.GATTARI</w:t>
            </w:r>
            <w:proofErr w:type="gramEnd"/>
            <w:r w:rsidRPr="00BE3F34">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F8993D" w14:textId="77777777" w:rsidR="00C529A4" w:rsidRPr="00BE3F34" w:rsidRDefault="00C529A4" w:rsidP="00E35C8D">
            <w:pPr>
              <w:pStyle w:val="rowtabella0"/>
              <w:rPr>
                <w:color w:val="002060"/>
              </w:rPr>
            </w:pPr>
            <w:r w:rsidRPr="00BE3F34">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1B9B18" w14:textId="77777777" w:rsidR="00C529A4" w:rsidRPr="00BE3F34" w:rsidRDefault="00C529A4" w:rsidP="00E35C8D">
            <w:pPr>
              <w:pStyle w:val="rowtabella0"/>
              <w:rPr>
                <w:color w:val="002060"/>
              </w:rPr>
            </w:pPr>
            <w:r w:rsidRPr="00BE3F34">
              <w:rPr>
                <w:color w:val="002060"/>
              </w:rPr>
              <w:t>VIA TAGLIAMENTO</w:t>
            </w:r>
          </w:p>
        </w:tc>
      </w:tr>
    </w:tbl>
    <w:p w14:paraId="1DB6A411" w14:textId="77777777" w:rsidR="00C529A4" w:rsidRDefault="00C529A4" w:rsidP="00C529A4">
      <w:pPr>
        <w:pStyle w:val="breakline"/>
        <w:rPr>
          <w:color w:val="002060"/>
        </w:rPr>
      </w:pPr>
    </w:p>
    <w:p w14:paraId="02C0F081" w14:textId="77777777" w:rsidR="00C529A4" w:rsidRPr="00980F44" w:rsidRDefault="00C529A4" w:rsidP="00C529A4">
      <w:pPr>
        <w:pStyle w:val="breakline"/>
        <w:rPr>
          <w:color w:val="002060"/>
        </w:rPr>
      </w:pPr>
    </w:p>
    <w:p w14:paraId="3ED72D8D" w14:textId="77777777" w:rsidR="00C529A4" w:rsidRPr="00980F44" w:rsidRDefault="00C529A4" w:rsidP="00C529A4">
      <w:pPr>
        <w:pStyle w:val="breakline"/>
        <w:rPr>
          <w:color w:val="002060"/>
        </w:rPr>
      </w:pPr>
    </w:p>
    <w:p w14:paraId="660BA084" w14:textId="77777777" w:rsidR="000C0DCF" w:rsidRDefault="000C0DCF" w:rsidP="007328C0">
      <w:pPr>
        <w:pStyle w:val="breakline"/>
        <w:rPr>
          <w:color w:val="002060"/>
        </w:rPr>
      </w:pPr>
    </w:p>
    <w:p w14:paraId="640E70B3" w14:textId="77777777" w:rsidR="00683425" w:rsidRPr="00DE1EF7" w:rsidRDefault="00683425" w:rsidP="0068342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19066DF4" w14:textId="77777777" w:rsidR="00683425" w:rsidRPr="00DE1EF7" w:rsidRDefault="00683425" w:rsidP="00683425">
      <w:pPr>
        <w:pStyle w:val="Corpodeltesto21"/>
        <w:jc w:val="center"/>
        <w:rPr>
          <w:rFonts w:ascii="Arial" w:hAnsi="Arial" w:cs="Arial"/>
          <w:b/>
          <w:color w:val="002060"/>
          <w:sz w:val="30"/>
          <w:szCs w:val="30"/>
        </w:rPr>
      </w:pPr>
    </w:p>
    <w:p w14:paraId="26B4E4D6" w14:textId="6F197043"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529A4">
        <w:rPr>
          <w:rFonts w:ascii="Arial" w:hAnsi="Arial" w:cs="Arial"/>
          <w:b/>
          <w:bCs/>
          <w:color w:val="002060"/>
        </w:rPr>
        <w:t>21</w:t>
      </w:r>
      <w:r w:rsidR="00974853">
        <w:rPr>
          <w:rFonts w:ascii="Arial" w:hAnsi="Arial" w:cs="Arial"/>
          <w:b/>
          <w:bCs/>
          <w:color w:val="002060"/>
        </w:rPr>
        <w:t xml:space="preserve"> ottobre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lastRenderedPageBreak/>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6D2180C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3050E4">
        <w:rPr>
          <w:b/>
          <w:color w:val="002060"/>
          <w:u w:val="single"/>
        </w:rPr>
        <w:t>0</w:t>
      </w:r>
      <w:r w:rsidR="00C529A4">
        <w:rPr>
          <w:b/>
          <w:color w:val="002060"/>
          <w:u w:val="single"/>
        </w:rPr>
        <w:t>9</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513949">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A01C9" w14:textId="77777777" w:rsidR="00391D1F" w:rsidRDefault="00391D1F">
      <w:r>
        <w:separator/>
      </w:r>
    </w:p>
  </w:endnote>
  <w:endnote w:type="continuationSeparator" w:id="0">
    <w:p w14:paraId="2AD75588" w14:textId="77777777" w:rsidR="00391D1F" w:rsidRDefault="00391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187A7F5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961555">
      <w:rPr>
        <w:rStyle w:val="Numeropagina"/>
        <w:rFonts w:ascii="Arial" w:hAnsi="Arial" w:cs="Arial"/>
        <w:color w:val="002060"/>
      </w:rPr>
      <w:t>2</w:t>
    </w:r>
    <w:r w:rsidR="00C529A4">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C21509" w14:textId="77777777" w:rsidR="00391D1F" w:rsidRDefault="00391D1F">
      <w:r>
        <w:separator/>
      </w:r>
    </w:p>
  </w:footnote>
  <w:footnote w:type="continuationSeparator" w:id="0">
    <w:p w14:paraId="7A88D00C" w14:textId="77777777" w:rsidR="00391D1F" w:rsidRDefault="00391D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8D94D60"/>
    <w:multiLevelType w:val="multilevel"/>
    <w:tmpl w:val="4370B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8A6FA7"/>
    <w:multiLevelType w:val="hybridMultilevel"/>
    <w:tmpl w:val="6AC6C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8"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9"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30"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3"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6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3"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7F2503DF"/>
    <w:multiLevelType w:val="hybridMultilevel"/>
    <w:tmpl w:val="043CCF7A"/>
    <w:lvl w:ilvl="0" w:tplc="DC6829E0">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00523497">
    <w:abstractNumId w:val="4"/>
  </w:num>
  <w:num w:numId="2" w16cid:durableId="1429622785">
    <w:abstractNumId w:val="62"/>
  </w:num>
  <w:num w:numId="3" w16cid:durableId="57946484">
    <w:abstractNumId w:val="10"/>
  </w:num>
  <w:num w:numId="4" w16cid:durableId="564266614">
    <w:abstractNumId w:val="55"/>
  </w:num>
  <w:num w:numId="5" w16cid:durableId="1249315646">
    <w:abstractNumId w:val="47"/>
  </w:num>
  <w:num w:numId="6" w16cid:durableId="934754267">
    <w:abstractNumId w:val="11"/>
  </w:num>
  <w:num w:numId="7" w16cid:durableId="1651130942">
    <w:abstractNumId w:val="38"/>
  </w:num>
  <w:num w:numId="8" w16cid:durableId="1125348853">
    <w:abstractNumId w:val="17"/>
  </w:num>
  <w:num w:numId="9" w16cid:durableId="1310984378">
    <w:abstractNumId w:val="21"/>
  </w:num>
  <w:num w:numId="10" w16cid:durableId="582757524">
    <w:abstractNumId w:val="50"/>
  </w:num>
  <w:num w:numId="11" w16cid:durableId="347753816">
    <w:abstractNumId w:val="57"/>
  </w:num>
  <w:num w:numId="12" w16cid:durableId="358169979">
    <w:abstractNumId w:val="32"/>
  </w:num>
  <w:num w:numId="13" w16cid:durableId="224293738">
    <w:abstractNumId w:val="59"/>
  </w:num>
  <w:num w:numId="14" w16cid:durableId="151533013">
    <w:abstractNumId w:val="46"/>
  </w:num>
  <w:num w:numId="15" w16cid:durableId="745029327">
    <w:abstractNumId w:val="48"/>
  </w:num>
  <w:num w:numId="16" w16cid:durableId="108211151">
    <w:abstractNumId w:val="45"/>
  </w:num>
  <w:num w:numId="17" w16cid:durableId="164513832">
    <w:abstractNumId w:val="7"/>
  </w:num>
  <w:num w:numId="18" w16cid:durableId="350378455">
    <w:abstractNumId w:val="39"/>
  </w:num>
  <w:num w:numId="19" w16cid:durableId="923345209">
    <w:abstractNumId w:val="8"/>
  </w:num>
  <w:num w:numId="20" w16cid:durableId="1771319876">
    <w:abstractNumId w:val="5"/>
  </w:num>
  <w:num w:numId="21" w16cid:durableId="38752513">
    <w:abstractNumId w:val="54"/>
  </w:num>
  <w:num w:numId="22" w16cid:durableId="317685637">
    <w:abstractNumId w:val="58"/>
  </w:num>
  <w:num w:numId="23" w16cid:durableId="279337470">
    <w:abstractNumId w:val="49"/>
  </w:num>
  <w:num w:numId="24" w16cid:durableId="1095176450">
    <w:abstractNumId w:val="36"/>
  </w:num>
  <w:num w:numId="25" w16cid:durableId="1870416519">
    <w:abstractNumId w:val="44"/>
  </w:num>
  <w:num w:numId="26" w16cid:durableId="790368833">
    <w:abstractNumId w:val="22"/>
  </w:num>
  <w:num w:numId="27" w16cid:durableId="36589981">
    <w:abstractNumId w:val="33"/>
  </w:num>
  <w:num w:numId="28" w16cid:durableId="2015456579">
    <w:abstractNumId w:val="6"/>
  </w:num>
  <w:num w:numId="29" w16cid:durableId="417096009">
    <w:abstractNumId w:val="2"/>
  </w:num>
  <w:num w:numId="30" w16cid:durableId="2009869095">
    <w:abstractNumId w:val="26"/>
  </w:num>
  <w:num w:numId="31" w16cid:durableId="1418357517">
    <w:abstractNumId w:val="15"/>
  </w:num>
  <w:num w:numId="32" w16cid:durableId="568853433">
    <w:abstractNumId w:val="53"/>
  </w:num>
  <w:num w:numId="33" w16cid:durableId="473330605">
    <w:abstractNumId w:val="35"/>
  </w:num>
  <w:num w:numId="34" w16cid:durableId="1696810908">
    <w:abstractNumId w:val="40"/>
  </w:num>
  <w:num w:numId="35" w16cid:durableId="209272168">
    <w:abstractNumId w:val="63"/>
  </w:num>
  <w:num w:numId="36" w16cid:durableId="2037921123">
    <w:abstractNumId w:val="42"/>
  </w:num>
  <w:num w:numId="37" w16cid:durableId="295646404">
    <w:abstractNumId w:val="24"/>
  </w:num>
  <w:num w:numId="38" w16cid:durableId="913512189">
    <w:abstractNumId w:val="14"/>
  </w:num>
  <w:num w:numId="39" w16cid:durableId="1935089653">
    <w:abstractNumId w:val="61"/>
  </w:num>
  <w:num w:numId="40" w16cid:durableId="713849579">
    <w:abstractNumId w:val="43"/>
  </w:num>
  <w:num w:numId="41" w16cid:durableId="594871711">
    <w:abstractNumId w:val="13"/>
  </w:num>
  <w:num w:numId="42" w16cid:durableId="1460103116">
    <w:abstractNumId w:val="12"/>
  </w:num>
  <w:num w:numId="43" w16cid:durableId="1353799016">
    <w:abstractNumId w:val="60"/>
  </w:num>
  <w:num w:numId="44" w16cid:durableId="1134493780">
    <w:abstractNumId w:val="9"/>
  </w:num>
  <w:num w:numId="45" w16cid:durableId="314719927">
    <w:abstractNumId w:val="28"/>
  </w:num>
  <w:num w:numId="46" w16cid:durableId="1023825443">
    <w:abstractNumId w:val="29"/>
  </w:num>
  <w:num w:numId="47" w16cid:durableId="248193500">
    <w:abstractNumId w:val="52"/>
  </w:num>
  <w:num w:numId="48" w16cid:durableId="592782417">
    <w:abstractNumId w:val="27"/>
  </w:num>
  <w:num w:numId="49" w16cid:durableId="383405751">
    <w:abstractNumId w:val="16"/>
  </w:num>
  <w:num w:numId="50"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3310854">
    <w:abstractNumId w:val="51"/>
  </w:num>
  <w:num w:numId="52" w16cid:durableId="851188651">
    <w:abstractNumId w:val="0"/>
  </w:num>
  <w:num w:numId="53" w16cid:durableId="367486150">
    <w:abstractNumId w:val="31"/>
  </w:num>
  <w:num w:numId="54" w16cid:durableId="1895190991">
    <w:abstractNumId w:val="30"/>
  </w:num>
  <w:num w:numId="55" w16cid:durableId="561259118">
    <w:abstractNumId w:val="3"/>
  </w:num>
  <w:num w:numId="56" w16cid:durableId="315257578">
    <w:abstractNumId w:val="41"/>
  </w:num>
  <w:num w:numId="57" w16cid:durableId="1022512164">
    <w:abstractNumId w:val="56"/>
  </w:num>
  <w:num w:numId="58" w16cid:durableId="1794865880">
    <w:abstractNumId w:val="1"/>
  </w:num>
  <w:num w:numId="59" w16cid:durableId="1839349949">
    <w:abstractNumId w:val="20"/>
  </w:num>
  <w:num w:numId="60" w16cid:durableId="1324969345">
    <w:abstractNumId w:val="34"/>
  </w:num>
  <w:num w:numId="61" w16cid:durableId="508982451">
    <w:abstractNumId w:val="23"/>
  </w:num>
  <w:num w:numId="62" w16cid:durableId="197818934">
    <w:abstractNumId w:val="25"/>
  </w:num>
  <w:num w:numId="63" w16cid:durableId="1200316192">
    <w:abstractNumId w:val="37"/>
  </w:num>
  <w:num w:numId="64" w16cid:durableId="1469783294">
    <w:abstractNumId w:val="64"/>
  </w:num>
  <w:num w:numId="65" w16cid:durableId="747462559">
    <w:abstractNumId w:val="19"/>
  </w:num>
  <w:num w:numId="66" w16cid:durableId="303312307">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40A"/>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46F"/>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EB"/>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300E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7CB"/>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3D73"/>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100D"/>
    <w:rsid w:val="00841188"/>
    <w:rsid w:val="008419B8"/>
    <w:rsid w:val="00841AB1"/>
    <w:rsid w:val="00841D79"/>
    <w:rsid w:val="00841E0C"/>
    <w:rsid w:val="008421E3"/>
    <w:rsid w:val="00842997"/>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B706E"/>
    <w:rsid w:val="00AC09B9"/>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99D"/>
    <w:rsid w:val="00C90A68"/>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55F8"/>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83"/>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0B9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50</TotalTime>
  <Pages>30</Pages>
  <Words>9850</Words>
  <Characters>56148</Characters>
  <Application>Microsoft Office Word</Application>
  <DocSecurity>0</DocSecurity>
  <Lines>467</Lines>
  <Paragraphs>131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65867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14</cp:revision>
  <cp:lastPrinted>2024-10-09T15:15:00Z</cp:lastPrinted>
  <dcterms:created xsi:type="dcterms:W3CDTF">2024-10-09T14:01:00Z</dcterms:created>
  <dcterms:modified xsi:type="dcterms:W3CDTF">2024-10-09T15:15:00Z</dcterms:modified>
</cp:coreProperties>
</file>