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E910EA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40F4E">
              <w:rPr>
                <w:rFonts w:ascii="Arial" w:hAnsi="Arial" w:cs="Arial"/>
                <w:color w:val="002060"/>
                <w:sz w:val="40"/>
                <w:szCs w:val="40"/>
              </w:rPr>
              <w:t>1</w:t>
            </w:r>
            <w:r w:rsidR="00216D30">
              <w:rPr>
                <w:rFonts w:ascii="Arial" w:hAnsi="Arial" w:cs="Arial"/>
                <w:color w:val="002060"/>
                <w:sz w:val="40"/>
                <w:szCs w:val="40"/>
              </w:rPr>
              <w:t>6</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676128C"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64C97">
          <w:rPr>
            <w:noProof/>
            <w:webHidden/>
          </w:rPr>
          <w:t>1</w:t>
        </w:r>
        <w:r w:rsidR="00AC19D9" w:rsidRPr="00DE1EF7">
          <w:rPr>
            <w:noProof/>
            <w:webHidden/>
          </w:rPr>
          <w:fldChar w:fldCharType="end"/>
        </w:r>
      </w:hyperlink>
    </w:p>
    <w:p w14:paraId="112EDB38" w14:textId="1887F382"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64C97">
          <w:rPr>
            <w:noProof/>
            <w:webHidden/>
          </w:rPr>
          <w:t>1</w:t>
        </w:r>
        <w:r w:rsidRPr="00DE1EF7">
          <w:rPr>
            <w:noProof/>
            <w:webHidden/>
          </w:rPr>
          <w:fldChar w:fldCharType="end"/>
        </w:r>
      </w:hyperlink>
    </w:p>
    <w:p w14:paraId="4D9CAD43" w14:textId="2F38195E"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64C97">
          <w:rPr>
            <w:noProof/>
            <w:webHidden/>
          </w:rPr>
          <w:t>1</w:t>
        </w:r>
        <w:r w:rsidRPr="00DE1EF7">
          <w:rPr>
            <w:noProof/>
            <w:webHidden/>
          </w:rPr>
          <w:fldChar w:fldCharType="end"/>
        </w:r>
      </w:hyperlink>
    </w:p>
    <w:p w14:paraId="0EAFCCD8" w14:textId="1743F79A"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64C97">
          <w:rPr>
            <w:noProof/>
            <w:webHidden/>
          </w:rPr>
          <w:t>1</w:t>
        </w:r>
        <w:r w:rsidRPr="00DE1EF7">
          <w:rPr>
            <w:noProof/>
            <w:webHidden/>
          </w:rPr>
          <w:fldChar w:fldCharType="end"/>
        </w:r>
      </w:hyperlink>
    </w:p>
    <w:p w14:paraId="0952245B" w14:textId="05188FF9"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64C97">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B684F75" w14:textId="77777777" w:rsidR="00DA3709" w:rsidRPr="00BD6814" w:rsidRDefault="00DA3709" w:rsidP="00F336CC">
      <w:pPr>
        <w:rPr>
          <w:rFonts w:ascii="Arial" w:hAnsi="Arial" w:cs="Arial"/>
          <w:color w:val="002060"/>
          <w:sz w:val="22"/>
          <w:szCs w:val="22"/>
        </w:rPr>
      </w:pPr>
    </w:p>
    <w:p w14:paraId="15F86BA1" w14:textId="77777777" w:rsidR="00BD6814" w:rsidRPr="00BD6814" w:rsidRDefault="00BD6814" w:rsidP="00BD6814">
      <w:pPr>
        <w:pStyle w:val="LndNormale1"/>
        <w:rPr>
          <w:b/>
          <w:color w:val="002060"/>
          <w:sz w:val="28"/>
          <w:szCs w:val="28"/>
        </w:rPr>
      </w:pPr>
      <w:r w:rsidRPr="00BD6814">
        <w:rPr>
          <w:b/>
          <w:color w:val="002060"/>
          <w:sz w:val="28"/>
          <w:szCs w:val="28"/>
        </w:rPr>
        <w:t>CU n. 193 del 14.10.2024 LND</w:t>
      </w:r>
    </w:p>
    <w:p w14:paraId="12464592" w14:textId="77777777" w:rsidR="00BD6814" w:rsidRPr="00BD6814" w:rsidRDefault="00BD6814" w:rsidP="00BD6814">
      <w:pPr>
        <w:pStyle w:val="LndNormale1"/>
        <w:rPr>
          <w:color w:val="002060"/>
        </w:rPr>
      </w:pPr>
    </w:p>
    <w:p w14:paraId="7645C9D0" w14:textId="52EABC4A" w:rsidR="00BD6814" w:rsidRPr="00BD6814" w:rsidRDefault="00BD6814" w:rsidP="00BD6814">
      <w:pPr>
        <w:pStyle w:val="LndNormale1"/>
        <w:rPr>
          <w:color w:val="002060"/>
        </w:rPr>
      </w:pPr>
      <w:r w:rsidRPr="00BD6814">
        <w:rPr>
          <w:color w:val="002060"/>
        </w:rPr>
        <w:t>Si trasmettono, in allegato, i CC.UU. della FIGC . 168/AA e 169/AA inerenti provvedimenti della Procura federale.</w:t>
      </w:r>
    </w:p>
    <w:p w14:paraId="2AC9ACD7" w14:textId="77777777" w:rsidR="00BD6814" w:rsidRPr="00BD6814" w:rsidRDefault="00BD6814" w:rsidP="00F336CC">
      <w:pPr>
        <w:rPr>
          <w:rFonts w:ascii="Arial" w:hAnsi="Arial" w:cs="Arial"/>
          <w:color w:val="002060"/>
          <w:sz w:val="22"/>
          <w:szCs w:val="22"/>
        </w:rPr>
      </w:pPr>
    </w:p>
    <w:p w14:paraId="021AA2F8" w14:textId="77777777" w:rsidR="00BD6814" w:rsidRP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w:t>
      </w:r>
      <w:r w:rsidRPr="00DE1EF7">
        <w:rPr>
          <w:color w:val="002060"/>
          <w:sz w:val="26"/>
          <w:szCs w:val="26"/>
        </w:rPr>
        <w:lastRenderedPageBreak/>
        <w:t xml:space="preserve">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w:t>
      </w:r>
      <w:r>
        <w:rPr>
          <w:color w:val="002060"/>
          <w:szCs w:val="22"/>
        </w:rPr>
        <w:lastRenderedPageBreak/>
        <w:t xml:space="preserve">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75B99278" w14:textId="77777777" w:rsidR="001B2F3D" w:rsidRPr="001B2F3D" w:rsidRDefault="001B2F3D" w:rsidP="001B2F3D">
      <w:pPr>
        <w:pStyle w:val="LndNormale1"/>
        <w:rPr>
          <w:b/>
          <w:color w:val="002060"/>
          <w:sz w:val="28"/>
          <w:szCs w:val="28"/>
        </w:rPr>
      </w:pPr>
      <w:r w:rsidRPr="001B2F3D">
        <w:rPr>
          <w:b/>
          <w:color w:val="002060"/>
          <w:sz w:val="28"/>
          <w:szCs w:val="28"/>
        </w:rPr>
        <w:t>INCONTRO CON GLI ARBITRI</w:t>
      </w:r>
    </w:p>
    <w:p w14:paraId="6B3504D2" w14:textId="77777777" w:rsidR="001B2F3D" w:rsidRPr="00505961" w:rsidRDefault="001B2F3D" w:rsidP="001B2F3D">
      <w:pPr>
        <w:pStyle w:val="LndNormale1"/>
        <w:rPr>
          <w:color w:val="002060"/>
        </w:rPr>
      </w:pPr>
    </w:p>
    <w:p w14:paraId="6C06D69C" w14:textId="3570DCF4" w:rsidR="001B2F3D" w:rsidRPr="00505961" w:rsidRDefault="001B2F3D" w:rsidP="001B2F3D">
      <w:pPr>
        <w:pStyle w:val="LndNormale1"/>
        <w:rPr>
          <w:color w:val="002060"/>
        </w:rPr>
      </w:pPr>
      <w:r w:rsidRPr="00505961">
        <w:rPr>
          <w:color w:val="002060"/>
        </w:rPr>
        <w:t xml:space="preserve">Gli arbitri del CRA Marche incontreranno i capitani, gli allenatori ed un dirigente di ogni Società dei Campionati di </w:t>
      </w:r>
      <w:r>
        <w:rPr>
          <w:b/>
          <w:bCs/>
          <w:color w:val="002060"/>
        </w:rPr>
        <w:t>Calcio a Cinque Serie C1, Serie C2, Serie D, Femminile, Under 19, Under 17, Under 15, Under 15 Femminile</w:t>
      </w:r>
      <w:r w:rsidRPr="00505961">
        <w:rPr>
          <w:color w:val="002060"/>
        </w:rPr>
        <w:t>.</w:t>
      </w:r>
    </w:p>
    <w:p w14:paraId="5D641548" w14:textId="05B6C528" w:rsidR="001B2F3D" w:rsidRPr="00505961" w:rsidRDefault="001B2F3D" w:rsidP="001B2F3D">
      <w:pPr>
        <w:pStyle w:val="LndNormale1"/>
        <w:rPr>
          <w:color w:val="002060"/>
        </w:rPr>
      </w:pPr>
      <w:r w:rsidRPr="00505961">
        <w:rPr>
          <w:color w:val="002060"/>
        </w:rPr>
        <w:t xml:space="preserve">L’incontro si terrà </w:t>
      </w:r>
      <w:r>
        <w:rPr>
          <w:b/>
          <w:color w:val="002060"/>
          <w:u w:val="single"/>
        </w:rPr>
        <w:t>Giovedì 24</w:t>
      </w:r>
      <w:r w:rsidRPr="00505961">
        <w:rPr>
          <w:b/>
          <w:color w:val="002060"/>
          <w:u w:val="single"/>
        </w:rPr>
        <w:t xml:space="preserve"> ottobre 2024 alle ore </w:t>
      </w:r>
      <w:r>
        <w:rPr>
          <w:b/>
          <w:color w:val="002060"/>
          <w:u w:val="single"/>
        </w:rPr>
        <w:t>1</w:t>
      </w:r>
      <w:r>
        <w:rPr>
          <w:b/>
          <w:color w:val="002060"/>
          <w:u w:val="single"/>
        </w:rPr>
        <w:t>7</w:t>
      </w:r>
      <w:r>
        <w:rPr>
          <w:b/>
          <w:color w:val="002060"/>
          <w:u w:val="single"/>
        </w:rPr>
        <w:t>:</w:t>
      </w:r>
      <w:r>
        <w:rPr>
          <w:b/>
          <w:color w:val="002060"/>
          <w:u w:val="single"/>
        </w:rPr>
        <w:t>55</w:t>
      </w:r>
      <w:r w:rsidRPr="00505961">
        <w:rPr>
          <w:color w:val="002060"/>
        </w:rPr>
        <w:t xml:space="preserve"> presso la </w:t>
      </w:r>
      <w:r w:rsidRPr="001B2F3D">
        <w:rPr>
          <w:b/>
          <w:bCs/>
          <w:color w:val="002060"/>
        </w:rPr>
        <w:t xml:space="preserve">Sala delle Riunioni </w:t>
      </w:r>
      <w:r w:rsidRPr="001B2F3D">
        <w:rPr>
          <w:b/>
          <w:bCs/>
          <w:color w:val="002060"/>
        </w:rPr>
        <w:t>del Comitato Regionale Marche di A</w:t>
      </w:r>
      <w:r>
        <w:rPr>
          <w:b/>
          <w:bCs/>
          <w:color w:val="002060"/>
        </w:rPr>
        <w:t>NCONA</w:t>
      </w:r>
      <w:r>
        <w:rPr>
          <w:color w:val="002060"/>
        </w:rPr>
        <w:t xml:space="preserve"> (Via Schiavoni).</w:t>
      </w:r>
    </w:p>
    <w:p w14:paraId="5ECCE6A8" w14:textId="77777777" w:rsidR="001B2F3D" w:rsidRDefault="001B2F3D" w:rsidP="0047674B">
      <w:pPr>
        <w:pStyle w:val="LndNormale1"/>
        <w:rPr>
          <w:color w:val="002060"/>
        </w:rPr>
      </w:pPr>
    </w:p>
    <w:p w14:paraId="12854ABE" w14:textId="77777777" w:rsidR="00BD6814" w:rsidRDefault="00BD6814" w:rsidP="0047674B">
      <w:pPr>
        <w:pStyle w:val="LndNormale1"/>
        <w:rPr>
          <w:color w:val="002060"/>
        </w:rPr>
      </w:pPr>
    </w:p>
    <w:p w14:paraId="4E43ACFE" w14:textId="77777777" w:rsidR="00BD6814" w:rsidRPr="00BD6814" w:rsidRDefault="00BD6814" w:rsidP="00BD6814">
      <w:pPr>
        <w:pStyle w:val="LndNormale1"/>
        <w:rPr>
          <w:b/>
          <w:color w:val="002060"/>
          <w:sz w:val="28"/>
          <w:szCs w:val="28"/>
        </w:rPr>
      </w:pPr>
      <w:r w:rsidRPr="00BD6814">
        <w:rPr>
          <w:b/>
          <w:color w:val="002060"/>
          <w:sz w:val="28"/>
          <w:szCs w:val="28"/>
        </w:rPr>
        <w:t>SCADENZA RATA PAGAMENTO ISCRIZIONI</w:t>
      </w:r>
    </w:p>
    <w:p w14:paraId="15506152" w14:textId="77777777" w:rsidR="00BD6814" w:rsidRPr="003F6419" w:rsidRDefault="00BD6814" w:rsidP="00BD6814">
      <w:pPr>
        <w:pStyle w:val="LndNormale1"/>
        <w:rPr>
          <w:color w:val="002060"/>
        </w:rPr>
      </w:pPr>
    </w:p>
    <w:p w14:paraId="47B2407C" w14:textId="77777777" w:rsidR="00BD6814" w:rsidRPr="003F6419" w:rsidRDefault="00BD6814" w:rsidP="00BD6814">
      <w:pPr>
        <w:pStyle w:val="LndNormale1"/>
        <w:rPr>
          <w:rFonts w:cs="Arial"/>
          <w:color w:val="002060"/>
          <w:szCs w:val="22"/>
        </w:rPr>
      </w:pPr>
      <w:r w:rsidRPr="003F6419">
        <w:rPr>
          <w:color w:val="002060"/>
        </w:rPr>
        <w:t xml:space="preserve">Si ricorda che ieri </w:t>
      </w:r>
      <w:r w:rsidRPr="003F6419">
        <w:rPr>
          <w:b/>
          <w:color w:val="002060"/>
        </w:rPr>
        <w:t xml:space="preserve">martedì 15 ottobre 2024 è </w:t>
      </w:r>
      <w:r w:rsidRPr="003F6419">
        <w:rPr>
          <w:rFonts w:cs="Arial"/>
          <w:color w:val="002060"/>
          <w:szCs w:val="22"/>
        </w:rPr>
        <w:t xml:space="preserve">scaduta la rata della tassa di Iscrizione ai Campionati 2024/2025. Chi non ha ancora provveduto è invitato a saldare quanto dovuto. </w:t>
      </w:r>
    </w:p>
    <w:p w14:paraId="1C60A9A5" w14:textId="77777777" w:rsidR="00BD6814" w:rsidRPr="003F6419" w:rsidRDefault="00BD6814" w:rsidP="00BD6814">
      <w:pPr>
        <w:pStyle w:val="LndNormale1"/>
        <w:rPr>
          <w:color w:val="002060"/>
        </w:rPr>
      </w:pPr>
    </w:p>
    <w:p w14:paraId="046764AF" w14:textId="77777777" w:rsidR="008D5264" w:rsidRDefault="008D5264" w:rsidP="0047674B">
      <w:pPr>
        <w:pStyle w:val="LndNormale1"/>
        <w:rPr>
          <w:color w:val="002060"/>
        </w:rPr>
      </w:pPr>
    </w:p>
    <w:p w14:paraId="37BC71AC" w14:textId="77777777" w:rsidR="008D5264" w:rsidRPr="00BC45DC" w:rsidRDefault="008D5264" w:rsidP="008D5264">
      <w:pPr>
        <w:pStyle w:val="LndNormale1"/>
        <w:rPr>
          <w:b/>
          <w:color w:val="002060"/>
          <w:sz w:val="28"/>
          <w:szCs w:val="28"/>
        </w:rPr>
      </w:pPr>
      <w:bookmarkStart w:id="6" w:name="_Hlk179982946"/>
      <w:r w:rsidRPr="00BC45DC">
        <w:rPr>
          <w:b/>
          <w:color w:val="002060"/>
          <w:sz w:val="28"/>
          <w:szCs w:val="28"/>
        </w:rPr>
        <w:t>SOCIETA’ INATTIVE</w:t>
      </w:r>
    </w:p>
    <w:p w14:paraId="53619DAA" w14:textId="77777777" w:rsidR="008D5264" w:rsidRPr="008D5264" w:rsidRDefault="008D5264" w:rsidP="008D5264">
      <w:pPr>
        <w:pStyle w:val="LndNormale1"/>
        <w:rPr>
          <w:b/>
          <w:color w:val="002060"/>
          <w:u w:val="single"/>
        </w:rPr>
      </w:pPr>
    </w:p>
    <w:p w14:paraId="62EA55DA" w14:textId="77777777" w:rsidR="008D5264" w:rsidRPr="008D5264" w:rsidRDefault="008D5264" w:rsidP="008D5264">
      <w:pPr>
        <w:pStyle w:val="LndNormale1"/>
        <w:rPr>
          <w:color w:val="002060"/>
        </w:rPr>
      </w:pPr>
      <w:r w:rsidRPr="008D5264">
        <w:rPr>
          <w:color w:val="002060"/>
        </w:rPr>
        <w:t>La sottonotata società, non essendosi iscritta a nessun campionato, viene dichiarata inattiva dalla stagione sportiva 2024/2025</w:t>
      </w:r>
    </w:p>
    <w:p w14:paraId="52EC76E4" w14:textId="77777777" w:rsidR="008D5264" w:rsidRPr="008D5264" w:rsidRDefault="008D5264" w:rsidP="008D5264">
      <w:pPr>
        <w:pStyle w:val="LndNormale1"/>
        <w:rPr>
          <w:b/>
          <w:color w:val="002060"/>
          <w:u w:val="single"/>
        </w:rPr>
      </w:pPr>
    </w:p>
    <w:p w14:paraId="5499FBD8" w14:textId="77777777" w:rsidR="008D5264" w:rsidRPr="008D5264" w:rsidRDefault="008D5264" w:rsidP="008D5264">
      <w:pPr>
        <w:pStyle w:val="LndNormale1"/>
        <w:rPr>
          <w:b/>
          <w:color w:val="002060"/>
        </w:rPr>
      </w:pPr>
      <w:r w:rsidRPr="008D5264">
        <w:rPr>
          <w:b/>
          <w:color w:val="002060"/>
        </w:rPr>
        <w:t>Matr. 962.281</w:t>
      </w:r>
      <w:r w:rsidRPr="008D5264">
        <w:rPr>
          <w:b/>
          <w:color w:val="002060"/>
        </w:rPr>
        <w:tab/>
      </w:r>
      <w:r w:rsidRPr="008D5264">
        <w:rPr>
          <w:b/>
          <w:color w:val="002060"/>
        </w:rPr>
        <w:tab/>
        <w:t>MONTEMONACO</w:t>
      </w:r>
      <w:r w:rsidRPr="008D5264">
        <w:rPr>
          <w:b/>
          <w:color w:val="002060"/>
        </w:rPr>
        <w:tab/>
      </w:r>
      <w:r w:rsidRPr="008D5264">
        <w:rPr>
          <w:b/>
          <w:color w:val="002060"/>
        </w:rPr>
        <w:tab/>
        <w:t xml:space="preserve"> Montemonaco (AP)</w:t>
      </w:r>
    </w:p>
    <w:p w14:paraId="325F6057" w14:textId="77777777" w:rsidR="008D5264" w:rsidRPr="008D5264" w:rsidRDefault="008D5264" w:rsidP="008D5264">
      <w:pPr>
        <w:pStyle w:val="LndNormale1"/>
        <w:rPr>
          <w:color w:val="002060"/>
        </w:rPr>
      </w:pPr>
    </w:p>
    <w:p w14:paraId="0FFFBF67" w14:textId="77777777" w:rsidR="008D5264" w:rsidRPr="008D5264" w:rsidRDefault="008D5264" w:rsidP="008D5264">
      <w:pPr>
        <w:pStyle w:val="LndNormale1"/>
        <w:rPr>
          <w:color w:val="002060"/>
        </w:rPr>
      </w:pPr>
      <w:r w:rsidRPr="008D5264">
        <w:rPr>
          <w:color w:val="002060"/>
        </w:rPr>
        <w:t>Visto l’art.16 commi 1) e 2) N.O.I.F. si propone alla Presidenza Federale per la radiazione dai ruoli.</w:t>
      </w:r>
    </w:p>
    <w:p w14:paraId="615E8511" w14:textId="77777777" w:rsidR="008D5264" w:rsidRPr="008D5264" w:rsidRDefault="008D5264" w:rsidP="008D5264">
      <w:pPr>
        <w:pStyle w:val="LndNormale1"/>
        <w:rPr>
          <w:color w:val="002060"/>
        </w:rPr>
      </w:pPr>
      <w:r w:rsidRPr="008D5264">
        <w:rPr>
          <w:color w:val="002060"/>
        </w:rPr>
        <w:t>Ai sensi dell’art. 110 p.1) delle N.O.I.F. i calciatori tesserati per la suddetta Società sono svincolati d’autorità dalla data del presente comunicato ufficiale.</w:t>
      </w:r>
    </w:p>
    <w:p w14:paraId="0223D54A" w14:textId="77777777" w:rsidR="008D5264" w:rsidRPr="008D5264" w:rsidRDefault="008D5264" w:rsidP="008D5264">
      <w:pPr>
        <w:pStyle w:val="LndNormale1"/>
        <w:rPr>
          <w:color w:val="002060"/>
        </w:rPr>
      </w:pPr>
    </w:p>
    <w:p w14:paraId="33BA31E1" w14:textId="77777777" w:rsidR="008D5264" w:rsidRPr="008D5264" w:rsidRDefault="008D5264" w:rsidP="008D5264">
      <w:pPr>
        <w:pStyle w:val="LndNormale1"/>
        <w:rPr>
          <w:color w:val="002060"/>
        </w:rPr>
      </w:pPr>
    </w:p>
    <w:p w14:paraId="09184ED9" w14:textId="77777777" w:rsidR="008D5264" w:rsidRPr="00BC45DC" w:rsidRDefault="008D5264" w:rsidP="008D5264">
      <w:pPr>
        <w:pStyle w:val="LndNormale1"/>
        <w:rPr>
          <w:b/>
          <w:color w:val="002060"/>
          <w:sz w:val="28"/>
          <w:szCs w:val="28"/>
        </w:rPr>
      </w:pPr>
      <w:r w:rsidRPr="00BC45DC">
        <w:rPr>
          <w:b/>
          <w:color w:val="002060"/>
          <w:sz w:val="28"/>
          <w:szCs w:val="28"/>
        </w:rPr>
        <w:t>SVINCOLI EX ART. 117 BIS NOIF</w:t>
      </w:r>
    </w:p>
    <w:p w14:paraId="0495979A" w14:textId="77777777" w:rsidR="008D5264" w:rsidRPr="008D5264" w:rsidRDefault="008D5264" w:rsidP="008D5264">
      <w:pPr>
        <w:pStyle w:val="LndNormale1"/>
        <w:rPr>
          <w:color w:val="002060"/>
        </w:rPr>
      </w:pPr>
    </w:p>
    <w:p w14:paraId="79E5AE55" w14:textId="77777777" w:rsidR="008D5264" w:rsidRPr="008D5264" w:rsidRDefault="008D5264" w:rsidP="008D5264">
      <w:pPr>
        <w:pStyle w:val="LndNormale1"/>
        <w:rPr>
          <w:color w:val="002060"/>
        </w:rPr>
      </w:pPr>
      <w:r w:rsidRPr="008D526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8D5264">
        <w:rPr>
          <w:b/>
          <w:color w:val="002060"/>
        </w:rPr>
        <w:t>09.10.2024:</w:t>
      </w:r>
    </w:p>
    <w:tbl>
      <w:tblPr>
        <w:tblStyle w:val="Grigliatabella"/>
        <w:tblW w:w="0" w:type="auto"/>
        <w:tblLook w:val="04A0" w:firstRow="1" w:lastRow="0" w:firstColumn="1" w:lastColumn="0" w:noHBand="0" w:noVBand="1"/>
      </w:tblPr>
      <w:tblGrid>
        <w:gridCol w:w="1265"/>
        <w:gridCol w:w="2756"/>
        <w:gridCol w:w="1273"/>
        <w:gridCol w:w="1182"/>
        <w:gridCol w:w="3436"/>
      </w:tblGrid>
      <w:tr w:rsidR="008D5264" w:rsidRPr="008D5264" w14:paraId="152424ED" w14:textId="77777777" w:rsidTr="00C83017">
        <w:tc>
          <w:tcPr>
            <w:tcW w:w="1265" w:type="dxa"/>
            <w:tcBorders>
              <w:top w:val="single" w:sz="4" w:space="0" w:color="auto"/>
              <w:left w:val="single" w:sz="4" w:space="0" w:color="auto"/>
              <w:bottom w:val="single" w:sz="4" w:space="0" w:color="auto"/>
              <w:right w:val="single" w:sz="4" w:space="0" w:color="auto"/>
            </w:tcBorders>
            <w:hideMark/>
          </w:tcPr>
          <w:p w14:paraId="7B5DE657" w14:textId="77777777" w:rsidR="008D5264" w:rsidRPr="008D5264" w:rsidRDefault="008D5264" w:rsidP="00C83017">
            <w:pPr>
              <w:pStyle w:val="LndNormale1"/>
              <w:jc w:val="center"/>
              <w:textAlignment w:val="baseline"/>
              <w:rPr>
                <w:b/>
                <w:color w:val="002060"/>
              </w:rPr>
            </w:pPr>
            <w:r w:rsidRPr="008D5264">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5C5A945C" w14:textId="77777777" w:rsidR="008D5264" w:rsidRPr="008D5264" w:rsidRDefault="008D5264" w:rsidP="00C83017">
            <w:pPr>
              <w:pStyle w:val="LndNormale1"/>
              <w:jc w:val="center"/>
              <w:textAlignment w:val="baseline"/>
              <w:rPr>
                <w:b/>
                <w:color w:val="002060"/>
              </w:rPr>
            </w:pPr>
            <w:r w:rsidRPr="008D5264">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9FA77E6" w14:textId="77777777" w:rsidR="008D5264" w:rsidRPr="008D5264" w:rsidRDefault="008D5264" w:rsidP="00C83017">
            <w:pPr>
              <w:pStyle w:val="LndNormale1"/>
              <w:jc w:val="center"/>
              <w:textAlignment w:val="baseline"/>
              <w:rPr>
                <w:b/>
                <w:color w:val="002060"/>
              </w:rPr>
            </w:pPr>
            <w:r w:rsidRPr="008D5264">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8D66A4D" w14:textId="77777777" w:rsidR="008D5264" w:rsidRPr="008D5264" w:rsidRDefault="008D5264" w:rsidP="00C83017">
            <w:pPr>
              <w:pStyle w:val="LndNormale1"/>
              <w:jc w:val="center"/>
              <w:textAlignment w:val="baseline"/>
              <w:rPr>
                <w:b/>
                <w:color w:val="002060"/>
              </w:rPr>
            </w:pPr>
            <w:r w:rsidRPr="008D5264">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14B8EB36" w14:textId="77777777" w:rsidR="008D5264" w:rsidRPr="008D5264" w:rsidRDefault="008D5264" w:rsidP="00C83017">
            <w:pPr>
              <w:pStyle w:val="LndNormale1"/>
              <w:jc w:val="center"/>
              <w:textAlignment w:val="baseline"/>
              <w:rPr>
                <w:b/>
                <w:color w:val="002060"/>
              </w:rPr>
            </w:pPr>
            <w:r w:rsidRPr="008D5264">
              <w:rPr>
                <w:b/>
                <w:color w:val="002060"/>
              </w:rPr>
              <w:t>Società</w:t>
            </w:r>
          </w:p>
        </w:tc>
      </w:tr>
      <w:tr w:rsidR="008D5264" w:rsidRPr="008D5264" w14:paraId="707499AC" w14:textId="77777777" w:rsidTr="00C83017">
        <w:tc>
          <w:tcPr>
            <w:tcW w:w="1265" w:type="dxa"/>
            <w:tcBorders>
              <w:top w:val="single" w:sz="4" w:space="0" w:color="auto"/>
              <w:left w:val="single" w:sz="4" w:space="0" w:color="auto"/>
              <w:bottom w:val="single" w:sz="4" w:space="0" w:color="auto"/>
              <w:right w:val="single" w:sz="4" w:space="0" w:color="auto"/>
            </w:tcBorders>
          </w:tcPr>
          <w:p w14:paraId="26A95551" w14:textId="77777777" w:rsidR="008D5264" w:rsidRPr="008D5264" w:rsidRDefault="008D5264" w:rsidP="00C83017">
            <w:pPr>
              <w:pStyle w:val="LndNormale1"/>
              <w:textAlignment w:val="baseline"/>
              <w:rPr>
                <w:color w:val="002060"/>
                <w:sz w:val="20"/>
              </w:rPr>
            </w:pPr>
            <w:r w:rsidRPr="008D5264">
              <w:rPr>
                <w:color w:val="002060"/>
                <w:sz w:val="20"/>
              </w:rPr>
              <w:t>2147467</w:t>
            </w:r>
          </w:p>
        </w:tc>
        <w:tc>
          <w:tcPr>
            <w:tcW w:w="2756" w:type="dxa"/>
            <w:tcBorders>
              <w:top w:val="single" w:sz="4" w:space="0" w:color="auto"/>
              <w:left w:val="single" w:sz="4" w:space="0" w:color="auto"/>
              <w:bottom w:val="single" w:sz="4" w:space="0" w:color="auto"/>
              <w:right w:val="single" w:sz="4" w:space="0" w:color="auto"/>
            </w:tcBorders>
          </w:tcPr>
          <w:p w14:paraId="493AC743" w14:textId="77777777" w:rsidR="008D5264" w:rsidRPr="008D5264" w:rsidRDefault="008D5264" w:rsidP="00C83017">
            <w:pPr>
              <w:pStyle w:val="LndNormale1"/>
              <w:textAlignment w:val="baseline"/>
              <w:rPr>
                <w:color w:val="002060"/>
                <w:sz w:val="20"/>
              </w:rPr>
            </w:pPr>
            <w:r w:rsidRPr="008D5264">
              <w:rPr>
                <w:color w:val="002060"/>
                <w:sz w:val="20"/>
              </w:rPr>
              <w:t>MAZZARI TOMMASO</w:t>
            </w:r>
          </w:p>
        </w:tc>
        <w:tc>
          <w:tcPr>
            <w:tcW w:w="1273" w:type="dxa"/>
            <w:tcBorders>
              <w:top w:val="single" w:sz="4" w:space="0" w:color="auto"/>
              <w:left w:val="single" w:sz="4" w:space="0" w:color="auto"/>
              <w:bottom w:val="single" w:sz="4" w:space="0" w:color="auto"/>
              <w:right w:val="single" w:sz="4" w:space="0" w:color="auto"/>
            </w:tcBorders>
          </w:tcPr>
          <w:p w14:paraId="6EFB3013" w14:textId="77777777" w:rsidR="008D5264" w:rsidRPr="008D5264" w:rsidRDefault="008D5264" w:rsidP="00C83017">
            <w:pPr>
              <w:pStyle w:val="LndNormale1"/>
              <w:textAlignment w:val="baseline"/>
              <w:rPr>
                <w:color w:val="002060"/>
                <w:sz w:val="20"/>
              </w:rPr>
            </w:pPr>
            <w:r w:rsidRPr="008D5264">
              <w:rPr>
                <w:color w:val="002060"/>
                <w:sz w:val="20"/>
              </w:rPr>
              <w:t>02.01.2005</w:t>
            </w:r>
          </w:p>
        </w:tc>
        <w:tc>
          <w:tcPr>
            <w:tcW w:w="1182" w:type="dxa"/>
            <w:tcBorders>
              <w:top w:val="single" w:sz="4" w:space="0" w:color="auto"/>
              <w:left w:val="single" w:sz="4" w:space="0" w:color="auto"/>
              <w:bottom w:val="single" w:sz="4" w:space="0" w:color="auto"/>
              <w:right w:val="single" w:sz="4" w:space="0" w:color="auto"/>
            </w:tcBorders>
          </w:tcPr>
          <w:p w14:paraId="357047D5" w14:textId="77777777" w:rsidR="008D5264" w:rsidRPr="008D5264" w:rsidRDefault="008D5264" w:rsidP="00C83017">
            <w:pPr>
              <w:pStyle w:val="LndNormale1"/>
              <w:textAlignment w:val="baseline"/>
              <w:rPr>
                <w:color w:val="002060"/>
                <w:sz w:val="20"/>
              </w:rPr>
            </w:pPr>
            <w:r w:rsidRPr="008D5264">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2F8084D5" w14:textId="77777777" w:rsidR="008D5264" w:rsidRPr="008D5264" w:rsidRDefault="008D5264" w:rsidP="00C83017">
            <w:pPr>
              <w:pStyle w:val="LndNormale1"/>
              <w:textAlignment w:val="baseline"/>
              <w:rPr>
                <w:color w:val="002060"/>
                <w:sz w:val="20"/>
              </w:rPr>
            </w:pPr>
            <w:r w:rsidRPr="008D5264">
              <w:rPr>
                <w:color w:val="002060"/>
                <w:sz w:val="20"/>
              </w:rPr>
              <w:t>K SPORT MONTECCHIO GALLO</w:t>
            </w:r>
          </w:p>
        </w:tc>
      </w:tr>
    </w:tbl>
    <w:p w14:paraId="44384176" w14:textId="77777777" w:rsidR="008D5264" w:rsidRPr="008D5264" w:rsidRDefault="008D5264" w:rsidP="008D5264">
      <w:pPr>
        <w:pStyle w:val="LndNormale1"/>
        <w:rPr>
          <w:color w:val="002060"/>
        </w:rPr>
      </w:pPr>
    </w:p>
    <w:p w14:paraId="3D342DF3" w14:textId="77777777" w:rsidR="008D5264" w:rsidRPr="008D5264" w:rsidRDefault="008D5264" w:rsidP="008D5264">
      <w:pPr>
        <w:pStyle w:val="LndNormale1"/>
        <w:rPr>
          <w:color w:val="002060"/>
        </w:rPr>
      </w:pPr>
      <w:r w:rsidRPr="008D5264">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10</w:t>
      </w:r>
      <w:r w:rsidRPr="008D5264">
        <w:rPr>
          <w:b/>
          <w:color w:val="002060"/>
        </w:rPr>
        <w:t>.10.2024:</w:t>
      </w:r>
    </w:p>
    <w:tbl>
      <w:tblPr>
        <w:tblStyle w:val="Grigliatabella"/>
        <w:tblW w:w="0" w:type="auto"/>
        <w:tblLook w:val="04A0" w:firstRow="1" w:lastRow="0" w:firstColumn="1" w:lastColumn="0" w:noHBand="0" w:noVBand="1"/>
      </w:tblPr>
      <w:tblGrid>
        <w:gridCol w:w="1265"/>
        <w:gridCol w:w="2756"/>
        <w:gridCol w:w="1273"/>
        <w:gridCol w:w="1182"/>
        <w:gridCol w:w="3436"/>
      </w:tblGrid>
      <w:tr w:rsidR="008D5264" w:rsidRPr="008D5264" w14:paraId="170E2BD8" w14:textId="77777777" w:rsidTr="00C83017">
        <w:tc>
          <w:tcPr>
            <w:tcW w:w="1265" w:type="dxa"/>
            <w:tcBorders>
              <w:top w:val="single" w:sz="4" w:space="0" w:color="auto"/>
              <w:left w:val="single" w:sz="4" w:space="0" w:color="auto"/>
              <w:bottom w:val="single" w:sz="4" w:space="0" w:color="auto"/>
              <w:right w:val="single" w:sz="4" w:space="0" w:color="auto"/>
            </w:tcBorders>
            <w:hideMark/>
          </w:tcPr>
          <w:p w14:paraId="15D39434" w14:textId="77777777" w:rsidR="008D5264" w:rsidRPr="008D5264" w:rsidRDefault="008D5264" w:rsidP="00C83017">
            <w:pPr>
              <w:pStyle w:val="LndNormale1"/>
              <w:jc w:val="center"/>
              <w:textAlignment w:val="baseline"/>
              <w:rPr>
                <w:b/>
                <w:color w:val="002060"/>
              </w:rPr>
            </w:pPr>
            <w:r w:rsidRPr="008D5264">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70E948F5" w14:textId="77777777" w:rsidR="008D5264" w:rsidRPr="008D5264" w:rsidRDefault="008D5264" w:rsidP="00C83017">
            <w:pPr>
              <w:pStyle w:val="LndNormale1"/>
              <w:jc w:val="center"/>
              <w:textAlignment w:val="baseline"/>
              <w:rPr>
                <w:b/>
                <w:color w:val="002060"/>
              </w:rPr>
            </w:pPr>
            <w:r w:rsidRPr="008D5264">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0A0D671" w14:textId="77777777" w:rsidR="008D5264" w:rsidRPr="008D5264" w:rsidRDefault="008D5264" w:rsidP="00C83017">
            <w:pPr>
              <w:pStyle w:val="LndNormale1"/>
              <w:jc w:val="center"/>
              <w:textAlignment w:val="baseline"/>
              <w:rPr>
                <w:b/>
                <w:color w:val="002060"/>
              </w:rPr>
            </w:pPr>
            <w:r w:rsidRPr="008D5264">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54F7534" w14:textId="77777777" w:rsidR="008D5264" w:rsidRPr="008D5264" w:rsidRDefault="008D5264" w:rsidP="00C83017">
            <w:pPr>
              <w:pStyle w:val="LndNormale1"/>
              <w:jc w:val="center"/>
              <w:textAlignment w:val="baseline"/>
              <w:rPr>
                <w:b/>
                <w:color w:val="002060"/>
              </w:rPr>
            </w:pPr>
            <w:r w:rsidRPr="008D5264">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04504906" w14:textId="77777777" w:rsidR="008D5264" w:rsidRPr="008D5264" w:rsidRDefault="008D5264" w:rsidP="00C83017">
            <w:pPr>
              <w:pStyle w:val="LndNormale1"/>
              <w:jc w:val="center"/>
              <w:textAlignment w:val="baseline"/>
              <w:rPr>
                <w:b/>
                <w:color w:val="002060"/>
              </w:rPr>
            </w:pPr>
            <w:r w:rsidRPr="008D5264">
              <w:rPr>
                <w:b/>
                <w:color w:val="002060"/>
              </w:rPr>
              <w:t>Società</w:t>
            </w:r>
          </w:p>
        </w:tc>
      </w:tr>
      <w:tr w:rsidR="008D5264" w:rsidRPr="008D5264" w14:paraId="50A8A1D6" w14:textId="77777777" w:rsidTr="00C83017">
        <w:tc>
          <w:tcPr>
            <w:tcW w:w="1265" w:type="dxa"/>
            <w:tcBorders>
              <w:top w:val="single" w:sz="4" w:space="0" w:color="auto"/>
              <w:left w:val="single" w:sz="4" w:space="0" w:color="auto"/>
              <w:bottom w:val="single" w:sz="4" w:space="0" w:color="auto"/>
              <w:right w:val="single" w:sz="4" w:space="0" w:color="auto"/>
            </w:tcBorders>
          </w:tcPr>
          <w:p w14:paraId="15B4CDF2" w14:textId="77777777" w:rsidR="008D5264" w:rsidRPr="008D5264" w:rsidRDefault="008D5264" w:rsidP="00C83017">
            <w:pPr>
              <w:pStyle w:val="LndNormale1"/>
              <w:textAlignment w:val="baseline"/>
              <w:rPr>
                <w:color w:val="002060"/>
                <w:sz w:val="20"/>
              </w:rPr>
            </w:pPr>
            <w:r w:rsidRPr="008D5264">
              <w:rPr>
                <w:color w:val="002060"/>
                <w:sz w:val="20"/>
              </w:rPr>
              <w:t>3838571</w:t>
            </w:r>
          </w:p>
        </w:tc>
        <w:tc>
          <w:tcPr>
            <w:tcW w:w="2756" w:type="dxa"/>
            <w:tcBorders>
              <w:top w:val="single" w:sz="4" w:space="0" w:color="auto"/>
              <w:left w:val="single" w:sz="4" w:space="0" w:color="auto"/>
              <w:bottom w:val="single" w:sz="4" w:space="0" w:color="auto"/>
              <w:right w:val="single" w:sz="4" w:space="0" w:color="auto"/>
            </w:tcBorders>
          </w:tcPr>
          <w:p w14:paraId="544D7389" w14:textId="77777777" w:rsidR="008D5264" w:rsidRPr="008D5264" w:rsidRDefault="008D5264" w:rsidP="00C83017">
            <w:pPr>
              <w:pStyle w:val="LndNormale1"/>
              <w:textAlignment w:val="baseline"/>
              <w:rPr>
                <w:color w:val="002060"/>
                <w:sz w:val="20"/>
              </w:rPr>
            </w:pPr>
            <w:r w:rsidRPr="008D5264">
              <w:rPr>
                <w:color w:val="002060"/>
                <w:sz w:val="20"/>
              </w:rPr>
              <w:t>MENGONI ENRICO</w:t>
            </w:r>
          </w:p>
        </w:tc>
        <w:tc>
          <w:tcPr>
            <w:tcW w:w="1273" w:type="dxa"/>
            <w:tcBorders>
              <w:top w:val="single" w:sz="4" w:space="0" w:color="auto"/>
              <w:left w:val="single" w:sz="4" w:space="0" w:color="auto"/>
              <w:bottom w:val="single" w:sz="4" w:space="0" w:color="auto"/>
              <w:right w:val="single" w:sz="4" w:space="0" w:color="auto"/>
            </w:tcBorders>
          </w:tcPr>
          <w:p w14:paraId="3A563892" w14:textId="77777777" w:rsidR="008D5264" w:rsidRPr="008D5264" w:rsidRDefault="008D5264" w:rsidP="00C83017">
            <w:pPr>
              <w:pStyle w:val="LndNormale1"/>
              <w:textAlignment w:val="baseline"/>
              <w:rPr>
                <w:color w:val="002060"/>
                <w:sz w:val="20"/>
              </w:rPr>
            </w:pPr>
            <w:r w:rsidRPr="008D5264">
              <w:rPr>
                <w:color w:val="002060"/>
                <w:sz w:val="20"/>
              </w:rPr>
              <w:t>11.07.1988</w:t>
            </w:r>
          </w:p>
        </w:tc>
        <w:tc>
          <w:tcPr>
            <w:tcW w:w="1182" w:type="dxa"/>
            <w:tcBorders>
              <w:top w:val="single" w:sz="4" w:space="0" w:color="auto"/>
              <w:left w:val="single" w:sz="4" w:space="0" w:color="auto"/>
              <w:bottom w:val="single" w:sz="4" w:space="0" w:color="auto"/>
              <w:right w:val="single" w:sz="4" w:space="0" w:color="auto"/>
            </w:tcBorders>
          </w:tcPr>
          <w:p w14:paraId="18C4FECD" w14:textId="77777777" w:rsidR="008D5264" w:rsidRPr="008D5264" w:rsidRDefault="008D5264" w:rsidP="00C83017">
            <w:pPr>
              <w:pStyle w:val="LndNormale1"/>
              <w:textAlignment w:val="baseline"/>
              <w:rPr>
                <w:color w:val="002060"/>
                <w:sz w:val="20"/>
              </w:rPr>
            </w:pPr>
            <w:r w:rsidRPr="008D5264">
              <w:rPr>
                <w:color w:val="002060"/>
                <w:sz w:val="20"/>
              </w:rPr>
              <w:t>914016</w:t>
            </w:r>
          </w:p>
        </w:tc>
        <w:tc>
          <w:tcPr>
            <w:tcW w:w="3436" w:type="dxa"/>
            <w:tcBorders>
              <w:top w:val="single" w:sz="4" w:space="0" w:color="auto"/>
              <w:left w:val="single" w:sz="4" w:space="0" w:color="auto"/>
              <w:bottom w:val="single" w:sz="4" w:space="0" w:color="auto"/>
              <w:right w:val="single" w:sz="4" w:space="0" w:color="auto"/>
            </w:tcBorders>
          </w:tcPr>
          <w:p w14:paraId="586FB611" w14:textId="77777777" w:rsidR="008D5264" w:rsidRPr="008D5264" w:rsidRDefault="008D5264" w:rsidP="00C83017">
            <w:pPr>
              <w:pStyle w:val="LndNormale1"/>
              <w:textAlignment w:val="baseline"/>
              <w:rPr>
                <w:color w:val="002060"/>
                <w:sz w:val="20"/>
              </w:rPr>
            </w:pPr>
            <w:r w:rsidRPr="008D5264">
              <w:rPr>
                <w:color w:val="002060"/>
                <w:sz w:val="20"/>
              </w:rPr>
              <w:t>A.S.D. MONTEMILONE POLLENZA</w:t>
            </w:r>
          </w:p>
        </w:tc>
      </w:tr>
      <w:tr w:rsidR="008D5264" w:rsidRPr="008D5264" w14:paraId="1B2E3A64" w14:textId="77777777" w:rsidTr="00C83017">
        <w:tc>
          <w:tcPr>
            <w:tcW w:w="1265" w:type="dxa"/>
            <w:tcBorders>
              <w:top w:val="single" w:sz="4" w:space="0" w:color="auto"/>
              <w:left w:val="single" w:sz="4" w:space="0" w:color="auto"/>
              <w:bottom w:val="single" w:sz="4" w:space="0" w:color="auto"/>
              <w:right w:val="single" w:sz="4" w:space="0" w:color="auto"/>
            </w:tcBorders>
          </w:tcPr>
          <w:p w14:paraId="70556BA7" w14:textId="77777777" w:rsidR="008D5264" w:rsidRPr="008D5264" w:rsidRDefault="008D5264" w:rsidP="00C83017">
            <w:pPr>
              <w:pStyle w:val="LndNormale1"/>
              <w:textAlignment w:val="baseline"/>
              <w:rPr>
                <w:color w:val="002060"/>
                <w:sz w:val="20"/>
              </w:rPr>
            </w:pPr>
            <w:r w:rsidRPr="008D5264">
              <w:rPr>
                <w:color w:val="002060"/>
                <w:sz w:val="20"/>
              </w:rPr>
              <w:t>7010046</w:t>
            </w:r>
          </w:p>
        </w:tc>
        <w:tc>
          <w:tcPr>
            <w:tcW w:w="2756" w:type="dxa"/>
            <w:tcBorders>
              <w:top w:val="single" w:sz="4" w:space="0" w:color="auto"/>
              <w:left w:val="single" w:sz="4" w:space="0" w:color="auto"/>
              <w:bottom w:val="single" w:sz="4" w:space="0" w:color="auto"/>
              <w:right w:val="single" w:sz="4" w:space="0" w:color="auto"/>
            </w:tcBorders>
          </w:tcPr>
          <w:p w14:paraId="180FC880" w14:textId="77777777" w:rsidR="008D5264" w:rsidRPr="008D5264" w:rsidRDefault="008D5264" w:rsidP="00C83017">
            <w:pPr>
              <w:pStyle w:val="LndNormale1"/>
              <w:textAlignment w:val="baseline"/>
              <w:rPr>
                <w:color w:val="002060"/>
                <w:sz w:val="20"/>
              </w:rPr>
            </w:pPr>
            <w:r w:rsidRPr="008D5264">
              <w:rPr>
                <w:color w:val="002060"/>
                <w:sz w:val="20"/>
              </w:rPr>
              <w:t>FORESI FEDERICO</w:t>
            </w:r>
          </w:p>
        </w:tc>
        <w:tc>
          <w:tcPr>
            <w:tcW w:w="1273" w:type="dxa"/>
            <w:tcBorders>
              <w:top w:val="single" w:sz="4" w:space="0" w:color="auto"/>
              <w:left w:val="single" w:sz="4" w:space="0" w:color="auto"/>
              <w:bottom w:val="single" w:sz="4" w:space="0" w:color="auto"/>
              <w:right w:val="single" w:sz="4" w:space="0" w:color="auto"/>
            </w:tcBorders>
          </w:tcPr>
          <w:p w14:paraId="308BA075" w14:textId="77777777" w:rsidR="008D5264" w:rsidRPr="008D5264" w:rsidRDefault="008D5264" w:rsidP="00C83017">
            <w:pPr>
              <w:pStyle w:val="LndNormale1"/>
              <w:textAlignment w:val="baseline"/>
              <w:rPr>
                <w:color w:val="002060"/>
                <w:sz w:val="20"/>
              </w:rPr>
            </w:pPr>
            <w:r w:rsidRPr="008D5264">
              <w:rPr>
                <w:color w:val="002060"/>
                <w:sz w:val="20"/>
              </w:rPr>
              <w:t>04.10.2003</w:t>
            </w:r>
          </w:p>
        </w:tc>
        <w:tc>
          <w:tcPr>
            <w:tcW w:w="1182" w:type="dxa"/>
            <w:tcBorders>
              <w:top w:val="single" w:sz="4" w:space="0" w:color="auto"/>
              <w:left w:val="single" w:sz="4" w:space="0" w:color="auto"/>
              <w:bottom w:val="single" w:sz="4" w:space="0" w:color="auto"/>
              <w:right w:val="single" w:sz="4" w:space="0" w:color="auto"/>
            </w:tcBorders>
          </w:tcPr>
          <w:p w14:paraId="779766B1" w14:textId="77777777" w:rsidR="008D5264" w:rsidRPr="008D5264" w:rsidRDefault="008D5264" w:rsidP="00C83017">
            <w:pPr>
              <w:pStyle w:val="LndNormale1"/>
              <w:textAlignment w:val="baseline"/>
              <w:rPr>
                <w:color w:val="002060"/>
                <w:sz w:val="20"/>
              </w:rPr>
            </w:pPr>
            <w:r w:rsidRPr="008D5264">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064B8B5E" w14:textId="77777777" w:rsidR="008D5264" w:rsidRPr="008D5264" w:rsidRDefault="008D5264" w:rsidP="00C83017">
            <w:pPr>
              <w:pStyle w:val="LndNormale1"/>
              <w:textAlignment w:val="baseline"/>
              <w:rPr>
                <w:color w:val="002060"/>
                <w:sz w:val="20"/>
              </w:rPr>
            </w:pPr>
            <w:r w:rsidRPr="008D5264">
              <w:rPr>
                <w:color w:val="002060"/>
                <w:sz w:val="20"/>
              </w:rPr>
              <w:t>M.C.C.MONTEGRANARO SSDRL</w:t>
            </w:r>
          </w:p>
        </w:tc>
      </w:tr>
      <w:tr w:rsidR="008D5264" w:rsidRPr="008D5264" w14:paraId="50166265" w14:textId="77777777" w:rsidTr="00C83017">
        <w:tc>
          <w:tcPr>
            <w:tcW w:w="1265" w:type="dxa"/>
            <w:tcBorders>
              <w:top w:val="single" w:sz="4" w:space="0" w:color="auto"/>
              <w:left w:val="single" w:sz="4" w:space="0" w:color="auto"/>
              <w:bottom w:val="single" w:sz="4" w:space="0" w:color="auto"/>
              <w:right w:val="single" w:sz="4" w:space="0" w:color="auto"/>
            </w:tcBorders>
          </w:tcPr>
          <w:p w14:paraId="5782CC5E" w14:textId="77777777" w:rsidR="008D5264" w:rsidRPr="008D5264" w:rsidRDefault="008D5264" w:rsidP="00C83017">
            <w:pPr>
              <w:pStyle w:val="LndNormale1"/>
              <w:textAlignment w:val="baseline"/>
              <w:rPr>
                <w:color w:val="002060"/>
                <w:sz w:val="20"/>
              </w:rPr>
            </w:pPr>
            <w:r w:rsidRPr="008D5264">
              <w:rPr>
                <w:color w:val="002060"/>
                <w:sz w:val="20"/>
              </w:rPr>
              <w:t>5469893</w:t>
            </w:r>
          </w:p>
        </w:tc>
        <w:tc>
          <w:tcPr>
            <w:tcW w:w="2756" w:type="dxa"/>
            <w:tcBorders>
              <w:top w:val="single" w:sz="4" w:space="0" w:color="auto"/>
              <w:left w:val="single" w:sz="4" w:space="0" w:color="auto"/>
              <w:bottom w:val="single" w:sz="4" w:space="0" w:color="auto"/>
              <w:right w:val="single" w:sz="4" w:space="0" w:color="auto"/>
            </w:tcBorders>
          </w:tcPr>
          <w:p w14:paraId="4FE71B46" w14:textId="77777777" w:rsidR="008D5264" w:rsidRPr="008D5264" w:rsidRDefault="008D5264" w:rsidP="00C83017">
            <w:pPr>
              <w:pStyle w:val="LndNormale1"/>
              <w:textAlignment w:val="baseline"/>
              <w:rPr>
                <w:color w:val="002060"/>
                <w:sz w:val="20"/>
              </w:rPr>
            </w:pPr>
            <w:r w:rsidRPr="008D5264">
              <w:rPr>
                <w:color w:val="002060"/>
                <w:sz w:val="20"/>
              </w:rPr>
              <w:t>PIGINI LORENZO</w:t>
            </w:r>
          </w:p>
        </w:tc>
        <w:tc>
          <w:tcPr>
            <w:tcW w:w="1273" w:type="dxa"/>
            <w:tcBorders>
              <w:top w:val="single" w:sz="4" w:space="0" w:color="auto"/>
              <w:left w:val="single" w:sz="4" w:space="0" w:color="auto"/>
              <w:bottom w:val="single" w:sz="4" w:space="0" w:color="auto"/>
              <w:right w:val="single" w:sz="4" w:space="0" w:color="auto"/>
            </w:tcBorders>
          </w:tcPr>
          <w:p w14:paraId="700E2032" w14:textId="77777777" w:rsidR="008D5264" w:rsidRPr="008D5264" w:rsidRDefault="008D5264" w:rsidP="00C83017">
            <w:pPr>
              <w:pStyle w:val="LndNormale1"/>
              <w:textAlignment w:val="baseline"/>
              <w:rPr>
                <w:color w:val="002060"/>
                <w:sz w:val="20"/>
              </w:rPr>
            </w:pPr>
            <w:r w:rsidRPr="008D5264">
              <w:rPr>
                <w:color w:val="002060"/>
                <w:sz w:val="20"/>
              </w:rPr>
              <w:t>18.05.1998</w:t>
            </w:r>
          </w:p>
        </w:tc>
        <w:tc>
          <w:tcPr>
            <w:tcW w:w="1182" w:type="dxa"/>
            <w:tcBorders>
              <w:top w:val="single" w:sz="4" w:space="0" w:color="auto"/>
              <w:left w:val="single" w:sz="4" w:space="0" w:color="auto"/>
              <w:bottom w:val="single" w:sz="4" w:space="0" w:color="auto"/>
              <w:right w:val="single" w:sz="4" w:space="0" w:color="auto"/>
            </w:tcBorders>
          </w:tcPr>
          <w:p w14:paraId="68F62136" w14:textId="77777777" w:rsidR="008D5264" w:rsidRPr="008D5264" w:rsidRDefault="008D5264" w:rsidP="00C83017">
            <w:pPr>
              <w:pStyle w:val="LndNormale1"/>
              <w:textAlignment w:val="baseline"/>
              <w:rPr>
                <w:color w:val="002060"/>
                <w:sz w:val="20"/>
              </w:rPr>
            </w:pPr>
            <w:r w:rsidRPr="008D5264">
              <w:rPr>
                <w:color w:val="002060"/>
                <w:sz w:val="20"/>
              </w:rPr>
              <w:t>700622</w:t>
            </w:r>
          </w:p>
        </w:tc>
        <w:tc>
          <w:tcPr>
            <w:tcW w:w="3436" w:type="dxa"/>
            <w:tcBorders>
              <w:top w:val="single" w:sz="4" w:space="0" w:color="auto"/>
              <w:left w:val="single" w:sz="4" w:space="0" w:color="auto"/>
              <w:bottom w:val="single" w:sz="4" w:space="0" w:color="auto"/>
              <w:right w:val="single" w:sz="4" w:space="0" w:color="auto"/>
            </w:tcBorders>
          </w:tcPr>
          <w:p w14:paraId="456508FB" w14:textId="77777777" w:rsidR="008D5264" w:rsidRPr="008D5264" w:rsidRDefault="008D5264" w:rsidP="00C83017">
            <w:pPr>
              <w:pStyle w:val="LndNormale1"/>
              <w:textAlignment w:val="baseline"/>
              <w:rPr>
                <w:color w:val="002060"/>
                <w:sz w:val="20"/>
              </w:rPr>
            </w:pPr>
            <w:r w:rsidRPr="008D5264">
              <w:rPr>
                <w:color w:val="002060"/>
                <w:sz w:val="20"/>
              </w:rPr>
              <w:t>M.C.C.MONTEGRANARO SSDRL</w:t>
            </w:r>
          </w:p>
        </w:tc>
      </w:tr>
      <w:bookmarkEnd w:id="6"/>
    </w:tbl>
    <w:p w14:paraId="05C99509" w14:textId="77777777" w:rsidR="008D5264" w:rsidRDefault="008D5264" w:rsidP="008D5264">
      <w:pPr>
        <w:pStyle w:val="LndNormale1"/>
        <w:rPr>
          <w:color w:val="002060"/>
        </w:rPr>
      </w:pPr>
    </w:p>
    <w:p w14:paraId="4C3C663E" w14:textId="77777777" w:rsidR="00BD6814" w:rsidRPr="003F6419" w:rsidRDefault="00BD6814" w:rsidP="00BD6814">
      <w:pPr>
        <w:pStyle w:val="LndNormale1"/>
        <w:rPr>
          <w:b/>
          <w:color w:val="002060"/>
          <w:szCs w:val="22"/>
        </w:rPr>
      </w:pPr>
    </w:p>
    <w:p w14:paraId="442B251A" w14:textId="77777777" w:rsidR="00BD6814" w:rsidRPr="003F6419" w:rsidRDefault="00BD6814" w:rsidP="00BD6814">
      <w:pPr>
        <w:pStyle w:val="LndNormale1"/>
        <w:rPr>
          <w:color w:val="002060"/>
        </w:rPr>
      </w:pPr>
      <w:r w:rsidRPr="003F641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F6419">
        <w:rPr>
          <w:b/>
          <w:color w:val="002060"/>
        </w:rPr>
        <w:t>11.10.2024:</w:t>
      </w:r>
    </w:p>
    <w:tbl>
      <w:tblPr>
        <w:tblStyle w:val="Grigliatabella"/>
        <w:tblW w:w="0" w:type="auto"/>
        <w:tblLook w:val="04A0" w:firstRow="1" w:lastRow="0" w:firstColumn="1" w:lastColumn="0" w:noHBand="0" w:noVBand="1"/>
      </w:tblPr>
      <w:tblGrid>
        <w:gridCol w:w="1265"/>
        <w:gridCol w:w="2756"/>
        <w:gridCol w:w="1273"/>
        <w:gridCol w:w="1182"/>
        <w:gridCol w:w="3436"/>
      </w:tblGrid>
      <w:tr w:rsidR="00BD6814" w:rsidRPr="003F6419" w14:paraId="19EEB375" w14:textId="77777777" w:rsidTr="00C83017">
        <w:tc>
          <w:tcPr>
            <w:tcW w:w="1265" w:type="dxa"/>
            <w:tcBorders>
              <w:top w:val="single" w:sz="4" w:space="0" w:color="auto"/>
              <w:left w:val="single" w:sz="4" w:space="0" w:color="auto"/>
              <w:bottom w:val="single" w:sz="4" w:space="0" w:color="auto"/>
              <w:right w:val="single" w:sz="4" w:space="0" w:color="auto"/>
            </w:tcBorders>
            <w:hideMark/>
          </w:tcPr>
          <w:p w14:paraId="463B2259" w14:textId="77777777" w:rsidR="00BD6814" w:rsidRPr="003F6419" w:rsidRDefault="00BD6814" w:rsidP="00C83017">
            <w:pPr>
              <w:pStyle w:val="LndNormale1"/>
              <w:jc w:val="center"/>
              <w:textAlignment w:val="baseline"/>
              <w:rPr>
                <w:b/>
                <w:color w:val="002060"/>
              </w:rPr>
            </w:pPr>
            <w:r w:rsidRPr="003F6419">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65A18A3E" w14:textId="77777777" w:rsidR="00BD6814" w:rsidRPr="003F6419" w:rsidRDefault="00BD6814" w:rsidP="00C83017">
            <w:pPr>
              <w:pStyle w:val="LndNormale1"/>
              <w:jc w:val="center"/>
              <w:textAlignment w:val="baseline"/>
              <w:rPr>
                <w:b/>
                <w:color w:val="002060"/>
              </w:rPr>
            </w:pPr>
            <w:r w:rsidRPr="003F641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1416B88" w14:textId="77777777" w:rsidR="00BD6814" w:rsidRPr="003F6419" w:rsidRDefault="00BD6814" w:rsidP="00C83017">
            <w:pPr>
              <w:pStyle w:val="LndNormale1"/>
              <w:jc w:val="center"/>
              <w:textAlignment w:val="baseline"/>
              <w:rPr>
                <w:b/>
                <w:color w:val="002060"/>
              </w:rPr>
            </w:pPr>
            <w:r w:rsidRPr="003F641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5C6EF50" w14:textId="77777777" w:rsidR="00BD6814" w:rsidRPr="003F6419" w:rsidRDefault="00BD6814" w:rsidP="00C83017">
            <w:pPr>
              <w:pStyle w:val="LndNormale1"/>
              <w:jc w:val="center"/>
              <w:textAlignment w:val="baseline"/>
              <w:rPr>
                <w:b/>
                <w:color w:val="002060"/>
              </w:rPr>
            </w:pPr>
            <w:r w:rsidRPr="003F6419">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7BD79EA9" w14:textId="77777777" w:rsidR="00BD6814" w:rsidRPr="003F6419" w:rsidRDefault="00BD6814" w:rsidP="00C83017">
            <w:pPr>
              <w:pStyle w:val="LndNormale1"/>
              <w:jc w:val="center"/>
              <w:textAlignment w:val="baseline"/>
              <w:rPr>
                <w:b/>
                <w:color w:val="002060"/>
              </w:rPr>
            </w:pPr>
            <w:r w:rsidRPr="003F6419">
              <w:rPr>
                <w:b/>
                <w:color w:val="002060"/>
              </w:rPr>
              <w:t>Società</w:t>
            </w:r>
          </w:p>
        </w:tc>
      </w:tr>
      <w:tr w:rsidR="00BD6814" w:rsidRPr="003F6419" w14:paraId="5F2D2E6D" w14:textId="77777777" w:rsidTr="00C83017">
        <w:tc>
          <w:tcPr>
            <w:tcW w:w="1265" w:type="dxa"/>
            <w:tcBorders>
              <w:top w:val="single" w:sz="4" w:space="0" w:color="auto"/>
              <w:left w:val="single" w:sz="4" w:space="0" w:color="auto"/>
              <w:bottom w:val="single" w:sz="4" w:space="0" w:color="auto"/>
              <w:right w:val="single" w:sz="4" w:space="0" w:color="auto"/>
            </w:tcBorders>
          </w:tcPr>
          <w:p w14:paraId="75673EEE" w14:textId="77777777" w:rsidR="00BD6814" w:rsidRPr="003F6419" w:rsidRDefault="00BD6814" w:rsidP="00C83017">
            <w:pPr>
              <w:pStyle w:val="LndNormale1"/>
              <w:textAlignment w:val="baseline"/>
              <w:rPr>
                <w:color w:val="002060"/>
                <w:sz w:val="20"/>
              </w:rPr>
            </w:pPr>
            <w:r w:rsidRPr="003F6419">
              <w:rPr>
                <w:color w:val="002060"/>
                <w:sz w:val="20"/>
              </w:rPr>
              <w:t>4947992</w:t>
            </w:r>
          </w:p>
        </w:tc>
        <w:tc>
          <w:tcPr>
            <w:tcW w:w="2756" w:type="dxa"/>
            <w:tcBorders>
              <w:top w:val="single" w:sz="4" w:space="0" w:color="auto"/>
              <w:left w:val="single" w:sz="4" w:space="0" w:color="auto"/>
              <w:bottom w:val="single" w:sz="4" w:space="0" w:color="auto"/>
              <w:right w:val="single" w:sz="4" w:space="0" w:color="auto"/>
            </w:tcBorders>
          </w:tcPr>
          <w:p w14:paraId="14E62FD8" w14:textId="77777777" w:rsidR="00BD6814" w:rsidRPr="003F6419" w:rsidRDefault="00BD6814" w:rsidP="00C83017">
            <w:pPr>
              <w:pStyle w:val="LndNormale1"/>
              <w:textAlignment w:val="baseline"/>
              <w:rPr>
                <w:color w:val="002060"/>
                <w:sz w:val="20"/>
              </w:rPr>
            </w:pPr>
            <w:r w:rsidRPr="003F6419">
              <w:rPr>
                <w:color w:val="002060"/>
                <w:sz w:val="20"/>
              </w:rPr>
              <w:t>CERVIGNI DAMIANO</w:t>
            </w:r>
          </w:p>
        </w:tc>
        <w:tc>
          <w:tcPr>
            <w:tcW w:w="1273" w:type="dxa"/>
            <w:tcBorders>
              <w:top w:val="single" w:sz="4" w:space="0" w:color="auto"/>
              <w:left w:val="single" w:sz="4" w:space="0" w:color="auto"/>
              <w:bottom w:val="single" w:sz="4" w:space="0" w:color="auto"/>
              <w:right w:val="single" w:sz="4" w:space="0" w:color="auto"/>
            </w:tcBorders>
          </w:tcPr>
          <w:p w14:paraId="5DC61CDA" w14:textId="77777777" w:rsidR="00BD6814" w:rsidRPr="003F6419" w:rsidRDefault="00BD6814" w:rsidP="00C83017">
            <w:pPr>
              <w:pStyle w:val="LndNormale1"/>
              <w:textAlignment w:val="baseline"/>
              <w:rPr>
                <w:color w:val="002060"/>
                <w:sz w:val="20"/>
              </w:rPr>
            </w:pPr>
            <w:r w:rsidRPr="003F6419">
              <w:rPr>
                <w:color w:val="002060"/>
                <w:sz w:val="20"/>
              </w:rPr>
              <w:t>08.12.1996</w:t>
            </w:r>
          </w:p>
        </w:tc>
        <w:tc>
          <w:tcPr>
            <w:tcW w:w="1182" w:type="dxa"/>
            <w:tcBorders>
              <w:top w:val="single" w:sz="4" w:space="0" w:color="auto"/>
              <w:left w:val="single" w:sz="4" w:space="0" w:color="auto"/>
              <w:bottom w:val="single" w:sz="4" w:space="0" w:color="auto"/>
              <w:right w:val="single" w:sz="4" w:space="0" w:color="auto"/>
            </w:tcBorders>
          </w:tcPr>
          <w:p w14:paraId="144DB78E" w14:textId="77777777" w:rsidR="00BD6814" w:rsidRPr="003F6419" w:rsidRDefault="00BD6814" w:rsidP="00C83017">
            <w:pPr>
              <w:pStyle w:val="LndNormale1"/>
              <w:textAlignment w:val="baseline"/>
              <w:rPr>
                <w:color w:val="002060"/>
                <w:sz w:val="20"/>
              </w:rPr>
            </w:pPr>
            <w:r w:rsidRPr="003F6419">
              <w:rPr>
                <w:color w:val="002060"/>
                <w:sz w:val="20"/>
              </w:rPr>
              <w:t>945406</w:t>
            </w:r>
          </w:p>
        </w:tc>
        <w:tc>
          <w:tcPr>
            <w:tcW w:w="3436" w:type="dxa"/>
            <w:tcBorders>
              <w:top w:val="single" w:sz="4" w:space="0" w:color="auto"/>
              <w:left w:val="single" w:sz="4" w:space="0" w:color="auto"/>
              <w:bottom w:val="single" w:sz="4" w:space="0" w:color="auto"/>
              <w:right w:val="single" w:sz="4" w:space="0" w:color="auto"/>
            </w:tcBorders>
          </w:tcPr>
          <w:p w14:paraId="04878CB2" w14:textId="77777777" w:rsidR="00BD6814" w:rsidRPr="003F6419" w:rsidRDefault="00BD6814" w:rsidP="00C83017">
            <w:pPr>
              <w:pStyle w:val="LndNormale1"/>
              <w:textAlignment w:val="baseline"/>
              <w:rPr>
                <w:color w:val="002060"/>
                <w:sz w:val="20"/>
              </w:rPr>
            </w:pPr>
            <w:r w:rsidRPr="003F6419">
              <w:rPr>
                <w:color w:val="002060"/>
                <w:sz w:val="20"/>
              </w:rPr>
              <w:t>S.S. SETTEMPEDA A.S.D.</w:t>
            </w:r>
          </w:p>
        </w:tc>
      </w:tr>
    </w:tbl>
    <w:p w14:paraId="635AFA6A" w14:textId="77777777" w:rsidR="00BD6814" w:rsidRPr="003F6419" w:rsidRDefault="00BD6814" w:rsidP="00BD6814">
      <w:pPr>
        <w:pStyle w:val="LndNormale1"/>
        <w:rPr>
          <w:color w:val="002060"/>
        </w:rPr>
      </w:pPr>
    </w:p>
    <w:p w14:paraId="3445A726" w14:textId="77777777" w:rsidR="00BD6814" w:rsidRPr="003F6419" w:rsidRDefault="00BD6814" w:rsidP="00BD6814">
      <w:pPr>
        <w:pStyle w:val="LndNormale1"/>
        <w:rPr>
          <w:color w:val="002060"/>
        </w:rPr>
      </w:pPr>
      <w:r w:rsidRPr="003F641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F6419">
        <w:rPr>
          <w:b/>
          <w:color w:val="002060"/>
        </w:rPr>
        <w:t>14.10.2024:</w:t>
      </w:r>
    </w:p>
    <w:tbl>
      <w:tblPr>
        <w:tblStyle w:val="Grigliatabella"/>
        <w:tblW w:w="0" w:type="auto"/>
        <w:tblLook w:val="04A0" w:firstRow="1" w:lastRow="0" w:firstColumn="1" w:lastColumn="0" w:noHBand="0" w:noVBand="1"/>
      </w:tblPr>
      <w:tblGrid>
        <w:gridCol w:w="1265"/>
        <w:gridCol w:w="2756"/>
        <w:gridCol w:w="1273"/>
        <w:gridCol w:w="1182"/>
        <w:gridCol w:w="3436"/>
      </w:tblGrid>
      <w:tr w:rsidR="00BD6814" w:rsidRPr="003F6419" w14:paraId="4E5D71CE" w14:textId="77777777" w:rsidTr="00C83017">
        <w:tc>
          <w:tcPr>
            <w:tcW w:w="1265" w:type="dxa"/>
            <w:tcBorders>
              <w:top w:val="single" w:sz="4" w:space="0" w:color="auto"/>
              <w:left w:val="single" w:sz="4" w:space="0" w:color="auto"/>
              <w:bottom w:val="single" w:sz="4" w:space="0" w:color="auto"/>
              <w:right w:val="single" w:sz="4" w:space="0" w:color="auto"/>
            </w:tcBorders>
            <w:hideMark/>
          </w:tcPr>
          <w:p w14:paraId="6F2A3332" w14:textId="77777777" w:rsidR="00BD6814" w:rsidRPr="003F6419" w:rsidRDefault="00BD6814" w:rsidP="00C83017">
            <w:pPr>
              <w:pStyle w:val="LndNormale1"/>
              <w:jc w:val="center"/>
              <w:textAlignment w:val="baseline"/>
              <w:rPr>
                <w:b/>
                <w:color w:val="002060"/>
              </w:rPr>
            </w:pPr>
            <w:r w:rsidRPr="003F6419">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40FAEF90" w14:textId="77777777" w:rsidR="00BD6814" w:rsidRPr="003F6419" w:rsidRDefault="00BD6814" w:rsidP="00C83017">
            <w:pPr>
              <w:pStyle w:val="LndNormale1"/>
              <w:jc w:val="center"/>
              <w:textAlignment w:val="baseline"/>
              <w:rPr>
                <w:b/>
                <w:color w:val="002060"/>
              </w:rPr>
            </w:pPr>
            <w:r w:rsidRPr="003F641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5C53E73" w14:textId="77777777" w:rsidR="00BD6814" w:rsidRPr="003F6419" w:rsidRDefault="00BD6814" w:rsidP="00C83017">
            <w:pPr>
              <w:pStyle w:val="LndNormale1"/>
              <w:jc w:val="center"/>
              <w:textAlignment w:val="baseline"/>
              <w:rPr>
                <w:b/>
                <w:color w:val="002060"/>
              </w:rPr>
            </w:pPr>
            <w:r w:rsidRPr="003F641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AF9CB7F" w14:textId="77777777" w:rsidR="00BD6814" w:rsidRPr="003F6419" w:rsidRDefault="00BD6814" w:rsidP="00C83017">
            <w:pPr>
              <w:pStyle w:val="LndNormale1"/>
              <w:jc w:val="center"/>
              <w:textAlignment w:val="baseline"/>
              <w:rPr>
                <w:b/>
                <w:color w:val="002060"/>
              </w:rPr>
            </w:pPr>
            <w:r w:rsidRPr="003F6419">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4C009B95" w14:textId="77777777" w:rsidR="00BD6814" w:rsidRPr="003F6419" w:rsidRDefault="00BD6814" w:rsidP="00C83017">
            <w:pPr>
              <w:pStyle w:val="LndNormale1"/>
              <w:jc w:val="center"/>
              <w:textAlignment w:val="baseline"/>
              <w:rPr>
                <w:b/>
                <w:color w:val="002060"/>
              </w:rPr>
            </w:pPr>
            <w:r w:rsidRPr="003F6419">
              <w:rPr>
                <w:b/>
                <w:color w:val="002060"/>
              </w:rPr>
              <w:t>Società</w:t>
            </w:r>
          </w:p>
        </w:tc>
      </w:tr>
      <w:tr w:rsidR="00BD6814" w:rsidRPr="003F6419" w14:paraId="3241E574" w14:textId="77777777" w:rsidTr="00C83017">
        <w:tc>
          <w:tcPr>
            <w:tcW w:w="1265" w:type="dxa"/>
            <w:tcBorders>
              <w:top w:val="single" w:sz="4" w:space="0" w:color="auto"/>
              <w:left w:val="single" w:sz="4" w:space="0" w:color="auto"/>
              <w:bottom w:val="single" w:sz="4" w:space="0" w:color="auto"/>
              <w:right w:val="single" w:sz="4" w:space="0" w:color="auto"/>
            </w:tcBorders>
          </w:tcPr>
          <w:p w14:paraId="71E3BB08" w14:textId="77777777" w:rsidR="00BD6814" w:rsidRPr="003F6419" w:rsidRDefault="00BD6814" w:rsidP="00C83017">
            <w:pPr>
              <w:pStyle w:val="LndNormale1"/>
              <w:textAlignment w:val="baseline"/>
              <w:rPr>
                <w:color w:val="002060"/>
                <w:sz w:val="20"/>
              </w:rPr>
            </w:pPr>
            <w:r w:rsidRPr="003F6419">
              <w:rPr>
                <w:color w:val="002060"/>
                <w:sz w:val="20"/>
              </w:rPr>
              <w:t>5077069</w:t>
            </w:r>
          </w:p>
        </w:tc>
        <w:tc>
          <w:tcPr>
            <w:tcW w:w="2756" w:type="dxa"/>
            <w:tcBorders>
              <w:top w:val="single" w:sz="4" w:space="0" w:color="auto"/>
              <w:left w:val="single" w:sz="4" w:space="0" w:color="auto"/>
              <w:bottom w:val="single" w:sz="4" w:space="0" w:color="auto"/>
              <w:right w:val="single" w:sz="4" w:space="0" w:color="auto"/>
            </w:tcBorders>
          </w:tcPr>
          <w:p w14:paraId="488B21E2" w14:textId="77777777" w:rsidR="00BD6814" w:rsidRPr="003F6419" w:rsidRDefault="00BD6814" w:rsidP="00C83017">
            <w:pPr>
              <w:pStyle w:val="LndNormale1"/>
              <w:textAlignment w:val="baseline"/>
              <w:rPr>
                <w:color w:val="002060"/>
                <w:sz w:val="20"/>
              </w:rPr>
            </w:pPr>
            <w:r w:rsidRPr="003F6419">
              <w:rPr>
                <w:color w:val="002060"/>
                <w:sz w:val="20"/>
              </w:rPr>
              <w:t>TASSI EDOARDO</w:t>
            </w:r>
          </w:p>
        </w:tc>
        <w:tc>
          <w:tcPr>
            <w:tcW w:w="1273" w:type="dxa"/>
            <w:tcBorders>
              <w:top w:val="single" w:sz="4" w:space="0" w:color="auto"/>
              <w:left w:val="single" w:sz="4" w:space="0" w:color="auto"/>
              <w:bottom w:val="single" w:sz="4" w:space="0" w:color="auto"/>
              <w:right w:val="single" w:sz="4" w:space="0" w:color="auto"/>
            </w:tcBorders>
          </w:tcPr>
          <w:p w14:paraId="1C9FBE3C" w14:textId="77777777" w:rsidR="00BD6814" w:rsidRPr="003F6419" w:rsidRDefault="00BD6814" w:rsidP="00C83017">
            <w:pPr>
              <w:pStyle w:val="LndNormale1"/>
              <w:textAlignment w:val="baseline"/>
              <w:rPr>
                <w:color w:val="002060"/>
                <w:sz w:val="20"/>
              </w:rPr>
            </w:pPr>
            <w:r w:rsidRPr="003F6419">
              <w:rPr>
                <w:color w:val="002060"/>
                <w:sz w:val="20"/>
              </w:rPr>
              <w:t>10.06.1998</w:t>
            </w:r>
          </w:p>
        </w:tc>
        <w:tc>
          <w:tcPr>
            <w:tcW w:w="1182" w:type="dxa"/>
            <w:tcBorders>
              <w:top w:val="single" w:sz="4" w:space="0" w:color="auto"/>
              <w:left w:val="single" w:sz="4" w:space="0" w:color="auto"/>
              <w:bottom w:val="single" w:sz="4" w:space="0" w:color="auto"/>
              <w:right w:val="single" w:sz="4" w:space="0" w:color="auto"/>
            </w:tcBorders>
          </w:tcPr>
          <w:p w14:paraId="3751C330" w14:textId="77777777" w:rsidR="00BD6814" w:rsidRPr="003F6419" w:rsidRDefault="00BD6814" w:rsidP="00C83017">
            <w:pPr>
              <w:pStyle w:val="LndNormale1"/>
              <w:textAlignment w:val="baseline"/>
              <w:rPr>
                <w:color w:val="002060"/>
                <w:sz w:val="20"/>
              </w:rPr>
            </w:pPr>
            <w:r w:rsidRPr="003F6419">
              <w:rPr>
                <w:color w:val="002060"/>
                <w:sz w:val="20"/>
              </w:rPr>
              <w:t>1610</w:t>
            </w:r>
          </w:p>
        </w:tc>
        <w:tc>
          <w:tcPr>
            <w:tcW w:w="3436" w:type="dxa"/>
            <w:tcBorders>
              <w:top w:val="single" w:sz="4" w:space="0" w:color="auto"/>
              <w:left w:val="single" w:sz="4" w:space="0" w:color="auto"/>
              <w:bottom w:val="single" w:sz="4" w:space="0" w:color="auto"/>
              <w:right w:val="single" w:sz="4" w:space="0" w:color="auto"/>
            </w:tcBorders>
          </w:tcPr>
          <w:p w14:paraId="56B9D58A" w14:textId="77777777" w:rsidR="00BD6814" w:rsidRPr="003F6419" w:rsidRDefault="00BD6814" w:rsidP="00C83017">
            <w:pPr>
              <w:pStyle w:val="LndNormale1"/>
              <w:textAlignment w:val="baseline"/>
              <w:rPr>
                <w:color w:val="002060"/>
                <w:sz w:val="20"/>
              </w:rPr>
            </w:pPr>
            <w:r w:rsidRPr="003F6419">
              <w:rPr>
                <w:color w:val="002060"/>
                <w:sz w:val="20"/>
              </w:rPr>
              <w:t>ALMAJUVENTUS FANO1906 SRL</w:t>
            </w:r>
          </w:p>
        </w:tc>
      </w:tr>
    </w:tbl>
    <w:p w14:paraId="250C5036" w14:textId="77777777" w:rsidR="00BD6814" w:rsidRPr="003F6419" w:rsidRDefault="00BD6814" w:rsidP="00BD6814">
      <w:pPr>
        <w:pStyle w:val="LndNormale1"/>
        <w:rPr>
          <w:color w:val="002060"/>
        </w:rPr>
      </w:pPr>
    </w:p>
    <w:p w14:paraId="646DDC84" w14:textId="77777777" w:rsidR="00BD6814" w:rsidRPr="003F6419" w:rsidRDefault="00BD6814" w:rsidP="00BD6814">
      <w:pPr>
        <w:pStyle w:val="LndNormale1"/>
        <w:rPr>
          <w:color w:val="002060"/>
        </w:rPr>
      </w:pPr>
      <w:r w:rsidRPr="003F641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3F6419">
        <w:rPr>
          <w:b/>
          <w:color w:val="002060"/>
        </w:rPr>
        <w:t>16.10.2024:</w:t>
      </w:r>
    </w:p>
    <w:tbl>
      <w:tblPr>
        <w:tblStyle w:val="Grigliatabella"/>
        <w:tblW w:w="0" w:type="auto"/>
        <w:tblLook w:val="04A0" w:firstRow="1" w:lastRow="0" w:firstColumn="1" w:lastColumn="0" w:noHBand="0" w:noVBand="1"/>
      </w:tblPr>
      <w:tblGrid>
        <w:gridCol w:w="1265"/>
        <w:gridCol w:w="2756"/>
        <w:gridCol w:w="1273"/>
        <w:gridCol w:w="1182"/>
        <w:gridCol w:w="3436"/>
      </w:tblGrid>
      <w:tr w:rsidR="00BD6814" w:rsidRPr="003F6419" w14:paraId="52933099" w14:textId="77777777" w:rsidTr="00C83017">
        <w:tc>
          <w:tcPr>
            <w:tcW w:w="1265" w:type="dxa"/>
            <w:tcBorders>
              <w:top w:val="single" w:sz="4" w:space="0" w:color="auto"/>
              <w:left w:val="single" w:sz="4" w:space="0" w:color="auto"/>
              <w:bottom w:val="single" w:sz="4" w:space="0" w:color="auto"/>
              <w:right w:val="single" w:sz="4" w:space="0" w:color="auto"/>
            </w:tcBorders>
            <w:hideMark/>
          </w:tcPr>
          <w:p w14:paraId="65B196EE" w14:textId="77777777" w:rsidR="00BD6814" w:rsidRPr="003F6419" w:rsidRDefault="00BD6814" w:rsidP="00C83017">
            <w:pPr>
              <w:pStyle w:val="LndNormale1"/>
              <w:jc w:val="center"/>
              <w:textAlignment w:val="baseline"/>
              <w:rPr>
                <w:b/>
                <w:color w:val="002060"/>
              </w:rPr>
            </w:pPr>
            <w:r w:rsidRPr="003F6419">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68F826A3" w14:textId="77777777" w:rsidR="00BD6814" w:rsidRPr="003F6419" w:rsidRDefault="00BD6814" w:rsidP="00C83017">
            <w:pPr>
              <w:pStyle w:val="LndNormale1"/>
              <w:jc w:val="center"/>
              <w:textAlignment w:val="baseline"/>
              <w:rPr>
                <w:b/>
                <w:color w:val="002060"/>
              </w:rPr>
            </w:pPr>
            <w:r w:rsidRPr="003F6419">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2EF36ED" w14:textId="77777777" w:rsidR="00BD6814" w:rsidRPr="003F6419" w:rsidRDefault="00BD6814" w:rsidP="00C83017">
            <w:pPr>
              <w:pStyle w:val="LndNormale1"/>
              <w:jc w:val="center"/>
              <w:textAlignment w:val="baseline"/>
              <w:rPr>
                <w:b/>
                <w:color w:val="002060"/>
              </w:rPr>
            </w:pPr>
            <w:r w:rsidRPr="003F641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E1AD14D" w14:textId="77777777" w:rsidR="00BD6814" w:rsidRPr="003F6419" w:rsidRDefault="00BD6814" w:rsidP="00C83017">
            <w:pPr>
              <w:pStyle w:val="LndNormale1"/>
              <w:jc w:val="center"/>
              <w:textAlignment w:val="baseline"/>
              <w:rPr>
                <w:b/>
                <w:color w:val="002060"/>
              </w:rPr>
            </w:pPr>
            <w:r w:rsidRPr="003F6419">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65DC6172" w14:textId="77777777" w:rsidR="00BD6814" w:rsidRPr="003F6419" w:rsidRDefault="00BD6814" w:rsidP="00C83017">
            <w:pPr>
              <w:pStyle w:val="LndNormale1"/>
              <w:jc w:val="center"/>
              <w:textAlignment w:val="baseline"/>
              <w:rPr>
                <w:b/>
                <w:color w:val="002060"/>
              </w:rPr>
            </w:pPr>
            <w:r w:rsidRPr="003F6419">
              <w:rPr>
                <w:b/>
                <w:color w:val="002060"/>
              </w:rPr>
              <w:t>Società</w:t>
            </w:r>
          </w:p>
        </w:tc>
      </w:tr>
      <w:tr w:rsidR="00BD6814" w:rsidRPr="003F6419" w14:paraId="7FEC03C1" w14:textId="77777777" w:rsidTr="00C83017">
        <w:tc>
          <w:tcPr>
            <w:tcW w:w="1265" w:type="dxa"/>
            <w:tcBorders>
              <w:top w:val="single" w:sz="4" w:space="0" w:color="auto"/>
              <w:left w:val="single" w:sz="4" w:space="0" w:color="auto"/>
              <w:bottom w:val="single" w:sz="4" w:space="0" w:color="auto"/>
              <w:right w:val="single" w:sz="4" w:space="0" w:color="auto"/>
            </w:tcBorders>
          </w:tcPr>
          <w:p w14:paraId="73BC43C8" w14:textId="77777777" w:rsidR="00BD6814" w:rsidRPr="003F6419" w:rsidRDefault="00BD6814" w:rsidP="00C83017">
            <w:pPr>
              <w:pStyle w:val="LndNormale1"/>
              <w:textAlignment w:val="baseline"/>
              <w:rPr>
                <w:color w:val="002060"/>
                <w:sz w:val="20"/>
              </w:rPr>
            </w:pPr>
            <w:r w:rsidRPr="003F6419">
              <w:rPr>
                <w:color w:val="002060"/>
                <w:sz w:val="20"/>
              </w:rPr>
              <w:t>4264843</w:t>
            </w:r>
          </w:p>
        </w:tc>
        <w:tc>
          <w:tcPr>
            <w:tcW w:w="2756" w:type="dxa"/>
            <w:tcBorders>
              <w:top w:val="single" w:sz="4" w:space="0" w:color="auto"/>
              <w:left w:val="single" w:sz="4" w:space="0" w:color="auto"/>
              <w:bottom w:val="single" w:sz="4" w:space="0" w:color="auto"/>
              <w:right w:val="single" w:sz="4" w:space="0" w:color="auto"/>
            </w:tcBorders>
          </w:tcPr>
          <w:p w14:paraId="18814692" w14:textId="77777777" w:rsidR="00BD6814" w:rsidRPr="003F6419" w:rsidRDefault="00BD6814" w:rsidP="00C83017">
            <w:pPr>
              <w:pStyle w:val="LndNormale1"/>
              <w:textAlignment w:val="baseline"/>
              <w:rPr>
                <w:color w:val="002060"/>
                <w:sz w:val="20"/>
              </w:rPr>
            </w:pPr>
            <w:r w:rsidRPr="003F6419">
              <w:rPr>
                <w:color w:val="002060"/>
                <w:sz w:val="20"/>
              </w:rPr>
              <w:t>ZAVATTINI LUCA</w:t>
            </w:r>
          </w:p>
        </w:tc>
        <w:tc>
          <w:tcPr>
            <w:tcW w:w="1273" w:type="dxa"/>
            <w:tcBorders>
              <w:top w:val="single" w:sz="4" w:space="0" w:color="auto"/>
              <w:left w:val="single" w:sz="4" w:space="0" w:color="auto"/>
              <w:bottom w:val="single" w:sz="4" w:space="0" w:color="auto"/>
              <w:right w:val="single" w:sz="4" w:space="0" w:color="auto"/>
            </w:tcBorders>
          </w:tcPr>
          <w:p w14:paraId="327D0CB5" w14:textId="77777777" w:rsidR="00BD6814" w:rsidRPr="003F6419" w:rsidRDefault="00BD6814" w:rsidP="00C83017">
            <w:pPr>
              <w:pStyle w:val="LndNormale1"/>
              <w:textAlignment w:val="baseline"/>
              <w:rPr>
                <w:color w:val="002060"/>
                <w:sz w:val="20"/>
              </w:rPr>
            </w:pPr>
            <w:r w:rsidRPr="003F6419">
              <w:rPr>
                <w:color w:val="002060"/>
                <w:sz w:val="20"/>
              </w:rPr>
              <w:t>26.06.1989</w:t>
            </w:r>
          </w:p>
        </w:tc>
        <w:tc>
          <w:tcPr>
            <w:tcW w:w="1182" w:type="dxa"/>
            <w:tcBorders>
              <w:top w:val="single" w:sz="4" w:space="0" w:color="auto"/>
              <w:left w:val="single" w:sz="4" w:space="0" w:color="auto"/>
              <w:bottom w:val="single" w:sz="4" w:space="0" w:color="auto"/>
              <w:right w:val="single" w:sz="4" w:space="0" w:color="auto"/>
            </w:tcBorders>
          </w:tcPr>
          <w:p w14:paraId="025D420A" w14:textId="77777777" w:rsidR="00BD6814" w:rsidRPr="003F6419" w:rsidRDefault="00BD6814" w:rsidP="00C83017">
            <w:pPr>
              <w:pStyle w:val="LndNormale1"/>
              <w:textAlignment w:val="baseline"/>
              <w:rPr>
                <w:color w:val="002060"/>
                <w:sz w:val="20"/>
              </w:rPr>
            </w:pPr>
            <w:r w:rsidRPr="003F6419">
              <w:rPr>
                <w:color w:val="002060"/>
                <w:sz w:val="20"/>
              </w:rPr>
              <w:t>650730</w:t>
            </w:r>
          </w:p>
        </w:tc>
        <w:tc>
          <w:tcPr>
            <w:tcW w:w="3436" w:type="dxa"/>
            <w:tcBorders>
              <w:top w:val="single" w:sz="4" w:space="0" w:color="auto"/>
              <w:left w:val="single" w:sz="4" w:space="0" w:color="auto"/>
              <w:bottom w:val="single" w:sz="4" w:space="0" w:color="auto"/>
              <w:right w:val="single" w:sz="4" w:space="0" w:color="auto"/>
            </w:tcBorders>
          </w:tcPr>
          <w:p w14:paraId="4EBB3BA5" w14:textId="77777777" w:rsidR="00BD6814" w:rsidRPr="003F6419" w:rsidRDefault="00BD6814" w:rsidP="00C83017">
            <w:pPr>
              <w:pStyle w:val="LndNormale1"/>
              <w:textAlignment w:val="baseline"/>
              <w:rPr>
                <w:color w:val="002060"/>
                <w:sz w:val="20"/>
              </w:rPr>
            </w:pPr>
            <w:r w:rsidRPr="003F6419">
              <w:rPr>
                <w:color w:val="002060"/>
                <w:sz w:val="20"/>
              </w:rPr>
              <w:t>A.S.D. VALFOGLIA TAVOLETO</w:t>
            </w:r>
          </w:p>
        </w:tc>
      </w:tr>
    </w:tbl>
    <w:p w14:paraId="13194A19" w14:textId="77777777" w:rsidR="00BD6814" w:rsidRPr="008D5264" w:rsidRDefault="00BD6814" w:rsidP="008D5264">
      <w:pPr>
        <w:pStyle w:val="LndNormale1"/>
        <w:rPr>
          <w:color w:val="002060"/>
        </w:rPr>
      </w:pPr>
    </w:p>
    <w:p w14:paraId="216733AB" w14:textId="77777777" w:rsidR="008D5264" w:rsidRPr="008D5264" w:rsidRDefault="008D5264" w:rsidP="008D5264">
      <w:pPr>
        <w:pStyle w:val="LndNormale1"/>
        <w:rPr>
          <w:color w:val="002060"/>
        </w:rPr>
      </w:pPr>
    </w:p>
    <w:p w14:paraId="0F35DFD8" w14:textId="77777777" w:rsidR="008D5264" w:rsidRPr="00BC45DC" w:rsidRDefault="008D5264" w:rsidP="008D5264">
      <w:pPr>
        <w:pStyle w:val="LndNormale1"/>
        <w:rPr>
          <w:color w:val="002060"/>
          <w:sz w:val="28"/>
          <w:szCs w:val="28"/>
        </w:rPr>
      </w:pPr>
      <w:r w:rsidRPr="00BC45DC">
        <w:rPr>
          <w:b/>
          <w:color w:val="002060"/>
          <w:sz w:val="28"/>
          <w:szCs w:val="28"/>
        </w:rPr>
        <w:t>AUTORIZZAZIONE EX ART. 34/3 N.O.I.F.</w:t>
      </w:r>
    </w:p>
    <w:p w14:paraId="20D92834" w14:textId="77777777" w:rsidR="008D5264" w:rsidRPr="008D5264" w:rsidRDefault="008D5264" w:rsidP="008D5264">
      <w:pPr>
        <w:pStyle w:val="LndNormale1"/>
        <w:rPr>
          <w:color w:val="002060"/>
        </w:rPr>
      </w:pPr>
    </w:p>
    <w:p w14:paraId="45E81859" w14:textId="77777777" w:rsidR="008D5264" w:rsidRPr="008D5264" w:rsidRDefault="008D5264" w:rsidP="008D5264">
      <w:pPr>
        <w:pStyle w:val="LndNormale1"/>
        <w:rPr>
          <w:color w:val="002060"/>
        </w:rPr>
      </w:pPr>
      <w:r w:rsidRPr="008D5264">
        <w:rPr>
          <w:color w:val="002060"/>
        </w:rPr>
        <w:t>Vista la certificazione presentata in conformità all’art. 34/3 delle N.O.I.F. si concede l’autorizzazione, prevista al compimento del 14° anno di età per le calciatrici e al 15° anno di età per i calciatori, alI seguentI calciatori/calciatrici:</w:t>
      </w:r>
    </w:p>
    <w:p w14:paraId="73FAF6C7" w14:textId="77777777" w:rsidR="008D5264" w:rsidRPr="008D5264" w:rsidRDefault="008D5264" w:rsidP="008D5264">
      <w:pPr>
        <w:pStyle w:val="LndNormale1"/>
        <w:rPr>
          <w:b/>
          <w:color w:val="002060"/>
        </w:rPr>
      </w:pPr>
      <w:r w:rsidRPr="008D5264">
        <w:rPr>
          <w:b/>
          <w:color w:val="002060"/>
        </w:rPr>
        <w:t>FRATICELLI NICOLO’</w:t>
      </w:r>
      <w:r w:rsidRPr="008D5264">
        <w:rPr>
          <w:b/>
          <w:color w:val="002060"/>
        </w:rPr>
        <w:tab/>
      </w:r>
      <w:r w:rsidRPr="008D5264">
        <w:rPr>
          <w:b/>
          <w:color w:val="002060"/>
        </w:rPr>
        <w:tab/>
        <w:t>nato 28.12.2008 700.208 A.S.D. C.U.S. MACERATA CALCIO A5</w:t>
      </w:r>
    </w:p>
    <w:p w14:paraId="7DDA386F" w14:textId="77777777" w:rsidR="008D5264" w:rsidRPr="008D5264" w:rsidRDefault="008D5264" w:rsidP="008D5264">
      <w:pPr>
        <w:pStyle w:val="LndNormale1"/>
        <w:rPr>
          <w:b/>
          <w:color w:val="002060"/>
        </w:rPr>
      </w:pPr>
      <w:r w:rsidRPr="008D5264">
        <w:rPr>
          <w:b/>
          <w:color w:val="002060"/>
        </w:rPr>
        <w:t>VECCHIOLA GIOVANNI MARIA</w:t>
      </w:r>
      <w:r w:rsidRPr="008D5264">
        <w:rPr>
          <w:b/>
          <w:color w:val="002060"/>
        </w:rPr>
        <w:tab/>
        <w:t>nato 24.05.2009 700.598 A.S.   REAL SAN GIORGIO</w:t>
      </w:r>
    </w:p>
    <w:p w14:paraId="37B3FC2D" w14:textId="77777777" w:rsidR="008D5264" w:rsidRDefault="008D5264" w:rsidP="008D5264">
      <w:pPr>
        <w:pStyle w:val="LndNormale1"/>
        <w:rPr>
          <w:color w:val="002060"/>
        </w:rPr>
      </w:pPr>
    </w:p>
    <w:p w14:paraId="07533141" w14:textId="77777777" w:rsidR="00BD6814" w:rsidRDefault="00BD6814" w:rsidP="008D5264">
      <w:pPr>
        <w:pStyle w:val="LndNormale1"/>
        <w:rPr>
          <w:color w:val="002060"/>
        </w:rPr>
      </w:pPr>
    </w:p>
    <w:p w14:paraId="3B2E3F8A" w14:textId="77777777" w:rsidR="00BD6814" w:rsidRPr="00BD6814" w:rsidRDefault="00BD6814" w:rsidP="00BD6814">
      <w:pPr>
        <w:pStyle w:val="LndNormale1"/>
        <w:rPr>
          <w:b/>
          <w:color w:val="002060"/>
          <w:sz w:val="28"/>
          <w:szCs w:val="28"/>
        </w:rPr>
      </w:pPr>
      <w:r w:rsidRPr="00BD6814">
        <w:rPr>
          <w:b/>
          <w:color w:val="002060"/>
          <w:sz w:val="28"/>
          <w:szCs w:val="28"/>
        </w:rPr>
        <w:t>ANNULLAMENTO TESSERAMENTI ANNUALI</w:t>
      </w:r>
    </w:p>
    <w:p w14:paraId="784860A1" w14:textId="77777777" w:rsidR="00BD6814" w:rsidRPr="003F6419" w:rsidRDefault="00BD6814" w:rsidP="00BD6814">
      <w:pPr>
        <w:pStyle w:val="LndNormale1"/>
        <w:rPr>
          <w:color w:val="002060"/>
        </w:rPr>
      </w:pPr>
    </w:p>
    <w:p w14:paraId="0BAFF5FB" w14:textId="77777777" w:rsidR="00BD6814" w:rsidRPr="003F6419" w:rsidRDefault="00BD6814" w:rsidP="00BD6814">
      <w:pPr>
        <w:pStyle w:val="LndNormale1"/>
        <w:rPr>
          <w:color w:val="002060"/>
        </w:rPr>
      </w:pPr>
      <w:r w:rsidRPr="003F6419">
        <w:rPr>
          <w:color w:val="002060"/>
        </w:rPr>
        <w:t>Vista la richiesta di annullamento presentata dagli esercenti attività genitoriale ed il consenso della società di appartenenza, considerato che dopo quattro giornate dall’inizio del campionato di competenza non ha preso parte, per motivi non imputabili al ragazzo, ad alcuna gara, si procede all’annullamento del seguente tesseramento annuale ai sensi delle vigenti disposizioni federali:</w:t>
      </w:r>
    </w:p>
    <w:p w14:paraId="787C4A77" w14:textId="77777777" w:rsidR="00BD6814" w:rsidRPr="003F6419" w:rsidRDefault="00BD6814" w:rsidP="00BD6814">
      <w:pPr>
        <w:pStyle w:val="LndNormale1"/>
        <w:rPr>
          <w:b/>
          <w:color w:val="002060"/>
        </w:rPr>
      </w:pPr>
      <w:r w:rsidRPr="003F6419">
        <w:rPr>
          <w:b/>
          <w:color w:val="002060"/>
        </w:rPr>
        <w:t xml:space="preserve">SEYE AMETH </w:t>
      </w:r>
      <w:r w:rsidRPr="003F6419">
        <w:rPr>
          <w:b/>
          <w:color w:val="002060"/>
        </w:rPr>
        <w:tab/>
        <w:t>nato 05.12.2008</w:t>
      </w:r>
      <w:r w:rsidRPr="003F6419">
        <w:rPr>
          <w:b/>
          <w:color w:val="002060"/>
        </w:rPr>
        <w:tab/>
        <w:t>937.747 A.C.D. S.S. MACERATESE 1922</w:t>
      </w:r>
    </w:p>
    <w:p w14:paraId="0454903E" w14:textId="77777777" w:rsidR="00BD6814" w:rsidRPr="008D5264" w:rsidRDefault="00BD6814" w:rsidP="008D5264">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3FDAD4AC" w14:textId="77777777" w:rsidR="00EB69FF" w:rsidRPr="00A82BB4" w:rsidRDefault="00EB69FF" w:rsidP="00EB69FF">
      <w:pPr>
        <w:pStyle w:val="breakline"/>
        <w:rPr>
          <w:color w:val="002060"/>
        </w:rPr>
      </w:pPr>
    </w:p>
    <w:p w14:paraId="491D9C4E" w14:textId="77777777" w:rsidR="00EB69FF" w:rsidRPr="00A82BB4" w:rsidRDefault="00EB69FF" w:rsidP="00EB69FF">
      <w:pPr>
        <w:pStyle w:val="titolocampionato0"/>
        <w:shd w:val="clear" w:color="auto" w:fill="CCCCCC"/>
        <w:spacing w:before="80" w:after="40"/>
        <w:rPr>
          <w:color w:val="002060"/>
        </w:rPr>
      </w:pPr>
      <w:r w:rsidRPr="00A82BB4">
        <w:rPr>
          <w:color w:val="002060"/>
        </w:rPr>
        <w:t>CALCIO A CINQUE SERIE C1</w:t>
      </w:r>
    </w:p>
    <w:p w14:paraId="7EF7394E" w14:textId="77777777" w:rsidR="00EB69FF" w:rsidRPr="00A82BB4" w:rsidRDefault="00EB69FF" w:rsidP="00EB69FF">
      <w:pPr>
        <w:pStyle w:val="titoloprinc0"/>
        <w:rPr>
          <w:color w:val="002060"/>
        </w:rPr>
      </w:pPr>
      <w:r w:rsidRPr="00A82BB4">
        <w:rPr>
          <w:color w:val="002060"/>
        </w:rPr>
        <w:t>RISULTATI</w:t>
      </w:r>
    </w:p>
    <w:p w14:paraId="6D5E4FA8" w14:textId="77777777" w:rsidR="00EB69FF" w:rsidRPr="00A82BB4" w:rsidRDefault="00EB69FF" w:rsidP="00EB69FF">
      <w:pPr>
        <w:pStyle w:val="breakline"/>
        <w:rPr>
          <w:color w:val="002060"/>
        </w:rPr>
      </w:pPr>
    </w:p>
    <w:p w14:paraId="5622D6A4" w14:textId="77777777" w:rsidR="00EB69FF" w:rsidRPr="00A82BB4" w:rsidRDefault="00EB69FF" w:rsidP="00EB69FF">
      <w:pPr>
        <w:pStyle w:val="sottotitolocampionato10"/>
        <w:rPr>
          <w:color w:val="002060"/>
        </w:rPr>
      </w:pPr>
      <w:r w:rsidRPr="00A82BB4">
        <w:rPr>
          <w:color w:val="002060"/>
        </w:rPr>
        <w:t>RISULTATI UFFICIALI GARE DEL 11/10/2024</w:t>
      </w:r>
    </w:p>
    <w:p w14:paraId="1191401A" w14:textId="77777777" w:rsidR="00EB69FF" w:rsidRPr="00EB69FF" w:rsidRDefault="00EB69FF" w:rsidP="00EB69FF">
      <w:pPr>
        <w:pStyle w:val="sottotitolocampionato20"/>
        <w:spacing w:before="0" w:beforeAutospacing="0" w:after="0" w:afterAutospacing="0"/>
        <w:rPr>
          <w:rFonts w:ascii="Arial" w:hAnsi="Arial" w:cs="Arial"/>
          <w:color w:val="002060"/>
          <w:sz w:val="20"/>
          <w:szCs w:val="20"/>
        </w:rPr>
      </w:pPr>
      <w:r w:rsidRPr="00EB69FF">
        <w:rPr>
          <w:rFonts w:ascii="Arial" w:hAnsi="Arial" w:cs="Arial"/>
          <w:color w:val="002060"/>
          <w:sz w:val="20"/>
          <w:szCs w:val="20"/>
        </w:rPr>
        <w:t>Si trascrivono qui di seguito i risultati ufficiali delle gare disputate</w:t>
      </w:r>
    </w:p>
    <w:p w14:paraId="0C54D5DA" w14:textId="77777777" w:rsidR="00EB69FF" w:rsidRPr="00A82BB4" w:rsidRDefault="00EB69FF" w:rsidP="00EB69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B69FF" w:rsidRPr="00A82BB4" w14:paraId="46AA9F77"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736624A7"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CCCB6" w14:textId="77777777" w:rsidR="00EB69FF" w:rsidRPr="00A82BB4" w:rsidRDefault="00EB69FF" w:rsidP="00C83017">
                  <w:pPr>
                    <w:pStyle w:val="headertabella0"/>
                    <w:rPr>
                      <w:color w:val="002060"/>
                    </w:rPr>
                  </w:pPr>
                  <w:r w:rsidRPr="00A82BB4">
                    <w:rPr>
                      <w:color w:val="002060"/>
                    </w:rPr>
                    <w:t>GIRONE A - 3 Giornata - A</w:t>
                  </w:r>
                </w:p>
              </w:tc>
            </w:tr>
            <w:tr w:rsidR="00EB69FF" w:rsidRPr="00A82BB4" w14:paraId="4BA62ADD"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98FFE6" w14:textId="77777777" w:rsidR="00EB69FF" w:rsidRPr="00A82BB4" w:rsidRDefault="00EB69FF" w:rsidP="00C83017">
                  <w:pPr>
                    <w:pStyle w:val="rowtabella0"/>
                    <w:rPr>
                      <w:color w:val="002060"/>
                    </w:rPr>
                  </w:pPr>
                  <w:r w:rsidRPr="00A82BB4">
                    <w:rPr>
                      <w:color w:val="002060"/>
                    </w:rPr>
                    <w:t>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DDD50" w14:textId="77777777" w:rsidR="00EB69FF" w:rsidRPr="00A82BB4" w:rsidRDefault="00EB69FF" w:rsidP="00C83017">
                  <w:pPr>
                    <w:pStyle w:val="rowtabella0"/>
                    <w:rPr>
                      <w:color w:val="002060"/>
                    </w:rPr>
                  </w:pPr>
                  <w:r w:rsidRPr="00A82BB4">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04032" w14:textId="77777777" w:rsidR="00EB69FF" w:rsidRPr="00A82BB4" w:rsidRDefault="00EB69FF" w:rsidP="00C83017">
                  <w:pPr>
                    <w:pStyle w:val="rowtabella0"/>
                    <w:jc w:val="center"/>
                    <w:rPr>
                      <w:color w:val="002060"/>
                    </w:rPr>
                  </w:pPr>
                  <w:r w:rsidRPr="00A82BB4">
                    <w:rPr>
                      <w:color w:val="002060"/>
                    </w:rPr>
                    <w:t>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B9B00" w14:textId="77777777" w:rsidR="00EB69FF" w:rsidRPr="00A82BB4" w:rsidRDefault="00EB69FF" w:rsidP="00C83017">
                  <w:pPr>
                    <w:pStyle w:val="rowtabella0"/>
                    <w:jc w:val="center"/>
                    <w:rPr>
                      <w:color w:val="002060"/>
                    </w:rPr>
                  </w:pPr>
                  <w:r w:rsidRPr="00A82BB4">
                    <w:rPr>
                      <w:color w:val="002060"/>
                    </w:rPr>
                    <w:t> </w:t>
                  </w:r>
                </w:p>
              </w:tc>
            </w:tr>
            <w:tr w:rsidR="00EB69FF" w:rsidRPr="00A82BB4" w14:paraId="6818B685"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C72E49" w14:textId="77777777" w:rsidR="00EB69FF" w:rsidRPr="00A82BB4" w:rsidRDefault="00EB69FF" w:rsidP="00C83017">
                  <w:pPr>
                    <w:pStyle w:val="rowtabella0"/>
                    <w:rPr>
                      <w:color w:val="002060"/>
                    </w:rPr>
                  </w:pPr>
                  <w:r w:rsidRPr="00A82BB4">
                    <w:rPr>
                      <w:color w:val="002060"/>
                    </w:rPr>
                    <w:lastRenderedPageBreak/>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4783BB" w14:textId="77777777" w:rsidR="00EB69FF" w:rsidRPr="00A82BB4" w:rsidRDefault="00EB69FF" w:rsidP="00C83017">
                  <w:pPr>
                    <w:pStyle w:val="rowtabella0"/>
                    <w:rPr>
                      <w:color w:val="002060"/>
                    </w:rPr>
                  </w:pPr>
                  <w:r w:rsidRPr="00A82BB4">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957546" w14:textId="77777777" w:rsidR="00EB69FF" w:rsidRPr="00A82BB4" w:rsidRDefault="00EB69FF" w:rsidP="00C83017">
                  <w:pPr>
                    <w:pStyle w:val="rowtabella0"/>
                    <w:jc w:val="center"/>
                    <w:rPr>
                      <w:color w:val="002060"/>
                    </w:rPr>
                  </w:pPr>
                  <w:r w:rsidRPr="00A82BB4">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C0DE31" w14:textId="77777777" w:rsidR="00EB69FF" w:rsidRPr="00A82BB4" w:rsidRDefault="00EB69FF" w:rsidP="00C83017">
                  <w:pPr>
                    <w:pStyle w:val="rowtabella0"/>
                    <w:jc w:val="center"/>
                    <w:rPr>
                      <w:color w:val="002060"/>
                    </w:rPr>
                  </w:pPr>
                  <w:r w:rsidRPr="00A82BB4">
                    <w:rPr>
                      <w:color w:val="002060"/>
                    </w:rPr>
                    <w:t> </w:t>
                  </w:r>
                </w:p>
              </w:tc>
            </w:tr>
            <w:tr w:rsidR="00EB69FF" w:rsidRPr="00A82BB4" w14:paraId="2FA08330"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1EF96A" w14:textId="77777777" w:rsidR="00EB69FF" w:rsidRPr="00A82BB4" w:rsidRDefault="00EB69FF" w:rsidP="00C83017">
                  <w:pPr>
                    <w:pStyle w:val="rowtabella0"/>
                    <w:rPr>
                      <w:color w:val="002060"/>
                    </w:rPr>
                  </w:pPr>
                  <w:r w:rsidRPr="00A82BB4">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531CF8" w14:textId="77777777" w:rsidR="00EB69FF" w:rsidRPr="00A82BB4" w:rsidRDefault="00EB69FF" w:rsidP="00C83017">
                  <w:pPr>
                    <w:pStyle w:val="rowtabella0"/>
                    <w:rPr>
                      <w:color w:val="002060"/>
                    </w:rPr>
                  </w:pPr>
                  <w:r w:rsidRPr="00A82BB4">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8B182F" w14:textId="77777777" w:rsidR="00EB69FF" w:rsidRPr="00A82BB4" w:rsidRDefault="00EB69FF" w:rsidP="00C83017">
                  <w:pPr>
                    <w:pStyle w:val="rowtabella0"/>
                    <w:jc w:val="center"/>
                    <w:rPr>
                      <w:color w:val="002060"/>
                    </w:rPr>
                  </w:pPr>
                  <w:r w:rsidRPr="00A82BB4">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2B7E7E" w14:textId="77777777" w:rsidR="00EB69FF" w:rsidRPr="00A82BB4" w:rsidRDefault="00EB69FF" w:rsidP="00C83017">
                  <w:pPr>
                    <w:pStyle w:val="rowtabella0"/>
                    <w:jc w:val="center"/>
                    <w:rPr>
                      <w:color w:val="002060"/>
                    </w:rPr>
                  </w:pPr>
                  <w:r w:rsidRPr="00A82BB4">
                    <w:rPr>
                      <w:color w:val="002060"/>
                    </w:rPr>
                    <w:t> </w:t>
                  </w:r>
                </w:p>
              </w:tc>
            </w:tr>
            <w:tr w:rsidR="00EB69FF" w:rsidRPr="00A82BB4" w14:paraId="305D73D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D59E75" w14:textId="77777777" w:rsidR="00EB69FF" w:rsidRPr="00A82BB4" w:rsidRDefault="00EB69FF" w:rsidP="00C83017">
                  <w:pPr>
                    <w:pStyle w:val="rowtabella0"/>
                    <w:rPr>
                      <w:color w:val="002060"/>
                    </w:rPr>
                  </w:pPr>
                  <w:r w:rsidRPr="00A82BB4">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2CB610" w14:textId="77777777" w:rsidR="00EB69FF" w:rsidRPr="00A82BB4" w:rsidRDefault="00EB69FF" w:rsidP="00C83017">
                  <w:pPr>
                    <w:pStyle w:val="rowtabella0"/>
                    <w:rPr>
                      <w:color w:val="002060"/>
                    </w:rPr>
                  </w:pPr>
                  <w:r w:rsidRPr="00A82BB4">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514933" w14:textId="77777777" w:rsidR="00EB69FF" w:rsidRPr="00A82BB4" w:rsidRDefault="00EB69FF" w:rsidP="00C83017">
                  <w:pPr>
                    <w:pStyle w:val="rowtabella0"/>
                    <w:jc w:val="center"/>
                    <w:rPr>
                      <w:color w:val="002060"/>
                    </w:rPr>
                  </w:pPr>
                  <w:r w:rsidRPr="00A82BB4">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71E4A5" w14:textId="77777777" w:rsidR="00EB69FF" w:rsidRPr="00A82BB4" w:rsidRDefault="00EB69FF" w:rsidP="00C83017">
                  <w:pPr>
                    <w:pStyle w:val="rowtabella0"/>
                    <w:jc w:val="center"/>
                    <w:rPr>
                      <w:color w:val="002060"/>
                    </w:rPr>
                  </w:pPr>
                  <w:r w:rsidRPr="00A82BB4">
                    <w:rPr>
                      <w:color w:val="002060"/>
                    </w:rPr>
                    <w:t> </w:t>
                  </w:r>
                </w:p>
              </w:tc>
            </w:tr>
            <w:tr w:rsidR="00EB69FF" w:rsidRPr="00A82BB4" w14:paraId="164EDCF9"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320083" w14:textId="77777777" w:rsidR="00EB69FF" w:rsidRPr="00A82BB4" w:rsidRDefault="00EB69FF" w:rsidP="00C83017">
                  <w:pPr>
                    <w:pStyle w:val="rowtabella0"/>
                    <w:rPr>
                      <w:color w:val="002060"/>
                    </w:rPr>
                  </w:pPr>
                  <w:r w:rsidRPr="00A82BB4">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4A494D" w14:textId="77777777" w:rsidR="00EB69FF" w:rsidRPr="00A82BB4" w:rsidRDefault="00EB69FF" w:rsidP="00C83017">
                  <w:pPr>
                    <w:pStyle w:val="rowtabella0"/>
                    <w:rPr>
                      <w:color w:val="002060"/>
                    </w:rPr>
                  </w:pPr>
                  <w:r w:rsidRPr="00A82BB4">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EAF327" w14:textId="77777777" w:rsidR="00EB69FF" w:rsidRPr="00A82BB4" w:rsidRDefault="00EB69FF" w:rsidP="00C83017">
                  <w:pPr>
                    <w:pStyle w:val="rowtabella0"/>
                    <w:jc w:val="center"/>
                    <w:rPr>
                      <w:color w:val="002060"/>
                    </w:rPr>
                  </w:pPr>
                  <w:r w:rsidRPr="00A82BB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7EF376" w14:textId="77777777" w:rsidR="00EB69FF" w:rsidRPr="00A82BB4" w:rsidRDefault="00EB69FF" w:rsidP="00C83017">
                  <w:pPr>
                    <w:pStyle w:val="rowtabella0"/>
                    <w:jc w:val="center"/>
                    <w:rPr>
                      <w:color w:val="002060"/>
                    </w:rPr>
                  </w:pPr>
                  <w:r w:rsidRPr="00A82BB4">
                    <w:rPr>
                      <w:color w:val="002060"/>
                    </w:rPr>
                    <w:t> </w:t>
                  </w:r>
                </w:p>
              </w:tc>
            </w:tr>
            <w:tr w:rsidR="00EB69FF" w:rsidRPr="00A82BB4" w14:paraId="15956E04"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7FED88" w14:textId="77777777" w:rsidR="00EB69FF" w:rsidRPr="00A82BB4" w:rsidRDefault="00EB69FF" w:rsidP="00C83017">
                  <w:pPr>
                    <w:pStyle w:val="rowtabella0"/>
                    <w:rPr>
                      <w:color w:val="002060"/>
                    </w:rPr>
                  </w:pPr>
                  <w:r w:rsidRPr="00A82BB4">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C879A2" w14:textId="77777777" w:rsidR="00EB69FF" w:rsidRPr="00A82BB4" w:rsidRDefault="00EB69FF" w:rsidP="00C83017">
                  <w:pPr>
                    <w:pStyle w:val="rowtabella0"/>
                    <w:rPr>
                      <w:color w:val="002060"/>
                    </w:rPr>
                  </w:pPr>
                  <w:r w:rsidRPr="00A82BB4">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EF2606" w14:textId="77777777" w:rsidR="00EB69FF" w:rsidRPr="00A82BB4" w:rsidRDefault="00EB69FF" w:rsidP="00C83017">
                  <w:pPr>
                    <w:pStyle w:val="rowtabella0"/>
                    <w:jc w:val="center"/>
                    <w:rPr>
                      <w:color w:val="002060"/>
                    </w:rPr>
                  </w:pPr>
                  <w:r w:rsidRPr="00A82BB4">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929CC7" w14:textId="77777777" w:rsidR="00EB69FF" w:rsidRPr="00A82BB4" w:rsidRDefault="00EB69FF" w:rsidP="00C83017">
                  <w:pPr>
                    <w:pStyle w:val="rowtabella0"/>
                    <w:jc w:val="center"/>
                    <w:rPr>
                      <w:color w:val="002060"/>
                    </w:rPr>
                  </w:pPr>
                  <w:r w:rsidRPr="00A82BB4">
                    <w:rPr>
                      <w:color w:val="002060"/>
                    </w:rPr>
                    <w:t> </w:t>
                  </w:r>
                </w:p>
              </w:tc>
            </w:tr>
            <w:tr w:rsidR="00EB69FF" w:rsidRPr="00A82BB4" w14:paraId="2317D53D"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A3C43" w14:textId="77777777" w:rsidR="00EB69FF" w:rsidRPr="00A82BB4" w:rsidRDefault="00EB69FF" w:rsidP="00C83017">
                  <w:pPr>
                    <w:pStyle w:val="rowtabella0"/>
                    <w:rPr>
                      <w:color w:val="002060"/>
                    </w:rPr>
                  </w:pPr>
                  <w:r w:rsidRPr="00A82BB4">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6A1A5" w14:textId="77777777" w:rsidR="00EB69FF" w:rsidRPr="00A82BB4" w:rsidRDefault="00EB69FF" w:rsidP="00C83017">
                  <w:pPr>
                    <w:pStyle w:val="rowtabella0"/>
                    <w:rPr>
                      <w:color w:val="002060"/>
                    </w:rPr>
                  </w:pPr>
                  <w:r w:rsidRPr="00A82BB4">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3FF78" w14:textId="77777777" w:rsidR="00EB69FF" w:rsidRPr="00A82BB4" w:rsidRDefault="00EB69FF" w:rsidP="00C83017">
                  <w:pPr>
                    <w:pStyle w:val="rowtabella0"/>
                    <w:jc w:val="center"/>
                    <w:rPr>
                      <w:color w:val="002060"/>
                    </w:rPr>
                  </w:pPr>
                  <w:r w:rsidRPr="00A82BB4">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C9834" w14:textId="77777777" w:rsidR="00EB69FF" w:rsidRPr="00A82BB4" w:rsidRDefault="00EB69FF" w:rsidP="00C83017">
                  <w:pPr>
                    <w:pStyle w:val="rowtabella0"/>
                    <w:jc w:val="center"/>
                    <w:rPr>
                      <w:color w:val="002060"/>
                    </w:rPr>
                  </w:pPr>
                  <w:r w:rsidRPr="00A82BB4">
                    <w:rPr>
                      <w:color w:val="002060"/>
                    </w:rPr>
                    <w:t> </w:t>
                  </w:r>
                </w:p>
              </w:tc>
            </w:tr>
            <w:tr w:rsidR="00EB69FF" w:rsidRPr="00A82BB4" w14:paraId="448A8DA2"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645C5089" w14:textId="77777777" w:rsidR="00EB69FF" w:rsidRPr="00A82BB4" w:rsidRDefault="00EB69FF" w:rsidP="00C83017">
                  <w:pPr>
                    <w:pStyle w:val="rowtabella0"/>
                    <w:rPr>
                      <w:color w:val="002060"/>
                    </w:rPr>
                  </w:pPr>
                  <w:r w:rsidRPr="00A82BB4">
                    <w:rPr>
                      <w:color w:val="002060"/>
                    </w:rPr>
                    <w:t>(1) - disputata il 12/10/2024</w:t>
                  </w:r>
                </w:p>
              </w:tc>
            </w:tr>
          </w:tbl>
          <w:p w14:paraId="12684EFB" w14:textId="77777777" w:rsidR="00EB69FF" w:rsidRPr="00A82BB4" w:rsidRDefault="00EB69FF" w:rsidP="00C83017">
            <w:pPr>
              <w:rPr>
                <w:color w:val="002060"/>
              </w:rPr>
            </w:pPr>
          </w:p>
        </w:tc>
      </w:tr>
    </w:tbl>
    <w:p w14:paraId="1AB47F7C" w14:textId="77777777" w:rsidR="00EB69FF" w:rsidRPr="00A82BB4" w:rsidRDefault="00EB69FF" w:rsidP="00EB69FF">
      <w:pPr>
        <w:pStyle w:val="breakline"/>
        <w:rPr>
          <w:rFonts w:eastAsiaTheme="minorEastAsia"/>
          <w:color w:val="002060"/>
        </w:rPr>
      </w:pPr>
    </w:p>
    <w:p w14:paraId="198B7710" w14:textId="77777777" w:rsidR="00EB69FF" w:rsidRPr="00A82BB4" w:rsidRDefault="00EB69FF" w:rsidP="00EB69FF">
      <w:pPr>
        <w:pStyle w:val="breakline"/>
        <w:rPr>
          <w:color w:val="002060"/>
        </w:rPr>
      </w:pPr>
    </w:p>
    <w:p w14:paraId="16637170" w14:textId="77777777" w:rsidR="00EB69FF" w:rsidRPr="00A82BB4" w:rsidRDefault="00EB69FF" w:rsidP="00EB69FF">
      <w:pPr>
        <w:pStyle w:val="titoloprinc0"/>
        <w:rPr>
          <w:color w:val="002060"/>
        </w:rPr>
      </w:pPr>
      <w:r w:rsidRPr="00A82BB4">
        <w:rPr>
          <w:color w:val="002060"/>
        </w:rPr>
        <w:t>GIUDICE SPORTIVO</w:t>
      </w:r>
    </w:p>
    <w:p w14:paraId="00039A40" w14:textId="77777777" w:rsidR="00EB69FF" w:rsidRPr="00A82BB4" w:rsidRDefault="00EB69FF" w:rsidP="00EB69FF">
      <w:pPr>
        <w:pStyle w:val="diffida"/>
        <w:rPr>
          <w:color w:val="002060"/>
        </w:rPr>
      </w:pPr>
      <w:r w:rsidRPr="00A82BB4">
        <w:rPr>
          <w:color w:val="002060"/>
        </w:rPr>
        <w:t>Il Giudice Sportivo Avv. Agnese Lazzaretti, con l'assistenza del segretario Angelo Castellana, nella seduta del 16/10/2024, ha adottato le decisioni che di seguito integralmente si riportano:</w:t>
      </w:r>
    </w:p>
    <w:p w14:paraId="25414472" w14:textId="77777777" w:rsidR="00EB69FF" w:rsidRPr="00A82BB4" w:rsidRDefault="00EB69FF" w:rsidP="00EB69FF">
      <w:pPr>
        <w:pStyle w:val="titolo10"/>
        <w:rPr>
          <w:color w:val="002060"/>
        </w:rPr>
      </w:pPr>
      <w:r w:rsidRPr="00A82BB4">
        <w:rPr>
          <w:color w:val="002060"/>
        </w:rPr>
        <w:t xml:space="preserve">GARE DEL 11/10/2024 </w:t>
      </w:r>
    </w:p>
    <w:p w14:paraId="53EB8FEC" w14:textId="77777777" w:rsidR="00EB69FF" w:rsidRPr="00A82BB4" w:rsidRDefault="00EB69FF" w:rsidP="00EB69FF">
      <w:pPr>
        <w:pStyle w:val="titolo7a"/>
        <w:rPr>
          <w:color w:val="002060"/>
        </w:rPr>
      </w:pPr>
      <w:r w:rsidRPr="00A82BB4">
        <w:rPr>
          <w:color w:val="002060"/>
        </w:rPr>
        <w:t xml:space="preserve">PROVVEDIMENTI DISCIPLINARI </w:t>
      </w:r>
    </w:p>
    <w:p w14:paraId="0EFD357B"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22F9584C" w14:textId="77777777" w:rsidR="00EB69FF" w:rsidRPr="00A82BB4" w:rsidRDefault="00EB69FF" w:rsidP="00EB69FF">
      <w:pPr>
        <w:pStyle w:val="titolo30"/>
        <w:rPr>
          <w:color w:val="002060"/>
        </w:rPr>
      </w:pPr>
      <w:r w:rsidRPr="00A82BB4">
        <w:rPr>
          <w:color w:val="002060"/>
        </w:rPr>
        <w:t xml:space="preserve">SOCIETA' </w:t>
      </w:r>
    </w:p>
    <w:p w14:paraId="52BD2051" w14:textId="77777777" w:rsidR="00EB69FF" w:rsidRPr="00A82BB4" w:rsidRDefault="00EB69FF" w:rsidP="00EB69FF">
      <w:pPr>
        <w:pStyle w:val="titolo20"/>
        <w:rPr>
          <w:color w:val="002060"/>
        </w:rPr>
      </w:pPr>
      <w:r w:rsidRPr="00A82BB4">
        <w:rPr>
          <w:color w:val="002060"/>
        </w:rPr>
        <w:t xml:space="preserve">AMMENDA </w:t>
      </w:r>
    </w:p>
    <w:p w14:paraId="3C8DB2EB" w14:textId="77777777" w:rsidR="00EB69FF" w:rsidRPr="00A82BB4" w:rsidRDefault="00EB69FF" w:rsidP="00EB69FF">
      <w:pPr>
        <w:pStyle w:val="diffida"/>
        <w:spacing w:before="80" w:beforeAutospacing="0" w:after="40" w:afterAutospacing="0"/>
        <w:jc w:val="left"/>
        <w:rPr>
          <w:color w:val="002060"/>
        </w:rPr>
      </w:pPr>
      <w:r w:rsidRPr="00A82BB4">
        <w:rPr>
          <w:color w:val="002060"/>
        </w:rPr>
        <w:t xml:space="preserve">Euro 50,00 GAGLIOLE CALCIO A 5 </w:t>
      </w:r>
      <w:r w:rsidRPr="00A82BB4">
        <w:rPr>
          <w:color w:val="002060"/>
        </w:rPr>
        <w:br/>
        <w:t xml:space="preserve">Per aver la propria tifoseria mediante l'uso di fischietti </w:t>
      </w:r>
      <w:proofErr w:type="gramStart"/>
      <w:r w:rsidRPr="00A82BB4">
        <w:rPr>
          <w:color w:val="002060"/>
        </w:rPr>
        <w:t>posto in essere</w:t>
      </w:r>
      <w:proofErr w:type="gramEnd"/>
      <w:r w:rsidRPr="00A82BB4">
        <w:rPr>
          <w:color w:val="002060"/>
        </w:rPr>
        <w:t xml:space="preserve"> atti idonei a turbare il regolare svolgimento della gara. </w:t>
      </w:r>
    </w:p>
    <w:p w14:paraId="2315C600" w14:textId="77777777" w:rsidR="00EB69FF" w:rsidRPr="00A82BB4" w:rsidRDefault="00EB69FF" w:rsidP="00EB69FF">
      <w:pPr>
        <w:pStyle w:val="titolo30"/>
        <w:rPr>
          <w:color w:val="002060"/>
        </w:rPr>
      </w:pPr>
      <w:r w:rsidRPr="00A82BB4">
        <w:rPr>
          <w:color w:val="002060"/>
        </w:rPr>
        <w:t xml:space="preserve">MASSAGGIATORI </w:t>
      </w:r>
    </w:p>
    <w:p w14:paraId="1559C5AB" w14:textId="77777777" w:rsidR="00EB69FF" w:rsidRPr="00A82BB4" w:rsidRDefault="00EB69FF" w:rsidP="00EB69FF">
      <w:pPr>
        <w:pStyle w:val="titolo20"/>
        <w:rPr>
          <w:color w:val="002060"/>
        </w:rPr>
      </w:pPr>
      <w:r w:rsidRPr="00A82BB4">
        <w:rPr>
          <w:color w:val="002060"/>
        </w:rPr>
        <w:t xml:space="preserve">INIBIZIONE FINO AL 30/10/2024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694F77D6" w14:textId="77777777" w:rsidTr="00C83017">
        <w:tc>
          <w:tcPr>
            <w:tcW w:w="2200" w:type="dxa"/>
            <w:tcMar>
              <w:top w:w="20" w:type="dxa"/>
              <w:left w:w="20" w:type="dxa"/>
              <w:bottom w:w="20" w:type="dxa"/>
              <w:right w:w="20" w:type="dxa"/>
            </w:tcMar>
            <w:vAlign w:val="center"/>
            <w:hideMark/>
          </w:tcPr>
          <w:p w14:paraId="3000F887" w14:textId="77777777" w:rsidR="00EB69FF" w:rsidRPr="00A82BB4" w:rsidRDefault="00EB69FF" w:rsidP="00C83017">
            <w:pPr>
              <w:pStyle w:val="movimento"/>
              <w:rPr>
                <w:color w:val="002060"/>
              </w:rPr>
            </w:pPr>
            <w:r w:rsidRPr="00A82BB4">
              <w:rPr>
                <w:color w:val="002060"/>
              </w:rPr>
              <w:t>SANTARELLI TONINO</w:t>
            </w:r>
          </w:p>
        </w:tc>
        <w:tc>
          <w:tcPr>
            <w:tcW w:w="2200" w:type="dxa"/>
            <w:tcMar>
              <w:top w:w="20" w:type="dxa"/>
              <w:left w:w="20" w:type="dxa"/>
              <w:bottom w:w="20" w:type="dxa"/>
              <w:right w:w="20" w:type="dxa"/>
            </w:tcMar>
            <w:vAlign w:val="center"/>
            <w:hideMark/>
          </w:tcPr>
          <w:p w14:paraId="304B30DB" w14:textId="77777777" w:rsidR="00EB69FF" w:rsidRPr="00A82BB4" w:rsidRDefault="00EB69FF" w:rsidP="00C83017">
            <w:pPr>
              <w:pStyle w:val="movimento2"/>
              <w:rPr>
                <w:color w:val="002060"/>
              </w:rPr>
            </w:pPr>
            <w:r w:rsidRPr="00A82BB4">
              <w:rPr>
                <w:color w:val="002060"/>
              </w:rPr>
              <w:t xml:space="preserve">(GAGLIOLE CALCIO A 5) </w:t>
            </w:r>
          </w:p>
        </w:tc>
        <w:tc>
          <w:tcPr>
            <w:tcW w:w="800" w:type="dxa"/>
            <w:tcMar>
              <w:top w:w="20" w:type="dxa"/>
              <w:left w:w="20" w:type="dxa"/>
              <w:bottom w:w="20" w:type="dxa"/>
              <w:right w:w="20" w:type="dxa"/>
            </w:tcMar>
            <w:vAlign w:val="center"/>
            <w:hideMark/>
          </w:tcPr>
          <w:p w14:paraId="4F9E04EB"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C2F908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7C846C3" w14:textId="77777777" w:rsidR="00EB69FF" w:rsidRPr="00A82BB4" w:rsidRDefault="00EB69FF" w:rsidP="00C83017">
            <w:pPr>
              <w:pStyle w:val="movimento2"/>
              <w:rPr>
                <w:color w:val="002060"/>
              </w:rPr>
            </w:pPr>
            <w:r w:rsidRPr="00A82BB4">
              <w:rPr>
                <w:color w:val="002060"/>
              </w:rPr>
              <w:t> </w:t>
            </w:r>
          </w:p>
        </w:tc>
      </w:tr>
    </w:tbl>
    <w:p w14:paraId="28B53425" w14:textId="77777777" w:rsidR="00EB69FF" w:rsidRPr="00A82BB4" w:rsidRDefault="00EB69FF" w:rsidP="00EB69FF">
      <w:pPr>
        <w:pStyle w:val="diffida"/>
        <w:spacing w:before="80" w:beforeAutospacing="0" w:after="40" w:afterAutospacing="0"/>
        <w:jc w:val="left"/>
        <w:rPr>
          <w:rFonts w:eastAsiaTheme="minorEastAsia"/>
          <w:color w:val="002060"/>
        </w:rPr>
      </w:pPr>
      <w:r w:rsidRPr="00A82BB4">
        <w:rPr>
          <w:color w:val="002060"/>
        </w:rPr>
        <w:t xml:space="preserve">Per comportamento irriguardoso verso l'arbitro. Allontanato. </w:t>
      </w:r>
    </w:p>
    <w:p w14:paraId="4A9E3C64" w14:textId="77777777" w:rsidR="00EB69FF" w:rsidRPr="00A82BB4" w:rsidRDefault="00EB69FF" w:rsidP="00EB69FF">
      <w:pPr>
        <w:pStyle w:val="titolo30"/>
        <w:rPr>
          <w:color w:val="002060"/>
        </w:rPr>
      </w:pPr>
      <w:r w:rsidRPr="00A82BB4">
        <w:rPr>
          <w:color w:val="002060"/>
        </w:rPr>
        <w:t xml:space="preserve">ALLENATORI </w:t>
      </w:r>
    </w:p>
    <w:p w14:paraId="337FB713" w14:textId="77777777" w:rsidR="00EB69FF" w:rsidRPr="00A82BB4" w:rsidRDefault="00EB69FF" w:rsidP="00EB69FF">
      <w:pPr>
        <w:pStyle w:val="titolo20"/>
        <w:rPr>
          <w:color w:val="002060"/>
        </w:rPr>
      </w:pPr>
      <w:r w:rsidRPr="00A82BB4">
        <w:rPr>
          <w:color w:val="002060"/>
        </w:rPr>
        <w:t xml:space="preserve">SQUALIFICA FINO AL 23/10/2024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F01398B" w14:textId="77777777" w:rsidTr="00C83017">
        <w:tc>
          <w:tcPr>
            <w:tcW w:w="2200" w:type="dxa"/>
            <w:tcMar>
              <w:top w:w="20" w:type="dxa"/>
              <w:left w:w="20" w:type="dxa"/>
              <w:bottom w:w="20" w:type="dxa"/>
              <w:right w:w="20" w:type="dxa"/>
            </w:tcMar>
            <w:vAlign w:val="center"/>
            <w:hideMark/>
          </w:tcPr>
          <w:p w14:paraId="459F1936" w14:textId="77777777" w:rsidR="00EB69FF" w:rsidRPr="00A82BB4" w:rsidRDefault="00EB69FF" w:rsidP="00C83017">
            <w:pPr>
              <w:pStyle w:val="movimento"/>
              <w:rPr>
                <w:color w:val="002060"/>
              </w:rPr>
            </w:pPr>
            <w:r w:rsidRPr="00A82BB4">
              <w:rPr>
                <w:color w:val="002060"/>
              </w:rPr>
              <w:t>ROSSINI MIRKO</w:t>
            </w:r>
          </w:p>
        </w:tc>
        <w:tc>
          <w:tcPr>
            <w:tcW w:w="2200" w:type="dxa"/>
            <w:tcMar>
              <w:top w:w="20" w:type="dxa"/>
              <w:left w:w="20" w:type="dxa"/>
              <w:bottom w:w="20" w:type="dxa"/>
              <w:right w:w="20" w:type="dxa"/>
            </w:tcMar>
            <w:vAlign w:val="center"/>
            <w:hideMark/>
          </w:tcPr>
          <w:p w14:paraId="03970722" w14:textId="77777777" w:rsidR="00EB69FF" w:rsidRPr="00A82BB4" w:rsidRDefault="00EB69FF" w:rsidP="00C83017">
            <w:pPr>
              <w:pStyle w:val="movimento2"/>
              <w:rPr>
                <w:color w:val="002060"/>
              </w:rPr>
            </w:pPr>
            <w:r w:rsidRPr="00A82BB4">
              <w:rPr>
                <w:color w:val="002060"/>
              </w:rPr>
              <w:t xml:space="preserve">(GAGLIOLE CALCIO A 5) </w:t>
            </w:r>
          </w:p>
        </w:tc>
        <w:tc>
          <w:tcPr>
            <w:tcW w:w="800" w:type="dxa"/>
            <w:tcMar>
              <w:top w:w="20" w:type="dxa"/>
              <w:left w:w="20" w:type="dxa"/>
              <w:bottom w:w="20" w:type="dxa"/>
              <w:right w:w="20" w:type="dxa"/>
            </w:tcMar>
            <w:vAlign w:val="center"/>
            <w:hideMark/>
          </w:tcPr>
          <w:p w14:paraId="53F9670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1F1B8C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14995B6" w14:textId="77777777" w:rsidR="00EB69FF" w:rsidRPr="00A82BB4" w:rsidRDefault="00EB69FF" w:rsidP="00C83017">
            <w:pPr>
              <w:pStyle w:val="movimento2"/>
              <w:rPr>
                <w:color w:val="002060"/>
              </w:rPr>
            </w:pPr>
            <w:r w:rsidRPr="00A82BB4">
              <w:rPr>
                <w:color w:val="002060"/>
              </w:rPr>
              <w:t> </w:t>
            </w:r>
          </w:p>
        </w:tc>
      </w:tr>
    </w:tbl>
    <w:p w14:paraId="3D09357B" w14:textId="77777777" w:rsidR="00EB69FF" w:rsidRPr="00A82BB4" w:rsidRDefault="00EB69FF" w:rsidP="00EB69FF">
      <w:pPr>
        <w:pStyle w:val="diffida"/>
        <w:spacing w:before="80" w:beforeAutospacing="0" w:after="40" w:afterAutospacing="0"/>
        <w:jc w:val="left"/>
        <w:rPr>
          <w:rFonts w:eastAsiaTheme="minorEastAsia"/>
          <w:color w:val="002060"/>
        </w:rPr>
      </w:pPr>
      <w:r w:rsidRPr="00A82BB4">
        <w:rPr>
          <w:color w:val="002060"/>
        </w:rPr>
        <w:t xml:space="preserve">Per proteste nei confronti dell'arbitro. Allontanato. </w:t>
      </w:r>
    </w:p>
    <w:p w14:paraId="25557B10" w14:textId="77777777" w:rsidR="00EB69FF" w:rsidRPr="00A82BB4" w:rsidRDefault="00EB69FF" w:rsidP="00EB69FF">
      <w:pPr>
        <w:pStyle w:val="titolo30"/>
        <w:rPr>
          <w:color w:val="002060"/>
        </w:rPr>
      </w:pPr>
      <w:r w:rsidRPr="00A82BB4">
        <w:rPr>
          <w:color w:val="002060"/>
        </w:rPr>
        <w:t xml:space="preserve">CALCIATORI ESPULSI </w:t>
      </w:r>
    </w:p>
    <w:p w14:paraId="5B5EE44F" w14:textId="77777777" w:rsidR="00EB69FF" w:rsidRPr="00A82BB4" w:rsidRDefault="00EB69FF" w:rsidP="00EB69FF">
      <w:pPr>
        <w:pStyle w:val="titolo20"/>
        <w:rPr>
          <w:color w:val="002060"/>
        </w:rPr>
      </w:pPr>
      <w:r w:rsidRPr="00A82BB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7193713D" w14:textId="77777777" w:rsidTr="00C83017">
        <w:tc>
          <w:tcPr>
            <w:tcW w:w="2200" w:type="dxa"/>
            <w:tcMar>
              <w:top w:w="20" w:type="dxa"/>
              <w:left w:w="20" w:type="dxa"/>
              <w:bottom w:w="20" w:type="dxa"/>
              <w:right w:w="20" w:type="dxa"/>
            </w:tcMar>
            <w:vAlign w:val="center"/>
            <w:hideMark/>
          </w:tcPr>
          <w:p w14:paraId="6269A02F" w14:textId="77777777" w:rsidR="00EB69FF" w:rsidRPr="00A82BB4" w:rsidRDefault="00EB69FF" w:rsidP="00C83017">
            <w:pPr>
              <w:pStyle w:val="movimento"/>
              <w:rPr>
                <w:color w:val="002060"/>
              </w:rPr>
            </w:pPr>
            <w:r w:rsidRPr="00A82BB4">
              <w:rPr>
                <w:color w:val="002060"/>
              </w:rPr>
              <w:t>ORLANDI MICHELE</w:t>
            </w:r>
          </w:p>
        </w:tc>
        <w:tc>
          <w:tcPr>
            <w:tcW w:w="2200" w:type="dxa"/>
            <w:tcMar>
              <w:top w:w="20" w:type="dxa"/>
              <w:left w:w="20" w:type="dxa"/>
              <w:bottom w:w="20" w:type="dxa"/>
              <w:right w:w="20" w:type="dxa"/>
            </w:tcMar>
            <w:vAlign w:val="center"/>
            <w:hideMark/>
          </w:tcPr>
          <w:p w14:paraId="09332416" w14:textId="77777777" w:rsidR="00EB69FF" w:rsidRPr="00A82BB4" w:rsidRDefault="00EB69FF" w:rsidP="00C83017">
            <w:pPr>
              <w:pStyle w:val="movimento2"/>
              <w:rPr>
                <w:color w:val="002060"/>
              </w:rPr>
            </w:pPr>
            <w:r w:rsidRPr="00A82BB4">
              <w:rPr>
                <w:color w:val="002060"/>
              </w:rPr>
              <w:t xml:space="preserve">(POL.CAGLI SPORT ASSOCIATI) </w:t>
            </w:r>
          </w:p>
        </w:tc>
        <w:tc>
          <w:tcPr>
            <w:tcW w:w="800" w:type="dxa"/>
            <w:tcMar>
              <w:top w:w="20" w:type="dxa"/>
              <w:left w:w="20" w:type="dxa"/>
              <w:bottom w:w="20" w:type="dxa"/>
              <w:right w:w="20" w:type="dxa"/>
            </w:tcMar>
            <w:vAlign w:val="center"/>
            <w:hideMark/>
          </w:tcPr>
          <w:p w14:paraId="09FC20E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8863D1E" w14:textId="77777777" w:rsidR="00EB69FF" w:rsidRPr="00A82BB4" w:rsidRDefault="00EB69FF" w:rsidP="00C83017">
            <w:pPr>
              <w:pStyle w:val="movimento"/>
              <w:rPr>
                <w:color w:val="002060"/>
              </w:rPr>
            </w:pPr>
            <w:r w:rsidRPr="00A82BB4">
              <w:rPr>
                <w:color w:val="002060"/>
              </w:rPr>
              <w:t>CENSORI MICHELE</w:t>
            </w:r>
          </w:p>
        </w:tc>
        <w:tc>
          <w:tcPr>
            <w:tcW w:w="2200" w:type="dxa"/>
            <w:tcMar>
              <w:top w:w="20" w:type="dxa"/>
              <w:left w:w="20" w:type="dxa"/>
              <w:bottom w:w="20" w:type="dxa"/>
              <w:right w:w="20" w:type="dxa"/>
            </w:tcMar>
            <w:vAlign w:val="center"/>
            <w:hideMark/>
          </w:tcPr>
          <w:p w14:paraId="40E37886" w14:textId="77777777" w:rsidR="00EB69FF" w:rsidRPr="00A82BB4" w:rsidRDefault="00EB69FF" w:rsidP="00C83017">
            <w:pPr>
              <w:pStyle w:val="movimento2"/>
              <w:rPr>
                <w:color w:val="002060"/>
              </w:rPr>
            </w:pPr>
            <w:r w:rsidRPr="00A82BB4">
              <w:rPr>
                <w:color w:val="002060"/>
              </w:rPr>
              <w:t xml:space="preserve">(TRE TORRI A.S.D.) </w:t>
            </w:r>
          </w:p>
        </w:tc>
      </w:tr>
    </w:tbl>
    <w:p w14:paraId="406C12B8" w14:textId="77777777" w:rsidR="00EB69FF" w:rsidRPr="00A82BB4" w:rsidRDefault="00EB69FF" w:rsidP="00EB69FF">
      <w:pPr>
        <w:pStyle w:val="titolo30"/>
        <w:rPr>
          <w:rFonts w:eastAsiaTheme="minorEastAsia"/>
          <w:color w:val="002060"/>
        </w:rPr>
      </w:pPr>
      <w:r w:rsidRPr="00A82BB4">
        <w:rPr>
          <w:color w:val="002060"/>
        </w:rPr>
        <w:t xml:space="preserve">CALCIATORI NON ESPULSI </w:t>
      </w:r>
    </w:p>
    <w:p w14:paraId="0D16E381" w14:textId="77777777" w:rsidR="00EB69FF" w:rsidRPr="00A82BB4" w:rsidRDefault="00EB69FF" w:rsidP="00EB69FF">
      <w:pPr>
        <w:pStyle w:val="titolo20"/>
        <w:rPr>
          <w:color w:val="002060"/>
        </w:rPr>
      </w:pPr>
      <w:r w:rsidRPr="00A82BB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23AA27CC" w14:textId="77777777" w:rsidTr="00C83017">
        <w:tc>
          <w:tcPr>
            <w:tcW w:w="2200" w:type="dxa"/>
            <w:tcMar>
              <w:top w:w="20" w:type="dxa"/>
              <w:left w:w="20" w:type="dxa"/>
              <w:bottom w:w="20" w:type="dxa"/>
              <w:right w:w="20" w:type="dxa"/>
            </w:tcMar>
            <w:vAlign w:val="center"/>
            <w:hideMark/>
          </w:tcPr>
          <w:p w14:paraId="42228A5B" w14:textId="77777777" w:rsidR="00EB69FF" w:rsidRPr="00A82BB4" w:rsidRDefault="00EB69FF" w:rsidP="00C83017">
            <w:pPr>
              <w:pStyle w:val="movimento"/>
              <w:rPr>
                <w:color w:val="002060"/>
              </w:rPr>
            </w:pPr>
            <w:r w:rsidRPr="00A82BB4">
              <w:rPr>
                <w:color w:val="002060"/>
              </w:rPr>
              <w:t>RICCI ALEX</w:t>
            </w:r>
          </w:p>
        </w:tc>
        <w:tc>
          <w:tcPr>
            <w:tcW w:w="2200" w:type="dxa"/>
            <w:tcMar>
              <w:top w:w="20" w:type="dxa"/>
              <w:left w:w="20" w:type="dxa"/>
              <w:bottom w:w="20" w:type="dxa"/>
              <w:right w:w="20" w:type="dxa"/>
            </w:tcMar>
            <w:vAlign w:val="center"/>
            <w:hideMark/>
          </w:tcPr>
          <w:p w14:paraId="42228B44" w14:textId="77777777" w:rsidR="00EB69FF" w:rsidRPr="00A82BB4" w:rsidRDefault="00EB69FF" w:rsidP="00C83017">
            <w:pPr>
              <w:pStyle w:val="movimento2"/>
              <w:rPr>
                <w:color w:val="002060"/>
              </w:rPr>
            </w:pPr>
            <w:r w:rsidRPr="00A82BB4">
              <w:rPr>
                <w:color w:val="002060"/>
              </w:rPr>
              <w:t xml:space="preserve">(FUTSAL MONTURANO) </w:t>
            </w:r>
          </w:p>
        </w:tc>
        <w:tc>
          <w:tcPr>
            <w:tcW w:w="800" w:type="dxa"/>
            <w:tcMar>
              <w:top w:w="20" w:type="dxa"/>
              <w:left w:w="20" w:type="dxa"/>
              <w:bottom w:w="20" w:type="dxa"/>
              <w:right w:w="20" w:type="dxa"/>
            </w:tcMar>
            <w:vAlign w:val="center"/>
            <w:hideMark/>
          </w:tcPr>
          <w:p w14:paraId="4245911C"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1DCBE1C"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C75F0F9" w14:textId="77777777" w:rsidR="00EB69FF" w:rsidRPr="00A82BB4" w:rsidRDefault="00EB69FF" w:rsidP="00C83017">
            <w:pPr>
              <w:pStyle w:val="movimento2"/>
              <w:rPr>
                <w:color w:val="002060"/>
              </w:rPr>
            </w:pPr>
            <w:r w:rsidRPr="00A82BB4">
              <w:rPr>
                <w:color w:val="002060"/>
              </w:rPr>
              <w:t> </w:t>
            </w:r>
          </w:p>
        </w:tc>
      </w:tr>
    </w:tbl>
    <w:p w14:paraId="51C59571" w14:textId="77777777" w:rsidR="00EB69FF" w:rsidRPr="00A82BB4" w:rsidRDefault="00EB69FF" w:rsidP="00EB69FF">
      <w:pPr>
        <w:pStyle w:val="titolo20"/>
        <w:rPr>
          <w:rFonts w:eastAsiaTheme="minorEastAsia"/>
          <w:color w:val="002060"/>
        </w:rPr>
      </w:pPr>
      <w:r w:rsidRPr="00A82BB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25ECEEB" w14:textId="77777777" w:rsidTr="00C83017">
        <w:tc>
          <w:tcPr>
            <w:tcW w:w="2200" w:type="dxa"/>
            <w:tcMar>
              <w:top w:w="20" w:type="dxa"/>
              <w:left w:w="20" w:type="dxa"/>
              <w:bottom w:w="20" w:type="dxa"/>
              <w:right w:w="20" w:type="dxa"/>
            </w:tcMar>
            <w:vAlign w:val="center"/>
            <w:hideMark/>
          </w:tcPr>
          <w:p w14:paraId="2402E090" w14:textId="77777777" w:rsidR="00EB69FF" w:rsidRPr="00A82BB4" w:rsidRDefault="00EB69FF" w:rsidP="00C83017">
            <w:pPr>
              <w:pStyle w:val="movimento"/>
              <w:rPr>
                <w:color w:val="002060"/>
              </w:rPr>
            </w:pPr>
            <w:r w:rsidRPr="00A82BB4">
              <w:rPr>
                <w:color w:val="002060"/>
              </w:rPr>
              <w:t>BENIGNI ALESSANDRO</w:t>
            </w:r>
          </w:p>
        </w:tc>
        <w:tc>
          <w:tcPr>
            <w:tcW w:w="2200" w:type="dxa"/>
            <w:tcMar>
              <w:top w:w="20" w:type="dxa"/>
              <w:left w:w="20" w:type="dxa"/>
              <w:bottom w:w="20" w:type="dxa"/>
              <w:right w:w="20" w:type="dxa"/>
            </w:tcMar>
            <w:vAlign w:val="center"/>
            <w:hideMark/>
          </w:tcPr>
          <w:p w14:paraId="1D6DC1A4" w14:textId="77777777" w:rsidR="00EB69FF" w:rsidRPr="00A82BB4" w:rsidRDefault="00EB69FF" w:rsidP="00C83017">
            <w:pPr>
              <w:pStyle w:val="movimento2"/>
              <w:rPr>
                <w:color w:val="002060"/>
              </w:rPr>
            </w:pPr>
            <w:r w:rsidRPr="00A82BB4">
              <w:rPr>
                <w:color w:val="002060"/>
              </w:rPr>
              <w:t xml:space="preserve">(FERMANA FUTSAL 2022) </w:t>
            </w:r>
          </w:p>
        </w:tc>
        <w:tc>
          <w:tcPr>
            <w:tcW w:w="800" w:type="dxa"/>
            <w:tcMar>
              <w:top w:w="20" w:type="dxa"/>
              <w:left w:w="20" w:type="dxa"/>
              <w:bottom w:w="20" w:type="dxa"/>
              <w:right w:w="20" w:type="dxa"/>
            </w:tcMar>
            <w:vAlign w:val="center"/>
            <w:hideMark/>
          </w:tcPr>
          <w:p w14:paraId="16AA757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46820C2" w14:textId="77777777" w:rsidR="00EB69FF" w:rsidRPr="00A82BB4" w:rsidRDefault="00EB69FF" w:rsidP="00C83017">
            <w:pPr>
              <w:pStyle w:val="movimento"/>
              <w:rPr>
                <w:color w:val="002060"/>
              </w:rPr>
            </w:pPr>
            <w:r w:rsidRPr="00A82BB4">
              <w:rPr>
                <w:color w:val="002060"/>
              </w:rPr>
              <w:t>NICOLAI RICCARDO</w:t>
            </w:r>
          </w:p>
        </w:tc>
        <w:tc>
          <w:tcPr>
            <w:tcW w:w="2200" w:type="dxa"/>
            <w:tcMar>
              <w:top w:w="20" w:type="dxa"/>
              <w:left w:w="20" w:type="dxa"/>
              <w:bottom w:w="20" w:type="dxa"/>
              <w:right w:w="20" w:type="dxa"/>
            </w:tcMar>
            <w:vAlign w:val="center"/>
            <w:hideMark/>
          </w:tcPr>
          <w:p w14:paraId="49BD6880" w14:textId="77777777" w:rsidR="00EB69FF" w:rsidRPr="00A82BB4" w:rsidRDefault="00EB69FF" w:rsidP="00C83017">
            <w:pPr>
              <w:pStyle w:val="movimento2"/>
              <w:rPr>
                <w:color w:val="002060"/>
              </w:rPr>
            </w:pPr>
            <w:r w:rsidRPr="00A82BB4">
              <w:rPr>
                <w:color w:val="002060"/>
              </w:rPr>
              <w:t xml:space="preserve">(FUTSAL MONTURANO) </w:t>
            </w:r>
          </w:p>
        </w:tc>
      </w:tr>
      <w:tr w:rsidR="00EB69FF" w:rsidRPr="00A82BB4" w14:paraId="10E85646" w14:textId="77777777" w:rsidTr="00C83017">
        <w:tc>
          <w:tcPr>
            <w:tcW w:w="2200" w:type="dxa"/>
            <w:tcMar>
              <w:top w:w="20" w:type="dxa"/>
              <w:left w:w="20" w:type="dxa"/>
              <w:bottom w:w="20" w:type="dxa"/>
              <w:right w:w="20" w:type="dxa"/>
            </w:tcMar>
            <w:vAlign w:val="center"/>
            <w:hideMark/>
          </w:tcPr>
          <w:p w14:paraId="0A34CDBD" w14:textId="77777777" w:rsidR="00EB69FF" w:rsidRPr="00A82BB4" w:rsidRDefault="00EB69FF" w:rsidP="00C83017">
            <w:pPr>
              <w:pStyle w:val="movimento"/>
              <w:rPr>
                <w:color w:val="002060"/>
              </w:rPr>
            </w:pPr>
            <w:proofErr w:type="gramStart"/>
            <w:r w:rsidRPr="00A82BB4">
              <w:rPr>
                <w:color w:val="002060"/>
              </w:rPr>
              <w:t>LO</w:t>
            </w:r>
            <w:proofErr w:type="gramEnd"/>
            <w:r w:rsidRPr="00A82BB4">
              <w:rPr>
                <w:color w:val="002060"/>
              </w:rPr>
              <w:t xml:space="preserve"> GIUDICE NICOLAS JESUS</w:t>
            </w:r>
          </w:p>
        </w:tc>
        <w:tc>
          <w:tcPr>
            <w:tcW w:w="2200" w:type="dxa"/>
            <w:tcMar>
              <w:top w:w="20" w:type="dxa"/>
              <w:left w:w="20" w:type="dxa"/>
              <w:bottom w:w="20" w:type="dxa"/>
              <w:right w:w="20" w:type="dxa"/>
            </w:tcMar>
            <w:vAlign w:val="center"/>
            <w:hideMark/>
          </w:tcPr>
          <w:p w14:paraId="26C58044" w14:textId="77777777" w:rsidR="00EB69FF" w:rsidRPr="00A82BB4" w:rsidRDefault="00EB69FF" w:rsidP="00C83017">
            <w:pPr>
              <w:pStyle w:val="movimento2"/>
              <w:rPr>
                <w:color w:val="002060"/>
              </w:rPr>
            </w:pPr>
            <w:r w:rsidRPr="00A82BB4">
              <w:rPr>
                <w:color w:val="002060"/>
              </w:rPr>
              <w:t xml:space="preserve">(GAGLIOLE CALCIO A 5) </w:t>
            </w:r>
          </w:p>
        </w:tc>
        <w:tc>
          <w:tcPr>
            <w:tcW w:w="800" w:type="dxa"/>
            <w:tcMar>
              <w:top w:w="20" w:type="dxa"/>
              <w:left w:w="20" w:type="dxa"/>
              <w:bottom w:w="20" w:type="dxa"/>
              <w:right w:w="20" w:type="dxa"/>
            </w:tcMar>
            <w:vAlign w:val="center"/>
            <w:hideMark/>
          </w:tcPr>
          <w:p w14:paraId="01D6687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971870A" w14:textId="77777777" w:rsidR="00EB69FF" w:rsidRPr="00A82BB4" w:rsidRDefault="00EB69FF" w:rsidP="00C83017">
            <w:pPr>
              <w:pStyle w:val="movimento"/>
              <w:rPr>
                <w:color w:val="002060"/>
              </w:rPr>
            </w:pPr>
            <w:r w:rsidRPr="00A82BB4">
              <w:rPr>
                <w:color w:val="002060"/>
              </w:rPr>
              <w:t>PANELLA ALFONSO</w:t>
            </w:r>
          </w:p>
        </w:tc>
        <w:tc>
          <w:tcPr>
            <w:tcW w:w="2200" w:type="dxa"/>
            <w:tcMar>
              <w:top w:w="20" w:type="dxa"/>
              <w:left w:w="20" w:type="dxa"/>
              <w:bottom w:w="20" w:type="dxa"/>
              <w:right w:w="20" w:type="dxa"/>
            </w:tcMar>
            <w:vAlign w:val="center"/>
            <w:hideMark/>
          </w:tcPr>
          <w:p w14:paraId="33564D82" w14:textId="77777777" w:rsidR="00EB69FF" w:rsidRPr="00A82BB4" w:rsidRDefault="00EB69FF" w:rsidP="00C83017">
            <w:pPr>
              <w:pStyle w:val="movimento2"/>
              <w:rPr>
                <w:color w:val="002060"/>
              </w:rPr>
            </w:pPr>
            <w:r w:rsidRPr="00A82BB4">
              <w:rPr>
                <w:color w:val="002060"/>
              </w:rPr>
              <w:t xml:space="preserve">(GAGLIOLE CALCIO A 5) </w:t>
            </w:r>
          </w:p>
        </w:tc>
      </w:tr>
      <w:tr w:rsidR="00EB69FF" w:rsidRPr="00A82BB4" w14:paraId="13CEB0CB" w14:textId="77777777" w:rsidTr="00C83017">
        <w:tc>
          <w:tcPr>
            <w:tcW w:w="2200" w:type="dxa"/>
            <w:tcMar>
              <w:top w:w="20" w:type="dxa"/>
              <w:left w:w="20" w:type="dxa"/>
              <w:bottom w:w="20" w:type="dxa"/>
              <w:right w:w="20" w:type="dxa"/>
            </w:tcMar>
            <w:vAlign w:val="center"/>
            <w:hideMark/>
          </w:tcPr>
          <w:p w14:paraId="3C4275B0" w14:textId="77777777" w:rsidR="00EB69FF" w:rsidRPr="00A82BB4" w:rsidRDefault="00EB69FF" w:rsidP="00C83017">
            <w:pPr>
              <w:pStyle w:val="movimento"/>
              <w:rPr>
                <w:color w:val="002060"/>
              </w:rPr>
            </w:pPr>
            <w:r w:rsidRPr="00A82BB4">
              <w:rPr>
                <w:color w:val="002060"/>
              </w:rPr>
              <w:t>DI GIOACCHINO GIACOMO</w:t>
            </w:r>
          </w:p>
        </w:tc>
        <w:tc>
          <w:tcPr>
            <w:tcW w:w="2200" w:type="dxa"/>
            <w:tcMar>
              <w:top w:w="20" w:type="dxa"/>
              <w:left w:w="20" w:type="dxa"/>
              <w:bottom w:w="20" w:type="dxa"/>
              <w:right w:w="20" w:type="dxa"/>
            </w:tcMar>
            <w:vAlign w:val="center"/>
            <w:hideMark/>
          </w:tcPr>
          <w:p w14:paraId="5CA9B03F" w14:textId="77777777" w:rsidR="00EB69FF" w:rsidRPr="00A82BB4" w:rsidRDefault="00EB69FF" w:rsidP="00C83017">
            <w:pPr>
              <w:pStyle w:val="movimento2"/>
              <w:rPr>
                <w:color w:val="002060"/>
              </w:rPr>
            </w:pPr>
            <w:r w:rsidRPr="00A82BB4">
              <w:rPr>
                <w:color w:val="002060"/>
              </w:rPr>
              <w:t xml:space="preserve">(MONTELUPONE CALCIO A 5) </w:t>
            </w:r>
          </w:p>
        </w:tc>
        <w:tc>
          <w:tcPr>
            <w:tcW w:w="800" w:type="dxa"/>
            <w:tcMar>
              <w:top w:w="20" w:type="dxa"/>
              <w:left w:w="20" w:type="dxa"/>
              <w:bottom w:w="20" w:type="dxa"/>
              <w:right w:w="20" w:type="dxa"/>
            </w:tcMar>
            <w:vAlign w:val="center"/>
            <w:hideMark/>
          </w:tcPr>
          <w:p w14:paraId="74DB582B"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DD2706B" w14:textId="77777777" w:rsidR="00EB69FF" w:rsidRPr="00A82BB4" w:rsidRDefault="00EB69FF" w:rsidP="00C83017">
            <w:pPr>
              <w:pStyle w:val="movimento"/>
              <w:rPr>
                <w:color w:val="002060"/>
              </w:rPr>
            </w:pPr>
            <w:r w:rsidRPr="00A82BB4">
              <w:rPr>
                <w:color w:val="002060"/>
              </w:rPr>
              <w:t>PALMIERI EDOARDO</w:t>
            </w:r>
          </w:p>
        </w:tc>
        <w:tc>
          <w:tcPr>
            <w:tcW w:w="2200" w:type="dxa"/>
            <w:tcMar>
              <w:top w:w="20" w:type="dxa"/>
              <w:left w:w="20" w:type="dxa"/>
              <w:bottom w:w="20" w:type="dxa"/>
              <w:right w:w="20" w:type="dxa"/>
            </w:tcMar>
            <w:vAlign w:val="center"/>
            <w:hideMark/>
          </w:tcPr>
          <w:p w14:paraId="2D2F8A05" w14:textId="77777777" w:rsidR="00EB69FF" w:rsidRPr="00A82BB4" w:rsidRDefault="00EB69FF" w:rsidP="00C83017">
            <w:pPr>
              <w:pStyle w:val="movimento2"/>
              <w:rPr>
                <w:color w:val="002060"/>
              </w:rPr>
            </w:pPr>
            <w:r w:rsidRPr="00A82BB4">
              <w:rPr>
                <w:color w:val="002060"/>
              </w:rPr>
              <w:t xml:space="preserve">(MONTELUPONE CALCIO A 5) </w:t>
            </w:r>
          </w:p>
        </w:tc>
      </w:tr>
      <w:tr w:rsidR="00EB69FF" w:rsidRPr="00A82BB4" w14:paraId="3B030542" w14:textId="77777777" w:rsidTr="00C83017">
        <w:tc>
          <w:tcPr>
            <w:tcW w:w="2200" w:type="dxa"/>
            <w:tcMar>
              <w:top w:w="20" w:type="dxa"/>
              <w:left w:w="20" w:type="dxa"/>
              <w:bottom w:w="20" w:type="dxa"/>
              <w:right w:w="20" w:type="dxa"/>
            </w:tcMar>
            <w:vAlign w:val="center"/>
            <w:hideMark/>
          </w:tcPr>
          <w:p w14:paraId="7B612074" w14:textId="77777777" w:rsidR="00EB69FF" w:rsidRPr="00A82BB4" w:rsidRDefault="00EB69FF" w:rsidP="00C83017">
            <w:pPr>
              <w:pStyle w:val="movimento"/>
              <w:rPr>
                <w:color w:val="002060"/>
              </w:rPr>
            </w:pPr>
            <w:r w:rsidRPr="00A82BB4">
              <w:rPr>
                <w:color w:val="002060"/>
              </w:rPr>
              <w:t>BARBADORO MATTEO</w:t>
            </w:r>
          </w:p>
        </w:tc>
        <w:tc>
          <w:tcPr>
            <w:tcW w:w="2200" w:type="dxa"/>
            <w:tcMar>
              <w:top w:w="20" w:type="dxa"/>
              <w:left w:w="20" w:type="dxa"/>
              <w:bottom w:w="20" w:type="dxa"/>
              <w:right w:w="20" w:type="dxa"/>
            </w:tcMar>
            <w:vAlign w:val="center"/>
            <w:hideMark/>
          </w:tcPr>
          <w:p w14:paraId="5826F1A2" w14:textId="77777777" w:rsidR="00EB69FF" w:rsidRPr="00A82BB4" w:rsidRDefault="00EB69FF" w:rsidP="00C83017">
            <w:pPr>
              <w:pStyle w:val="movimento2"/>
              <w:rPr>
                <w:color w:val="002060"/>
              </w:rPr>
            </w:pPr>
            <w:r w:rsidRPr="00A82BB4">
              <w:rPr>
                <w:color w:val="002060"/>
              </w:rPr>
              <w:t xml:space="preserve">(PIANACCIO) </w:t>
            </w:r>
          </w:p>
        </w:tc>
        <w:tc>
          <w:tcPr>
            <w:tcW w:w="800" w:type="dxa"/>
            <w:tcMar>
              <w:top w:w="20" w:type="dxa"/>
              <w:left w:w="20" w:type="dxa"/>
              <w:bottom w:w="20" w:type="dxa"/>
              <w:right w:w="20" w:type="dxa"/>
            </w:tcMar>
            <w:vAlign w:val="center"/>
            <w:hideMark/>
          </w:tcPr>
          <w:p w14:paraId="6910B87A"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1821E5A" w14:textId="77777777" w:rsidR="00EB69FF" w:rsidRPr="00A82BB4" w:rsidRDefault="00EB69FF" w:rsidP="00C83017">
            <w:pPr>
              <w:pStyle w:val="movimento"/>
              <w:rPr>
                <w:color w:val="002060"/>
              </w:rPr>
            </w:pPr>
            <w:r w:rsidRPr="00A82BB4">
              <w:rPr>
                <w:color w:val="002060"/>
              </w:rPr>
              <w:t>PIERI DAVIDE</w:t>
            </w:r>
          </w:p>
        </w:tc>
        <w:tc>
          <w:tcPr>
            <w:tcW w:w="2200" w:type="dxa"/>
            <w:tcMar>
              <w:top w:w="20" w:type="dxa"/>
              <w:left w:w="20" w:type="dxa"/>
              <w:bottom w:w="20" w:type="dxa"/>
              <w:right w:w="20" w:type="dxa"/>
            </w:tcMar>
            <w:vAlign w:val="center"/>
            <w:hideMark/>
          </w:tcPr>
          <w:p w14:paraId="37D32A1A" w14:textId="77777777" w:rsidR="00EB69FF" w:rsidRPr="00A82BB4" w:rsidRDefault="00EB69FF" w:rsidP="00C83017">
            <w:pPr>
              <w:pStyle w:val="movimento2"/>
              <w:rPr>
                <w:color w:val="002060"/>
              </w:rPr>
            </w:pPr>
            <w:r w:rsidRPr="00A82BB4">
              <w:rPr>
                <w:color w:val="002060"/>
              </w:rPr>
              <w:t xml:space="preserve">(POL.CAGLI SPORT ASSOCIATI) </w:t>
            </w:r>
          </w:p>
        </w:tc>
      </w:tr>
    </w:tbl>
    <w:p w14:paraId="7DED7855" w14:textId="77777777" w:rsidR="00EB69FF" w:rsidRPr="00A82BB4" w:rsidRDefault="00EB69FF" w:rsidP="00EB69FF">
      <w:pPr>
        <w:pStyle w:val="titolo20"/>
        <w:rPr>
          <w:rFonts w:eastAsiaTheme="minorEastAsia"/>
          <w:color w:val="002060"/>
        </w:rPr>
      </w:pPr>
      <w:r w:rsidRPr="00A82BB4">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DBCD65E" w14:textId="77777777" w:rsidTr="00C83017">
        <w:tc>
          <w:tcPr>
            <w:tcW w:w="2200" w:type="dxa"/>
            <w:tcMar>
              <w:top w:w="20" w:type="dxa"/>
              <w:left w:w="20" w:type="dxa"/>
              <w:bottom w:w="20" w:type="dxa"/>
              <w:right w:w="20" w:type="dxa"/>
            </w:tcMar>
            <w:vAlign w:val="center"/>
            <w:hideMark/>
          </w:tcPr>
          <w:p w14:paraId="1A2E6066" w14:textId="77777777" w:rsidR="00EB69FF" w:rsidRPr="00A82BB4" w:rsidRDefault="00EB69FF" w:rsidP="00C83017">
            <w:pPr>
              <w:pStyle w:val="movimento"/>
              <w:rPr>
                <w:color w:val="002060"/>
              </w:rPr>
            </w:pPr>
            <w:r w:rsidRPr="00A82BB4">
              <w:rPr>
                <w:color w:val="002060"/>
              </w:rPr>
              <w:t>DITOMMASO GIOVANNI</w:t>
            </w:r>
          </w:p>
        </w:tc>
        <w:tc>
          <w:tcPr>
            <w:tcW w:w="2200" w:type="dxa"/>
            <w:tcMar>
              <w:top w:w="20" w:type="dxa"/>
              <w:left w:w="20" w:type="dxa"/>
              <w:bottom w:w="20" w:type="dxa"/>
              <w:right w:w="20" w:type="dxa"/>
            </w:tcMar>
            <w:vAlign w:val="center"/>
            <w:hideMark/>
          </w:tcPr>
          <w:p w14:paraId="0034E4ED" w14:textId="77777777" w:rsidR="00EB69FF" w:rsidRPr="00A82BB4" w:rsidRDefault="00EB69FF" w:rsidP="00C83017">
            <w:pPr>
              <w:pStyle w:val="movimento2"/>
              <w:rPr>
                <w:color w:val="002060"/>
              </w:rPr>
            </w:pPr>
            <w:r w:rsidRPr="00A82BB4">
              <w:rPr>
                <w:color w:val="002060"/>
              </w:rPr>
              <w:t xml:space="preserve">(AMICI DEL CENTROSOCIO SP.) </w:t>
            </w:r>
          </w:p>
        </w:tc>
        <w:tc>
          <w:tcPr>
            <w:tcW w:w="800" w:type="dxa"/>
            <w:tcMar>
              <w:top w:w="20" w:type="dxa"/>
              <w:left w:w="20" w:type="dxa"/>
              <w:bottom w:w="20" w:type="dxa"/>
              <w:right w:w="20" w:type="dxa"/>
            </w:tcMar>
            <w:vAlign w:val="center"/>
            <w:hideMark/>
          </w:tcPr>
          <w:p w14:paraId="083F1099"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66C6F68" w14:textId="77777777" w:rsidR="00EB69FF" w:rsidRPr="00A82BB4" w:rsidRDefault="00EB69FF" w:rsidP="00C83017">
            <w:pPr>
              <w:pStyle w:val="movimento"/>
              <w:rPr>
                <w:color w:val="002060"/>
              </w:rPr>
            </w:pPr>
            <w:r w:rsidRPr="00A82BB4">
              <w:rPr>
                <w:color w:val="002060"/>
              </w:rPr>
              <w:t>DORELLI STEFANO</w:t>
            </w:r>
          </w:p>
        </w:tc>
        <w:tc>
          <w:tcPr>
            <w:tcW w:w="2200" w:type="dxa"/>
            <w:tcMar>
              <w:top w:w="20" w:type="dxa"/>
              <w:left w:w="20" w:type="dxa"/>
              <w:bottom w:w="20" w:type="dxa"/>
              <w:right w:w="20" w:type="dxa"/>
            </w:tcMar>
            <w:vAlign w:val="center"/>
            <w:hideMark/>
          </w:tcPr>
          <w:p w14:paraId="38FAEF58" w14:textId="77777777" w:rsidR="00EB69FF" w:rsidRPr="00A82BB4" w:rsidRDefault="00EB69FF" w:rsidP="00C83017">
            <w:pPr>
              <w:pStyle w:val="movimento2"/>
              <w:rPr>
                <w:color w:val="002060"/>
              </w:rPr>
            </w:pPr>
            <w:r w:rsidRPr="00A82BB4">
              <w:rPr>
                <w:color w:val="002060"/>
              </w:rPr>
              <w:t xml:space="preserve">(FERMANA FUTSAL 2022) </w:t>
            </w:r>
          </w:p>
        </w:tc>
      </w:tr>
      <w:tr w:rsidR="00EB69FF" w:rsidRPr="00A82BB4" w14:paraId="493F3B2D" w14:textId="77777777" w:rsidTr="00C83017">
        <w:tc>
          <w:tcPr>
            <w:tcW w:w="2200" w:type="dxa"/>
            <w:tcMar>
              <w:top w:w="20" w:type="dxa"/>
              <w:left w:w="20" w:type="dxa"/>
              <w:bottom w:w="20" w:type="dxa"/>
              <w:right w:w="20" w:type="dxa"/>
            </w:tcMar>
            <w:vAlign w:val="center"/>
            <w:hideMark/>
          </w:tcPr>
          <w:p w14:paraId="20788DFF" w14:textId="77777777" w:rsidR="00EB69FF" w:rsidRPr="00A82BB4" w:rsidRDefault="00EB69FF" w:rsidP="00C83017">
            <w:pPr>
              <w:pStyle w:val="movimento"/>
              <w:rPr>
                <w:color w:val="002060"/>
              </w:rPr>
            </w:pPr>
            <w:r w:rsidRPr="00A82BB4">
              <w:rPr>
                <w:color w:val="002060"/>
              </w:rPr>
              <w:t>PEREZ MALIA ALVARO</w:t>
            </w:r>
          </w:p>
        </w:tc>
        <w:tc>
          <w:tcPr>
            <w:tcW w:w="2200" w:type="dxa"/>
            <w:tcMar>
              <w:top w:w="20" w:type="dxa"/>
              <w:left w:w="20" w:type="dxa"/>
              <w:bottom w:w="20" w:type="dxa"/>
              <w:right w:w="20" w:type="dxa"/>
            </w:tcMar>
            <w:vAlign w:val="center"/>
            <w:hideMark/>
          </w:tcPr>
          <w:p w14:paraId="4BEC2BCE" w14:textId="77777777" w:rsidR="00EB69FF" w:rsidRPr="00A82BB4" w:rsidRDefault="00EB69FF" w:rsidP="00C83017">
            <w:pPr>
              <w:pStyle w:val="movimento2"/>
              <w:rPr>
                <w:color w:val="002060"/>
              </w:rPr>
            </w:pPr>
            <w:r w:rsidRPr="00A82BB4">
              <w:rPr>
                <w:color w:val="002060"/>
              </w:rPr>
              <w:t xml:space="preserve">(FERMANA FUTSAL 2022) </w:t>
            </w:r>
          </w:p>
        </w:tc>
        <w:tc>
          <w:tcPr>
            <w:tcW w:w="800" w:type="dxa"/>
            <w:tcMar>
              <w:top w:w="20" w:type="dxa"/>
              <w:left w:w="20" w:type="dxa"/>
              <w:bottom w:w="20" w:type="dxa"/>
              <w:right w:w="20" w:type="dxa"/>
            </w:tcMar>
            <w:vAlign w:val="center"/>
            <w:hideMark/>
          </w:tcPr>
          <w:p w14:paraId="3E59523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3B382F7" w14:textId="77777777" w:rsidR="00EB69FF" w:rsidRPr="00A82BB4" w:rsidRDefault="00EB69FF" w:rsidP="00C83017">
            <w:pPr>
              <w:pStyle w:val="movimento"/>
              <w:rPr>
                <w:color w:val="002060"/>
              </w:rPr>
            </w:pPr>
            <w:r w:rsidRPr="00A82BB4">
              <w:rPr>
                <w:color w:val="002060"/>
              </w:rPr>
              <w:t>GABELLA AGUSTIN</w:t>
            </w:r>
          </w:p>
        </w:tc>
        <w:tc>
          <w:tcPr>
            <w:tcW w:w="2200" w:type="dxa"/>
            <w:tcMar>
              <w:top w:w="20" w:type="dxa"/>
              <w:left w:w="20" w:type="dxa"/>
              <w:bottom w:w="20" w:type="dxa"/>
              <w:right w:w="20" w:type="dxa"/>
            </w:tcMar>
            <w:vAlign w:val="center"/>
            <w:hideMark/>
          </w:tcPr>
          <w:p w14:paraId="18B3EAB1" w14:textId="77777777" w:rsidR="00EB69FF" w:rsidRPr="00A82BB4" w:rsidRDefault="00EB69FF" w:rsidP="00C83017">
            <w:pPr>
              <w:pStyle w:val="movimento2"/>
              <w:rPr>
                <w:color w:val="002060"/>
              </w:rPr>
            </w:pPr>
            <w:r w:rsidRPr="00A82BB4">
              <w:rPr>
                <w:color w:val="002060"/>
              </w:rPr>
              <w:t xml:space="preserve">(FUTSAL MONTURANO) </w:t>
            </w:r>
          </w:p>
        </w:tc>
      </w:tr>
      <w:tr w:rsidR="00EB69FF" w:rsidRPr="00A82BB4" w14:paraId="7D4E8D71" w14:textId="77777777" w:rsidTr="00C83017">
        <w:tc>
          <w:tcPr>
            <w:tcW w:w="2200" w:type="dxa"/>
            <w:tcMar>
              <w:top w:w="20" w:type="dxa"/>
              <w:left w:w="20" w:type="dxa"/>
              <w:bottom w:w="20" w:type="dxa"/>
              <w:right w:w="20" w:type="dxa"/>
            </w:tcMar>
            <w:vAlign w:val="center"/>
            <w:hideMark/>
          </w:tcPr>
          <w:p w14:paraId="19CE1401" w14:textId="77777777" w:rsidR="00EB69FF" w:rsidRPr="00A82BB4" w:rsidRDefault="00EB69FF" w:rsidP="00C83017">
            <w:pPr>
              <w:pStyle w:val="movimento"/>
              <w:rPr>
                <w:color w:val="002060"/>
              </w:rPr>
            </w:pPr>
            <w:r w:rsidRPr="00A82BB4">
              <w:rPr>
                <w:color w:val="002060"/>
              </w:rPr>
              <w:t>CASOLI DAVIDE</w:t>
            </w:r>
          </w:p>
        </w:tc>
        <w:tc>
          <w:tcPr>
            <w:tcW w:w="2200" w:type="dxa"/>
            <w:tcMar>
              <w:top w:w="20" w:type="dxa"/>
              <w:left w:w="20" w:type="dxa"/>
              <w:bottom w:w="20" w:type="dxa"/>
              <w:right w:w="20" w:type="dxa"/>
            </w:tcMar>
            <w:vAlign w:val="center"/>
            <w:hideMark/>
          </w:tcPr>
          <w:p w14:paraId="11E217FF" w14:textId="77777777" w:rsidR="00EB69FF" w:rsidRPr="00A82BB4" w:rsidRDefault="00EB69FF" w:rsidP="00C83017">
            <w:pPr>
              <w:pStyle w:val="movimento2"/>
              <w:rPr>
                <w:color w:val="002060"/>
              </w:rPr>
            </w:pPr>
            <w:r w:rsidRPr="00A82BB4">
              <w:rPr>
                <w:color w:val="002060"/>
              </w:rPr>
              <w:t xml:space="preserve">(GAGLIOLE CALCIO A 5) </w:t>
            </w:r>
          </w:p>
        </w:tc>
        <w:tc>
          <w:tcPr>
            <w:tcW w:w="800" w:type="dxa"/>
            <w:tcMar>
              <w:top w:w="20" w:type="dxa"/>
              <w:left w:w="20" w:type="dxa"/>
              <w:bottom w:w="20" w:type="dxa"/>
              <w:right w:w="20" w:type="dxa"/>
            </w:tcMar>
            <w:vAlign w:val="center"/>
            <w:hideMark/>
          </w:tcPr>
          <w:p w14:paraId="29BF5CD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D5A7236" w14:textId="77777777" w:rsidR="00EB69FF" w:rsidRPr="00A82BB4" w:rsidRDefault="00EB69FF" w:rsidP="00C83017">
            <w:pPr>
              <w:pStyle w:val="movimento"/>
              <w:rPr>
                <w:color w:val="002060"/>
              </w:rPr>
            </w:pPr>
            <w:r w:rsidRPr="00A82BB4">
              <w:rPr>
                <w:color w:val="002060"/>
              </w:rPr>
              <w:t>COLOTTO MATTIA</w:t>
            </w:r>
          </w:p>
        </w:tc>
        <w:tc>
          <w:tcPr>
            <w:tcW w:w="2200" w:type="dxa"/>
            <w:tcMar>
              <w:top w:w="20" w:type="dxa"/>
              <w:left w:w="20" w:type="dxa"/>
              <w:bottom w:w="20" w:type="dxa"/>
              <w:right w:w="20" w:type="dxa"/>
            </w:tcMar>
            <w:vAlign w:val="center"/>
            <w:hideMark/>
          </w:tcPr>
          <w:p w14:paraId="01DC58FD" w14:textId="77777777" w:rsidR="00EB69FF" w:rsidRPr="00A82BB4" w:rsidRDefault="00EB69FF" w:rsidP="00C83017">
            <w:pPr>
              <w:pStyle w:val="movimento2"/>
              <w:rPr>
                <w:color w:val="002060"/>
              </w:rPr>
            </w:pPr>
            <w:r w:rsidRPr="00A82BB4">
              <w:rPr>
                <w:color w:val="002060"/>
              </w:rPr>
              <w:t xml:space="preserve">(MONTELUPONE CALCIO A 5) </w:t>
            </w:r>
          </w:p>
        </w:tc>
      </w:tr>
      <w:tr w:rsidR="00EB69FF" w:rsidRPr="00A82BB4" w14:paraId="21C76FFA" w14:textId="77777777" w:rsidTr="00C83017">
        <w:tc>
          <w:tcPr>
            <w:tcW w:w="2200" w:type="dxa"/>
            <w:tcMar>
              <w:top w:w="20" w:type="dxa"/>
              <w:left w:w="20" w:type="dxa"/>
              <w:bottom w:w="20" w:type="dxa"/>
              <w:right w:w="20" w:type="dxa"/>
            </w:tcMar>
            <w:vAlign w:val="center"/>
            <w:hideMark/>
          </w:tcPr>
          <w:p w14:paraId="49951659" w14:textId="77777777" w:rsidR="00EB69FF" w:rsidRPr="00A82BB4" w:rsidRDefault="00EB69FF" w:rsidP="00C83017">
            <w:pPr>
              <w:pStyle w:val="movimento"/>
              <w:rPr>
                <w:color w:val="002060"/>
              </w:rPr>
            </w:pPr>
            <w:r w:rsidRPr="00A82BB4">
              <w:rPr>
                <w:color w:val="002060"/>
              </w:rPr>
              <w:t>DENARO DAVIDE</w:t>
            </w:r>
          </w:p>
        </w:tc>
        <w:tc>
          <w:tcPr>
            <w:tcW w:w="2200" w:type="dxa"/>
            <w:tcMar>
              <w:top w:w="20" w:type="dxa"/>
              <w:left w:w="20" w:type="dxa"/>
              <w:bottom w:w="20" w:type="dxa"/>
              <w:right w:w="20" w:type="dxa"/>
            </w:tcMar>
            <w:vAlign w:val="center"/>
            <w:hideMark/>
          </w:tcPr>
          <w:p w14:paraId="77872D45" w14:textId="77777777" w:rsidR="00EB69FF" w:rsidRPr="00A82BB4" w:rsidRDefault="00EB69FF" w:rsidP="00C83017">
            <w:pPr>
              <w:pStyle w:val="movimento2"/>
              <w:rPr>
                <w:color w:val="002060"/>
              </w:rPr>
            </w:pPr>
            <w:r w:rsidRPr="00A82BB4">
              <w:rPr>
                <w:color w:val="002060"/>
              </w:rPr>
              <w:t xml:space="preserve">(PIANACCIO) </w:t>
            </w:r>
          </w:p>
        </w:tc>
        <w:tc>
          <w:tcPr>
            <w:tcW w:w="800" w:type="dxa"/>
            <w:tcMar>
              <w:top w:w="20" w:type="dxa"/>
              <w:left w:w="20" w:type="dxa"/>
              <w:bottom w:w="20" w:type="dxa"/>
              <w:right w:w="20" w:type="dxa"/>
            </w:tcMar>
            <w:vAlign w:val="center"/>
            <w:hideMark/>
          </w:tcPr>
          <w:p w14:paraId="17E0A136"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F9552E3" w14:textId="77777777" w:rsidR="00EB69FF" w:rsidRPr="00A82BB4" w:rsidRDefault="00EB69FF" w:rsidP="00C83017">
            <w:pPr>
              <w:pStyle w:val="movimento"/>
              <w:rPr>
                <w:color w:val="002060"/>
              </w:rPr>
            </w:pPr>
            <w:r w:rsidRPr="00A82BB4">
              <w:rPr>
                <w:color w:val="002060"/>
              </w:rPr>
              <w:t>MATTIOLI CRISTIAN</w:t>
            </w:r>
          </w:p>
        </w:tc>
        <w:tc>
          <w:tcPr>
            <w:tcW w:w="2200" w:type="dxa"/>
            <w:tcMar>
              <w:top w:w="20" w:type="dxa"/>
              <w:left w:w="20" w:type="dxa"/>
              <w:bottom w:w="20" w:type="dxa"/>
              <w:right w:w="20" w:type="dxa"/>
            </w:tcMar>
            <w:vAlign w:val="center"/>
            <w:hideMark/>
          </w:tcPr>
          <w:p w14:paraId="3E997FC5" w14:textId="77777777" w:rsidR="00EB69FF" w:rsidRPr="00A82BB4" w:rsidRDefault="00EB69FF" w:rsidP="00C83017">
            <w:pPr>
              <w:pStyle w:val="movimento2"/>
              <w:rPr>
                <w:color w:val="002060"/>
              </w:rPr>
            </w:pPr>
            <w:r w:rsidRPr="00A82BB4">
              <w:rPr>
                <w:color w:val="002060"/>
              </w:rPr>
              <w:t xml:space="preserve">(PIANACCIO) </w:t>
            </w:r>
          </w:p>
        </w:tc>
      </w:tr>
      <w:tr w:rsidR="00EB69FF" w:rsidRPr="00A82BB4" w14:paraId="73190AE4" w14:textId="77777777" w:rsidTr="00C83017">
        <w:tc>
          <w:tcPr>
            <w:tcW w:w="2200" w:type="dxa"/>
            <w:tcMar>
              <w:top w:w="20" w:type="dxa"/>
              <w:left w:w="20" w:type="dxa"/>
              <w:bottom w:w="20" w:type="dxa"/>
              <w:right w:w="20" w:type="dxa"/>
            </w:tcMar>
            <w:vAlign w:val="center"/>
            <w:hideMark/>
          </w:tcPr>
          <w:p w14:paraId="7B1F8144" w14:textId="77777777" w:rsidR="00EB69FF" w:rsidRPr="00A82BB4" w:rsidRDefault="00EB69FF" w:rsidP="00C83017">
            <w:pPr>
              <w:pStyle w:val="movimento"/>
              <w:rPr>
                <w:color w:val="002060"/>
              </w:rPr>
            </w:pPr>
            <w:r w:rsidRPr="00A82BB4">
              <w:rPr>
                <w:color w:val="002060"/>
              </w:rPr>
              <w:t>SEVERINI SIMONE</w:t>
            </w:r>
          </w:p>
        </w:tc>
        <w:tc>
          <w:tcPr>
            <w:tcW w:w="2200" w:type="dxa"/>
            <w:tcMar>
              <w:top w:w="20" w:type="dxa"/>
              <w:left w:w="20" w:type="dxa"/>
              <w:bottom w:w="20" w:type="dxa"/>
              <w:right w:w="20" w:type="dxa"/>
            </w:tcMar>
            <w:vAlign w:val="center"/>
            <w:hideMark/>
          </w:tcPr>
          <w:p w14:paraId="02AEF76E" w14:textId="77777777" w:rsidR="00EB69FF" w:rsidRPr="00A82BB4" w:rsidRDefault="00EB69FF" w:rsidP="00C83017">
            <w:pPr>
              <w:pStyle w:val="movimento2"/>
              <w:rPr>
                <w:color w:val="002060"/>
              </w:rPr>
            </w:pPr>
            <w:r w:rsidRPr="00A82BB4">
              <w:rPr>
                <w:color w:val="002060"/>
              </w:rPr>
              <w:t xml:space="preserve">(PIANACCIO) </w:t>
            </w:r>
          </w:p>
        </w:tc>
        <w:tc>
          <w:tcPr>
            <w:tcW w:w="800" w:type="dxa"/>
            <w:tcMar>
              <w:top w:w="20" w:type="dxa"/>
              <w:left w:w="20" w:type="dxa"/>
              <w:bottom w:w="20" w:type="dxa"/>
              <w:right w:w="20" w:type="dxa"/>
            </w:tcMar>
            <w:vAlign w:val="center"/>
            <w:hideMark/>
          </w:tcPr>
          <w:p w14:paraId="0D56F5D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C2188B4" w14:textId="77777777" w:rsidR="00EB69FF" w:rsidRPr="00A82BB4" w:rsidRDefault="00EB69FF" w:rsidP="00C83017">
            <w:pPr>
              <w:pStyle w:val="movimento"/>
              <w:rPr>
                <w:color w:val="002060"/>
              </w:rPr>
            </w:pPr>
            <w:r w:rsidRPr="00A82BB4">
              <w:rPr>
                <w:color w:val="002060"/>
              </w:rPr>
              <w:t>MINDOLI GIAMPIERO</w:t>
            </w:r>
          </w:p>
        </w:tc>
        <w:tc>
          <w:tcPr>
            <w:tcW w:w="2200" w:type="dxa"/>
            <w:tcMar>
              <w:top w:w="20" w:type="dxa"/>
              <w:left w:w="20" w:type="dxa"/>
              <w:bottom w:w="20" w:type="dxa"/>
              <w:right w:w="20" w:type="dxa"/>
            </w:tcMar>
            <w:vAlign w:val="center"/>
            <w:hideMark/>
          </w:tcPr>
          <w:p w14:paraId="0D864530" w14:textId="77777777" w:rsidR="00EB69FF" w:rsidRPr="00A82BB4" w:rsidRDefault="00EB69FF" w:rsidP="00C83017">
            <w:pPr>
              <w:pStyle w:val="movimento2"/>
              <w:rPr>
                <w:color w:val="002060"/>
              </w:rPr>
            </w:pPr>
            <w:r w:rsidRPr="00A82BB4">
              <w:rPr>
                <w:color w:val="002060"/>
              </w:rPr>
              <w:t xml:space="preserve">(SAMBENEDETTESE C5 SSDARL) </w:t>
            </w:r>
          </w:p>
        </w:tc>
      </w:tr>
      <w:tr w:rsidR="00EB69FF" w:rsidRPr="00A82BB4" w14:paraId="17970616" w14:textId="77777777" w:rsidTr="00C83017">
        <w:tc>
          <w:tcPr>
            <w:tcW w:w="2200" w:type="dxa"/>
            <w:tcMar>
              <w:top w:w="20" w:type="dxa"/>
              <w:left w:w="20" w:type="dxa"/>
              <w:bottom w:w="20" w:type="dxa"/>
              <w:right w:w="20" w:type="dxa"/>
            </w:tcMar>
            <w:vAlign w:val="center"/>
            <w:hideMark/>
          </w:tcPr>
          <w:p w14:paraId="22C3BF78" w14:textId="77777777" w:rsidR="00EB69FF" w:rsidRPr="00A82BB4" w:rsidRDefault="00EB69FF" w:rsidP="00C83017">
            <w:pPr>
              <w:pStyle w:val="movimento"/>
              <w:rPr>
                <w:color w:val="002060"/>
              </w:rPr>
            </w:pPr>
            <w:r w:rsidRPr="00A82BB4">
              <w:rPr>
                <w:color w:val="002060"/>
              </w:rPr>
              <w:t>LATINI DIEGO</w:t>
            </w:r>
          </w:p>
        </w:tc>
        <w:tc>
          <w:tcPr>
            <w:tcW w:w="2200" w:type="dxa"/>
            <w:tcMar>
              <w:top w:w="20" w:type="dxa"/>
              <w:left w:w="20" w:type="dxa"/>
              <w:bottom w:w="20" w:type="dxa"/>
              <w:right w:w="20" w:type="dxa"/>
            </w:tcMar>
            <w:vAlign w:val="center"/>
            <w:hideMark/>
          </w:tcPr>
          <w:p w14:paraId="4A953523" w14:textId="77777777" w:rsidR="00EB69FF" w:rsidRPr="00A82BB4" w:rsidRDefault="00EB69FF" w:rsidP="00C83017">
            <w:pPr>
              <w:pStyle w:val="movimento2"/>
              <w:rPr>
                <w:color w:val="002060"/>
              </w:rPr>
            </w:pPr>
            <w:r w:rsidRPr="00A82BB4">
              <w:rPr>
                <w:color w:val="002060"/>
              </w:rPr>
              <w:t xml:space="preserve">(TRE TORRI A.S.D.) </w:t>
            </w:r>
          </w:p>
        </w:tc>
        <w:tc>
          <w:tcPr>
            <w:tcW w:w="800" w:type="dxa"/>
            <w:tcMar>
              <w:top w:w="20" w:type="dxa"/>
              <w:left w:w="20" w:type="dxa"/>
              <w:bottom w:w="20" w:type="dxa"/>
              <w:right w:w="20" w:type="dxa"/>
            </w:tcMar>
            <w:vAlign w:val="center"/>
            <w:hideMark/>
          </w:tcPr>
          <w:p w14:paraId="592451A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15E9BD6" w14:textId="77777777" w:rsidR="00EB69FF" w:rsidRPr="00A82BB4" w:rsidRDefault="00EB69FF" w:rsidP="00C83017">
            <w:pPr>
              <w:pStyle w:val="movimento"/>
              <w:rPr>
                <w:color w:val="002060"/>
              </w:rPr>
            </w:pPr>
            <w:r w:rsidRPr="00A82BB4">
              <w:rPr>
                <w:color w:val="002060"/>
              </w:rPr>
              <w:t>MASSUCCI MIRKO</w:t>
            </w:r>
          </w:p>
        </w:tc>
        <w:tc>
          <w:tcPr>
            <w:tcW w:w="2200" w:type="dxa"/>
            <w:tcMar>
              <w:top w:w="20" w:type="dxa"/>
              <w:left w:w="20" w:type="dxa"/>
              <w:bottom w:w="20" w:type="dxa"/>
              <w:right w:w="20" w:type="dxa"/>
            </w:tcMar>
            <w:vAlign w:val="center"/>
            <w:hideMark/>
          </w:tcPr>
          <w:p w14:paraId="058D44DA" w14:textId="77777777" w:rsidR="00EB69FF" w:rsidRPr="00A82BB4" w:rsidRDefault="00EB69FF" w:rsidP="00C83017">
            <w:pPr>
              <w:pStyle w:val="movimento2"/>
              <w:rPr>
                <w:color w:val="002060"/>
              </w:rPr>
            </w:pPr>
            <w:r w:rsidRPr="00A82BB4">
              <w:rPr>
                <w:color w:val="002060"/>
              </w:rPr>
              <w:t xml:space="preserve">(TRE TORRI A.S.D.) </w:t>
            </w:r>
          </w:p>
        </w:tc>
      </w:tr>
    </w:tbl>
    <w:p w14:paraId="17D137E3" w14:textId="77777777" w:rsidR="00EB69FF" w:rsidRPr="00A82BB4" w:rsidRDefault="00EB69FF" w:rsidP="00EB69FF">
      <w:pPr>
        <w:pStyle w:val="titolo10"/>
        <w:rPr>
          <w:rFonts w:eastAsiaTheme="minorEastAsia"/>
          <w:color w:val="002060"/>
        </w:rPr>
      </w:pPr>
      <w:r w:rsidRPr="00A82BB4">
        <w:rPr>
          <w:color w:val="002060"/>
        </w:rPr>
        <w:t xml:space="preserve">GARE DEL 12/10/2024 </w:t>
      </w:r>
    </w:p>
    <w:p w14:paraId="5059B44A" w14:textId="77777777" w:rsidR="00EB69FF" w:rsidRPr="00A82BB4" w:rsidRDefault="00EB69FF" w:rsidP="00EB69FF">
      <w:pPr>
        <w:pStyle w:val="titolo7a"/>
        <w:rPr>
          <w:color w:val="002060"/>
        </w:rPr>
      </w:pPr>
      <w:r w:rsidRPr="00A82BB4">
        <w:rPr>
          <w:color w:val="002060"/>
        </w:rPr>
        <w:t xml:space="preserve">PROVVEDIMENTI DISCIPLINARI </w:t>
      </w:r>
    </w:p>
    <w:p w14:paraId="1C6656E6"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1D206B22" w14:textId="77777777" w:rsidR="00EB69FF" w:rsidRPr="00A82BB4" w:rsidRDefault="00EB69FF" w:rsidP="00EB69FF">
      <w:pPr>
        <w:pStyle w:val="titolo30"/>
        <w:rPr>
          <w:color w:val="002060"/>
        </w:rPr>
      </w:pPr>
      <w:r w:rsidRPr="00A82BB4">
        <w:rPr>
          <w:color w:val="002060"/>
        </w:rPr>
        <w:t xml:space="preserve">DIRIGENTI </w:t>
      </w:r>
    </w:p>
    <w:p w14:paraId="7FBAA5F4"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465A0447" w14:textId="77777777" w:rsidTr="00C83017">
        <w:tc>
          <w:tcPr>
            <w:tcW w:w="2200" w:type="dxa"/>
            <w:tcMar>
              <w:top w:w="20" w:type="dxa"/>
              <w:left w:w="20" w:type="dxa"/>
              <w:bottom w:w="20" w:type="dxa"/>
              <w:right w:w="20" w:type="dxa"/>
            </w:tcMar>
            <w:vAlign w:val="center"/>
            <w:hideMark/>
          </w:tcPr>
          <w:p w14:paraId="367D8118" w14:textId="77777777" w:rsidR="00EB69FF" w:rsidRPr="00A82BB4" w:rsidRDefault="00EB69FF" w:rsidP="00C83017">
            <w:pPr>
              <w:pStyle w:val="movimento"/>
              <w:rPr>
                <w:color w:val="002060"/>
              </w:rPr>
            </w:pPr>
            <w:r w:rsidRPr="00A82BB4">
              <w:rPr>
                <w:color w:val="002060"/>
              </w:rPr>
              <w:t>STAZI GABRIELE</w:t>
            </w:r>
          </w:p>
        </w:tc>
        <w:tc>
          <w:tcPr>
            <w:tcW w:w="2200" w:type="dxa"/>
            <w:tcMar>
              <w:top w:w="20" w:type="dxa"/>
              <w:left w:w="20" w:type="dxa"/>
              <w:bottom w:w="20" w:type="dxa"/>
              <w:right w:w="20" w:type="dxa"/>
            </w:tcMar>
            <w:vAlign w:val="center"/>
            <w:hideMark/>
          </w:tcPr>
          <w:p w14:paraId="07CE4E83" w14:textId="77777777" w:rsidR="00EB69FF" w:rsidRPr="00A82BB4" w:rsidRDefault="00EB69FF" w:rsidP="00C83017">
            <w:pPr>
              <w:pStyle w:val="movimento2"/>
              <w:rPr>
                <w:color w:val="002060"/>
              </w:rPr>
            </w:pPr>
            <w:r w:rsidRPr="00A82BB4">
              <w:rPr>
                <w:color w:val="002060"/>
              </w:rPr>
              <w:t xml:space="preserve">(CERRETO D ESI C5 A.S.D.) </w:t>
            </w:r>
          </w:p>
        </w:tc>
        <w:tc>
          <w:tcPr>
            <w:tcW w:w="800" w:type="dxa"/>
            <w:tcMar>
              <w:top w:w="20" w:type="dxa"/>
              <w:left w:w="20" w:type="dxa"/>
              <w:bottom w:w="20" w:type="dxa"/>
              <w:right w:w="20" w:type="dxa"/>
            </w:tcMar>
            <w:vAlign w:val="center"/>
            <w:hideMark/>
          </w:tcPr>
          <w:p w14:paraId="10A6B46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664CCA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40D1E8E" w14:textId="77777777" w:rsidR="00EB69FF" w:rsidRPr="00A82BB4" w:rsidRDefault="00EB69FF" w:rsidP="00C83017">
            <w:pPr>
              <w:pStyle w:val="movimento2"/>
              <w:rPr>
                <w:color w:val="002060"/>
              </w:rPr>
            </w:pPr>
            <w:r w:rsidRPr="00A82BB4">
              <w:rPr>
                <w:color w:val="002060"/>
              </w:rPr>
              <w:t> </w:t>
            </w:r>
          </w:p>
        </w:tc>
      </w:tr>
    </w:tbl>
    <w:p w14:paraId="0662F7B4" w14:textId="77777777" w:rsidR="00EB69FF" w:rsidRPr="00A82BB4" w:rsidRDefault="00EB69FF" w:rsidP="00EB69FF">
      <w:pPr>
        <w:pStyle w:val="titolo30"/>
        <w:rPr>
          <w:rFonts w:eastAsiaTheme="minorEastAsia"/>
          <w:color w:val="002060"/>
        </w:rPr>
      </w:pPr>
      <w:r w:rsidRPr="00A82BB4">
        <w:rPr>
          <w:color w:val="002060"/>
        </w:rPr>
        <w:t xml:space="preserve">CALCIATORI ESPULSI </w:t>
      </w:r>
    </w:p>
    <w:p w14:paraId="1DC57B0D" w14:textId="77777777" w:rsidR="00EB69FF" w:rsidRPr="00A82BB4" w:rsidRDefault="00EB69FF" w:rsidP="00EB69FF">
      <w:pPr>
        <w:pStyle w:val="titolo20"/>
        <w:rPr>
          <w:color w:val="002060"/>
        </w:rPr>
      </w:pPr>
      <w:r w:rsidRPr="00A82BB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6B979456" w14:textId="77777777" w:rsidTr="00C83017">
        <w:tc>
          <w:tcPr>
            <w:tcW w:w="2200" w:type="dxa"/>
            <w:tcMar>
              <w:top w:w="20" w:type="dxa"/>
              <w:left w:w="20" w:type="dxa"/>
              <w:bottom w:w="20" w:type="dxa"/>
              <w:right w:w="20" w:type="dxa"/>
            </w:tcMar>
            <w:vAlign w:val="center"/>
            <w:hideMark/>
          </w:tcPr>
          <w:p w14:paraId="3C0E6037" w14:textId="77777777" w:rsidR="00EB69FF" w:rsidRPr="00A82BB4" w:rsidRDefault="00EB69FF" w:rsidP="00C83017">
            <w:pPr>
              <w:pStyle w:val="movimento"/>
              <w:rPr>
                <w:color w:val="002060"/>
              </w:rPr>
            </w:pPr>
            <w:r w:rsidRPr="00A82BB4">
              <w:rPr>
                <w:color w:val="002060"/>
              </w:rPr>
              <w:t>DA SILVA RODRIGO</w:t>
            </w:r>
          </w:p>
        </w:tc>
        <w:tc>
          <w:tcPr>
            <w:tcW w:w="2200" w:type="dxa"/>
            <w:tcMar>
              <w:top w:w="20" w:type="dxa"/>
              <w:left w:w="20" w:type="dxa"/>
              <w:bottom w:w="20" w:type="dxa"/>
              <w:right w:w="20" w:type="dxa"/>
            </w:tcMar>
            <w:vAlign w:val="center"/>
            <w:hideMark/>
          </w:tcPr>
          <w:p w14:paraId="0E8DE431" w14:textId="77777777" w:rsidR="00EB69FF" w:rsidRPr="00A82BB4" w:rsidRDefault="00EB69FF" w:rsidP="00C83017">
            <w:pPr>
              <w:pStyle w:val="movimento2"/>
              <w:rPr>
                <w:color w:val="002060"/>
              </w:rPr>
            </w:pPr>
            <w:r w:rsidRPr="00A82BB4">
              <w:rPr>
                <w:color w:val="002060"/>
              </w:rPr>
              <w:t xml:space="preserve">(CERRETO D ESI C5 A.S.D.) </w:t>
            </w:r>
          </w:p>
        </w:tc>
        <w:tc>
          <w:tcPr>
            <w:tcW w:w="800" w:type="dxa"/>
            <w:tcMar>
              <w:top w:w="20" w:type="dxa"/>
              <w:left w:w="20" w:type="dxa"/>
              <w:bottom w:w="20" w:type="dxa"/>
              <w:right w:w="20" w:type="dxa"/>
            </w:tcMar>
            <w:vAlign w:val="center"/>
            <w:hideMark/>
          </w:tcPr>
          <w:p w14:paraId="7477E6D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6DFCB6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28B0DA7" w14:textId="77777777" w:rsidR="00EB69FF" w:rsidRPr="00A82BB4" w:rsidRDefault="00EB69FF" w:rsidP="00C83017">
            <w:pPr>
              <w:pStyle w:val="movimento2"/>
              <w:rPr>
                <w:color w:val="002060"/>
              </w:rPr>
            </w:pPr>
            <w:r w:rsidRPr="00A82BB4">
              <w:rPr>
                <w:color w:val="002060"/>
              </w:rPr>
              <w:t> </w:t>
            </w:r>
          </w:p>
        </w:tc>
      </w:tr>
    </w:tbl>
    <w:p w14:paraId="31228AD3" w14:textId="77777777" w:rsidR="00EB69FF" w:rsidRPr="00A82BB4" w:rsidRDefault="00EB69FF" w:rsidP="00EB69FF">
      <w:pPr>
        <w:pStyle w:val="titolo30"/>
        <w:rPr>
          <w:rFonts w:eastAsiaTheme="minorEastAsia"/>
          <w:color w:val="002060"/>
        </w:rPr>
      </w:pPr>
      <w:r w:rsidRPr="00A82BB4">
        <w:rPr>
          <w:color w:val="002060"/>
        </w:rPr>
        <w:t xml:space="preserve">CALCIATORI NON ESPULSI </w:t>
      </w:r>
    </w:p>
    <w:p w14:paraId="15348391"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824CF4A" w14:textId="77777777" w:rsidTr="00C83017">
        <w:tc>
          <w:tcPr>
            <w:tcW w:w="2200" w:type="dxa"/>
            <w:tcMar>
              <w:top w:w="20" w:type="dxa"/>
              <w:left w:w="20" w:type="dxa"/>
              <w:bottom w:w="20" w:type="dxa"/>
              <w:right w:w="20" w:type="dxa"/>
            </w:tcMar>
            <w:vAlign w:val="center"/>
            <w:hideMark/>
          </w:tcPr>
          <w:p w14:paraId="1AA80D06" w14:textId="77777777" w:rsidR="00EB69FF" w:rsidRPr="00A82BB4" w:rsidRDefault="00EB69FF" w:rsidP="00C83017">
            <w:pPr>
              <w:pStyle w:val="movimento"/>
              <w:rPr>
                <w:color w:val="002060"/>
              </w:rPr>
            </w:pPr>
            <w:r w:rsidRPr="00A82BB4">
              <w:rPr>
                <w:color w:val="002060"/>
              </w:rPr>
              <w:t>MASI STEFANO</w:t>
            </w:r>
          </w:p>
        </w:tc>
        <w:tc>
          <w:tcPr>
            <w:tcW w:w="2200" w:type="dxa"/>
            <w:tcMar>
              <w:top w:w="20" w:type="dxa"/>
              <w:left w:w="20" w:type="dxa"/>
              <w:bottom w:w="20" w:type="dxa"/>
              <w:right w:w="20" w:type="dxa"/>
            </w:tcMar>
            <w:vAlign w:val="center"/>
            <w:hideMark/>
          </w:tcPr>
          <w:p w14:paraId="3C084D43" w14:textId="77777777" w:rsidR="00EB69FF" w:rsidRPr="00A82BB4" w:rsidRDefault="00EB69FF" w:rsidP="00C83017">
            <w:pPr>
              <w:pStyle w:val="movimento2"/>
              <w:rPr>
                <w:color w:val="002060"/>
              </w:rPr>
            </w:pPr>
            <w:r w:rsidRPr="00A82BB4">
              <w:rPr>
                <w:color w:val="002060"/>
              </w:rPr>
              <w:t xml:space="preserve">(CHIARAVALLE FUTSAL) </w:t>
            </w:r>
          </w:p>
        </w:tc>
        <w:tc>
          <w:tcPr>
            <w:tcW w:w="800" w:type="dxa"/>
            <w:tcMar>
              <w:top w:w="20" w:type="dxa"/>
              <w:left w:w="20" w:type="dxa"/>
              <w:bottom w:w="20" w:type="dxa"/>
              <w:right w:w="20" w:type="dxa"/>
            </w:tcMar>
            <w:vAlign w:val="center"/>
            <w:hideMark/>
          </w:tcPr>
          <w:p w14:paraId="2588D20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CEDB2A8" w14:textId="77777777" w:rsidR="00EB69FF" w:rsidRPr="00A82BB4" w:rsidRDefault="00EB69FF" w:rsidP="00C83017">
            <w:pPr>
              <w:pStyle w:val="movimento"/>
              <w:rPr>
                <w:color w:val="002060"/>
              </w:rPr>
            </w:pPr>
            <w:r w:rsidRPr="00A82BB4">
              <w:rPr>
                <w:color w:val="002060"/>
              </w:rPr>
              <w:t>DISARNO EMILIANO</w:t>
            </w:r>
          </w:p>
        </w:tc>
        <w:tc>
          <w:tcPr>
            <w:tcW w:w="2200" w:type="dxa"/>
            <w:tcMar>
              <w:top w:w="20" w:type="dxa"/>
              <w:left w:w="20" w:type="dxa"/>
              <w:bottom w:w="20" w:type="dxa"/>
              <w:right w:w="20" w:type="dxa"/>
            </w:tcMar>
            <w:vAlign w:val="center"/>
            <w:hideMark/>
          </w:tcPr>
          <w:p w14:paraId="15EB8A49" w14:textId="77777777" w:rsidR="00EB69FF" w:rsidRPr="00A82BB4" w:rsidRDefault="00EB69FF" w:rsidP="00C83017">
            <w:pPr>
              <w:pStyle w:val="movimento2"/>
              <w:rPr>
                <w:color w:val="002060"/>
              </w:rPr>
            </w:pPr>
            <w:r w:rsidRPr="00A82BB4">
              <w:rPr>
                <w:color w:val="002060"/>
              </w:rPr>
              <w:t xml:space="preserve">(U.S. FORTUNA FANO) </w:t>
            </w:r>
          </w:p>
        </w:tc>
      </w:tr>
      <w:tr w:rsidR="00EB69FF" w:rsidRPr="00A82BB4" w14:paraId="07D48140" w14:textId="77777777" w:rsidTr="00C83017">
        <w:tc>
          <w:tcPr>
            <w:tcW w:w="2200" w:type="dxa"/>
            <w:tcMar>
              <w:top w:w="20" w:type="dxa"/>
              <w:left w:w="20" w:type="dxa"/>
              <w:bottom w:w="20" w:type="dxa"/>
              <w:right w:w="20" w:type="dxa"/>
            </w:tcMar>
            <w:vAlign w:val="center"/>
            <w:hideMark/>
          </w:tcPr>
          <w:p w14:paraId="07310947" w14:textId="77777777" w:rsidR="00EB69FF" w:rsidRPr="00A82BB4" w:rsidRDefault="00EB69FF" w:rsidP="00C83017">
            <w:pPr>
              <w:pStyle w:val="movimento"/>
              <w:rPr>
                <w:color w:val="002060"/>
              </w:rPr>
            </w:pPr>
            <w:r w:rsidRPr="00A82BB4">
              <w:rPr>
                <w:color w:val="002060"/>
              </w:rPr>
              <w:t>PALAZZI FEDERICO</w:t>
            </w:r>
          </w:p>
        </w:tc>
        <w:tc>
          <w:tcPr>
            <w:tcW w:w="2200" w:type="dxa"/>
            <w:tcMar>
              <w:top w:w="20" w:type="dxa"/>
              <w:left w:w="20" w:type="dxa"/>
              <w:bottom w:w="20" w:type="dxa"/>
              <w:right w:w="20" w:type="dxa"/>
            </w:tcMar>
            <w:vAlign w:val="center"/>
            <w:hideMark/>
          </w:tcPr>
          <w:p w14:paraId="7F3D8F87" w14:textId="77777777" w:rsidR="00EB69FF" w:rsidRPr="00A82BB4" w:rsidRDefault="00EB69FF" w:rsidP="00C83017">
            <w:pPr>
              <w:pStyle w:val="movimento2"/>
              <w:rPr>
                <w:color w:val="002060"/>
              </w:rPr>
            </w:pPr>
            <w:r w:rsidRPr="00A82BB4">
              <w:rPr>
                <w:color w:val="002060"/>
              </w:rPr>
              <w:t xml:space="preserve">(U.S. FORTUNA FANO) </w:t>
            </w:r>
          </w:p>
        </w:tc>
        <w:tc>
          <w:tcPr>
            <w:tcW w:w="800" w:type="dxa"/>
            <w:tcMar>
              <w:top w:w="20" w:type="dxa"/>
              <w:left w:w="20" w:type="dxa"/>
              <w:bottom w:w="20" w:type="dxa"/>
              <w:right w:w="20" w:type="dxa"/>
            </w:tcMar>
            <w:vAlign w:val="center"/>
            <w:hideMark/>
          </w:tcPr>
          <w:p w14:paraId="77B82AB8"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F4BDEA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CA8EE8D" w14:textId="77777777" w:rsidR="00EB69FF" w:rsidRPr="00A82BB4" w:rsidRDefault="00EB69FF" w:rsidP="00C83017">
            <w:pPr>
              <w:pStyle w:val="movimento2"/>
              <w:rPr>
                <w:color w:val="002060"/>
              </w:rPr>
            </w:pPr>
            <w:r w:rsidRPr="00A82BB4">
              <w:rPr>
                <w:color w:val="002060"/>
              </w:rPr>
              <w:t> </w:t>
            </w:r>
          </w:p>
        </w:tc>
      </w:tr>
    </w:tbl>
    <w:p w14:paraId="7E6F288C" w14:textId="77777777" w:rsidR="00EB69FF" w:rsidRDefault="00EB69FF" w:rsidP="00EB69FF">
      <w:pPr>
        <w:pStyle w:val="breakline"/>
        <w:rPr>
          <w:color w:val="002060"/>
        </w:rPr>
      </w:pPr>
    </w:p>
    <w:p w14:paraId="09737AD3" w14:textId="77777777" w:rsidR="00EB69FF" w:rsidRPr="00783D73" w:rsidRDefault="00EB69FF" w:rsidP="00EB69FF">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E3B9CC9" w14:textId="77777777" w:rsidR="00EB69FF" w:rsidRPr="00783D73" w:rsidRDefault="00EB69FF" w:rsidP="00EB69FF">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FFAA456" w14:textId="77777777" w:rsidR="00EB69FF" w:rsidRPr="00A82BB4" w:rsidRDefault="00EB69FF" w:rsidP="00EB69FF">
      <w:pPr>
        <w:pStyle w:val="breakline"/>
        <w:rPr>
          <w:rFonts w:eastAsiaTheme="minorEastAsia"/>
          <w:color w:val="002060"/>
        </w:rPr>
      </w:pPr>
    </w:p>
    <w:p w14:paraId="0D7F3E81" w14:textId="77777777" w:rsidR="00EB69FF" w:rsidRPr="00A82BB4" w:rsidRDefault="00EB69FF" w:rsidP="00EB69FF">
      <w:pPr>
        <w:pStyle w:val="titoloprinc0"/>
        <w:rPr>
          <w:color w:val="002060"/>
        </w:rPr>
      </w:pPr>
      <w:r w:rsidRPr="00A82BB4">
        <w:rPr>
          <w:color w:val="002060"/>
        </w:rPr>
        <w:t>CLASSIFICA</w:t>
      </w:r>
    </w:p>
    <w:p w14:paraId="658D845F" w14:textId="77777777" w:rsidR="00EB69FF" w:rsidRPr="00A82BB4" w:rsidRDefault="00EB69FF" w:rsidP="00EB69FF">
      <w:pPr>
        <w:pStyle w:val="breakline"/>
        <w:rPr>
          <w:color w:val="002060"/>
        </w:rPr>
      </w:pPr>
    </w:p>
    <w:p w14:paraId="011C227B" w14:textId="77777777" w:rsidR="00EB69FF" w:rsidRPr="00A82BB4" w:rsidRDefault="00EB69FF" w:rsidP="00EB69FF">
      <w:pPr>
        <w:pStyle w:val="breakline"/>
        <w:rPr>
          <w:color w:val="002060"/>
        </w:rPr>
      </w:pPr>
    </w:p>
    <w:p w14:paraId="2F6386BA" w14:textId="77777777" w:rsidR="00EB69FF" w:rsidRPr="00A82BB4" w:rsidRDefault="00EB69FF" w:rsidP="00EB69FF">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5D03301D"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45056"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AAC27"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B1925"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0486B"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6F3E5"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7712C"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D6010"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B3B6B"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31B62"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E828C" w14:textId="77777777" w:rsidR="00EB69FF" w:rsidRPr="00A82BB4" w:rsidRDefault="00EB69FF" w:rsidP="00C83017">
            <w:pPr>
              <w:pStyle w:val="headertabella0"/>
              <w:rPr>
                <w:color w:val="002060"/>
              </w:rPr>
            </w:pPr>
            <w:r w:rsidRPr="00A82BB4">
              <w:rPr>
                <w:color w:val="002060"/>
              </w:rPr>
              <w:t>PE</w:t>
            </w:r>
          </w:p>
        </w:tc>
      </w:tr>
      <w:tr w:rsidR="00EB69FF" w:rsidRPr="00A82BB4" w14:paraId="75C490BA"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9C118" w14:textId="77777777" w:rsidR="00EB69FF" w:rsidRPr="00A82BB4" w:rsidRDefault="00EB69FF" w:rsidP="00C83017">
            <w:pPr>
              <w:pStyle w:val="rowtabella0"/>
              <w:rPr>
                <w:color w:val="002060"/>
              </w:rPr>
            </w:pPr>
            <w:r w:rsidRPr="00A82BB4">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19986"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816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DA9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F6C5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CEF8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DA2F3" w14:textId="77777777" w:rsidR="00EB69FF" w:rsidRPr="00A82BB4" w:rsidRDefault="00EB69FF" w:rsidP="00C83017">
            <w:pPr>
              <w:pStyle w:val="rowtabella0"/>
              <w:jc w:val="center"/>
              <w:rPr>
                <w:color w:val="002060"/>
              </w:rPr>
            </w:pPr>
            <w:r w:rsidRPr="00A82B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111C2"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EBE8"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1879" w14:textId="77777777" w:rsidR="00EB69FF" w:rsidRPr="00A82BB4" w:rsidRDefault="00EB69FF" w:rsidP="00C83017">
            <w:pPr>
              <w:pStyle w:val="rowtabella0"/>
              <w:jc w:val="center"/>
              <w:rPr>
                <w:color w:val="002060"/>
              </w:rPr>
            </w:pPr>
            <w:r w:rsidRPr="00A82BB4">
              <w:rPr>
                <w:color w:val="002060"/>
              </w:rPr>
              <w:t>0</w:t>
            </w:r>
          </w:p>
        </w:tc>
      </w:tr>
      <w:tr w:rsidR="00EB69FF" w:rsidRPr="00A82BB4" w14:paraId="5FF720BD"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1274F" w14:textId="77777777" w:rsidR="00EB69FF" w:rsidRPr="00A82BB4" w:rsidRDefault="00EB69FF" w:rsidP="00C83017">
            <w:pPr>
              <w:pStyle w:val="rowtabella0"/>
              <w:rPr>
                <w:color w:val="002060"/>
              </w:rPr>
            </w:pPr>
            <w:r w:rsidRPr="00A82BB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DBF5E"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3F6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475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890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BDA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46F1"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55EA7"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CE1A5"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93A88" w14:textId="77777777" w:rsidR="00EB69FF" w:rsidRPr="00A82BB4" w:rsidRDefault="00EB69FF" w:rsidP="00C83017">
            <w:pPr>
              <w:pStyle w:val="rowtabella0"/>
              <w:jc w:val="center"/>
              <w:rPr>
                <w:color w:val="002060"/>
              </w:rPr>
            </w:pPr>
            <w:r w:rsidRPr="00A82BB4">
              <w:rPr>
                <w:color w:val="002060"/>
              </w:rPr>
              <w:t>0</w:t>
            </w:r>
          </w:p>
        </w:tc>
      </w:tr>
      <w:tr w:rsidR="00EB69FF" w:rsidRPr="00A82BB4" w14:paraId="3F1574C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FD3E1" w14:textId="77777777" w:rsidR="00EB69FF" w:rsidRPr="00A82BB4" w:rsidRDefault="00EB69FF" w:rsidP="00C83017">
            <w:pPr>
              <w:pStyle w:val="rowtabella0"/>
              <w:rPr>
                <w:color w:val="002060"/>
              </w:rPr>
            </w:pPr>
            <w:r w:rsidRPr="00A82BB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2B51"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8E5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3066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A829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1233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C394" w14:textId="77777777" w:rsidR="00EB69FF" w:rsidRPr="00A82BB4" w:rsidRDefault="00EB69FF" w:rsidP="00C83017">
            <w:pPr>
              <w:pStyle w:val="rowtabella0"/>
              <w:jc w:val="center"/>
              <w:rPr>
                <w:color w:val="002060"/>
              </w:rPr>
            </w:pPr>
            <w:r w:rsidRPr="00A82BB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F35D"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EE29"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574A" w14:textId="77777777" w:rsidR="00EB69FF" w:rsidRPr="00A82BB4" w:rsidRDefault="00EB69FF" w:rsidP="00C83017">
            <w:pPr>
              <w:pStyle w:val="rowtabella0"/>
              <w:jc w:val="center"/>
              <w:rPr>
                <w:color w:val="002060"/>
              </w:rPr>
            </w:pPr>
            <w:r w:rsidRPr="00A82BB4">
              <w:rPr>
                <w:color w:val="002060"/>
              </w:rPr>
              <w:t>2</w:t>
            </w:r>
          </w:p>
        </w:tc>
      </w:tr>
      <w:tr w:rsidR="00EB69FF" w:rsidRPr="00A82BB4" w14:paraId="1D33282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E7174" w14:textId="77777777" w:rsidR="00EB69FF" w:rsidRPr="00A82BB4" w:rsidRDefault="00EB69FF" w:rsidP="00C83017">
            <w:pPr>
              <w:pStyle w:val="rowtabella0"/>
              <w:rPr>
                <w:color w:val="002060"/>
              </w:rPr>
            </w:pPr>
            <w:r w:rsidRPr="00A82BB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4396"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A02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60D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C31E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34E0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6082F"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4ED82"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86692"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3E0C9" w14:textId="77777777" w:rsidR="00EB69FF" w:rsidRPr="00A82BB4" w:rsidRDefault="00EB69FF" w:rsidP="00C83017">
            <w:pPr>
              <w:pStyle w:val="rowtabella0"/>
              <w:jc w:val="center"/>
              <w:rPr>
                <w:color w:val="002060"/>
              </w:rPr>
            </w:pPr>
            <w:r w:rsidRPr="00A82BB4">
              <w:rPr>
                <w:color w:val="002060"/>
              </w:rPr>
              <w:t>0</w:t>
            </w:r>
          </w:p>
        </w:tc>
      </w:tr>
      <w:tr w:rsidR="00EB69FF" w:rsidRPr="00A82BB4" w14:paraId="785646E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855A8" w14:textId="77777777" w:rsidR="00EB69FF" w:rsidRPr="00A82BB4" w:rsidRDefault="00EB69FF" w:rsidP="00C83017">
            <w:pPr>
              <w:pStyle w:val="rowtabella0"/>
              <w:rPr>
                <w:color w:val="002060"/>
              </w:rPr>
            </w:pPr>
            <w:r w:rsidRPr="00A82BB4">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E0AD"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A341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D887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E77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5915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54B70"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CE32"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22B1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B9315" w14:textId="77777777" w:rsidR="00EB69FF" w:rsidRPr="00A82BB4" w:rsidRDefault="00EB69FF" w:rsidP="00C83017">
            <w:pPr>
              <w:pStyle w:val="rowtabella0"/>
              <w:jc w:val="center"/>
              <w:rPr>
                <w:color w:val="002060"/>
              </w:rPr>
            </w:pPr>
            <w:r w:rsidRPr="00A82BB4">
              <w:rPr>
                <w:color w:val="002060"/>
              </w:rPr>
              <w:t>0</w:t>
            </w:r>
          </w:p>
        </w:tc>
      </w:tr>
      <w:tr w:rsidR="00EB69FF" w:rsidRPr="00A82BB4" w14:paraId="72E3626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BB1B7" w14:textId="77777777" w:rsidR="00EB69FF" w:rsidRPr="00A82BB4" w:rsidRDefault="00EB69FF" w:rsidP="00C83017">
            <w:pPr>
              <w:pStyle w:val="rowtabella0"/>
              <w:rPr>
                <w:color w:val="002060"/>
              </w:rPr>
            </w:pPr>
            <w:r w:rsidRPr="00A82BB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7534"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5F67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7A3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3AB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D607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3F46"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A20F1"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EA67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6F02" w14:textId="77777777" w:rsidR="00EB69FF" w:rsidRPr="00A82BB4" w:rsidRDefault="00EB69FF" w:rsidP="00C83017">
            <w:pPr>
              <w:pStyle w:val="rowtabella0"/>
              <w:jc w:val="center"/>
              <w:rPr>
                <w:color w:val="002060"/>
              </w:rPr>
            </w:pPr>
            <w:r w:rsidRPr="00A82BB4">
              <w:rPr>
                <w:color w:val="002060"/>
              </w:rPr>
              <w:t>0</w:t>
            </w:r>
          </w:p>
        </w:tc>
      </w:tr>
      <w:tr w:rsidR="00EB69FF" w:rsidRPr="00A82BB4" w14:paraId="2ED2039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434950" w14:textId="77777777" w:rsidR="00EB69FF" w:rsidRPr="00A82BB4" w:rsidRDefault="00EB69FF" w:rsidP="00C83017">
            <w:pPr>
              <w:pStyle w:val="rowtabella0"/>
              <w:rPr>
                <w:color w:val="002060"/>
              </w:rPr>
            </w:pPr>
            <w:r w:rsidRPr="00A82BB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3C9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F4A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59F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8A5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9F3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2EB6"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5C505"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446E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0EFF3" w14:textId="77777777" w:rsidR="00EB69FF" w:rsidRPr="00A82BB4" w:rsidRDefault="00EB69FF" w:rsidP="00C83017">
            <w:pPr>
              <w:pStyle w:val="rowtabella0"/>
              <w:jc w:val="center"/>
              <w:rPr>
                <w:color w:val="002060"/>
              </w:rPr>
            </w:pPr>
            <w:r w:rsidRPr="00A82BB4">
              <w:rPr>
                <w:color w:val="002060"/>
              </w:rPr>
              <w:t>0</w:t>
            </w:r>
          </w:p>
        </w:tc>
      </w:tr>
      <w:tr w:rsidR="00EB69FF" w:rsidRPr="00A82BB4" w14:paraId="7DC7CB2D"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F6D53" w14:textId="77777777" w:rsidR="00EB69FF" w:rsidRPr="00A82BB4" w:rsidRDefault="00EB69FF" w:rsidP="00C83017">
            <w:pPr>
              <w:pStyle w:val="rowtabella0"/>
              <w:rPr>
                <w:color w:val="002060"/>
              </w:rPr>
            </w:pPr>
            <w:r w:rsidRPr="00A82BB4">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E3F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5A4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ACE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2D5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819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DBB9"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D0C77"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41D4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403F0" w14:textId="77777777" w:rsidR="00EB69FF" w:rsidRPr="00A82BB4" w:rsidRDefault="00EB69FF" w:rsidP="00C83017">
            <w:pPr>
              <w:pStyle w:val="rowtabella0"/>
              <w:jc w:val="center"/>
              <w:rPr>
                <w:color w:val="002060"/>
              </w:rPr>
            </w:pPr>
            <w:r w:rsidRPr="00A82BB4">
              <w:rPr>
                <w:color w:val="002060"/>
              </w:rPr>
              <w:t>0</w:t>
            </w:r>
          </w:p>
        </w:tc>
      </w:tr>
      <w:tr w:rsidR="00EB69FF" w:rsidRPr="00A82BB4" w14:paraId="3AC253C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A7801" w14:textId="77777777" w:rsidR="00EB69FF" w:rsidRPr="00A82BB4" w:rsidRDefault="00EB69FF" w:rsidP="00C83017">
            <w:pPr>
              <w:pStyle w:val="rowtabella0"/>
              <w:rPr>
                <w:color w:val="002060"/>
              </w:rPr>
            </w:pPr>
            <w:r w:rsidRPr="00A82BB4">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AB11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829B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A54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41D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B1BDC"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8A973"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99B95"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983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758B0" w14:textId="77777777" w:rsidR="00EB69FF" w:rsidRPr="00A82BB4" w:rsidRDefault="00EB69FF" w:rsidP="00C83017">
            <w:pPr>
              <w:pStyle w:val="rowtabella0"/>
              <w:jc w:val="center"/>
              <w:rPr>
                <w:color w:val="002060"/>
              </w:rPr>
            </w:pPr>
            <w:r w:rsidRPr="00A82BB4">
              <w:rPr>
                <w:color w:val="002060"/>
              </w:rPr>
              <w:t>0</w:t>
            </w:r>
          </w:p>
        </w:tc>
      </w:tr>
      <w:tr w:rsidR="00EB69FF" w:rsidRPr="00A82BB4" w14:paraId="3BF8801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157653" w14:textId="77777777" w:rsidR="00EB69FF" w:rsidRPr="00A82BB4" w:rsidRDefault="00EB69FF" w:rsidP="00C83017">
            <w:pPr>
              <w:pStyle w:val="rowtabella0"/>
              <w:rPr>
                <w:color w:val="002060"/>
              </w:rPr>
            </w:pPr>
            <w:r w:rsidRPr="00A82BB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375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526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044F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8D0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079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672C"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0716"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B9375"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DFBF" w14:textId="77777777" w:rsidR="00EB69FF" w:rsidRPr="00A82BB4" w:rsidRDefault="00EB69FF" w:rsidP="00C83017">
            <w:pPr>
              <w:pStyle w:val="rowtabella0"/>
              <w:jc w:val="center"/>
              <w:rPr>
                <w:color w:val="002060"/>
              </w:rPr>
            </w:pPr>
            <w:r w:rsidRPr="00A82BB4">
              <w:rPr>
                <w:color w:val="002060"/>
              </w:rPr>
              <w:t>0</w:t>
            </w:r>
          </w:p>
        </w:tc>
      </w:tr>
      <w:tr w:rsidR="00EB69FF" w:rsidRPr="00A82BB4" w14:paraId="7DFB800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80804" w14:textId="77777777" w:rsidR="00EB69FF" w:rsidRPr="00A82BB4" w:rsidRDefault="00EB69FF" w:rsidP="00C83017">
            <w:pPr>
              <w:pStyle w:val="rowtabella0"/>
              <w:rPr>
                <w:color w:val="002060"/>
              </w:rPr>
            </w:pPr>
            <w:r w:rsidRPr="00A82BB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6AB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434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CF3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325D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521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D23E9"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562B"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1962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0FB0" w14:textId="77777777" w:rsidR="00EB69FF" w:rsidRPr="00A82BB4" w:rsidRDefault="00EB69FF" w:rsidP="00C83017">
            <w:pPr>
              <w:pStyle w:val="rowtabella0"/>
              <w:jc w:val="center"/>
              <w:rPr>
                <w:color w:val="002060"/>
              </w:rPr>
            </w:pPr>
            <w:r w:rsidRPr="00A82BB4">
              <w:rPr>
                <w:color w:val="002060"/>
              </w:rPr>
              <w:t>0</w:t>
            </w:r>
          </w:p>
        </w:tc>
      </w:tr>
      <w:tr w:rsidR="00EB69FF" w:rsidRPr="00A82BB4" w14:paraId="2FBD7A1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C0D2C" w14:textId="77777777" w:rsidR="00EB69FF" w:rsidRPr="00A82BB4" w:rsidRDefault="00EB69FF" w:rsidP="00C83017">
            <w:pPr>
              <w:pStyle w:val="rowtabella0"/>
              <w:rPr>
                <w:color w:val="002060"/>
              </w:rPr>
            </w:pPr>
            <w:r w:rsidRPr="00A82BB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22F7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3EA4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098C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1565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32B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2C96"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C405F"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E5A1A"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345E7" w14:textId="77777777" w:rsidR="00EB69FF" w:rsidRPr="00A82BB4" w:rsidRDefault="00EB69FF" w:rsidP="00C83017">
            <w:pPr>
              <w:pStyle w:val="rowtabella0"/>
              <w:jc w:val="center"/>
              <w:rPr>
                <w:color w:val="002060"/>
              </w:rPr>
            </w:pPr>
            <w:r w:rsidRPr="00A82BB4">
              <w:rPr>
                <w:color w:val="002060"/>
              </w:rPr>
              <w:t>0</w:t>
            </w:r>
          </w:p>
        </w:tc>
      </w:tr>
      <w:tr w:rsidR="00EB69FF" w:rsidRPr="00A82BB4" w14:paraId="463BE25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00F323" w14:textId="77777777" w:rsidR="00EB69FF" w:rsidRPr="00A82BB4" w:rsidRDefault="00EB69FF" w:rsidP="00C83017">
            <w:pPr>
              <w:pStyle w:val="rowtabella0"/>
              <w:rPr>
                <w:color w:val="002060"/>
              </w:rPr>
            </w:pPr>
            <w:r w:rsidRPr="00A82BB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3D1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57C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323A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EC1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D75E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07A81"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7611" w14:textId="77777777" w:rsidR="00EB69FF" w:rsidRPr="00A82BB4" w:rsidRDefault="00EB69FF" w:rsidP="00C83017">
            <w:pPr>
              <w:pStyle w:val="rowtabella0"/>
              <w:jc w:val="center"/>
              <w:rPr>
                <w:color w:val="002060"/>
              </w:rPr>
            </w:pPr>
            <w:r w:rsidRPr="00A82BB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1D6E"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C1BB" w14:textId="77777777" w:rsidR="00EB69FF" w:rsidRPr="00A82BB4" w:rsidRDefault="00EB69FF" w:rsidP="00C83017">
            <w:pPr>
              <w:pStyle w:val="rowtabella0"/>
              <w:jc w:val="center"/>
              <w:rPr>
                <w:color w:val="002060"/>
              </w:rPr>
            </w:pPr>
            <w:r w:rsidRPr="00A82BB4">
              <w:rPr>
                <w:color w:val="002060"/>
              </w:rPr>
              <w:t>0</w:t>
            </w:r>
          </w:p>
        </w:tc>
      </w:tr>
      <w:tr w:rsidR="00EB69FF" w:rsidRPr="00A82BB4" w14:paraId="68F4D284"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665742" w14:textId="77777777" w:rsidR="00EB69FF" w:rsidRPr="00A82BB4" w:rsidRDefault="00EB69FF" w:rsidP="00C83017">
            <w:pPr>
              <w:pStyle w:val="rowtabella0"/>
              <w:rPr>
                <w:color w:val="002060"/>
              </w:rPr>
            </w:pPr>
            <w:r w:rsidRPr="00A82BB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E2EE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B43E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741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A96A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9D7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D70C"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DACE4" w14:textId="77777777" w:rsidR="00EB69FF" w:rsidRPr="00A82BB4" w:rsidRDefault="00EB69FF" w:rsidP="00C83017">
            <w:pPr>
              <w:pStyle w:val="rowtabella0"/>
              <w:jc w:val="center"/>
              <w:rPr>
                <w:color w:val="002060"/>
              </w:rPr>
            </w:pPr>
            <w:r w:rsidRPr="00A82BB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963F"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CC9F" w14:textId="77777777" w:rsidR="00EB69FF" w:rsidRPr="00A82BB4" w:rsidRDefault="00EB69FF" w:rsidP="00C83017">
            <w:pPr>
              <w:pStyle w:val="rowtabella0"/>
              <w:jc w:val="center"/>
              <w:rPr>
                <w:color w:val="002060"/>
              </w:rPr>
            </w:pPr>
            <w:r w:rsidRPr="00A82BB4">
              <w:rPr>
                <w:color w:val="002060"/>
              </w:rPr>
              <w:t>0</w:t>
            </w:r>
          </w:p>
        </w:tc>
      </w:tr>
    </w:tbl>
    <w:p w14:paraId="133CFB3B" w14:textId="77777777" w:rsidR="00EB69FF" w:rsidRDefault="00EB69FF" w:rsidP="00EB69FF">
      <w:pPr>
        <w:pStyle w:val="breakline"/>
        <w:rPr>
          <w:color w:val="002060"/>
        </w:rPr>
      </w:pPr>
    </w:p>
    <w:p w14:paraId="257EC1C7" w14:textId="77777777" w:rsidR="00EB69FF" w:rsidRPr="00A82BB4" w:rsidRDefault="00EB69FF" w:rsidP="00EB69FF">
      <w:pPr>
        <w:pStyle w:val="titoloprinc0"/>
        <w:rPr>
          <w:color w:val="002060"/>
        </w:rPr>
      </w:pPr>
      <w:r>
        <w:rPr>
          <w:color w:val="002060"/>
        </w:rPr>
        <w:t>PROGRAMMA GARE</w:t>
      </w:r>
    </w:p>
    <w:p w14:paraId="0ADCC3BE" w14:textId="77777777" w:rsidR="00EB69FF" w:rsidRDefault="00EB69FF" w:rsidP="00EB69FF">
      <w:pPr>
        <w:pStyle w:val="breakline"/>
        <w:rPr>
          <w:rFonts w:eastAsiaTheme="minorEastAsia"/>
          <w:color w:val="002060"/>
        </w:rPr>
      </w:pPr>
    </w:p>
    <w:p w14:paraId="2518BF3B" w14:textId="77777777" w:rsidR="00672D45" w:rsidRPr="00626198" w:rsidRDefault="00672D45" w:rsidP="00672D45">
      <w:pPr>
        <w:pStyle w:val="sottotitolocampionato10"/>
        <w:rPr>
          <w:color w:val="002060"/>
        </w:rPr>
      </w:pPr>
      <w:r w:rsidRPr="00626198">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0"/>
        <w:gridCol w:w="2012"/>
        <w:gridCol w:w="385"/>
        <w:gridCol w:w="898"/>
        <w:gridCol w:w="1180"/>
        <w:gridCol w:w="1544"/>
        <w:gridCol w:w="1551"/>
      </w:tblGrid>
      <w:tr w:rsidR="00672D45" w:rsidRPr="00626198" w14:paraId="137FE1A2"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D0AE8" w14:textId="77777777" w:rsidR="00672D45" w:rsidRPr="00626198" w:rsidRDefault="00672D45" w:rsidP="00C83017">
            <w:pPr>
              <w:pStyle w:val="headertabella0"/>
              <w:rPr>
                <w:color w:val="002060"/>
              </w:rPr>
            </w:pPr>
            <w:r w:rsidRPr="00626198">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84345"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97180"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4279F"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0DCB8"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07681"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F0FD9"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086DF48A"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FFC99D" w14:textId="77777777" w:rsidR="00672D45" w:rsidRPr="00626198" w:rsidRDefault="00672D45" w:rsidP="00C83017">
            <w:pPr>
              <w:pStyle w:val="rowtabella0"/>
              <w:rPr>
                <w:color w:val="002060"/>
              </w:rPr>
            </w:pPr>
            <w:r w:rsidRPr="00626198">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643A3" w14:textId="77777777" w:rsidR="00672D45" w:rsidRPr="00626198" w:rsidRDefault="00672D45" w:rsidP="00C83017">
            <w:pPr>
              <w:pStyle w:val="rowtabella0"/>
              <w:rPr>
                <w:color w:val="002060"/>
              </w:rPr>
            </w:pPr>
            <w:r w:rsidRPr="00626198">
              <w:rPr>
                <w:color w:val="002060"/>
              </w:rPr>
              <w:t>GAGLIOLE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BD6F26"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DE1B8" w14:textId="77777777" w:rsidR="00672D45" w:rsidRPr="00626198" w:rsidRDefault="00672D45" w:rsidP="00C83017">
            <w:pPr>
              <w:pStyle w:val="rowtabella0"/>
              <w:rPr>
                <w:color w:val="002060"/>
              </w:rPr>
            </w:pPr>
            <w:r w:rsidRPr="00626198">
              <w:rPr>
                <w:color w:val="002060"/>
              </w:rPr>
              <w:t>18/10/2024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A90C50" w14:textId="77777777" w:rsidR="00672D45" w:rsidRPr="00626198" w:rsidRDefault="00672D45" w:rsidP="00C83017">
            <w:pPr>
              <w:pStyle w:val="rowtabella0"/>
              <w:rPr>
                <w:color w:val="002060"/>
              </w:rPr>
            </w:pPr>
            <w:r w:rsidRPr="00626198">
              <w:rPr>
                <w:color w:val="002060"/>
              </w:rPr>
              <w:t xml:space="preserve">5429 PAL.COM. </w:t>
            </w:r>
            <w:proofErr w:type="gramStart"/>
            <w:r w:rsidRPr="00626198">
              <w:rPr>
                <w:color w:val="002060"/>
              </w:rPr>
              <w:t>S.MICHELE</w:t>
            </w:r>
            <w:proofErr w:type="gramEnd"/>
            <w:r w:rsidRPr="00626198">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A22F1" w14:textId="77777777" w:rsidR="00672D45" w:rsidRPr="00626198" w:rsidRDefault="00672D45" w:rsidP="00C83017">
            <w:pPr>
              <w:pStyle w:val="rowtabella0"/>
              <w:rPr>
                <w:color w:val="002060"/>
              </w:rPr>
            </w:pPr>
            <w:r w:rsidRPr="0062619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B5523" w14:textId="77777777" w:rsidR="00672D45" w:rsidRPr="00626198" w:rsidRDefault="00672D45" w:rsidP="00C83017">
            <w:pPr>
              <w:pStyle w:val="rowtabella0"/>
              <w:rPr>
                <w:color w:val="002060"/>
              </w:rPr>
            </w:pPr>
            <w:r w:rsidRPr="00626198">
              <w:rPr>
                <w:color w:val="002060"/>
              </w:rPr>
              <w:t>VIA LORETO</w:t>
            </w:r>
          </w:p>
        </w:tc>
      </w:tr>
      <w:tr w:rsidR="00672D45" w:rsidRPr="00626198" w14:paraId="2A9EE82A"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4AF6EB" w14:textId="77777777" w:rsidR="00672D45" w:rsidRPr="00626198" w:rsidRDefault="00672D45" w:rsidP="00C83017">
            <w:pPr>
              <w:pStyle w:val="rowtabella0"/>
              <w:rPr>
                <w:color w:val="002060"/>
              </w:rPr>
            </w:pPr>
            <w:r w:rsidRPr="00626198">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EF9CB1" w14:textId="77777777" w:rsidR="00672D45" w:rsidRPr="00626198" w:rsidRDefault="00672D45" w:rsidP="00C83017">
            <w:pPr>
              <w:pStyle w:val="rowtabella0"/>
              <w:rPr>
                <w:color w:val="002060"/>
              </w:rPr>
            </w:pPr>
            <w:r w:rsidRPr="00626198">
              <w:rPr>
                <w:color w:val="002060"/>
              </w:rPr>
              <w:t>CHIARAVALLE FUTSAL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5B0DF0"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328FA5" w14:textId="77777777" w:rsidR="00672D45" w:rsidRPr="00626198" w:rsidRDefault="00672D45" w:rsidP="00C83017">
            <w:pPr>
              <w:pStyle w:val="rowtabella0"/>
              <w:rPr>
                <w:color w:val="002060"/>
              </w:rPr>
            </w:pPr>
            <w:r w:rsidRPr="00626198">
              <w:rPr>
                <w:color w:val="002060"/>
              </w:rPr>
              <w:t>18/10/2024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BD9685" w14:textId="77777777" w:rsidR="00672D45" w:rsidRPr="00626198" w:rsidRDefault="00672D45" w:rsidP="00C83017">
            <w:pPr>
              <w:pStyle w:val="rowtabella0"/>
              <w:rPr>
                <w:color w:val="002060"/>
              </w:rPr>
            </w:pPr>
            <w:r w:rsidRPr="00626198">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441D2B" w14:textId="77777777" w:rsidR="00672D45" w:rsidRPr="00626198" w:rsidRDefault="00672D45" w:rsidP="00C83017">
            <w:pPr>
              <w:pStyle w:val="rowtabella0"/>
              <w:rPr>
                <w:color w:val="002060"/>
              </w:rPr>
            </w:pPr>
            <w:r w:rsidRPr="00626198">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1FE4F1" w14:textId="77777777" w:rsidR="00672D45" w:rsidRPr="00626198" w:rsidRDefault="00672D45" w:rsidP="00C83017">
            <w:pPr>
              <w:pStyle w:val="rowtabella0"/>
              <w:rPr>
                <w:color w:val="002060"/>
              </w:rPr>
            </w:pPr>
            <w:r w:rsidRPr="00626198">
              <w:rPr>
                <w:color w:val="002060"/>
              </w:rPr>
              <w:t>VIA OLIMPIADI</w:t>
            </w:r>
          </w:p>
        </w:tc>
      </w:tr>
      <w:tr w:rsidR="00672D45" w:rsidRPr="00626198" w14:paraId="7AB108C7"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3D5B57" w14:textId="77777777" w:rsidR="00672D45" w:rsidRPr="00626198" w:rsidRDefault="00672D45" w:rsidP="00C83017">
            <w:pPr>
              <w:pStyle w:val="rowtabella0"/>
              <w:rPr>
                <w:color w:val="002060"/>
              </w:rPr>
            </w:pPr>
            <w:r w:rsidRPr="00626198">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E5E868" w14:textId="77777777" w:rsidR="00672D45" w:rsidRPr="00626198" w:rsidRDefault="00672D45" w:rsidP="00C83017">
            <w:pPr>
              <w:pStyle w:val="rowtabella0"/>
              <w:rPr>
                <w:color w:val="002060"/>
              </w:rPr>
            </w:pPr>
            <w:r w:rsidRPr="00626198">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11A26B"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90A508"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180CA9" w14:textId="77777777" w:rsidR="00672D45" w:rsidRPr="00626198" w:rsidRDefault="00672D45" w:rsidP="00C83017">
            <w:pPr>
              <w:pStyle w:val="rowtabella0"/>
              <w:rPr>
                <w:color w:val="002060"/>
              </w:rPr>
            </w:pPr>
            <w:r w:rsidRPr="00626198">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AA6DF5" w14:textId="77777777" w:rsidR="00672D45" w:rsidRPr="00626198" w:rsidRDefault="00672D45" w:rsidP="00C83017">
            <w:pPr>
              <w:pStyle w:val="rowtabella0"/>
              <w:rPr>
                <w:color w:val="002060"/>
              </w:rPr>
            </w:pPr>
            <w:r w:rsidRPr="006261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49438C" w14:textId="77777777" w:rsidR="00672D45" w:rsidRPr="00626198" w:rsidRDefault="00672D45" w:rsidP="00C83017">
            <w:pPr>
              <w:pStyle w:val="rowtabella0"/>
              <w:rPr>
                <w:color w:val="002060"/>
              </w:rPr>
            </w:pPr>
            <w:r w:rsidRPr="00626198">
              <w:rPr>
                <w:color w:val="002060"/>
              </w:rPr>
              <w:t>VIA MONTEPELAGO</w:t>
            </w:r>
          </w:p>
        </w:tc>
      </w:tr>
      <w:tr w:rsidR="00672D45" w:rsidRPr="00626198" w14:paraId="61DD3D1D"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AABFF6" w14:textId="77777777" w:rsidR="00672D45" w:rsidRPr="00626198" w:rsidRDefault="00672D45" w:rsidP="00C83017">
            <w:pPr>
              <w:pStyle w:val="rowtabella0"/>
              <w:rPr>
                <w:color w:val="002060"/>
              </w:rPr>
            </w:pPr>
            <w:r w:rsidRPr="00626198">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93425E" w14:textId="77777777" w:rsidR="00672D45" w:rsidRPr="00626198" w:rsidRDefault="00672D45" w:rsidP="00C83017">
            <w:pPr>
              <w:pStyle w:val="rowtabella0"/>
              <w:rPr>
                <w:color w:val="002060"/>
              </w:rPr>
            </w:pPr>
            <w:r w:rsidRPr="00626198">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65EFAF"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A8D6C1"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437D35" w14:textId="77777777" w:rsidR="00672D45" w:rsidRPr="00626198" w:rsidRDefault="00672D45" w:rsidP="00C83017">
            <w:pPr>
              <w:pStyle w:val="rowtabella0"/>
              <w:rPr>
                <w:color w:val="002060"/>
              </w:rPr>
            </w:pPr>
            <w:r w:rsidRPr="00626198">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2744F3" w14:textId="77777777" w:rsidR="00672D45" w:rsidRPr="00626198" w:rsidRDefault="00672D45" w:rsidP="00C83017">
            <w:pPr>
              <w:pStyle w:val="rowtabella0"/>
              <w:rPr>
                <w:color w:val="002060"/>
              </w:rPr>
            </w:pPr>
            <w:r w:rsidRPr="00626198">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8D114A" w14:textId="77777777" w:rsidR="00672D45" w:rsidRPr="00626198" w:rsidRDefault="00672D45" w:rsidP="00C83017">
            <w:pPr>
              <w:pStyle w:val="rowtabella0"/>
              <w:rPr>
                <w:color w:val="002060"/>
              </w:rPr>
            </w:pPr>
            <w:r w:rsidRPr="00626198">
              <w:rPr>
                <w:color w:val="002060"/>
              </w:rPr>
              <w:t>VIA BRAMANTE</w:t>
            </w:r>
          </w:p>
        </w:tc>
      </w:tr>
      <w:tr w:rsidR="00672D45" w:rsidRPr="00626198" w14:paraId="5515EADE"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7E7DD6" w14:textId="77777777" w:rsidR="00672D45" w:rsidRPr="00626198" w:rsidRDefault="00672D45" w:rsidP="00C83017">
            <w:pPr>
              <w:pStyle w:val="rowtabella0"/>
              <w:rPr>
                <w:color w:val="002060"/>
              </w:rPr>
            </w:pPr>
            <w:r w:rsidRPr="00626198">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AE880F" w14:textId="77777777" w:rsidR="00672D45" w:rsidRPr="00626198" w:rsidRDefault="00672D45" w:rsidP="00C83017">
            <w:pPr>
              <w:pStyle w:val="rowtabella0"/>
              <w:rPr>
                <w:color w:val="002060"/>
              </w:rPr>
            </w:pPr>
            <w:r w:rsidRPr="00626198">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A6711A"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4DE17D"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D059BD" w14:textId="77777777" w:rsidR="00672D45" w:rsidRPr="00626198" w:rsidRDefault="00672D45" w:rsidP="00C83017">
            <w:pPr>
              <w:pStyle w:val="rowtabella0"/>
              <w:rPr>
                <w:color w:val="002060"/>
              </w:rPr>
            </w:pPr>
            <w:r w:rsidRPr="00626198">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0FA5FD" w14:textId="77777777" w:rsidR="00672D45" w:rsidRPr="00626198" w:rsidRDefault="00672D45" w:rsidP="00C83017">
            <w:pPr>
              <w:pStyle w:val="rowtabella0"/>
              <w:rPr>
                <w:color w:val="002060"/>
              </w:rPr>
            </w:pPr>
            <w:r w:rsidRPr="00626198">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5FBE57" w14:textId="77777777" w:rsidR="00672D45" w:rsidRPr="00626198" w:rsidRDefault="00672D45" w:rsidP="00C83017">
            <w:pPr>
              <w:pStyle w:val="rowtabella0"/>
              <w:rPr>
                <w:color w:val="002060"/>
              </w:rPr>
            </w:pPr>
            <w:r w:rsidRPr="00626198">
              <w:rPr>
                <w:color w:val="002060"/>
              </w:rPr>
              <w:t>VIA DELLO SPORT</w:t>
            </w:r>
          </w:p>
        </w:tc>
      </w:tr>
      <w:tr w:rsidR="00672D45" w:rsidRPr="00626198" w14:paraId="21983D2C"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E029A1" w14:textId="77777777" w:rsidR="00672D45" w:rsidRPr="00626198" w:rsidRDefault="00672D45" w:rsidP="00C83017">
            <w:pPr>
              <w:pStyle w:val="rowtabella0"/>
              <w:rPr>
                <w:color w:val="002060"/>
              </w:rPr>
            </w:pPr>
            <w:r w:rsidRPr="00626198">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A9DD4D" w14:textId="77777777" w:rsidR="00672D45" w:rsidRPr="00626198" w:rsidRDefault="00672D45" w:rsidP="00C83017">
            <w:pPr>
              <w:pStyle w:val="rowtabella0"/>
              <w:rPr>
                <w:color w:val="002060"/>
              </w:rPr>
            </w:pPr>
            <w:r w:rsidRPr="00626198">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9BCEAF"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4BEC7"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27C2C4" w14:textId="77777777" w:rsidR="00672D45" w:rsidRPr="00626198" w:rsidRDefault="00672D45" w:rsidP="00C83017">
            <w:pPr>
              <w:pStyle w:val="rowtabella0"/>
              <w:rPr>
                <w:color w:val="002060"/>
              </w:rPr>
            </w:pPr>
            <w:r w:rsidRPr="00626198">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67B764" w14:textId="77777777" w:rsidR="00672D45" w:rsidRPr="00626198" w:rsidRDefault="00672D45" w:rsidP="00C83017">
            <w:pPr>
              <w:pStyle w:val="rowtabella0"/>
              <w:rPr>
                <w:color w:val="002060"/>
              </w:rPr>
            </w:pPr>
            <w:r w:rsidRPr="00626198">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F3372B" w14:textId="77777777" w:rsidR="00672D45" w:rsidRPr="00626198" w:rsidRDefault="00672D45" w:rsidP="00C83017">
            <w:pPr>
              <w:pStyle w:val="rowtabella0"/>
              <w:rPr>
                <w:color w:val="002060"/>
              </w:rPr>
            </w:pPr>
            <w:r w:rsidRPr="00626198">
              <w:rPr>
                <w:color w:val="002060"/>
              </w:rPr>
              <w:t>VIA LUDOVICO SCARFIOTTI</w:t>
            </w:r>
          </w:p>
        </w:tc>
      </w:tr>
      <w:tr w:rsidR="00672D45" w:rsidRPr="00626198" w14:paraId="0995A5E9"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6F7E93" w14:textId="77777777" w:rsidR="00672D45" w:rsidRPr="00626198" w:rsidRDefault="00672D45" w:rsidP="00C83017">
            <w:pPr>
              <w:pStyle w:val="rowtabella0"/>
              <w:rPr>
                <w:color w:val="002060"/>
              </w:rPr>
            </w:pPr>
            <w:r w:rsidRPr="00626198">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7B315" w14:textId="77777777" w:rsidR="00672D45" w:rsidRPr="00626198" w:rsidRDefault="00672D45" w:rsidP="00C83017">
            <w:pPr>
              <w:pStyle w:val="rowtabella0"/>
              <w:rPr>
                <w:color w:val="002060"/>
              </w:rPr>
            </w:pPr>
            <w:r w:rsidRPr="00626198">
              <w:rPr>
                <w:color w:val="002060"/>
              </w:rPr>
              <w:t>PIANACCIO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DF2C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6FD47"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F6FED" w14:textId="77777777" w:rsidR="00672D45" w:rsidRPr="00626198" w:rsidRDefault="00672D45" w:rsidP="00C83017">
            <w:pPr>
              <w:pStyle w:val="rowtabella0"/>
              <w:rPr>
                <w:color w:val="002060"/>
              </w:rPr>
            </w:pPr>
            <w:r w:rsidRPr="00626198">
              <w:rPr>
                <w:color w:val="002060"/>
              </w:rPr>
              <w:t xml:space="preserve">5454 </w:t>
            </w:r>
            <w:proofErr w:type="gramStart"/>
            <w:r w:rsidRPr="00626198">
              <w:rPr>
                <w:color w:val="002060"/>
              </w:rPr>
              <w:t>C.COPERTO</w:t>
            </w:r>
            <w:proofErr w:type="gramEnd"/>
            <w:r w:rsidRPr="00626198">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35967D" w14:textId="77777777" w:rsidR="00672D45" w:rsidRPr="00626198" w:rsidRDefault="00672D45" w:rsidP="00C83017">
            <w:pPr>
              <w:pStyle w:val="rowtabella0"/>
              <w:rPr>
                <w:color w:val="002060"/>
              </w:rPr>
            </w:pPr>
            <w:r w:rsidRPr="00626198">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B0683" w14:textId="77777777" w:rsidR="00672D45" w:rsidRPr="00626198" w:rsidRDefault="00672D45" w:rsidP="00C83017">
            <w:pPr>
              <w:pStyle w:val="rowtabella0"/>
              <w:rPr>
                <w:color w:val="002060"/>
              </w:rPr>
            </w:pPr>
            <w:r w:rsidRPr="00626198">
              <w:rPr>
                <w:color w:val="002060"/>
              </w:rPr>
              <w:t>VIA VILLA TOMBARI</w:t>
            </w:r>
          </w:p>
        </w:tc>
      </w:tr>
    </w:tbl>
    <w:p w14:paraId="38AECDC5" w14:textId="77777777" w:rsidR="00672D45" w:rsidRPr="00A82BB4" w:rsidRDefault="00672D45" w:rsidP="00EB69FF">
      <w:pPr>
        <w:pStyle w:val="breakline"/>
        <w:rPr>
          <w:rFonts w:eastAsiaTheme="minorEastAsia"/>
          <w:color w:val="002060"/>
        </w:rPr>
      </w:pPr>
    </w:p>
    <w:p w14:paraId="524DF856" w14:textId="77777777" w:rsidR="00EB69FF" w:rsidRPr="00A82BB4" w:rsidRDefault="00EB69FF" w:rsidP="00EB69FF">
      <w:pPr>
        <w:pStyle w:val="breakline"/>
        <w:rPr>
          <w:color w:val="002060"/>
        </w:rPr>
      </w:pPr>
    </w:p>
    <w:p w14:paraId="143CCA72" w14:textId="77777777" w:rsidR="00EB69FF" w:rsidRPr="00A82BB4" w:rsidRDefault="00EB69FF" w:rsidP="00EB69FF">
      <w:pPr>
        <w:pStyle w:val="titolocampionato0"/>
        <w:shd w:val="clear" w:color="auto" w:fill="CCCCCC"/>
        <w:spacing w:before="80" w:after="40"/>
        <w:rPr>
          <w:color w:val="002060"/>
        </w:rPr>
      </w:pPr>
      <w:r w:rsidRPr="00A82BB4">
        <w:rPr>
          <w:color w:val="002060"/>
        </w:rPr>
        <w:t>CALCIO A CINQUE SERIE C2</w:t>
      </w:r>
    </w:p>
    <w:p w14:paraId="7B2F2AA9" w14:textId="77777777" w:rsidR="00EB69FF" w:rsidRPr="00A82BB4" w:rsidRDefault="00EB69FF" w:rsidP="00EB69FF">
      <w:pPr>
        <w:pStyle w:val="titoloprinc0"/>
        <w:rPr>
          <w:color w:val="002060"/>
        </w:rPr>
      </w:pPr>
      <w:r w:rsidRPr="00A82BB4">
        <w:rPr>
          <w:color w:val="002060"/>
        </w:rPr>
        <w:t>VARIAZIONI AL PROGRAMMA GARE</w:t>
      </w:r>
    </w:p>
    <w:p w14:paraId="5B849EE3" w14:textId="77777777" w:rsidR="00EB69FF" w:rsidRPr="00A82BB4" w:rsidRDefault="00EB69FF" w:rsidP="00EB69FF">
      <w:pPr>
        <w:pStyle w:val="breakline"/>
        <w:rPr>
          <w:color w:val="002060"/>
        </w:rPr>
      </w:pPr>
    </w:p>
    <w:p w14:paraId="09D0504C" w14:textId="77777777" w:rsidR="00EB69FF" w:rsidRPr="00A82BB4" w:rsidRDefault="00EB69FF" w:rsidP="00EB69FF">
      <w:pPr>
        <w:pStyle w:val="breakline"/>
        <w:rPr>
          <w:color w:val="002060"/>
        </w:rPr>
      </w:pPr>
    </w:p>
    <w:p w14:paraId="2F2315D9" w14:textId="77777777" w:rsidR="00EB69FF" w:rsidRPr="00A82BB4" w:rsidRDefault="00EB69FF" w:rsidP="00EB69FF">
      <w:pPr>
        <w:pStyle w:val="sottotitolocampionato10"/>
        <w:rPr>
          <w:color w:val="002060"/>
        </w:rPr>
      </w:pPr>
      <w:r w:rsidRPr="00A82BB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B69FF" w:rsidRPr="00A82BB4" w14:paraId="7324BFA0" w14:textId="77777777" w:rsidTr="00F24B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9F627" w14:textId="77777777" w:rsidR="00EB69FF" w:rsidRPr="00A82BB4" w:rsidRDefault="00EB69FF"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52B95" w14:textId="77777777" w:rsidR="00EB69FF" w:rsidRPr="00A82BB4" w:rsidRDefault="00EB69FF"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5BEE2" w14:textId="77777777" w:rsidR="00EB69FF" w:rsidRPr="00A82BB4" w:rsidRDefault="00EB69FF"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8B013" w14:textId="77777777" w:rsidR="00EB69FF" w:rsidRPr="00A82BB4" w:rsidRDefault="00EB69FF"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7D026" w14:textId="77777777" w:rsidR="00EB69FF" w:rsidRPr="00A82BB4" w:rsidRDefault="00EB69FF"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91665" w14:textId="77777777" w:rsidR="00EB69FF" w:rsidRPr="00A82BB4" w:rsidRDefault="00EB69FF"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D23AB" w14:textId="77777777" w:rsidR="00EB69FF" w:rsidRPr="00A82BB4" w:rsidRDefault="00EB69FF"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E1E13" w14:textId="77777777" w:rsidR="00EB69FF" w:rsidRPr="00A82BB4" w:rsidRDefault="00EB69FF" w:rsidP="00C83017">
            <w:pPr>
              <w:pStyle w:val="headertabella0"/>
              <w:rPr>
                <w:color w:val="002060"/>
              </w:rPr>
            </w:pPr>
            <w:r w:rsidRPr="00A82BB4">
              <w:rPr>
                <w:color w:val="002060"/>
              </w:rPr>
              <w:t>Impianto</w:t>
            </w:r>
          </w:p>
        </w:tc>
      </w:tr>
      <w:tr w:rsidR="00EB69FF" w:rsidRPr="00A82BB4" w14:paraId="77E8E407" w14:textId="77777777" w:rsidTr="00F24B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BC03" w14:textId="77777777" w:rsidR="00EB69FF" w:rsidRPr="00F24B19" w:rsidRDefault="00EB69FF" w:rsidP="00C83017">
            <w:pPr>
              <w:pStyle w:val="rowtabella0"/>
              <w:rPr>
                <w:color w:val="002060"/>
                <w:highlight w:val="yellow"/>
              </w:rPr>
            </w:pPr>
            <w:r w:rsidRPr="00F24B19">
              <w:rPr>
                <w:color w:val="002060"/>
                <w:highlight w:val="yellow"/>
              </w:rPr>
              <w:t>30/10/2024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94CF" w14:textId="77777777" w:rsidR="00EB69FF" w:rsidRPr="00F24B19" w:rsidRDefault="00EB69FF" w:rsidP="00C83017">
            <w:pPr>
              <w:pStyle w:val="rowtabella0"/>
              <w:jc w:val="center"/>
              <w:rPr>
                <w:color w:val="002060"/>
                <w:highlight w:val="yellow"/>
              </w:rPr>
            </w:pPr>
            <w:r w:rsidRPr="00F24B19">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9B3F" w14:textId="77777777" w:rsidR="00EB69FF" w:rsidRPr="00F24B19" w:rsidRDefault="00EB69FF" w:rsidP="00C83017">
            <w:pPr>
              <w:pStyle w:val="rowtabella0"/>
              <w:rPr>
                <w:color w:val="002060"/>
                <w:highlight w:val="yellow"/>
              </w:rPr>
            </w:pPr>
            <w:proofErr w:type="gramStart"/>
            <w:r w:rsidRPr="00F24B19">
              <w:rPr>
                <w:color w:val="002060"/>
                <w:highlight w:val="yellow"/>
              </w:rPr>
              <w:t>U.MANDOLESI</w:t>
            </w:r>
            <w:proofErr w:type="gramEnd"/>
            <w:r w:rsidRPr="00F24B19">
              <w:rPr>
                <w:color w:val="002060"/>
                <w:highlight w:val="yellow"/>
              </w:rPr>
              <w:t xml:space="preserve">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395C2" w14:textId="77777777" w:rsidR="00EB69FF" w:rsidRPr="00F24B19" w:rsidRDefault="00EB69FF" w:rsidP="00C83017">
            <w:pPr>
              <w:pStyle w:val="rowtabella0"/>
              <w:rPr>
                <w:color w:val="002060"/>
                <w:highlight w:val="yellow"/>
              </w:rPr>
            </w:pPr>
            <w:r w:rsidRPr="00F24B19">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ED19" w14:textId="77777777" w:rsidR="00EB69FF" w:rsidRPr="00A82BB4" w:rsidRDefault="00EB69FF" w:rsidP="00C83017">
            <w:pPr>
              <w:pStyle w:val="rowtabella0"/>
              <w:rPr>
                <w:color w:val="002060"/>
              </w:rPr>
            </w:pPr>
            <w:r w:rsidRPr="00A82BB4">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8A5B4" w14:textId="77777777" w:rsidR="00EB69FF" w:rsidRPr="00A82BB4" w:rsidRDefault="00EB69FF" w:rsidP="00C83017">
            <w:pPr>
              <w:pStyle w:val="rowtabella0"/>
              <w:jc w:val="center"/>
              <w:rPr>
                <w:color w:val="002060"/>
              </w:rPr>
            </w:pPr>
            <w:r w:rsidRPr="00F24B19">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9F17D" w14:textId="77777777" w:rsidR="00EB69FF" w:rsidRPr="00A82BB4" w:rsidRDefault="00EB69FF" w:rsidP="00C8301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0F12" w14:textId="77777777" w:rsidR="00EB69FF" w:rsidRPr="00A82BB4" w:rsidRDefault="00EB69FF" w:rsidP="00C83017">
            <w:pPr>
              <w:rPr>
                <w:color w:val="002060"/>
              </w:rPr>
            </w:pPr>
          </w:p>
        </w:tc>
      </w:tr>
    </w:tbl>
    <w:p w14:paraId="1171629F" w14:textId="77777777" w:rsidR="00EB69FF" w:rsidRPr="00A82BB4" w:rsidRDefault="00EB69FF" w:rsidP="00EB69FF">
      <w:pPr>
        <w:pStyle w:val="breakline"/>
        <w:rPr>
          <w:rFonts w:eastAsiaTheme="minorEastAsia"/>
          <w:color w:val="002060"/>
        </w:rPr>
      </w:pPr>
    </w:p>
    <w:p w14:paraId="45E13638" w14:textId="77777777" w:rsidR="00EB69FF" w:rsidRPr="00A82BB4" w:rsidRDefault="00EB69FF" w:rsidP="00EB69FF">
      <w:pPr>
        <w:pStyle w:val="breakline"/>
        <w:rPr>
          <w:color w:val="002060"/>
        </w:rPr>
      </w:pPr>
    </w:p>
    <w:p w14:paraId="6BE9CE9E" w14:textId="77777777" w:rsidR="00EB69FF" w:rsidRPr="00A82BB4" w:rsidRDefault="00EB69FF" w:rsidP="00EB69FF">
      <w:pPr>
        <w:pStyle w:val="titoloprinc0"/>
        <w:rPr>
          <w:color w:val="002060"/>
        </w:rPr>
      </w:pPr>
      <w:r w:rsidRPr="00A82BB4">
        <w:rPr>
          <w:color w:val="002060"/>
        </w:rPr>
        <w:t>RISULTATI</w:t>
      </w:r>
    </w:p>
    <w:p w14:paraId="03A88028" w14:textId="77777777" w:rsidR="00EB69FF" w:rsidRPr="00A82BB4" w:rsidRDefault="00EB69FF" w:rsidP="00EB69FF">
      <w:pPr>
        <w:pStyle w:val="breakline"/>
        <w:rPr>
          <w:color w:val="002060"/>
        </w:rPr>
      </w:pPr>
    </w:p>
    <w:p w14:paraId="724942A3" w14:textId="77777777" w:rsidR="00EB69FF" w:rsidRPr="00A82BB4" w:rsidRDefault="00EB69FF" w:rsidP="00EB69FF">
      <w:pPr>
        <w:pStyle w:val="sottotitolocampionato10"/>
        <w:rPr>
          <w:color w:val="002060"/>
        </w:rPr>
      </w:pPr>
      <w:r w:rsidRPr="00A82BB4">
        <w:rPr>
          <w:color w:val="002060"/>
        </w:rPr>
        <w:t>RISULTATI UFFICIALI GARE DEL 11/10/2024</w:t>
      </w:r>
    </w:p>
    <w:p w14:paraId="55446009" w14:textId="77777777" w:rsidR="00EB69FF" w:rsidRPr="00EB69FF" w:rsidRDefault="00EB69FF" w:rsidP="00EB69FF">
      <w:pPr>
        <w:pStyle w:val="sottotitolocampionato20"/>
        <w:spacing w:before="0" w:beforeAutospacing="0" w:after="0" w:afterAutospacing="0"/>
        <w:rPr>
          <w:rFonts w:ascii="Arial" w:hAnsi="Arial" w:cs="Arial"/>
          <w:color w:val="002060"/>
          <w:sz w:val="20"/>
          <w:szCs w:val="20"/>
        </w:rPr>
      </w:pPr>
      <w:r w:rsidRPr="00EB69FF">
        <w:rPr>
          <w:rFonts w:ascii="Arial" w:hAnsi="Arial" w:cs="Arial"/>
          <w:color w:val="002060"/>
          <w:sz w:val="20"/>
          <w:szCs w:val="20"/>
        </w:rPr>
        <w:t>Si trascrivono qui di seguito i risultati ufficiali delle gare disputate</w:t>
      </w:r>
    </w:p>
    <w:p w14:paraId="15C61E2D" w14:textId="77777777" w:rsidR="00EB69FF" w:rsidRPr="00A82BB4" w:rsidRDefault="00EB69FF" w:rsidP="00EB69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B69FF" w:rsidRPr="00A82BB4" w14:paraId="1DC37D04"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11F2941F"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052BA" w14:textId="77777777" w:rsidR="00EB69FF" w:rsidRPr="00A82BB4" w:rsidRDefault="00EB69FF" w:rsidP="00C83017">
                  <w:pPr>
                    <w:pStyle w:val="headertabella0"/>
                    <w:rPr>
                      <w:color w:val="002060"/>
                    </w:rPr>
                  </w:pPr>
                  <w:r w:rsidRPr="00A82BB4">
                    <w:rPr>
                      <w:color w:val="002060"/>
                    </w:rPr>
                    <w:t>GIRONE A - 3 Giornata - A</w:t>
                  </w:r>
                </w:p>
              </w:tc>
            </w:tr>
            <w:tr w:rsidR="00EB69FF" w:rsidRPr="00A82BB4" w14:paraId="2C14B016"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92821" w14:textId="77777777" w:rsidR="00EB69FF" w:rsidRPr="00A82BB4" w:rsidRDefault="00EB69FF" w:rsidP="00C83017">
                  <w:pPr>
                    <w:pStyle w:val="rowtabella0"/>
                    <w:rPr>
                      <w:color w:val="002060"/>
                    </w:rPr>
                  </w:pPr>
                  <w:r w:rsidRPr="00A82BB4">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F53CAD" w14:textId="77777777" w:rsidR="00EB69FF" w:rsidRPr="00A82BB4" w:rsidRDefault="00EB69FF" w:rsidP="00C83017">
                  <w:pPr>
                    <w:pStyle w:val="rowtabella0"/>
                    <w:rPr>
                      <w:color w:val="002060"/>
                    </w:rPr>
                  </w:pPr>
                  <w:r w:rsidRPr="00A82BB4">
                    <w:rPr>
                      <w:color w:val="002060"/>
                    </w:rPr>
                    <w:t>- ASPIO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2585A7" w14:textId="77777777" w:rsidR="00EB69FF" w:rsidRPr="00A82BB4" w:rsidRDefault="00EB69FF" w:rsidP="00C83017">
                  <w:pPr>
                    <w:pStyle w:val="rowtabella0"/>
                    <w:jc w:val="center"/>
                    <w:rPr>
                      <w:color w:val="002060"/>
                    </w:rPr>
                  </w:pPr>
                  <w:r w:rsidRPr="00A82BB4">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5121D" w14:textId="77777777" w:rsidR="00EB69FF" w:rsidRPr="00A82BB4" w:rsidRDefault="00EB69FF" w:rsidP="00C83017">
                  <w:pPr>
                    <w:pStyle w:val="rowtabella0"/>
                    <w:jc w:val="center"/>
                    <w:rPr>
                      <w:color w:val="002060"/>
                    </w:rPr>
                  </w:pPr>
                  <w:r w:rsidRPr="00A82BB4">
                    <w:rPr>
                      <w:color w:val="002060"/>
                    </w:rPr>
                    <w:t> </w:t>
                  </w:r>
                </w:p>
              </w:tc>
            </w:tr>
            <w:tr w:rsidR="00EB69FF" w:rsidRPr="00A82BB4" w14:paraId="6EA1FD39"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B415C2" w14:textId="77777777" w:rsidR="00EB69FF" w:rsidRPr="00A82BB4" w:rsidRDefault="00EB69FF" w:rsidP="00C83017">
                  <w:pPr>
                    <w:pStyle w:val="rowtabella0"/>
                    <w:rPr>
                      <w:color w:val="002060"/>
                    </w:rPr>
                  </w:pPr>
                  <w:r w:rsidRPr="00A82BB4">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B37E2F" w14:textId="77777777" w:rsidR="00EB69FF" w:rsidRPr="00A82BB4" w:rsidRDefault="00EB69FF" w:rsidP="00C83017">
                  <w:pPr>
                    <w:pStyle w:val="rowtabella0"/>
                    <w:rPr>
                      <w:color w:val="002060"/>
                    </w:rPr>
                  </w:pPr>
                  <w:r w:rsidRPr="00A82BB4">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FC883A" w14:textId="77777777" w:rsidR="00EB69FF" w:rsidRPr="00A82BB4" w:rsidRDefault="00EB69FF" w:rsidP="00C83017">
                  <w:pPr>
                    <w:pStyle w:val="rowtabella0"/>
                    <w:jc w:val="center"/>
                    <w:rPr>
                      <w:color w:val="002060"/>
                    </w:rPr>
                  </w:pPr>
                  <w:r w:rsidRPr="00A82BB4">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02C08E" w14:textId="77777777" w:rsidR="00EB69FF" w:rsidRPr="00A82BB4" w:rsidRDefault="00EB69FF" w:rsidP="00C83017">
                  <w:pPr>
                    <w:pStyle w:val="rowtabella0"/>
                    <w:jc w:val="center"/>
                    <w:rPr>
                      <w:color w:val="002060"/>
                    </w:rPr>
                  </w:pPr>
                  <w:r w:rsidRPr="00A82BB4">
                    <w:rPr>
                      <w:color w:val="002060"/>
                    </w:rPr>
                    <w:t> </w:t>
                  </w:r>
                </w:p>
              </w:tc>
            </w:tr>
            <w:tr w:rsidR="00EB69FF" w:rsidRPr="00A82BB4" w14:paraId="0C9CA826"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7C5470" w14:textId="77777777" w:rsidR="00EB69FF" w:rsidRPr="00A82BB4" w:rsidRDefault="00EB69FF" w:rsidP="00C83017">
                  <w:pPr>
                    <w:pStyle w:val="rowtabella0"/>
                    <w:rPr>
                      <w:color w:val="002060"/>
                    </w:rPr>
                  </w:pPr>
                  <w:r w:rsidRPr="00A82BB4">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C039B5" w14:textId="77777777" w:rsidR="00EB69FF" w:rsidRPr="00A82BB4" w:rsidRDefault="00EB69FF" w:rsidP="00C83017">
                  <w:pPr>
                    <w:pStyle w:val="rowtabella0"/>
                    <w:rPr>
                      <w:color w:val="002060"/>
                    </w:rPr>
                  </w:pPr>
                  <w:r w:rsidRPr="00A82BB4">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72B99D" w14:textId="77777777" w:rsidR="00EB69FF" w:rsidRPr="00A82BB4" w:rsidRDefault="00EB69FF" w:rsidP="00C83017">
                  <w:pPr>
                    <w:pStyle w:val="rowtabella0"/>
                    <w:jc w:val="center"/>
                    <w:rPr>
                      <w:color w:val="002060"/>
                    </w:rPr>
                  </w:pPr>
                  <w:r w:rsidRPr="00A82BB4">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475BE1" w14:textId="77777777" w:rsidR="00EB69FF" w:rsidRPr="00A82BB4" w:rsidRDefault="00EB69FF" w:rsidP="00C83017">
                  <w:pPr>
                    <w:pStyle w:val="rowtabella0"/>
                    <w:jc w:val="center"/>
                    <w:rPr>
                      <w:color w:val="002060"/>
                    </w:rPr>
                  </w:pPr>
                  <w:r w:rsidRPr="00A82BB4">
                    <w:rPr>
                      <w:color w:val="002060"/>
                    </w:rPr>
                    <w:t> </w:t>
                  </w:r>
                </w:p>
              </w:tc>
            </w:tr>
            <w:tr w:rsidR="00EB69FF" w:rsidRPr="00A82BB4" w14:paraId="35C6875A"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EB725F" w14:textId="77777777" w:rsidR="00EB69FF" w:rsidRPr="00A82BB4" w:rsidRDefault="00EB69FF" w:rsidP="00C83017">
                  <w:pPr>
                    <w:pStyle w:val="rowtabella0"/>
                    <w:rPr>
                      <w:color w:val="002060"/>
                    </w:rPr>
                  </w:pPr>
                  <w:proofErr w:type="gramStart"/>
                  <w:r w:rsidRPr="00A82BB4">
                    <w:rPr>
                      <w:color w:val="002060"/>
                    </w:rPr>
                    <w:t>CITTA</w:t>
                  </w:r>
                  <w:proofErr w:type="gramEnd"/>
                  <w:r w:rsidRPr="00A82BB4">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8FAC09" w14:textId="77777777" w:rsidR="00EB69FF" w:rsidRPr="00A82BB4" w:rsidRDefault="00EB69FF" w:rsidP="00C83017">
                  <w:pPr>
                    <w:pStyle w:val="rowtabella0"/>
                    <w:rPr>
                      <w:color w:val="002060"/>
                    </w:rPr>
                  </w:pPr>
                  <w:r w:rsidRPr="00A82BB4">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C7A320" w14:textId="77777777" w:rsidR="00EB69FF" w:rsidRPr="00A82BB4" w:rsidRDefault="00EB69FF" w:rsidP="00C83017">
                  <w:pPr>
                    <w:pStyle w:val="rowtabella0"/>
                    <w:jc w:val="center"/>
                    <w:rPr>
                      <w:color w:val="002060"/>
                    </w:rPr>
                  </w:pPr>
                  <w:r w:rsidRPr="00A82BB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C9AB89" w14:textId="77777777" w:rsidR="00EB69FF" w:rsidRPr="00A82BB4" w:rsidRDefault="00EB69FF" w:rsidP="00C83017">
                  <w:pPr>
                    <w:pStyle w:val="rowtabella0"/>
                    <w:jc w:val="center"/>
                    <w:rPr>
                      <w:color w:val="002060"/>
                    </w:rPr>
                  </w:pPr>
                  <w:r w:rsidRPr="00A82BB4">
                    <w:rPr>
                      <w:color w:val="002060"/>
                    </w:rPr>
                    <w:t> </w:t>
                  </w:r>
                </w:p>
              </w:tc>
            </w:tr>
            <w:tr w:rsidR="00EB69FF" w:rsidRPr="00A82BB4" w14:paraId="668F1B14"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4366B5" w14:textId="77777777" w:rsidR="00EB69FF" w:rsidRPr="00A82BB4" w:rsidRDefault="00EB69FF" w:rsidP="00C83017">
                  <w:pPr>
                    <w:pStyle w:val="rowtabella0"/>
                    <w:rPr>
                      <w:color w:val="002060"/>
                    </w:rPr>
                  </w:pPr>
                  <w:r w:rsidRPr="00A82BB4">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C7ED84" w14:textId="77777777" w:rsidR="00EB69FF" w:rsidRPr="00A82BB4" w:rsidRDefault="00EB69FF" w:rsidP="00C83017">
                  <w:pPr>
                    <w:pStyle w:val="rowtabella0"/>
                    <w:rPr>
                      <w:color w:val="002060"/>
                    </w:rPr>
                  </w:pPr>
                  <w:r w:rsidRPr="00A82BB4">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EFD0E5" w14:textId="77777777" w:rsidR="00EB69FF" w:rsidRPr="00A82BB4" w:rsidRDefault="00EB69FF" w:rsidP="00C83017">
                  <w:pPr>
                    <w:pStyle w:val="rowtabella0"/>
                    <w:jc w:val="center"/>
                    <w:rPr>
                      <w:color w:val="002060"/>
                    </w:rPr>
                  </w:pPr>
                  <w:r w:rsidRPr="00A82BB4">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2DC944" w14:textId="77777777" w:rsidR="00EB69FF" w:rsidRPr="00A82BB4" w:rsidRDefault="00EB69FF" w:rsidP="00C83017">
                  <w:pPr>
                    <w:pStyle w:val="rowtabella0"/>
                    <w:jc w:val="center"/>
                    <w:rPr>
                      <w:color w:val="002060"/>
                    </w:rPr>
                  </w:pPr>
                  <w:r w:rsidRPr="00A82BB4">
                    <w:rPr>
                      <w:color w:val="002060"/>
                    </w:rPr>
                    <w:t> </w:t>
                  </w:r>
                </w:p>
              </w:tc>
            </w:tr>
            <w:tr w:rsidR="00EB69FF" w:rsidRPr="00A82BB4" w14:paraId="4835AC48"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0EC541" w14:textId="77777777" w:rsidR="00EB69FF" w:rsidRPr="00A82BB4" w:rsidRDefault="00EB69FF" w:rsidP="00C83017">
                  <w:pPr>
                    <w:pStyle w:val="rowtabella0"/>
                    <w:rPr>
                      <w:color w:val="002060"/>
                    </w:rPr>
                  </w:pPr>
                  <w:r w:rsidRPr="00A82BB4">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2132D" w14:textId="77777777" w:rsidR="00EB69FF" w:rsidRPr="00A82BB4" w:rsidRDefault="00EB69FF" w:rsidP="00C83017">
                  <w:pPr>
                    <w:pStyle w:val="rowtabella0"/>
                    <w:rPr>
                      <w:color w:val="002060"/>
                    </w:rPr>
                  </w:pPr>
                  <w:r w:rsidRPr="00A82BB4">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6608A" w14:textId="77777777" w:rsidR="00EB69FF" w:rsidRPr="00A82BB4" w:rsidRDefault="00EB69FF" w:rsidP="00C83017">
                  <w:pPr>
                    <w:pStyle w:val="rowtabella0"/>
                    <w:jc w:val="center"/>
                    <w:rPr>
                      <w:color w:val="002060"/>
                    </w:rPr>
                  </w:pPr>
                  <w:r w:rsidRPr="00A82BB4">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027B01" w14:textId="77777777" w:rsidR="00EB69FF" w:rsidRPr="00A82BB4" w:rsidRDefault="00EB69FF" w:rsidP="00C83017">
                  <w:pPr>
                    <w:pStyle w:val="rowtabella0"/>
                    <w:jc w:val="center"/>
                    <w:rPr>
                      <w:color w:val="002060"/>
                    </w:rPr>
                  </w:pPr>
                  <w:r w:rsidRPr="00A82BB4">
                    <w:rPr>
                      <w:color w:val="002060"/>
                    </w:rPr>
                    <w:t> </w:t>
                  </w:r>
                </w:p>
              </w:tc>
            </w:tr>
          </w:tbl>
          <w:p w14:paraId="4E1F149B" w14:textId="77777777" w:rsidR="00EB69FF" w:rsidRPr="00A82BB4" w:rsidRDefault="00EB69FF" w:rsidP="00C8301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07560FB6"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65EF8" w14:textId="77777777" w:rsidR="00EB69FF" w:rsidRPr="00A82BB4" w:rsidRDefault="00EB69FF" w:rsidP="00C83017">
                  <w:pPr>
                    <w:pStyle w:val="headertabella0"/>
                    <w:rPr>
                      <w:color w:val="002060"/>
                    </w:rPr>
                  </w:pPr>
                  <w:r w:rsidRPr="00A82BB4">
                    <w:rPr>
                      <w:color w:val="002060"/>
                    </w:rPr>
                    <w:t>GIRONE B - 3 Giornata - A</w:t>
                  </w:r>
                </w:p>
              </w:tc>
            </w:tr>
            <w:tr w:rsidR="00EB69FF" w:rsidRPr="00A82BB4" w14:paraId="228ED204"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A574C3" w14:textId="77777777" w:rsidR="00EB69FF" w:rsidRPr="00A82BB4" w:rsidRDefault="00EB69FF" w:rsidP="00C83017">
                  <w:pPr>
                    <w:pStyle w:val="rowtabella0"/>
                    <w:rPr>
                      <w:color w:val="002060"/>
                    </w:rPr>
                  </w:pPr>
                  <w:r w:rsidRPr="00A82BB4">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D26CB" w14:textId="77777777" w:rsidR="00EB69FF" w:rsidRPr="00A82BB4" w:rsidRDefault="00EB69FF" w:rsidP="00C83017">
                  <w:pPr>
                    <w:pStyle w:val="rowtabella0"/>
                    <w:rPr>
                      <w:color w:val="002060"/>
                    </w:rPr>
                  </w:pPr>
                  <w:r w:rsidRPr="00A82BB4">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61E4E" w14:textId="77777777" w:rsidR="00EB69FF" w:rsidRPr="00A82BB4" w:rsidRDefault="00EB69FF" w:rsidP="00C83017">
                  <w:pPr>
                    <w:pStyle w:val="rowtabella0"/>
                    <w:jc w:val="center"/>
                    <w:rPr>
                      <w:color w:val="002060"/>
                    </w:rPr>
                  </w:pPr>
                  <w:r w:rsidRPr="00A82BB4">
                    <w:rPr>
                      <w:color w:val="002060"/>
                    </w:rPr>
                    <w:t>7 - 0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540AB" w14:textId="77777777" w:rsidR="00EB69FF" w:rsidRPr="00A82BB4" w:rsidRDefault="00EB69FF" w:rsidP="00C83017">
                  <w:pPr>
                    <w:pStyle w:val="rowtabella0"/>
                    <w:jc w:val="center"/>
                    <w:rPr>
                      <w:color w:val="002060"/>
                    </w:rPr>
                  </w:pPr>
                  <w:r w:rsidRPr="00A82BB4">
                    <w:rPr>
                      <w:color w:val="002060"/>
                    </w:rPr>
                    <w:t> </w:t>
                  </w:r>
                </w:p>
              </w:tc>
            </w:tr>
            <w:tr w:rsidR="00EB69FF" w:rsidRPr="00A82BB4" w14:paraId="4F7CAAB7"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1B9A86" w14:textId="77777777" w:rsidR="00EB69FF" w:rsidRPr="00A82BB4" w:rsidRDefault="00EB69FF" w:rsidP="00C83017">
                  <w:pPr>
                    <w:pStyle w:val="rowtabella0"/>
                    <w:rPr>
                      <w:color w:val="002060"/>
                    </w:rPr>
                  </w:pPr>
                  <w:r w:rsidRPr="00A82BB4">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03F3ED" w14:textId="77777777" w:rsidR="00EB69FF" w:rsidRPr="00A82BB4" w:rsidRDefault="00EB69FF" w:rsidP="00C83017">
                  <w:pPr>
                    <w:pStyle w:val="rowtabella0"/>
                    <w:rPr>
                      <w:color w:val="002060"/>
                    </w:rPr>
                  </w:pPr>
                  <w:r w:rsidRPr="00A82BB4">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B19E7D" w14:textId="77777777" w:rsidR="00EB69FF" w:rsidRPr="00A82BB4" w:rsidRDefault="00EB69FF" w:rsidP="00C83017">
                  <w:pPr>
                    <w:pStyle w:val="rowtabella0"/>
                    <w:jc w:val="center"/>
                    <w:rPr>
                      <w:color w:val="002060"/>
                    </w:rPr>
                  </w:pPr>
                  <w:r w:rsidRPr="00A82BB4">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D1A27FB" w14:textId="77777777" w:rsidR="00EB69FF" w:rsidRPr="00A82BB4" w:rsidRDefault="00EB69FF" w:rsidP="00C83017">
                  <w:pPr>
                    <w:pStyle w:val="rowtabella0"/>
                    <w:jc w:val="center"/>
                    <w:rPr>
                      <w:color w:val="002060"/>
                    </w:rPr>
                  </w:pPr>
                  <w:r w:rsidRPr="00A82BB4">
                    <w:rPr>
                      <w:color w:val="002060"/>
                    </w:rPr>
                    <w:t> </w:t>
                  </w:r>
                </w:p>
              </w:tc>
            </w:tr>
            <w:tr w:rsidR="00EB69FF" w:rsidRPr="00A82BB4" w14:paraId="5D6B179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AE02D9" w14:textId="77777777" w:rsidR="00EB69FF" w:rsidRPr="00A82BB4" w:rsidRDefault="00EB69FF" w:rsidP="00C83017">
                  <w:pPr>
                    <w:pStyle w:val="rowtabella0"/>
                    <w:rPr>
                      <w:color w:val="002060"/>
                    </w:rPr>
                  </w:pPr>
                  <w:r w:rsidRPr="00A82BB4">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B02CE7" w14:textId="77777777" w:rsidR="00EB69FF" w:rsidRPr="00A82BB4" w:rsidRDefault="00EB69FF" w:rsidP="00C83017">
                  <w:pPr>
                    <w:pStyle w:val="rowtabella0"/>
                    <w:rPr>
                      <w:color w:val="002060"/>
                    </w:rPr>
                  </w:pPr>
                  <w:r w:rsidRPr="00A82BB4">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B76D51" w14:textId="77777777" w:rsidR="00EB69FF" w:rsidRPr="00A82BB4" w:rsidRDefault="00EB69FF" w:rsidP="00C83017">
                  <w:pPr>
                    <w:pStyle w:val="rowtabella0"/>
                    <w:jc w:val="center"/>
                    <w:rPr>
                      <w:color w:val="002060"/>
                    </w:rPr>
                  </w:pPr>
                  <w:r w:rsidRPr="00A82BB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E97644" w14:textId="77777777" w:rsidR="00EB69FF" w:rsidRPr="00A82BB4" w:rsidRDefault="00EB69FF" w:rsidP="00C83017">
                  <w:pPr>
                    <w:pStyle w:val="rowtabella0"/>
                    <w:jc w:val="center"/>
                    <w:rPr>
                      <w:color w:val="002060"/>
                    </w:rPr>
                  </w:pPr>
                  <w:r w:rsidRPr="00A82BB4">
                    <w:rPr>
                      <w:color w:val="002060"/>
                    </w:rPr>
                    <w:t> </w:t>
                  </w:r>
                </w:p>
              </w:tc>
            </w:tr>
            <w:tr w:rsidR="00EB69FF" w:rsidRPr="00A82BB4" w14:paraId="339F1E16"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751D06" w14:textId="77777777" w:rsidR="00EB69FF" w:rsidRPr="00A82BB4" w:rsidRDefault="00EB69FF" w:rsidP="00C83017">
                  <w:pPr>
                    <w:pStyle w:val="rowtabella0"/>
                    <w:rPr>
                      <w:color w:val="002060"/>
                    </w:rPr>
                  </w:pPr>
                  <w:r w:rsidRPr="00A82BB4">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E76437" w14:textId="77777777" w:rsidR="00EB69FF" w:rsidRPr="00A82BB4" w:rsidRDefault="00EB69FF" w:rsidP="00C83017">
                  <w:pPr>
                    <w:pStyle w:val="rowtabella0"/>
                    <w:rPr>
                      <w:color w:val="002060"/>
                    </w:rPr>
                  </w:pPr>
                  <w:r w:rsidRPr="00A82BB4">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FC87B1" w14:textId="77777777" w:rsidR="00EB69FF" w:rsidRPr="00A82BB4" w:rsidRDefault="00EB69FF" w:rsidP="00C83017">
                  <w:pPr>
                    <w:pStyle w:val="rowtabella0"/>
                    <w:jc w:val="center"/>
                    <w:rPr>
                      <w:color w:val="002060"/>
                    </w:rPr>
                  </w:pPr>
                  <w:r w:rsidRPr="00A82BB4">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EE78DB" w14:textId="77777777" w:rsidR="00EB69FF" w:rsidRPr="00A82BB4" w:rsidRDefault="00EB69FF" w:rsidP="00C83017">
                  <w:pPr>
                    <w:pStyle w:val="rowtabella0"/>
                    <w:jc w:val="center"/>
                    <w:rPr>
                      <w:color w:val="002060"/>
                    </w:rPr>
                  </w:pPr>
                  <w:r w:rsidRPr="00A82BB4">
                    <w:rPr>
                      <w:color w:val="002060"/>
                    </w:rPr>
                    <w:t> </w:t>
                  </w:r>
                </w:p>
              </w:tc>
            </w:tr>
            <w:tr w:rsidR="00EB69FF" w:rsidRPr="00A82BB4" w14:paraId="69F884EA"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51F221" w14:textId="77777777" w:rsidR="00EB69FF" w:rsidRPr="00A82BB4" w:rsidRDefault="00EB69FF" w:rsidP="00C83017">
                  <w:pPr>
                    <w:pStyle w:val="rowtabella0"/>
                    <w:rPr>
                      <w:color w:val="002060"/>
                    </w:rPr>
                  </w:pPr>
                  <w:r w:rsidRPr="00A82BB4">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C2C869" w14:textId="77777777" w:rsidR="00EB69FF" w:rsidRPr="00A82BB4" w:rsidRDefault="00EB69FF" w:rsidP="00C83017">
                  <w:pPr>
                    <w:pStyle w:val="rowtabella0"/>
                    <w:rPr>
                      <w:color w:val="002060"/>
                    </w:rPr>
                  </w:pPr>
                  <w:r w:rsidRPr="00A82BB4">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8F37B1" w14:textId="77777777" w:rsidR="00EB69FF" w:rsidRPr="00A82BB4" w:rsidRDefault="00EB69FF" w:rsidP="00C83017">
                  <w:pPr>
                    <w:pStyle w:val="rowtabella0"/>
                    <w:jc w:val="center"/>
                    <w:rPr>
                      <w:color w:val="002060"/>
                    </w:rPr>
                  </w:pPr>
                  <w:r w:rsidRPr="00A82BB4">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584916" w14:textId="77777777" w:rsidR="00EB69FF" w:rsidRPr="00A82BB4" w:rsidRDefault="00EB69FF" w:rsidP="00C83017">
                  <w:pPr>
                    <w:pStyle w:val="rowtabella0"/>
                    <w:jc w:val="center"/>
                    <w:rPr>
                      <w:color w:val="002060"/>
                    </w:rPr>
                  </w:pPr>
                  <w:r w:rsidRPr="00A82BB4">
                    <w:rPr>
                      <w:color w:val="002060"/>
                    </w:rPr>
                    <w:t> </w:t>
                  </w:r>
                </w:p>
              </w:tc>
            </w:tr>
            <w:tr w:rsidR="00EB69FF" w:rsidRPr="00A82BB4" w14:paraId="1BF2B394"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10007C" w14:textId="77777777" w:rsidR="00EB69FF" w:rsidRPr="00A82BB4" w:rsidRDefault="00EB69FF" w:rsidP="00C83017">
                  <w:pPr>
                    <w:pStyle w:val="rowtabella0"/>
                    <w:rPr>
                      <w:color w:val="002060"/>
                    </w:rPr>
                  </w:pPr>
                  <w:r w:rsidRPr="00A82BB4">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FA270" w14:textId="77777777" w:rsidR="00EB69FF" w:rsidRPr="00A82BB4" w:rsidRDefault="00EB69FF" w:rsidP="00C83017">
                  <w:pPr>
                    <w:pStyle w:val="rowtabella0"/>
                    <w:rPr>
                      <w:color w:val="002060"/>
                    </w:rPr>
                  </w:pPr>
                  <w:r w:rsidRPr="00A82BB4">
                    <w:rPr>
                      <w:color w:val="002060"/>
                    </w:rPr>
                    <w:t>- AURORA TREIA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7733C" w14:textId="77777777" w:rsidR="00EB69FF" w:rsidRPr="00A82BB4" w:rsidRDefault="00EB69FF" w:rsidP="00C83017">
                  <w:pPr>
                    <w:pStyle w:val="rowtabella0"/>
                    <w:jc w:val="center"/>
                    <w:rPr>
                      <w:color w:val="002060"/>
                    </w:rPr>
                  </w:pPr>
                  <w:r w:rsidRPr="00A82BB4">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CA8C0" w14:textId="77777777" w:rsidR="00EB69FF" w:rsidRPr="00A82BB4" w:rsidRDefault="00EB69FF" w:rsidP="00C83017">
                  <w:pPr>
                    <w:pStyle w:val="rowtabella0"/>
                    <w:jc w:val="center"/>
                    <w:rPr>
                      <w:color w:val="002060"/>
                    </w:rPr>
                  </w:pPr>
                  <w:r w:rsidRPr="00A82BB4">
                    <w:rPr>
                      <w:color w:val="002060"/>
                    </w:rPr>
                    <w:t> </w:t>
                  </w:r>
                </w:p>
              </w:tc>
            </w:tr>
            <w:tr w:rsidR="00EB69FF" w:rsidRPr="00A82BB4" w14:paraId="55BFCBF0"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48E008D6" w14:textId="77777777" w:rsidR="00EB69FF" w:rsidRPr="00A82BB4" w:rsidRDefault="00EB69FF" w:rsidP="00C83017">
                  <w:pPr>
                    <w:pStyle w:val="rowtabella0"/>
                    <w:rPr>
                      <w:color w:val="002060"/>
                    </w:rPr>
                  </w:pPr>
                  <w:r w:rsidRPr="00A82BB4">
                    <w:rPr>
                      <w:color w:val="002060"/>
                    </w:rPr>
                    <w:t>(1) - disputata il 12/10/2024</w:t>
                  </w:r>
                </w:p>
              </w:tc>
            </w:tr>
          </w:tbl>
          <w:p w14:paraId="39FF99FE" w14:textId="77777777" w:rsidR="00EB69FF" w:rsidRPr="00A82BB4" w:rsidRDefault="00EB69FF" w:rsidP="00C83017">
            <w:pPr>
              <w:rPr>
                <w:color w:val="002060"/>
              </w:rPr>
            </w:pPr>
          </w:p>
        </w:tc>
      </w:tr>
    </w:tbl>
    <w:p w14:paraId="6F9FD0D3" w14:textId="77777777" w:rsidR="00EB69FF" w:rsidRPr="00A82BB4" w:rsidRDefault="00EB69FF" w:rsidP="00EB69F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B69FF" w:rsidRPr="00A82BB4" w14:paraId="3FF87E15"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6ADB9990"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B2EB4" w14:textId="77777777" w:rsidR="00EB69FF" w:rsidRPr="00A82BB4" w:rsidRDefault="00EB69FF" w:rsidP="00C83017">
                  <w:pPr>
                    <w:pStyle w:val="headertabella0"/>
                    <w:rPr>
                      <w:color w:val="002060"/>
                    </w:rPr>
                  </w:pPr>
                  <w:r w:rsidRPr="00A82BB4">
                    <w:rPr>
                      <w:color w:val="002060"/>
                    </w:rPr>
                    <w:t>GIRONE C - 3 Giornata - A</w:t>
                  </w:r>
                </w:p>
              </w:tc>
            </w:tr>
            <w:tr w:rsidR="00EB69FF" w:rsidRPr="00A82BB4" w14:paraId="6B904E3A"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9F11EB" w14:textId="77777777" w:rsidR="00EB69FF" w:rsidRPr="00A82BB4" w:rsidRDefault="00EB69FF" w:rsidP="00C83017">
                  <w:pPr>
                    <w:pStyle w:val="rowtabella0"/>
                    <w:rPr>
                      <w:color w:val="002060"/>
                    </w:rPr>
                  </w:pPr>
                  <w:r w:rsidRPr="00A82BB4">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7F075D" w14:textId="77777777" w:rsidR="00EB69FF" w:rsidRPr="00A82BB4" w:rsidRDefault="00EB69FF" w:rsidP="00C83017">
                  <w:pPr>
                    <w:pStyle w:val="rowtabella0"/>
                    <w:rPr>
                      <w:color w:val="002060"/>
                    </w:rPr>
                  </w:pPr>
                  <w:r w:rsidRPr="00A82BB4">
                    <w:rPr>
                      <w:color w:val="002060"/>
                    </w:rPr>
                    <w:t>- ROCCAFLUVIONE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A4DF5" w14:textId="77777777" w:rsidR="00EB69FF" w:rsidRPr="00A82BB4" w:rsidRDefault="00EB69FF" w:rsidP="00C83017">
                  <w:pPr>
                    <w:pStyle w:val="rowtabella0"/>
                    <w:jc w:val="center"/>
                    <w:rPr>
                      <w:color w:val="002060"/>
                    </w:rPr>
                  </w:pPr>
                  <w:r w:rsidRPr="00A82BB4">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D7B4F" w14:textId="77777777" w:rsidR="00EB69FF" w:rsidRPr="00A82BB4" w:rsidRDefault="00EB69FF" w:rsidP="00C83017">
                  <w:pPr>
                    <w:pStyle w:val="rowtabella0"/>
                    <w:jc w:val="center"/>
                    <w:rPr>
                      <w:color w:val="002060"/>
                    </w:rPr>
                  </w:pPr>
                  <w:r w:rsidRPr="00A82BB4">
                    <w:rPr>
                      <w:color w:val="002060"/>
                    </w:rPr>
                    <w:t> </w:t>
                  </w:r>
                </w:p>
              </w:tc>
            </w:tr>
            <w:tr w:rsidR="00EB69FF" w:rsidRPr="00A82BB4" w14:paraId="20FFB0A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1600AE" w14:textId="77777777" w:rsidR="00EB69FF" w:rsidRPr="00A82BB4" w:rsidRDefault="00EB69FF" w:rsidP="00C83017">
                  <w:pPr>
                    <w:pStyle w:val="rowtabella0"/>
                    <w:rPr>
                      <w:color w:val="002060"/>
                    </w:rPr>
                  </w:pPr>
                  <w:r w:rsidRPr="00A82BB4">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24E58E" w14:textId="77777777" w:rsidR="00EB69FF" w:rsidRPr="00A82BB4" w:rsidRDefault="00EB69FF" w:rsidP="00C83017">
                  <w:pPr>
                    <w:pStyle w:val="rowtabella0"/>
                    <w:rPr>
                      <w:color w:val="002060"/>
                    </w:rPr>
                  </w:pPr>
                  <w:r w:rsidRPr="00A82BB4">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876A53" w14:textId="77777777" w:rsidR="00EB69FF" w:rsidRPr="00A82BB4" w:rsidRDefault="00EB69FF" w:rsidP="00C83017">
                  <w:pPr>
                    <w:pStyle w:val="rowtabella0"/>
                    <w:jc w:val="center"/>
                    <w:rPr>
                      <w:color w:val="002060"/>
                    </w:rPr>
                  </w:pPr>
                  <w:r w:rsidRPr="00A82BB4">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06E804" w14:textId="77777777" w:rsidR="00EB69FF" w:rsidRPr="00A82BB4" w:rsidRDefault="00EB69FF" w:rsidP="00C83017">
                  <w:pPr>
                    <w:pStyle w:val="rowtabella0"/>
                    <w:jc w:val="center"/>
                    <w:rPr>
                      <w:color w:val="002060"/>
                    </w:rPr>
                  </w:pPr>
                  <w:r w:rsidRPr="00A82BB4">
                    <w:rPr>
                      <w:color w:val="002060"/>
                    </w:rPr>
                    <w:t> </w:t>
                  </w:r>
                </w:p>
              </w:tc>
            </w:tr>
            <w:tr w:rsidR="00EB69FF" w:rsidRPr="00A82BB4" w14:paraId="66E850B9"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28D049" w14:textId="77777777" w:rsidR="00EB69FF" w:rsidRPr="00A82BB4" w:rsidRDefault="00EB69FF" w:rsidP="00C83017">
                  <w:pPr>
                    <w:pStyle w:val="rowtabella0"/>
                    <w:rPr>
                      <w:color w:val="002060"/>
                    </w:rPr>
                  </w:pPr>
                  <w:r w:rsidRPr="00A82BB4">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CB3D4A" w14:textId="77777777" w:rsidR="00EB69FF" w:rsidRPr="00A82BB4" w:rsidRDefault="00EB69FF" w:rsidP="00C83017">
                  <w:pPr>
                    <w:pStyle w:val="rowtabella0"/>
                    <w:rPr>
                      <w:color w:val="002060"/>
                    </w:rPr>
                  </w:pPr>
                  <w:r w:rsidRPr="00A82BB4">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FAFF45" w14:textId="77777777" w:rsidR="00EB69FF" w:rsidRPr="00A82BB4" w:rsidRDefault="00EB69FF" w:rsidP="00C83017">
                  <w:pPr>
                    <w:pStyle w:val="rowtabella0"/>
                    <w:jc w:val="center"/>
                    <w:rPr>
                      <w:color w:val="002060"/>
                    </w:rPr>
                  </w:pPr>
                  <w:r w:rsidRPr="00A82BB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1FED88" w14:textId="77777777" w:rsidR="00EB69FF" w:rsidRPr="00A82BB4" w:rsidRDefault="00EB69FF" w:rsidP="00C83017">
                  <w:pPr>
                    <w:pStyle w:val="rowtabella0"/>
                    <w:jc w:val="center"/>
                    <w:rPr>
                      <w:color w:val="002060"/>
                    </w:rPr>
                  </w:pPr>
                  <w:r w:rsidRPr="00A82BB4">
                    <w:rPr>
                      <w:color w:val="002060"/>
                    </w:rPr>
                    <w:t> </w:t>
                  </w:r>
                </w:p>
              </w:tc>
            </w:tr>
            <w:tr w:rsidR="00EB69FF" w:rsidRPr="00A82BB4" w14:paraId="13EBA262"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6DACA2" w14:textId="77777777" w:rsidR="00EB69FF" w:rsidRPr="00A82BB4" w:rsidRDefault="00EB69FF" w:rsidP="00C83017">
                  <w:pPr>
                    <w:pStyle w:val="rowtabella0"/>
                    <w:rPr>
                      <w:color w:val="002060"/>
                    </w:rPr>
                  </w:pPr>
                  <w:r w:rsidRPr="00A82BB4">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84C479" w14:textId="77777777" w:rsidR="00EB69FF" w:rsidRPr="00A82BB4" w:rsidRDefault="00EB69FF" w:rsidP="00C83017">
                  <w:pPr>
                    <w:pStyle w:val="rowtabella0"/>
                    <w:rPr>
                      <w:color w:val="002060"/>
                    </w:rPr>
                  </w:pPr>
                  <w:r w:rsidRPr="00A82BB4">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725F74" w14:textId="77777777" w:rsidR="00EB69FF" w:rsidRPr="00A82BB4" w:rsidRDefault="00EB69FF" w:rsidP="00C83017">
                  <w:pPr>
                    <w:pStyle w:val="rowtabella0"/>
                    <w:jc w:val="center"/>
                    <w:rPr>
                      <w:color w:val="002060"/>
                    </w:rPr>
                  </w:pPr>
                  <w:r w:rsidRPr="00A82BB4">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C4A49A" w14:textId="77777777" w:rsidR="00EB69FF" w:rsidRPr="00A82BB4" w:rsidRDefault="00EB69FF" w:rsidP="00C83017">
                  <w:pPr>
                    <w:pStyle w:val="rowtabella0"/>
                    <w:jc w:val="center"/>
                    <w:rPr>
                      <w:color w:val="002060"/>
                    </w:rPr>
                  </w:pPr>
                  <w:r w:rsidRPr="00A82BB4">
                    <w:rPr>
                      <w:color w:val="002060"/>
                    </w:rPr>
                    <w:t> </w:t>
                  </w:r>
                </w:p>
              </w:tc>
            </w:tr>
            <w:tr w:rsidR="00EB69FF" w:rsidRPr="00A82BB4" w14:paraId="1458F700"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C13595" w14:textId="77777777" w:rsidR="00EB69FF" w:rsidRPr="00A82BB4" w:rsidRDefault="00EB69FF" w:rsidP="00C83017">
                  <w:pPr>
                    <w:pStyle w:val="rowtabella0"/>
                    <w:rPr>
                      <w:color w:val="002060"/>
                    </w:rPr>
                  </w:pPr>
                  <w:r w:rsidRPr="00A82BB4">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3186DE" w14:textId="77777777" w:rsidR="00EB69FF" w:rsidRPr="00A82BB4" w:rsidRDefault="00EB69FF" w:rsidP="00C83017">
                  <w:pPr>
                    <w:pStyle w:val="rowtabella0"/>
                    <w:rPr>
                      <w:color w:val="002060"/>
                    </w:rPr>
                  </w:pPr>
                  <w:r w:rsidRPr="00A82BB4">
                    <w:rPr>
                      <w:color w:val="002060"/>
                    </w:rPr>
                    <w:t xml:space="preserve">- </w:t>
                  </w:r>
                  <w:proofErr w:type="gramStart"/>
                  <w:r w:rsidRPr="00A82BB4">
                    <w:rPr>
                      <w:color w:val="002060"/>
                    </w:rPr>
                    <w:t>U.MANDOLESI</w:t>
                  </w:r>
                  <w:proofErr w:type="gramEnd"/>
                  <w:r w:rsidRPr="00A82BB4">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0FE884" w14:textId="77777777" w:rsidR="00EB69FF" w:rsidRPr="00A82BB4" w:rsidRDefault="00EB69FF" w:rsidP="00C83017">
                  <w:pPr>
                    <w:pStyle w:val="rowtabella0"/>
                    <w:jc w:val="center"/>
                    <w:rPr>
                      <w:color w:val="002060"/>
                    </w:rPr>
                  </w:pPr>
                  <w:r w:rsidRPr="00A82BB4">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57B8CA" w14:textId="77777777" w:rsidR="00EB69FF" w:rsidRPr="00A82BB4" w:rsidRDefault="00EB69FF" w:rsidP="00C83017">
                  <w:pPr>
                    <w:pStyle w:val="rowtabella0"/>
                    <w:jc w:val="center"/>
                    <w:rPr>
                      <w:color w:val="002060"/>
                    </w:rPr>
                  </w:pPr>
                  <w:r w:rsidRPr="00A82BB4">
                    <w:rPr>
                      <w:color w:val="002060"/>
                    </w:rPr>
                    <w:t> </w:t>
                  </w:r>
                </w:p>
              </w:tc>
            </w:tr>
            <w:tr w:rsidR="00EB69FF" w:rsidRPr="00A82BB4" w14:paraId="31D1E80E"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0877C5" w14:textId="77777777" w:rsidR="00EB69FF" w:rsidRPr="00A82BB4" w:rsidRDefault="00EB69FF" w:rsidP="00C83017">
                  <w:pPr>
                    <w:pStyle w:val="rowtabella0"/>
                    <w:rPr>
                      <w:color w:val="002060"/>
                    </w:rPr>
                  </w:pPr>
                  <w:r w:rsidRPr="00A82BB4">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E77FF5" w14:textId="77777777" w:rsidR="00EB69FF" w:rsidRPr="00A82BB4" w:rsidRDefault="00EB69FF" w:rsidP="00C83017">
                  <w:pPr>
                    <w:pStyle w:val="rowtabella0"/>
                    <w:rPr>
                      <w:color w:val="002060"/>
                    </w:rPr>
                  </w:pPr>
                  <w:r w:rsidRPr="00A82BB4">
                    <w:rPr>
                      <w:color w:val="002060"/>
                    </w:rPr>
                    <w:t>- REAL EAGLES VIRTUS PAGLIA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4A71B" w14:textId="77777777" w:rsidR="00EB69FF" w:rsidRPr="00A82BB4" w:rsidRDefault="00EB69FF" w:rsidP="00C83017">
                  <w:pPr>
                    <w:pStyle w:val="rowtabella0"/>
                    <w:jc w:val="center"/>
                    <w:rPr>
                      <w:color w:val="002060"/>
                    </w:rPr>
                  </w:pPr>
                  <w:r w:rsidRPr="00A82BB4">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B8D20" w14:textId="77777777" w:rsidR="00EB69FF" w:rsidRPr="00A82BB4" w:rsidRDefault="00EB69FF" w:rsidP="00C83017">
                  <w:pPr>
                    <w:pStyle w:val="rowtabella0"/>
                    <w:jc w:val="center"/>
                    <w:rPr>
                      <w:color w:val="002060"/>
                    </w:rPr>
                  </w:pPr>
                  <w:r w:rsidRPr="00A82BB4">
                    <w:rPr>
                      <w:color w:val="002060"/>
                    </w:rPr>
                    <w:t> </w:t>
                  </w:r>
                </w:p>
              </w:tc>
            </w:tr>
            <w:tr w:rsidR="00EB69FF" w:rsidRPr="00A82BB4" w14:paraId="55D80550"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5CC03C59" w14:textId="77777777" w:rsidR="00EB69FF" w:rsidRPr="00A82BB4" w:rsidRDefault="00EB69FF" w:rsidP="00C83017">
                  <w:pPr>
                    <w:pStyle w:val="rowtabella0"/>
                    <w:rPr>
                      <w:color w:val="002060"/>
                    </w:rPr>
                  </w:pPr>
                  <w:r w:rsidRPr="00A82BB4">
                    <w:rPr>
                      <w:color w:val="002060"/>
                    </w:rPr>
                    <w:t>(1) - disputata il 12/10/2024</w:t>
                  </w:r>
                </w:p>
              </w:tc>
            </w:tr>
          </w:tbl>
          <w:p w14:paraId="5B50A5E1" w14:textId="77777777" w:rsidR="00EB69FF" w:rsidRPr="00A82BB4" w:rsidRDefault="00EB69FF" w:rsidP="00C83017">
            <w:pPr>
              <w:rPr>
                <w:color w:val="002060"/>
              </w:rPr>
            </w:pPr>
          </w:p>
        </w:tc>
      </w:tr>
    </w:tbl>
    <w:p w14:paraId="3B09C133" w14:textId="77777777" w:rsidR="00EB69FF" w:rsidRPr="00A82BB4" w:rsidRDefault="00EB69FF" w:rsidP="00EB69FF">
      <w:pPr>
        <w:pStyle w:val="breakline"/>
        <w:rPr>
          <w:rFonts w:eastAsiaTheme="minorEastAsia"/>
          <w:color w:val="002060"/>
        </w:rPr>
      </w:pPr>
    </w:p>
    <w:p w14:paraId="004585A4" w14:textId="77777777" w:rsidR="00EB69FF" w:rsidRPr="00A82BB4" w:rsidRDefault="00EB69FF" w:rsidP="00EB69FF">
      <w:pPr>
        <w:pStyle w:val="breakline"/>
        <w:rPr>
          <w:color w:val="002060"/>
        </w:rPr>
      </w:pPr>
    </w:p>
    <w:p w14:paraId="06249C54" w14:textId="77777777" w:rsidR="00EB69FF" w:rsidRPr="00A82BB4" w:rsidRDefault="00EB69FF" w:rsidP="00EB69FF">
      <w:pPr>
        <w:pStyle w:val="titoloprinc0"/>
        <w:rPr>
          <w:color w:val="002060"/>
        </w:rPr>
      </w:pPr>
      <w:r w:rsidRPr="00A82BB4">
        <w:rPr>
          <w:color w:val="002060"/>
        </w:rPr>
        <w:t>GIUDICE SPORTIVO</w:t>
      </w:r>
    </w:p>
    <w:p w14:paraId="458DFB63" w14:textId="77777777" w:rsidR="00EB69FF" w:rsidRPr="00A82BB4" w:rsidRDefault="00EB69FF" w:rsidP="00EB69FF">
      <w:pPr>
        <w:pStyle w:val="diffida"/>
        <w:rPr>
          <w:color w:val="002060"/>
        </w:rPr>
      </w:pPr>
      <w:r w:rsidRPr="00A82BB4">
        <w:rPr>
          <w:color w:val="002060"/>
        </w:rPr>
        <w:t>Il Giudice Sportivo Avv. Agnese Lazzaretti, con l'assistenza del segretario Angelo Castellana, nella seduta del 16/10/2024, ha adottato le decisioni che di seguito integralmente si riportano:</w:t>
      </w:r>
    </w:p>
    <w:p w14:paraId="72F1E801" w14:textId="77777777" w:rsidR="00EB69FF" w:rsidRPr="00A82BB4" w:rsidRDefault="00EB69FF" w:rsidP="00EB69FF">
      <w:pPr>
        <w:pStyle w:val="titolo10"/>
        <w:rPr>
          <w:color w:val="002060"/>
        </w:rPr>
      </w:pPr>
      <w:r w:rsidRPr="00A82BB4">
        <w:rPr>
          <w:color w:val="002060"/>
        </w:rPr>
        <w:t xml:space="preserve">GARE DEL 27/ 9/2024 </w:t>
      </w:r>
    </w:p>
    <w:p w14:paraId="455E5CA8" w14:textId="77777777" w:rsidR="00EB69FF" w:rsidRPr="00A82BB4" w:rsidRDefault="00EB69FF" w:rsidP="00EB69FF">
      <w:pPr>
        <w:pStyle w:val="titolo7a"/>
        <w:rPr>
          <w:color w:val="002060"/>
        </w:rPr>
      </w:pPr>
      <w:r w:rsidRPr="00A82BB4">
        <w:rPr>
          <w:color w:val="002060"/>
        </w:rPr>
        <w:t xml:space="preserve">PROVVEDIMENTI DISCIPLINARI </w:t>
      </w:r>
    </w:p>
    <w:p w14:paraId="50158141"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640C8DDA" w14:textId="77777777" w:rsidR="00EB69FF" w:rsidRPr="00A82BB4" w:rsidRDefault="00EB69FF" w:rsidP="00EB69FF">
      <w:pPr>
        <w:pStyle w:val="titolo30"/>
        <w:rPr>
          <w:color w:val="002060"/>
        </w:rPr>
      </w:pPr>
      <w:r w:rsidRPr="00A82BB4">
        <w:rPr>
          <w:color w:val="002060"/>
        </w:rPr>
        <w:lastRenderedPageBreak/>
        <w:t xml:space="preserve">CALCIATORI NON ESPULSI </w:t>
      </w:r>
    </w:p>
    <w:p w14:paraId="50AACBF8"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1AA783DB" w14:textId="77777777" w:rsidTr="00C83017">
        <w:tc>
          <w:tcPr>
            <w:tcW w:w="2200" w:type="dxa"/>
            <w:tcMar>
              <w:top w:w="20" w:type="dxa"/>
              <w:left w:w="20" w:type="dxa"/>
              <w:bottom w:w="20" w:type="dxa"/>
              <w:right w:w="20" w:type="dxa"/>
            </w:tcMar>
            <w:vAlign w:val="center"/>
            <w:hideMark/>
          </w:tcPr>
          <w:p w14:paraId="435FD8E3" w14:textId="77777777" w:rsidR="00EB69FF" w:rsidRPr="00A82BB4" w:rsidRDefault="00EB69FF" w:rsidP="00C83017">
            <w:pPr>
              <w:pStyle w:val="movimento"/>
              <w:rPr>
                <w:color w:val="002060"/>
              </w:rPr>
            </w:pPr>
            <w:r w:rsidRPr="00A82BB4">
              <w:rPr>
                <w:color w:val="002060"/>
              </w:rPr>
              <w:t>BARTOLUCCI DIEGO</w:t>
            </w:r>
          </w:p>
        </w:tc>
        <w:tc>
          <w:tcPr>
            <w:tcW w:w="2200" w:type="dxa"/>
            <w:tcMar>
              <w:top w:w="20" w:type="dxa"/>
              <w:left w:w="20" w:type="dxa"/>
              <w:bottom w:w="20" w:type="dxa"/>
              <w:right w:w="20" w:type="dxa"/>
            </w:tcMar>
            <w:vAlign w:val="center"/>
            <w:hideMark/>
          </w:tcPr>
          <w:p w14:paraId="4F10569A" w14:textId="77777777" w:rsidR="00EB69FF" w:rsidRPr="00A82BB4" w:rsidRDefault="00EB69FF" w:rsidP="00C83017">
            <w:pPr>
              <w:pStyle w:val="movimento2"/>
              <w:rPr>
                <w:color w:val="002060"/>
              </w:rPr>
            </w:pPr>
            <w:r w:rsidRPr="00A82BB4">
              <w:rPr>
                <w:color w:val="002060"/>
              </w:rPr>
              <w:t xml:space="preserve">(CASTELBELLINO CALCIO A 5) </w:t>
            </w:r>
          </w:p>
        </w:tc>
        <w:tc>
          <w:tcPr>
            <w:tcW w:w="800" w:type="dxa"/>
            <w:tcMar>
              <w:top w:w="20" w:type="dxa"/>
              <w:left w:w="20" w:type="dxa"/>
              <w:bottom w:w="20" w:type="dxa"/>
              <w:right w:w="20" w:type="dxa"/>
            </w:tcMar>
            <w:vAlign w:val="center"/>
            <w:hideMark/>
          </w:tcPr>
          <w:p w14:paraId="40D73F7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CAB8DA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C671BEE" w14:textId="77777777" w:rsidR="00EB69FF" w:rsidRPr="00A82BB4" w:rsidRDefault="00EB69FF" w:rsidP="00C83017">
            <w:pPr>
              <w:pStyle w:val="movimento2"/>
              <w:rPr>
                <w:color w:val="002060"/>
              </w:rPr>
            </w:pPr>
            <w:r w:rsidRPr="00A82BB4">
              <w:rPr>
                <w:color w:val="002060"/>
              </w:rPr>
              <w:t> </w:t>
            </w:r>
          </w:p>
        </w:tc>
      </w:tr>
    </w:tbl>
    <w:p w14:paraId="277A2EEB" w14:textId="77777777" w:rsidR="00EB69FF" w:rsidRPr="00A82BB4" w:rsidRDefault="00EB69FF" w:rsidP="00EB69FF">
      <w:pPr>
        <w:pStyle w:val="titolo10"/>
        <w:rPr>
          <w:rFonts w:eastAsiaTheme="minorEastAsia"/>
          <w:color w:val="002060"/>
        </w:rPr>
      </w:pPr>
      <w:r w:rsidRPr="00A82BB4">
        <w:rPr>
          <w:color w:val="002060"/>
        </w:rPr>
        <w:t xml:space="preserve">GARE DEL 11/10/2024 </w:t>
      </w:r>
    </w:p>
    <w:p w14:paraId="1566B65B" w14:textId="77777777" w:rsidR="00EB69FF" w:rsidRPr="00A82BB4" w:rsidRDefault="00EB69FF" w:rsidP="00EB69FF">
      <w:pPr>
        <w:pStyle w:val="titolo7a"/>
        <w:rPr>
          <w:color w:val="002060"/>
        </w:rPr>
      </w:pPr>
      <w:r w:rsidRPr="00A82BB4">
        <w:rPr>
          <w:color w:val="002060"/>
        </w:rPr>
        <w:t xml:space="preserve">PROVVEDIMENTI DISCIPLINARI </w:t>
      </w:r>
    </w:p>
    <w:p w14:paraId="206E7164"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4800C2DF" w14:textId="77777777" w:rsidR="00EB69FF" w:rsidRPr="00A82BB4" w:rsidRDefault="00EB69FF" w:rsidP="00EB69FF">
      <w:pPr>
        <w:pStyle w:val="titolo30"/>
        <w:rPr>
          <w:color w:val="002060"/>
        </w:rPr>
      </w:pPr>
      <w:r w:rsidRPr="00A82BB4">
        <w:rPr>
          <w:color w:val="002060"/>
        </w:rPr>
        <w:t xml:space="preserve">DIRIGENTI </w:t>
      </w:r>
    </w:p>
    <w:p w14:paraId="6040D208" w14:textId="77777777" w:rsidR="00EB69FF" w:rsidRPr="00A82BB4" w:rsidRDefault="00EB69FF" w:rsidP="00EB69FF">
      <w:pPr>
        <w:pStyle w:val="titolo20"/>
        <w:rPr>
          <w:color w:val="002060"/>
        </w:rPr>
      </w:pPr>
      <w:r w:rsidRPr="00A82BB4">
        <w:rPr>
          <w:color w:val="002060"/>
        </w:rPr>
        <w:t xml:space="preserve">INIBIZIONE A TEMPO OPPURE SQUALIFICA A GARE: FINO AL 15/ 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2138F314" w14:textId="77777777" w:rsidTr="00C83017">
        <w:tc>
          <w:tcPr>
            <w:tcW w:w="2200" w:type="dxa"/>
            <w:tcMar>
              <w:top w:w="20" w:type="dxa"/>
              <w:left w:w="20" w:type="dxa"/>
              <w:bottom w:w="20" w:type="dxa"/>
              <w:right w:w="20" w:type="dxa"/>
            </w:tcMar>
            <w:vAlign w:val="center"/>
            <w:hideMark/>
          </w:tcPr>
          <w:p w14:paraId="31C661C3" w14:textId="77777777" w:rsidR="00EB69FF" w:rsidRPr="00A82BB4" w:rsidRDefault="00EB69FF" w:rsidP="00C83017">
            <w:pPr>
              <w:pStyle w:val="movimento"/>
              <w:rPr>
                <w:color w:val="002060"/>
              </w:rPr>
            </w:pPr>
            <w:r w:rsidRPr="00A82BB4">
              <w:rPr>
                <w:color w:val="002060"/>
              </w:rPr>
              <w:t>FOSSATELLI UGO</w:t>
            </w:r>
          </w:p>
        </w:tc>
        <w:tc>
          <w:tcPr>
            <w:tcW w:w="2200" w:type="dxa"/>
            <w:tcMar>
              <w:top w:w="20" w:type="dxa"/>
              <w:left w:w="20" w:type="dxa"/>
              <w:bottom w:w="20" w:type="dxa"/>
              <w:right w:w="20" w:type="dxa"/>
            </w:tcMar>
            <w:vAlign w:val="center"/>
            <w:hideMark/>
          </w:tcPr>
          <w:p w14:paraId="22A13C0D" w14:textId="77777777" w:rsidR="00EB69FF" w:rsidRPr="00A82BB4" w:rsidRDefault="00EB69FF" w:rsidP="00C83017">
            <w:pPr>
              <w:pStyle w:val="movimento2"/>
              <w:rPr>
                <w:color w:val="002060"/>
              </w:rPr>
            </w:pPr>
            <w:r w:rsidRPr="00A82BB4">
              <w:rPr>
                <w:color w:val="002060"/>
              </w:rPr>
              <w:t xml:space="preserve">(ASPIO 2005) </w:t>
            </w:r>
          </w:p>
        </w:tc>
        <w:tc>
          <w:tcPr>
            <w:tcW w:w="800" w:type="dxa"/>
            <w:tcMar>
              <w:top w:w="20" w:type="dxa"/>
              <w:left w:w="20" w:type="dxa"/>
              <w:bottom w:w="20" w:type="dxa"/>
              <w:right w:w="20" w:type="dxa"/>
            </w:tcMar>
            <w:vAlign w:val="center"/>
            <w:hideMark/>
          </w:tcPr>
          <w:p w14:paraId="1E8979C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B11332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DE3A4DF" w14:textId="77777777" w:rsidR="00EB69FF" w:rsidRPr="00A82BB4" w:rsidRDefault="00EB69FF" w:rsidP="00C83017">
            <w:pPr>
              <w:pStyle w:val="movimento2"/>
              <w:rPr>
                <w:color w:val="002060"/>
              </w:rPr>
            </w:pPr>
            <w:r w:rsidRPr="00A82BB4">
              <w:rPr>
                <w:color w:val="002060"/>
              </w:rPr>
              <w:t> </w:t>
            </w:r>
          </w:p>
        </w:tc>
      </w:tr>
    </w:tbl>
    <w:p w14:paraId="20D207AE" w14:textId="77777777" w:rsidR="00EB69FF" w:rsidRPr="00A82BB4" w:rsidRDefault="00EB69FF" w:rsidP="00EB69FF">
      <w:pPr>
        <w:pStyle w:val="diffida"/>
        <w:spacing w:before="80" w:beforeAutospacing="0" w:after="40" w:afterAutospacing="0"/>
        <w:rPr>
          <w:rFonts w:eastAsiaTheme="minorEastAsia"/>
          <w:color w:val="002060"/>
        </w:rPr>
      </w:pPr>
      <w:r w:rsidRPr="00A82BB4">
        <w:rPr>
          <w:color w:val="002060"/>
        </w:rPr>
        <w:t xml:space="preserve">Per aver integrato l condotta prevista e punita dall'art. 36 co. 2 lett. a) CGS </w:t>
      </w:r>
    </w:p>
    <w:p w14:paraId="347D67A4"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2D9EEFB1" w14:textId="77777777" w:rsidTr="00C83017">
        <w:tc>
          <w:tcPr>
            <w:tcW w:w="2200" w:type="dxa"/>
            <w:tcMar>
              <w:top w:w="20" w:type="dxa"/>
              <w:left w:w="20" w:type="dxa"/>
              <w:bottom w:w="20" w:type="dxa"/>
              <w:right w:w="20" w:type="dxa"/>
            </w:tcMar>
            <w:vAlign w:val="center"/>
            <w:hideMark/>
          </w:tcPr>
          <w:p w14:paraId="49FDD8B7" w14:textId="77777777" w:rsidR="00EB69FF" w:rsidRPr="00A82BB4" w:rsidRDefault="00EB69FF" w:rsidP="00C83017">
            <w:pPr>
              <w:pStyle w:val="movimento"/>
              <w:rPr>
                <w:color w:val="002060"/>
              </w:rPr>
            </w:pPr>
            <w:r w:rsidRPr="00A82BB4">
              <w:rPr>
                <w:color w:val="002060"/>
              </w:rPr>
              <w:t>MARCHETTI STEFANO</w:t>
            </w:r>
          </w:p>
        </w:tc>
        <w:tc>
          <w:tcPr>
            <w:tcW w:w="2200" w:type="dxa"/>
            <w:tcMar>
              <w:top w:w="20" w:type="dxa"/>
              <w:left w:w="20" w:type="dxa"/>
              <w:bottom w:w="20" w:type="dxa"/>
              <w:right w:w="20" w:type="dxa"/>
            </w:tcMar>
            <w:vAlign w:val="center"/>
            <w:hideMark/>
          </w:tcPr>
          <w:p w14:paraId="2A6FD207" w14:textId="77777777" w:rsidR="00EB69FF" w:rsidRPr="00A82BB4" w:rsidRDefault="00EB69FF" w:rsidP="00C83017">
            <w:pPr>
              <w:pStyle w:val="movimento2"/>
              <w:rPr>
                <w:color w:val="002060"/>
              </w:rPr>
            </w:pPr>
            <w:r w:rsidRPr="00A82BB4">
              <w:rPr>
                <w:color w:val="002060"/>
              </w:rPr>
              <w:t xml:space="preserve">(PIEVE D ICO CALCIO A 5) </w:t>
            </w:r>
          </w:p>
        </w:tc>
        <w:tc>
          <w:tcPr>
            <w:tcW w:w="800" w:type="dxa"/>
            <w:tcMar>
              <w:top w:w="20" w:type="dxa"/>
              <w:left w:w="20" w:type="dxa"/>
              <w:bottom w:w="20" w:type="dxa"/>
              <w:right w:w="20" w:type="dxa"/>
            </w:tcMar>
            <w:vAlign w:val="center"/>
            <w:hideMark/>
          </w:tcPr>
          <w:p w14:paraId="1ED91F7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A984E8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0086888" w14:textId="77777777" w:rsidR="00EB69FF" w:rsidRPr="00A82BB4" w:rsidRDefault="00EB69FF" w:rsidP="00C83017">
            <w:pPr>
              <w:pStyle w:val="movimento2"/>
              <w:rPr>
                <w:color w:val="002060"/>
              </w:rPr>
            </w:pPr>
            <w:r w:rsidRPr="00A82BB4">
              <w:rPr>
                <w:color w:val="002060"/>
              </w:rPr>
              <w:t> </w:t>
            </w:r>
          </w:p>
        </w:tc>
      </w:tr>
    </w:tbl>
    <w:p w14:paraId="455E1B50" w14:textId="77777777" w:rsidR="00EB69FF" w:rsidRPr="00A82BB4" w:rsidRDefault="00EB69FF" w:rsidP="00EB69FF">
      <w:pPr>
        <w:pStyle w:val="titolo30"/>
        <w:rPr>
          <w:rFonts w:eastAsiaTheme="minorEastAsia"/>
          <w:color w:val="002060"/>
        </w:rPr>
      </w:pPr>
      <w:r w:rsidRPr="00A82BB4">
        <w:rPr>
          <w:color w:val="002060"/>
        </w:rPr>
        <w:t xml:space="preserve">ALLENATORI </w:t>
      </w:r>
    </w:p>
    <w:p w14:paraId="464AA6E0"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34F9ADD0" w14:textId="77777777" w:rsidTr="00C83017">
        <w:tc>
          <w:tcPr>
            <w:tcW w:w="2200" w:type="dxa"/>
            <w:tcMar>
              <w:top w:w="20" w:type="dxa"/>
              <w:left w:w="20" w:type="dxa"/>
              <w:bottom w:w="20" w:type="dxa"/>
              <w:right w:w="20" w:type="dxa"/>
            </w:tcMar>
            <w:vAlign w:val="center"/>
            <w:hideMark/>
          </w:tcPr>
          <w:p w14:paraId="38F0BEE9" w14:textId="77777777" w:rsidR="00EB69FF" w:rsidRPr="00A82BB4" w:rsidRDefault="00EB69FF" w:rsidP="00C83017">
            <w:pPr>
              <w:pStyle w:val="movimento"/>
              <w:rPr>
                <w:color w:val="002060"/>
              </w:rPr>
            </w:pPr>
            <w:r w:rsidRPr="00A82BB4">
              <w:rPr>
                <w:color w:val="002060"/>
              </w:rPr>
              <w:t>FERRARESI EMANUELE</w:t>
            </w:r>
          </w:p>
        </w:tc>
        <w:tc>
          <w:tcPr>
            <w:tcW w:w="2200" w:type="dxa"/>
            <w:tcMar>
              <w:top w:w="20" w:type="dxa"/>
              <w:left w:w="20" w:type="dxa"/>
              <w:bottom w:w="20" w:type="dxa"/>
              <w:right w:w="20" w:type="dxa"/>
            </w:tcMar>
            <w:vAlign w:val="center"/>
            <w:hideMark/>
          </w:tcPr>
          <w:p w14:paraId="06D8BAD4" w14:textId="77777777" w:rsidR="00EB69FF" w:rsidRPr="00A82BB4" w:rsidRDefault="00EB69FF" w:rsidP="00C83017">
            <w:pPr>
              <w:pStyle w:val="movimento2"/>
              <w:rPr>
                <w:color w:val="002060"/>
              </w:rPr>
            </w:pPr>
            <w:r w:rsidRPr="00A82BB4">
              <w:rPr>
                <w:color w:val="002060"/>
              </w:rPr>
              <w:t xml:space="preserve">(ACLI MANTOVANI CALCIO A 5) </w:t>
            </w:r>
          </w:p>
        </w:tc>
        <w:tc>
          <w:tcPr>
            <w:tcW w:w="800" w:type="dxa"/>
            <w:tcMar>
              <w:top w:w="20" w:type="dxa"/>
              <w:left w:w="20" w:type="dxa"/>
              <w:bottom w:w="20" w:type="dxa"/>
              <w:right w:w="20" w:type="dxa"/>
            </w:tcMar>
            <w:vAlign w:val="center"/>
            <w:hideMark/>
          </w:tcPr>
          <w:p w14:paraId="438403B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A90A116"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98095A5" w14:textId="77777777" w:rsidR="00EB69FF" w:rsidRPr="00A82BB4" w:rsidRDefault="00EB69FF" w:rsidP="00C83017">
            <w:pPr>
              <w:pStyle w:val="movimento2"/>
              <w:rPr>
                <w:color w:val="002060"/>
              </w:rPr>
            </w:pPr>
            <w:r w:rsidRPr="00A82BB4">
              <w:rPr>
                <w:color w:val="002060"/>
              </w:rPr>
              <w:t> </w:t>
            </w:r>
          </w:p>
        </w:tc>
      </w:tr>
    </w:tbl>
    <w:p w14:paraId="698DDA5A" w14:textId="77777777" w:rsidR="00EB69FF" w:rsidRPr="00A82BB4" w:rsidRDefault="00EB69FF" w:rsidP="00EB69FF">
      <w:pPr>
        <w:pStyle w:val="titolo30"/>
        <w:rPr>
          <w:rFonts w:eastAsiaTheme="minorEastAsia"/>
          <w:color w:val="002060"/>
        </w:rPr>
      </w:pPr>
      <w:r w:rsidRPr="00A82BB4">
        <w:rPr>
          <w:color w:val="002060"/>
        </w:rPr>
        <w:t xml:space="preserve">CALCIATORI ESPULSI </w:t>
      </w:r>
    </w:p>
    <w:p w14:paraId="01FEAE14" w14:textId="77777777" w:rsidR="00EB69FF" w:rsidRPr="00A82BB4" w:rsidRDefault="00EB69FF" w:rsidP="00EB69FF">
      <w:pPr>
        <w:pStyle w:val="titolo20"/>
        <w:rPr>
          <w:color w:val="002060"/>
        </w:rPr>
      </w:pPr>
      <w:r w:rsidRPr="00A82BB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1BEAE942" w14:textId="77777777" w:rsidTr="00C83017">
        <w:tc>
          <w:tcPr>
            <w:tcW w:w="2200" w:type="dxa"/>
            <w:tcMar>
              <w:top w:w="20" w:type="dxa"/>
              <w:left w:w="20" w:type="dxa"/>
              <w:bottom w:w="20" w:type="dxa"/>
              <w:right w:w="20" w:type="dxa"/>
            </w:tcMar>
            <w:vAlign w:val="center"/>
            <w:hideMark/>
          </w:tcPr>
          <w:p w14:paraId="2268E0A7" w14:textId="77777777" w:rsidR="00EB69FF" w:rsidRPr="00A82BB4" w:rsidRDefault="00EB69FF" w:rsidP="00C83017">
            <w:pPr>
              <w:pStyle w:val="movimento"/>
              <w:rPr>
                <w:color w:val="002060"/>
              </w:rPr>
            </w:pPr>
            <w:r w:rsidRPr="00A82BB4">
              <w:rPr>
                <w:color w:val="002060"/>
              </w:rPr>
              <w:t>BIONDI MIRKO</w:t>
            </w:r>
          </w:p>
        </w:tc>
        <w:tc>
          <w:tcPr>
            <w:tcW w:w="2200" w:type="dxa"/>
            <w:tcMar>
              <w:top w:w="20" w:type="dxa"/>
              <w:left w:w="20" w:type="dxa"/>
              <w:bottom w:w="20" w:type="dxa"/>
              <w:right w:w="20" w:type="dxa"/>
            </w:tcMar>
            <w:vAlign w:val="center"/>
            <w:hideMark/>
          </w:tcPr>
          <w:p w14:paraId="2C7F20AB" w14:textId="77777777" w:rsidR="00EB69FF" w:rsidRPr="00A82BB4" w:rsidRDefault="00EB69FF" w:rsidP="00C83017">
            <w:pPr>
              <w:pStyle w:val="movimento2"/>
              <w:rPr>
                <w:color w:val="002060"/>
              </w:rPr>
            </w:pPr>
            <w:r w:rsidRPr="00A82BB4">
              <w:rPr>
                <w:color w:val="002060"/>
              </w:rPr>
              <w:t xml:space="preserve">(AVIS ARCEVIA 1964) </w:t>
            </w:r>
          </w:p>
        </w:tc>
        <w:tc>
          <w:tcPr>
            <w:tcW w:w="800" w:type="dxa"/>
            <w:tcMar>
              <w:top w:w="20" w:type="dxa"/>
              <w:left w:w="20" w:type="dxa"/>
              <w:bottom w:w="20" w:type="dxa"/>
              <w:right w:w="20" w:type="dxa"/>
            </w:tcMar>
            <w:vAlign w:val="center"/>
            <w:hideMark/>
          </w:tcPr>
          <w:p w14:paraId="2414FAD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3E8D9B5" w14:textId="77777777" w:rsidR="00EB69FF" w:rsidRPr="00A82BB4" w:rsidRDefault="00EB69FF" w:rsidP="00C83017">
            <w:pPr>
              <w:pStyle w:val="movimento"/>
              <w:rPr>
                <w:color w:val="002060"/>
              </w:rPr>
            </w:pPr>
            <w:r w:rsidRPr="00A82BB4">
              <w:rPr>
                <w:color w:val="002060"/>
              </w:rPr>
              <w:t>BARTOLUCCI DIEGO</w:t>
            </w:r>
          </w:p>
        </w:tc>
        <w:tc>
          <w:tcPr>
            <w:tcW w:w="2200" w:type="dxa"/>
            <w:tcMar>
              <w:top w:w="20" w:type="dxa"/>
              <w:left w:w="20" w:type="dxa"/>
              <w:bottom w:w="20" w:type="dxa"/>
              <w:right w:w="20" w:type="dxa"/>
            </w:tcMar>
            <w:vAlign w:val="center"/>
            <w:hideMark/>
          </w:tcPr>
          <w:p w14:paraId="26F4E466" w14:textId="77777777" w:rsidR="00EB69FF" w:rsidRPr="00A82BB4" w:rsidRDefault="00EB69FF" w:rsidP="00C83017">
            <w:pPr>
              <w:pStyle w:val="movimento2"/>
              <w:rPr>
                <w:color w:val="002060"/>
              </w:rPr>
            </w:pPr>
            <w:r w:rsidRPr="00A82BB4">
              <w:rPr>
                <w:color w:val="002060"/>
              </w:rPr>
              <w:t xml:space="preserve">(CASTELBELLINO CALCIO A 5) </w:t>
            </w:r>
          </w:p>
        </w:tc>
      </w:tr>
      <w:tr w:rsidR="00EB69FF" w:rsidRPr="00A82BB4" w14:paraId="104F64B7" w14:textId="77777777" w:rsidTr="00C83017">
        <w:tc>
          <w:tcPr>
            <w:tcW w:w="2200" w:type="dxa"/>
            <w:tcMar>
              <w:top w:w="20" w:type="dxa"/>
              <w:left w:w="20" w:type="dxa"/>
              <w:bottom w:w="20" w:type="dxa"/>
              <w:right w:w="20" w:type="dxa"/>
            </w:tcMar>
            <w:vAlign w:val="center"/>
            <w:hideMark/>
          </w:tcPr>
          <w:p w14:paraId="1E035867" w14:textId="77777777" w:rsidR="00EB69FF" w:rsidRPr="00A82BB4" w:rsidRDefault="00EB69FF" w:rsidP="00C83017">
            <w:pPr>
              <w:pStyle w:val="movimento"/>
              <w:rPr>
                <w:color w:val="002060"/>
              </w:rPr>
            </w:pPr>
            <w:r w:rsidRPr="00A82BB4">
              <w:rPr>
                <w:color w:val="002060"/>
              </w:rPr>
              <w:t>VIDALE GIACOMO</w:t>
            </w:r>
          </w:p>
        </w:tc>
        <w:tc>
          <w:tcPr>
            <w:tcW w:w="2200" w:type="dxa"/>
            <w:tcMar>
              <w:top w:w="20" w:type="dxa"/>
              <w:left w:w="20" w:type="dxa"/>
              <w:bottom w:w="20" w:type="dxa"/>
              <w:right w:w="20" w:type="dxa"/>
            </w:tcMar>
            <w:vAlign w:val="center"/>
            <w:hideMark/>
          </w:tcPr>
          <w:p w14:paraId="01632F94" w14:textId="77777777" w:rsidR="00EB69FF" w:rsidRPr="00A82BB4" w:rsidRDefault="00EB69FF" w:rsidP="00C83017">
            <w:pPr>
              <w:pStyle w:val="movimento2"/>
              <w:rPr>
                <w:color w:val="002060"/>
              </w:rPr>
            </w:pPr>
            <w:r w:rsidRPr="00A82BB4">
              <w:rPr>
                <w:color w:val="002060"/>
              </w:rPr>
              <w:t xml:space="preserve">(CIARNIN) </w:t>
            </w:r>
          </w:p>
        </w:tc>
        <w:tc>
          <w:tcPr>
            <w:tcW w:w="800" w:type="dxa"/>
            <w:tcMar>
              <w:top w:w="20" w:type="dxa"/>
              <w:left w:w="20" w:type="dxa"/>
              <w:bottom w:w="20" w:type="dxa"/>
              <w:right w:w="20" w:type="dxa"/>
            </w:tcMar>
            <w:vAlign w:val="center"/>
            <w:hideMark/>
          </w:tcPr>
          <w:p w14:paraId="5524F12B"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544E581" w14:textId="77777777" w:rsidR="00EB69FF" w:rsidRPr="00A82BB4" w:rsidRDefault="00EB69FF" w:rsidP="00C83017">
            <w:pPr>
              <w:pStyle w:val="movimento"/>
              <w:rPr>
                <w:color w:val="002060"/>
              </w:rPr>
            </w:pPr>
            <w:r w:rsidRPr="00A82BB4">
              <w:rPr>
                <w:color w:val="002060"/>
              </w:rPr>
              <w:t>MASSACCESI MATTEO</w:t>
            </w:r>
          </w:p>
        </w:tc>
        <w:tc>
          <w:tcPr>
            <w:tcW w:w="2200" w:type="dxa"/>
            <w:tcMar>
              <w:top w:w="20" w:type="dxa"/>
              <w:left w:w="20" w:type="dxa"/>
              <w:bottom w:w="20" w:type="dxa"/>
              <w:right w:w="20" w:type="dxa"/>
            </w:tcMar>
            <w:vAlign w:val="center"/>
            <w:hideMark/>
          </w:tcPr>
          <w:p w14:paraId="3F252D80" w14:textId="77777777" w:rsidR="00EB69FF" w:rsidRPr="00A82BB4" w:rsidRDefault="00EB69FF" w:rsidP="00C83017">
            <w:pPr>
              <w:pStyle w:val="movimento2"/>
              <w:rPr>
                <w:color w:val="002060"/>
              </w:rPr>
            </w:pPr>
            <w:r w:rsidRPr="00A82BB4">
              <w:rPr>
                <w:color w:val="002060"/>
              </w:rPr>
              <w:t xml:space="preserve">(FUTSAL CASTELFIDARDO) </w:t>
            </w:r>
          </w:p>
        </w:tc>
      </w:tr>
      <w:tr w:rsidR="00EB69FF" w:rsidRPr="00A82BB4" w14:paraId="39C96A95" w14:textId="77777777" w:rsidTr="00C83017">
        <w:tc>
          <w:tcPr>
            <w:tcW w:w="2200" w:type="dxa"/>
            <w:tcMar>
              <w:top w:w="20" w:type="dxa"/>
              <w:left w:w="20" w:type="dxa"/>
              <w:bottom w:w="20" w:type="dxa"/>
              <w:right w:w="20" w:type="dxa"/>
            </w:tcMar>
            <w:vAlign w:val="center"/>
            <w:hideMark/>
          </w:tcPr>
          <w:p w14:paraId="50D77275" w14:textId="77777777" w:rsidR="00EB69FF" w:rsidRPr="00A82BB4" w:rsidRDefault="00EB69FF" w:rsidP="00C83017">
            <w:pPr>
              <w:pStyle w:val="movimento"/>
              <w:rPr>
                <w:color w:val="002060"/>
              </w:rPr>
            </w:pPr>
            <w:r w:rsidRPr="00A82BB4">
              <w:rPr>
                <w:color w:val="002060"/>
              </w:rPr>
              <w:t>FALCONI SIMONE</w:t>
            </w:r>
          </w:p>
        </w:tc>
        <w:tc>
          <w:tcPr>
            <w:tcW w:w="2200" w:type="dxa"/>
            <w:tcMar>
              <w:top w:w="20" w:type="dxa"/>
              <w:left w:w="20" w:type="dxa"/>
              <w:bottom w:w="20" w:type="dxa"/>
              <w:right w:w="20" w:type="dxa"/>
            </w:tcMar>
            <w:vAlign w:val="center"/>
            <w:hideMark/>
          </w:tcPr>
          <w:p w14:paraId="744ED242" w14:textId="77777777" w:rsidR="00EB69FF" w:rsidRPr="00A82BB4" w:rsidRDefault="00EB69FF" w:rsidP="00C83017">
            <w:pPr>
              <w:pStyle w:val="movimento2"/>
              <w:rPr>
                <w:color w:val="002060"/>
              </w:rPr>
            </w:pPr>
            <w:r w:rsidRPr="00A82BB4">
              <w:rPr>
                <w:color w:val="002060"/>
              </w:rPr>
              <w:t xml:space="preserve">(FUTSAL VIRE GEOSISTEM ASD) </w:t>
            </w:r>
          </w:p>
        </w:tc>
        <w:tc>
          <w:tcPr>
            <w:tcW w:w="800" w:type="dxa"/>
            <w:tcMar>
              <w:top w:w="20" w:type="dxa"/>
              <w:left w:w="20" w:type="dxa"/>
              <w:bottom w:w="20" w:type="dxa"/>
              <w:right w:w="20" w:type="dxa"/>
            </w:tcMar>
            <w:vAlign w:val="center"/>
            <w:hideMark/>
          </w:tcPr>
          <w:p w14:paraId="0EE5336D"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9F2A369" w14:textId="77777777" w:rsidR="00EB69FF" w:rsidRPr="00A82BB4" w:rsidRDefault="00EB69FF" w:rsidP="00C83017">
            <w:pPr>
              <w:pStyle w:val="movimento"/>
              <w:rPr>
                <w:color w:val="002060"/>
              </w:rPr>
            </w:pPr>
            <w:r w:rsidRPr="00A82BB4">
              <w:rPr>
                <w:color w:val="002060"/>
              </w:rPr>
              <w:t>GIANFELICI MANUEL</w:t>
            </w:r>
          </w:p>
        </w:tc>
        <w:tc>
          <w:tcPr>
            <w:tcW w:w="2200" w:type="dxa"/>
            <w:tcMar>
              <w:top w:w="20" w:type="dxa"/>
              <w:left w:w="20" w:type="dxa"/>
              <w:bottom w:w="20" w:type="dxa"/>
              <w:right w:w="20" w:type="dxa"/>
            </w:tcMar>
            <w:vAlign w:val="center"/>
            <w:hideMark/>
          </w:tcPr>
          <w:p w14:paraId="3C739935" w14:textId="77777777" w:rsidR="00EB69FF" w:rsidRPr="00A82BB4" w:rsidRDefault="00EB69FF" w:rsidP="00C83017">
            <w:pPr>
              <w:pStyle w:val="movimento2"/>
              <w:rPr>
                <w:color w:val="002060"/>
              </w:rPr>
            </w:pPr>
            <w:r w:rsidRPr="00A82BB4">
              <w:rPr>
                <w:color w:val="002060"/>
              </w:rPr>
              <w:t xml:space="preserve">(POLISPORTIVA VICTORIA) </w:t>
            </w:r>
          </w:p>
        </w:tc>
      </w:tr>
    </w:tbl>
    <w:p w14:paraId="7F0AB848" w14:textId="77777777" w:rsidR="00EB69FF" w:rsidRPr="00A82BB4" w:rsidRDefault="00EB69FF" w:rsidP="00EB69FF">
      <w:pPr>
        <w:pStyle w:val="titolo20"/>
        <w:rPr>
          <w:rFonts w:eastAsiaTheme="minorEastAsia"/>
          <w:color w:val="002060"/>
        </w:rPr>
      </w:pPr>
      <w:r w:rsidRPr="00A82BB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334FDFFB" w14:textId="77777777" w:rsidTr="00C83017">
        <w:tc>
          <w:tcPr>
            <w:tcW w:w="2200" w:type="dxa"/>
            <w:tcMar>
              <w:top w:w="20" w:type="dxa"/>
              <w:left w:w="20" w:type="dxa"/>
              <w:bottom w:w="20" w:type="dxa"/>
              <w:right w:w="20" w:type="dxa"/>
            </w:tcMar>
            <w:vAlign w:val="center"/>
            <w:hideMark/>
          </w:tcPr>
          <w:p w14:paraId="594CA069" w14:textId="77777777" w:rsidR="00EB69FF" w:rsidRPr="00A82BB4" w:rsidRDefault="00EB69FF" w:rsidP="00C83017">
            <w:pPr>
              <w:pStyle w:val="movimento"/>
              <w:rPr>
                <w:color w:val="002060"/>
              </w:rPr>
            </w:pPr>
            <w:r w:rsidRPr="00A82BB4">
              <w:rPr>
                <w:color w:val="002060"/>
              </w:rPr>
              <w:t>MARTONE VITTORIO</w:t>
            </w:r>
          </w:p>
        </w:tc>
        <w:tc>
          <w:tcPr>
            <w:tcW w:w="2200" w:type="dxa"/>
            <w:tcMar>
              <w:top w:w="20" w:type="dxa"/>
              <w:left w:w="20" w:type="dxa"/>
              <w:bottom w:w="20" w:type="dxa"/>
              <w:right w:w="20" w:type="dxa"/>
            </w:tcMar>
            <w:vAlign w:val="center"/>
            <w:hideMark/>
          </w:tcPr>
          <w:p w14:paraId="6BB2B887" w14:textId="77777777" w:rsidR="00EB69FF" w:rsidRPr="00A82BB4" w:rsidRDefault="00EB69FF" w:rsidP="00C83017">
            <w:pPr>
              <w:pStyle w:val="movimento2"/>
              <w:rPr>
                <w:color w:val="002060"/>
              </w:rPr>
            </w:pPr>
            <w:r w:rsidRPr="00A82BB4">
              <w:rPr>
                <w:color w:val="002060"/>
              </w:rPr>
              <w:t xml:space="preserve">(ASPIO 2005) </w:t>
            </w:r>
          </w:p>
        </w:tc>
        <w:tc>
          <w:tcPr>
            <w:tcW w:w="800" w:type="dxa"/>
            <w:tcMar>
              <w:top w:w="20" w:type="dxa"/>
              <w:left w:w="20" w:type="dxa"/>
              <w:bottom w:w="20" w:type="dxa"/>
              <w:right w:w="20" w:type="dxa"/>
            </w:tcMar>
            <w:vAlign w:val="center"/>
            <w:hideMark/>
          </w:tcPr>
          <w:p w14:paraId="425E11D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DDE8C04" w14:textId="77777777" w:rsidR="00EB69FF" w:rsidRPr="00A82BB4" w:rsidRDefault="00EB69FF" w:rsidP="00C83017">
            <w:pPr>
              <w:pStyle w:val="movimento"/>
              <w:rPr>
                <w:color w:val="002060"/>
              </w:rPr>
            </w:pPr>
            <w:r w:rsidRPr="00A82BB4">
              <w:rPr>
                <w:color w:val="002060"/>
              </w:rPr>
              <w:t>CIMA LEDE ELIAS CARIM</w:t>
            </w:r>
          </w:p>
        </w:tc>
        <w:tc>
          <w:tcPr>
            <w:tcW w:w="2200" w:type="dxa"/>
            <w:tcMar>
              <w:top w:w="20" w:type="dxa"/>
              <w:left w:w="20" w:type="dxa"/>
              <w:bottom w:w="20" w:type="dxa"/>
              <w:right w:w="20" w:type="dxa"/>
            </w:tcMar>
            <w:vAlign w:val="center"/>
            <w:hideMark/>
          </w:tcPr>
          <w:p w14:paraId="4DAE506A" w14:textId="77777777" w:rsidR="00EB69FF" w:rsidRPr="00A82BB4" w:rsidRDefault="00EB69FF" w:rsidP="00C83017">
            <w:pPr>
              <w:pStyle w:val="movimento2"/>
              <w:rPr>
                <w:color w:val="002060"/>
              </w:rPr>
            </w:pPr>
            <w:r w:rsidRPr="00A82BB4">
              <w:rPr>
                <w:color w:val="002060"/>
              </w:rPr>
              <w:t xml:space="preserve">(CASTELBELLINO CALCIO A 5) </w:t>
            </w:r>
          </w:p>
        </w:tc>
      </w:tr>
      <w:tr w:rsidR="00EB69FF" w:rsidRPr="00A82BB4" w14:paraId="121FF568" w14:textId="77777777" w:rsidTr="00C83017">
        <w:tc>
          <w:tcPr>
            <w:tcW w:w="2200" w:type="dxa"/>
            <w:tcMar>
              <w:top w:w="20" w:type="dxa"/>
              <w:left w:w="20" w:type="dxa"/>
              <w:bottom w:w="20" w:type="dxa"/>
              <w:right w:w="20" w:type="dxa"/>
            </w:tcMar>
            <w:vAlign w:val="center"/>
            <w:hideMark/>
          </w:tcPr>
          <w:p w14:paraId="1A506220" w14:textId="77777777" w:rsidR="00EB69FF" w:rsidRPr="00A82BB4" w:rsidRDefault="00EB69FF" w:rsidP="00C83017">
            <w:pPr>
              <w:pStyle w:val="movimento"/>
              <w:rPr>
                <w:color w:val="002060"/>
              </w:rPr>
            </w:pPr>
            <w:r w:rsidRPr="00A82BB4">
              <w:rPr>
                <w:color w:val="002060"/>
              </w:rPr>
              <w:t>CAPRITA IONEL VASILE</w:t>
            </w:r>
          </w:p>
        </w:tc>
        <w:tc>
          <w:tcPr>
            <w:tcW w:w="2200" w:type="dxa"/>
            <w:tcMar>
              <w:top w:w="20" w:type="dxa"/>
              <w:left w:w="20" w:type="dxa"/>
              <w:bottom w:w="20" w:type="dxa"/>
              <w:right w:w="20" w:type="dxa"/>
            </w:tcMar>
            <w:vAlign w:val="center"/>
            <w:hideMark/>
          </w:tcPr>
          <w:p w14:paraId="18D1131C" w14:textId="77777777" w:rsidR="00EB69FF" w:rsidRPr="00A82BB4" w:rsidRDefault="00EB69FF" w:rsidP="00C83017">
            <w:pPr>
              <w:pStyle w:val="movimento2"/>
              <w:rPr>
                <w:color w:val="002060"/>
              </w:rPr>
            </w:pPr>
            <w:r w:rsidRPr="00A82BB4">
              <w:rPr>
                <w:color w:val="002060"/>
              </w:rPr>
              <w:t xml:space="preserve">(FIGHT BULLS CORRIDONIA) </w:t>
            </w:r>
          </w:p>
        </w:tc>
        <w:tc>
          <w:tcPr>
            <w:tcW w:w="800" w:type="dxa"/>
            <w:tcMar>
              <w:top w:w="20" w:type="dxa"/>
              <w:left w:w="20" w:type="dxa"/>
              <w:bottom w:w="20" w:type="dxa"/>
              <w:right w:w="20" w:type="dxa"/>
            </w:tcMar>
            <w:vAlign w:val="center"/>
            <w:hideMark/>
          </w:tcPr>
          <w:p w14:paraId="27D6D67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7EE5D08" w14:textId="77777777" w:rsidR="00EB69FF" w:rsidRPr="00A82BB4" w:rsidRDefault="00EB69FF" w:rsidP="00C83017">
            <w:pPr>
              <w:pStyle w:val="movimento"/>
              <w:rPr>
                <w:color w:val="002060"/>
              </w:rPr>
            </w:pPr>
            <w:r w:rsidRPr="00A82BB4">
              <w:rPr>
                <w:color w:val="002060"/>
              </w:rPr>
              <w:t>PACCAMICCIO FRANCESCO</w:t>
            </w:r>
          </w:p>
        </w:tc>
        <w:tc>
          <w:tcPr>
            <w:tcW w:w="2200" w:type="dxa"/>
            <w:tcMar>
              <w:top w:w="20" w:type="dxa"/>
              <w:left w:w="20" w:type="dxa"/>
              <w:bottom w:w="20" w:type="dxa"/>
              <w:right w:w="20" w:type="dxa"/>
            </w:tcMar>
            <w:vAlign w:val="center"/>
            <w:hideMark/>
          </w:tcPr>
          <w:p w14:paraId="0E73F8E4" w14:textId="77777777" w:rsidR="00EB69FF" w:rsidRPr="00A82BB4" w:rsidRDefault="00EB69FF" w:rsidP="00C83017">
            <w:pPr>
              <w:pStyle w:val="movimento2"/>
              <w:rPr>
                <w:color w:val="002060"/>
              </w:rPr>
            </w:pPr>
            <w:r w:rsidRPr="00A82BB4">
              <w:rPr>
                <w:color w:val="002060"/>
              </w:rPr>
              <w:t xml:space="preserve">(VERBENA C5 ANCONA) </w:t>
            </w:r>
          </w:p>
        </w:tc>
      </w:tr>
    </w:tbl>
    <w:p w14:paraId="6F16618F" w14:textId="77777777" w:rsidR="00EB69FF" w:rsidRPr="00A82BB4" w:rsidRDefault="00EB69FF" w:rsidP="00EB69FF">
      <w:pPr>
        <w:pStyle w:val="titolo30"/>
        <w:rPr>
          <w:rFonts w:eastAsiaTheme="minorEastAsia"/>
          <w:color w:val="002060"/>
        </w:rPr>
      </w:pPr>
      <w:r w:rsidRPr="00A82BB4">
        <w:rPr>
          <w:color w:val="002060"/>
        </w:rPr>
        <w:t xml:space="preserve">CALCIATORI NON ESPULSI </w:t>
      </w:r>
    </w:p>
    <w:p w14:paraId="48A98F6E" w14:textId="77777777" w:rsidR="00EB69FF" w:rsidRPr="00A82BB4" w:rsidRDefault="00EB69FF" w:rsidP="00EB69FF">
      <w:pPr>
        <w:pStyle w:val="titolo20"/>
        <w:rPr>
          <w:color w:val="002060"/>
        </w:rPr>
      </w:pPr>
      <w:r w:rsidRPr="00A82BB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31FF8D1" w14:textId="77777777" w:rsidTr="00C83017">
        <w:tc>
          <w:tcPr>
            <w:tcW w:w="2200" w:type="dxa"/>
            <w:tcMar>
              <w:top w:w="20" w:type="dxa"/>
              <w:left w:w="20" w:type="dxa"/>
              <w:bottom w:w="20" w:type="dxa"/>
              <w:right w:w="20" w:type="dxa"/>
            </w:tcMar>
            <w:vAlign w:val="center"/>
            <w:hideMark/>
          </w:tcPr>
          <w:p w14:paraId="2BF038C4" w14:textId="77777777" w:rsidR="00EB69FF" w:rsidRPr="00A82BB4" w:rsidRDefault="00EB69FF" w:rsidP="00C83017">
            <w:pPr>
              <w:pStyle w:val="movimento"/>
              <w:rPr>
                <w:color w:val="002060"/>
              </w:rPr>
            </w:pPr>
            <w:r w:rsidRPr="00A82BB4">
              <w:rPr>
                <w:color w:val="002060"/>
              </w:rPr>
              <w:t>CORVINI GIANLUCA</w:t>
            </w:r>
          </w:p>
        </w:tc>
        <w:tc>
          <w:tcPr>
            <w:tcW w:w="2200" w:type="dxa"/>
            <w:tcMar>
              <w:top w:w="20" w:type="dxa"/>
              <w:left w:w="20" w:type="dxa"/>
              <w:bottom w:w="20" w:type="dxa"/>
              <w:right w:w="20" w:type="dxa"/>
            </w:tcMar>
            <w:vAlign w:val="center"/>
            <w:hideMark/>
          </w:tcPr>
          <w:p w14:paraId="39BE8DD2" w14:textId="77777777" w:rsidR="00EB69FF" w:rsidRPr="00A82BB4" w:rsidRDefault="00EB69FF" w:rsidP="00C83017">
            <w:pPr>
              <w:pStyle w:val="movimento2"/>
              <w:rPr>
                <w:color w:val="002060"/>
              </w:rPr>
            </w:pPr>
            <w:r w:rsidRPr="00A82BB4">
              <w:rPr>
                <w:color w:val="002060"/>
              </w:rPr>
              <w:t xml:space="preserve">(BORGOROSSO TOLENTINO) </w:t>
            </w:r>
          </w:p>
        </w:tc>
        <w:tc>
          <w:tcPr>
            <w:tcW w:w="800" w:type="dxa"/>
            <w:tcMar>
              <w:top w:w="20" w:type="dxa"/>
              <w:left w:w="20" w:type="dxa"/>
              <w:bottom w:w="20" w:type="dxa"/>
              <w:right w:w="20" w:type="dxa"/>
            </w:tcMar>
            <w:vAlign w:val="center"/>
            <w:hideMark/>
          </w:tcPr>
          <w:p w14:paraId="5E538A3A"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5EAC436" w14:textId="77777777" w:rsidR="00EB69FF" w:rsidRPr="00A82BB4" w:rsidRDefault="00EB69FF" w:rsidP="00C83017">
            <w:pPr>
              <w:pStyle w:val="movimento"/>
              <w:rPr>
                <w:color w:val="002060"/>
              </w:rPr>
            </w:pPr>
            <w:r w:rsidRPr="00A82BB4">
              <w:rPr>
                <w:color w:val="002060"/>
              </w:rPr>
              <w:t>LIUTI GIACOMO</w:t>
            </w:r>
          </w:p>
        </w:tc>
        <w:tc>
          <w:tcPr>
            <w:tcW w:w="2200" w:type="dxa"/>
            <w:tcMar>
              <w:top w:w="20" w:type="dxa"/>
              <w:left w:w="20" w:type="dxa"/>
              <w:bottom w:w="20" w:type="dxa"/>
              <w:right w:w="20" w:type="dxa"/>
            </w:tcMar>
            <w:vAlign w:val="center"/>
            <w:hideMark/>
          </w:tcPr>
          <w:p w14:paraId="5A763018" w14:textId="77777777" w:rsidR="00EB69FF" w:rsidRPr="00A82BB4" w:rsidRDefault="00EB69FF" w:rsidP="00C83017">
            <w:pPr>
              <w:pStyle w:val="movimento2"/>
              <w:rPr>
                <w:color w:val="002060"/>
              </w:rPr>
            </w:pPr>
            <w:r w:rsidRPr="00A82BB4">
              <w:rPr>
                <w:color w:val="002060"/>
              </w:rPr>
              <w:t xml:space="preserve">(SERRALTA) </w:t>
            </w:r>
          </w:p>
        </w:tc>
      </w:tr>
    </w:tbl>
    <w:p w14:paraId="7C991335" w14:textId="77777777" w:rsidR="00EB69FF" w:rsidRPr="00A82BB4" w:rsidRDefault="00EB69FF" w:rsidP="00EB69FF">
      <w:pPr>
        <w:pStyle w:val="titolo20"/>
        <w:rPr>
          <w:rFonts w:eastAsiaTheme="minorEastAsia"/>
          <w:color w:val="002060"/>
        </w:rPr>
      </w:pPr>
      <w:r w:rsidRPr="00A82BB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2FAA9FF3" w14:textId="77777777" w:rsidTr="00C83017">
        <w:tc>
          <w:tcPr>
            <w:tcW w:w="2200" w:type="dxa"/>
            <w:tcMar>
              <w:top w:w="20" w:type="dxa"/>
              <w:left w:w="20" w:type="dxa"/>
              <w:bottom w:w="20" w:type="dxa"/>
              <w:right w:w="20" w:type="dxa"/>
            </w:tcMar>
            <w:vAlign w:val="center"/>
            <w:hideMark/>
          </w:tcPr>
          <w:p w14:paraId="1782DBAF" w14:textId="77777777" w:rsidR="00EB69FF" w:rsidRPr="00A82BB4" w:rsidRDefault="00EB69FF" w:rsidP="00C83017">
            <w:pPr>
              <w:pStyle w:val="movimento"/>
              <w:rPr>
                <w:color w:val="002060"/>
              </w:rPr>
            </w:pPr>
            <w:r w:rsidRPr="00A82BB4">
              <w:rPr>
                <w:color w:val="002060"/>
              </w:rPr>
              <w:t>ZENOBI MATTEO</w:t>
            </w:r>
          </w:p>
        </w:tc>
        <w:tc>
          <w:tcPr>
            <w:tcW w:w="2200" w:type="dxa"/>
            <w:tcMar>
              <w:top w:w="20" w:type="dxa"/>
              <w:left w:w="20" w:type="dxa"/>
              <w:bottom w:w="20" w:type="dxa"/>
              <w:right w:w="20" w:type="dxa"/>
            </w:tcMar>
            <w:vAlign w:val="center"/>
            <w:hideMark/>
          </w:tcPr>
          <w:p w14:paraId="123283B2" w14:textId="77777777" w:rsidR="00EB69FF" w:rsidRPr="00A82BB4" w:rsidRDefault="00EB69FF" w:rsidP="00C83017">
            <w:pPr>
              <w:pStyle w:val="movimento2"/>
              <w:rPr>
                <w:color w:val="002060"/>
              </w:rPr>
            </w:pPr>
            <w:r w:rsidRPr="00A82BB4">
              <w:rPr>
                <w:color w:val="002060"/>
              </w:rPr>
              <w:t xml:space="preserve">(AURORA TREIA) </w:t>
            </w:r>
          </w:p>
        </w:tc>
        <w:tc>
          <w:tcPr>
            <w:tcW w:w="800" w:type="dxa"/>
            <w:tcMar>
              <w:top w:w="20" w:type="dxa"/>
              <w:left w:w="20" w:type="dxa"/>
              <w:bottom w:w="20" w:type="dxa"/>
              <w:right w:w="20" w:type="dxa"/>
            </w:tcMar>
            <w:vAlign w:val="center"/>
            <w:hideMark/>
          </w:tcPr>
          <w:p w14:paraId="36F3033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3CEBCEE" w14:textId="77777777" w:rsidR="00EB69FF" w:rsidRPr="00A82BB4" w:rsidRDefault="00EB69FF" w:rsidP="00C83017">
            <w:pPr>
              <w:pStyle w:val="movimento"/>
              <w:rPr>
                <w:color w:val="002060"/>
              </w:rPr>
            </w:pPr>
            <w:r w:rsidRPr="00A82BB4">
              <w:rPr>
                <w:color w:val="002060"/>
              </w:rPr>
              <w:t>BARTOLUCCI DIEGO</w:t>
            </w:r>
          </w:p>
        </w:tc>
        <w:tc>
          <w:tcPr>
            <w:tcW w:w="2200" w:type="dxa"/>
            <w:tcMar>
              <w:top w:w="20" w:type="dxa"/>
              <w:left w:w="20" w:type="dxa"/>
              <w:bottom w:w="20" w:type="dxa"/>
              <w:right w:w="20" w:type="dxa"/>
            </w:tcMar>
            <w:vAlign w:val="center"/>
            <w:hideMark/>
          </w:tcPr>
          <w:p w14:paraId="4D32C489" w14:textId="77777777" w:rsidR="00EB69FF" w:rsidRPr="00A82BB4" w:rsidRDefault="00EB69FF" w:rsidP="00C83017">
            <w:pPr>
              <w:pStyle w:val="movimento2"/>
              <w:rPr>
                <w:color w:val="002060"/>
              </w:rPr>
            </w:pPr>
            <w:r w:rsidRPr="00A82BB4">
              <w:rPr>
                <w:color w:val="002060"/>
              </w:rPr>
              <w:t xml:space="preserve">(CASTELBELLINO CALCIO A 5) </w:t>
            </w:r>
          </w:p>
        </w:tc>
      </w:tr>
      <w:tr w:rsidR="00EB69FF" w:rsidRPr="00A82BB4" w14:paraId="5048D9AA" w14:textId="77777777" w:rsidTr="00C83017">
        <w:tc>
          <w:tcPr>
            <w:tcW w:w="2200" w:type="dxa"/>
            <w:tcMar>
              <w:top w:w="20" w:type="dxa"/>
              <w:left w:w="20" w:type="dxa"/>
              <w:bottom w:w="20" w:type="dxa"/>
              <w:right w:w="20" w:type="dxa"/>
            </w:tcMar>
            <w:vAlign w:val="center"/>
            <w:hideMark/>
          </w:tcPr>
          <w:p w14:paraId="3FC7017F" w14:textId="77777777" w:rsidR="00EB69FF" w:rsidRPr="00A82BB4" w:rsidRDefault="00EB69FF" w:rsidP="00C83017">
            <w:pPr>
              <w:pStyle w:val="movimento"/>
              <w:rPr>
                <w:color w:val="002060"/>
              </w:rPr>
            </w:pPr>
            <w:r w:rsidRPr="00A82BB4">
              <w:rPr>
                <w:color w:val="002060"/>
              </w:rPr>
              <w:t>DRAGUSIN MICHELANGELO</w:t>
            </w:r>
          </w:p>
        </w:tc>
        <w:tc>
          <w:tcPr>
            <w:tcW w:w="2200" w:type="dxa"/>
            <w:tcMar>
              <w:top w:w="20" w:type="dxa"/>
              <w:left w:w="20" w:type="dxa"/>
              <w:bottom w:w="20" w:type="dxa"/>
              <w:right w:w="20" w:type="dxa"/>
            </w:tcMar>
            <w:vAlign w:val="center"/>
            <w:hideMark/>
          </w:tcPr>
          <w:p w14:paraId="50914545" w14:textId="77777777" w:rsidR="00EB69FF" w:rsidRPr="00A82BB4" w:rsidRDefault="00EB69FF" w:rsidP="00C83017">
            <w:pPr>
              <w:pStyle w:val="movimento2"/>
              <w:rPr>
                <w:color w:val="002060"/>
              </w:rPr>
            </w:pPr>
            <w:r w:rsidRPr="00A82BB4">
              <w:rPr>
                <w:color w:val="002060"/>
              </w:rPr>
              <w:t xml:space="preserve">(FUTSAL CAMPIGLIONE) </w:t>
            </w:r>
          </w:p>
        </w:tc>
        <w:tc>
          <w:tcPr>
            <w:tcW w:w="800" w:type="dxa"/>
            <w:tcMar>
              <w:top w:w="20" w:type="dxa"/>
              <w:left w:w="20" w:type="dxa"/>
              <w:bottom w:w="20" w:type="dxa"/>
              <w:right w:w="20" w:type="dxa"/>
            </w:tcMar>
            <w:vAlign w:val="center"/>
            <w:hideMark/>
          </w:tcPr>
          <w:p w14:paraId="701B43A0"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0FE4FFA" w14:textId="77777777" w:rsidR="00EB69FF" w:rsidRPr="00A82BB4" w:rsidRDefault="00EB69FF" w:rsidP="00C83017">
            <w:pPr>
              <w:pStyle w:val="movimento"/>
              <w:rPr>
                <w:color w:val="002060"/>
              </w:rPr>
            </w:pPr>
            <w:r w:rsidRPr="00A82BB4">
              <w:rPr>
                <w:color w:val="002060"/>
              </w:rPr>
              <w:t>RADI ALESSANDRO</w:t>
            </w:r>
          </w:p>
        </w:tc>
        <w:tc>
          <w:tcPr>
            <w:tcW w:w="2200" w:type="dxa"/>
            <w:tcMar>
              <w:top w:w="20" w:type="dxa"/>
              <w:left w:w="20" w:type="dxa"/>
              <w:bottom w:w="20" w:type="dxa"/>
              <w:right w:w="20" w:type="dxa"/>
            </w:tcMar>
            <w:vAlign w:val="center"/>
            <w:hideMark/>
          </w:tcPr>
          <w:p w14:paraId="174F1798" w14:textId="77777777" w:rsidR="00EB69FF" w:rsidRPr="00A82BB4" w:rsidRDefault="00EB69FF" w:rsidP="00C83017">
            <w:pPr>
              <w:pStyle w:val="movimento2"/>
              <w:rPr>
                <w:color w:val="002060"/>
              </w:rPr>
            </w:pPr>
            <w:r w:rsidRPr="00A82BB4">
              <w:rPr>
                <w:color w:val="002060"/>
              </w:rPr>
              <w:t xml:space="preserve">(LUCREZIA CALCIO A 5) </w:t>
            </w:r>
          </w:p>
        </w:tc>
      </w:tr>
      <w:tr w:rsidR="00EB69FF" w:rsidRPr="00A82BB4" w14:paraId="09564ED1" w14:textId="77777777" w:rsidTr="00C83017">
        <w:tc>
          <w:tcPr>
            <w:tcW w:w="2200" w:type="dxa"/>
            <w:tcMar>
              <w:top w:w="20" w:type="dxa"/>
              <w:left w:w="20" w:type="dxa"/>
              <w:bottom w:w="20" w:type="dxa"/>
              <w:right w:w="20" w:type="dxa"/>
            </w:tcMar>
            <w:vAlign w:val="center"/>
            <w:hideMark/>
          </w:tcPr>
          <w:p w14:paraId="15D3387C" w14:textId="77777777" w:rsidR="00EB69FF" w:rsidRPr="00A82BB4" w:rsidRDefault="00EB69FF" w:rsidP="00C83017">
            <w:pPr>
              <w:pStyle w:val="movimento"/>
              <w:rPr>
                <w:color w:val="002060"/>
              </w:rPr>
            </w:pPr>
            <w:r w:rsidRPr="00A82BB4">
              <w:rPr>
                <w:color w:val="002060"/>
              </w:rPr>
              <w:t>GIACOMETTI MATTEO</w:t>
            </w:r>
          </w:p>
        </w:tc>
        <w:tc>
          <w:tcPr>
            <w:tcW w:w="2200" w:type="dxa"/>
            <w:tcMar>
              <w:top w:w="20" w:type="dxa"/>
              <w:left w:w="20" w:type="dxa"/>
              <w:bottom w:w="20" w:type="dxa"/>
              <w:right w:w="20" w:type="dxa"/>
            </w:tcMar>
            <w:vAlign w:val="center"/>
            <w:hideMark/>
          </w:tcPr>
          <w:p w14:paraId="632AABD6" w14:textId="77777777" w:rsidR="00EB69FF" w:rsidRPr="00A82BB4" w:rsidRDefault="00EB69FF" w:rsidP="00C83017">
            <w:pPr>
              <w:pStyle w:val="movimento2"/>
              <w:rPr>
                <w:color w:val="002060"/>
              </w:rPr>
            </w:pPr>
            <w:r w:rsidRPr="00A82BB4">
              <w:rPr>
                <w:color w:val="002060"/>
              </w:rPr>
              <w:t xml:space="preserve">(REAL FABRIANO) </w:t>
            </w:r>
          </w:p>
        </w:tc>
        <w:tc>
          <w:tcPr>
            <w:tcW w:w="800" w:type="dxa"/>
            <w:tcMar>
              <w:top w:w="20" w:type="dxa"/>
              <w:left w:w="20" w:type="dxa"/>
              <w:bottom w:w="20" w:type="dxa"/>
              <w:right w:w="20" w:type="dxa"/>
            </w:tcMar>
            <w:vAlign w:val="center"/>
            <w:hideMark/>
          </w:tcPr>
          <w:p w14:paraId="770F12D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851F994" w14:textId="77777777" w:rsidR="00EB69FF" w:rsidRPr="00A82BB4" w:rsidRDefault="00EB69FF" w:rsidP="00C83017">
            <w:pPr>
              <w:pStyle w:val="movimento"/>
              <w:rPr>
                <w:color w:val="002060"/>
              </w:rPr>
            </w:pPr>
            <w:r w:rsidRPr="00A82BB4">
              <w:rPr>
                <w:color w:val="002060"/>
              </w:rPr>
              <w:t>PEZZINI GRAZIANO</w:t>
            </w:r>
          </w:p>
        </w:tc>
        <w:tc>
          <w:tcPr>
            <w:tcW w:w="2200" w:type="dxa"/>
            <w:tcMar>
              <w:top w:w="20" w:type="dxa"/>
              <w:left w:w="20" w:type="dxa"/>
              <w:bottom w:w="20" w:type="dxa"/>
              <w:right w:w="20" w:type="dxa"/>
            </w:tcMar>
            <w:vAlign w:val="center"/>
            <w:hideMark/>
          </w:tcPr>
          <w:p w14:paraId="1BE05CD6" w14:textId="77777777" w:rsidR="00EB69FF" w:rsidRPr="00A82BB4" w:rsidRDefault="00EB69FF" w:rsidP="00C83017">
            <w:pPr>
              <w:pStyle w:val="movimento2"/>
              <w:rPr>
                <w:color w:val="002060"/>
              </w:rPr>
            </w:pPr>
            <w:r w:rsidRPr="00A82BB4">
              <w:rPr>
                <w:color w:val="002060"/>
              </w:rPr>
              <w:t xml:space="preserve">(ROCCAFLUVIONE) </w:t>
            </w:r>
          </w:p>
        </w:tc>
      </w:tr>
      <w:tr w:rsidR="00EB69FF" w:rsidRPr="00A82BB4" w14:paraId="3857D3BA" w14:textId="77777777" w:rsidTr="00C83017">
        <w:tc>
          <w:tcPr>
            <w:tcW w:w="2200" w:type="dxa"/>
            <w:tcMar>
              <w:top w:w="20" w:type="dxa"/>
              <w:left w:w="20" w:type="dxa"/>
              <w:bottom w:w="20" w:type="dxa"/>
              <w:right w:w="20" w:type="dxa"/>
            </w:tcMar>
            <w:vAlign w:val="center"/>
            <w:hideMark/>
          </w:tcPr>
          <w:p w14:paraId="4F1A6FEE" w14:textId="77777777" w:rsidR="00EB69FF" w:rsidRPr="00A82BB4" w:rsidRDefault="00EB69FF" w:rsidP="00C83017">
            <w:pPr>
              <w:pStyle w:val="movimento"/>
              <w:rPr>
                <w:color w:val="002060"/>
              </w:rPr>
            </w:pPr>
            <w:r w:rsidRPr="00A82BB4">
              <w:rPr>
                <w:color w:val="002060"/>
              </w:rPr>
              <w:t>LUCHETTI ALESSANDRO</w:t>
            </w:r>
          </w:p>
        </w:tc>
        <w:tc>
          <w:tcPr>
            <w:tcW w:w="2200" w:type="dxa"/>
            <w:tcMar>
              <w:top w:w="20" w:type="dxa"/>
              <w:left w:w="20" w:type="dxa"/>
              <w:bottom w:w="20" w:type="dxa"/>
              <w:right w:w="20" w:type="dxa"/>
            </w:tcMar>
            <w:vAlign w:val="center"/>
            <w:hideMark/>
          </w:tcPr>
          <w:p w14:paraId="4444ECA8" w14:textId="77777777" w:rsidR="00EB69FF" w:rsidRPr="00A82BB4" w:rsidRDefault="00EB69FF" w:rsidP="00C83017">
            <w:pPr>
              <w:pStyle w:val="movimento2"/>
              <w:rPr>
                <w:color w:val="002060"/>
              </w:rPr>
            </w:pPr>
            <w:r w:rsidRPr="00A82BB4">
              <w:rPr>
                <w:color w:val="002060"/>
              </w:rPr>
              <w:t xml:space="preserve">(SAN BIAGIO) </w:t>
            </w:r>
          </w:p>
        </w:tc>
        <w:tc>
          <w:tcPr>
            <w:tcW w:w="800" w:type="dxa"/>
            <w:tcMar>
              <w:top w:w="20" w:type="dxa"/>
              <w:left w:w="20" w:type="dxa"/>
              <w:bottom w:w="20" w:type="dxa"/>
              <w:right w:w="20" w:type="dxa"/>
            </w:tcMar>
            <w:vAlign w:val="center"/>
            <w:hideMark/>
          </w:tcPr>
          <w:p w14:paraId="2337B1CA"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AAC542C" w14:textId="77777777" w:rsidR="00EB69FF" w:rsidRPr="00A82BB4" w:rsidRDefault="00EB69FF" w:rsidP="00C83017">
            <w:pPr>
              <w:pStyle w:val="movimento"/>
              <w:rPr>
                <w:color w:val="002060"/>
              </w:rPr>
            </w:pPr>
            <w:r w:rsidRPr="00A82BB4">
              <w:rPr>
                <w:color w:val="002060"/>
              </w:rPr>
              <w:t>CENTONZE FRANCESCO</w:t>
            </w:r>
          </w:p>
        </w:tc>
        <w:tc>
          <w:tcPr>
            <w:tcW w:w="2200" w:type="dxa"/>
            <w:tcMar>
              <w:top w:w="20" w:type="dxa"/>
              <w:left w:w="20" w:type="dxa"/>
              <w:bottom w:w="20" w:type="dxa"/>
              <w:right w:w="20" w:type="dxa"/>
            </w:tcMar>
            <w:vAlign w:val="center"/>
            <w:hideMark/>
          </w:tcPr>
          <w:p w14:paraId="3025E1E5" w14:textId="77777777" w:rsidR="00EB69FF" w:rsidRPr="00A82BB4" w:rsidRDefault="00EB69FF" w:rsidP="00C83017">
            <w:pPr>
              <w:pStyle w:val="movimento2"/>
              <w:rPr>
                <w:color w:val="002060"/>
              </w:rPr>
            </w:pPr>
            <w:r w:rsidRPr="00A82BB4">
              <w:rPr>
                <w:color w:val="002060"/>
              </w:rPr>
              <w:t xml:space="preserve">(VERBENA C5 ANCONA) </w:t>
            </w:r>
          </w:p>
        </w:tc>
      </w:tr>
    </w:tbl>
    <w:p w14:paraId="1C624FA1" w14:textId="77777777" w:rsidR="00EB69FF" w:rsidRPr="00A82BB4" w:rsidRDefault="00EB69FF" w:rsidP="00EB69FF">
      <w:pPr>
        <w:pStyle w:val="titolo20"/>
        <w:rPr>
          <w:rFonts w:eastAsiaTheme="minorEastAsia"/>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2E999C56" w14:textId="77777777" w:rsidTr="00C83017">
        <w:tc>
          <w:tcPr>
            <w:tcW w:w="2200" w:type="dxa"/>
            <w:tcMar>
              <w:top w:w="20" w:type="dxa"/>
              <w:left w:w="20" w:type="dxa"/>
              <w:bottom w:w="20" w:type="dxa"/>
              <w:right w:w="20" w:type="dxa"/>
            </w:tcMar>
            <w:vAlign w:val="center"/>
            <w:hideMark/>
          </w:tcPr>
          <w:p w14:paraId="02958ACA" w14:textId="77777777" w:rsidR="00EB69FF" w:rsidRPr="00A82BB4" w:rsidRDefault="00EB69FF" w:rsidP="00C83017">
            <w:pPr>
              <w:pStyle w:val="movimento"/>
              <w:rPr>
                <w:color w:val="002060"/>
              </w:rPr>
            </w:pPr>
            <w:r w:rsidRPr="00A82BB4">
              <w:rPr>
                <w:color w:val="002060"/>
              </w:rPr>
              <w:t>GALOSI LUCA NAZZARENO</w:t>
            </w:r>
          </w:p>
        </w:tc>
        <w:tc>
          <w:tcPr>
            <w:tcW w:w="2200" w:type="dxa"/>
            <w:tcMar>
              <w:top w:w="20" w:type="dxa"/>
              <w:left w:w="20" w:type="dxa"/>
              <w:bottom w:w="20" w:type="dxa"/>
              <w:right w:w="20" w:type="dxa"/>
            </w:tcMar>
            <w:vAlign w:val="center"/>
            <w:hideMark/>
          </w:tcPr>
          <w:p w14:paraId="3DFA1CCF" w14:textId="77777777" w:rsidR="00EB69FF" w:rsidRPr="00A82BB4" w:rsidRDefault="00EB69FF" w:rsidP="00C83017">
            <w:pPr>
              <w:pStyle w:val="movimento2"/>
              <w:rPr>
                <w:color w:val="002060"/>
              </w:rPr>
            </w:pPr>
            <w:r w:rsidRPr="00A82BB4">
              <w:rPr>
                <w:color w:val="002060"/>
              </w:rPr>
              <w:t xml:space="preserve">(ASCOLI CALCIO A 5) </w:t>
            </w:r>
          </w:p>
        </w:tc>
        <w:tc>
          <w:tcPr>
            <w:tcW w:w="800" w:type="dxa"/>
            <w:tcMar>
              <w:top w:w="20" w:type="dxa"/>
              <w:left w:w="20" w:type="dxa"/>
              <w:bottom w:w="20" w:type="dxa"/>
              <w:right w:w="20" w:type="dxa"/>
            </w:tcMar>
            <w:vAlign w:val="center"/>
            <w:hideMark/>
          </w:tcPr>
          <w:p w14:paraId="3F2FF83C"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E52E7C5" w14:textId="77777777" w:rsidR="00EB69FF" w:rsidRPr="00A82BB4" w:rsidRDefault="00EB69FF" w:rsidP="00C83017">
            <w:pPr>
              <w:pStyle w:val="movimento"/>
              <w:rPr>
                <w:color w:val="002060"/>
              </w:rPr>
            </w:pPr>
            <w:r w:rsidRPr="00A82BB4">
              <w:rPr>
                <w:color w:val="002060"/>
              </w:rPr>
              <w:t>GRASSINI PIETRO</w:t>
            </w:r>
          </w:p>
        </w:tc>
        <w:tc>
          <w:tcPr>
            <w:tcW w:w="2200" w:type="dxa"/>
            <w:tcMar>
              <w:top w:w="20" w:type="dxa"/>
              <w:left w:w="20" w:type="dxa"/>
              <w:bottom w:w="20" w:type="dxa"/>
              <w:right w:w="20" w:type="dxa"/>
            </w:tcMar>
            <w:vAlign w:val="center"/>
            <w:hideMark/>
          </w:tcPr>
          <w:p w14:paraId="3D923F77" w14:textId="77777777" w:rsidR="00EB69FF" w:rsidRPr="00A82BB4" w:rsidRDefault="00EB69FF" w:rsidP="00C83017">
            <w:pPr>
              <w:pStyle w:val="movimento2"/>
              <w:rPr>
                <w:color w:val="002060"/>
              </w:rPr>
            </w:pPr>
            <w:r w:rsidRPr="00A82BB4">
              <w:rPr>
                <w:color w:val="002060"/>
              </w:rPr>
              <w:t xml:space="preserve">(ASPIO 2005) </w:t>
            </w:r>
          </w:p>
        </w:tc>
      </w:tr>
      <w:tr w:rsidR="00EB69FF" w:rsidRPr="00A82BB4" w14:paraId="18F5C13E" w14:textId="77777777" w:rsidTr="00C83017">
        <w:tc>
          <w:tcPr>
            <w:tcW w:w="2200" w:type="dxa"/>
            <w:tcMar>
              <w:top w:w="20" w:type="dxa"/>
              <w:left w:w="20" w:type="dxa"/>
              <w:bottom w:w="20" w:type="dxa"/>
              <w:right w:w="20" w:type="dxa"/>
            </w:tcMar>
            <w:vAlign w:val="center"/>
            <w:hideMark/>
          </w:tcPr>
          <w:p w14:paraId="560F5C7E" w14:textId="77777777" w:rsidR="00EB69FF" w:rsidRPr="00A82BB4" w:rsidRDefault="00EB69FF" w:rsidP="00C83017">
            <w:pPr>
              <w:pStyle w:val="movimento"/>
              <w:rPr>
                <w:color w:val="002060"/>
              </w:rPr>
            </w:pPr>
            <w:r w:rsidRPr="00A82BB4">
              <w:rPr>
                <w:color w:val="002060"/>
              </w:rPr>
              <w:t>MENGONI ARTURO</w:t>
            </w:r>
          </w:p>
        </w:tc>
        <w:tc>
          <w:tcPr>
            <w:tcW w:w="2200" w:type="dxa"/>
            <w:tcMar>
              <w:top w:w="20" w:type="dxa"/>
              <w:left w:w="20" w:type="dxa"/>
              <w:bottom w:w="20" w:type="dxa"/>
              <w:right w:w="20" w:type="dxa"/>
            </w:tcMar>
            <w:vAlign w:val="center"/>
            <w:hideMark/>
          </w:tcPr>
          <w:p w14:paraId="265C3208" w14:textId="77777777" w:rsidR="00EB69FF" w:rsidRPr="00A82BB4" w:rsidRDefault="00EB69FF" w:rsidP="00C83017">
            <w:pPr>
              <w:pStyle w:val="movimento2"/>
              <w:rPr>
                <w:color w:val="002060"/>
              </w:rPr>
            </w:pPr>
            <w:r w:rsidRPr="00A82BB4">
              <w:rPr>
                <w:color w:val="002060"/>
              </w:rPr>
              <w:t xml:space="preserve">(ASPIO 2005) </w:t>
            </w:r>
          </w:p>
        </w:tc>
        <w:tc>
          <w:tcPr>
            <w:tcW w:w="800" w:type="dxa"/>
            <w:tcMar>
              <w:top w:w="20" w:type="dxa"/>
              <w:left w:w="20" w:type="dxa"/>
              <w:bottom w:w="20" w:type="dxa"/>
              <w:right w:w="20" w:type="dxa"/>
            </w:tcMar>
            <w:vAlign w:val="center"/>
            <w:hideMark/>
          </w:tcPr>
          <w:p w14:paraId="39F811BB"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CCD0EF1" w14:textId="77777777" w:rsidR="00EB69FF" w:rsidRPr="00A82BB4" w:rsidRDefault="00EB69FF" w:rsidP="00C83017">
            <w:pPr>
              <w:pStyle w:val="movimento"/>
              <w:rPr>
                <w:color w:val="002060"/>
              </w:rPr>
            </w:pPr>
            <w:r w:rsidRPr="00A82BB4">
              <w:rPr>
                <w:color w:val="002060"/>
              </w:rPr>
              <w:t>CESARETTI ALEX</w:t>
            </w:r>
          </w:p>
        </w:tc>
        <w:tc>
          <w:tcPr>
            <w:tcW w:w="2200" w:type="dxa"/>
            <w:tcMar>
              <w:top w:w="20" w:type="dxa"/>
              <w:left w:w="20" w:type="dxa"/>
              <w:bottom w:w="20" w:type="dxa"/>
              <w:right w:w="20" w:type="dxa"/>
            </w:tcMar>
            <w:vAlign w:val="center"/>
            <w:hideMark/>
          </w:tcPr>
          <w:p w14:paraId="61C335D9" w14:textId="77777777" w:rsidR="00EB69FF" w:rsidRPr="00A82BB4" w:rsidRDefault="00EB69FF" w:rsidP="00C83017">
            <w:pPr>
              <w:pStyle w:val="movimento2"/>
              <w:rPr>
                <w:color w:val="002060"/>
              </w:rPr>
            </w:pPr>
            <w:r w:rsidRPr="00A82BB4">
              <w:rPr>
                <w:color w:val="002060"/>
              </w:rPr>
              <w:t xml:space="preserve">(AVIS ARCEVIA 1964) </w:t>
            </w:r>
          </w:p>
        </w:tc>
      </w:tr>
      <w:tr w:rsidR="00EB69FF" w:rsidRPr="00A82BB4" w14:paraId="1637A53E" w14:textId="77777777" w:rsidTr="00C83017">
        <w:tc>
          <w:tcPr>
            <w:tcW w:w="2200" w:type="dxa"/>
            <w:tcMar>
              <w:top w:w="20" w:type="dxa"/>
              <w:left w:w="20" w:type="dxa"/>
              <w:bottom w:w="20" w:type="dxa"/>
              <w:right w:w="20" w:type="dxa"/>
            </w:tcMar>
            <w:vAlign w:val="center"/>
            <w:hideMark/>
          </w:tcPr>
          <w:p w14:paraId="27032138" w14:textId="77777777" w:rsidR="00EB69FF" w:rsidRPr="00A82BB4" w:rsidRDefault="00EB69FF" w:rsidP="00C83017">
            <w:pPr>
              <w:pStyle w:val="movimento"/>
              <w:rPr>
                <w:color w:val="002060"/>
              </w:rPr>
            </w:pPr>
            <w:r w:rsidRPr="00A82BB4">
              <w:rPr>
                <w:color w:val="002060"/>
              </w:rPr>
              <w:lastRenderedPageBreak/>
              <w:t>BARTOLACCI GABRIELE</w:t>
            </w:r>
          </w:p>
        </w:tc>
        <w:tc>
          <w:tcPr>
            <w:tcW w:w="2200" w:type="dxa"/>
            <w:tcMar>
              <w:top w:w="20" w:type="dxa"/>
              <w:left w:w="20" w:type="dxa"/>
              <w:bottom w:w="20" w:type="dxa"/>
              <w:right w:w="20" w:type="dxa"/>
            </w:tcMar>
            <w:vAlign w:val="center"/>
            <w:hideMark/>
          </w:tcPr>
          <w:p w14:paraId="3E1E35F0" w14:textId="77777777" w:rsidR="00EB69FF" w:rsidRPr="00A82BB4" w:rsidRDefault="00EB69FF" w:rsidP="00C83017">
            <w:pPr>
              <w:pStyle w:val="movimento2"/>
              <w:rPr>
                <w:color w:val="002060"/>
              </w:rPr>
            </w:pPr>
            <w:r w:rsidRPr="00A82BB4">
              <w:rPr>
                <w:color w:val="002060"/>
              </w:rPr>
              <w:t xml:space="preserve">(CIARNIN) </w:t>
            </w:r>
          </w:p>
        </w:tc>
        <w:tc>
          <w:tcPr>
            <w:tcW w:w="800" w:type="dxa"/>
            <w:tcMar>
              <w:top w:w="20" w:type="dxa"/>
              <w:left w:w="20" w:type="dxa"/>
              <w:bottom w:w="20" w:type="dxa"/>
              <w:right w:w="20" w:type="dxa"/>
            </w:tcMar>
            <w:vAlign w:val="center"/>
            <w:hideMark/>
          </w:tcPr>
          <w:p w14:paraId="280814CD"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912C36E" w14:textId="77777777" w:rsidR="00EB69FF" w:rsidRPr="00A82BB4" w:rsidRDefault="00EB69FF" w:rsidP="00C83017">
            <w:pPr>
              <w:pStyle w:val="movimento"/>
              <w:rPr>
                <w:color w:val="002060"/>
              </w:rPr>
            </w:pPr>
            <w:r w:rsidRPr="00A82BB4">
              <w:rPr>
                <w:color w:val="002060"/>
              </w:rPr>
              <w:t>VIDALE GIACOMO</w:t>
            </w:r>
          </w:p>
        </w:tc>
        <w:tc>
          <w:tcPr>
            <w:tcW w:w="2200" w:type="dxa"/>
            <w:tcMar>
              <w:top w:w="20" w:type="dxa"/>
              <w:left w:w="20" w:type="dxa"/>
              <w:bottom w:w="20" w:type="dxa"/>
              <w:right w:w="20" w:type="dxa"/>
            </w:tcMar>
            <w:vAlign w:val="center"/>
            <w:hideMark/>
          </w:tcPr>
          <w:p w14:paraId="3FE02D53" w14:textId="77777777" w:rsidR="00EB69FF" w:rsidRPr="00A82BB4" w:rsidRDefault="00EB69FF" w:rsidP="00C83017">
            <w:pPr>
              <w:pStyle w:val="movimento2"/>
              <w:rPr>
                <w:color w:val="002060"/>
              </w:rPr>
            </w:pPr>
            <w:r w:rsidRPr="00A82BB4">
              <w:rPr>
                <w:color w:val="002060"/>
              </w:rPr>
              <w:t xml:space="preserve">(CIARNIN) </w:t>
            </w:r>
          </w:p>
        </w:tc>
      </w:tr>
      <w:tr w:rsidR="00EB69FF" w:rsidRPr="00A82BB4" w14:paraId="116127E4" w14:textId="77777777" w:rsidTr="00C83017">
        <w:tc>
          <w:tcPr>
            <w:tcW w:w="2200" w:type="dxa"/>
            <w:tcMar>
              <w:top w:w="20" w:type="dxa"/>
              <w:left w:w="20" w:type="dxa"/>
              <w:bottom w:w="20" w:type="dxa"/>
              <w:right w:w="20" w:type="dxa"/>
            </w:tcMar>
            <w:vAlign w:val="center"/>
            <w:hideMark/>
          </w:tcPr>
          <w:p w14:paraId="6FCAF810" w14:textId="77777777" w:rsidR="00EB69FF" w:rsidRPr="00A82BB4" w:rsidRDefault="00EB69FF" w:rsidP="00C83017">
            <w:pPr>
              <w:pStyle w:val="movimento"/>
              <w:rPr>
                <w:color w:val="002060"/>
              </w:rPr>
            </w:pPr>
            <w:r w:rsidRPr="00A82BB4">
              <w:rPr>
                <w:color w:val="002060"/>
              </w:rPr>
              <w:t>SCARPONI FRANCESCO</w:t>
            </w:r>
          </w:p>
        </w:tc>
        <w:tc>
          <w:tcPr>
            <w:tcW w:w="2200" w:type="dxa"/>
            <w:tcMar>
              <w:top w:w="20" w:type="dxa"/>
              <w:left w:w="20" w:type="dxa"/>
              <w:bottom w:w="20" w:type="dxa"/>
              <w:right w:w="20" w:type="dxa"/>
            </w:tcMar>
            <w:vAlign w:val="center"/>
            <w:hideMark/>
          </w:tcPr>
          <w:p w14:paraId="589B7506" w14:textId="77777777" w:rsidR="00EB69FF" w:rsidRPr="00A82BB4" w:rsidRDefault="00EB69FF" w:rsidP="00C83017">
            <w:pPr>
              <w:pStyle w:val="movimento2"/>
              <w:rPr>
                <w:color w:val="002060"/>
              </w:rPr>
            </w:pPr>
            <w:r w:rsidRPr="00A82BB4">
              <w:rPr>
                <w:color w:val="002060"/>
              </w:rPr>
              <w:t>(</w:t>
            </w:r>
            <w:proofErr w:type="gramStart"/>
            <w:r w:rsidRPr="00A82BB4">
              <w:rPr>
                <w:color w:val="002060"/>
              </w:rPr>
              <w:t>CITTA</w:t>
            </w:r>
            <w:proofErr w:type="gramEnd"/>
            <w:r w:rsidRPr="00A82BB4">
              <w:rPr>
                <w:color w:val="002060"/>
              </w:rPr>
              <w:t xml:space="preserve"> DI OSTRA) </w:t>
            </w:r>
          </w:p>
        </w:tc>
        <w:tc>
          <w:tcPr>
            <w:tcW w:w="800" w:type="dxa"/>
            <w:tcMar>
              <w:top w:w="20" w:type="dxa"/>
              <w:left w:w="20" w:type="dxa"/>
              <w:bottom w:w="20" w:type="dxa"/>
              <w:right w:w="20" w:type="dxa"/>
            </w:tcMar>
            <w:vAlign w:val="center"/>
            <w:hideMark/>
          </w:tcPr>
          <w:p w14:paraId="5EE540B8"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BF0AF02" w14:textId="77777777" w:rsidR="00EB69FF" w:rsidRPr="00A82BB4" w:rsidRDefault="00EB69FF" w:rsidP="00C83017">
            <w:pPr>
              <w:pStyle w:val="movimento"/>
              <w:rPr>
                <w:color w:val="002060"/>
              </w:rPr>
            </w:pPr>
            <w:r w:rsidRPr="00A82BB4">
              <w:rPr>
                <w:color w:val="002060"/>
              </w:rPr>
              <w:t>STIMILLI FILIPPO</w:t>
            </w:r>
          </w:p>
        </w:tc>
        <w:tc>
          <w:tcPr>
            <w:tcW w:w="2200" w:type="dxa"/>
            <w:tcMar>
              <w:top w:w="20" w:type="dxa"/>
              <w:left w:w="20" w:type="dxa"/>
              <w:bottom w:w="20" w:type="dxa"/>
              <w:right w:w="20" w:type="dxa"/>
            </w:tcMar>
            <w:vAlign w:val="center"/>
            <w:hideMark/>
          </w:tcPr>
          <w:p w14:paraId="7B76A33C" w14:textId="77777777" w:rsidR="00EB69FF" w:rsidRPr="00A82BB4" w:rsidRDefault="00EB69FF" w:rsidP="00C83017">
            <w:pPr>
              <w:pStyle w:val="movimento2"/>
              <w:rPr>
                <w:color w:val="002060"/>
              </w:rPr>
            </w:pPr>
            <w:r w:rsidRPr="00A82BB4">
              <w:rPr>
                <w:color w:val="002060"/>
              </w:rPr>
              <w:t xml:space="preserve">(DINAMIS 1990) </w:t>
            </w:r>
          </w:p>
        </w:tc>
      </w:tr>
      <w:tr w:rsidR="00EB69FF" w:rsidRPr="00A82BB4" w14:paraId="3F31DA37" w14:textId="77777777" w:rsidTr="00C83017">
        <w:tc>
          <w:tcPr>
            <w:tcW w:w="2200" w:type="dxa"/>
            <w:tcMar>
              <w:top w:w="20" w:type="dxa"/>
              <w:left w:w="20" w:type="dxa"/>
              <w:bottom w:w="20" w:type="dxa"/>
              <w:right w:w="20" w:type="dxa"/>
            </w:tcMar>
            <w:vAlign w:val="center"/>
            <w:hideMark/>
          </w:tcPr>
          <w:p w14:paraId="5744094E" w14:textId="77777777" w:rsidR="00EB69FF" w:rsidRPr="00A82BB4" w:rsidRDefault="00EB69FF" w:rsidP="00C83017">
            <w:pPr>
              <w:pStyle w:val="movimento"/>
              <w:rPr>
                <w:color w:val="002060"/>
              </w:rPr>
            </w:pPr>
            <w:r w:rsidRPr="00A82BB4">
              <w:rPr>
                <w:color w:val="002060"/>
              </w:rPr>
              <w:t>MINCONE RAMON</w:t>
            </w:r>
          </w:p>
        </w:tc>
        <w:tc>
          <w:tcPr>
            <w:tcW w:w="2200" w:type="dxa"/>
            <w:tcMar>
              <w:top w:w="20" w:type="dxa"/>
              <w:left w:w="20" w:type="dxa"/>
              <w:bottom w:w="20" w:type="dxa"/>
              <w:right w:w="20" w:type="dxa"/>
            </w:tcMar>
            <w:vAlign w:val="center"/>
            <w:hideMark/>
          </w:tcPr>
          <w:p w14:paraId="6825C701" w14:textId="77777777" w:rsidR="00EB69FF" w:rsidRPr="00A82BB4" w:rsidRDefault="00EB69FF" w:rsidP="00C83017">
            <w:pPr>
              <w:pStyle w:val="movimento2"/>
              <w:rPr>
                <w:color w:val="002060"/>
              </w:rPr>
            </w:pPr>
            <w:r w:rsidRPr="00A82BB4">
              <w:rPr>
                <w:color w:val="002060"/>
              </w:rPr>
              <w:t xml:space="preserve">(FIGHT BULLS CORRIDONIA) </w:t>
            </w:r>
          </w:p>
        </w:tc>
        <w:tc>
          <w:tcPr>
            <w:tcW w:w="800" w:type="dxa"/>
            <w:tcMar>
              <w:top w:w="20" w:type="dxa"/>
              <w:left w:w="20" w:type="dxa"/>
              <w:bottom w:w="20" w:type="dxa"/>
              <w:right w:w="20" w:type="dxa"/>
            </w:tcMar>
            <w:vAlign w:val="center"/>
            <w:hideMark/>
          </w:tcPr>
          <w:p w14:paraId="0C50711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5105A21" w14:textId="77777777" w:rsidR="00EB69FF" w:rsidRPr="00A82BB4" w:rsidRDefault="00EB69FF" w:rsidP="00C83017">
            <w:pPr>
              <w:pStyle w:val="movimento"/>
              <w:rPr>
                <w:color w:val="002060"/>
              </w:rPr>
            </w:pPr>
            <w:r w:rsidRPr="00A82BB4">
              <w:rPr>
                <w:color w:val="002060"/>
              </w:rPr>
              <w:t>LANARI GIACOMO</w:t>
            </w:r>
          </w:p>
        </w:tc>
        <w:tc>
          <w:tcPr>
            <w:tcW w:w="2200" w:type="dxa"/>
            <w:tcMar>
              <w:top w:w="20" w:type="dxa"/>
              <w:left w:w="20" w:type="dxa"/>
              <w:bottom w:w="20" w:type="dxa"/>
              <w:right w:w="20" w:type="dxa"/>
            </w:tcMar>
            <w:vAlign w:val="center"/>
            <w:hideMark/>
          </w:tcPr>
          <w:p w14:paraId="5F5E4960" w14:textId="77777777" w:rsidR="00EB69FF" w:rsidRPr="00A82BB4" w:rsidRDefault="00EB69FF" w:rsidP="00C83017">
            <w:pPr>
              <w:pStyle w:val="movimento2"/>
              <w:rPr>
                <w:color w:val="002060"/>
              </w:rPr>
            </w:pPr>
            <w:r w:rsidRPr="00A82BB4">
              <w:rPr>
                <w:color w:val="002060"/>
              </w:rPr>
              <w:t xml:space="preserve">(FUTSAL CASTELFIDARDO) </w:t>
            </w:r>
          </w:p>
        </w:tc>
      </w:tr>
      <w:tr w:rsidR="00EB69FF" w:rsidRPr="00A82BB4" w14:paraId="74A815B2" w14:textId="77777777" w:rsidTr="00C83017">
        <w:tc>
          <w:tcPr>
            <w:tcW w:w="2200" w:type="dxa"/>
            <w:tcMar>
              <w:top w:w="20" w:type="dxa"/>
              <w:left w:w="20" w:type="dxa"/>
              <w:bottom w:w="20" w:type="dxa"/>
              <w:right w:w="20" w:type="dxa"/>
            </w:tcMar>
            <w:vAlign w:val="center"/>
            <w:hideMark/>
          </w:tcPr>
          <w:p w14:paraId="768D50DC" w14:textId="77777777" w:rsidR="00EB69FF" w:rsidRPr="00A82BB4" w:rsidRDefault="00EB69FF" w:rsidP="00C83017">
            <w:pPr>
              <w:pStyle w:val="movimento"/>
              <w:rPr>
                <w:color w:val="002060"/>
              </w:rPr>
            </w:pPr>
            <w:r w:rsidRPr="00A82BB4">
              <w:rPr>
                <w:color w:val="002060"/>
              </w:rPr>
              <w:t>CARCIOFI RICCARDO</w:t>
            </w:r>
          </w:p>
        </w:tc>
        <w:tc>
          <w:tcPr>
            <w:tcW w:w="2200" w:type="dxa"/>
            <w:tcMar>
              <w:top w:w="20" w:type="dxa"/>
              <w:left w:w="20" w:type="dxa"/>
              <w:bottom w:w="20" w:type="dxa"/>
              <w:right w:w="20" w:type="dxa"/>
            </w:tcMar>
            <w:vAlign w:val="center"/>
            <w:hideMark/>
          </w:tcPr>
          <w:p w14:paraId="266402CE" w14:textId="77777777" w:rsidR="00EB69FF" w:rsidRPr="00A82BB4" w:rsidRDefault="00EB69FF" w:rsidP="00C83017">
            <w:pPr>
              <w:pStyle w:val="movimento2"/>
              <w:rPr>
                <w:color w:val="002060"/>
              </w:rPr>
            </w:pPr>
            <w:r w:rsidRPr="00A82BB4">
              <w:rPr>
                <w:color w:val="002060"/>
              </w:rPr>
              <w:t xml:space="preserve">(FUTSAL RECANATI) </w:t>
            </w:r>
          </w:p>
        </w:tc>
        <w:tc>
          <w:tcPr>
            <w:tcW w:w="800" w:type="dxa"/>
            <w:tcMar>
              <w:top w:w="20" w:type="dxa"/>
              <w:left w:w="20" w:type="dxa"/>
              <w:bottom w:w="20" w:type="dxa"/>
              <w:right w:w="20" w:type="dxa"/>
            </w:tcMar>
            <w:vAlign w:val="center"/>
            <w:hideMark/>
          </w:tcPr>
          <w:p w14:paraId="65CC6E7A"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EB72FC2" w14:textId="77777777" w:rsidR="00EB69FF" w:rsidRPr="00A82BB4" w:rsidRDefault="00EB69FF" w:rsidP="00C83017">
            <w:pPr>
              <w:pStyle w:val="movimento"/>
              <w:rPr>
                <w:color w:val="002060"/>
              </w:rPr>
            </w:pPr>
            <w:r w:rsidRPr="00A82BB4">
              <w:rPr>
                <w:color w:val="002060"/>
              </w:rPr>
              <w:t>DILETTI GIACOMO</w:t>
            </w:r>
          </w:p>
        </w:tc>
        <w:tc>
          <w:tcPr>
            <w:tcW w:w="2200" w:type="dxa"/>
            <w:tcMar>
              <w:top w:w="20" w:type="dxa"/>
              <w:left w:w="20" w:type="dxa"/>
              <w:bottom w:w="20" w:type="dxa"/>
              <w:right w:w="20" w:type="dxa"/>
            </w:tcMar>
            <w:vAlign w:val="center"/>
            <w:hideMark/>
          </w:tcPr>
          <w:p w14:paraId="04B025D5" w14:textId="77777777" w:rsidR="00EB69FF" w:rsidRPr="00A82BB4" w:rsidRDefault="00EB69FF" w:rsidP="00C83017">
            <w:pPr>
              <w:pStyle w:val="movimento2"/>
              <w:rPr>
                <w:color w:val="002060"/>
              </w:rPr>
            </w:pPr>
            <w:r w:rsidRPr="00A82BB4">
              <w:rPr>
                <w:color w:val="002060"/>
              </w:rPr>
              <w:t xml:space="preserve">(FUTSAL RECANATI) </w:t>
            </w:r>
          </w:p>
        </w:tc>
      </w:tr>
      <w:tr w:rsidR="00EB69FF" w:rsidRPr="00A82BB4" w14:paraId="618460F5" w14:textId="77777777" w:rsidTr="00C83017">
        <w:tc>
          <w:tcPr>
            <w:tcW w:w="2200" w:type="dxa"/>
            <w:tcMar>
              <w:top w:w="20" w:type="dxa"/>
              <w:left w:w="20" w:type="dxa"/>
              <w:bottom w:w="20" w:type="dxa"/>
              <w:right w:w="20" w:type="dxa"/>
            </w:tcMar>
            <w:vAlign w:val="center"/>
            <w:hideMark/>
          </w:tcPr>
          <w:p w14:paraId="6F554C24" w14:textId="77777777" w:rsidR="00EB69FF" w:rsidRPr="00A82BB4" w:rsidRDefault="00EB69FF" w:rsidP="00C83017">
            <w:pPr>
              <w:pStyle w:val="movimento"/>
              <w:rPr>
                <w:color w:val="002060"/>
              </w:rPr>
            </w:pPr>
            <w:r w:rsidRPr="00A82BB4">
              <w:rPr>
                <w:color w:val="002060"/>
              </w:rPr>
              <w:t>GAGGI MANUEL</w:t>
            </w:r>
          </w:p>
        </w:tc>
        <w:tc>
          <w:tcPr>
            <w:tcW w:w="2200" w:type="dxa"/>
            <w:tcMar>
              <w:top w:w="20" w:type="dxa"/>
              <w:left w:w="20" w:type="dxa"/>
              <w:bottom w:w="20" w:type="dxa"/>
              <w:right w:w="20" w:type="dxa"/>
            </w:tcMar>
            <w:vAlign w:val="center"/>
            <w:hideMark/>
          </w:tcPr>
          <w:p w14:paraId="3656F24C" w14:textId="77777777" w:rsidR="00EB69FF" w:rsidRPr="00A82BB4" w:rsidRDefault="00EB69FF" w:rsidP="00C83017">
            <w:pPr>
              <w:pStyle w:val="movimento2"/>
              <w:rPr>
                <w:color w:val="002060"/>
              </w:rPr>
            </w:pPr>
            <w:r w:rsidRPr="00A82BB4">
              <w:rPr>
                <w:color w:val="002060"/>
              </w:rPr>
              <w:t xml:space="preserve">(GIOVANI SANT IPPOLITO) </w:t>
            </w:r>
          </w:p>
        </w:tc>
        <w:tc>
          <w:tcPr>
            <w:tcW w:w="800" w:type="dxa"/>
            <w:tcMar>
              <w:top w:w="20" w:type="dxa"/>
              <w:left w:w="20" w:type="dxa"/>
              <w:bottom w:w="20" w:type="dxa"/>
              <w:right w:w="20" w:type="dxa"/>
            </w:tcMar>
            <w:vAlign w:val="center"/>
            <w:hideMark/>
          </w:tcPr>
          <w:p w14:paraId="409A12C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1CEDC24" w14:textId="77777777" w:rsidR="00EB69FF" w:rsidRPr="00A82BB4" w:rsidRDefault="00EB69FF" w:rsidP="00C83017">
            <w:pPr>
              <w:pStyle w:val="movimento"/>
              <w:rPr>
                <w:color w:val="002060"/>
              </w:rPr>
            </w:pPr>
            <w:r w:rsidRPr="00A82BB4">
              <w:rPr>
                <w:color w:val="002060"/>
              </w:rPr>
              <w:t>SARAGA ANDREA</w:t>
            </w:r>
          </w:p>
        </w:tc>
        <w:tc>
          <w:tcPr>
            <w:tcW w:w="2200" w:type="dxa"/>
            <w:tcMar>
              <w:top w:w="20" w:type="dxa"/>
              <w:left w:w="20" w:type="dxa"/>
              <w:bottom w:w="20" w:type="dxa"/>
              <w:right w:w="20" w:type="dxa"/>
            </w:tcMar>
            <w:vAlign w:val="center"/>
            <w:hideMark/>
          </w:tcPr>
          <w:p w14:paraId="27E04358" w14:textId="77777777" w:rsidR="00EB69FF" w:rsidRPr="00A82BB4" w:rsidRDefault="00EB69FF" w:rsidP="00C83017">
            <w:pPr>
              <w:pStyle w:val="movimento2"/>
              <w:rPr>
                <w:color w:val="002060"/>
              </w:rPr>
            </w:pPr>
            <w:r w:rsidRPr="00A82BB4">
              <w:rPr>
                <w:color w:val="002060"/>
              </w:rPr>
              <w:t xml:space="preserve">(GIOVANI SANT IPPOLITO) </w:t>
            </w:r>
          </w:p>
        </w:tc>
      </w:tr>
      <w:tr w:rsidR="00EB69FF" w:rsidRPr="00A82BB4" w14:paraId="761D2CC4" w14:textId="77777777" w:rsidTr="00C83017">
        <w:tc>
          <w:tcPr>
            <w:tcW w:w="2200" w:type="dxa"/>
            <w:tcMar>
              <w:top w:w="20" w:type="dxa"/>
              <w:left w:w="20" w:type="dxa"/>
              <w:bottom w:w="20" w:type="dxa"/>
              <w:right w:w="20" w:type="dxa"/>
            </w:tcMar>
            <w:vAlign w:val="center"/>
            <w:hideMark/>
          </w:tcPr>
          <w:p w14:paraId="2E88769D" w14:textId="77777777" w:rsidR="00EB69FF" w:rsidRPr="00A82BB4" w:rsidRDefault="00EB69FF" w:rsidP="00C83017">
            <w:pPr>
              <w:pStyle w:val="movimento"/>
              <w:rPr>
                <w:color w:val="002060"/>
              </w:rPr>
            </w:pPr>
            <w:r w:rsidRPr="00A82BB4">
              <w:rPr>
                <w:color w:val="002060"/>
              </w:rPr>
              <w:t>PANETTI NICOLAS</w:t>
            </w:r>
          </w:p>
        </w:tc>
        <w:tc>
          <w:tcPr>
            <w:tcW w:w="2200" w:type="dxa"/>
            <w:tcMar>
              <w:top w:w="20" w:type="dxa"/>
              <w:left w:w="20" w:type="dxa"/>
              <w:bottom w:w="20" w:type="dxa"/>
              <w:right w:w="20" w:type="dxa"/>
            </w:tcMar>
            <w:vAlign w:val="center"/>
            <w:hideMark/>
          </w:tcPr>
          <w:p w14:paraId="443B362F" w14:textId="77777777" w:rsidR="00EB69FF" w:rsidRPr="00A82BB4" w:rsidRDefault="00EB69FF" w:rsidP="00C83017">
            <w:pPr>
              <w:pStyle w:val="movimento2"/>
              <w:rPr>
                <w:color w:val="002060"/>
              </w:rPr>
            </w:pPr>
            <w:r w:rsidRPr="00A82BB4">
              <w:rPr>
                <w:color w:val="002060"/>
              </w:rPr>
              <w:t xml:space="preserve">(OSIMO FIVE) </w:t>
            </w:r>
          </w:p>
        </w:tc>
        <w:tc>
          <w:tcPr>
            <w:tcW w:w="800" w:type="dxa"/>
            <w:tcMar>
              <w:top w:w="20" w:type="dxa"/>
              <w:left w:w="20" w:type="dxa"/>
              <w:bottom w:w="20" w:type="dxa"/>
              <w:right w:w="20" w:type="dxa"/>
            </w:tcMar>
            <w:vAlign w:val="center"/>
            <w:hideMark/>
          </w:tcPr>
          <w:p w14:paraId="2E9A780D"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6FC4F6E" w14:textId="77777777" w:rsidR="00EB69FF" w:rsidRPr="00A82BB4" w:rsidRDefault="00EB69FF" w:rsidP="00C83017">
            <w:pPr>
              <w:pStyle w:val="movimento"/>
              <w:rPr>
                <w:color w:val="002060"/>
              </w:rPr>
            </w:pPr>
            <w:r w:rsidRPr="00A82BB4">
              <w:rPr>
                <w:color w:val="002060"/>
              </w:rPr>
              <w:t>SABBATINI FEDERICO</w:t>
            </w:r>
          </w:p>
        </w:tc>
        <w:tc>
          <w:tcPr>
            <w:tcW w:w="2200" w:type="dxa"/>
            <w:tcMar>
              <w:top w:w="20" w:type="dxa"/>
              <w:left w:w="20" w:type="dxa"/>
              <w:bottom w:w="20" w:type="dxa"/>
              <w:right w:w="20" w:type="dxa"/>
            </w:tcMar>
            <w:vAlign w:val="center"/>
            <w:hideMark/>
          </w:tcPr>
          <w:p w14:paraId="48801E74" w14:textId="77777777" w:rsidR="00EB69FF" w:rsidRPr="00A82BB4" w:rsidRDefault="00EB69FF" w:rsidP="00C83017">
            <w:pPr>
              <w:pStyle w:val="movimento2"/>
              <w:rPr>
                <w:color w:val="002060"/>
              </w:rPr>
            </w:pPr>
            <w:r w:rsidRPr="00A82BB4">
              <w:rPr>
                <w:color w:val="002060"/>
              </w:rPr>
              <w:t xml:space="preserve">(OSIMO FIVE) </w:t>
            </w:r>
          </w:p>
        </w:tc>
      </w:tr>
      <w:tr w:rsidR="00EB69FF" w:rsidRPr="00A82BB4" w14:paraId="549C0EBC" w14:textId="77777777" w:rsidTr="00C83017">
        <w:tc>
          <w:tcPr>
            <w:tcW w:w="2200" w:type="dxa"/>
            <w:tcMar>
              <w:top w:w="20" w:type="dxa"/>
              <w:left w:w="20" w:type="dxa"/>
              <w:bottom w:w="20" w:type="dxa"/>
              <w:right w:w="20" w:type="dxa"/>
            </w:tcMar>
            <w:vAlign w:val="center"/>
            <w:hideMark/>
          </w:tcPr>
          <w:p w14:paraId="584B593B" w14:textId="77777777" w:rsidR="00EB69FF" w:rsidRPr="00A82BB4" w:rsidRDefault="00EB69FF" w:rsidP="00C83017">
            <w:pPr>
              <w:pStyle w:val="movimento"/>
              <w:rPr>
                <w:color w:val="002060"/>
              </w:rPr>
            </w:pPr>
            <w:r w:rsidRPr="00A82BB4">
              <w:rPr>
                <w:color w:val="002060"/>
              </w:rPr>
              <w:t>BERTOZZI SAMUELE</w:t>
            </w:r>
          </w:p>
        </w:tc>
        <w:tc>
          <w:tcPr>
            <w:tcW w:w="2200" w:type="dxa"/>
            <w:tcMar>
              <w:top w:w="20" w:type="dxa"/>
              <w:left w:w="20" w:type="dxa"/>
              <w:bottom w:w="20" w:type="dxa"/>
              <w:right w:w="20" w:type="dxa"/>
            </w:tcMar>
            <w:vAlign w:val="center"/>
            <w:hideMark/>
          </w:tcPr>
          <w:p w14:paraId="5DAB1A5A" w14:textId="77777777" w:rsidR="00EB69FF" w:rsidRPr="00A82BB4" w:rsidRDefault="00EB69FF" w:rsidP="00C83017">
            <w:pPr>
              <w:pStyle w:val="movimento2"/>
              <w:rPr>
                <w:color w:val="002060"/>
              </w:rPr>
            </w:pPr>
            <w:r w:rsidRPr="00A82BB4">
              <w:rPr>
                <w:color w:val="002060"/>
              </w:rPr>
              <w:t xml:space="preserve">(PIEVE D ICO CALCIO A 5) </w:t>
            </w:r>
          </w:p>
        </w:tc>
        <w:tc>
          <w:tcPr>
            <w:tcW w:w="800" w:type="dxa"/>
            <w:tcMar>
              <w:top w:w="20" w:type="dxa"/>
              <w:left w:w="20" w:type="dxa"/>
              <w:bottom w:w="20" w:type="dxa"/>
              <w:right w:w="20" w:type="dxa"/>
            </w:tcMar>
            <w:vAlign w:val="center"/>
            <w:hideMark/>
          </w:tcPr>
          <w:p w14:paraId="081EDA7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2AF0289" w14:textId="77777777" w:rsidR="00EB69FF" w:rsidRPr="00A82BB4" w:rsidRDefault="00EB69FF" w:rsidP="00C83017">
            <w:pPr>
              <w:pStyle w:val="movimento"/>
              <w:rPr>
                <w:color w:val="002060"/>
              </w:rPr>
            </w:pPr>
            <w:r w:rsidRPr="00A82BB4">
              <w:rPr>
                <w:color w:val="002060"/>
              </w:rPr>
              <w:t>GARAVANI ANDREA</w:t>
            </w:r>
          </w:p>
        </w:tc>
        <w:tc>
          <w:tcPr>
            <w:tcW w:w="2200" w:type="dxa"/>
            <w:tcMar>
              <w:top w:w="20" w:type="dxa"/>
              <w:left w:w="20" w:type="dxa"/>
              <w:bottom w:w="20" w:type="dxa"/>
              <w:right w:w="20" w:type="dxa"/>
            </w:tcMar>
            <w:vAlign w:val="center"/>
            <w:hideMark/>
          </w:tcPr>
          <w:p w14:paraId="2F01014F" w14:textId="77777777" w:rsidR="00EB69FF" w:rsidRPr="00A82BB4" w:rsidRDefault="00EB69FF" w:rsidP="00C83017">
            <w:pPr>
              <w:pStyle w:val="movimento2"/>
              <w:rPr>
                <w:color w:val="002060"/>
              </w:rPr>
            </w:pPr>
            <w:r w:rsidRPr="00A82BB4">
              <w:rPr>
                <w:color w:val="002060"/>
              </w:rPr>
              <w:t xml:space="preserve">(PIEVE D ICO CALCIO A 5) </w:t>
            </w:r>
          </w:p>
        </w:tc>
      </w:tr>
      <w:tr w:rsidR="00EB69FF" w:rsidRPr="00A82BB4" w14:paraId="2A7F79A1" w14:textId="77777777" w:rsidTr="00C83017">
        <w:tc>
          <w:tcPr>
            <w:tcW w:w="2200" w:type="dxa"/>
            <w:tcMar>
              <w:top w:w="20" w:type="dxa"/>
              <w:left w:w="20" w:type="dxa"/>
              <w:bottom w:w="20" w:type="dxa"/>
              <w:right w:w="20" w:type="dxa"/>
            </w:tcMar>
            <w:vAlign w:val="center"/>
            <w:hideMark/>
          </w:tcPr>
          <w:p w14:paraId="01EE36BD" w14:textId="77777777" w:rsidR="00EB69FF" w:rsidRPr="00A82BB4" w:rsidRDefault="00EB69FF" w:rsidP="00C83017">
            <w:pPr>
              <w:pStyle w:val="movimento"/>
              <w:rPr>
                <w:color w:val="002060"/>
              </w:rPr>
            </w:pPr>
            <w:r w:rsidRPr="00A82BB4">
              <w:rPr>
                <w:color w:val="002060"/>
              </w:rPr>
              <w:t>PIERUCCI DIEGO</w:t>
            </w:r>
          </w:p>
        </w:tc>
        <w:tc>
          <w:tcPr>
            <w:tcW w:w="2200" w:type="dxa"/>
            <w:tcMar>
              <w:top w:w="20" w:type="dxa"/>
              <w:left w:w="20" w:type="dxa"/>
              <w:bottom w:w="20" w:type="dxa"/>
              <w:right w:w="20" w:type="dxa"/>
            </w:tcMar>
            <w:vAlign w:val="center"/>
            <w:hideMark/>
          </w:tcPr>
          <w:p w14:paraId="2AB6AE7A" w14:textId="77777777" w:rsidR="00EB69FF" w:rsidRPr="00A82BB4" w:rsidRDefault="00EB69FF" w:rsidP="00C83017">
            <w:pPr>
              <w:pStyle w:val="movimento2"/>
              <w:rPr>
                <w:color w:val="002060"/>
              </w:rPr>
            </w:pPr>
            <w:r w:rsidRPr="00A82BB4">
              <w:rPr>
                <w:color w:val="002060"/>
              </w:rPr>
              <w:t xml:space="preserve">(PIEVE D ICO CALCIO A 5) </w:t>
            </w:r>
          </w:p>
        </w:tc>
        <w:tc>
          <w:tcPr>
            <w:tcW w:w="800" w:type="dxa"/>
            <w:tcMar>
              <w:top w:w="20" w:type="dxa"/>
              <w:left w:w="20" w:type="dxa"/>
              <w:bottom w:w="20" w:type="dxa"/>
              <w:right w:w="20" w:type="dxa"/>
            </w:tcMar>
            <w:vAlign w:val="center"/>
            <w:hideMark/>
          </w:tcPr>
          <w:p w14:paraId="3D50528B"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D7B6F45" w14:textId="77777777" w:rsidR="00EB69FF" w:rsidRPr="00A82BB4" w:rsidRDefault="00EB69FF" w:rsidP="00C83017">
            <w:pPr>
              <w:pStyle w:val="movimento"/>
              <w:rPr>
                <w:color w:val="002060"/>
              </w:rPr>
            </w:pPr>
            <w:r w:rsidRPr="00A82BB4">
              <w:rPr>
                <w:color w:val="002060"/>
              </w:rPr>
              <w:t>GIANFELICI MANUEL</w:t>
            </w:r>
          </w:p>
        </w:tc>
        <w:tc>
          <w:tcPr>
            <w:tcW w:w="2200" w:type="dxa"/>
            <w:tcMar>
              <w:top w:w="20" w:type="dxa"/>
              <w:left w:w="20" w:type="dxa"/>
              <w:bottom w:w="20" w:type="dxa"/>
              <w:right w:w="20" w:type="dxa"/>
            </w:tcMar>
            <w:vAlign w:val="center"/>
            <w:hideMark/>
          </w:tcPr>
          <w:p w14:paraId="13687C91" w14:textId="77777777" w:rsidR="00EB69FF" w:rsidRPr="00A82BB4" w:rsidRDefault="00EB69FF" w:rsidP="00C83017">
            <w:pPr>
              <w:pStyle w:val="movimento2"/>
              <w:rPr>
                <w:color w:val="002060"/>
              </w:rPr>
            </w:pPr>
            <w:r w:rsidRPr="00A82BB4">
              <w:rPr>
                <w:color w:val="002060"/>
              </w:rPr>
              <w:t xml:space="preserve">(POLISPORTIVA VICTORIA) </w:t>
            </w:r>
          </w:p>
        </w:tc>
      </w:tr>
      <w:tr w:rsidR="00EB69FF" w:rsidRPr="00A82BB4" w14:paraId="18D00575" w14:textId="77777777" w:rsidTr="00C83017">
        <w:tc>
          <w:tcPr>
            <w:tcW w:w="2200" w:type="dxa"/>
            <w:tcMar>
              <w:top w:w="20" w:type="dxa"/>
              <w:left w:w="20" w:type="dxa"/>
              <w:bottom w:w="20" w:type="dxa"/>
              <w:right w:w="20" w:type="dxa"/>
            </w:tcMar>
            <w:vAlign w:val="center"/>
            <w:hideMark/>
          </w:tcPr>
          <w:p w14:paraId="7769DCBE" w14:textId="77777777" w:rsidR="00EB69FF" w:rsidRPr="00A82BB4" w:rsidRDefault="00EB69FF" w:rsidP="00C83017">
            <w:pPr>
              <w:pStyle w:val="movimento"/>
              <w:rPr>
                <w:color w:val="002060"/>
              </w:rPr>
            </w:pPr>
            <w:r w:rsidRPr="00A82BB4">
              <w:rPr>
                <w:color w:val="002060"/>
              </w:rPr>
              <w:t>SQUADRONI GIANLUCA</w:t>
            </w:r>
          </w:p>
        </w:tc>
        <w:tc>
          <w:tcPr>
            <w:tcW w:w="2200" w:type="dxa"/>
            <w:tcMar>
              <w:top w:w="20" w:type="dxa"/>
              <w:left w:w="20" w:type="dxa"/>
              <w:bottom w:w="20" w:type="dxa"/>
              <w:right w:w="20" w:type="dxa"/>
            </w:tcMar>
            <w:vAlign w:val="center"/>
            <w:hideMark/>
          </w:tcPr>
          <w:p w14:paraId="33465B43" w14:textId="77777777" w:rsidR="00EB69FF" w:rsidRPr="00A82BB4" w:rsidRDefault="00EB69FF" w:rsidP="00C83017">
            <w:pPr>
              <w:pStyle w:val="movimento2"/>
              <w:rPr>
                <w:color w:val="002060"/>
              </w:rPr>
            </w:pPr>
            <w:r w:rsidRPr="00A82BB4">
              <w:rPr>
                <w:color w:val="002060"/>
              </w:rPr>
              <w:t xml:space="preserve">(POLISPORTIVA VICTORIA) </w:t>
            </w:r>
          </w:p>
        </w:tc>
        <w:tc>
          <w:tcPr>
            <w:tcW w:w="800" w:type="dxa"/>
            <w:tcMar>
              <w:top w:w="20" w:type="dxa"/>
              <w:left w:w="20" w:type="dxa"/>
              <w:bottom w:w="20" w:type="dxa"/>
              <w:right w:w="20" w:type="dxa"/>
            </w:tcMar>
            <w:vAlign w:val="center"/>
            <w:hideMark/>
          </w:tcPr>
          <w:p w14:paraId="2D27E518"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E8C95B2" w14:textId="77777777" w:rsidR="00EB69FF" w:rsidRPr="00A82BB4" w:rsidRDefault="00EB69FF" w:rsidP="00C83017">
            <w:pPr>
              <w:pStyle w:val="movimento"/>
              <w:rPr>
                <w:color w:val="002060"/>
              </w:rPr>
            </w:pPr>
            <w:r w:rsidRPr="00A82BB4">
              <w:rPr>
                <w:color w:val="002060"/>
              </w:rPr>
              <w:t>DI DONATO LORIS</w:t>
            </w:r>
          </w:p>
        </w:tc>
        <w:tc>
          <w:tcPr>
            <w:tcW w:w="2200" w:type="dxa"/>
            <w:tcMar>
              <w:top w:w="20" w:type="dxa"/>
              <w:left w:w="20" w:type="dxa"/>
              <w:bottom w:w="20" w:type="dxa"/>
              <w:right w:w="20" w:type="dxa"/>
            </w:tcMar>
            <w:vAlign w:val="center"/>
            <w:hideMark/>
          </w:tcPr>
          <w:p w14:paraId="2257AE8C" w14:textId="77777777" w:rsidR="00EB69FF" w:rsidRPr="00A82BB4" w:rsidRDefault="00EB69FF" w:rsidP="00C83017">
            <w:pPr>
              <w:pStyle w:val="movimento2"/>
              <w:rPr>
                <w:color w:val="002060"/>
              </w:rPr>
            </w:pPr>
            <w:r w:rsidRPr="00A82BB4">
              <w:rPr>
                <w:color w:val="002060"/>
              </w:rPr>
              <w:t xml:space="preserve">(REAL ANCARIA) </w:t>
            </w:r>
          </w:p>
        </w:tc>
      </w:tr>
      <w:tr w:rsidR="00EB69FF" w:rsidRPr="00A82BB4" w14:paraId="2F74491E" w14:textId="77777777" w:rsidTr="00C83017">
        <w:tc>
          <w:tcPr>
            <w:tcW w:w="2200" w:type="dxa"/>
            <w:tcMar>
              <w:top w:w="20" w:type="dxa"/>
              <w:left w:w="20" w:type="dxa"/>
              <w:bottom w:w="20" w:type="dxa"/>
              <w:right w:w="20" w:type="dxa"/>
            </w:tcMar>
            <w:vAlign w:val="center"/>
            <w:hideMark/>
          </w:tcPr>
          <w:p w14:paraId="7F6E0FC0" w14:textId="77777777" w:rsidR="00EB69FF" w:rsidRPr="00A82BB4" w:rsidRDefault="00EB69FF" w:rsidP="00C83017">
            <w:pPr>
              <w:pStyle w:val="movimento"/>
              <w:rPr>
                <w:color w:val="002060"/>
              </w:rPr>
            </w:pPr>
            <w:r w:rsidRPr="00A82BB4">
              <w:rPr>
                <w:color w:val="002060"/>
              </w:rPr>
              <w:t>FILIPPONI ROBERTO</w:t>
            </w:r>
          </w:p>
        </w:tc>
        <w:tc>
          <w:tcPr>
            <w:tcW w:w="2200" w:type="dxa"/>
            <w:tcMar>
              <w:top w:w="20" w:type="dxa"/>
              <w:left w:w="20" w:type="dxa"/>
              <w:bottom w:w="20" w:type="dxa"/>
              <w:right w:w="20" w:type="dxa"/>
            </w:tcMar>
            <w:vAlign w:val="center"/>
            <w:hideMark/>
          </w:tcPr>
          <w:p w14:paraId="3C5F2612" w14:textId="77777777" w:rsidR="00EB69FF" w:rsidRPr="00A82BB4" w:rsidRDefault="00EB69FF" w:rsidP="00C83017">
            <w:pPr>
              <w:pStyle w:val="movimento2"/>
              <w:rPr>
                <w:color w:val="002060"/>
              </w:rPr>
            </w:pPr>
            <w:r w:rsidRPr="00A82BB4">
              <w:rPr>
                <w:color w:val="002060"/>
              </w:rPr>
              <w:t xml:space="preserve">(REAL ANCARIA) </w:t>
            </w:r>
          </w:p>
        </w:tc>
        <w:tc>
          <w:tcPr>
            <w:tcW w:w="800" w:type="dxa"/>
            <w:tcMar>
              <w:top w:w="20" w:type="dxa"/>
              <w:left w:w="20" w:type="dxa"/>
              <w:bottom w:w="20" w:type="dxa"/>
              <w:right w:w="20" w:type="dxa"/>
            </w:tcMar>
            <w:vAlign w:val="center"/>
            <w:hideMark/>
          </w:tcPr>
          <w:p w14:paraId="29445AFB"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E630BE0" w14:textId="77777777" w:rsidR="00EB69FF" w:rsidRPr="00A82BB4" w:rsidRDefault="00EB69FF" w:rsidP="00C83017">
            <w:pPr>
              <w:pStyle w:val="movimento"/>
              <w:rPr>
                <w:color w:val="002060"/>
              </w:rPr>
            </w:pPr>
            <w:r w:rsidRPr="00A82BB4">
              <w:rPr>
                <w:color w:val="002060"/>
              </w:rPr>
              <w:t>PICCIONI NICOLO</w:t>
            </w:r>
          </w:p>
        </w:tc>
        <w:tc>
          <w:tcPr>
            <w:tcW w:w="2200" w:type="dxa"/>
            <w:tcMar>
              <w:top w:w="20" w:type="dxa"/>
              <w:left w:w="20" w:type="dxa"/>
              <w:bottom w:w="20" w:type="dxa"/>
              <w:right w:w="20" w:type="dxa"/>
            </w:tcMar>
            <w:vAlign w:val="center"/>
            <w:hideMark/>
          </w:tcPr>
          <w:p w14:paraId="78CB6F28" w14:textId="77777777" w:rsidR="00EB69FF" w:rsidRPr="00A82BB4" w:rsidRDefault="00EB69FF" w:rsidP="00C83017">
            <w:pPr>
              <w:pStyle w:val="movimento2"/>
              <w:rPr>
                <w:color w:val="002060"/>
              </w:rPr>
            </w:pPr>
            <w:r w:rsidRPr="00A82BB4">
              <w:rPr>
                <w:color w:val="002060"/>
              </w:rPr>
              <w:t xml:space="preserve">(REAL ANCARIA) </w:t>
            </w:r>
          </w:p>
        </w:tc>
      </w:tr>
      <w:tr w:rsidR="00EB69FF" w:rsidRPr="00A82BB4" w14:paraId="4CF171D8" w14:textId="77777777" w:rsidTr="00C83017">
        <w:tc>
          <w:tcPr>
            <w:tcW w:w="2200" w:type="dxa"/>
            <w:tcMar>
              <w:top w:w="20" w:type="dxa"/>
              <w:left w:w="20" w:type="dxa"/>
              <w:bottom w:w="20" w:type="dxa"/>
              <w:right w:w="20" w:type="dxa"/>
            </w:tcMar>
            <w:vAlign w:val="center"/>
            <w:hideMark/>
          </w:tcPr>
          <w:p w14:paraId="1B25D9D8" w14:textId="77777777" w:rsidR="00EB69FF" w:rsidRPr="00A82BB4" w:rsidRDefault="00EB69FF" w:rsidP="00C83017">
            <w:pPr>
              <w:pStyle w:val="movimento"/>
              <w:rPr>
                <w:color w:val="002060"/>
              </w:rPr>
            </w:pPr>
            <w:r w:rsidRPr="00A82BB4">
              <w:rPr>
                <w:color w:val="002060"/>
              </w:rPr>
              <w:t>ARGALIA ALAN</w:t>
            </w:r>
          </w:p>
        </w:tc>
        <w:tc>
          <w:tcPr>
            <w:tcW w:w="2200" w:type="dxa"/>
            <w:tcMar>
              <w:top w:w="20" w:type="dxa"/>
              <w:left w:w="20" w:type="dxa"/>
              <w:bottom w:w="20" w:type="dxa"/>
              <w:right w:w="20" w:type="dxa"/>
            </w:tcMar>
            <w:vAlign w:val="center"/>
            <w:hideMark/>
          </w:tcPr>
          <w:p w14:paraId="1622F40F" w14:textId="77777777" w:rsidR="00EB69FF" w:rsidRPr="00A82BB4" w:rsidRDefault="00EB69FF" w:rsidP="00C83017">
            <w:pPr>
              <w:pStyle w:val="movimento2"/>
              <w:rPr>
                <w:color w:val="002060"/>
              </w:rPr>
            </w:pPr>
            <w:r w:rsidRPr="00A82BB4">
              <w:rPr>
                <w:color w:val="002060"/>
              </w:rPr>
              <w:t xml:space="preserve">(REAL FABRIANO) </w:t>
            </w:r>
          </w:p>
        </w:tc>
        <w:tc>
          <w:tcPr>
            <w:tcW w:w="800" w:type="dxa"/>
            <w:tcMar>
              <w:top w:w="20" w:type="dxa"/>
              <w:left w:w="20" w:type="dxa"/>
              <w:bottom w:w="20" w:type="dxa"/>
              <w:right w:w="20" w:type="dxa"/>
            </w:tcMar>
            <w:vAlign w:val="center"/>
            <w:hideMark/>
          </w:tcPr>
          <w:p w14:paraId="55F9ACF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66CEDBF" w14:textId="77777777" w:rsidR="00EB69FF" w:rsidRPr="00A82BB4" w:rsidRDefault="00EB69FF" w:rsidP="00C83017">
            <w:pPr>
              <w:pStyle w:val="movimento"/>
              <w:rPr>
                <w:color w:val="002060"/>
              </w:rPr>
            </w:pPr>
            <w:r w:rsidRPr="00A82BB4">
              <w:rPr>
                <w:color w:val="002060"/>
              </w:rPr>
              <w:t>STROPPA WILLIAM</w:t>
            </w:r>
          </w:p>
        </w:tc>
        <w:tc>
          <w:tcPr>
            <w:tcW w:w="2200" w:type="dxa"/>
            <w:tcMar>
              <w:top w:w="20" w:type="dxa"/>
              <w:left w:w="20" w:type="dxa"/>
              <w:bottom w:w="20" w:type="dxa"/>
              <w:right w:w="20" w:type="dxa"/>
            </w:tcMar>
            <w:vAlign w:val="center"/>
            <w:hideMark/>
          </w:tcPr>
          <w:p w14:paraId="7BE9A1CF" w14:textId="77777777" w:rsidR="00EB69FF" w:rsidRPr="00A82BB4" w:rsidRDefault="00EB69FF" w:rsidP="00C83017">
            <w:pPr>
              <w:pStyle w:val="movimento2"/>
              <w:rPr>
                <w:color w:val="002060"/>
              </w:rPr>
            </w:pPr>
            <w:r w:rsidRPr="00A82BB4">
              <w:rPr>
                <w:color w:val="002060"/>
              </w:rPr>
              <w:t xml:space="preserve">(REAL FABRIANO) </w:t>
            </w:r>
          </w:p>
        </w:tc>
      </w:tr>
      <w:tr w:rsidR="00EB69FF" w:rsidRPr="00A82BB4" w14:paraId="0CC217FC" w14:textId="77777777" w:rsidTr="00C83017">
        <w:tc>
          <w:tcPr>
            <w:tcW w:w="2200" w:type="dxa"/>
            <w:tcMar>
              <w:top w:w="20" w:type="dxa"/>
              <w:left w:w="20" w:type="dxa"/>
              <w:bottom w:w="20" w:type="dxa"/>
              <w:right w:w="20" w:type="dxa"/>
            </w:tcMar>
            <w:vAlign w:val="center"/>
            <w:hideMark/>
          </w:tcPr>
          <w:p w14:paraId="65A937D2" w14:textId="77777777" w:rsidR="00EB69FF" w:rsidRPr="00A82BB4" w:rsidRDefault="00EB69FF" w:rsidP="00C83017">
            <w:pPr>
              <w:pStyle w:val="movimento"/>
              <w:rPr>
                <w:color w:val="002060"/>
              </w:rPr>
            </w:pPr>
            <w:r w:rsidRPr="00A82BB4">
              <w:rPr>
                <w:color w:val="002060"/>
              </w:rPr>
              <w:t>BONCI LEONARDO</w:t>
            </w:r>
          </w:p>
        </w:tc>
        <w:tc>
          <w:tcPr>
            <w:tcW w:w="2200" w:type="dxa"/>
            <w:tcMar>
              <w:top w:w="20" w:type="dxa"/>
              <w:left w:w="20" w:type="dxa"/>
              <w:bottom w:w="20" w:type="dxa"/>
              <w:right w:w="20" w:type="dxa"/>
            </w:tcMar>
            <w:vAlign w:val="center"/>
            <w:hideMark/>
          </w:tcPr>
          <w:p w14:paraId="27CF50A7" w14:textId="77777777" w:rsidR="00EB69FF" w:rsidRPr="00A82BB4" w:rsidRDefault="00EB69FF" w:rsidP="00C83017">
            <w:pPr>
              <w:pStyle w:val="movimento2"/>
              <w:rPr>
                <w:color w:val="002060"/>
              </w:rPr>
            </w:pPr>
            <w:r w:rsidRPr="00A82BB4">
              <w:rPr>
                <w:color w:val="002060"/>
              </w:rPr>
              <w:t xml:space="preserve">(SERRALTA) </w:t>
            </w:r>
          </w:p>
        </w:tc>
        <w:tc>
          <w:tcPr>
            <w:tcW w:w="800" w:type="dxa"/>
            <w:tcMar>
              <w:top w:w="20" w:type="dxa"/>
              <w:left w:w="20" w:type="dxa"/>
              <w:bottom w:w="20" w:type="dxa"/>
              <w:right w:w="20" w:type="dxa"/>
            </w:tcMar>
            <w:vAlign w:val="center"/>
            <w:hideMark/>
          </w:tcPr>
          <w:p w14:paraId="5755D69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315E9A6" w14:textId="77777777" w:rsidR="00EB69FF" w:rsidRPr="00A82BB4" w:rsidRDefault="00EB69FF" w:rsidP="00C83017">
            <w:pPr>
              <w:pStyle w:val="movimento"/>
              <w:rPr>
                <w:color w:val="002060"/>
              </w:rPr>
            </w:pPr>
            <w:r w:rsidRPr="00A82BB4">
              <w:rPr>
                <w:color w:val="002060"/>
              </w:rPr>
              <w:t>BORIONI JACOPO</w:t>
            </w:r>
          </w:p>
        </w:tc>
        <w:tc>
          <w:tcPr>
            <w:tcW w:w="2200" w:type="dxa"/>
            <w:tcMar>
              <w:top w:w="20" w:type="dxa"/>
              <w:left w:w="20" w:type="dxa"/>
              <w:bottom w:w="20" w:type="dxa"/>
              <w:right w:w="20" w:type="dxa"/>
            </w:tcMar>
            <w:vAlign w:val="center"/>
            <w:hideMark/>
          </w:tcPr>
          <w:p w14:paraId="4AB13EC6" w14:textId="77777777" w:rsidR="00EB69FF" w:rsidRPr="00A82BB4" w:rsidRDefault="00EB69FF" w:rsidP="00C83017">
            <w:pPr>
              <w:pStyle w:val="movimento2"/>
              <w:rPr>
                <w:color w:val="002060"/>
              </w:rPr>
            </w:pPr>
            <w:r w:rsidRPr="00A82BB4">
              <w:rPr>
                <w:color w:val="002060"/>
              </w:rPr>
              <w:t xml:space="preserve">(SERRALTA) </w:t>
            </w:r>
          </w:p>
        </w:tc>
      </w:tr>
      <w:tr w:rsidR="00EB69FF" w:rsidRPr="00A82BB4" w14:paraId="7A2C018C" w14:textId="77777777" w:rsidTr="00C83017">
        <w:tc>
          <w:tcPr>
            <w:tcW w:w="2200" w:type="dxa"/>
            <w:tcMar>
              <w:top w:w="20" w:type="dxa"/>
              <w:left w:w="20" w:type="dxa"/>
              <w:bottom w:w="20" w:type="dxa"/>
              <w:right w:w="20" w:type="dxa"/>
            </w:tcMar>
            <w:vAlign w:val="center"/>
            <w:hideMark/>
          </w:tcPr>
          <w:p w14:paraId="0D1EE129" w14:textId="77777777" w:rsidR="00EB69FF" w:rsidRPr="00A82BB4" w:rsidRDefault="00EB69FF" w:rsidP="00C83017">
            <w:pPr>
              <w:pStyle w:val="movimento"/>
              <w:rPr>
                <w:color w:val="002060"/>
              </w:rPr>
            </w:pPr>
            <w:r w:rsidRPr="00A82BB4">
              <w:rPr>
                <w:color w:val="002060"/>
              </w:rPr>
              <w:t>NARDI NICOLA</w:t>
            </w:r>
          </w:p>
        </w:tc>
        <w:tc>
          <w:tcPr>
            <w:tcW w:w="2200" w:type="dxa"/>
            <w:tcMar>
              <w:top w:w="20" w:type="dxa"/>
              <w:left w:w="20" w:type="dxa"/>
              <w:bottom w:w="20" w:type="dxa"/>
              <w:right w:w="20" w:type="dxa"/>
            </w:tcMar>
            <w:vAlign w:val="center"/>
            <w:hideMark/>
          </w:tcPr>
          <w:p w14:paraId="74B0A7BA" w14:textId="77777777" w:rsidR="00EB69FF" w:rsidRPr="00A82BB4" w:rsidRDefault="00EB69FF" w:rsidP="00C83017">
            <w:pPr>
              <w:pStyle w:val="movimento2"/>
              <w:rPr>
                <w:color w:val="002060"/>
              </w:rPr>
            </w:pPr>
            <w:r w:rsidRPr="00A82BB4">
              <w:rPr>
                <w:color w:val="002060"/>
              </w:rPr>
              <w:t xml:space="preserve">(SERRALTA) </w:t>
            </w:r>
          </w:p>
        </w:tc>
        <w:tc>
          <w:tcPr>
            <w:tcW w:w="800" w:type="dxa"/>
            <w:tcMar>
              <w:top w:w="20" w:type="dxa"/>
              <w:left w:w="20" w:type="dxa"/>
              <w:bottom w:w="20" w:type="dxa"/>
              <w:right w:w="20" w:type="dxa"/>
            </w:tcMar>
            <w:vAlign w:val="center"/>
            <w:hideMark/>
          </w:tcPr>
          <w:p w14:paraId="381F6F80"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9054EC1" w14:textId="77777777" w:rsidR="00EB69FF" w:rsidRPr="00A82BB4" w:rsidRDefault="00EB69FF" w:rsidP="00C83017">
            <w:pPr>
              <w:pStyle w:val="movimento"/>
              <w:rPr>
                <w:color w:val="002060"/>
              </w:rPr>
            </w:pPr>
            <w:r w:rsidRPr="00A82BB4">
              <w:rPr>
                <w:color w:val="002060"/>
              </w:rPr>
              <w:t>DIOMEDI MARCO</w:t>
            </w:r>
          </w:p>
        </w:tc>
        <w:tc>
          <w:tcPr>
            <w:tcW w:w="2200" w:type="dxa"/>
            <w:tcMar>
              <w:top w:w="20" w:type="dxa"/>
              <w:left w:w="20" w:type="dxa"/>
              <w:bottom w:w="20" w:type="dxa"/>
              <w:right w:w="20" w:type="dxa"/>
            </w:tcMar>
            <w:vAlign w:val="center"/>
            <w:hideMark/>
          </w:tcPr>
          <w:p w14:paraId="4BAB0001" w14:textId="77777777" w:rsidR="00EB69FF" w:rsidRPr="00A82BB4" w:rsidRDefault="00EB69FF" w:rsidP="00C83017">
            <w:pPr>
              <w:pStyle w:val="movimento2"/>
              <w:rPr>
                <w:color w:val="002060"/>
              </w:rPr>
            </w:pPr>
            <w:r w:rsidRPr="00A82BB4">
              <w:rPr>
                <w:color w:val="002060"/>
              </w:rPr>
              <w:t>(</w:t>
            </w:r>
            <w:proofErr w:type="gramStart"/>
            <w:r w:rsidRPr="00A82BB4">
              <w:rPr>
                <w:color w:val="002060"/>
              </w:rPr>
              <w:t>U.MANDOLESI</w:t>
            </w:r>
            <w:proofErr w:type="gramEnd"/>
            <w:r w:rsidRPr="00A82BB4">
              <w:rPr>
                <w:color w:val="002060"/>
              </w:rPr>
              <w:t xml:space="preserve"> CALCIO) </w:t>
            </w:r>
          </w:p>
        </w:tc>
      </w:tr>
      <w:tr w:rsidR="00EB69FF" w:rsidRPr="00A82BB4" w14:paraId="0CC5AFFA" w14:textId="77777777" w:rsidTr="00C83017">
        <w:tc>
          <w:tcPr>
            <w:tcW w:w="2200" w:type="dxa"/>
            <w:tcMar>
              <w:top w:w="20" w:type="dxa"/>
              <w:left w:w="20" w:type="dxa"/>
              <w:bottom w:w="20" w:type="dxa"/>
              <w:right w:w="20" w:type="dxa"/>
            </w:tcMar>
            <w:vAlign w:val="center"/>
            <w:hideMark/>
          </w:tcPr>
          <w:p w14:paraId="05445A3D" w14:textId="77777777" w:rsidR="00EB69FF" w:rsidRPr="00A82BB4" w:rsidRDefault="00EB69FF" w:rsidP="00C83017">
            <w:pPr>
              <w:pStyle w:val="movimento"/>
              <w:rPr>
                <w:color w:val="002060"/>
              </w:rPr>
            </w:pPr>
            <w:r w:rsidRPr="00A82BB4">
              <w:rPr>
                <w:color w:val="002060"/>
              </w:rPr>
              <w:t>SAVINI MARCO</w:t>
            </w:r>
          </w:p>
        </w:tc>
        <w:tc>
          <w:tcPr>
            <w:tcW w:w="2200" w:type="dxa"/>
            <w:tcMar>
              <w:top w:w="20" w:type="dxa"/>
              <w:left w:w="20" w:type="dxa"/>
              <w:bottom w:w="20" w:type="dxa"/>
              <w:right w:w="20" w:type="dxa"/>
            </w:tcMar>
            <w:vAlign w:val="center"/>
            <w:hideMark/>
          </w:tcPr>
          <w:p w14:paraId="2A468BBC" w14:textId="77777777" w:rsidR="00EB69FF" w:rsidRPr="00A82BB4" w:rsidRDefault="00EB69FF" w:rsidP="00C83017">
            <w:pPr>
              <w:pStyle w:val="movimento2"/>
              <w:rPr>
                <w:color w:val="002060"/>
              </w:rPr>
            </w:pPr>
            <w:r w:rsidRPr="00A82BB4">
              <w:rPr>
                <w:color w:val="002060"/>
              </w:rPr>
              <w:t>(</w:t>
            </w:r>
            <w:proofErr w:type="gramStart"/>
            <w:r w:rsidRPr="00A82BB4">
              <w:rPr>
                <w:color w:val="002060"/>
              </w:rPr>
              <w:t>U.MANDOLESI</w:t>
            </w:r>
            <w:proofErr w:type="gramEnd"/>
            <w:r w:rsidRPr="00A82BB4">
              <w:rPr>
                <w:color w:val="002060"/>
              </w:rPr>
              <w:t xml:space="preserve"> CALCIO) </w:t>
            </w:r>
          </w:p>
        </w:tc>
        <w:tc>
          <w:tcPr>
            <w:tcW w:w="800" w:type="dxa"/>
            <w:tcMar>
              <w:top w:w="20" w:type="dxa"/>
              <w:left w:w="20" w:type="dxa"/>
              <w:bottom w:w="20" w:type="dxa"/>
              <w:right w:w="20" w:type="dxa"/>
            </w:tcMar>
            <w:vAlign w:val="center"/>
            <w:hideMark/>
          </w:tcPr>
          <w:p w14:paraId="6F6B804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A2489CC" w14:textId="77777777" w:rsidR="00EB69FF" w:rsidRPr="00A82BB4" w:rsidRDefault="00EB69FF" w:rsidP="00C83017">
            <w:pPr>
              <w:pStyle w:val="movimento"/>
              <w:rPr>
                <w:color w:val="002060"/>
              </w:rPr>
            </w:pPr>
            <w:r w:rsidRPr="00A82BB4">
              <w:rPr>
                <w:color w:val="002060"/>
              </w:rPr>
              <w:t>GENTILI LUCA</w:t>
            </w:r>
          </w:p>
        </w:tc>
        <w:tc>
          <w:tcPr>
            <w:tcW w:w="2200" w:type="dxa"/>
            <w:tcMar>
              <w:top w:w="20" w:type="dxa"/>
              <w:left w:w="20" w:type="dxa"/>
              <w:bottom w:w="20" w:type="dxa"/>
              <w:right w:w="20" w:type="dxa"/>
            </w:tcMar>
            <w:vAlign w:val="center"/>
            <w:hideMark/>
          </w:tcPr>
          <w:p w14:paraId="36C70989" w14:textId="77777777" w:rsidR="00EB69FF" w:rsidRPr="00A82BB4" w:rsidRDefault="00EB69FF" w:rsidP="00C83017">
            <w:pPr>
              <w:pStyle w:val="movimento2"/>
              <w:rPr>
                <w:color w:val="002060"/>
              </w:rPr>
            </w:pPr>
            <w:r w:rsidRPr="00A82BB4">
              <w:rPr>
                <w:color w:val="002060"/>
              </w:rPr>
              <w:t xml:space="preserve">(VERBENA C5 ANCONA) </w:t>
            </w:r>
          </w:p>
        </w:tc>
      </w:tr>
      <w:tr w:rsidR="00EB69FF" w:rsidRPr="00A82BB4" w14:paraId="68F34AAD" w14:textId="77777777" w:rsidTr="00C83017">
        <w:tc>
          <w:tcPr>
            <w:tcW w:w="2200" w:type="dxa"/>
            <w:tcMar>
              <w:top w:w="20" w:type="dxa"/>
              <w:left w:w="20" w:type="dxa"/>
              <w:bottom w:w="20" w:type="dxa"/>
              <w:right w:w="20" w:type="dxa"/>
            </w:tcMar>
            <w:vAlign w:val="center"/>
            <w:hideMark/>
          </w:tcPr>
          <w:p w14:paraId="16FCD02E" w14:textId="77777777" w:rsidR="00EB69FF" w:rsidRPr="00A82BB4" w:rsidRDefault="00EB69FF" w:rsidP="00C83017">
            <w:pPr>
              <w:pStyle w:val="movimento"/>
              <w:rPr>
                <w:color w:val="002060"/>
              </w:rPr>
            </w:pPr>
            <w:r w:rsidRPr="00A82BB4">
              <w:rPr>
                <w:color w:val="002060"/>
              </w:rPr>
              <w:t>ROSSI ALESSANDRO</w:t>
            </w:r>
          </w:p>
        </w:tc>
        <w:tc>
          <w:tcPr>
            <w:tcW w:w="2200" w:type="dxa"/>
            <w:tcMar>
              <w:top w:w="20" w:type="dxa"/>
              <w:left w:w="20" w:type="dxa"/>
              <w:bottom w:w="20" w:type="dxa"/>
              <w:right w:w="20" w:type="dxa"/>
            </w:tcMar>
            <w:vAlign w:val="center"/>
            <w:hideMark/>
          </w:tcPr>
          <w:p w14:paraId="7BCB3DB0" w14:textId="77777777" w:rsidR="00EB69FF" w:rsidRPr="00A82BB4" w:rsidRDefault="00EB69FF" w:rsidP="00C83017">
            <w:pPr>
              <w:pStyle w:val="movimento2"/>
              <w:rPr>
                <w:color w:val="002060"/>
              </w:rPr>
            </w:pPr>
            <w:r w:rsidRPr="00A82BB4">
              <w:rPr>
                <w:color w:val="002060"/>
              </w:rPr>
              <w:t xml:space="preserve">(VILLA CECCOLINI CALCIO) </w:t>
            </w:r>
          </w:p>
        </w:tc>
        <w:tc>
          <w:tcPr>
            <w:tcW w:w="800" w:type="dxa"/>
            <w:tcMar>
              <w:top w:w="20" w:type="dxa"/>
              <w:left w:w="20" w:type="dxa"/>
              <w:bottom w:w="20" w:type="dxa"/>
              <w:right w:w="20" w:type="dxa"/>
            </w:tcMar>
            <w:vAlign w:val="center"/>
            <w:hideMark/>
          </w:tcPr>
          <w:p w14:paraId="3F0A85F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1C3414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AAB4E9B" w14:textId="77777777" w:rsidR="00EB69FF" w:rsidRPr="00A82BB4" w:rsidRDefault="00EB69FF" w:rsidP="00C83017">
            <w:pPr>
              <w:pStyle w:val="movimento2"/>
              <w:rPr>
                <w:color w:val="002060"/>
              </w:rPr>
            </w:pPr>
            <w:r w:rsidRPr="00A82BB4">
              <w:rPr>
                <w:color w:val="002060"/>
              </w:rPr>
              <w:t> </w:t>
            </w:r>
          </w:p>
        </w:tc>
      </w:tr>
    </w:tbl>
    <w:p w14:paraId="5884BBCB" w14:textId="77777777" w:rsidR="00EB69FF" w:rsidRPr="00A82BB4" w:rsidRDefault="00EB69FF" w:rsidP="00EB69FF">
      <w:pPr>
        <w:pStyle w:val="titolo10"/>
        <w:rPr>
          <w:rFonts w:eastAsiaTheme="minorEastAsia"/>
          <w:color w:val="002060"/>
        </w:rPr>
      </w:pPr>
      <w:r w:rsidRPr="00A82BB4">
        <w:rPr>
          <w:color w:val="002060"/>
        </w:rPr>
        <w:t xml:space="preserve">GARE DEL 12/10/2024 </w:t>
      </w:r>
    </w:p>
    <w:p w14:paraId="772538A1" w14:textId="77777777" w:rsidR="00EB69FF" w:rsidRPr="00A82BB4" w:rsidRDefault="00EB69FF" w:rsidP="00EB69FF">
      <w:pPr>
        <w:pStyle w:val="titolo7a"/>
        <w:rPr>
          <w:color w:val="002060"/>
        </w:rPr>
      </w:pPr>
      <w:r w:rsidRPr="00A82BB4">
        <w:rPr>
          <w:color w:val="002060"/>
        </w:rPr>
        <w:t xml:space="preserve">PROVVEDIMENTI DISCIPLINARI </w:t>
      </w:r>
    </w:p>
    <w:p w14:paraId="69FA692E"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46A1EABE" w14:textId="77777777" w:rsidR="00EB69FF" w:rsidRPr="00A82BB4" w:rsidRDefault="00EB69FF" w:rsidP="00EB69FF">
      <w:pPr>
        <w:pStyle w:val="titolo30"/>
        <w:rPr>
          <w:color w:val="002060"/>
        </w:rPr>
      </w:pPr>
      <w:r w:rsidRPr="00A82BB4">
        <w:rPr>
          <w:color w:val="002060"/>
        </w:rPr>
        <w:t xml:space="preserve">CALCIATORI NON ESPULSI </w:t>
      </w:r>
    </w:p>
    <w:p w14:paraId="4CB75D7B" w14:textId="77777777" w:rsidR="00EB69FF" w:rsidRPr="00A82BB4" w:rsidRDefault="00EB69FF" w:rsidP="00EB69FF">
      <w:pPr>
        <w:pStyle w:val="titolo20"/>
        <w:rPr>
          <w:color w:val="002060"/>
        </w:rPr>
      </w:pPr>
      <w:r w:rsidRPr="00A82BB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1BD13398" w14:textId="77777777" w:rsidTr="00C83017">
        <w:tc>
          <w:tcPr>
            <w:tcW w:w="2200" w:type="dxa"/>
            <w:tcMar>
              <w:top w:w="20" w:type="dxa"/>
              <w:left w:w="20" w:type="dxa"/>
              <w:bottom w:w="20" w:type="dxa"/>
              <w:right w:w="20" w:type="dxa"/>
            </w:tcMar>
            <w:vAlign w:val="center"/>
            <w:hideMark/>
          </w:tcPr>
          <w:p w14:paraId="318A0516" w14:textId="77777777" w:rsidR="00EB69FF" w:rsidRPr="00A82BB4" w:rsidRDefault="00EB69FF" w:rsidP="00C83017">
            <w:pPr>
              <w:pStyle w:val="movimento"/>
              <w:rPr>
                <w:color w:val="002060"/>
              </w:rPr>
            </w:pPr>
            <w:r w:rsidRPr="00A82BB4">
              <w:rPr>
                <w:color w:val="002060"/>
              </w:rPr>
              <w:t>QUINTILI MATTEO</w:t>
            </w:r>
          </w:p>
        </w:tc>
        <w:tc>
          <w:tcPr>
            <w:tcW w:w="2200" w:type="dxa"/>
            <w:tcMar>
              <w:top w:w="20" w:type="dxa"/>
              <w:left w:w="20" w:type="dxa"/>
              <w:bottom w:w="20" w:type="dxa"/>
              <w:right w:w="20" w:type="dxa"/>
            </w:tcMar>
            <w:vAlign w:val="center"/>
            <w:hideMark/>
          </w:tcPr>
          <w:p w14:paraId="16F1E8D3" w14:textId="77777777" w:rsidR="00EB69FF" w:rsidRPr="00A82BB4" w:rsidRDefault="00EB69FF" w:rsidP="00C83017">
            <w:pPr>
              <w:pStyle w:val="movimento2"/>
              <w:rPr>
                <w:color w:val="002060"/>
              </w:rPr>
            </w:pPr>
            <w:r w:rsidRPr="00A82BB4">
              <w:rPr>
                <w:color w:val="002060"/>
              </w:rPr>
              <w:t xml:space="preserve">(CASTRUM LAURI) </w:t>
            </w:r>
          </w:p>
        </w:tc>
        <w:tc>
          <w:tcPr>
            <w:tcW w:w="800" w:type="dxa"/>
            <w:tcMar>
              <w:top w:w="20" w:type="dxa"/>
              <w:left w:w="20" w:type="dxa"/>
              <w:bottom w:w="20" w:type="dxa"/>
              <w:right w:w="20" w:type="dxa"/>
            </w:tcMar>
            <w:vAlign w:val="center"/>
            <w:hideMark/>
          </w:tcPr>
          <w:p w14:paraId="597D933C"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186418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68DDFD8" w14:textId="77777777" w:rsidR="00EB69FF" w:rsidRPr="00A82BB4" w:rsidRDefault="00EB69FF" w:rsidP="00C83017">
            <w:pPr>
              <w:pStyle w:val="movimento2"/>
              <w:rPr>
                <w:color w:val="002060"/>
              </w:rPr>
            </w:pPr>
            <w:r w:rsidRPr="00A82BB4">
              <w:rPr>
                <w:color w:val="002060"/>
              </w:rPr>
              <w:t> </w:t>
            </w:r>
          </w:p>
        </w:tc>
      </w:tr>
    </w:tbl>
    <w:p w14:paraId="43B504B1" w14:textId="77777777" w:rsidR="00EB69FF" w:rsidRPr="00A82BB4" w:rsidRDefault="00EB69FF" w:rsidP="00EB69FF">
      <w:pPr>
        <w:pStyle w:val="titolo20"/>
        <w:rPr>
          <w:rFonts w:eastAsiaTheme="minorEastAsia"/>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4E98D8CF" w14:textId="77777777" w:rsidTr="00C83017">
        <w:tc>
          <w:tcPr>
            <w:tcW w:w="2200" w:type="dxa"/>
            <w:tcMar>
              <w:top w:w="20" w:type="dxa"/>
              <w:left w:w="20" w:type="dxa"/>
              <w:bottom w:w="20" w:type="dxa"/>
              <w:right w:w="20" w:type="dxa"/>
            </w:tcMar>
            <w:vAlign w:val="center"/>
            <w:hideMark/>
          </w:tcPr>
          <w:p w14:paraId="1281D62A" w14:textId="77777777" w:rsidR="00EB69FF" w:rsidRPr="00A82BB4" w:rsidRDefault="00EB69FF" w:rsidP="00C83017">
            <w:pPr>
              <w:pStyle w:val="movimento"/>
              <w:rPr>
                <w:color w:val="002060"/>
              </w:rPr>
            </w:pPr>
            <w:r w:rsidRPr="00A82BB4">
              <w:rPr>
                <w:color w:val="002060"/>
              </w:rPr>
              <w:t>DEL PRETE ANTONIO</w:t>
            </w:r>
          </w:p>
        </w:tc>
        <w:tc>
          <w:tcPr>
            <w:tcW w:w="2200" w:type="dxa"/>
            <w:tcMar>
              <w:top w:w="20" w:type="dxa"/>
              <w:left w:w="20" w:type="dxa"/>
              <w:bottom w:w="20" w:type="dxa"/>
              <w:right w:w="20" w:type="dxa"/>
            </w:tcMar>
            <w:vAlign w:val="center"/>
            <w:hideMark/>
          </w:tcPr>
          <w:p w14:paraId="1A01D743" w14:textId="77777777" w:rsidR="00EB69FF" w:rsidRPr="00A82BB4" w:rsidRDefault="00EB69FF" w:rsidP="00C83017">
            <w:pPr>
              <w:pStyle w:val="movimento2"/>
              <w:rPr>
                <w:color w:val="002060"/>
              </w:rPr>
            </w:pPr>
            <w:r w:rsidRPr="00A82BB4">
              <w:rPr>
                <w:color w:val="002060"/>
              </w:rPr>
              <w:t xml:space="preserve">(CASTELRAIMONDO CALCIO A 5) </w:t>
            </w:r>
          </w:p>
        </w:tc>
        <w:tc>
          <w:tcPr>
            <w:tcW w:w="800" w:type="dxa"/>
            <w:tcMar>
              <w:top w:w="20" w:type="dxa"/>
              <w:left w:w="20" w:type="dxa"/>
              <w:bottom w:w="20" w:type="dxa"/>
              <w:right w:w="20" w:type="dxa"/>
            </w:tcMar>
            <w:vAlign w:val="center"/>
            <w:hideMark/>
          </w:tcPr>
          <w:p w14:paraId="53ABDC30"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32AF5C8" w14:textId="77777777" w:rsidR="00EB69FF" w:rsidRPr="00A82BB4" w:rsidRDefault="00EB69FF" w:rsidP="00C83017">
            <w:pPr>
              <w:pStyle w:val="movimento"/>
              <w:rPr>
                <w:color w:val="002060"/>
              </w:rPr>
            </w:pPr>
            <w:r w:rsidRPr="00A82BB4">
              <w:rPr>
                <w:color w:val="002060"/>
              </w:rPr>
              <w:t>BASOLU MASSIMO</w:t>
            </w:r>
          </w:p>
        </w:tc>
        <w:tc>
          <w:tcPr>
            <w:tcW w:w="2200" w:type="dxa"/>
            <w:tcMar>
              <w:top w:w="20" w:type="dxa"/>
              <w:left w:w="20" w:type="dxa"/>
              <w:bottom w:w="20" w:type="dxa"/>
              <w:right w:w="20" w:type="dxa"/>
            </w:tcMar>
            <w:vAlign w:val="center"/>
            <w:hideMark/>
          </w:tcPr>
          <w:p w14:paraId="2223B30E" w14:textId="77777777" w:rsidR="00EB69FF" w:rsidRPr="00A82BB4" w:rsidRDefault="00EB69FF" w:rsidP="00C83017">
            <w:pPr>
              <w:pStyle w:val="movimento2"/>
              <w:rPr>
                <w:color w:val="002060"/>
              </w:rPr>
            </w:pPr>
            <w:r w:rsidRPr="00A82BB4">
              <w:rPr>
                <w:color w:val="002060"/>
              </w:rPr>
              <w:t xml:space="preserve">(CASTRUM LAURI) </w:t>
            </w:r>
          </w:p>
        </w:tc>
      </w:tr>
      <w:tr w:rsidR="00EB69FF" w:rsidRPr="00A82BB4" w14:paraId="28C37866" w14:textId="77777777" w:rsidTr="00C83017">
        <w:tc>
          <w:tcPr>
            <w:tcW w:w="2200" w:type="dxa"/>
            <w:tcMar>
              <w:top w:w="20" w:type="dxa"/>
              <w:left w:w="20" w:type="dxa"/>
              <w:bottom w:w="20" w:type="dxa"/>
              <w:right w:w="20" w:type="dxa"/>
            </w:tcMar>
            <w:vAlign w:val="center"/>
            <w:hideMark/>
          </w:tcPr>
          <w:p w14:paraId="58C25AEF" w14:textId="77777777" w:rsidR="00EB69FF" w:rsidRPr="00A82BB4" w:rsidRDefault="00EB69FF" w:rsidP="00C83017">
            <w:pPr>
              <w:pStyle w:val="movimento"/>
              <w:rPr>
                <w:color w:val="002060"/>
              </w:rPr>
            </w:pPr>
            <w:r w:rsidRPr="00A82BB4">
              <w:rPr>
                <w:color w:val="002060"/>
              </w:rPr>
              <w:t>MORGANTI JONATHAN</w:t>
            </w:r>
          </w:p>
        </w:tc>
        <w:tc>
          <w:tcPr>
            <w:tcW w:w="2200" w:type="dxa"/>
            <w:tcMar>
              <w:top w:w="20" w:type="dxa"/>
              <w:left w:w="20" w:type="dxa"/>
              <w:bottom w:w="20" w:type="dxa"/>
              <w:right w:w="20" w:type="dxa"/>
            </w:tcMar>
            <w:vAlign w:val="center"/>
            <w:hideMark/>
          </w:tcPr>
          <w:p w14:paraId="33276595" w14:textId="77777777" w:rsidR="00EB69FF" w:rsidRPr="00A82BB4" w:rsidRDefault="00EB69FF" w:rsidP="00C83017">
            <w:pPr>
              <w:pStyle w:val="movimento2"/>
              <w:rPr>
                <w:color w:val="002060"/>
              </w:rPr>
            </w:pPr>
            <w:r w:rsidRPr="00A82BB4">
              <w:rPr>
                <w:color w:val="002060"/>
              </w:rPr>
              <w:t xml:space="preserve">(CASTRUM LAURI) </w:t>
            </w:r>
          </w:p>
        </w:tc>
        <w:tc>
          <w:tcPr>
            <w:tcW w:w="800" w:type="dxa"/>
            <w:tcMar>
              <w:top w:w="20" w:type="dxa"/>
              <w:left w:w="20" w:type="dxa"/>
              <w:bottom w:w="20" w:type="dxa"/>
              <w:right w:w="20" w:type="dxa"/>
            </w:tcMar>
            <w:vAlign w:val="center"/>
            <w:hideMark/>
          </w:tcPr>
          <w:p w14:paraId="0970C80B"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6B70957" w14:textId="77777777" w:rsidR="00EB69FF" w:rsidRPr="00A82BB4" w:rsidRDefault="00EB69FF" w:rsidP="00C83017">
            <w:pPr>
              <w:pStyle w:val="movimento"/>
              <w:rPr>
                <w:color w:val="002060"/>
              </w:rPr>
            </w:pPr>
            <w:r w:rsidRPr="00A82BB4">
              <w:rPr>
                <w:color w:val="002060"/>
              </w:rPr>
              <w:t>SESTILI CRISTIANO</w:t>
            </w:r>
          </w:p>
        </w:tc>
        <w:tc>
          <w:tcPr>
            <w:tcW w:w="2200" w:type="dxa"/>
            <w:tcMar>
              <w:top w:w="20" w:type="dxa"/>
              <w:left w:w="20" w:type="dxa"/>
              <w:bottom w:w="20" w:type="dxa"/>
              <w:right w:w="20" w:type="dxa"/>
            </w:tcMar>
            <w:vAlign w:val="center"/>
            <w:hideMark/>
          </w:tcPr>
          <w:p w14:paraId="76EE230C" w14:textId="77777777" w:rsidR="00EB69FF" w:rsidRPr="00A82BB4" w:rsidRDefault="00EB69FF" w:rsidP="00C83017">
            <w:pPr>
              <w:pStyle w:val="movimento2"/>
              <w:rPr>
                <w:color w:val="002060"/>
              </w:rPr>
            </w:pPr>
            <w:r w:rsidRPr="00A82BB4">
              <w:rPr>
                <w:color w:val="002060"/>
              </w:rPr>
              <w:t xml:space="preserve">(CSI STELLA A.S.D.) </w:t>
            </w:r>
          </w:p>
        </w:tc>
      </w:tr>
    </w:tbl>
    <w:p w14:paraId="6DEEB067" w14:textId="77777777" w:rsidR="00EB69FF" w:rsidRDefault="00EB69FF" w:rsidP="00EB69FF">
      <w:pPr>
        <w:pStyle w:val="breakline"/>
        <w:rPr>
          <w:color w:val="002060"/>
        </w:rPr>
      </w:pPr>
    </w:p>
    <w:p w14:paraId="78F246F7" w14:textId="77777777" w:rsidR="00EB69FF" w:rsidRPr="00783D73" w:rsidRDefault="00EB69FF" w:rsidP="00EB69FF">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1997323" w14:textId="77777777" w:rsidR="00EB69FF" w:rsidRPr="00783D73" w:rsidRDefault="00EB69FF" w:rsidP="00EB69FF">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76E2AD80" w14:textId="77777777" w:rsidR="00EB69FF" w:rsidRPr="00A82BB4" w:rsidRDefault="00EB69FF" w:rsidP="00EB69FF">
      <w:pPr>
        <w:pStyle w:val="breakline"/>
        <w:rPr>
          <w:rFonts w:eastAsiaTheme="minorEastAsia"/>
          <w:color w:val="002060"/>
        </w:rPr>
      </w:pPr>
    </w:p>
    <w:p w14:paraId="7126F2A5" w14:textId="77777777" w:rsidR="00EB69FF" w:rsidRPr="00A82BB4" w:rsidRDefault="00EB69FF" w:rsidP="00EB69FF">
      <w:pPr>
        <w:pStyle w:val="titoloprinc0"/>
        <w:rPr>
          <w:color w:val="002060"/>
        </w:rPr>
      </w:pPr>
      <w:r w:rsidRPr="00A82BB4">
        <w:rPr>
          <w:color w:val="002060"/>
        </w:rPr>
        <w:t>CLASSIFICA</w:t>
      </w:r>
    </w:p>
    <w:p w14:paraId="7E37A5F0" w14:textId="77777777" w:rsidR="00EB69FF" w:rsidRPr="00A82BB4" w:rsidRDefault="00EB69FF" w:rsidP="00EB69FF">
      <w:pPr>
        <w:pStyle w:val="breakline"/>
        <w:rPr>
          <w:color w:val="002060"/>
        </w:rPr>
      </w:pPr>
    </w:p>
    <w:p w14:paraId="37E5EE16" w14:textId="77777777" w:rsidR="00EB69FF" w:rsidRPr="00A82BB4" w:rsidRDefault="00EB69FF" w:rsidP="00EB69FF">
      <w:pPr>
        <w:pStyle w:val="breakline"/>
        <w:rPr>
          <w:color w:val="002060"/>
        </w:rPr>
      </w:pPr>
    </w:p>
    <w:p w14:paraId="0AEB8C40" w14:textId="77777777" w:rsidR="00EB69FF" w:rsidRPr="00A82BB4" w:rsidRDefault="00EB69FF" w:rsidP="00EB69FF">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08B6300A"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026F4"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31EDB"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38495"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23DD7"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B48A8"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F2FEB"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E30DF"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5C76F"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0C0DF"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3F2CA" w14:textId="77777777" w:rsidR="00EB69FF" w:rsidRPr="00A82BB4" w:rsidRDefault="00EB69FF" w:rsidP="00C83017">
            <w:pPr>
              <w:pStyle w:val="headertabella0"/>
              <w:rPr>
                <w:color w:val="002060"/>
              </w:rPr>
            </w:pPr>
            <w:r w:rsidRPr="00A82BB4">
              <w:rPr>
                <w:color w:val="002060"/>
              </w:rPr>
              <w:t>PE</w:t>
            </w:r>
          </w:p>
        </w:tc>
      </w:tr>
      <w:tr w:rsidR="00EB69FF" w:rsidRPr="00A82BB4" w14:paraId="0C8A1DB5"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5D9E76" w14:textId="77777777" w:rsidR="00EB69FF" w:rsidRPr="00A82BB4" w:rsidRDefault="00EB69FF" w:rsidP="00C83017">
            <w:pPr>
              <w:pStyle w:val="rowtabella0"/>
              <w:rPr>
                <w:color w:val="002060"/>
              </w:rPr>
            </w:pPr>
            <w:r w:rsidRPr="00A82BB4">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02DD"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A4A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DE9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293A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51B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44368"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C9EB"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0DBE"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915E7" w14:textId="77777777" w:rsidR="00EB69FF" w:rsidRPr="00A82BB4" w:rsidRDefault="00EB69FF" w:rsidP="00C83017">
            <w:pPr>
              <w:pStyle w:val="rowtabella0"/>
              <w:jc w:val="center"/>
              <w:rPr>
                <w:color w:val="002060"/>
              </w:rPr>
            </w:pPr>
            <w:r w:rsidRPr="00A82BB4">
              <w:rPr>
                <w:color w:val="002060"/>
              </w:rPr>
              <w:t>0</w:t>
            </w:r>
          </w:p>
        </w:tc>
      </w:tr>
      <w:tr w:rsidR="00EB69FF" w:rsidRPr="00A82BB4" w14:paraId="61BE245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A2539D" w14:textId="77777777" w:rsidR="00EB69FF" w:rsidRPr="00A82BB4" w:rsidRDefault="00EB69FF" w:rsidP="00C83017">
            <w:pPr>
              <w:pStyle w:val="rowtabella0"/>
              <w:rPr>
                <w:color w:val="002060"/>
              </w:rPr>
            </w:pPr>
            <w:r w:rsidRPr="00A82BB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E83FA"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F4C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196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986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9D6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2A83F"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4517"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052C7"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48AD1" w14:textId="77777777" w:rsidR="00EB69FF" w:rsidRPr="00A82BB4" w:rsidRDefault="00EB69FF" w:rsidP="00C83017">
            <w:pPr>
              <w:pStyle w:val="rowtabella0"/>
              <w:jc w:val="center"/>
              <w:rPr>
                <w:color w:val="002060"/>
              </w:rPr>
            </w:pPr>
            <w:r w:rsidRPr="00A82BB4">
              <w:rPr>
                <w:color w:val="002060"/>
              </w:rPr>
              <w:t>0</w:t>
            </w:r>
          </w:p>
        </w:tc>
      </w:tr>
      <w:tr w:rsidR="00EB69FF" w:rsidRPr="00A82BB4" w14:paraId="6A8E743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49164" w14:textId="77777777" w:rsidR="00EB69FF" w:rsidRPr="00A82BB4" w:rsidRDefault="00EB69FF" w:rsidP="00C83017">
            <w:pPr>
              <w:pStyle w:val="rowtabella0"/>
              <w:rPr>
                <w:color w:val="002060"/>
              </w:rPr>
            </w:pPr>
            <w:r w:rsidRPr="00A82BB4">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923B"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A04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6CA9"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5C3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8CAF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8002"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EA67E"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FA7A"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F7D5" w14:textId="77777777" w:rsidR="00EB69FF" w:rsidRPr="00A82BB4" w:rsidRDefault="00EB69FF" w:rsidP="00C83017">
            <w:pPr>
              <w:pStyle w:val="rowtabella0"/>
              <w:jc w:val="center"/>
              <w:rPr>
                <w:color w:val="002060"/>
              </w:rPr>
            </w:pPr>
            <w:r w:rsidRPr="00A82BB4">
              <w:rPr>
                <w:color w:val="002060"/>
              </w:rPr>
              <w:t>0</w:t>
            </w:r>
          </w:p>
        </w:tc>
      </w:tr>
      <w:tr w:rsidR="00EB69FF" w:rsidRPr="00A82BB4" w14:paraId="1666167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DCAB4" w14:textId="77777777" w:rsidR="00EB69FF" w:rsidRPr="00A82BB4" w:rsidRDefault="00EB69FF" w:rsidP="00C83017">
            <w:pPr>
              <w:pStyle w:val="rowtabella0"/>
              <w:rPr>
                <w:color w:val="002060"/>
              </w:rPr>
            </w:pPr>
            <w:r w:rsidRPr="00A82BB4">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66257"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75C5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DC94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61B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7453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BDAC"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74AE6"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1241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315BF" w14:textId="77777777" w:rsidR="00EB69FF" w:rsidRPr="00A82BB4" w:rsidRDefault="00EB69FF" w:rsidP="00C83017">
            <w:pPr>
              <w:pStyle w:val="rowtabella0"/>
              <w:jc w:val="center"/>
              <w:rPr>
                <w:color w:val="002060"/>
              </w:rPr>
            </w:pPr>
            <w:r w:rsidRPr="00A82BB4">
              <w:rPr>
                <w:color w:val="002060"/>
              </w:rPr>
              <w:t>0</w:t>
            </w:r>
          </w:p>
        </w:tc>
      </w:tr>
      <w:tr w:rsidR="00EB69FF" w:rsidRPr="00A82BB4" w14:paraId="31EBD52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93B35" w14:textId="77777777" w:rsidR="00EB69FF" w:rsidRPr="00A82BB4" w:rsidRDefault="00EB69FF" w:rsidP="00C83017">
            <w:pPr>
              <w:pStyle w:val="rowtabella0"/>
              <w:rPr>
                <w:color w:val="002060"/>
              </w:rPr>
            </w:pPr>
            <w:r w:rsidRPr="00A82BB4">
              <w:rPr>
                <w:color w:val="002060"/>
              </w:rPr>
              <w:t xml:space="preserve">A.S.D. </w:t>
            </w:r>
            <w:proofErr w:type="gramStart"/>
            <w:r w:rsidRPr="00A82BB4">
              <w:rPr>
                <w:color w:val="002060"/>
              </w:rPr>
              <w:t>CITTA</w:t>
            </w:r>
            <w:proofErr w:type="gramEnd"/>
            <w:r w:rsidRPr="00A82BB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47E0"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649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2FDC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D831E"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C03F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1147C"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BDFB2"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72D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D298" w14:textId="77777777" w:rsidR="00EB69FF" w:rsidRPr="00A82BB4" w:rsidRDefault="00EB69FF" w:rsidP="00C83017">
            <w:pPr>
              <w:pStyle w:val="rowtabella0"/>
              <w:jc w:val="center"/>
              <w:rPr>
                <w:color w:val="002060"/>
              </w:rPr>
            </w:pPr>
            <w:r w:rsidRPr="00A82BB4">
              <w:rPr>
                <w:color w:val="002060"/>
              </w:rPr>
              <w:t>0</w:t>
            </w:r>
          </w:p>
        </w:tc>
      </w:tr>
      <w:tr w:rsidR="00EB69FF" w:rsidRPr="00A82BB4" w14:paraId="780938F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E15E2" w14:textId="77777777" w:rsidR="00EB69FF" w:rsidRPr="00A82BB4" w:rsidRDefault="00EB69FF" w:rsidP="00C83017">
            <w:pPr>
              <w:pStyle w:val="rowtabella0"/>
              <w:rPr>
                <w:color w:val="002060"/>
              </w:rPr>
            </w:pPr>
            <w:r w:rsidRPr="00A82BB4">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6695"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E0FA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973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453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FF9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D918"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23E5"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C82D"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C6B32" w14:textId="77777777" w:rsidR="00EB69FF" w:rsidRPr="00A82BB4" w:rsidRDefault="00EB69FF" w:rsidP="00C83017">
            <w:pPr>
              <w:pStyle w:val="rowtabella0"/>
              <w:jc w:val="center"/>
              <w:rPr>
                <w:color w:val="002060"/>
              </w:rPr>
            </w:pPr>
            <w:r w:rsidRPr="00A82BB4">
              <w:rPr>
                <w:color w:val="002060"/>
              </w:rPr>
              <w:t>0</w:t>
            </w:r>
          </w:p>
        </w:tc>
      </w:tr>
      <w:tr w:rsidR="00EB69FF" w:rsidRPr="00A82BB4" w14:paraId="07A78BB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AAFAD" w14:textId="77777777" w:rsidR="00EB69FF" w:rsidRPr="00A82BB4" w:rsidRDefault="00EB69FF" w:rsidP="00C83017">
            <w:pPr>
              <w:pStyle w:val="rowtabella0"/>
              <w:rPr>
                <w:color w:val="002060"/>
              </w:rPr>
            </w:pPr>
            <w:r w:rsidRPr="00A82BB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23AD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3BE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7D1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688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ABB5C"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28F7D"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8ACB"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48C8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FD768" w14:textId="77777777" w:rsidR="00EB69FF" w:rsidRPr="00A82BB4" w:rsidRDefault="00EB69FF" w:rsidP="00C83017">
            <w:pPr>
              <w:pStyle w:val="rowtabella0"/>
              <w:jc w:val="center"/>
              <w:rPr>
                <w:color w:val="002060"/>
              </w:rPr>
            </w:pPr>
            <w:r w:rsidRPr="00A82BB4">
              <w:rPr>
                <w:color w:val="002060"/>
              </w:rPr>
              <w:t>0</w:t>
            </w:r>
          </w:p>
        </w:tc>
      </w:tr>
      <w:tr w:rsidR="00EB69FF" w:rsidRPr="00A82BB4" w14:paraId="422D4D0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8E57E" w14:textId="77777777" w:rsidR="00EB69FF" w:rsidRPr="00A82BB4" w:rsidRDefault="00EB69FF" w:rsidP="00C83017">
            <w:pPr>
              <w:pStyle w:val="rowtabella0"/>
              <w:rPr>
                <w:color w:val="002060"/>
              </w:rPr>
            </w:pPr>
            <w:r w:rsidRPr="00A82BB4">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8FB1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DBB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F120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3F9C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3041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0BF4B"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9176"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475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0B42F" w14:textId="77777777" w:rsidR="00EB69FF" w:rsidRPr="00A82BB4" w:rsidRDefault="00EB69FF" w:rsidP="00C83017">
            <w:pPr>
              <w:pStyle w:val="rowtabella0"/>
              <w:jc w:val="center"/>
              <w:rPr>
                <w:color w:val="002060"/>
              </w:rPr>
            </w:pPr>
            <w:r w:rsidRPr="00A82BB4">
              <w:rPr>
                <w:color w:val="002060"/>
              </w:rPr>
              <w:t>0</w:t>
            </w:r>
          </w:p>
        </w:tc>
      </w:tr>
      <w:tr w:rsidR="00EB69FF" w:rsidRPr="00A82BB4" w14:paraId="7A2F539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12391" w14:textId="77777777" w:rsidR="00EB69FF" w:rsidRPr="00A82BB4" w:rsidRDefault="00EB69FF" w:rsidP="00C83017">
            <w:pPr>
              <w:pStyle w:val="rowtabella0"/>
              <w:rPr>
                <w:color w:val="002060"/>
                <w:lang w:val="es-ES"/>
              </w:rPr>
            </w:pPr>
            <w:r w:rsidRPr="00A82BB4">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E4E9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9B35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1410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8AD7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48F9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5855F"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6E78"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CCD1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7026" w14:textId="77777777" w:rsidR="00EB69FF" w:rsidRPr="00A82BB4" w:rsidRDefault="00EB69FF" w:rsidP="00C83017">
            <w:pPr>
              <w:pStyle w:val="rowtabella0"/>
              <w:jc w:val="center"/>
              <w:rPr>
                <w:color w:val="002060"/>
              </w:rPr>
            </w:pPr>
            <w:r w:rsidRPr="00A82BB4">
              <w:rPr>
                <w:color w:val="002060"/>
              </w:rPr>
              <w:t>0</w:t>
            </w:r>
          </w:p>
        </w:tc>
      </w:tr>
      <w:tr w:rsidR="00EB69FF" w:rsidRPr="00A82BB4" w14:paraId="61A3B726"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7DCD9" w14:textId="77777777" w:rsidR="00EB69FF" w:rsidRPr="00A82BB4" w:rsidRDefault="00EB69FF" w:rsidP="00C83017">
            <w:pPr>
              <w:pStyle w:val="rowtabella0"/>
              <w:rPr>
                <w:color w:val="002060"/>
              </w:rPr>
            </w:pPr>
            <w:r w:rsidRPr="00A82BB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1B7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A8BA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B92C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BB13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76A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6BF2E"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31BC"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DD3F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55F6" w14:textId="77777777" w:rsidR="00EB69FF" w:rsidRPr="00A82BB4" w:rsidRDefault="00EB69FF" w:rsidP="00C83017">
            <w:pPr>
              <w:pStyle w:val="rowtabella0"/>
              <w:jc w:val="center"/>
              <w:rPr>
                <w:color w:val="002060"/>
              </w:rPr>
            </w:pPr>
            <w:r w:rsidRPr="00A82BB4">
              <w:rPr>
                <w:color w:val="002060"/>
              </w:rPr>
              <w:t>0</w:t>
            </w:r>
          </w:p>
        </w:tc>
      </w:tr>
      <w:tr w:rsidR="00EB69FF" w:rsidRPr="00A82BB4" w14:paraId="32D6131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B62583" w14:textId="77777777" w:rsidR="00EB69FF" w:rsidRPr="00A82BB4" w:rsidRDefault="00EB69FF" w:rsidP="00C83017">
            <w:pPr>
              <w:pStyle w:val="rowtabella0"/>
              <w:rPr>
                <w:color w:val="002060"/>
              </w:rPr>
            </w:pPr>
            <w:r w:rsidRPr="00A82BB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045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006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C585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6BA6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AF54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DDDF"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5A26"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B5A9A"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FB2AB" w14:textId="77777777" w:rsidR="00EB69FF" w:rsidRPr="00A82BB4" w:rsidRDefault="00EB69FF" w:rsidP="00C83017">
            <w:pPr>
              <w:pStyle w:val="rowtabella0"/>
              <w:jc w:val="center"/>
              <w:rPr>
                <w:color w:val="002060"/>
              </w:rPr>
            </w:pPr>
            <w:r w:rsidRPr="00A82BB4">
              <w:rPr>
                <w:color w:val="002060"/>
              </w:rPr>
              <w:t>0</w:t>
            </w:r>
          </w:p>
        </w:tc>
      </w:tr>
      <w:tr w:rsidR="00EB69FF" w:rsidRPr="00A82BB4" w14:paraId="1578227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7A323" w14:textId="77777777" w:rsidR="00EB69FF" w:rsidRPr="00A82BB4" w:rsidRDefault="00EB69FF" w:rsidP="00C83017">
            <w:pPr>
              <w:pStyle w:val="rowtabella0"/>
              <w:rPr>
                <w:color w:val="002060"/>
              </w:rPr>
            </w:pPr>
            <w:r w:rsidRPr="00A82BB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A55A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3A1C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25A8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719C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888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31CD4"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A191"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42C7F"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AF13" w14:textId="77777777" w:rsidR="00EB69FF" w:rsidRPr="00A82BB4" w:rsidRDefault="00EB69FF" w:rsidP="00C83017">
            <w:pPr>
              <w:pStyle w:val="rowtabella0"/>
              <w:jc w:val="center"/>
              <w:rPr>
                <w:color w:val="002060"/>
              </w:rPr>
            </w:pPr>
            <w:r w:rsidRPr="00A82BB4">
              <w:rPr>
                <w:color w:val="002060"/>
              </w:rPr>
              <w:t>0</w:t>
            </w:r>
          </w:p>
        </w:tc>
      </w:tr>
      <w:tr w:rsidR="00EB69FF" w:rsidRPr="00A82BB4" w14:paraId="3BEE5D85"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CE789C" w14:textId="77777777" w:rsidR="00EB69FF" w:rsidRPr="00A82BB4" w:rsidRDefault="00EB69FF" w:rsidP="00C83017">
            <w:pPr>
              <w:pStyle w:val="rowtabella0"/>
              <w:rPr>
                <w:color w:val="002060"/>
              </w:rPr>
            </w:pPr>
            <w:r w:rsidRPr="00A82BB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C28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78D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720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AF4F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AF0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C613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3D24"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876E7"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65A2E" w14:textId="77777777" w:rsidR="00EB69FF" w:rsidRPr="00A82BB4" w:rsidRDefault="00EB69FF" w:rsidP="00C83017">
            <w:pPr>
              <w:pStyle w:val="rowtabella0"/>
              <w:jc w:val="center"/>
              <w:rPr>
                <w:color w:val="002060"/>
              </w:rPr>
            </w:pPr>
            <w:r w:rsidRPr="00A82BB4">
              <w:rPr>
                <w:color w:val="002060"/>
              </w:rPr>
              <w:t>0</w:t>
            </w:r>
          </w:p>
        </w:tc>
      </w:tr>
    </w:tbl>
    <w:p w14:paraId="428683BE" w14:textId="77777777" w:rsidR="00EB69FF" w:rsidRPr="00A82BB4" w:rsidRDefault="00EB69FF" w:rsidP="00EB69FF">
      <w:pPr>
        <w:pStyle w:val="breakline"/>
        <w:rPr>
          <w:rFonts w:eastAsiaTheme="minorEastAsia"/>
          <w:color w:val="002060"/>
        </w:rPr>
      </w:pPr>
    </w:p>
    <w:p w14:paraId="3D78F45A" w14:textId="77777777" w:rsidR="00EB69FF" w:rsidRPr="00A82BB4" w:rsidRDefault="00EB69FF" w:rsidP="00EB69FF">
      <w:pPr>
        <w:pStyle w:val="breakline"/>
        <w:rPr>
          <w:color w:val="002060"/>
        </w:rPr>
      </w:pPr>
    </w:p>
    <w:p w14:paraId="644302D9" w14:textId="77777777" w:rsidR="00EB69FF" w:rsidRPr="00A82BB4" w:rsidRDefault="00EB69FF" w:rsidP="00EB69FF">
      <w:pPr>
        <w:pStyle w:val="sottotitolocampionato10"/>
        <w:rPr>
          <w:color w:val="002060"/>
        </w:rPr>
      </w:pPr>
      <w:r w:rsidRPr="00A82BB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19911399"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13D15"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1514D"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8EEC8"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D5994"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26465"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26A89"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DB633"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3B7B7"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BC49D"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2B2C6" w14:textId="77777777" w:rsidR="00EB69FF" w:rsidRPr="00A82BB4" w:rsidRDefault="00EB69FF" w:rsidP="00C83017">
            <w:pPr>
              <w:pStyle w:val="headertabella0"/>
              <w:rPr>
                <w:color w:val="002060"/>
              </w:rPr>
            </w:pPr>
            <w:r w:rsidRPr="00A82BB4">
              <w:rPr>
                <w:color w:val="002060"/>
              </w:rPr>
              <w:t>PE</w:t>
            </w:r>
          </w:p>
        </w:tc>
      </w:tr>
      <w:tr w:rsidR="00EB69FF" w:rsidRPr="00A82BB4" w14:paraId="3528D07C"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99ADD" w14:textId="77777777" w:rsidR="00EB69FF" w:rsidRPr="00A82BB4" w:rsidRDefault="00EB69FF" w:rsidP="00C83017">
            <w:pPr>
              <w:pStyle w:val="rowtabella0"/>
              <w:rPr>
                <w:color w:val="002060"/>
                <w:lang w:val="es-ES"/>
              </w:rPr>
            </w:pPr>
            <w:r w:rsidRPr="00A82BB4">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0FAA"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0BE8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3B39"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C3D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CEB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24C2"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5F2C1"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EAC81"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CBB42" w14:textId="77777777" w:rsidR="00EB69FF" w:rsidRPr="00A82BB4" w:rsidRDefault="00EB69FF" w:rsidP="00C83017">
            <w:pPr>
              <w:pStyle w:val="rowtabella0"/>
              <w:jc w:val="center"/>
              <w:rPr>
                <w:color w:val="002060"/>
              </w:rPr>
            </w:pPr>
            <w:r w:rsidRPr="00A82BB4">
              <w:rPr>
                <w:color w:val="002060"/>
              </w:rPr>
              <w:t>0</w:t>
            </w:r>
          </w:p>
        </w:tc>
      </w:tr>
      <w:tr w:rsidR="00EB69FF" w:rsidRPr="00A82BB4" w14:paraId="1F06C73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2E21C" w14:textId="77777777" w:rsidR="00EB69FF" w:rsidRPr="00A82BB4" w:rsidRDefault="00EB69FF" w:rsidP="00C83017">
            <w:pPr>
              <w:pStyle w:val="rowtabella0"/>
              <w:rPr>
                <w:color w:val="002060"/>
                <w:lang w:val="es-ES"/>
              </w:rPr>
            </w:pPr>
            <w:r w:rsidRPr="00A82BB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4DCD"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6E3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3FFE9"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D814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A53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3A3C6"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EA684"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E9A7"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E5B05" w14:textId="77777777" w:rsidR="00EB69FF" w:rsidRPr="00A82BB4" w:rsidRDefault="00EB69FF" w:rsidP="00C83017">
            <w:pPr>
              <w:pStyle w:val="rowtabella0"/>
              <w:jc w:val="center"/>
              <w:rPr>
                <w:color w:val="002060"/>
              </w:rPr>
            </w:pPr>
            <w:r w:rsidRPr="00A82BB4">
              <w:rPr>
                <w:color w:val="002060"/>
              </w:rPr>
              <w:t>0</w:t>
            </w:r>
          </w:p>
        </w:tc>
      </w:tr>
      <w:tr w:rsidR="00EB69FF" w:rsidRPr="00A82BB4" w14:paraId="4C8155F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5DD8D" w14:textId="77777777" w:rsidR="00EB69FF" w:rsidRPr="00A82BB4" w:rsidRDefault="00EB69FF" w:rsidP="00C83017">
            <w:pPr>
              <w:pStyle w:val="rowtabella0"/>
              <w:rPr>
                <w:color w:val="002060"/>
              </w:rPr>
            </w:pPr>
            <w:r w:rsidRPr="00A82BB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501F"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B6A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65E8"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1606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D2C1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01BF5"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D5E0B"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DB63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55817" w14:textId="77777777" w:rsidR="00EB69FF" w:rsidRPr="00A82BB4" w:rsidRDefault="00EB69FF" w:rsidP="00C83017">
            <w:pPr>
              <w:pStyle w:val="rowtabella0"/>
              <w:jc w:val="center"/>
              <w:rPr>
                <w:color w:val="002060"/>
              </w:rPr>
            </w:pPr>
            <w:r w:rsidRPr="00A82BB4">
              <w:rPr>
                <w:color w:val="002060"/>
              </w:rPr>
              <w:t>0</w:t>
            </w:r>
          </w:p>
        </w:tc>
      </w:tr>
      <w:tr w:rsidR="00EB69FF" w:rsidRPr="00A82BB4" w14:paraId="61DCACA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CB4530" w14:textId="77777777" w:rsidR="00EB69FF" w:rsidRPr="00A82BB4" w:rsidRDefault="00EB69FF" w:rsidP="00C83017">
            <w:pPr>
              <w:pStyle w:val="rowtabella0"/>
              <w:rPr>
                <w:color w:val="002060"/>
              </w:rPr>
            </w:pPr>
            <w:r w:rsidRPr="00A82BB4">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0A38"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6E0A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47BF9"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C01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B35B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94A49"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395F4"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9DC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D1FDF" w14:textId="77777777" w:rsidR="00EB69FF" w:rsidRPr="00A82BB4" w:rsidRDefault="00EB69FF" w:rsidP="00C83017">
            <w:pPr>
              <w:pStyle w:val="rowtabella0"/>
              <w:jc w:val="center"/>
              <w:rPr>
                <w:color w:val="002060"/>
              </w:rPr>
            </w:pPr>
            <w:r w:rsidRPr="00A82BB4">
              <w:rPr>
                <w:color w:val="002060"/>
              </w:rPr>
              <w:t>0</w:t>
            </w:r>
          </w:p>
        </w:tc>
      </w:tr>
      <w:tr w:rsidR="00EB69FF" w:rsidRPr="00A82BB4" w14:paraId="76E54C8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7E884" w14:textId="77777777" w:rsidR="00EB69FF" w:rsidRPr="00A82BB4" w:rsidRDefault="00EB69FF" w:rsidP="00C83017">
            <w:pPr>
              <w:pStyle w:val="rowtabella0"/>
              <w:rPr>
                <w:color w:val="002060"/>
              </w:rPr>
            </w:pPr>
            <w:r w:rsidRPr="00A82BB4">
              <w:rPr>
                <w:color w:val="002060"/>
              </w:rPr>
              <w:lastRenderedPageBreak/>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0119"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6DA3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A04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9D3A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7E2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C1D8"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3D1A"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F132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404B" w14:textId="77777777" w:rsidR="00EB69FF" w:rsidRPr="00A82BB4" w:rsidRDefault="00EB69FF" w:rsidP="00C83017">
            <w:pPr>
              <w:pStyle w:val="rowtabella0"/>
              <w:jc w:val="center"/>
              <w:rPr>
                <w:color w:val="002060"/>
              </w:rPr>
            </w:pPr>
            <w:r w:rsidRPr="00A82BB4">
              <w:rPr>
                <w:color w:val="002060"/>
              </w:rPr>
              <w:t>0</w:t>
            </w:r>
          </w:p>
        </w:tc>
      </w:tr>
      <w:tr w:rsidR="00EB69FF" w:rsidRPr="00A82BB4" w14:paraId="2DC46E46"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56AE6" w14:textId="77777777" w:rsidR="00EB69FF" w:rsidRPr="00A82BB4" w:rsidRDefault="00EB69FF" w:rsidP="00C83017">
            <w:pPr>
              <w:pStyle w:val="rowtabella0"/>
              <w:rPr>
                <w:color w:val="002060"/>
              </w:rPr>
            </w:pPr>
            <w:r w:rsidRPr="00A82BB4">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D8A4"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DD24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0C8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F32C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6AF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420F5"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147EC"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F84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2C4CB" w14:textId="77777777" w:rsidR="00EB69FF" w:rsidRPr="00A82BB4" w:rsidRDefault="00EB69FF" w:rsidP="00C83017">
            <w:pPr>
              <w:pStyle w:val="rowtabella0"/>
              <w:jc w:val="center"/>
              <w:rPr>
                <w:color w:val="002060"/>
              </w:rPr>
            </w:pPr>
            <w:r w:rsidRPr="00A82BB4">
              <w:rPr>
                <w:color w:val="002060"/>
              </w:rPr>
              <w:t>0</w:t>
            </w:r>
          </w:p>
        </w:tc>
      </w:tr>
      <w:tr w:rsidR="00EB69FF" w:rsidRPr="00A82BB4" w14:paraId="3CF81E0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C734B1" w14:textId="77777777" w:rsidR="00EB69FF" w:rsidRPr="00A82BB4" w:rsidRDefault="00EB69FF" w:rsidP="00C83017">
            <w:pPr>
              <w:pStyle w:val="rowtabella0"/>
              <w:rPr>
                <w:color w:val="002060"/>
              </w:rPr>
            </w:pPr>
            <w:r w:rsidRPr="00A82BB4">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D4C28"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7CE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7E384"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015E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DA7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C186"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17A9"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6A0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CB96" w14:textId="77777777" w:rsidR="00EB69FF" w:rsidRPr="00A82BB4" w:rsidRDefault="00EB69FF" w:rsidP="00C83017">
            <w:pPr>
              <w:pStyle w:val="rowtabella0"/>
              <w:jc w:val="center"/>
              <w:rPr>
                <w:color w:val="002060"/>
              </w:rPr>
            </w:pPr>
            <w:r w:rsidRPr="00A82BB4">
              <w:rPr>
                <w:color w:val="002060"/>
              </w:rPr>
              <w:t>0</w:t>
            </w:r>
          </w:p>
        </w:tc>
      </w:tr>
      <w:tr w:rsidR="00EB69FF" w:rsidRPr="00A82BB4" w14:paraId="2ED40CE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5830F" w14:textId="77777777" w:rsidR="00EB69FF" w:rsidRPr="00A82BB4" w:rsidRDefault="00EB69FF" w:rsidP="00C83017">
            <w:pPr>
              <w:pStyle w:val="rowtabella0"/>
              <w:rPr>
                <w:color w:val="002060"/>
              </w:rPr>
            </w:pPr>
            <w:r w:rsidRPr="00A82BB4">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A1F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FD14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97D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DA65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51B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57641"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66BDD"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C55F"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476F3" w14:textId="77777777" w:rsidR="00EB69FF" w:rsidRPr="00A82BB4" w:rsidRDefault="00EB69FF" w:rsidP="00C83017">
            <w:pPr>
              <w:pStyle w:val="rowtabella0"/>
              <w:jc w:val="center"/>
              <w:rPr>
                <w:color w:val="002060"/>
              </w:rPr>
            </w:pPr>
            <w:r w:rsidRPr="00A82BB4">
              <w:rPr>
                <w:color w:val="002060"/>
              </w:rPr>
              <w:t>0</w:t>
            </w:r>
          </w:p>
        </w:tc>
      </w:tr>
      <w:tr w:rsidR="00EB69FF" w:rsidRPr="00A82BB4" w14:paraId="450CACD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02F2D" w14:textId="77777777" w:rsidR="00EB69FF" w:rsidRPr="00A82BB4" w:rsidRDefault="00EB69FF" w:rsidP="00C83017">
            <w:pPr>
              <w:pStyle w:val="rowtabella0"/>
              <w:rPr>
                <w:color w:val="002060"/>
              </w:rPr>
            </w:pPr>
            <w:r w:rsidRPr="00A82BB4">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E845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9251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223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9CA8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A97B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C4EE8"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EFEE"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222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F257" w14:textId="77777777" w:rsidR="00EB69FF" w:rsidRPr="00A82BB4" w:rsidRDefault="00EB69FF" w:rsidP="00C83017">
            <w:pPr>
              <w:pStyle w:val="rowtabella0"/>
              <w:jc w:val="center"/>
              <w:rPr>
                <w:color w:val="002060"/>
              </w:rPr>
            </w:pPr>
            <w:r w:rsidRPr="00A82BB4">
              <w:rPr>
                <w:color w:val="002060"/>
              </w:rPr>
              <w:t>0</w:t>
            </w:r>
          </w:p>
        </w:tc>
      </w:tr>
      <w:tr w:rsidR="00EB69FF" w:rsidRPr="00A82BB4" w14:paraId="61E930B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FF859" w14:textId="77777777" w:rsidR="00EB69FF" w:rsidRPr="00A82BB4" w:rsidRDefault="00EB69FF" w:rsidP="00C83017">
            <w:pPr>
              <w:pStyle w:val="rowtabella0"/>
              <w:rPr>
                <w:color w:val="002060"/>
              </w:rPr>
            </w:pPr>
            <w:r w:rsidRPr="00A82BB4">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716F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806A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F14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E2F3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7354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4013"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E18F4" w14:textId="77777777" w:rsidR="00EB69FF" w:rsidRPr="00A82BB4" w:rsidRDefault="00EB69FF" w:rsidP="00C83017">
            <w:pPr>
              <w:pStyle w:val="rowtabella0"/>
              <w:jc w:val="center"/>
              <w:rPr>
                <w:color w:val="002060"/>
              </w:rPr>
            </w:pPr>
            <w:r w:rsidRPr="00A82B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032B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5E4B" w14:textId="77777777" w:rsidR="00EB69FF" w:rsidRPr="00A82BB4" w:rsidRDefault="00EB69FF" w:rsidP="00C83017">
            <w:pPr>
              <w:pStyle w:val="rowtabella0"/>
              <w:jc w:val="center"/>
              <w:rPr>
                <w:color w:val="002060"/>
              </w:rPr>
            </w:pPr>
            <w:r w:rsidRPr="00A82BB4">
              <w:rPr>
                <w:color w:val="002060"/>
              </w:rPr>
              <w:t>0</w:t>
            </w:r>
          </w:p>
        </w:tc>
      </w:tr>
      <w:tr w:rsidR="00EB69FF" w:rsidRPr="00A82BB4" w14:paraId="44654DD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FEFC01" w14:textId="77777777" w:rsidR="00EB69FF" w:rsidRPr="00A82BB4" w:rsidRDefault="00EB69FF" w:rsidP="00C83017">
            <w:pPr>
              <w:pStyle w:val="rowtabella0"/>
              <w:rPr>
                <w:color w:val="002060"/>
              </w:rPr>
            </w:pPr>
            <w:r w:rsidRPr="00A82BB4">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813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EB9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37C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8AC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A05E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85E7"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A29F"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D6DF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DCDA" w14:textId="77777777" w:rsidR="00EB69FF" w:rsidRPr="00A82BB4" w:rsidRDefault="00EB69FF" w:rsidP="00C83017">
            <w:pPr>
              <w:pStyle w:val="rowtabella0"/>
              <w:jc w:val="center"/>
              <w:rPr>
                <w:color w:val="002060"/>
              </w:rPr>
            </w:pPr>
            <w:r w:rsidRPr="00A82BB4">
              <w:rPr>
                <w:color w:val="002060"/>
              </w:rPr>
              <w:t>0</w:t>
            </w:r>
          </w:p>
        </w:tc>
      </w:tr>
      <w:tr w:rsidR="00EB69FF" w:rsidRPr="00A82BB4" w14:paraId="2071CC6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734B9" w14:textId="77777777" w:rsidR="00EB69FF" w:rsidRPr="00A82BB4" w:rsidRDefault="00EB69FF" w:rsidP="00C83017">
            <w:pPr>
              <w:pStyle w:val="rowtabella0"/>
              <w:rPr>
                <w:color w:val="002060"/>
              </w:rPr>
            </w:pPr>
            <w:r w:rsidRPr="00A82BB4">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E895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398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7AE9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0AA2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C337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51BF"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F896"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9510E"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79A0" w14:textId="77777777" w:rsidR="00EB69FF" w:rsidRPr="00A82BB4" w:rsidRDefault="00EB69FF" w:rsidP="00C83017">
            <w:pPr>
              <w:pStyle w:val="rowtabella0"/>
              <w:jc w:val="center"/>
              <w:rPr>
                <w:color w:val="002060"/>
              </w:rPr>
            </w:pPr>
            <w:r w:rsidRPr="00A82BB4">
              <w:rPr>
                <w:color w:val="002060"/>
              </w:rPr>
              <w:t>0</w:t>
            </w:r>
          </w:p>
        </w:tc>
      </w:tr>
      <w:tr w:rsidR="00EB69FF" w:rsidRPr="00A82BB4" w14:paraId="5AD5E0A5"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BBB774" w14:textId="77777777" w:rsidR="00EB69FF" w:rsidRPr="00A82BB4" w:rsidRDefault="00EB69FF" w:rsidP="00C83017">
            <w:pPr>
              <w:pStyle w:val="rowtabella0"/>
              <w:rPr>
                <w:color w:val="002060"/>
              </w:rPr>
            </w:pPr>
            <w:r w:rsidRPr="00A82BB4">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B8C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89C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745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A6B5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DF7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AF522"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DA76" w14:textId="77777777" w:rsidR="00EB69FF" w:rsidRPr="00A82BB4" w:rsidRDefault="00EB69FF" w:rsidP="00C83017">
            <w:pPr>
              <w:pStyle w:val="rowtabella0"/>
              <w:jc w:val="center"/>
              <w:rPr>
                <w:color w:val="002060"/>
              </w:rPr>
            </w:pPr>
            <w:r w:rsidRPr="00A82BB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DB26"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32B6E" w14:textId="77777777" w:rsidR="00EB69FF" w:rsidRPr="00A82BB4" w:rsidRDefault="00EB69FF" w:rsidP="00C83017">
            <w:pPr>
              <w:pStyle w:val="rowtabella0"/>
              <w:jc w:val="center"/>
              <w:rPr>
                <w:color w:val="002060"/>
              </w:rPr>
            </w:pPr>
            <w:r w:rsidRPr="00A82BB4">
              <w:rPr>
                <w:color w:val="002060"/>
              </w:rPr>
              <w:t>0</w:t>
            </w:r>
          </w:p>
        </w:tc>
      </w:tr>
    </w:tbl>
    <w:p w14:paraId="5A17F0EF" w14:textId="77777777" w:rsidR="00EB69FF" w:rsidRPr="00A82BB4" w:rsidRDefault="00EB69FF" w:rsidP="00EB69FF">
      <w:pPr>
        <w:pStyle w:val="breakline"/>
        <w:rPr>
          <w:rFonts w:eastAsiaTheme="minorEastAsia"/>
          <w:color w:val="002060"/>
        </w:rPr>
      </w:pPr>
    </w:p>
    <w:p w14:paraId="6382D63E" w14:textId="77777777" w:rsidR="00EB69FF" w:rsidRPr="00A82BB4" w:rsidRDefault="00EB69FF" w:rsidP="00EB69FF">
      <w:pPr>
        <w:pStyle w:val="breakline"/>
        <w:rPr>
          <w:color w:val="002060"/>
        </w:rPr>
      </w:pPr>
    </w:p>
    <w:p w14:paraId="2D61E510" w14:textId="77777777" w:rsidR="00EB69FF" w:rsidRPr="00A82BB4" w:rsidRDefault="00EB69FF" w:rsidP="00EB69FF">
      <w:pPr>
        <w:pStyle w:val="sottotitolocampionato10"/>
        <w:rPr>
          <w:color w:val="002060"/>
        </w:rPr>
      </w:pPr>
      <w:r w:rsidRPr="00A82BB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361FD0F5"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D56CE"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7D4F4"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196B8"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FD0E9"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E39BB"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9B8E4"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6C344"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DE9A2"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8D534"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7EE5A" w14:textId="77777777" w:rsidR="00EB69FF" w:rsidRPr="00A82BB4" w:rsidRDefault="00EB69FF" w:rsidP="00C83017">
            <w:pPr>
              <w:pStyle w:val="headertabella0"/>
              <w:rPr>
                <w:color w:val="002060"/>
              </w:rPr>
            </w:pPr>
            <w:r w:rsidRPr="00A82BB4">
              <w:rPr>
                <w:color w:val="002060"/>
              </w:rPr>
              <w:t>PE</w:t>
            </w:r>
          </w:p>
        </w:tc>
      </w:tr>
      <w:tr w:rsidR="00EB69FF" w:rsidRPr="00A82BB4" w14:paraId="45D5F230"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A00DCF" w14:textId="77777777" w:rsidR="00EB69FF" w:rsidRPr="00A82BB4" w:rsidRDefault="00EB69FF" w:rsidP="00C83017">
            <w:pPr>
              <w:pStyle w:val="rowtabella0"/>
              <w:rPr>
                <w:color w:val="002060"/>
              </w:rPr>
            </w:pPr>
            <w:r w:rsidRPr="00A82BB4">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B0FE"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BE3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70C5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65B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087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F2C1"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79AD2"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59C9"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03248" w14:textId="77777777" w:rsidR="00EB69FF" w:rsidRPr="00A82BB4" w:rsidRDefault="00EB69FF" w:rsidP="00C83017">
            <w:pPr>
              <w:pStyle w:val="rowtabella0"/>
              <w:jc w:val="center"/>
              <w:rPr>
                <w:color w:val="002060"/>
              </w:rPr>
            </w:pPr>
            <w:r w:rsidRPr="00A82BB4">
              <w:rPr>
                <w:color w:val="002060"/>
              </w:rPr>
              <w:t>0</w:t>
            </w:r>
          </w:p>
        </w:tc>
      </w:tr>
      <w:tr w:rsidR="00EB69FF" w:rsidRPr="00A82BB4" w14:paraId="5C57F6F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8E2FF" w14:textId="77777777" w:rsidR="00EB69FF" w:rsidRPr="00A82BB4" w:rsidRDefault="00EB69FF" w:rsidP="00C83017">
            <w:pPr>
              <w:pStyle w:val="rowtabella0"/>
              <w:rPr>
                <w:color w:val="002060"/>
              </w:rPr>
            </w:pPr>
            <w:r w:rsidRPr="00A82BB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1605"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9F4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0C8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6D8A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669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86A3"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223BC"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1BB57"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CBC7D" w14:textId="77777777" w:rsidR="00EB69FF" w:rsidRPr="00A82BB4" w:rsidRDefault="00EB69FF" w:rsidP="00C83017">
            <w:pPr>
              <w:pStyle w:val="rowtabella0"/>
              <w:jc w:val="center"/>
              <w:rPr>
                <w:color w:val="002060"/>
              </w:rPr>
            </w:pPr>
            <w:r w:rsidRPr="00A82BB4">
              <w:rPr>
                <w:color w:val="002060"/>
              </w:rPr>
              <w:t>0</w:t>
            </w:r>
          </w:p>
        </w:tc>
      </w:tr>
      <w:tr w:rsidR="00EB69FF" w:rsidRPr="00A82BB4" w14:paraId="35B6835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AC06B" w14:textId="77777777" w:rsidR="00EB69FF" w:rsidRPr="00A82BB4" w:rsidRDefault="00EB69FF" w:rsidP="00C83017">
            <w:pPr>
              <w:pStyle w:val="rowtabella0"/>
              <w:rPr>
                <w:color w:val="002060"/>
              </w:rPr>
            </w:pPr>
            <w:r w:rsidRPr="00A82BB4">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49C6A"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7CA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ED1C"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07D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881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2EBC2"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6DC8"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78B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A20D" w14:textId="77777777" w:rsidR="00EB69FF" w:rsidRPr="00A82BB4" w:rsidRDefault="00EB69FF" w:rsidP="00C83017">
            <w:pPr>
              <w:pStyle w:val="rowtabella0"/>
              <w:jc w:val="center"/>
              <w:rPr>
                <w:color w:val="002060"/>
              </w:rPr>
            </w:pPr>
            <w:r w:rsidRPr="00A82BB4">
              <w:rPr>
                <w:color w:val="002060"/>
              </w:rPr>
              <w:t>0</w:t>
            </w:r>
          </w:p>
        </w:tc>
      </w:tr>
      <w:tr w:rsidR="00EB69FF" w:rsidRPr="00A82BB4" w14:paraId="6A14C1F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D9BF24" w14:textId="77777777" w:rsidR="00EB69FF" w:rsidRPr="00A82BB4" w:rsidRDefault="00EB69FF" w:rsidP="00C83017">
            <w:pPr>
              <w:pStyle w:val="rowtabella0"/>
              <w:rPr>
                <w:color w:val="002060"/>
                <w:lang w:val="es-ES"/>
              </w:rPr>
            </w:pPr>
            <w:r w:rsidRPr="00A82BB4">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6988C"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363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7792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EB3B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14D5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1476"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CC42"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1CE3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06CA5" w14:textId="77777777" w:rsidR="00EB69FF" w:rsidRPr="00A82BB4" w:rsidRDefault="00EB69FF" w:rsidP="00C83017">
            <w:pPr>
              <w:pStyle w:val="rowtabella0"/>
              <w:jc w:val="center"/>
              <w:rPr>
                <w:color w:val="002060"/>
              </w:rPr>
            </w:pPr>
            <w:r w:rsidRPr="00A82BB4">
              <w:rPr>
                <w:color w:val="002060"/>
              </w:rPr>
              <w:t>0</w:t>
            </w:r>
          </w:p>
        </w:tc>
      </w:tr>
      <w:tr w:rsidR="00EB69FF" w:rsidRPr="00A82BB4" w14:paraId="4036C3F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31520" w14:textId="77777777" w:rsidR="00EB69FF" w:rsidRPr="00A82BB4" w:rsidRDefault="00EB69FF" w:rsidP="00C83017">
            <w:pPr>
              <w:pStyle w:val="rowtabella0"/>
              <w:rPr>
                <w:color w:val="002060"/>
              </w:rPr>
            </w:pPr>
            <w:r w:rsidRPr="00A82BB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E3D06"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7E53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9D1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1A7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964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8F0B9"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7C080"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0B96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7D04" w14:textId="77777777" w:rsidR="00EB69FF" w:rsidRPr="00A82BB4" w:rsidRDefault="00EB69FF" w:rsidP="00C83017">
            <w:pPr>
              <w:pStyle w:val="rowtabella0"/>
              <w:jc w:val="center"/>
              <w:rPr>
                <w:color w:val="002060"/>
              </w:rPr>
            </w:pPr>
            <w:r w:rsidRPr="00A82BB4">
              <w:rPr>
                <w:color w:val="002060"/>
              </w:rPr>
              <w:t>0</w:t>
            </w:r>
          </w:p>
        </w:tc>
      </w:tr>
      <w:tr w:rsidR="00EB69FF" w:rsidRPr="00A82BB4" w14:paraId="672D798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7C4F4" w14:textId="77777777" w:rsidR="00EB69FF" w:rsidRPr="00A82BB4" w:rsidRDefault="00EB69FF" w:rsidP="00C83017">
            <w:pPr>
              <w:pStyle w:val="rowtabella0"/>
              <w:rPr>
                <w:color w:val="002060"/>
              </w:rPr>
            </w:pPr>
            <w:r w:rsidRPr="00A82BB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744C"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4F2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EA0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09D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897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BC7E"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2522"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70C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A6910" w14:textId="77777777" w:rsidR="00EB69FF" w:rsidRPr="00A82BB4" w:rsidRDefault="00EB69FF" w:rsidP="00C83017">
            <w:pPr>
              <w:pStyle w:val="rowtabella0"/>
              <w:jc w:val="center"/>
              <w:rPr>
                <w:color w:val="002060"/>
              </w:rPr>
            </w:pPr>
            <w:r w:rsidRPr="00A82BB4">
              <w:rPr>
                <w:color w:val="002060"/>
              </w:rPr>
              <w:t>0</w:t>
            </w:r>
          </w:p>
        </w:tc>
      </w:tr>
      <w:tr w:rsidR="00EB69FF" w:rsidRPr="00A82BB4" w14:paraId="2CCFB40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D2842" w14:textId="77777777" w:rsidR="00EB69FF" w:rsidRPr="00A82BB4" w:rsidRDefault="00EB69FF" w:rsidP="00C83017">
            <w:pPr>
              <w:pStyle w:val="rowtabella0"/>
              <w:rPr>
                <w:color w:val="002060"/>
              </w:rPr>
            </w:pPr>
            <w:r w:rsidRPr="00A82BB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467D"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136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D63F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B28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F7A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6DA7"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6B0B"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7AD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A190C" w14:textId="77777777" w:rsidR="00EB69FF" w:rsidRPr="00A82BB4" w:rsidRDefault="00EB69FF" w:rsidP="00C83017">
            <w:pPr>
              <w:pStyle w:val="rowtabella0"/>
              <w:jc w:val="center"/>
              <w:rPr>
                <w:color w:val="002060"/>
              </w:rPr>
            </w:pPr>
            <w:r w:rsidRPr="00A82BB4">
              <w:rPr>
                <w:color w:val="002060"/>
              </w:rPr>
              <w:t>0</w:t>
            </w:r>
          </w:p>
        </w:tc>
      </w:tr>
      <w:tr w:rsidR="00EB69FF" w:rsidRPr="00A82BB4" w14:paraId="19686B2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9719E" w14:textId="77777777" w:rsidR="00EB69FF" w:rsidRPr="00A82BB4" w:rsidRDefault="00EB69FF" w:rsidP="00C83017">
            <w:pPr>
              <w:pStyle w:val="rowtabella0"/>
              <w:rPr>
                <w:color w:val="002060"/>
              </w:rPr>
            </w:pPr>
            <w:r w:rsidRPr="00A82BB4">
              <w:rPr>
                <w:color w:val="002060"/>
              </w:rPr>
              <w:t xml:space="preserve">POL.D. </w:t>
            </w:r>
            <w:proofErr w:type="gramStart"/>
            <w:r w:rsidRPr="00A82BB4">
              <w:rPr>
                <w:color w:val="002060"/>
              </w:rPr>
              <w:t>U.MANDOLESI</w:t>
            </w:r>
            <w:proofErr w:type="gramEnd"/>
            <w:r w:rsidRPr="00A82BB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796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A82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E4E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6A04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F914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4D703"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96ADB"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5021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DFE7B" w14:textId="77777777" w:rsidR="00EB69FF" w:rsidRPr="00A82BB4" w:rsidRDefault="00EB69FF" w:rsidP="00C83017">
            <w:pPr>
              <w:pStyle w:val="rowtabella0"/>
              <w:jc w:val="center"/>
              <w:rPr>
                <w:color w:val="002060"/>
              </w:rPr>
            </w:pPr>
            <w:r w:rsidRPr="00A82BB4">
              <w:rPr>
                <w:color w:val="002060"/>
              </w:rPr>
              <w:t>0</w:t>
            </w:r>
          </w:p>
        </w:tc>
      </w:tr>
      <w:tr w:rsidR="00EB69FF" w:rsidRPr="00A82BB4" w14:paraId="50F65A87"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3B964" w14:textId="77777777" w:rsidR="00EB69FF" w:rsidRPr="00A82BB4" w:rsidRDefault="00EB69FF" w:rsidP="00C83017">
            <w:pPr>
              <w:pStyle w:val="rowtabella0"/>
              <w:rPr>
                <w:color w:val="002060"/>
              </w:rPr>
            </w:pPr>
            <w:r w:rsidRPr="00A82BB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C25B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D48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7DE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F33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18A6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864B2"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C61F"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8A1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A6235" w14:textId="77777777" w:rsidR="00EB69FF" w:rsidRPr="00A82BB4" w:rsidRDefault="00EB69FF" w:rsidP="00C83017">
            <w:pPr>
              <w:pStyle w:val="rowtabella0"/>
              <w:jc w:val="center"/>
              <w:rPr>
                <w:color w:val="002060"/>
              </w:rPr>
            </w:pPr>
            <w:r w:rsidRPr="00A82BB4">
              <w:rPr>
                <w:color w:val="002060"/>
              </w:rPr>
              <w:t>0</w:t>
            </w:r>
          </w:p>
        </w:tc>
      </w:tr>
      <w:tr w:rsidR="00EB69FF" w:rsidRPr="00A82BB4" w14:paraId="15FD5B0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FBCDA1" w14:textId="77777777" w:rsidR="00EB69FF" w:rsidRPr="00A82BB4" w:rsidRDefault="00EB69FF" w:rsidP="00C83017">
            <w:pPr>
              <w:pStyle w:val="rowtabella0"/>
              <w:rPr>
                <w:color w:val="002060"/>
                <w:lang w:val="es-ES"/>
              </w:rPr>
            </w:pPr>
            <w:r w:rsidRPr="00A82BB4">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522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7C87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2E05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5324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6FBB4"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F26C"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DE64"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2954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543F9" w14:textId="77777777" w:rsidR="00EB69FF" w:rsidRPr="00A82BB4" w:rsidRDefault="00EB69FF" w:rsidP="00C83017">
            <w:pPr>
              <w:pStyle w:val="rowtabella0"/>
              <w:jc w:val="center"/>
              <w:rPr>
                <w:color w:val="002060"/>
              </w:rPr>
            </w:pPr>
            <w:r w:rsidRPr="00A82BB4">
              <w:rPr>
                <w:color w:val="002060"/>
              </w:rPr>
              <w:t>0</w:t>
            </w:r>
          </w:p>
        </w:tc>
      </w:tr>
      <w:tr w:rsidR="00EB69FF" w:rsidRPr="00A82BB4" w14:paraId="7635563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99345E" w14:textId="77777777" w:rsidR="00EB69FF" w:rsidRPr="00A82BB4" w:rsidRDefault="00EB69FF" w:rsidP="00C83017">
            <w:pPr>
              <w:pStyle w:val="rowtabella0"/>
              <w:rPr>
                <w:color w:val="002060"/>
              </w:rPr>
            </w:pPr>
            <w:r w:rsidRPr="00A82BB4">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ACF6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0A7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28C3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EB2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D9B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810EF"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8288"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26FDA"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9CCDE" w14:textId="77777777" w:rsidR="00EB69FF" w:rsidRPr="00A82BB4" w:rsidRDefault="00EB69FF" w:rsidP="00C83017">
            <w:pPr>
              <w:pStyle w:val="rowtabella0"/>
              <w:jc w:val="center"/>
              <w:rPr>
                <w:color w:val="002060"/>
              </w:rPr>
            </w:pPr>
            <w:r w:rsidRPr="00A82BB4">
              <w:rPr>
                <w:color w:val="002060"/>
              </w:rPr>
              <w:t>0</w:t>
            </w:r>
          </w:p>
        </w:tc>
      </w:tr>
      <w:tr w:rsidR="00EB69FF" w:rsidRPr="00A82BB4" w14:paraId="7E5EAB9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92F3A" w14:textId="77777777" w:rsidR="00EB69FF" w:rsidRPr="00A82BB4" w:rsidRDefault="00EB69FF" w:rsidP="00C83017">
            <w:pPr>
              <w:pStyle w:val="rowtabella0"/>
              <w:rPr>
                <w:color w:val="002060"/>
              </w:rPr>
            </w:pPr>
            <w:r w:rsidRPr="00A82BB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5CD9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BF32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B802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040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57CE"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5194"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6924"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763C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404D" w14:textId="77777777" w:rsidR="00EB69FF" w:rsidRPr="00A82BB4" w:rsidRDefault="00EB69FF" w:rsidP="00C83017">
            <w:pPr>
              <w:pStyle w:val="rowtabella0"/>
              <w:jc w:val="center"/>
              <w:rPr>
                <w:color w:val="002060"/>
              </w:rPr>
            </w:pPr>
            <w:r w:rsidRPr="00A82BB4">
              <w:rPr>
                <w:color w:val="002060"/>
              </w:rPr>
              <w:t>0</w:t>
            </w:r>
          </w:p>
        </w:tc>
      </w:tr>
      <w:tr w:rsidR="00EB69FF" w:rsidRPr="00A82BB4" w14:paraId="2B1F844D"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A26CA" w14:textId="77777777" w:rsidR="00EB69FF" w:rsidRPr="00A82BB4" w:rsidRDefault="00EB69FF" w:rsidP="00C83017">
            <w:pPr>
              <w:pStyle w:val="rowtabella0"/>
              <w:rPr>
                <w:color w:val="002060"/>
              </w:rPr>
            </w:pPr>
            <w:r w:rsidRPr="00A82BB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BFF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437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50DA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A423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3EA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8FD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81383"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156BE"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7BCE" w14:textId="77777777" w:rsidR="00EB69FF" w:rsidRPr="00A82BB4" w:rsidRDefault="00EB69FF" w:rsidP="00C83017">
            <w:pPr>
              <w:pStyle w:val="rowtabella0"/>
              <w:jc w:val="center"/>
              <w:rPr>
                <w:color w:val="002060"/>
              </w:rPr>
            </w:pPr>
            <w:r w:rsidRPr="00A82BB4">
              <w:rPr>
                <w:color w:val="002060"/>
              </w:rPr>
              <w:t>0</w:t>
            </w:r>
          </w:p>
        </w:tc>
      </w:tr>
    </w:tbl>
    <w:p w14:paraId="73233830" w14:textId="77777777" w:rsidR="00EB69FF" w:rsidRDefault="00EB69FF" w:rsidP="00EB69FF">
      <w:pPr>
        <w:pStyle w:val="breakline"/>
        <w:rPr>
          <w:color w:val="002060"/>
        </w:rPr>
      </w:pPr>
    </w:p>
    <w:p w14:paraId="292F8ED0" w14:textId="77777777" w:rsidR="00EB69FF" w:rsidRPr="00A82BB4" w:rsidRDefault="00EB69FF" w:rsidP="00EB69FF">
      <w:pPr>
        <w:pStyle w:val="titoloprinc0"/>
        <w:rPr>
          <w:color w:val="002060"/>
        </w:rPr>
      </w:pPr>
      <w:r>
        <w:rPr>
          <w:color w:val="002060"/>
        </w:rPr>
        <w:t>PROGRAMMA GARE</w:t>
      </w:r>
    </w:p>
    <w:p w14:paraId="20868154" w14:textId="77777777" w:rsidR="00EB69FF" w:rsidRDefault="00EB69FF" w:rsidP="00EB69FF">
      <w:pPr>
        <w:pStyle w:val="breakline"/>
        <w:rPr>
          <w:rFonts w:eastAsiaTheme="minorEastAsia"/>
          <w:color w:val="002060"/>
        </w:rPr>
      </w:pPr>
    </w:p>
    <w:p w14:paraId="033B65F5" w14:textId="77777777" w:rsidR="00672D45" w:rsidRPr="00626198" w:rsidRDefault="00672D45" w:rsidP="00672D45">
      <w:pPr>
        <w:pStyle w:val="sottotitolocampionato10"/>
        <w:rPr>
          <w:color w:val="002060"/>
        </w:rPr>
      </w:pPr>
      <w:r w:rsidRPr="00626198">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3"/>
        <w:gridCol w:w="385"/>
        <w:gridCol w:w="898"/>
        <w:gridCol w:w="1183"/>
        <w:gridCol w:w="1553"/>
        <w:gridCol w:w="1548"/>
      </w:tblGrid>
      <w:tr w:rsidR="00672D45" w:rsidRPr="00626198" w14:paraId="042337D2"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31484"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6BB63"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F8E9F"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F3270"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EFA3B"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299E7"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6FF0C"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59899467"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11934" w14:textId="77777777" w:rsidR="00672D45" w:rsidRPr="00626198" w:rsidRDefault="00672D45" w:rsidP="00C83017">
            <w:pPr>
              <w:pStyle w:val="rowtabella0"/>
              <w:rPr>
                <w:color w:val="002060"/>
              </w:rPr>
            </w:pPr>
            <w:r w:rsidRPr="00626198">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0B648" w14:textId="77777777" w:rsidR="00672D45" w:rsidRPr="00626198" w:rsidRDefault="00672D45" w:rsidP="00C83017">
            <w:pPr>
              <w:pStyle w:val="rowtabella0"/>
              <w:rPr>
                <w:color w:val="002060"/>
              </w:rPr>
            </w:pPr>
            <w:r w:rsidRPr="00626198">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DD28E"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B368BA" w14:textId="77777777" w:rsidR="00672D45" w:rsidRPr="00626198" w:rsidRDefault="00672D45" w:rsidP="00C83017">
            <w:pPr>
              <w:pStyle w:val="rowtabella0"/>
              <w:rPr>
                <w:color w:val="002060"/>
              </w:rPr>
            </w:pPr>
            <w:r w:rsidRPr="00626198">
              <w:rPr>
                <w:color w:val="002060"/>
              </w:rPr>
              <w:t>18/10/2024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C58AED" w14:textId="77777777" w:rsidR="00672D45" w:rsidRPr="00626198" w:rsidRDefault="00672D45" w:rsidP="00C83017">
            <w:pPr>
              <w:pStyle w:val="rowtabella0"/>
              <w:rPr>
                <w:color w:val="002060"/>
              </w:rPr>
            </w:pPr>
            <w:r w:rsidRPr="00626198">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F7A64" w14:textId="77777777" w:rsidR="00672D45" w:rsidRPr="00626198" w:rsidRDefault="00672D45" w:rsidP="00C83017">
            <w:pPr>
              <w:pStyle w:val="rowtabella0"/>
              <w:rPr>
                <w:color w:val="002060"/>
              </w:rPr>
            </w:pPr>
            <w:r w:rsidRPr="0062619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7356E" w14:textId="77777777" w:rsidR="00672D45" w:rsidRPr="00626198" w:rsidRDefault="00672D45" w:rsidP="00C83017">
            <w:pPr>
              <w:pStyle w:val="rowtabella0"/>
              <w:rPr>
                <w:color w:val="002060"/>
              </w:rPr>
            </w:pPr>
            <w:r w:rsidRPr="00626198">
              <w:rPr>
                <w:color w:val="002060"/>
              </w:rPr>
              <w:t>VIA MADRE TERESA DI CALCUTTA</w:t>
            </w:r>
          </w:p>
        </w:tc>
      </w:tr>
      <w:tr w:rsidR="00672D45" w:rsidRPr="00626198" w14:paraId="0977D9D3"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0F0C49" w14:textId="77777777" w:rsidR="00672D45" w:rsidRPr="00626198" w:rsidRDefault="00672D45" w:rsidP="00C83017">
            <w:pPr>
              <w:pStyle w:val="rowtabella0"/>
              <w:rPr>
                <w:color w:val="002060"/>
              </w:rPr>
            </w:pPr>
            <w:r w:rsidRPr="00626198">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571054" w14:textId="77777777" w:rsidR="00672D45" w:rsidRPr="00626198" w:rsidRDefault="00672D45" w:rsidP="00C83017">
            <w:pPr>
              <w:pStyle w:val="rowtabella0"/>
              <w:rPr>
                <w:color w:val="002060"/>
              </w:rPr>
            </w:pPr>
            <w:r w:rsidRPr="00626198">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1A4F1E"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59FB41"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8BFC9" w14:textId="77777777" w:rsidR="00672D45" w:rsidRPr="00626198" w:rsidRDefault="00672D45" w:rsidP="00C83017">
            <w:pPr>
              <w:pStyle w:val="rowtabella0"/>
              <w:rPr>
                <w:color w:val="002060"/>
              </w:rPr>
            </w:pPr>
            <w:r w:rsidRPr="00626198">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B24D54" w14:textId="77777777" w:rsidR="00672D45" w:rsidRPr="00626198" w:rsidRDefault="00672D45" w:rsidP="00C83017">
            <w:pPr>
              <w:pStyle w:val="rowtabella0"/>
              <w:rPr>
                <w:color w:val="002060"/>
              </w:rPr>
            </w:pPr>
            <w:r w:rsidRPr="006261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4D31B0" w14:textId="77777777" w:rsidR="00672D45" w:rsidRPr="00626198" w:rsidRDefault="00672D45" w:rsidP="00C83017">
            <w:pPr>
              <w:pStyle w:val="rowtabella0"/>
              <w:rPr>
                <w:color w:val="002060"/>
              </w:rPr>
            </w:pPr>
            <w:r w:rsidRPr="00626198">
              <w:rPr>
                <w:color w:val="002060"/>
              </w:rPr>
              <w:t>CONTRADA DEL POZZO</w:t>
            </w:r>
          </w:p>
        </w:tc>
      </w:tr>
      <w:tr w:rsidR="00672D45" w:rsidRPr="00626198" w14:paraId="77240251"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EC1F8F" w14:textId="77777777" w:rsidR="00672D45" w:rsidRPr="00626198" w:rsidRDefault="00672D45" w:rsidP="00C83017">
            <w:pPr>
              <w:pStyle w:val="rowtabella0"/>
              <w:rPr>
                <w:color w:val="002060"/>
              </w:rPr>
            </w:pPr>
            <w:r w:rsidRPr="00626198">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83A739" w14:textId="77777777" w:rsidR="00672D45" w:rsidRPr="00626198" w:rsidRDefault="00672D45" w:rsidP="00C83017">
            <w:pPr>
              <w:pStyle w:val="rowtabella0"/>
              <w:rPr>
                <w:color w:val="002060"/>
              </w:rPr>
            </w:pPr>
            <w:r w:rsidRPr="00626198">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B3180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AD10EB" w14:textId="77777777" w:rsidR="00672D45" w:rsidRPr="00626198" w:rsidRDefault="00672D45" w:rsidP="00C83017">
            <w:pPr>
              <w:pStyle w:val="rowtabella0"/>
              <w:rPr>
                <w:color w:val="002060"/>
              </w:rPr>
            </w:pPr>
            <w:r w:rsidRPr="00626198">
              <w:rPr>
                <w:color w:val="002060"/>
              </w:rPr>
              <w:t>18/10/2024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6EDB84" w14:textId="77777777" w:rsidR="00672D45" w:rsidRPr="00626198" w:rsidRDefault="00672D45" w:rsidP="00C83017">
            <w:pPr>
              <w:pStyle w:val="rowtabella0"/>
              <w:rPr>
                <w:color w:val="002060"/>
              </w:rPr>
            </w:pPr>
            <w:r w:rsidRPr="00626198">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E8301D" w14:textId="77777777" w:rsidR="00672D45" w:rsidRPr="00626198" w:rsidRDefault="00672D45" w:rsidP="00C83017">
            <w:pPr>
              <w:pStyle w:val="rowtabella0"/>
              <w:rPr>
                <w:color w:val="002060"/>
              </w:rPr>
            </w:pPr>
            <w:r w:rsidRPr="0062619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ACE95" w14:textId="77777777" w:rsidR="00672D45" w:rsidRPr="00626198" w:rsidRDefault="00672D45" w:rsidP="00C83017">
            <w:pPr>
              <w:pStyle w:val="rowtabella0"/>
              <w:rPr>
                <w:color w:val="002060"/>
              </w:rPr>
            </w:pPr>
            <w:r w:rsidRPr="00626198">
              <w:rPr>
                <w:color w:val="002060"/>
              </w:rPr>
              <w:t>VIA DELLO STADIO</w:t>
            </w:r>
          </w:p>
        </w:tc>
      </w:tr>
      <w:tr w:rsidR="00672D45" w:rsidRPr="00626198" w14:paraId="1046C3D8"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79D59D" w14:textId="77777777" w:rsidR="00672D45" w:rsidRPr="00626198" w:rsidRDefault="00672D45" w:rsidP="00C83017">
            <w:pPr>
              <w:pStyle w:val="rowtabella0"/>
              <w:rPr>
                <w:color w:val="002060"/>
              </w:rPr>
            </w:pPr>
            <w:r w:rsidRPr="00626198">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04A8FF" w14:textId="77777777" w:rsidR="00672D45" w:rsidRPr="00626198" w:rsidRDefault="00672D45" w:rsidP="00C83017">
            <w:pPr>
              <w:pStyle w:val="rowtabella0"/>
              <w:rPr>
                <w:color w:val="002060"/>
              </w:rPr>
            </w:pPr>
            <w:r w:rsidRPr="00626198">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D42AFB"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81D20D"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6401A9" w14:textId="77777777" w:rsidR="00672D45" w:rsidRPr="00626198" w:rsidRDefault="00672D45" w:rsidP="00C83017">
            <w:pPr>
              <w:pStyle w:val="rowtabella0"/>
              <w:rPr>
                <w:color w:val="002060"/>
              </w:rPr>
            </w:pPr>
            <w:r w:rsidRPr="00626198">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06811" w14:textId="77777777" w:rsidR="00672D45" w:rsidRPr="00626198" w:rsidRDefault="00672D45" w:rsidP="00C83017">
            <w:pPr>
              <w:pStyle w:val="rowtabella0"/>
              <w:rPr>
                <w:color w:val="002060"/>
              </w:rPr>
            </w:pPr>
            <w:r w:rsidRPr="00626198">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C52C70" w14:textId="77777777" w:rsidR="00672D45" w:rsidRPr="00626198" w:rsidRDefault="00672D45" w:rsidP="00C83017">
            <w:pPr>
              <w:pStyle w:val="rowtabella0"/>
              <w:rPr>
                <w:color w:val="002060"/>
              </w:rPr>
            </w:pPr>
            <w:r w:rsidRPr="00626198">
              <w:rPr>
                <w:color w:val="002060"/>
              </w:rPr>
              <w:t>VIA ROMA, SNC</w:t>
            </w:r>
          </w:p>
        </w:tc>
      </w:tr>
      <w:tr w:rsidR="00672D45" w:rsidRPr="00626198" w14:paraId="54327D75"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D3F264" w14:textId="77777777" w:rsidR="00672D45" w:rsidRPr="00626198" w:rsidRDefault="00672D45" w:rsidP="00C83017">
            <w:pPr>
              <w:pStyle w:val="rowtabella0"/>
              <w:rPr>
                <w:color w:val="002060"/>
              </w:rPr>
            </w:pPr>
            <w:r w:rsidRPr="00626198">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068D4B" w14:textId="77777777" w:rsidR="00672D45" w:rsidRPr="00626198" w:rsidRDefault="00672D45" w:rsidP="00C83017">
            <w:pPr>
              <w:pStyle w:val="rowtabella0"/>
              <w:rPr>
                <w:color w:val="002060"/>
              </w:rPr>
            </w:pPr>
            <w:r w:rsidRPr="00626198">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673B1B"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5351DF"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78DAC3" w14:textId="77777777" w:rsidR="00672D45" w:rsidRPr="00626198" w:rsidRDefault="00672D45" w:rsidP="00C83017">
            <w:pPr>
              <w:pStyle w:val="rowtabella0"/>
              <w:rPr>
                <w:color w:val="002060"/>
              </w:rPr>
            </w:pPr>
            <w:r w:rsidRPr="00626198">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D4354" w14:textId="77777777" w:rsidR="00672D45" w:rsidRPr="00626198" w:rsidRDefault="00672D45" w:rsidP="00C83017">
            <w:pPr>
              <w:pStyle w:val="rowtabella0"/>
              <w:rPr>
                <w:color w:val="002060"/>
              </w:rPr>
            </w:pPr>
            <w:r w:rsidRPr="00626198">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BCDB36" w14:textId="77777777" w:rsidR="00672D45" w:rsidRPr="00626198" w:rsidRDefault="00672D45" w:rsidP="00C83017">
            <w:pPr>
              <w:pStyle w:val="rowtabella0"/>
              <w:rPr>
                <w:color w:val="002060"/>
              </w:rPr>
            </w:pPr>
            <w:r w:rsidRPr="00626198">
              <w:rPr>
                <w:color w:val="002060"/>
              </w:rPr>
              <w:t>VIA NAZARIO SAURO</w:t>
            </w:r>
          </w:p>
        </w:tc>
      </w:tr>
      <w:tr w:rsidR="00672D45" w:rsidRPr="00626198" w14:paraId="03595E19"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3DF5A" w14:textId="77777777" w:rsidR="00672D45" w:rsidRPr="00626198" w:rsidRDefault="00672D45" w:rsidP="00C83017">
            <w:pPr>
              <w:pStyle w:val="rowtabella0"/>
              <w:rPr>
                <w:color w:val="002060"/>
              </w:rPr>
            </w:pPr>
            <w:r w:rsidRPr="00626198">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C3E1D" w14:textId="77777777" w:rsidR="00672D45" w:rsidRPr="00626198" w:rsidRDefault="00672D45" w:rsidP="00C83017">
            <w:pPr>
              <w:pStyle w:val="rowtabella0"/>
              <w:rPr>
                <w:color w:val="002060"/>
              </w:rPr>
            </w:pPr>
            <w:proofErr w:type="gramStart"/>
            <w:r w:rsidRPr="00626198">
              <w:rPr>
                <w:color w:val="002060"/>
              </w:rPr>
              <w:t>CITTA</w:t>
            </w:r>
            <w:proofErr w:type="gramEnd"/>
            <w:r w:rsidRPr="00626198">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79DC6"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C9A75"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E5911" w14:textId="77777777" w:rsidR="00672D45" w:rsidRPr="00626198" w:rsidRDefault="00672D45" w:rsidP="00C83017">
            <w:pPr>
              <w:pStyle w:val="rowtabella0"/>
              <w:rPr>
                <w:color w:val="002060"/>
              </w:rPr>
            </w:pPr>
            <w:r w:rsidRPr="00626198">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B9D7F" w14:textId="77777777" w:rsidR="00672D45" w:rsidRPr="00626198" w:rsidRDefault="00672D45" w:rsidP="00C83017">
            <w:pPr>
              <w:pStyle w:val="rowtabella0"/>
              <w:rPr>
                <w:color w:val="002060"/>
              </w:rPr>
            </w:pPr>
            <w:r w:rsidRPr="0062619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5CD15" w14:textId="77777777" w:rsidR="00672D45" w:rsidRPr="00626198" w:rsidRDefault="00672D45" w:rsidP="00C83017">
            <w:pPr>
              <w:pStyle w:val="rowtabella0"/>
              <w:rPr>
                <w:color w:val="002060"/>
              </w:rPr>
            </w:pPr>
            <w:r w:rsidRPr="00626198">
              <w:rPr>
                <w:color w:val="002060"/>
              </w:rPr>
              <w:t>VIA PETRARCA</w:t>
            </w:r>
          </w:p>
        </w:tc>
      </w:tr>
    </w:tbl>
    <w:p w14:paraId="167B92CB" w14:textId="77777777" w:rsidR="00672D45" w:rsidRPr="00626198" w:rsidRDefault="00672D45" w:rsidP="00672D45">
      <w:pPr>
        <w:pStyle w:val="breakline"/>
        <w:rPr>
          <w:rFonts w:eastAsiaTheme="minorEastAsia"/>
          <w:color w:val="002060"/>
        </w:rPr>
      </w:pPr>
    </w:p>
    <w:p w14:paraId="1DBB2195" w14:textId="77777777" w:rsidR="00672D45" w:rsidRPr="00626198" w:rsidRDefault="00672D45" w:rsidP="00672D45">
      <w:pPr>
        <w:pStyle w:val="breakline"/>
        <w:rPr>
          <w:color w:val="002060"/>
        </w:rPr>
      </w:pPr>
    </w:p>
    <w:p w14:paraId="2F040E92" w14:textId="77777777" w:rsidR="00672D45" w:rsidRPr="00626198" w:rsidRDefault="00672D45" w:rsidP="00672D45">
      <w:pPr>
        <w:pStyle w:val="breakline"/>
        <w:rPr>
          <w:color w:val="002060"/>
        </w:rPr>
      </w:pPr>
    </w:p>
    <w:p w14:paraId="49AFCEC8" w14:textId="77777777" w:rsidR="00672D45" w:rsidRPr="00626198" w:rsidRDefault="00672D45" w:rsidP="00672D45">
      <w:pPr>
        <w:pStyle w:val="sottotitolocampionato10"/>
        <w:rPr>
          <w:color w:val="002060"/>
        </w:rPr>
      </w:pPr>
      <w:r w:rsidRPr="00626198">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8"/>
        <w:gridCol w:w="385"/>
        <w:gridCol w:w="898"/>
        <w:gridCol w:w="1175"/>
        <w:gridCol w:w="1561"/>
        <w:gridCol w:w="1544"/>
      </w:tblGrid>
      <w:tr w:rsidR="00672D45" w:rsidRPr="00626198" w14:paraId="07978464"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C9D07"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11599"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65264"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F3AEED"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AA9D1"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18A2D"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E8C41"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7A1ACB9B"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BE9DA9" w14:textId="77777777" w:rsidR="00672D45" w:rsidRPr="00626198" w:rsidRDefault="00672D45" w:rsidP="00C83017">
            <w:pPr>
              <w:pStyle w:val="rowtabella0"/>
              <w:rPr>
                <w:color w:val="002060"/>
              </w:rPr>
            </w:pPr>
            <w:r w:rsidRPr="00626198">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3321C" w14:textId="77777777" w:rsidR="00672D45" w:rsidRPr="00626198" w:rsidRDefault="00672D45" w:rsidP="00C83017">
            <w:pPr>
              <w:pStyle w:val="rowtabella0"/>
              <w:rPr>
                <w:color w:val="002060"/>
              </w:rPr>
            </w:pPr>
            <w:r w:rsidRPr="00626198">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965495"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7AE00" w14:textId="77777777" w:rsidR="00672D45" w:rsidRPr="00626198" w:rsidRDefault="00672D45" w:rsidP="00C83017">
            <w:pPr>
              <w:pStyle w:val="rowtabella0"/>
              <w:rPr>
                <w:color w:val="002060"/>
              </w:rPr>
            </w:pPr>
            <w:r w:rsidRPr="00626198">
              <w:rPr>
                <w:color w:val="002060"/>
              </w:rPr>
              <w:t>18/10/2024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1AEF9E" w14:textId="77777777" w:rsidR="00672D45" w:rsidRPr="00626198" w:rsidRDefault="00672D45" w:rsidP="00C83017">
            <w:pPr>
              <w:pStyle w:val="rowtabella0"/>
              <w:rPr>
                <w:color w:val="002060"/>
              </w:rPr>
            </w:pPr>
            <w:r w:rsidRPr="00626198">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77463" w14:textId="77777777" w:rsidR="00672D45" w:rsidRPr="00626198" w:rsidRDefault="00672D45" w:rsidP="00C83017">
            <w:pPr>
              <w:pStyle w:val="rowtabella0"/>
              <w:rPr>
                <w:color w:val="002060"/>
              </w:rPr>
            </w:pPr>
            <w:r w:rsidRPr="00626198">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E8DAB3" w14:textId="77777777" w:rsidR="00672D45" w:rsidRPr="00626198" w:rsidRDefault="00672D45" w:rsidP="00C83017">
            <w:pPr>
              <w:pStyle w:val="rowtabella0"/>
              <w:rPr>
                <w:color w:val="002060"/>
              </w:rPr>
            </w:pPr>
            <w:r w:rsidRPr="00626198">
              <w:rPr>
                <w:color w:val="002060"/>
              </w:rPr>
              <w:t>LOC. SAN LIBERATO</w:t>
            </w:r>
          </w:p>
        </w:tc>
      </w:tr>
      <w:tr w:rsidR="00672D45" w:rsidRPr="00626198" w14:paraId="38DEABBD"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01FD8E" w14:textId="77777777" w:rsidR="00672D45" w:rsidRPr="00626198" w:rsidRDefault="00672D45" w:rsidP="00C83017">
            <w:pPr>
              <w:pStyle w:val="rowtabella0"/>
              <w:rPr>
                <w:color w:val="002060"/>
              </w:rPr>
            </w:pPr>
            <w:r w:rsidRPr="00626198">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69215A" w14:textId="77777777" w:rsidR="00672D45" w:rsidRPr="00626198" w:rsidRDefault="00672D45" w:rsidP="00C83017">
            <w:pPr>
              <w:pStyle w:val="rowtabella0"/>
              <w:rPr>
                <w:color w:val="002060"/>
              </w:rPr>
            </w:pPr>
            <w:r w:rsidRPr="00626198">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3161C6"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80A7F3" w14:textId="77777777" w:rsidR="00672D45" w:rsidRPr="00626198" w:rsidRDefault="00672D45" w:rsidP="00C83017">
            <w:pPr>
              <w:pStyle w:val="rowtabella0"/>
              <w:rPr>
                <w:color w:val="002060"/>
              </w:rPr>
            </w:pPr>
            <w:r w:rsidRPr="00626198">
              <w:rPr>
                <w:color w:val="002060"/>
              </w:rPr>
              <w:t>18/10/2024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B7BF8A" w14:textId="77777777" w:rsidR="00672D45" w:rsidRPr="00626198" w:rsidRDefault="00672D45" w:rsidP="00C83017">
            <w:pPr>
              <w:pStyle w:val="rowtabella0"/>
              <w:rPr>
                <w:color w:val="002060"/>
              </w:rPr>
            </w:pPr>
            <w:r w:rsidRPr="00626198">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3BE412" w14:textId="77777777" w:rsidR="00672D45" w:rsidRPr="00626198" w:rsidRDefault="00672D45" w:rsidP="00C83017">
            <w:pPr>
              <w:pStyle w:val="rowtabella0"/>
              <w:rPr>
                <w:color w:val="002060"/>
              </w:rPr>
            </w:pPr>
            <w:r w:rsidRPr="0062619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9318D" w14:textId="77777777" w:rsidR="00672D45" w:rsidRPr="00626198" w:rsidRDefault="00672D45" w:rsidP="00C83017">
            <w:pPr>
              <w:pStyle w:val="rowtabella0"/>
              <w:rPr>
                <w:color w:val="002060"/>
              </w:rPr>
            </w:pPr>
            <w:r w:rsidRPr="00626198">
              <w:rPr>
                <w:color w:val="002060"/>
              </w:rPr>
              <w:t>VIA VESCOVARA, 7</w:t>
            </w:r>
          </w:p>
        </w:tc>
      </w:tr>
      <w:tr w:rsidR="00672D45" w:rsidRPr="00626198" w14:paraId="2F58C6E9"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6F505E" w14:textId="77777777" w:rsidR="00672D45" w:rsidRPr="00626198" w:rsidRDefault="00672D45" w:rsidP="00C83017">
            <w:pPr>
              <w:pStyle w:val="rowtabella0"/>
              <w:rPr>
                <w:color w:val="002060"/>
              </w:rPr>
            </w:pPr>
            <w:r w:rsidRPr="00626198">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6B16C4" w14:textId="77777777" w:rsidR="00672D45" w:rsidRPr="00626198" w:rsidRDefault="00672D45" w:rsidP="00C83017">
            <w:pPr>
              <w:pStyle w:val="rowtabella0"/>
              <w:rPr>
                <w:color w:val="002060"/>
              </w:rPr>
            </w:pPr>
            <w:r w:rsidRPr="00626198">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553744"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361247" w14:textId="77777777" w:rsidR="00672D45" w:rsidRPr="00626198" w:rsidRDefault="00672D45" w:rsidP="00C83017">
            <w:pPr>
              <w:pStyle w:val="rowtabella0"/>
              <w:rPr>
                <w:color w:val="002060"/>
              </w:rPr>
            </w:pPr>
            <w:r w:rsidRPr="00626198">
              <w:rPr>
                <w:color w:val="002060"/>
              </w:rPr>
              <w:t>18/10/2024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68212F" w14:textId="77777777" w:rsidR="00672D45" w:rsidRPr="00626198" w:rsidRDefault="00672D45" w:rsidP="00C83017">
            <w:pPr>
              <w:pStyle w:val="rowtabella0"/>
              <w:rPr>
                <w:color w:val="002060"/>
              </w:rPr>
            </w:pPr>
            <w:r w:rsidRPr="0062619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CDD76D" w14:textId="77777777" w:rsidR="00672D45" w:rsidRPr="00626198" w:rsidRDefault="00672D45" w:rsidP="00C83017">
            <w:pPr>
              <w:pStyle w:val="rowtabella0"/>
              <w:rPr>
                <w:color w:val="002060"/>
              </w:rPr>
            </w:pPr>
            <w:r w:rsidRPr="0062619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CE31CA" w14:textId="77777777" w:rsidR="00672D45" w:rsidRPr="00626198" w:rsidRDefault="00672D45" w:rsidP="00C83017">
            <w:pPr>
              <w:pStyle w:val="rowtabella0"/>
              <w:rPr>
                <w:color w:val="002060"/>
              </w:rPr>
            </w:pPr>
            <w:r w:rsidRPr="00626198">
              <w:rPr>
                <w:color w:val="002060"/>
              </w:rPr>
              <w:t xml:space="preserve">VIA </w:t>
            </w:r>
            <w:proofErr w:type="gramStart"/>
            <w:r w:rsidRPr="00626198">
              <w:rPr>
                <w:color w:val="002060"/>
              </w:rPr>
              <w:t>B.BUOZZI</w:t>
            </w:r>
            <w:proofErr w:type="gramEnd"/>
          </w:p>
        </w:tc>
      </w:tr>
      <w:tr w:rsidR="00672D45" w:rsidRPr="00626198" w14:paraId="2D687F3B"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D398C8" w14:textId="77777777" w:rsidR="00672D45" w:rsidRPr="00626198" w:rsidRDefault="00672D45" w:rsidP="00C83017">
            <w:pPr>
              <w:pStyle w:val="rowtabella0"/>
              <w:rPr>
                <w:color w:val="002060"/>
              </w:rPr>
            </w:pPr>
            <w:r w:rsidRPr="00626198">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991D13" w14:textId="77777777" w:rsidR="00672D45" w:rsidRPr="00626198" w:rsidRDefault="00672D45" w:rsidP="00C83017">
            <w:pPr>
              <w:pStyle w:val="rowtabella0"/>
              <w:rPr>
                <w:color w:val="002060"/>
              </w:rPr>
            </w:pPr>
            <w:r w:rsidRPr="00626198">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FD5BD0"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B8026C" w14:textId="77777777" w:rsidR="00672D45" w:rsidRPr="00626198" w:rsidRDefault="00672D45" w:rsidP="00C83017">
            <w:pPr>
              <w:pStyle w:val="rowtabella0"/>
              <w:rPr>
                <w:color w:val="002060"/>
              </w:rPr>
            </w:pPr>
            <w:r w:rsidRPr="00626198">
              <w:rPr>
                <w:color w:val="002060"/>
              </w:rPr>
              <w:t>18/10/2024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1A421" w14:textId="77777777" w:rsidR="00672D45" w:rsidRPr="00626198" w:rsidRDefault="00672D45" w:rsidP="00C83017">
            <w:pPr>
              <w:pStyle w:val="rowtabella0"/>
              <w:rPr>
                <w:color w:val="002060"/>
              </w:rPr>
            </w:pPr>
            <w:r w:rsidRPr="00626198">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256FD" w14:textId="77777777" w:rsidR="00672D45" w:rsidRPr="00626198" w:rsidRDefault="00672D45" w:rsidP="00C83017">
            <w:pPr>
              <w:pStyle w:val="rowtabella0"/>
              <w:rPr>
                <w:color w:val="002060"/>
              </w:rPr>
            </w:pPr>
            <w:r w:rsidRPr="00626198">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FE8F2" w14:textId="77777777" w:rsidR="00672D45" w:rsidRPr="00626198" w:rsidRDefault="00672D45" w:rsidP="00C83017">
            <w:pPr>
              <w:pStyle w:val="rowtabella0"/>
              <w:rPr>
                <w:color w:val="002060"/>
              </w:rPr>
            </w:pPr>
            <w:r w:rsidRPr="00626198">
              <w:rPr>
                <w:color w:val="002060"/>
              </w:rPr>
              <w:t>VIA CERQUATTI</w:t>
            </w:r>
          </w:p>
        </w:tc>
      </w:tr>
      <w:tr w:rsidR="00672D45" w:rsidRPr="00626198" w14:paraId="3688776C"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E5C2E4" w14:textId="77777777" w:rsidR="00672D45" w:rsidRPr="00626198" w:rsidRDefault="00672D45" w:rsidP="00C83017">
            <w:pPr>
              <w:pStyle w:val="rowtabella0"/>
              <w:rPr>
                <w:color w:val="002060"/>
              </w:rPr>
            </w:pPr>
            <w:r w:rsidRPr="00626198">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72711B" w14:textId="77777777" w:rsidR="00672D45" w:rsidRPr="00626198" w:rsidRDefault="00672D45" w:rsidP="00C83017">
            <w:pPr>
              <w:pStyle w:val="rowtabella0"/>
              <w:rPr>
                <w:color w:val="002060"/>
              </w:rPr>
            </w:pPr>
            <w:r w:rsidRPr="00626198">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69EF34"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0A61ED" w14:textId="77777777" w:rsidR="00672D45" w:rsidRPr="00626198" w:rsidRDefault="00672D45" w:rsidP="00C83017">
            <w:pPr>
              <w:pStyle w:val="rowtabella0"/>
              <w:rPr>
                <w:color w:val="002060"/>
              </w:rPr>
            </w:pPr>
            <w:r w:rsidRPr="00626198">
              <w:rPr>
                <w:color w:val="002060"/>
              </w:rPr>
              <w:t>18/10/2024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5B983D" w14:textId="77777777" w:rsidR="00672D45" w:rsidRPr="00626198" w:rsidRDefault="00672D45" w:rsidP="00C83017">
            <w:pPr>
              <w:pStyle w:val="rowtabella0"/>
              <w:rPr>
                <w:color w:val="002060"/>
              </w:rPr>
            </w:pPr>
            <w:r w:rsidRPr="00626198">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EC5684" w14:textId="77777777" w:rsidR="00672D45" w:rsidRPr="00626198" w:rsidRDefault="00672D45" w:rsidP="00C83017">
            <w:pPr>
              <w:pStyle w:val="rowtabella0"/>
              <w:rPr>
                <w:color w:val="002060"/>
              </w:rPr>
            </w:pPr>
            <w:r w:rsidRPr="00626198">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BFF78B" w14:textId="77777777" w:rsidR="00672D45" w:rsidRPr="00626198" w:rsidRDefault="00672D45" w:rsidP="00C83017">
            <w:pPr>
              <w:pStyle w:val="rowtabella0"/>
              <w:rPr>
                <w:color w:val="002060"/>
              </w:rPr>
            </w:pPr>
            <w:r w:rsidRPr="00626198">
              <w:rPr>
                <w:color w:val="002060"/>
              </w:rPr>
              <w:t>VIALE MAZZINI</w:t>
            </w:r>
          </w:p>
        </w:tc>
      </w:tr>
      <w:tr w:rsidR="00672D45" w:rsidRPr="00626198" w14:paraId="3FD45581"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5A419A" w14:textId="77777777" w:rsidR="00672D45" w:rsidRPr="00626198" w:rsidRDefault="00672D45" w:rsidP="00C83017">
            <w:pPr>
              <w:pStyle w:val="rowtabella0"/>
              <w:rPr>
                <w:color w:val="002060"/>
              </w:rPr>
            </w:pPr>
            <w:r w:rsidRPr="00626198">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9382D8" w14:textId="77777777" w:rsidR="00672D45" w:rsidRPr="00626198" w:rsidRDefault="00672D45" w:rsidP="00C83017">
            <w:pPr>
              <w:pStyle w:val="rowtabella0"/>
              <w:rPr>
                <w:color w:val="002060"/>
              </w:rPr>
            </w:pPr>
            <w:r w:rsidRPr="00626198">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0F6066"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21148" w14:textId="77777777" w:rsidR="00672D45" w:rsidRPr="00626198" w:rsidRDefault="00672D45" w:rsidP="00C83017">
            <w:pPr>
              <w:pStyle w:val="rowtabella0"/>
              <w:rPr>
                <w:color w:val="002060"/>
              </w:rPr>
            </w:pPr>
            <w:r w:rsidRPr="00626198">
              <w:rPr>
                <w:color w:val="002060"/>
              </w:rPr>
              <w:t>19/10/2024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DC409" w14:textId="77777777" w:rsidR="00672D45" w:rsidRPr="00626198" w:rsidRDefault="00672D45" w:rsidP="00C83017">
            <w:pPr>
              <w:pStyle w:val="rowtabella0"/>
              <w:rPr>
                <w:color w:val="002060"/>
              </w:rPr>
            </w:pPr>
            <w:r w:rsidRPr="00626198">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64EAE" w14:textId="77777777" w:rsidR="00672D45" w:rsidRPr="00626198" w:rsidRDefault="00672D45" w:rsidP="00C83017">
            <w:pPr>
              <w:pStyle w:val="rowtabella0"/>
              <w:rPr>
                <w:color w:val="002060"/>
              </w:rPr>
            </w:pPr>
            <w:r w:rsidRPr="00626198">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55900" w14:textId="77777777" w:rsidR="00672D45" w:rsidRPr="00626198" w:rsidRDefault="00672D45" w:rsidP="00C83017">
            <w:pPr>
              <w:pStyle w:val="rowtabella0"/>
              <w:rPr>
                <w:color w:val="002060"/>
              </w:rPr>
            </w:pPr>
            <w:r w:rsidRPr="00626198">
              <w:rPr>
                <w:color w:val="002060"/>
              </w:rPr>
              <w:t>VIA DELLO SPORT</w:t>
            </w:r>
          </w:p>
        </w:tc>
      </w:tr>
    </w:tbl>
    <w:p w14:paraId="4FE0FD1F" w14:textId="77777777" w:rsidR="00672D45" w:rsidRPr="00626198" w:rsidRDefault="00672D45" w:rsidP="00672D45">
      <w:pPr>
        <w:pStyle w:val="breakline"/>
        <w:rPr>
          <w:rFonts w:eastAsiaTheme="minorEastAsia"/>
          <w:color w:val="002060"/>
        </w:rPr>
      </w:pPr>
    </w:p>
    <w:p w14:paraId="055B5E24" w14:textId="77777777" w:rsidR="00672D45" w:rsidRPr="00626198" w:rsidRDefault="00672D45" w:rsidP="00672D45">
      <w:pPr>
        <w:pStyle w:val="breakline"/>
        <w:rPr>
          <w:color w:val="002060"/>
        </w:rPr>
      </w:pPr>
    </w:p>
    <w:p w14:paraId="1D373052" w14:textId="77777777" w:rsidR="00672D45" w:rsidRPr="00626198" w:rsidRDefault="00672D45" w:rsidP="00672D45">
      <w:pPr>
        <w:pStyle w:val="breakline"/>
        <w:rPr>
          <w:color w:val="002060"/>
        </w:rPr>
      </w:pPr>
    </w:p>
    <w:p w14:paraId="694577D4" w14:textId="77777777" w:rsidR="00672D45" w:rsidRPr="00626198" w:rsidRDefault="00672D45" w:rsidP="00672D45">
      <w:pPr>
        <w:pStyle w:val="sottotitolocampionato10"/>
        <w:rPr>
          <w:color w:val="002060"/>
        </w:rPr>
      </w:pPr>
      <w:r w:rsidRPr="00626198">
        <w:rPr>
          <w:color w:val="002060"/>
        </w:rPr>
        <w:lastRenderedPageBreak/>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7"/>
        <w:gridCol w:w="385"/>
        <w:gridCol w:w="898"/>
        <w:gridCol w:w="1173"/>
        <w:gridCol w:w="1556"/>
        <w:gridCol w:w="1567"/>
      </w:tblGrid>
      <w:tr w:rsidR="00672D45" w:rsidRPr="00626198" w14:paraId="5AB46DAF"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2E924"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6DDD9"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9AA85"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F7E3E"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AE6C4"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3C9AB"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C5E24"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5BCC8A90"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E0ADE9" w14:textId="77777777" w:rsidR="00672D45" w:rsidRPr="00626198" w:rsidRDefault="00672D45" w:rsidP="00C83017">
            <w:pPr>
              <w:pStyle w:val="rowtabella0"/>
              <w:rPr>
                <w:color w:val="002060"/>
              </w:rPr>
            </w:pPr>
            <w:r w:rsidRPr="00626198">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CAD99" w14:textId="77777777" w:rsidR="00672D45" w:rsidRPr="00626198" w:rsidRDefault="00672D45" w:rsidP="00C83017">
            <w:pPr>
              <w:pStyle w:val="rowtabella0"/>
              <w:rPr>
                <w:color w:val="002060"/>
              </w:rPr>
            </w:pPr>
            <w:r w:rsidRPr="00626198">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C73EA"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7ADB9" w14:textId="77777777" w:rsidR="00672D45" w:rsidRPr="00626198" w:rsidRDefault="00672D45" w:rsidP="00C83017">
            <w:pPr>
              <w:pStyle w:val="rowtabella0"/>
              <w:rPr>
                <w:color w:val="002060"/>
              </w:rPr>
            </w:pPr>
            <w:r w:rsidRPr="00626198">
              <w:rPr>
                <w:color w:val="002060"/>
              </w:rPr>
              <w:t>18/10/2024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08A9E" w14:textId="77777777" w:rsidR="00672D45" w:rsidRPr="00626198" w:rsidRDefault="00672D45" w:rsidP="00C83017">
            <w:pPr>
              <w:pStyle w:val="rowtabella0"/>
              <w:rPr>
                <w:color w:val="002060"/>
              </w:rPr>
            </w:pPr>
            <w:r w:rsidRPr="00626198">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02A545" w14:textId="77777777" w:rsidR="00672D45" w:rsidRPr="00626198" w:rsidRDefault="00672D45" w:rsidP="00C83017">
            <w:pPr>
              <w:pStyle w:val="rowtabella0"/>
              <w:rPr>
                <w:color w:val="002060"/>
              </w:rPr>
            </w:pPr>
            <w:r w:rsidRPr="00626198">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8B01AF" w14:textId="77777777" w:rsidR="00672D45" w:rsidRPr="00626198" w:rsidRDefault="00672D45" w:rsidP="00C83017">
            <w:pPr>
              <w:pStyle w:val="rowtabella0"/>
              <w:rPr>
                <w:color w:val="002060"/>
              </w:rPr>
            </w:pPr>
            <w:r w:rsidRPr="00626198">
              <w:rPr>
                <w:color w:val="002060"/>
              </w:rPr>
              <w:t>VIA CORRADI</w:t>
            </w:r>
          </w:p>
        </w:tc>
      </w:tr>
      <w:tr w:rsidR="00672D45" w:rsidRPr="00626198" w14:paraId="49F639FF"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EC970B" w14:textId="77777777" w:rsidR="00672D45" w:rsidRPr="00626198" w:rsidRDefault="00672D45" w:rsidP="00C83017">
            <w:pPr>
              <w:pStyle w:val="rowtabella0"/>
              <w:rPr>
                <w:color w:val="002060"/>
              </w:rPr>
            </w:pPr>
            <w:r w:rsidRPr="00626198">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6B6DF2" w14:textId="77777777" w:rsidR="00672D45" w:rsidRPr="00626198" w:rsidRDefault="00672D45" w:rsidP="00C83017">
            <w:pPr>
              <w:pStyle w:val="rowtabella0"/>
              <w:rPr>
                <w:color w:val="002060"/>
              </w:rPr>
            </w:pPr>
            <w:r w:rsidRPr="00626198">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65946F"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FC5705" w14:textId="77777777" w:rsidR="00672D45" w:rsidRPr="00626198" w:rsidRDefault="00672D45" w:rsidP="00C83017">
            <w:pPr>
              <w:pStyle w:val="rowtabella0"/>
              <w:rPr>
                <w:color w:val="002060"/>
              </w:rPr>
            </w:pPr>
            <w:r w:rsidRPr="00626198">
              <w:rPr>
                <w:color w:val="002060"/>
              </w:rPr>
              <w:t>18/10/2024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A3157D" w14:textId="77777777" w:rsidR="00672D45" w:rsidRPr="00626198" w:rsidRDefault="00672D45" w:rsidP="00C83017">
            <w:pPr>
              <w:pStyle w:val="rowtabella0"/>
              <w:rPr>
                <w:color w:val="002060"/>
              </w:rPr>
            </w:pPr>
            <w:r w:rsidRPr="00626198">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C1880" w14:textId="77777777" w:rsidR="00672D45" w:rsidRPr="00626198" w:rsidRDefault="00672D45" w:rsidP="00C83017">
            <w:pPr>
              <w:pStyle w:val="rowtabella0"/>
              <w:rPr>
                <w:color w:val="002060"/>
              </w:rPr>
            </w:pPr>
            <w:r w:rsidRPr="0062619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C4DA43" w14:textId="77777777" w:rsidR="00672D45" w:rsidRPr="00626198" w:rsidRDefault="00672D45" w:rsidP="00C83017">
            <w:pPr>
              <w:pStyle w:val="rowtabella0"/>
              <w:rPr>
                <w:color w:val="002060"/>
              </w:rPr>
            </w:pPr>
            <w:r w:rsidRPr="00626198">
              <w:rPr>
                <w:color w:val="002060"/>
              </w:rPr>
              <w:t xml:space="preserve">LOC.MONTEROCCO VIA </w:t>
            </w:r>
            <w:proofErr w:type="gramStart"/>
            <w:r w:rsidRPr="00626198">
              <w:rPr>
                <w:color w:val="002060"/>
              </w:rPr>
              <w:t>A.MANCINI</w:t>
            </w:r>
            <w:proofErr w:type="gramEnd"/>
          </w:p>
        </w:tc>
      </w:tr>
      <w:tr w:rsidR="00672D45" w:rsidRPr="00626198" w14:paraId="2BA91F02"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1BB6A5" w14:textId="77777777" w:rsidR="00672D45" w:rsidRPr="00626198" w:rsidRDefault="00672D45" w:rsidP="00C83017">
            <w:pPr>
              <w:pStyle w:val="rowtabella0"/>
              <w:rPr>
                <w:color w:val="002060"/>
              </w:rPr>
            </w:pPr>
            <w:r w:rsidRPr="00626198">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3A8499" w14:textId="77777777" w:rsidR="00672D45" w:rsidRPr="00626198" w:rsidRDefault="00672D45" w:rsidP="00C83017">
            <w:pPr>
              <w:pStyle w:val="rowtabella0"/>
              <w:rPr>
                <w:color w:val="002060"/>
              </w:rPr>
            </w:pPr>
            <w:r w:rsidRPr="00626198">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FDC551"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875EEA"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50EA1D" w14:textId="77777777" w:rsidR="00672D45" w:rsidRPr="00626198" w:rsidRDefault="00672D45" w:rsidP="00C83017">
            <w:pPr>
              <w:pStyle w:val="rowtabella0"/>
              <w:rPr>
                <w:color w:val="002060"/>
              </w:rPr>
            </w:pPr>
            <w:r w:rsidRPr="00626198">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32095E" w14:textId="77777777" w:rsidR="00672D45" w:rsidRPr="00626198" w:rsidRDefault="00672D45" w:rsidP="00C83017">
            <w:pPr>
              <w:pStyle w:val="rowtabella0"/>
              <w:rPr>
                <w:color w:val="002060"/>
              </w:rPr>
            </w:pPr>
            <w:r w:rsidRPr="00626198">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9E22C7" w14:textId="77777777" w:rsidR="00672D45" w:rsidRPr="00626198" w:rsidRDefault="00672D45" w:rsidP="00C83017">
            <w:pPr>
              <w:pStyle w:val="rowtabella0"/>
              <w:rPr>
                <w:color w:val="002060"/>
              </w:rPr>
            </w:pPr>
            <w:r w:rsidRPr="00626198">
              <w:rPr>
                <w:color w:val="002060"/>
              </w:rPr>
              <w:t>VIA FONTE DI MONSIGNORE</w:t>
            </w:r>
          </w:p>
        </w:tc>
      </w:tr>
      <w:tr w:rsidR="00672D45" w:rsidRPr="00626198" w14:paraId="23E001B0"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176D2A" w14:textId="77777777" w:rsidR="00672D45" w:rsidRPr="00626198" w:rsidRDefault="00672D45" w:rsidP="00C83017">
            <w:pPr>
              <w:pStyle w:val="rowtabella0"/>
              <w:rPr>
                <w:color w:val="002060"/>
              </w:rPr>
            </w:pPr>
            <w:r w:rsidRPr="00626198">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C3AB24" w14:textId="77777777" w:rsidR="00672D45" w:rsidRPr="00626198" w:rsidRDefault="00672D45" w:rsidP="00C83017">
            <w:pPr>
              <w:pStyle w:val="rowtabella0"/>
              <w:rPr>
                <w:color w:val="002060"/>
              </w:rPr>
            </w:pPr>
            <w:r w:rsidRPr="00626198">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89577A"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ED9D2A" w14:textId="77777777" w:rsidR="00672D45" w:rsidRPr="00626198" w:rsidRDefault="00672D45" w:rsidP="00C83017">
            <w:pPr>
              <w:pStyle w:val="rowtabella0"/>
              <w:rPr>
                <w:color w:val="002060"/>
              </w:rPr>
            </w:pPr>
            <w:r w:rsidRPr="00626198">
              <w:rPr>
                <w:color w:val="002060"/>
              </w:rPr>
              <w:t>18/10/2024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B336CA" w14:textId="77777777" w:rsidR="00672D45" w:rsidRPr="00626198" w:rsidRDefault="00672D45" w:rsidP="00C83017">
            <w:pPr>
              <w:pStyle w:val="rowtabella0"/>
              <w:rPr>
                <w:color w:val="002060"/>
              </w:rPr>
            </w:pPr>
            <w:r w:rsidRPr="00626198">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49B7C0" w14:textId="77777777" w:rsidR="00672D45" w:rsidRPr="00626198" w:rsidRDefault="00672D45" w:rsidP="00C83017">
            <w:pPr>
              <w:pStyle w:val="rowtabella0"/>
              <w:rPr>
                <w:color w:val="002060"/>
              </w:rPr>
            </w:pPr>
            <w:r w:rsidRPr="00626198">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1B2ED1" w14:textId="77777777" w:rsidR="00672D45" w:rsidRPr="00626198" w:rsidRDefault="00672D45" w:rsidP="00C83017">
            <w:pPr>
              <w:pStyle w:val="rowtabella0"/>
              <w:rPr>
                <w:color w:val="002060"/>
              </w:rPr>
            </w:pPr>
            <w:r w:rsidRPr="00626198">
              <w:rPr>
                <w:color w:val="002060"/>
              </w:rPr>
              <w:t>FRAZ.PAGLIARE VIA VECCHI</w:t>
            </w:r>
          </w:p>
        </w:tc>
      </w:tr>
      <w:tr w:rsidR="00672D45" w:rsidRPr="00626198" w14:paraId="731F337C"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AD76DB" w14:textId="77777777" w:rsidR="00672D45" w:rsidRPr="00626198" w:rsidRDefault="00672D45" w:rsidP="00C83017">
            <w:pPr>
              <w:pStyle w:val="rowtabella0"/>
              <w:rPr>
                <w:color w:val="002060"/>
              </w:rPr>
            </w:pPr>
            <w:r w:rsidRPr="00626198">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B59910" w14:textId="77777777" w:rsidR="00672D45" w:rsidRPr="00626198" w:rsidRDefault="00672D45" w:rsidP="00C83017">
            <w:pPr>
              <w:pStyle w:val="rowtabella0"/>
              <w:rPr>
                <w:color w:val="002060"/>
              </w:rPr>
            </w:pPr>
            <w:r w:rsidRPr="00626198">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BDA4B3"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642F1D" w14:textId="77777777" w:rsidR="00672D45" w:rsidRPr="00626198" w:rsidRDefault="00672D45" w:rsidP="00C83017">
            <w:pPr>
              <w:pStyle w:val="rowtabella0"/>
              <w:rPr>
                <w:color w:val="002060"/>
              </w:rPr>
            </w:pPr>
            <w:r w:rsidRPr="00626198">
              <w:rPr>
                <w:color w:val="002060"/>
              </w:rPr>
              <w:t>18/10/2024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7014F9" w14:textId="77777777" w:rsidR="00672D45" w:rsidRPr="00626198" w:rsidRDefault="00672D45" w:rsidP="00C83017">
            <w:pPr>
              <w:pStyle w:val="rowtabella0"/>
              <w:rPr>
                <w:color w:val="002060"/>
              </w:rPr>
            </w:pPr>
            <w:r w:rsidRPr="00626198">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E15918" w14:textId="77777777" w:rsidR="00672D45" w:rsidRPr="00626198" w:rsidRDefault="00672D45" w:rsidP="00C83017">
            <w:pPr>
              <w:pStyle w:val="rowtabella0"/>
              <w:rPr>
                <w:color w:val="002060"/>
              </w:rPr>
            </w:pPr>
            <w:r w:rsidRPr="00626198">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3AFE2" w14:textId="77777777" w:rsidR="00672D45" w:rsidRPr="00626198" w:rsidRDefault="00672D45" w:rsidP="00C83017">
            <w:pPr>
              <w:pStyle w:val="rowtabella0"/>
              <w:rPr>
                <w:color w:val="002060"/>
              </w:rPr>
            </w:pPr>
            <w:r w:rsidRPr="00626198">
              <w:rPr>
                <w:color w:val="002060"/>
              </w:rPr>
              <w:t>VIA NENNI</w:t>
            </w:r>
          </w:p>
        </w:tc>
      </w:tr>
      <w:tr w:rsidR="00672D45" w:rsidRPr="00626198" w14:paraId="06C9DB36"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0719B4" w14:textId="77777777" w:rsidR="00672D45" w:rsidRPr="00626198" w:rsidRDefault="00672D45" w:rsidP="00C83017">
            <w:pPr>
              <w:pStyle w:val="rowtabella0"/>
              <w:rPr>
                <w:color w:val="002060"/>
              </w:rPr>
            </w:pPr>
            <w:proofErr w:type="gramStart"/>
            <w:r w:rsidRPr="00626198">
              <w:rPr>
                <w:color w:val="002060"/>
              </w:rPr>
              <w:t>U.MANDOLESI</w:t>
            </w:r>
            <w:proofErr w:type="gramEnd"/>
            <w:r w:rsidRPr="00626198">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1D965" w14:textId="77777777" w:rsidR="00672D45" w:rsidRPr="00626198" w:rsidRDefault="00672D45" w:rsidP="00C83017">
            <w:pPr>
              <w:pStyle w:val="rowtabella0"/>
              <w:rPr>
                <w:color w:val="002060"/>
              </w:rPr>
            </w:pPr>
            <w:r w:rsidRPr="00626198">
              <w:rPr>
                <w:color w:val="002060"/>
              </w:rPr>
              <w:t>CASTRUM LAURI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DCAB7"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468BD8"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FD49C" w14:textId="77777777" w:rsidR="00672D45" w:rsidRPr="00626198" w:rsidRDefault="00672D45" w:rsidP="00C83017">
            <w:pPr>
              <w:pStyle w:val="rowtabella0"/>
              <w:rPr>
                <w:color w:val="002060"/>
              </w:rPr>
            </w:pPr>
            <w:r w:rsidRPr="00626198">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C10F4" w14:textId="77777777" w:rsidR="00672D45" w:rsidRPr="00626198" w:rsidRDefault="00672D45" w:rsidP="00C83017">
            <w:pPr>
              <w:pStyle w:val="rowtabella0"/>
              <w:rPr>
                <w:color w:val="002060"/>
              </w:rPr>
            </w:pPr>
            <w:r w:rsidRPr="00626198">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6347E5" w14:textId="77777777" w:rsidR="00672D45" w:rsidRPr="00626198" w:rsidRDefault="00672D45" w:rsidP="00C83017">
            <w:pPr>
              <w:pStyle w:val="rowtabella0"/>
              <w:rPr>
                <w:color w:val="002060"/>
              </w:rPr>
            </w:pPr>
            <w:r w:rsidRPr="00626198">
              <w:rPr>
                <w:color w:val="002060"/>
              </w:rPr>
              <w:t>VIA SALVO D'ACQUISTO</w:t>
            </w:r>
          </w:p>
        </w:tc>
      </w:tr>
    </w:tbl>
    <w:p w14:paraId="229D2FB1" w14:textId="77777777" w:rsidR="00672D45" w:rsidRPr="00A82BB4" w:rsidRDefault="00672D45" w:rsidP="00EB69FF">
      <w:pPr>
        <w:pStyle w:val="breakline"/>
        <w:rPr>
          <w:rFonts w:eastAsiaTheme="minorEastAsia"/>
          <w:color w:val="002060"/>
        </w:rPr>
      </w:pPr>
    </w:p>
    <w:p w14:paraId="631C3D18" w14:textId="77777777" w:rsidR="00EB69FF" w:rsidRPr="00A82BB4" w:rsidRDefault="00EB69FF" w:rsidP="00EB69FF">
      <w:pPr>
        <w:pStyle w:val="breakline"/>
        <w:rPr>
          <w:color w:val="002060"/>
        </w:rPr>
      </w:pPr>
    </w:p>
    <w:p w14:paraId="4D60A9CB" w14:textId="77777777" w:rsidR="00EB69FF" w:rsidRPr="00A82BB4" w:rsidRDefault="00EB69FF" w:rsidP="00EB69FF">
      <w:pPr>
        <w:pStyle w:val="titolocampionato0"/>
        <w:shd w:val="clear" w:color="auto" w:fill="CCCCCC"/>
        <w:spacing w:before="80" w:after="40"/>
        <w:rPr>
          <w:color w:val="002060"/>
        </w:rPr>
      </w:pPr>
      <w:r w:rsidRPr="00A82BB4">
        <w:rPr>
          <w:color w:val="002060"/>
        </w:rPr>
        <w:t>CALCIO A CINQUE SERIE D</w:t>
      </w:r>
    </w:p>
    <w:p w14:paraId="105EB60D" w14:textId="77777777" w:rsidR="00EB69FF" w:rsidRPr="00A82BB4" w:rsidRDefault="00EB69FF" w:rsidP="00EB69FF">
      <w:pPr>
        <w:pStyle w:val="titoloprinc0"/>
        <w:rPr>
          <w:color w:val="002060"/>
        </w:rPr>
      </w:pPr>
      <w:r w:rsidRPr="00A82BB4">
        <w:rPr>
          <w:color w:val="002060"/>
        </w:rPr>
        <w:t>VARIAZIONI AL PROGRAMMA GARE</w:t>
      </w:r>
    </w:p>
    <w:p w14:paraId="1C7ADA61" w14:textId="77777777" w:rsidR="00EB69FF" w:rsidRPr="00A82BB4" w:rsidRDefault="00EB69FF" w:rsidP="00EB69FF">
      <w:pPr>
        <w:pStyle w:val="breakline"/>
        <w:rPr>
          <w:color w:val="002060"/>
        </w:rPr>
      </w:pPr>
    </w:p>
    <w:p w14:paraId="301883EC" w14:textId="77777777" w:rsidR="00EB69FF" w:rsidRPr="00A82BB4" w:rsidRDefault="00EB69FF" w:rsidP="00EB69FF">
      <w:pPr>
        <w:pStyle w:val="breakline"/>
        <w:rPr>
          <w:color w:val="002060"/>
        </w:rPr>
      </w:pPr>
    </w:p>
    <w:p w14:paraId="6A04FE29" w14:textId="77777777" w:rsidR="00EB69FF" w:rsidRPr="00A82BB4" w:rsidRDefault="00EB69FF" w:rsidP="00EB69FF">
      <w:pPr>
        <w:pStyle w:val="sottotitolocampionato10"/>
        <w:rPr>
          <w:color w:val="002060"/>
        </w:rPr>
      </w:pPr>
      <w:r w:rsidRPr="00A82BB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B69FF" w:rsidRPr="00A82BB4" w14:paraId="2E973E50" w14:textId="77777777" w:rsidTr="00F24B1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750B8" w14:textId="77777777" w:rsidR="00EB69FF" w:rsidRPr="00A82BB4" w:rsidRDefault="00EB69FF"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09D47" w14:textId="77777777" w:rsidR="00EB69FF" w:rsidRPr="00A82BB4" w:rsidRDefault="00EB69FF"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E7EFE" w14:textId="77777777" w:rsidR="00EB69FF" w:rsidRPr="00A82BB4" w:rsidRDefault="00EB69FF"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A93B7" w14:textId="77777777" w:rsidR="00EB69FF" w:rsidRPr="00A82BB4" w:rsidRDefault="00EB69FF"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1AB39" w14:textId="77777777" w:rsidR="00EB69FF" w:rsidRPr="00A82BB4" w:rsidRDefault="00EB69FF"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27815" w14:textId="77777777" w:rsidR="00EB69FF" w:rsidRPr="00A82BB4" w:rsidRDefault="00EB69FF"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59752" w14:textId="77777777" w:rsidR="00EB69FF" w:rsidRPr="00A82BB4" w:rsidRDefault="00EB69FF"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AE887" w14:textId="77777777" w:rsidR="00EB69FF" w:rsidRPr="00A82BB4" w:rsidRDefault="00EB69FF" w:rsidP="00C83017">
            <w:pPr>
              <w:pStyle w:val="headertabella0"/>
              <w:rPr>
                <w:color w:val="002060"/>
              </w:rPr>
            </w:pPr>
            <w:r w:rsidRPr="00A82BB4">
              <w:rPr>
                <w:color w:val="002060"/>
              </w:rPr>
              <w:t>Impianto</w:t>
            </w:r>
          </w:p>
        </w:tc>
      </w:tr>
      <w:tr w:rsidR="00EB69FF" w:rsidRPr="00A82BB4" w14:paraId="3A0DB701" w14:textId="77777777" w:rsidTr="00F24B1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BBF3" w14:textId="77777777" w:rsidR="00EB69FF" w:rsidRPr="00F24B19" w:rsidRDefault="00EB69FF" w:rsidP="00C83017">
            <w:pPr>
              <w:pStyle w:val="rowtabella0"/>
              <w:rPr>
                <w:color w:val="002060"/>
                <w:highlight w:val="yellow"/>
              </w:rPr>
            </w:pPr>
            <w:r w:rsidRPr="00F24B19">
              <w:rPr>
                <w:color w:val="002060"/>
                <w:highlight w:val="yellow"/>
              </w:rPr>
              <w:t>19/10/2024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3325E" w14:textId="77777777" w:rsidR="00EB69FF" w:rsidRPr="00F24B19" w:rsidRDefault="00EB69FF" w:rsidP="00C83017">
            <w:pPr>
              <w:pStyle w:val="rowtabella0"/>
              <w:jc w:val="center"/>
              <w:rPr>
                <w:color w:val="002060"/>
                <w:highlight w:val="yellow"/>
              </w:rPr>
            </w:pPr>
            <w:r w:rsidRPr="00F24B19">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018DC" w14:textId="77777777" w:rsidR="00EB69FF" w:rsidRPr="00F24B19" w:rsidRDefault="00EB69FF" w:rsidP="00C83017">
            <w:pPr>
              <w:pStyle w:val="rowtabella0"/>
              <w:rPr>
                <w:color w:val="002060"/>
                <w:highlight w:val="yellow"/>
              </w:rPr>
            </w:pPr>
            <w:r w:rsidRPr="00F24B19">
              <w:rPr>
                <w:color w:val="002060"/>
                <w:highlight w:val="yellow"/>
              </w:rPr>
              <w:t>ANGELI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B286" w14:textId="77777777" w:rsidR="00EB69FF" w:rsidRPr="00F24B19" w:rsidRDefault="00EB69FF" w:rsidP="00C83017">
            <w:pPr>
              <w:pStyle w:val="rowtabella0"/>
              <w:rPr>
                <w:color w:val="002060"/>
                <w:highlight w:val="yellow"/>
              </w:rPr>
            </w:pPr>
            <w:r w:rsidRPr="00F24B19">
              <w:rPr>
                <w:color w:val="002060"/>
                <w:highlight w:val="yellow"/>
              </w:rPr>
              <w:t>VIRTUS AURORA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B893B" w14:textId="7C509C83" w:rsidR="00EB69FF" w:rsidRPr="00A82BB4" w:rsidRDefault="00EB69FF" w:rsidP="00C8301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C925F" w14:textId="77777777" w:rsidR="00EB69FF" w:rsidRPr="00A82BB4" w:rsidRDefault="00EB69FF" w:rsidP="00C83017">
            <w:pPr>
              <w:pStyle w:val="rowtabella0"/>
              <w:jc w:val="center"/>
              <w:rPr>
                <w:color w:val="002060"/>
              </w:rPr>
            </w:pPr>
            <w:r w:rsidRPr="00F24B19">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81C9A" w14:textId="77777777" w:rsidR="00EB69FF" w:rsidRPr="00A82BB4" w:rsidRDefault="00EB69FF" w:rsidP="00C8301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34D6" w14:textId="77777777" w:rsidR="00EB69FF" w:rsidRPr="00A82BB4" w:rsidRDefault="00EB69FF" w:rsidP="00C83017">
            <w:pPr>
              <w:pStyle w:val="rowtabella0"/>
              <w:rPr>
                <w:color w:val="002060"/>
              </w:rPr>
            </w:pPr>
            <w:r w:rsidRPr="00F24B19">
              <w:rPr>
                <w:color w:val="002060"/>
                <w:highlight w:val="yellow"/>
              </w:rPr>
              <w:t>PALASPORT FRAZ. MOIE MAIOLATI SPONTINI VIA TORINO</w:t>
            </w:r>
          </w:p>
        </w:tc>
      </w:tr>
    </w:tbl>
    <w:p w14:paraId="33133321" w14:textId="77777777" w:rsidR="00EB69FF" w:rsidRPr="00A82BB4" w:rsidRDefault="00EB69FF" w:rsidP="00EB69FF">
      <w:pPr>
        <w:pStyle w:val="breakline"/>
        <w:rPr>
          <w:rFonts w:eastAsiaTheme="minorEastAsia"/>
          <w:color w:val="002060"/>
        </w:rPr>
      </w:pPr>
    </w:p>
    <w:p w14:paraId="029D3C0E" w14:textId="77777777" w:rsidR="00EB69FF" w:rsidRPr="00A82BB4" w:rsidRDefault="00EB69FF" w:rsidP="00EB69FF">
      <w:pPr>
        <w:pStyle w:val="breakline"/>
        <w:rPr>
          <w:color w:val="002060"/>
        </w:rPr>
      </w:pPr>
    </w:p>
    <w:p w14:paraId="1C36C703" w14:textId="77777777" w:rsidR="00EB69FF" w:rsidRPr="00A82BB4" w:rsidRDefault="00EB69FF" w:rsidP="00EB69FF">
      <w:pPr>
        <w:pStyle w:val="titoloprinc0"/>
        <w:rPr>
          <w:color w:val="002060"/>
        </w:rPr>
      </w:pPr>
      <w:r w:rsidRPr="00A82BB4">
        <w:rPr>
          <w:color w:val="002060"/>
        </w:rPr>
        <w:t>RISULTATI</w:t>
      </w:r>
    </w:p>
    <w:p w14:paraId="7C7D8E42" w14:textId="77777777" w:rsidR="00EB69FF" w:rsidRPr="00A82BB4" w:rsidRDefault="00EB69FF" w:rsidP="00EB69FF">
      <w:pPr>
        <w:pStyle w:val="breakline"/>
        <w:rPr>
          <w:color w:val="002060"/>
        </w:rPr>
      </w:pPr>
    </w:p>
    <w:p w14:paraId="77C787D0" w14:textId="77777777" w:rsidR="00EB69FF" w:rsidRPr="00A82BB4" w:rsidRDefault="00EB69FF" w:rsidP="00EB69FF">
      <w:pPr>
        <w:pStyle w:val="sottotitolocampionato10"/>
        <w:rPr>
          <w:color w:val="002060"/>
        </w:rPr>
      </w:pPr>
      <w:r w:rsidRPr="00A82BB4">
        <w:rPr>
          <w:color w:val="002060"/>
        </w:rPr>
        <w:t>RISULTATI UFFICIALI GARE DEL 11/10/2024</w:t>
      </w:r>
    </w:p>
    <w:p w14:paraId="3B251355" w14:textId="77777777" w:rsidR="00EB69FF" w:rsidRPr="00EB69FF" w:rsidRDefault="00EB69FF" w:rsidP="00EB69FF">
      <w:pPr>
        <w:pStyle w:val="sottotitolocampionato20"/>
        <w:spacing w:before="0" w:beforeAutospacing="0" w:after="0" w:afterAutospacing="0"/>
        <w:rPr>
          <w:rFonts w:ascii="Arial" w:hAnsi="Arial" w:cs="Arial"/>
          <w:color w:val="002060"/>
          <w:sz w:val="20"/>
          <w:szCs w:val="20"/>
        </w:rPr>
      </w:pPr>
      <w:r w:rsidRPr="00EB69FF">
        <w:rPr>
          <w:rFonts w:ascii="Arial" w:hAnsi="Arial" w:cs="Arial"/>
          <w:color w:val="002060"/>
          <w:sz w:val="20"/>
          <w:szCs w:val="20"/>
        </w:rPr>
        <w:t>Si trascrivono qui di seguito i risultati ufficiali delle gare disputate</w:t>
      </w:r>
    </w:p>
    <w:p w14:paraId="1B0B990A" w14:textId="77777777" w:rsidR="00EB69FF" w:rsidRPr="00A82BB4" w:rsidRDefault="00EB69FF" w:rsidP="00EB69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B69FF" w:rsidRPr="00A82BB4" w14:paraId="294A521B"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01036782"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ADD2A" w14:textId="77777777" w:rsidR="00EB69FF" w:rsidRPr="00A82BB4" w:rsidRDefault="00EB69FF" w:rsidP="00C83017">
                  <w:pPr>
                    <w:pStyle w:val="headertabella0"/>
                    <w:rPr>
                      <w:color w:val="002060"/>
                    </w:rPr>
                  </w:pPr>
                  <w:r w:rsidRPr="00A82BB4">
                    <w:rPr>
                      <w:color w:val="002060"/>
                    </w:rPr>
                    <w:t>GIRONE A - 1 Giornata - A</w:t>
                  </w:r>
                </w:p>
              </w:tc>
            </w:tr>
            <w:tr w:rsidR="00EB69FF" w:rsidRPr="00A82BB4" w14:paraId="61DC5B6F"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A69222" w14:textId="77777777" w:rsidR="00EB69FF" w:rsidRPr="00A82BB4" w:rsidRDefault="00EB69FF" w:rsidP="00C83017">
                  <w:pPr>
                    <w:pStyle w:val="rowtabella0"/>
                    <w:rPr>
                      <w:color w:val="002060"/>
                    </w:rPr>
                  </w:pPr>
                  <w:r w:rsidRPr="00A82BB4">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410D20" w14:textId="77777777" w:rsidR="00EB69FF" w:rsidRPr="00A82BB4" w:rsidRDefault="00EB69FF" w:rsidP="00C83017">
                  <w:pPr>
                    <w:pStyle w:val="rowtabella0"/>
                    <w:rPr>
                      <w:color w:val="002060"/>
                    </w:rPr>
                  </w:pPr>
                  <w:r w:rsidRPr="00A82BB4">
                    <w:rPr>
                      <w:color w:val="002060"/>
                    </w:rPr>
                    <w:t>- GRADARA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A163DC" w14:textId="77777777" w:rsidR="00EB69FF" w:rsidRPr="00A82BB4" w:rsidRDefault="00EB69FF" w:rsidP="00C83017">
                  <w:pPr>
                    <w:pStyle w:val="rowtabella0"/>
                    <w:jc w:val="center"/>
                    <w:rPr>
                      <w:color w:val="002060"/>
                    </w:rPr>
                  </w:pPr>
                  <w:r w:rsidRPr="00A82BB4">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0C397" w14:textId="77777777" w:rsidR="00EB69FF" w:rsidRPr="00A82BB4" w:rsidRDefault="00EB69FF" w:rsidP="00C83017">
                  <w:pPr>
                    <w:pStyle w:val="rowtabella0"/>
                    <w:jc w:val="center"/>
                    <w:rPr>
                      <w:color w:val="002060"/>
                    </w:rPr>
                  </w:pPr>
                  <w:r w:rsidRPr="00A82BB4">
                    <w:rPr>
                      <w:color w:val="002060"/>
                    </w:rPr>
                    <w:t> </w:t>
                  </w:r>
                </w:p>
              </w:tc>
            </w:tr>
            <w:tr w:rsidR="00EB69FF" w:rsidRPr="00A82BB4" w14:paraId="3F3C48A2"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AC9A86" w14:textId="77777777" w:rsidR="00EB69FF" w:rsidRPr="00A82BB4" w:rsidRDefault="00EB69FF" w:rsidP="00C83017">
                  <w:pPr>
                    <w:pStyle w:val="rowtabella0"/>
                    <w:rPr>
                      <w:color w:val="002060"/>
                    </w:rPr>
                  </w:pPr>
                  <w:r w:rsidRPr="00A82BB4">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B0E16B" w14:textId="77777777" w:rsidR="00EB69FF" w:rsidRPr="00A82BB4" w:rsidRDefault="00EB69FF" w:rsidP="00C83017">
                  <w:pPr>
                    <w:pStyle w:val="rowtabella0"/>
                    <w:rPr>
                      <w:color w:val="002060"/>
                    </w:rPr>
                  </w:pPr>
                  <w:r w:rsidRPr="00A82BB4">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C49E70" w14:textId="77777777" w:rsidR="00EB69FF" w:rsidRPr="00A82BB4" w:rsidRDefault="00EB69FF" w:rsidP="00C83017">
                  <w:pPr>
                    <w:pStyle w:val="rowtabella0"/>
                    <w:jc w:val="center"/>
                    <w:rPr>
                      <w:color w:val="002060"/>
                    </w:rPr>
                  </w:pPr>
                  <w:r w:rsidRPr="00A82BB4">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FEFCFD" w14:textId="77777777" w:rsidR="00EB69FF" w:rsidRPr="00A82BB4" w:rsidRDefault="00EB69FF" w:rsidP="00C83017">
                  <w:pPr>
                    <w:pStyle w:val="rowtabella0"/>
                    <w:jc w:val="center"/>
                    <w:rPr>
                      <w:color w:val="002060"/>
                    </w:rPr>
                  </w:pPr>
                  <w:r w:rsidRPr="00A82BB4">
                    <w:rPr>
                      <w:color w:val="002060"/>
                    </w:rPr>
                    <w:t> </w:t>
                  </w:r>
                </w:p>
              </w:tc>
            </w:tr>
            <w:tr w:rsidR="00EB69FF" w:rsidRPr="00A82BB4" w14:paraId="494FF5A4"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BB36B6" w14:textId="77777777" w:rsidR="00EB69FF" w:rsidRPr="00A82BB4" w:rsidRDefault="00EB69FF" w:rsidP="00C83017">
                  <w:pPr>
                    <w:pStyle w:val="rowtabella0"/>
                    <w:rPr>
                      <w:color w:val="002060"/>
                    </w:rPr>
                  </w:pPr>
                  <w:r w:rsidRPr="00A82BB4">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2E9F02" w14:textId="77777777" w:rsidR="00EB69FF" w:rsidRPr="00A82BB4" w:rsidRDefault="00EB69FF" w:rsidP="00C83017">
                  <w:pPr>
                    <w:pStyle w:val="rowtabella0"/>
                    <w:rPr>
                      <w:color w:val="002060"/>
                    </w:rPr>
                  </w:pPr>
                  <w:r w:rsidRPr="00A82BB4">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970717" w14:textId="77777777" w:rsidR="00EB69FF" w:rsidRPr="00A82BB4" w:rsidRDefault="00EB69FF" w:rsidP="00C83017">
                  <w:pPr>
                    <w:pStyle w:val="rowtabella0"/>
                    <w:jc w:val="center"/>
                    <w:rPr>
                      <w:color w:val="002060"/>
                    </w:rPr>
                  </w:pPr>
                  <w:r w:rsidRPr="00A82BB4">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F7BE64" w14:textId="77777777" w:rsidR="00EB69FF" w:rsidRPr="00A82BB4" w:rsidRDefault="00EB69FF" w:rsidP="00C83017">
                  <w:pPr>
                    <w:pStyle w:val="rowtabella0"/>
                    <w:jc w:val="center"/>
                    <w:rPr>
                      <w:color w:val="002060"/>
                    </w:rPr>
                  </w:pPr>
                  <w:r w:rsidRPr="00A82BB4">
                    <w:rPr>
                      <w:color w:val="002060"/>
                    </w:rPr>
                    <w:t>D</w:t>
                  </w:r>
                </w:p>
              </w:tc>
            </w:tr>
            <w:tr w:rsidR="00EB69FF" w:rsidRPr="00A82BB4" w14:paraId="1A053901"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8F8353" w14:textId="77777777" w:rsidR="00EB69FF" w:rsidRPr="00A82BB4" w:rsidRDefault="00EB69FF" w:rsidP="00C83017">
                  <w:pPr>
                    <w:pStyle w:val="rowtabella0"/>
                    <w:rPr>
                      <w:color w:val="002060"/>
                    </w:rPr>
                  </w:pPr>
                  <w:r w:rsidRPr="00A82BB4">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ADCC75" w14:textId="77777777" w:rsidR="00EB69FF" w:rsidRPr="00A82BB4" w:rsidRDefault="00EB69FF" w:rsidP="00C83017">
                  <w:pPr>
                    <w:pStyle w:val="rowtabella0"/>
                    <w:rPr>
                      <w:color w:val="002060"/>
                    </w:rPr>
                  </w:pPr>
                  <w:r w:rsidRPr="00A82BB4">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89A562" w14:textId="77777777" w:rsidR="00EB69FF" w:rsidRPr="00A82BB4" w:rsidRDefault="00EB69FF" w:rsidP="00C83017">
                  <w:pPr>
                    <w:pStyle w:val="rowtabella0"/>
                    <w:jc w:val="center"/>
                    <w:rPr>
                      <w:color w:val="002060"/>
                    </w:rPr>
                  </w:pPr>
                  <w:r w:rsidRPr="00A82BB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9A6444" w14:textId="77777777" w:rsidR="00EB69FF" w:rsidRPr="00A82BB4" w:rsidRDefault="00EB69FF" w:rsidP="00C83017">
                  <w:pPr>
                    <w:pStyle w:val="rowtabella0"/>
                    <w:jc w:val="center"/>
                    <w:rPr>
                      <w:color w:val="002060"/>
                    </w:rPr>
                  </w:pPr>
                  <w:r w:rsidRPr="00A82BB4">
                    <w:rPr>
                      <w:color w:val="002060"/>
                    </w:rPr>
                    <w:t> </w:t>
                  </w:r>
                </w:p>
              </w:tc>
            </w:tr>
            <w:tr w:rsidR="00EB69FF" w:rsidRPr="00A82BB4" w14:paraId="431B9F90"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68ACF6" w14:textId="77777777" w:rsidR="00EB69FF" w:rsidRPr="00A82BB4" w:rsidRDefault="00EB69FF" w:rsidP="00C83017">
                  <w:pPr>
                    <w:pStyle w:val="rowtabella0"/>
                    <w:rPr>
                      <w:color w:val="002060"/>
                    </w:rPr>
                  </w:pPr>
                  <w:r w:rsidRPr="00A82BB4">
                    <w:rPr>
                      <w:color w:val="002060"/>
                    </w:rPr>
                    <w:t xml:space="preserve">SPECIAL ONE SPORTING </w:t>
                  </w:r>
                  <w:proofErr w:type="spellStart"/>
                  <w:proofErr w:type="gramStart"/>
                  <w:r w:rsidRPr="00A82BB4">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C02BCA" w14:textId="77777777" w:rsidR="00EB69FF" w:rsidRPr="00A82BB4" w:rsidRDefault="00EB69FF" w:rsidP="00C83017">
                  <w:pPr>
                    <w:pStyle w:val="rowtabella0"/>
                    <w:rPr>
                      <w:color w:val="002060"/>
                    </w:rPr>
                  </w:pPr>
                  <w:r w:rsidRPr="00A82BB4">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5CB6BC" w14:textId="77777777" w:rsidR="00EB69FF" w:rsidRPr="00A82BB4" w:rsidRDefault="00EB69FF" w:rsidP="00C83017">
                  <w:pPr>
                    <w:pStyle w:val="rowtabella0"/>
                    <w:jc w:val="center"/>
                    <w:rPr>
                      <w:color w:val="002060"/>
                    </w:rPr>
                  </w:pPr>
                  <w:r w:rsidRPr="00A82BB4">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DAEF50" w14:textId="77777777" w:rsidR="00EB69FF" w:rsidRPr="00A82BB4" w:rsidRDefault="00EB69FF" w:rsidP="00C83017">
                  <w:pPr>
                    <w:pStyle w:val="rowtabella0"/>
                    <w:jc w:val="center"/>
                    <w:rPr>
                      <w:color w:val="002060"/>
                    </w:rPr>
                  </w:pPr>
                  <w:r w:rsidRPr="00A82BB4">
                    <w:rPr>
                      <w:color w:val="002060"/>
                    </w:rPr>
                    <w:t> </w:t>
                  </w:r>
                </w:p>
              </w:tc>
            </w:tr>
            <w:tr w:rsidR="00EB69FF" w:rsidRPr="00A82BB4" w14:paraId="699FD2C5"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C52671" w14:textId="77777777" w:rsidR="00EB69FF" w:rsidRPr="00A82BB4" w:rsidRDefault="00EB69FF" w:rsidP="00C83017">
                  <w:pPr>
                    <w:pStyle w:val="rowtabella0"/>
                    <w:rPr>
                      <w:color w:val="002060"/>
                    </w:rPr>
                  </w:pPr>
                  <w:r w:rsidRPr="00A82BB4">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06955" w14:textId="77777777" w:rsidR="00EB69FF" w:rsidRPr="00A82BB4" w:rsidRDefault="00EB69FF" w:rsidP="00C83017">
                  <w:pPr>
                    <w:pStyle w:val="rowtabella0"/>
                    <w:rPr>
                      <w:color w:val="002060"/>
                    </w:rPr>
                  </w:pPr>
                  <w:r w:rsidRPr="00A82BB4">
                    <w:rPr>
                      <w:color w:val="002060"/>
                    </w:rPr>
                    <w:t>- URBINO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5C921" w14:textId="77777777" w:rsidR="00EB69FF" w:rsidRPr="00A82BB4" w:rsidRDefault="00EB69FF" w:rsidP="00C83017">
                  <w:pPr>
                    <w:pStyle w:val="rowtabella0"/>
                    <w:jc w:val="center"/>
                    <w:rPr>
                      <w:color w:val="002060"/>
                    </w:rPr>
                  </w:pPr>
                  <w:r w:rsidRPr="00A82BB4">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1DC5E" w14:textId="77777777" w:rsidR="00EB69FF" w:rsidRPr="00A82BB4" w:rsidRDefault="00EB69FF" w:rsidP="00C83017">
                  <w:pPr>
                    <w:pStyle w:val="rowtabella0"/>
                    <w:jc w:val="center"/>
                    <w:rPr>
                      <w:color w:val="002060"/>
                    </w:rPr>
                  </w:pPr>
                  <w:r w:rsidRPr="00A82BB4">
                    <w:rPr>
                      <w:color w:val="002060"/>
                    </w:rPr>
                    <w:t> </w:t>
                  </w:r>
                </w:p>
              </w:tc>
            </w:tr>
            <w:tr w:rsidR="00EB69FF" w:rsidRPr="00A82BB4" w14:paraId="60B02EF7"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3365BA7D" w14:textId="77777777" w:rsidR="00EB69FF" w:rsidRPr="00A82BB4" w:rsidRDefault="00EB69FF" w:rsidP="00C83017">
                  <w:pPr>
                    <w:pStyle w:val="rowtabella0"/>
                    <w:rPr>
                      <w:color w:val="002060"/>
                    </w:rPr>
                  </w:pPr>
                  <w:r w:rsidRPr="00A82BB4">
                    <w:rPr>
                      <w:color w:val="002060"/>
                    </w:rPr>
                    <w:t>(1) - disputata il 12/10/2024</w:t>
                  </w:r>
                </w:p>
              </w:tc>
            </w:tr>
          </w:tbl>
          <w:p w14:paraId="6206A699" w14:textId="77777777" w:rsidR="00EB69FF" w:rsidRPr="00A82BB4" w:rsidRDefault="00EB69FF" w:rsidP="00C8301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05BC44BD"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238DD" w14:textId="77777777" w:rsidR="00EB69FF" w:rsidRPr="00A82BB4" w:rsidRDefault="00EB69FF" w:rsidP="00C83017">
                  <w:pPr>
                    <w:pStyle w:val="headertabella0"/>
                    <w:rPr>
                      <w:color w:val="002060"/>
                    </w:rPr>
                  </w:pPr>
                  <w:r w:rsidRPr="00A82BB4">
                    <w:rPr>
                      <w:color w:val="002060"/>
                    </w:rPr>
                    <w:t>GIRONE B - 1 Giornata - A</w:t>
                  </w:r>
                </w:p>
              </w:tc>
            </w:tr>
            <w:tr w:rsidR="00EB69FF" w:rsidRPr="00A82BB4" w14:paraId="1091E8DB"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5C0F5" w14:textId="77777777" w:rsidR="00EB69FF" w:rsidRPr="00A82BB4" w:rsidRDefault="00EB69FF" w:rsidP="00C83017">
                  <w:pPr>
                    <w:pStyle w:val="rowtabella0"/>
                    <w:rPr>
                      <w:color w:val="002060"/>
                    </w:rPr>
                  </w:pPr>
                  <w:r w:rsidRPr="00A82BB4">
                    <w:rPr>
                      <w:color w:val="002060"/>
                    </w:rPr>
                    <w:t>FRASASSI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8369E" w14:textId="77777777" w:rsidR="00EB69FF" w:rsidRPr="00A82BB4" w:rsidRDefault="00EB69FF" w:rsidP="00C83017">
                  <w:pPr>
                    <w:pStyle w:val="rowtabella0"/>
                    <w:rPr>
                      <w:color w:val="002060"/>
                    </w:rPr>
                  </w:pPr>
                  <w:r w:rsidRPr="00A82BB4">
                    <w:rPr>
                      <w:color w:val="002060"/>
                    </w:rPr>
                    <w:t>- REAL CASEBRUCIATE W.FIRE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42D68" w14:textId="77777777" w:rsidR="00EB69FF" w:rsidRPr="00A82BB4" w:rsidRDefault="00EB69FF" w:rsidP="00C83017">
                  <w:pPr>
                    <w:pStyle w:val="rowtabella0"/>
                    <w:jc w:val="center"/>
                    <w:rPr>
                      <w:color w:val="002060"/>
                    </w:rPr>
                  </w:pPr>
                  <w:r w:rsidRPr="00A82BB4">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EB8BC" w14:textId="77777777" w:rsidR="00EB69FF" w:rsidRPr="00A82BB4" w:rsidRDefault="00EB69FF" w:rsidP="00C83017">
                  <w:pPr>
                    <w:pStyle w:val="rowtabella0"/>
                    <w:jc w:val="center"/>
                    <w:rPr>
                      <w:color w:val="002060"/>
                    </w:rPr>
                  </w:pPr>
                  <w:r w:rsidRPr="00A82BB4">
                    <w:rPr>
                      <w:color w:val="002060"/>
                    </w:rPr>
                    <w:t> </w:t>
                  </w:r>
                </w:p>
              </w:tc>
            </w:tr>
            <w:tr w:rsidR="00EB69FF" w:rsidRPr="00A82BB4" w14:paraId="2371AF0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9EC3E5" w14:textId="77777777" w:rsidR="00EB69FF" w:rsidRPr="00A82BB4" w:rsidRDefault="00EB69FF" w:rsidP="00C83017">
                  <w:pPr>
                    <w:pStyle w:val="rowtabella0"/>
                    <w:rPr>
                      <w:color w:val="002060"/>
                    </w:rPr>
                  </w:pPr>
                  <w:r w:rsidRPr="00A82BB4">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CDF3B9" w14:textId="77777777" w:rsidR="00EB69FF" w:rsidRPr="00A82BB4" w:rsidRDefault="00EB69FF" w:rsidP="00C83017">
                  <w:pPr>
                    <w:pStyle w:val="rowtabella0"/>
                    <w:rPr>
                      <w:color w:val="002060"/>
                    </w:rPr>
                  </w:pPr>
                  <w:r w:rsidRPr="00A82BB4">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0BB748" w14:textId="77777777" w:rsidR="00EB69FF" w:rsidRPr="00A82BB4" w:rsidRDefault="00EB69FF" w:rsidP="00C83017">
                  <w:pPr>
                    <w:pStyle w:val="rowtabella0"/>
                    <w:jc w:val="center"/>
                    <w:rPr>
                      <w:color w:val="002060"/>
                    </w:rPr>
                  </w:pPr>
                  <w:r w:rsidRPr="00A82BB4">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830C0A" w14:textId="77777777" w:rsidR="00EB69FF" w:rsidRPr="00A82BB4" w:rsidRDefault="00EB69FF" w:rsidP="00C83017">
                  <w:pPr>
                    <w:pStyle w:val="rowtabella0"/>
                    <w:jc w:val="center"/>
                    <w:rPr>
                      <w:color w:val="002060"/>
                    </w:rPr>
                  </w:pPr>
                  <w:r w:rsidRPr="00A82BB4">
                    <w:rPr>
                      <w:color w:val="002060"/>
                    </w:rPr>
                    <w:t> </w:t>
                  </w:r>
                </w:p>
              </w:tc>
            </w:tr>
            <w:tr w:rsidR="00EB69FF" w:rsidRPr="00A82BB4" w14:paraId="6DC95812"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547FC0" w14:textId="77777777" w:rsidR="00EB69FF" w:rsidRPr="00A82BB4" w:rsidRDefault="00EB69FF" w:rsidP="00C83017">
                  <w:pPr>
                    <w:pStyle w:val="rowtabella0"/>
                    <w:rPr>
                      <w:color w:val="002060"/>
                    </w:rPr>
                  </w:pPr>
                  <w:r w:rsidRPr="00A82BB4">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B5CB48" w14:textId="77777777" w:rsidR="00EB69FF" w:rsidRPr="00A82BB4" w:rsidRDefault="00EB69FF" w:rsidP="00C83017">
                  <w:pPr>
                    <w:pStyle w:val="rowtabella0"/>
                    <w:rPr>
                      <w:color w:val="002060"/>
                    </w:rPr>
                  </w:pPr>
                  <w:r w:rsidRPr="00A82BB4">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445D88" w14:textId="77777777" w:rsidR="00EB69FF" w:rsidRPr="00A82BB4" w:rsidRDefault="00EB69FF" w:rsidP="00C83017">
                  <w:pPr>
                    <w:pStyle w:val="rowtabella0"/>
                    <w:jc w:val="center"/>
                    <w:rPr>
                      <w:color w:val="002060"/>
                    </w:rPr>
                  </w:pPr>
                  <w:r w:rsidRPr="00A82BB4">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C4CBC0" w14:textId="77777777" w:rsidR="00EB69FF" w:rsidRPr="00A82BB4" w:rsidRDefault="00EB69FF" w:rsidP="00C83017">
                  <w:pPr>
                    <w:pStyle w:val="rowtabella0"/>
                    <w:jc w:val="center"/>
                    <w:rPr>
                      <w:color w:val="002060"/>
                    </w:rPr>
                  </w:pPr>
                  <w:r w:rsidRPr="00A82BB4">
                    <w:rPr>
                      <w:color w:val="002060"/>
                    </w:rPr>
                    <w:t> </w:t>
                  </w:r>
                </w:p>
              </w:tc>
            </w:tr>
            <w:tr w:rsidR="00EB69FF" w:rsidRPr="00A82BB4" w14:paraId="650E850F"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44922A" w14:textId="77777777" w:rsidR="00EB69FF" w:rsidRPr="00672D45" w:rsidRDefault="00EB69FF" w:rsidP="00C83017">
                  <w:pPr>
                    <w:pStyle w:val="rowtabella0"/>
                    <w:rPr>
                      <w:color w:val="002060"/>
                      <w:lang w:val="es-ES"/>
                    </w:rPr>
                  </w:pPr>
                  <w:r w:rsidRPr="00672D45">
                    <w:rPr>
                      <w:color w:val="002060"/>
                      <w:lang w:val="es-ES"/>
                    </w:rPr>
                    <w:t>VALMISA FUTSAL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A83730" w14:textId="77777777" w:rsidR="00EB69FF" w:rsidRPr="00A82BB4" w:rsidRDefault="00EB69FF" w:rsidP="00C83017">
                  <w:pPr>
                    <w:pStyle w:val="rowtabella0"/>
                    <w:rPr>
                      <w:color w:val="002060"/>
                    </w:rPr>
                  </w:pPr>
                  <w:r w:rsidRPr="00A82BB4">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5A15C9" w14:textId="77777777" w:rsidR="00EB69FF" w:rsidRPr="00A82BB4" w:rsidRDefault="00EB69FF" w:rsidP="00C83017">
                  <w:pPr>
                    <w:pStyle w:val="rowtabella0"/>
                    <w:jc w:val="center"/>
                    <w:rPr>
                      <w:color w:val="002060"/>
                    </w:rPr>
                  </w:pPr>
                  <w:r w:rsidRPr="00A82BB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02A8B2" w14:textId="77777777" w:rsidR="00EB69FF" w:rsidRPr="00A82BB4" w:rsidRDefault="00EB69FF" w:rsidP="00C83017">
                  <w:pPr>
                    <w:pStyle w:val="rowtabella0"/>
                    <w:jc w:val="center"/>
                    <w:rPr>
                      <w:color w:val="002060"/>
                    </w:rPr>
                  </w:pPr>
                  <w:r w:rsidRPr="00A82BB4">
                    <w:rPr>
                      <w:color w:val="002060"/>
                    </w:rPr>
                    <w:t> </w:t>
                  </w:r>
                </w:p>
              </w:tc>
            </w:tr>
            <w:tr w:rsidR="00EB69FF" w:rsidRPr="00A82BB4" w14:paraId="051EF9FC"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138CD4" w14:textId="77777777" w:rsidR="00EB69FF" w:rsidRPr="00A82BB4" w:rsidRDefault="00EB69FF" w:rsidP="00C83017">
                  <w:pPr>
                    <w:pStyle w:val="rowtabella0"/>
                    <w:rPr>
                      <w:color w:val="002060"/>
                    </w:rPr>
                  </w:pPr>
                  <w:r w:rsidRPr="00A82BB4">
                    <w:rPr>
                      <w:color w:val="002060"/>
                    </w:rPr>
                    <w:t>(1)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0E8EEF" w14:textId="77777777" w:rsidR="00EB69FF" w:rsidRPr="00A82BB4" w:rsidRDefault="00EB69FF" w:rsidP="00C83017">
                  <w:pPr>
                    <w:pStyle w:val="rowtabella0"/>
                    <w:rPr>
                      <w:color w:val="002060"/>
                    </w:rPr>
                  </w:pPr>
                  <w:r w:rsidRPr="00A82BB4">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8E52A6" w14:textId="77777777" w:rsidR="00EB69FF" w:rsidRPr="00A82BB4" w:rsidRDefault="00EB69FF" w:rsidP="00C83017">
                  <w:pPr>
                    <w:pStyle w:val="rowtabella0"/>
                    <w:jc w:val="center"/>
                    <w:rPr>
                      <w:color w:val="002060"/>
                    </w:rPr>
                  </w:pPr>
                  <w:r w:rsidRPr="00A82BB4">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056C77" w14:textId="77777777" w:rsidR="00EB69FF" w:rsidRPr="00A82BB4" w:rsidRDefault="00EB69FF" w:rsidP="00C83017">
                  <w:pPr>
                    <w:pStyle w:val="rowtabella0"/>
                    <w:jc w:val="center"/>
                    <w:rPr>
                      <w:color w:val="002060"/>
                    </w:rPr>
                  </w:pPr>
                  <w:r w:rsidRPr="00A82BB4">
                    <w:rPr>
                      <w:color w:val="002060"/>
                    </w:rPr>
                    <w:t> </w:t>
                  </w:r>
                </w:p>
              </w:tc>
            </w:tr>
            <w:tr w:rsidR="00EB69FF" w:rsidRPr="00A82BB4" w14:paraId="6F56CF0C"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68E97A" w14:textId="77777777" w:rsidR="00EB69FF" w:rsidRPr="00A82BB4" w:rsidRDefault="00EB69FF" w:rsidP="00C83017">
                  <w:pPr>
                    <w:pStyle w:val="rowtabella0"/>
                    <w:rPr>
                      <w:color w:val="002060"/>
                    </w:rPr>
                  </w:pPr>
                  <w:r w:rsidRPr="00A82BB4">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1B840" w14:textId="77777777" w:rsidR="00EB69FF" w:rsidRPr="00A82BB4" w:rsidRDefault="00EB69FF" w:rsidP="00C83017">
                  <w:pPr>
                    <w:pStyle w:val="rowtabella0"/>
                    <w:rPr>
                      <w:color w:val="002060"/>
                    </w:rPr>
                  </w:pPr>
                  <w:r w:rsidRPr="00A82BB4">
                    <w:rPr>
                      <w:color w:val="002060"/>
                    </w:rPr>
                    <w:t>- VALLESINA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63B4D" w14:textId="77777777" w:rsidR="00EB69FF" w:rsidRPr="00A82BB4" w:rsidRDefault="00EB69FF" w:rsidP="00C83017">
                  <w:pPr>
                    <w:pStyle w:val="rowtabella0"/>
                    <w:jc w:val="center"/>
                    <w:rPr>
                      <w:color w:val="002060"/>
                    </w:rPr>
                  </w:pPr>
                  <w:r w:rsidRPr="00A82BB4">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DE0D4" w14:textId="77777777" w:rsidR="00EB69FF" w:rsidRPr="00A82BB4" w:rsidRDefault="00EB69FF" w:rsidP="00C83017">
                  <w:pPr>
                    <w:pStyle w:val="rowtabella0"/>
                    <w:jc w:val="center"/>
                    <w:rPr>
                      <w:color w:val="002060"/>
                    </w:rPr>
                  </w:pPr>
                  <w:r w:rsidRPr="00A82BB4">
                    <w:rPr>
                      <w:color w:val="002060"/>
                    </w:rPr>
                    <w:t> </w:t>
                  </w:r>
                </w:p>
              </w:tc>
            </w:tr>
            <w:tr w:rsidR="00EB69FF" w:rsidRPr="00A82BB4" w14:paraId="14337B1F"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7051FBBD" w14:textId="77777777" w:rsidR="00EB69FF" w:rsidRPr="00A82BB4" w:rsidRDefault="00EB69FF" w:rsidP="00C83017">
                  <w:pPr>
                    <w:pStyle w:val="rowtabella0"/>
                    <w:rPr>
                      <w:color w:val="002060"/>
                    </w:rPr>
                  </w:pPr>
                  <w:r w:rsidRPr="00A82BB4">
                    <w:rPr>
                      <w:color w:val="002060"/>
                    </w:rPr>
                    <w:t>(1) - disputata il 12/10/2024</w:t>
                  </w:r>
                </w:p>
              </w:tc>
            </w:tr>
          </w:tbl>
          <w:p w14:paraId="160718AD" w14:textId="77777777" w:rsidR="00EB69FF" w:rsidRPr="00A82BB4" w:rsidRDefault="00EB69FF" w:rsidP="00C83017">
            <w:pPr>
              <w:rPr>
                <w:color w:val="002060"/>
              </w:rPr>
            </w:pPr>
          </w:p>
        </w:tc>
      </w:tr>
    </w:tbl>
    <w:p w14:paraId="233CA48F" w14:textId="77777777" w:rsidR="00EB69FF" w:rsidRPr="00A82BB4" w:rsidRDefault="00EB69FF" w:rsidP="00EB69F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B69FF" w:rsidRPr="00A82BB4" w14:paraId="7BE37A41"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584CCC64"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1D81D" w14:textId="77777777" w:rsidR="00EB69FF" w:rsidRPr="00A82BB4" w:rsidRDefault="00EB69FF" w:rsidP="00C83017">
                  <w:pPr>
                    <w:pStyle w:val="headertabella0"/>
                    <w:rPr>
                      <w:color w:val="002060"/>
                    </w:rPr>
                  </w:pPr>
                  <w:r w:rsidRPr="00A82BB4">
                    <w:rPr>
                      <w:color w:val="002060"/>
                    </w:rPr>
                    <w:t>GIRONE C - 1 Giornata - A</w:t>
                  </w:r>
                </w:p>
              </w:tc>
            </w:tr>
            <w:tr w:rsidR="00EB69FF" w:rsidRPr="00A82BB4" w14:paraId="7C0ED766"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49FBD6" w14:textId="77777777" w:rsidR="00EB69FF" w:rsidRPr="00A82BB4" w:rsidRDefault="00EB69FF" w:rsidP="00C83017">
                  <w:pPr>
                    <w:pStyle w:val="rowtabella0"/>
                    <w:rPr>
                      <w:color w:val="002060"/>
                    </w:rPr>
                  </w:pPr>
                  <w:r w:rsidRPr="00A82BB4">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EFC9C" w14:textId="77777777" w:rsidR="00EB69FF" w:rsidRPr="00A82BB4" w:rsidRDefault="00EB69FF" w:rsidP="00C83017">
                  <w:pPr>
                    <w:pStyle w:val="rowtabella0"/>
                    <w:rPr>
                      <w:color w:val="002060"/>
                    </w:rPr>
                  </w:pPr>
                  <w:r w:rsidRPr="00A82BB4">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DCB88" w14:textId="77777777" w:rsidR="00EB69FF" w:rsidRPr="00A82BB4" w:rsidRDefault="00EB69FF" w:rsidP="00C83017">
                  <w:pPr>
                    <w:pStyle w:val="rowtabella0"/>
                    <w:jc w:val="center"/>
                    <w:rPr>
                      <w:color w:val="002060"/>
                    </w:rPr>
                  </w:pPr>
                  <w:r w:rsidRPr="00A82BB4">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B5F899" w14:textId="77777777" w:rsidR="00EB69FF" w:rsidRPr="00A82BB4" w:rsidRDefault="00EB69FF" w:rsidP="00C83017">
                  <w:pPr>
                    <w:pStyle w:val="rowtabella0"/>
                    <w:jc w:val="center"/>
                    <w:rPr>
                      <w:color w:val="002060"/>
                    </w:rPr>
                  </w:pPr>
                  <w:r w:rsidRPr="00A82BB4">
                    <w:rPr>
                      <w:color w:val="002060"/>
                    </w:rPr>
                    <w:t> </w:t>
                  </w:r>
                </w:p>
              </w:tc>
            </w:tr>
            <w:tr w:rsidR="00EB69FF" w:rsidRPr="00A82BB4" w14:paraId="2B3034F2"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6A71BE" w14:textId="77777777" w:rsidR="00EB69FF" w:rsidRPr="00A82BB4" w:rsidRDefault="00EB69FF" w:rsidP="00C83017">
                  <w:pPr>
                    <w:pStyle w:val="rowtabella0"/>
                    <w:rPr>
                      <w:color w:val="002060"/>
                    </w:rPr>
                  </w:pPr>
                  <w:r w:rsidRPr="00A82BB4">
                    <w:rPr>
                      <w:color w:val="002060"/>
                    </w:rPr>
                    <w:t>(1) AVM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9A7271" w14:textId="77777777" w:rsidR="00EB69FF" w:rsidRPr="00A82BB4" w:rsidRDefault="00EB69FF" w:rsidP="00C83017">
                  <w:pPr>
                    <w:pStyle w:val="rowtabella0"/>
                    <w:rPr>
                      <w:color w:val="002060"/>
                    </w:rPr>
                  </w:pPr>
                  <w:r w:rsidRPr="00A82BB4">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2552E3" w14:textId="77777777" w:rsidR="00EB69FF" w:rsidRPr="00A82BB4" w:rsidRDefault="00EB69FF" w:rsidP="00C83017">
                  <w:pPr>
                    <w:pStyle w:val="rowtabella0"/>
                    <w:jc w:val="center"/>
                    <w:rPr>
                      <w:color w:val="002060"/>
                    </w:rPr>
                  </w:pPr>
                  <w:r w:rsidRPr="00A82BB4">
                    <w:rPr>
                      <w:color w:val="002060"/>
                    </w:rPr>
                    <w:t>0 - 9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E98F6D" w14:textId="77777777" w:rsidR="00EB69FF" w:rsidRPr="00A82BB4" w:rsidRDefault="00EB69FF" w:rsidP="00C83017">
                  <w:pPr>
                    <w:pStyle w:val="rowtabella0"/>
                    <w:jc w:val="center"/>
                    <w:rPr>
                      <w:color w:val="002060"/>
                    </w:rPr>
                  </w:pPr>
                  <w:r w:rsidRPr="00A82BB4">
                    <w:rPr>
                      <w:color w:val="002060"/>
                    </w:rPr>
                    <w:t> </w:t>
                  </w:r>
                </w:p>
              </w:tc>
            </w:tr>
            <w:tr w:rsidR="00EB69FF" w:rsidRPr="00A82BB4" w14:paraId="6500A495"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6BF46A" w14:textId="77777777" w:rsidR="00EB69FF" w:rsidRPr="00A82BB4" w:rsidRDefault="00EB69FF" w:rsidP="00C83017">
                  <w:pPr>
                    <w:pStyle w:val="rowtabella0"/>
                    <w:rPr>
                      <w:color w:val="002060"/>
                    </w:rPr>
                  </w:pPr>
                  <w:r w:rsidRPr="00A82BB4">
                    <w:rPr>
                      <w:color w:val="002060"/>
                    </w:rPr>
                    <w:t>(1) 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8C71CF" w14:textId="77777777" w:rsidR="00EB69FF" w:rsidRPr="00A82BB4" w:rsidRDefault="00EB69FF" w:rsidP="00C83017">
                  <w:pPr>
                    <w:pStyle w:val="rowtabella0"/>
                    <w:rPr>
                      <w:color w:val="002060"/>
                    </w:rPr>
                  </w:pPr>
                  <w:r w:rsidRPr="00A82BB4">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F6C9E0" w14:textId="77777777" w:rsidR="00EB69FF" w:rsidRPr="00A82BB4" w:rsidRDefault="00EB69FF" w:rsidP="00C83017">
                  <w:pPr>
                    <w:pStyle w:val="rowtabella0"/>
                    <w:jc w:val="center"/>
                    <w:rPr>
                      <w:color w:val="002060"/>
                    </w:rPr>
                  </w:pPr>
                  <w:r w:rsidRPr="00A82BB4">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AB4847" w14:textId="77777777" w:rsidR="00EB69FF" w:rsidRPr="00A82BB4" w:rsidRDefault="00EB69FF" w:rsidP="00C83017">
                  <w:pPr>
                    <w:pStyle w:val="rowtabella0"/>
                    <w:jc w:val="center"/>
                    <w:rPr>
                      <w:color w:val="002060"/>
                    </w:rPr>
                  </w:pPr>
                  <w:r w:rsidRPr="00A82BB4">
                    <w:rPr>
                      <w:color w:val="002060"/>
                    </w:rPr>
                    <w:t> </w:t>
                  </w:r>
                </w:p>
              </w:tc>
            </w:tr>
            <w:tr w:rsidR="00EB69FF" w:rsidRPr="00A82BB4" w14:paraId="191C9B4B"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B6CB55" w14:textId="77777777" w:rsidR="00EB69FF" w:rsidRPr="00A82BB4" w:rsidRDefault="00EB69FF" w:rsidP="00C83017">
                  <w:pPr>
                    <w:pStyle w:val="rowtabella0"/>
                    <w:rPr>
                      <w:color w:val="002060"/>
                    </w:rPr>
                  </w:pPr>
                  <w:proofErr w:type="gramStart"/>
                  <w:r w:rsidRPr="00A82BB4">
                    <w:rPr>
                      <w:color w:val="002060"/>
                    </w:rPr>
                    <w:t>CITTA</w:t>
                  </w:r>
                  <w:proofErr w:type="gramEnd"/>
                  <w:r w:rsidRPr="00A82BB4">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A36899" w14:textId="77777777" w:rsidR="00EB69FF" w:rsidRPr="00A82BB4" w:rsidRDefault="00EB69FF" w:rsidP="00C83017">
                  <w:pPr>
                    <w:pStyle w:val="rowtabella0"/>
                    <w:rPr>
                      <w:color w:val="002060"/>
                    </w:rPr>
                  </w:pPr>
                  <w:r w:rsidRPr="00A82BB4">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F0A4ED" w14:textId="77777777" w:rsidR="00EB69FF" w:rsidRPr="00A82BB4" w:rsidRDefault="00EB69FF" w:rsidP="00C83017">
                  <w:pPr>
                    <w:pStyle w:val="rowtabella0"/>
                    <w:jc w:val="center"/>
                    <w:rPr>
                      <w:color w:val="002060"/>
                    </w:rPr>
                  </w:pPr>
                  <w:r w:rsidRPr="00A82BB4">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F3EECA" w14:textId="77777777" w:rsidR="00EB69FF" w:rsidRPr="00A82BB4" w:rsidRDefault="00EB69FF" w:rsidP="00C83017">
                  <w:pPr>
                    <w:pStyle w:val="rowtabella0"/>
                    <w:jc w:val="center"/>
                    <w:rPr>
                      <w:color w:val="002060"/>
                    </w:rPr>
                  </w:pPr>
                  <w:r w:rsidRPr="00A82BB4">
                    <w:rPr>
                      <w:color w:val="002060"/>
                    </w:rPr>
                    <w:t> </w:t>
                  </w:r>
                </w:p>
              </w:tc>
            </w:tr>
            <w:tr w:rsidR="00EB69FF" w:rsidRPr="00A82BB4" w14:paraId="4510D5D9"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7E52E6" w14:textId="77777777" w:rsidR="00EB69FF" w:rsidRPr="00A82BB4" w:rsidRDefault="00EB69FF" w:rsidP="00C83017">
                  <w:pPr>
                    <w:pStyle w:val="rowtabella0"/>
                    <w:rPr>
                      <w:color w:val="002060"/>
                    </w:rPr>
                  </w:pPr>
                  <w:r w:rsidRPr="00A82BB4">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3F4CC5" w14:textId="77777777" w:rsidR="00EB69FF" w:rsidRPr="00A82BB4" w:rsidRDefault="00EB69FF" w:rsidP="00C83017">
                  <w:pPr>
                    <w:pStyle w:val="rowtabella0"/>
                    <w:rPr>
                      <w:color w:val="002060"/>
                    </w:rPr>
                  </w:pPr>
                  <w:r w:rsidRPr="00A82BB4">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710E49" w14:textId="77777777" w:rsidR="00EB69FF" w:rsidRPr="00A82BB4" w:rsidRDefault="00EB69FF" w:rsidP="00C83017">
                  <w:pPr>
                    <w:pStyle w:val="rowtabella0"/>
                    <w:jc w:val="center"/>
                    <w:rPr>
                      <w:color w:val="002060"/>
                    </w:rPr>
                  </w:pPr>
                  <w:r w:rsidRPr="00A82BB4">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3DF5F0" w14:textId="77777777" w:rsidR="00EB69FF" w:rsidRPr="00A82BB4" w:rsidRDefault="00EB69FF" w:rsidP="00C83017">
                  <w:pPr>
                    <w:pStyle w:val="rowtabella0"/>
                    <w:jc w:val="center"/>
                    <w:rPr>
                      <w:color w:val="002060"/>
                    </w:rPr>
                  </w:pPr>
                  <w:r w:rsidRPr="00A82BB4">
                    <w:rPr>
                      <w:color w:val="002060"/>
                    </w:rPr>
                    <w:t> </w:t>
                  </w:r>
                </w:p>
              </w:tc>
            </w:tr>
            <w:tr w:rsidR="00EB69FF" w:rsidRPr="00A82BB4" w14:paraId="1C4CDDDE"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E8C19F" w14:textId="77777777" w:rsidR="00EB69FF" w:rsidRPr="00A82BB4" w:rsidRDefault="00EB69FF" w:rsidP="00C83017">
                  <w:pPr>
                    <w:pStyle w:val="rowtabella0"/>
                    <w:rPr>
                      <w:color w:val="002060"/>
                    </w:rPr>
                  </w:pPr>
                  <w:r w:rsidRPr="00A82BB4">
                    <w:rPr>
                      <w:color w:val="002060"/>
                    </w:rPr>
                    <w:t>OLIMPIA JUVENTU FALCONARA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8B7CB" w14:textId="77777777" w:rsidR="00EB69FF" w:rsidRPr="00A82BB4" w:rsidRDefault="00EB69FF" w:rsidP="00C83017">
                  <w:pPr>
                    <w:pStyle w:val="rowtabella0"/>
                    <w:rPr>
                      <w:color w:val="002060"/>
                    </w:rPr>
                  </w:pPr>
                  <w:r w:rsidRPr="00A82BB4">
                    <w:rPr>
                      <w:color w:val="002060"/>
                    </w:rPr>
                    <w:t>- OSIMO STAZIONE SSD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FC813" w14:textId="77777777" w:rsidR="00EB69FF" w:rsidRPr="00A82BB4" w:rsidRDefault="00EB69FF" w:rsidP="00C83017">
                  <w:pPr>
                    <w:pStyle w:val="rowtabella0"/>
                    <w:jc w:val="center"/>
                    <w:rPr>
                      <w:color w:val="002060"/>
                    </w:rPr>
                  </w:pPr>
                  <w:r w:rsidRPr="00A82BB4">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B7F3C" w14:textId="77777777" w:rsidR="00EB69FF" w:rsidRPr="00A82BB4" w:rsidRDefault="00EB69FF" w:rsidP="00C83017">
                  <w:pPr>
                    <w:pStyle w:val="rowtabella0"/>
                    <w:jc w:val="center"/>
                    <w:rPr>
                      <w:color w:val="002060"/>
                    </w:rPr>
                  </w:pPr>
                  <w:r w:rsidRPr="00A82BB4">
                    <w:rPr>
                      <w:color w:val="002060"/>
                    </w:rPr>
                    <w:t> </w:t>
                  </w:r>
                </w:p>
              </w:tc>
            </w:tr>
            <w:tr w:rsidR="00EB69FF" w:rsidRPr="00A82BB4" w14:paraId="284DD7D7"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4BE8428C" w14:textId="77777777" w:rsidR="00EB69FF" w:rsidRPr="00A82BB4" w:rsidRDefault="00EB69FF" w:rsidP="00C83017">
                  <w:pPr>
                    <w:pStyle w:val="rowtabella0"/>
                    <w:rPr>
                      <w:color w:val="002060"/>
                    </w:rPr>
                  </w:pPr>
                  <w:r w:rsidRPr="00A82BB4">
                    <w:rPr>
                      <w:color w:val="002060"/>
                    </w:rPr>
                    <w:t>(1) - disputata il 12/10/2024</w:t>
                  </w:r>
                </w:p>
              </w:tc>
            </w:tr>
          </w:tbl>
          <w:p w14:paraId="4D5E2AEC" w14:textId="77777777" w:rsidR="00EB69FF" w:rsidRPr="00A82BB4" w:rsidRDefault="00EB69FF" w:rsidP="00C8301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3D1555D6"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17514" w14:textId="77777777" w:rsidR="00EB69FF" w:rsidRPr="00A82BB4" w:rsidRDefault="00EB69FF" w:rsidP="00C83017">
                  <w:pPr>
                    <w:pStyle w:val="headertabella0"/>
                    <w:rPr>
                      <w:color w:val="002060"/>
                    </w:rPr>
                  </w:pPr>
                  <w:r w:rsidRPr="00A82BB4">
                    <w:rPr>
                      <w:color w:val="002060"/>
                    </w:rPr>
                    <w:t>GIRONE D - 1 Giornata - A</w:t>
                  </w:r>
                </w:p>
              </w:tc>
            </w:tr>
            <w:tr w:rsidR="00EB69FF" w:rsidRPr="00A82BB4" w14:paraId="12E14E57"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8AB6D9" w14:textId="77777777" w:rsidR="00EB69FF" w:rsidRPr="00A82BB4" w:rsidRDefault="00EB69FF" w:rsidP="00C83017">
                  <w:pPr>
                    <w:pStyle w:val="rowtabella0"/>
                    <w:rPr>
                      <w:color w:val="002060"/>
                    </w:rPr>
                  </w:pPr>
                  <w:r w:rsidRPr="00A82BB4">
                    <w:rPr>
                      <w:color w:val="002060"/>
                    </w:rPr>
                    <w:t>EUROPE TT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5A74E" w14:textId="77777777" w:rsidR="00EB69FF" w:rsidRPr="00A82BB4" w:rsidRDefault="00EB69FF" w:rsidP="00C83017">
                  <w:pPr>
                    <w:pStyle w:val="rowtabella0"/>
                    <w:rPr>
                      <w:color w:val="002060"/>
                    </w:rPr>
                  </w:pPr>
                  <w:r w:rsidRPr="00A82BB4">
                    <w:rPr>
                      <w:color w:val="002060"/>
                    </w:rPr>
                    <w:t xml:space="preserve">- REAL FABRIANO </w:t>
                  </w:r>
                  <w:proofErr w:type="spellStart"/>
                  <w:proofErr w:type="gramStart"/>
                  <w:r w:rsidRPr="00A82BB4">
                    <w:rPr>
                      <w:color w:val="002060"/>
                    </w:rPr>
                    <w:t>sq.B</w:t>
                  </w:r>
                  <w:proofErr w:type="spellEnd"/>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03A93" w14:textId="77777777" w:rsidR="00EB69FF" w:rsidRPr="00A82BB4" w:rsidRDefault="00EB69FF" w:rsidP="00C83017">
                  <w:pPr>
                    <w:pStyle w:val="rowtabella0"/>
                    <w:jc w:val="center"/>
                    <w:rPr>
                      <w:color w:val="002060"/>
                    </w:rPr>
                  </w:pPr>
                  <w:r w:rsidRPr="00A82BB4">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13C7B5" w14:textId="77777777" w:rsidR="00EB69FF" w:rsidRPr="00A82BB4" w:rsidRDefault="00EB69FF" w:rsidP="00C83017">
                  <w:pPr>
                    <w:pStyle w:val="rowtabella0"/>
                    <w:jc w:val="center"/>
                    <w:rPr>
                      <w:color w:val="002060"/>
                    </w:rPr>
                  </w:pPr>
                  <w:r w:rsidRPr="00A82BB4">
                    <w:rPr>
                      <w:color w:val="002060"/>
                    </w:rPr>
                    <w:t> </w:t>
                  </w:r>
                </w:p>
              </w:tc>
            </w:tr>
            <w:tr w:rsidR="00EB69FF" w:rsidRPr="00A82BB4" w14:paraId="346855D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871314" w14:textId="77777777" w:rsidR="00EB69FF" w:rsidRPr="00A82BB4" w:rsidRDefault="00EB69FF" w:rsidP="00C83017">
                  <w:pPr>
                    <w:pStyle w:val="rowtabella0"/>
                    <w:rPr>
                      <w:color w:val="002060"/>
                    </w:rPr>
                  </w:pPr>
                  <w:r w:rsidRPr="00A82BB4">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F3DE4E" w14:textId="77777777" w:rsidR="00EB69FF" w:rsidRPr="00A82BB4" w:rsidRDefault="00EB69FF" w:rsidP="00C83017">
                  <w:pPr>
                    <w:pStyle w:val="rowtabella0"/>
                    <w:rPr>
                      <w:color w:val="002060"/>
                    </w:rPr>
                  </w:pPr>
                  <w:r w:rsidRPr="00A82BB4">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A4095D" w14:textId="77777777" w:rsidR="00EB69FF" w:rsidRPr="00A82BB4" w:rsidRDefault="00EB69FF" w:rsidP="00C83017">
                  <w:pPr>
                    <w:pStyle w:val="rowtabella0"/>
                    <w:jc w:val="center"/>
                    <w:rPr>
                      <w:color w:val="002060"/>
                    </w:rPr>
                  </w:pPr>
                  <w:r w:rsidRPr="00A82BB4">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080303" w14:textId="77777777" w:rsidR="00EB69FF" w:rsidRPr="00A82BB4" w:rsidRDefault="00EB69FF" w:rsidP="00C83017">
                  <w:pPr>
                    <w:pStyle w:val="rowtabella0"/>
                    <w:jc w:val="center"/>
                    <w:rPr>
                      <w:color w:val="002060"/>
                    </w:rPr>
                  </w:pPr>
                  <w:r w:rsidRPr="00A82BB4">
                    <w:rPr>
                      <w:color w:val="002060"/>
                    </w:rPr>
                    <w:t> </w:t>
                  </w:r>
                </w:p>
              </w:tc>
            </w:tr>
            <w:tr w:rsidR="00EB69FF" w:rsidRPr="00A82BB4" w14:paraId="3A0E1DEE"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B20B73" w14:textId="77777777" w:rsidR="00EB69FF" w:rsidRPr="00A82BB4" w:rsidRDefault="00EB69FF" w:rsidP="00C83017">
                  <w:pPr>
                    <w:pStyle w:val="rowtabella0"/>
                    <w:rPr>
                      <w:color w:val="002060"/>
                    </w:rPr>
                  </w:pPr>
                  <w:r w:rsidRPr="00A82BB4">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6DF54C" w14:textId="77777777" w:rsidR="00EB69FF" w:rsidRPr="00A82BB4" w:rsidRDefault="00EB69FF" w:rsidP="00C83017">
                  <w:pPr>
                    <w:pStyle w:val="rowtabella0"/>
                    <w:rPr>
                      <w:color w:val="002060"/>
                    </w:rPr>
                  </w:pPr>
                  <w:r w:rsidRPr="00A82BB4">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683922" w14:textId="77777777" w:rsidR="00EB69FF" w:rsidRPr="00A82BB4" w:rsidRDefault="00EB69FF" w:rsidP="00C83017">
                  <w:pPr>
                    <w:pStyle w:val="rowtabella0"/>
                    <w:jc w:val="center"/>
                    <w:rPr>
                      <w:color w:val="002060"/>
                    </w:rPr>
                  </w:pPr>
                  <w:r w:rsidRPr="00A82BB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647CA1" w14:textId="77777777" w:rsidR="00EB69FF" w:rsidRPr="00A82BB4" w:rsidRDefault="00EB69FF" w:rsidP="00C83017">
                  <w:pPr>
                    <w:pStyle w:val="rowtabella0"/>
                    <w:jc w:val="center"/>
                    <w:rPr>
                      <w:color w:val="002060"/>
                    </w:rPr>
                  </w:pPr>
                  <w:r w:rsidRPr="00A82BB4">
                    <w:rPr>
                      <w:color w:val="002060"/>
                    </w:rPr>
                    <w:t> </w:t>
                  </w:r>
                </w:p>
              </w:tc>
            </w:tr>
            <w:tr w:rsidR="00EB69FF" w:rsidRPr="00A82BB4" w14:paraId="1FE9D44D"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9F0D73" w14:textId="77777777" w:rsidR="00EB69FF" w:rsidRPr="00A82BB4" w:rsidRDefault="00EB69FF" w:rsidP="00C83017">
                  <w:pPr>
                    <w:pStyle w:val="rowtabella0"/>
                    <w:rPr>
                      <w:color w:val="002060"/>
                    </w:rPr>
                  </w:pPr>
                  <w:r w:rsidRPr="00A82BB4">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D3D463" w14:textId="77777777" w:rsidR="00EB69FF" w:rsidRPr="00A82BB4" w:rsidRDefault="00EB69FF" w:rsidP="00C83017">
                  <w:pPr>
                    <w:pStyle w:val="rowtabella0"/>
                    <w:rPr>
                      <w:color w:val="002060"/>
                    </w:rPr>
                  </w:pPr>
                  <w:r w:rsidRPr="00A82BB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87AB1D" w14:textId="77777777" w:rsidR="00EB69FF" w:rsidRPr="00A82BB4" w:rsidRDefault="00EB69FF" w:rsidP="00C83017">
                  <w:pPr>
                    <w:pStyle w:val="rowtabella0"/>
                    <w:jc w:val="center"/>
                    <w:rPr>
                      <w:color w:val="002060"/>
                    </w:rPr>
                  </w:pPr>
                  <w:r w:rsidRPr="00A82BB4">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BC4683" w14:textId="77777777" w:rsidR="00EB69FF" w:rsidRPr="00A82BB4" w:rsidRDefault="00EB69FF" w:rsidP="00C83017">
                  <w:pPr>
                    <w:pStyle w:val="rowtabella0"/>
                    <w:jc w:val="center"/>
                    <w:rPr>
                      <w:color w:val="002060"/>
                    </w:rPr>
                  </w:pPr>
                  <w:r w:rsidRPr="00A82BB4">
                    <w:rPr>
                      <w:color w:val="002060"/>
                    </w:rPr>
                    <w:t> </w:t>
                  </w:r>
                </w:p>
              </w:tc>
            </w:tr>
            <w:tr w:rsidR="00EB69FF" w:rsidRPr="00A82BB4" w14:paraId="0679E3F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82571A" w14:textId="77777777" w:rsidR="00EB69FF" w:rsidRPr="00A82BB4" w:rsidRDefault="00EB69FF" w:rsidP="00C83017">
                  <w:pPr>
                    <w:pStyle w:val="rowtabella0"/>
                    <w:rPr>
                      <w:color w:val="002060"/>
                    </w:rPr>
                  </w:pPr>
                  <w:r w:rsidRPr="00A82BB4">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546512" w14:textId="77777777" w:rsidR="00EB69FF" w:rsidRPr="00A82BB4" w:rsidRDefault="00EB69FF" w:rsidP="00C83017">
                  <w:pPr>
                    <w:pStyle w:val="rowtabella0"/>
                    <w:rPr>
                      <w:color w:val="002060"/>
                    </w:rPr>
                  </w:pPr>
                  <w:r w:rsidRPr="00A82BB4">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B66192" w14:textId="77777777" w:rsidR="00EB69FF" w:rsidRPr="00A82BB4" w:rsidRDefault="00EB69FF" w:rsidP="00C83017">
                  <w:pPr>
                    <w:pStyle w:val="rowtabella0"/>
                    <w:jc w:val="center"/>
                    <w:rPr>
                      <w:color w:val="002060"/>
                    </w:rPr>
                  </w:pPr>
                  <w:r w:rsidRPr="00A82BB4">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C9E599" w14:textId="77777777" w:rsidR="00EB69FF" w:rsidRPr="00A82BB4" w:rsidRDefault="00EB69FF" w:rsidP="00C83017">
                  <w:pPr>
                    <w:pStyle w:val="rowtabella0"/>
                    <w:jc w:val="center"/>
                    <w:rPr>
                      <w:color w:val="002060"/>
                    </w:rPr>
                  </w:pPr>
                  <w:r w:rsidRPr="00A82BB4">
                    <w:rPr>
                      <w:color w:val="002060"/>
                    </w:rPr>
                    <w:t> </w:t>
                  </w:r>
                </w:p>
              </w:tc>
            </w:tr>
            <w:tr w:rsidR="00EB69FF" w:rsidRPr="00A82BB4" w14:paraId="7F10E787"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2B5C37" w14:textId="77777777" w:rsidR="00EB69FF" w:rsidRPr="00A82BB4" w:rsidRDefault="00EB69FF" w:rsidP="00C83017">
                  <w:pPr>
                    <w:pStyle w:val="rowtabella0"/>
                    <w:rPr>
                      <w:color w:val="002060"/>
                    </w:rPr>
                  </w:pPr>
                  <w:r w:rsidRPr="00A82BB4">
                    <w:rPr>
                      <w:color w:val="002060"/>
                    </w:rPr>
                    <w:t>PIEDIRIPA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D6985" w14:textId="77777777" w:rsidR="00EB69FF" w:rsidRPr="00A82BB4" w:rsidRDefault="00EB69FF" w:rsidP="00C83017">
                  <w:pPr>
                    <w:pStyle w:val="rowtabella0"/>
                    <w:rPr>
                      <w:color w:val="002060"/>
                    </w:rPr>
                  </w:pPr>
                  <w:r w:rsidRPr="00A82BB4">
                    <w:rPr>
                      <w:color w:val="002060"/>
                    </w:rPr>
                    <w:t>- FOLGORE CASTELRAIMONDO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5EE5C" w14:textId="77777777" w:rsidR="00EB69FF" w:rsidRPr="00A82BB4" w:rsidRDefault="00EB69FF" w:rsidP="00C83017">
                  <w:pPr>
                    <w:pStyle w:val="rowtabella0"/>
                    <w:jc w:val="center"/>
                    <w:rPr>
                      <w:color w:val="002060"/>
                    </w:rPr>
                  </w:pPr>
                  <w:r w:rsidRPr="00A82BB4">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5E722" w14:textId="77777777" w:rsidR="00EB69FF" w:rsidRPr="00A82BB4" w:rsidRDefault="00EB69FF" w:rsidP="00C83017">
                  <w:pPr>
                    <w:pStyle w:val="rowtabella0"/>
                    <w:jc w:val="center"/>
                    <w:rPr>
                      <w:color w:val="002060"/>
                    </w:rPr>
                  </w:pPr>
                  <w:r w:rsidRPr="00A82BB4">
                    <w:rPr>
                      <w:color w:val="002060"/>
                    </w:rPr>
                    <w:t> </w:t>
                  </w:r>
                </w:p>
              </w:tc>
            </w:tr>
          </w:tbl>
          <w:p w14:paraId="468F20A0" w14:textId="77777777" w:rsidR="00EB69FF" w:rsidRPr="00A82BB4" w:rsidRDefault="00EB69FF" w:rsidP="00C83017">
            <w:pPr>
              <w:rPr>
                <w:color w:val="002060"/>
              </w:rPr>
            </w:pPr>
          </w:p>
        </w:tc>
      </w:tr>
    </w:tbl>
    <w:p w14:paraId="60D6118A" w14:textId="77777777" w:rsidR="00EB69FF" w:rsidRPr="00A82BB4" w:rsidRDefault="00EB69FF" w:rsidP="00EB69FF">
      <w:pPr>
        <w:pStyle w:val="breakline"/>
        <w:rPr>
          <w:rFonts w:eastAsiaTheme="minorEastAsia"/>
          <w:color w:val="002060"/>
        </w:rPr>
      </w:pPr>
    </w:p>
    <w:p w14:paraId="0F6BB3C7" w14:textId="77777777" w:rsidR="00EB69FF" w:rsidRPr="00A82BB4" w:rsidRDefault="00EB69FF" w:rsidP="00EB69FF">
      <w:pPr>
        <w:pStyle w:val="breakline"/>
        <w:rPr>
          <w:color w:val="002060"/>
        </w:rPr>
      </w:pPr>
    </w:p>
    <w:p w14:paraId="31DC8833" w14:textId="77777777" w:rsidR="00EB69FF" w:rsidRPr="00A82BB4" w:rsidRDefault="00EB69FF" w:rsidP="00EB69FF">
      <w:pPr>
        <w:pStyle w:val="sottotitolocampionato10"/>
        <w:rPr>
          <w:color w:val="002060"/>
        </w:rPr>
      </w:pPr>
      <w:r w:rsidRPr="00A82BB4">
        <w:rPr>
          <w:color w:val="002060"/>
        </w:rPr>
        <w:t>RISULTATI UFFICIALI GARE DEL 11/10/2024</w:t>
      </w:r>
    </w:p>
    <w:p w14:paraId="18638A75" w14:textId="77777777" w:rsidR="00EB69FF" w:rsidRPr="00EB69FF" w:rsidRDefault="00EB69FF" w:rsidP="00EB69FF">
      <w:pPr>
        <w:pStyle w:val="sottotitolocampionato20"/>
        <w:spacing w:before="0" w:beforeAutospacing="0" w:after="0" w:afterAutospacing="0"/>
        <w:rPr>
          <w:rFonts w:ascii="Arial" w:hAnsi="Arial" w:cs="Arial"/>
          <w:color w:val="002060"/>
          <w:sz w:val="20"/>
          <w:szCs w:val="20"/>
        </w:rPr>
      </w:pPr>
      <w:r w:rsidRPr="00EB69FF">
        <w:rPr>
          <w:rFonts w:ascii="Arial" w:hAnsi="Arial" w:cs="Arial"/>
          <w:color w:val="002060"/>
          <w:sz w:val="20"/>
          <w:szCs w:val="20"/>
        </w:rPr>
        <w:t>Si trascrivono qui di seguito i risultati ufficiali delle gare disputate</w:t>
      </w:r>
    </w:p>
    <w:p w14:paraId="69204938" w14:textId="77777777" w:rsidR="00EB69FF" w:rsidRPr="00A82BB4" w:rsidRDefault="00EB69FF" w:rsidP="00EB69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B69FF" w:rsidRPr="00A82BB4" w14:paraId="728F2196"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70D32D05"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5C715" w14:textId="77777777" w:rsidR="00EB69FF" w:rsidRPr="00A82BB4" w:rsidRDefault="00EB69FF" w:rsidP="00C83017">
                  <w:pPr>
                    <w:pStyle w:val="headertabella0"/>
                    <w:rPr>
                      <w:color w:val="002060"/>
                    </w:rPr>
                  </w:pPr>
                  <w:r w:rsidRPr="00A82BB4">
                    <w:rPr>
                      <w:color w:val="002060"/>
                    </w:rPr>
                    <w:t>GIRONE E - 3 Giornata - A</w:t>
                  </w:r>
                </w:p>
              </w:tc>
            </w:tr>
            <w:tr w:rsidR="00EB69FF" w:rsidRPr="00A82BB4" w14:paraId="5DCE09F6"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730217" w14:textId="77777777" w:rsidR="00EB69FF" w:rsidRPr="00A82BB4" w:rsidRDefault="00EB69FF" w:rsidP="00C83017">
                  <w:pPr>
                    <w:pStyle w:val="rowtabella0"/>
                    <w:rPr>
                      <w:color w:val="002060"/>
                    </w:rPr>
                  </w:pPr>
                  <w:r w:rsidRPr="00A82BB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240E24" w14:textId="77777777" w:rsidR="00EB69FF" w:rsidRPr="00A82BB4" w:rsidRDefault="00EB69FF" w:rsidP="00C83017">
                  <w:pPr>
                    <w:pStyle w:val="rowtabella0"/>
                    <w:rPr>
                      <w:color w:val="002060"/>
                    </w:rPr>
                  </w:pPr>
                  <w:r w:rsidRPr="00A82BB4">
                    <w:rPr>
                      <w:color w:val="002060"/>
                    </w:rPr>
                    <w:t>- AMATORI STESE 2007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F3035" w14:textId="77777777" w:rsidR="00EB69FF" w:rsidRPr="00A82BB4" w:rsidRDefault="00EB69FF" w:rsidP="00C83017">
                  <w:pPr>
                    <w:pStyle w:val="rowtabella0"/>
                    <w:jc w:val="center"/>
                    <w:rPr>
                      <w:color w:val="002060"/>
                    </w:rPr>
                  </w:pPr>
                  <w:r w:rsidRPr="00A82BB4">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90C6A" w14:textId="77777777" w:rsidR="00EB69FF" w:rsidRPr="00A82BB4" w:rsidRDefault="00EB69FF" w:rsidP="00C83017">
                  <w:pPr>
                    <w:pStyle w:val="rowtabella0"/>
                    <w:jc w:val="center"/>
                    <w:rPr>
                      <w:color w:val="002060"/>
                    </w:rPr>
                  </w:pPr>
                  <w:r w:rsidRPr="00A82BB4">
                    <w:rPr>
                      <w:color w:val="002060"/>
                    </w:rPr>
                    <w:t> </w:t>
                  </w:r>
                </w:p>
              </w:tc>
            </w:tr>
            <w:tr w:rsidR="00EB69FF" w:rsidRPr="00A82BB4" w14:paraId="67D5AD6F"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60F8D6" w14:textId="77777777" w:rsidR="00EB69FF" w:rsidRPr="00A82BB4" w:rsidRDefault="00EB69FF" w:rsidP="00C83017">
                  <w:pPr>
                    <w:pStyle w:val="rowtabella0"/>
                    <w:rPr>
                      <w:color w:val="002060"/>
                    </w:rPr>
                  </w:pPr>
                  <w:r w:rsidRPr="00A82BB4">
                    <w:rPr>
                      <w:color w:val="002060"/>
                    </w:rPr>
                    <w:t xml:space="preserve">CALCIO </w:t>
                  </w:r>
                  <w:proofErr w:type="gramStart"/>
                  <w:r w:rsidRPr="00A82BB4">
                    <w:rPr>
                      <w:color w:val="002060"/>
                    </w:rPr>
                    <w:t>S.ELPIDIO</w:t>
                  </w:r>
                  <w:proofErr w:type="gramEnd"/>
                  <w:r w:rsidRPr="00A82BB4">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36F4BF" w14:textId="77777777" w:rsidR="00EB69FF" w:rsidRPr="00A82BB4" w:rsidRDefault="00EB69FF" w:rsidP="00C83017">
                  <w:pPr>
                    <w:pStyle w:val="rowtabella0"/>
                    <w:rPr>
                      <w:color w:val="002060"/>
                    </w:rPr>
                  </w:pPr>
                  <w:r w:rsidRPr="00A82BB4">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581668" w14:textId="77777777" w:rsidR="00EB69FF" w:rsidRPr="00A82BB4" w:rsidRDefault="00EB69FF" w:rsidP="00C83017">
                  <w:pPr>
                    <w:pStyle w:val="rowtabella0"/>
                    <w:jc w:val="center"/>
                    <w:rPr>
                      <w:color w:val="002060"/>
                    </w:rPr>
                  </w:pPr>
                  <w:r w:rsidRPr="00A82BB4">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607783" w14:textId="77777777" w:rsidR="00EB69FF" w:rsidRPr="00A82BB4" w:rsidRDefault="00EB69FF" w:rsidP="00C83017">
                  <w:pPr>
                    <w:pStyle w:val="rowtabella0"/>
                    <w:jc w:val="center"/>
                    <w:rPr>
                      <w:color w:val="002060"/>
                    </w:rPr>
                  </w:pPr>
                  <w:r w:rsidRPr="00A82BB4">
                    <w:rPr>
                      <w:color w:val="002060"/>
                    </w:rPr>
                    <w:t> </w:t>
                  </w:r>
                </w:p>
              </w:tc>
            </w:tr>
            <w:tr w:rsidR="00EB69FF" w:rsidRPr="00A82BB4" w14:paraId="6D034411"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6B7B28" w14:textId="77777777" w:rsidR="00EB69FF" w:rsidRPr="00A82BB4" w:rsidRDefault="00EB69FF" w:rsidP="00C83017">
                  <w:pPr>
                    <w:pStyle w:val="rowtabella0"/>
                    <w:rPr>
                      <w:color w:val="002060"/>
                    </w:rPr>
                  </w:pPr>
                  <w:r w:rsidRPr="00A82BB4">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605C5D" w14:textId="77777777" w:rsidR="00EB69FF" w:rsidRPr="00A82BB4" w:rsidRDefault="00EB69FF" w:rsidP="00C83017">
                  <w:pPr>
                    <w:pStyle w:val="rowtabella0"/>
                    <w:rPr>
                      <w:color w:val="002060"/>
                    </w:rPr>
                  </w:pPr>
                  <w:r w:rsidRPr="00A82BB4">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C4236B" w14:textId="77777777" w:rsidR="00EB69FF" w:rsidRPr="00A82BB4" w:rsidRDefault="00EB69FF" w:rsidP="00C83017">
                  <w:pPr>
                    <w:pStyle w:val="rowtabella0"/>
                    <w:jc w:val="center"/>
                    <w:rPr>
                      <w:color w:val="002060"/>
                    </w:rPr>
                  </w:pPr>
                  <w:r w:rsidRPr="00A82BB4">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8F8C3A" w14:textId="77777777" w:rsidR="00EB69FF" w:rsidRPr="00A82BB4" w:rsidRDefault="00EB69FF" w:rsidP="00C83017">
                  <w:pPr>
                    <w:pStyle w:val="rowtabella0"/>
                    <w:jc w:val="center"/>
                    <w:rPr>
                      <w:color w:val="002060"/>
                    </w:rPr>
                  </w:pPr>
                  <w:r w:rsidRPr="00A82BB4">
                    <w:rPr>
                      <w:color w:val="002060"/>
                    </w:rPr>
                    <w:t> </w:t>
                  </w:r>
                </w:p>
              </w:tc>
            </w:tr>
            <w:tr w:rsidR="00EB69FF" w:rsidRPr="00A82BB4" w14:paraId="66001F6B"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572674" w14:textId="77777777" w:rsidR="00EB69FF" w:rsidRPr="00A82BB4" w:rsidRDefault="00EB69FF" w:rsidP="00C83017">
                  <w:pPr>
                    <w:pStyle w:val="rowtabella0"/>
                    <w:rPr>
                      <w:color w:val="002060"/>
                    </w:rPr>
                  </w:pPr>
                  <w:r w:rsidRPr="00A82BB4">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6B07BB" w14:textId="77777777" w:rsidR="00EB69FF" w:rsidRPr="00A82BB4" w:rsidRDefault="00EB69FF" w:rsidP="00C83017">
                  <w:pPr>
                    <w:pStyle w:val="rowtabella0"/>
                    <w:rPr>
                      <w:color w:val="002060"/>
                    </w:rPr>
                  </w:pPr>
                  <w:r w:rsidRPr="00A82BB4">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1477BC" w14:textId="77777777" w:rsidR="00EB69FF" w:rsidRPr="00A82BB4" w:rsidRDefault="00EB69FF" w:rsidP="00C83017">
                  <w:pPr>
                    <w:pStyle w:val="rowtabella0"/>
                    <w:jc w:val="center"/>
                    <w:rPr>
                      <w:color w:val="002060"/>
                    </w:rPr>
                  </w:pPr>
                  <w:r w:rsidRPr="00A82BB4">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42493B" w14:textId="77777777" w:rsidR="00EB69FF" w:rsidRPr="00A82BB4" w:rsidRDefault="00EB69FF" w:rsidP="00C83017">
                  <w:pPr>
                    <w:pStyle w:val="rowtabella0"/>
                    <w:jc w:val="center"/>
                    <w:rPr>
                      <w:color w:val="002060"/>
                    </w:rPr>
                  </w:pPr>
                  <w:r w:rsidRPr="00A82BB4">
                    <w:rPr>
                      <w:color w:val="002060"/>
                    </w:rPr>
                    <w:t> </w:t>
                  </w:r>
                </w:p>
              </w:tc>
            </w:tr>
            <w:tr w:rsidR="00EB69FF" w:rsidRPr="00A82BB4" w14:paraId="5B27E55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C2348C" w14:textId="77777777" w:rsidR="00EB69FF" w:rsidRPr="00A82BB4" w:rsidRDefault="00EB69FF" w:rsidP="00C83017">
                  <w:pPr>
                    <w:pStyle w:val="rowtabella0"/>
                    <w:rPr>
                      <w:color w:val="002060"/>
                    </w:rPr>
                  </w:pPr>
                  <w:r w:rsidRPr="00A82BB4">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66AF30" w14:textId="77777777" w:rsidR="00EB69FF" w:rsidRPr="00A82BB4" w:rsidRDefault="00EB69FF" w:rsidP="00C83017">
                  <w:pPr>
                    <w:pStyle w:val="rowtabella0"/>
                    <w:rPr>
                      <w:color w:val="002060"/>
                    </w:rPr>
                  </w:pPr>
                  <w:r w:rsidRPr="00A82BB4">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5B6D20" w14:textId="77777777" w:rsidR="00EB69FF" w:rsidRPr="00A82BB4" w:rsidRDefault="00EB69FF" w:rsidP="00C83017">
                  <w:pPr>
                    <w:pStyle w:val="rowtabella0"/>
                    <w:jc w:val="center"/>
                    <w:rPr>
                      <w:color w:val="002060"/>
                    </w:rPr>
                  </w:pPr>
                  <w:r w:rsidRPr="00A82BB4">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76304E" w14:textId="77777777" w:rsidR="00EB69FF" w:rsidRPr="00A82BB4" w:rsidRDefault="00EB69FF" w:rsidP="00C83017">
                  <w:pPr>
                    <w:pStyle w:val="rowtabella0"/>
                    <w:jc w:val="center"/>
                    <w:rPr>
                      <w:color w:val="002060"/>
                    </w:rPr>
                  </w:pPr>
                  <w:r w:rsidRPr="00A82BB4">
                    <w:rPr>
                      <w:color w:val="002060"/>
                    </w:rPr>
                    <w:t> </w:t>
                  </w:r>
                </w:p>
              </w:tc>
            </w:tr>
            <w:tr w:rsidR="00EB69FF" w:rsidRPr="00A82BB4" w14:paraId="75A0F4AC"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9645F9" w14:textId="77777777" w:rsidR="00EB69FF" w:rsidRPr="00A82BB4" w:rsidRDefault="00EB69FF" w:rsidP="00C83017">
                  <w:pPr>
                    <w:pStyle w:val="rowtabella0"/>
                    <w:rPr>
                      <w:color w:val="002060"/>
                    </w:rPr>
                  </w:pPr>
                  <w:r w:rsidRPr="00A82BB4">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7359A" w14:textId="77777777" w:rsidR="00EB69FF" w:rsidRPr="00A82BB4" w:rsidRDefault="00EB69FF" w:rsidP="00C83017">
                  <w:pPr>
                    <w:pStyle w:val="rowtabella0"/>
                    <w:rPr>
                      <w:color w:val="002060"/>
                    </w:rPr>
                  </w:pPr>
                  <w:r w:rsidRPr="00A82BB4">
                    <w:rPr>
                      <w:color w:val="002060"/>
                    </w:rPr>
                    <w:t>- ACADEMY CIVITANOVESE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A02E1D" w14:textId="77777777" w:rsidR="00EB69FF" w:rsidRPr="00A82BB4" w:rsidRDefault="00EB69FF" w:rsidP="00C83017">
                  <w:pPr>
                    <w:pStyle w:val="rowtabella0"/>
                    <w:jc w:val="center"/>
                    <w:rPr>
                      <w:color w:val="002060"/>
                    </w:rPr>
                  </w:pPr>
                  <w:r w:rsidRPr="00A82BB4">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5C7DC" w14:textId="77777777" w:rsidR="00EB69FF" w:rsidRPr="00A82BB4" w:rsidRDefault="00EB69FF" w:rsidP="00C83017">
                  <w:pPr>
                    <w:pStyle w:val="rowtabella0"/>
                    <w:jc w:val="center"/>
                    <w:rPr>
                      <w:color w:val="002060"/>
                    </w:rPr>
                  </w:pPr>
                  <w:r w:rsidRPr="00A82BB4">
                    <w:rPr>
                      <w:color w:val="002060"/>
                    </w:rPr>
                    <w:t> </w:t>
                  </w:r>
                </w:p>
              </w:tc>
            </w:tr>
            <w:tr w:rsidR="00EB69FF" w:rsidRPr="00A82BB4" w14:paraId="72E5E47A"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3AD75BB4" w14:textId="77777777" w:rsidR="00EB69FF" w:rsidRPr="00A82BB4" w:rsidRDefault="00EB69FF" w:rsidP="00C83017">
                  <w:pPr>
                    <w:pStyle w:val="rowtabella0"/>
                    <w:rPr>
                      <w:color w:val="002060"/>
                    </w:rPr>
                  </w:pPr>
                  <w:r w:rsidRPr="00A82BB4">
                    <w:rPr>
                      <w:color w:val="002060"/>
                    </w:rPr>
                    <w:t>(1) - disputata il 13/10/2024</w:t>
                  </w:r>
                </w:p>
              </w:tc>
            </w:tr>
          </w:tbl>
          <w:p w14:paraId="787AFF39" w14:textId="77777777" w:rsidR="00EB69FF" w:rsidRPr="00A82BB4" w:rsidRDefault="00EB69FF" w:rsidP="00C8301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4AFB24E9"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E24EC" w14:textId="77777777" w:rsidR="00EB69FF" w:rsidRPr="00A82BB4" w:rsidRDefault="00EB69FF" w:rsidP="00C83017">
                  <w:pPr>
                    <w:pStyle w:val="headertabella0"/>
                    <w:rPr>
                      <w:color w:val="002060"/>
                    </w:rPr>
                  </w:pPr>
                  <w:r w:rsidRPr="00A82BB4">
                    <w:rPr>
                      <w:color w:val="002060"/>
                    </w:rPr>
                    <w:t>GIRONE F - 3 Giornata - A</w:t>
                  </w:r>
                </w:p>
              </w:tc>
            </w:tr>
            <w:tr w:rsidR="00EB69FF" w:rsidRPr="00A82BB4" w14:paraId="164C0460"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C3DACF" w14:textId="77777777" w:rsidR="00EB69FF" w:rsidRPr="00A82BB4" w:rsidRDefault="00EB69FF" w:rsidP="00C83017">
                  <w:pPr>
                    <w:pStyle w:val="rowtabella0"/>
                    <w:rPr>
                      <w:color w:val="002060"/>
                    </w:rPr>
                  </w:pPr>
                  <w:r w:rsidRPr="00A82BB4">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DFAB6" w14:textId="77777777" w:rsidR="00EB69FF" w:rsidRPr="00A82BB4" w:rsidRDefault="00EB69FF" w:rsidP="00C83017">
                  <w:pPr>
                    <w:pStyle w:val="rowtabella0"/>
                    <w:rPr>
                      <w:color w:val="002060"/>
                    </w:rPr>
                  </w:pPr>
                  <w:r w:rsidRPr="00A82BB4">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7E4D8" w14:textId="77777777" w:rsidR="00EB69FF" w:rsidRPr="00A82BB4" w:rsidRDefault="00EB69FF" w:rsidP="00C83017">
                  <w:pPr>
                    <w:pStyle w:val="rowtabella0"/>
                    <w:jc w:val="center"/>
                    <w:rPr>
                      <w:color w:val="002060"/>
                    </w:rPr>
                  </w:pPr>
                  <w:r w:rsidRPr="00A82BB4">
                    <w:rPr>
                      <w:color w:val="002060"/>
                    </w:rPr>
                    <w:t>3 - 9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30C4F" w14:textId="77777777" w:rsidR="00EB69FF" w:rsidRPr="00A82BB4" w:rsidRDefault="00EB69FF" w:rsidP="00C83017">
                  <w:pPr>
                    <w:pStyle w:val="rowtabella0"/>
                    <w:jc w:val="center"/>
                    <w:rPr>
                      <w:color w:val="002060"/>
                    </w:rPr>
                  </w:pPr>
                  <w:r w:rsidRPr="00A82BB4">
                    <w:rPr>
                      <w:color w:val="002060"/>
                    </w:rPr>
                    <w:t> </w:t>
                  </w:r>
                </w:p>
              </w:tc>
            </w:tr>
            <w:tr w:rsidR="00EB69FF" w:rsidRPr="00A82BB4" w14:paraId="173A6BF7"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5089E6" w14:textId="77777777" w:rsidR="00EB69FF" w:rsidRPr="00A82BB4" w:rsidRDefault="00EB69FF" w:rsidP="00C83017">
                  <w:pPr>
                    <w:pStyle w:val="rowtabella0"/>
                    <w:rPr>
                      <w:color w:val="002060"/>
                    </w:rPr>
                  </w:pPr>
                  <w:r w:rsidRPr="00A82BB4">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C73125" w14:textId="77777777" w:rsidR="00EB69FF" w:rsidRPr="00A82BB4" w:rsidRDefault="00EB69FF" w:rsidP="00C83017">
                  <w:pPr>
                    <w:pStyle w:val="rowtabella0"/>
                    <w:rPr>
                      <w:color w:val="002060"/>
                    </w:rPr>
                  </w:pPr>
                  <w:r w:rsidRPr="00A82BB4">
                    <w:rPr>
                      <w:color w:val="002060"/>
                    </w:rPr>
                    <w:t>- ACCUMOLI GANG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B52432" w14:textId="77777777" w:rsidR="00EB69FF" w:rsidRPr="00A82BB4" w:rsidRDefault="00EB69FF" w:rsidP="00C83017">
                  <w:pPr>
                    <w:pStyle w:val="rowtabella0"/>
                    <w:jc w:val="center"/>
                    <w:rPr>
                      <w:color w:val="002060"/>
                    </w:rPr>
                  </w:pPr>
                  <w:r w:rsidRPr="00A82BB4">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3A5E24" w14:textId="77777777" w:rsidR="00EB69FF" w:rsidRPr="00A82BB4" w:rsidRDefault="00EB69FF" w:rsidP="00C83017">
                  <w:pPr>
                    <w:pStyle w:val="rowtabella0"/>
                    <w:jc w:val="center"/>
                    <w:rPr>
                      <w:color w:val="002060"/>
                    </w:rPr>
                  </w:pPr>
                  <w:r w:rsidRPr="00A82BB4">
                    <w:rPr>
                      <w:color w:val="002060"/>
                    </w:rPr>
                    <w:t> </w:t>
                  </w:r>
                </w:p>
              </w:tc>
            </w:tr>
            <w:tr w:rsidR="00EB69FF" w:rsidRPr="00A82BB4" w14:paraId="18CE87C5"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4C90E3" w14:textId="77777777" w:rsidR="00EB69FF" w:rsidRPr="00A82BB4" w:rsidRDefault="00EB69FF" w:rsidP="00C83017">
                  <w:pPr>
                    <w:pStyle w:val="rowtabella0"/>
                    <w:rPr>
                      <w:color w:val="002060"/>
                    </w:rPr>
                  </w:pPr>
                  <w:r w:rsidRPr="00A82BB4">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5F2A1C" w14:textId="77777777" w:rsidR="00EB69FF" w:rsidRPr="00A82BB4" w:rsidRDefault="00EB69FF" w:rsidP="00C83017">
                  <w:pPr>
                    <w:pStyle w:val="rowtabella0"/>
                    <w:rPr>
                      <w:color w:val="002060"/>
                    </w:rPr>
                  </w:pPr>
                  <w:r w:rsidRPr="00A82BB4">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DF3F40" w14:textId="77777777" w:rsidR="00EB69FF" w:rsidRPr="00A82BB4" w:rsidRDefault="00EB69FF" w:rsidP="00C83017">
                  <w:pPr>
                    <w:pStyle w:val="rowtabella0"/>
                    <w:jc w:val="center"/>
                    <w:rPr>
                      <w:color w:val="002060"/>
                    </w:rPr>
                  </w:pPr>
                  <w:r w:rsidRPr="00A82BB4">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8A543E" w14:textId="77777777" w:rsidR="00EB69FF" w:rsidRPr="00A82BB4" w:rsidRDefault="00EB69FF" w:rsidP="00C83017">
                  <w:pPr>
                    <w:pStyle w:val="rowtabella0"/>
                    <w:jc w:val="center"/>
                    <w:rPr>
                      <w:color w:val="002060"/>
                    </w:rPr>
                  </w:pPr>
                  <w:r w:rsidRPr="00A82BB4">
                    <w:rPr>
                      <w:color w:val="002060"/>
                    </w:rPr>
                    <w:t> </w:t>
                  </w:r>
                </w:p>
              </w:tc>
            </w:tr>
            <w:tr w:rsidR="00EB69FF" w:rsidRPr="00A82BB4" w14:paraId="1EC74EAC"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3B61B7" w14:textId="77777777" w:rsidR="00EB69FF" w:rsidRPr="00A82BB4" w:rsidRDefault="00EB69FF" w:rsidP="00C83017">
                  <w:pPr>
                    <w:pStyle w:val="rowtabella0"/>
                    <w:rPr>
                      <w:color w:val="002060"/>
                    </w:rPr>
                  </w:pPr>
                  <w:r w:rsidRPr="00A82BB4">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207874" w14:textId="77777777" w:rsidR="00EB69FF" w:rsidRPr="00A82BB4" w:rsidRDefault="00EB69FF" w:rsidP="00C83017">
                  <w:pPr>
                    <w:pStyle w:val="rowtabella0"/>
                    <w:rPr>
                      <w:color w:val="002060"/>
                    </w:rPr>
                  </w:pPr>
                  <w:r w:rsidRPr="00A82BB4">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B9E536" w14:textId="77777777" w:rsidR="00EB69FF" w:rsidRPr="00A82BB4" w:rsidRDefault="00EB69FF" w:rsidP="00C83017">
                  <w:pPr>
                    <w:pStyle w:val="rowtabella0"/>
                    <w:jc w:val="center"/>
                    <w:rPr>
                      <w:color w:val="002060"/>
                    </w:rPr>
                  </w:pPr>
                  <w:r w:rsidRPr="00A82BB4">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9B3830" w14:textId="77777777" w:rsidR="00EB69FF" w:rsidRPr="00A82BB4" w:rsidRDefault="00EB69FF" w:rsidP="00C83017">
                  <w:pPr>
                    <w:pStyle w:val="rowtabella0"/>
                    <w:jc w:val="center"/>
                    <w:rPr>
                      <w:color w:val="002060"/>
                    </w:rPr>
                  </w:pPr>
                  <w:r w:rsidRPr="00A82BB4">
                    <w:rPr>
                      <w:color w:val="002060"/>
                    </w:rPr>
                    <w:t> </w:t>
                  </w:r>
                </w:p>
              </w:tc>
            </w:tr>
            <w:tr w:rsidR="00EB69FF" w:rsidRPr="00A82BB4" w14:paraId="0443227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21F007" w14:textId="77777777" w:rsidR="00EB69FF" w:rsidRPr="00A82BB4" w:rsidRDefault="00EB69FF" w:rsidP="00C83017">
                  <w:pPr>
                    <w:pStyle w:val="rowtabella0"/>
                    <w:rPr>
                      <w:color w:val="002060"/>
                    </w:rPr>
                  </w:pPr>
                  <w:r w:rsidRPr="00A82BB4">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022AB0" w14:textId="77777777" w:rsidR="00EB69FF" w:rsidRPr="00A82BB4" w:rsidRDefault="00EB69FF" w:rsidP="00C83017">
                  <w:pPr>
                    <w:pStyle w:val="rowtabella0"/>
                    <w:rPr>
                      <w:color w:val="002060"/>
                    </w:rPr>
                  </w:pPr>
                  <w:r w:rsidRPr="00A82BB4">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2C7C3A" w14:textId="77777777" w:rsidR="00EB69FF" w:rsidRPr="00A82BB4" w:rsidRDefault="00EB69FF" w:rsidP="00C83017">
                  <w:pPr>
                    <w:pStyle w:val="rowtabella0"/>
                    <w:jc w:val="center"/>
                    <w:rPr>
                      <w:color w:val="002060"/>
                    </w:rPr>
                  </w:pPr>
                  <w:r w:rsidRPr="00A82BB4">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A69231" w14:textId="77777777" w:rsidR="00EB69FF" w:rsidRPr="00A82BB4" w:rsidRDefault="00EB69FF" w:rsidP="00C83017">
                  <w:pPr>
                    <w:pStyle w:val="rowtabella0"/>
                    <w:jc w:val="center"/>
                    <w:rPr>
                      <w:color w:val="002060"/>
                    </w:rPr>
                  </w:pPr>
                  <w:r w:rsidRPr="00A82BB4">
                    <w:rPr>
                      <w:color w:val="002060"/>
                    </w:rPr>
                    <w:t> </w:t>
                  </w:r>
                </w:p>
              </w:tc>
            </w:tr>
            <w:tr w:rsidR="00EB69FF" w:rsidRPr="00A82BB4" w14:paraId="56A6CB58"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8DFFB5" w14:textId="77777777" w:rsidR="00EB69FF" w:rsidRPr="00A82BB4" w:rsidRDefault="00EB69FF" w:rsidP="00C83017">
                  <w:pPr>
                    <w:pStyle w:val="rowtabella0"/>
                    <w:rPr>
                      <w:color w:val="002060"/>
                    </w:rPr>
                  </w:pPr>
                  <w:r w:rsidRPr="00A82BB4">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977960" w14:textId="77777777" w:rsidR="00EB69FF" w:rsidRPr="00A82BB4" w:rsidRDefault="00EB69FF" w:rsidP="00C83017">
                  <w:pPr>
                    <w:pStyle w:val="rowtabella0"/>
                    <w:rPr>
                      <w:color w:val="002060"/>
                    </w:rPr>
                  </w:pPr>
                  <w:r w:rsidRPr="00A82BB4">
                    <w:rPr>
                      <w:color w:val="002060"/>
                    </w:rPr>
                    <w:t>- SAMBENEDETTESE BEACH SOCC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841AC" w14:textId="77777777" w:rsidR="00EB69FF" w:rsidRPr="00A82BB4" w:rsidRDefault="00EB69FF" w:rsidP="00C83017">
                  <w:pPr>
                    <w:pStyle w:val="rowtabella0"/>
                    <w:jc w:val="center"/>
                    <w:rPr>
                      <w:color w:val="002060"/>
                    </w:rPr>
                  </w:pPr>
                  <w:r w:rsidRPr="00A82BB4">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C4F9C" w14:textId="77777777" w:rsidR="00EB69FF" w:rsidRPr="00A82BB4" w:rsidRDefault="00EB69FF" w:rsidP="00C83017">
                  <w:pPr>
                    <w:pStyle w:val="rowtabella0"/>
                    <w:jc w:val="center"/>
                    <w:rPr>
                      <w:color w:val="002060"/>
                    </w:rPr>
                  </w:pPr>
                  <w:r w:rsidRPr="00A82BB4">
                    <w:rPr>
                      <w:color w:val="002060"/>
                    </w:rPr>
                    <w:t> </w:t>
                  </w:r>
                </w:p>
              </w:tc>
            </w:tr>
          </w:tbl>
          <w:p w14:paraId="57D3C73C" w14:textId="77777777" w:rsidR="00EB69FF" w:rsidRPr="00A82BB4" w:rsidRDefault="00EB69FF" w:rsidP="00C83017">
            <w:pPr>
              <w:rPr>
                <w:color w:val="002060"/>
              </w:rPr>
            </w:pPr>
          </w:p>
        </w:tc>
      </w:tr>
    </w:tbl>
    <w:p w14:paraId="78085AB2" w14:textId="77777777" w:rsidR="00EB69FF" w:rsidRPr="00A82BB4" w:rsidRDefault="00EB69FF" w:rsidP="00EB69FF">
      <w:pPr>
        <w:pStyle w:val="breakline"/>
        <w:rPr>
          <w:rFonts w:eastAsiaTheme="minorEastAsia"/>
          <w:color w:val="002060"/>
        </w:rPr>
      </w:pPr>
    </w:p>
    <w:p w14:paraId="738C4B62" w14:textId="77777777" w:rsidR="00EB69FF" w:rsidRPr="00A82BB4" w:rsidRDefault="00EB69FF" w:rsidP="00EB69FF">
      <w:pPr>
        <w:pStyle w:val="breakline"/>
        <w:rPr>
          <w:color w:val="002060"/>
        </w:rPr>
      </w:pPr>
    </w:p>
    <w:p w14:paraId="6834DE05" w14:textId="77777777" w:rsidR="00EB69FF" w:rsidRPr="00A82BB4" w:rsidRDefault="00EB69FF" w:rsidP="00EB69FF">
      <w:pPr>
        <w:pStyle w:val="titoloprinc0"/>
        <w:rPr>
          <w:color w:val="002060"/>
        </w:rPr>
      </w:pPr>
      <w:r w:rsidRPr="00A82BB4">
        <w:rPr>
          <w:color w:val="002060"/>
        </w:rPr>
        <w:t>GIUDICE SPORTIVO</w:t>
      </w:r>
    </w:p>
    <w:p w14:paraId="4F36438D" w14:textId="77777777" w:rsidR="00EB69FF" w:rsidRPr="00A82BB4" w:rsidRDefault="00EB69FF" w:rsidP="00EB69FF">
      <w:pPr>
        <w:pStyle w:val="diffida"/>
        <w:rPr>
          <w:color w:val="002060"/>
        </w:rPr>
      </w:pPr>
      <w:r w:rsidRPr="00A82BB4">
        <w:rPr>
          <w:color w:val="002060"/>
        </w:rPr>
        <w:lastRenderedPageBreak/>
        <w:t>Il Giudice Sportivo Avv. Agnese Lazzaretti, con l'assistenza del segretario Angelo Castellana, nella seduta del 16/10/2024, ha adottato le decisioni che di seguito integralmente si riportano:</w:t>
      </w:r>
    </w:p>
    <w:p w14:paraId="6FCA5AFA" w14:textId="77777777" w:rsidR="00EB69FF" w:rsidRPr="00A82BB4" w:rsidRDefault="00EB69FF" w:rsidP="00EB69FF">
      <w:pPr>
        <w:pStyle w:val="titolo10"/>
        <w:rPr>
          <w:color w:val="002060"/>
        </w:rPr>
      </w:pPr>
      <w:r w:rsidRPr="00A82BB4">
        <w:rPr>
          <w:color w:val="002060"/>
        </w:rPr>
        <w:t xml:space="preserve">GARE DEL 11/10/2024 </w:t>
      </w:r>
    </w:p>
    <w:p w14:paraId="41111218" w14:textId="77777777" w:rsidR="00EB69FF" w:rsidRPr="00A82BB4" w:rsidRDefault="00EB69FF" w:rsidP="00EB69FF">
      <w:pPr>
        <w:pStyle w:val="titolo60"/>
        <w:rPr>
          <w:color w:val="002060"/>
        </w:rPr>
      </w:pPr>
      <w:r w:rsidRPr="00A82BB4">
        <w:rPr>
          <w:color w:val="002060"/>
        </w:rPr>
        <w:t xml:space="preserve">DECISIONI DEL GIUDICE SPORTIVO </w:t>
      </w:r>
    </w:p>
    <w:p w14:paraId="3394A457" w14:textId="77777777" w:rsidR="00F24B19" w:rsidRDefault="00EB69FF" w:rsidP="00EB69FF">
      <w:pPr>
        <w:pStyle w:val="diffida"/>
        <w:spacing w:before="80" w:beforeAutospacing="0" w:after="40" w:afterAutospacing="0"/>
        <w:jc w:val="left"/>
        <w:rPr>
          <w:color w:val="002060"/>
        </w:rPr>
      </w:pPr>
      <w:r w:rsidRPr="00A82BB4">
        <w:rPr>
          <w:color w:val="002060"/>
        </w:rPr>
        <w:t xml:space="preserve">gara del 11/10/2024 OLIMPIA JUVENTU FALCONARA - OSIMO STAZIONE SSD A R.L </w:t>
      </w:r>
      <w:r w:rsidRPr="00A82BB4">
        <w:rPr>
          <w:color w:val="002060"/>
        </w:rPr>
        <w:br/>
        <w:t xml:space="preserve">Il Giudice Sportivo, dopo aver esaminato il referto arbitrale relativo alla gara, nel quale era presente un provvedimento disciplinare di ammonizione nei confronti del giocatore n 5 Sig. Espinoza </w:t>
      </w:r>
      <w:proofErr w:type="spellStart"/>
      <w:r w:rsidRPr="00A82BB4">
        <w:rPr>
          <w:color w:val="002060"/>
        </w:rPr>
        <w:t>Yerson</w:t>
      </w:r>
      <w:proofErr w:type="spellEnd"/>
      <w:r w:rsidRPr="00A82BB4">
        <w:rPr>
          <w:color w:val="002060"/>
        </w:rPr>
        <w:t xml:space="preserve"> della società Olimpia </w:t>
      </w:r>
      <w:proofErr w:type="spellStart"/>
      <w:r w:rsidRPr="00A82BB4">
        <w:rPr>
          <w:color w:val="002060"/>
        </w:rPr>
        <w:t>Juventu</w:t>
      </w:r>
      <w:proofErr w:type="spellEnd"/>
      <w:r w:rsidRPr="00A82BB4">
        <w:rPr>
          <w:color w:val="002060"/>
        </w:rPr>
        <w:t xml:space="preserve"> Falconara e, avendo riscontrato, da un controllo del sistema informatico nonché dalle successive verifiche presso l'Ufficio tesseramenti, che il suddetto giocatore risulta svincolato e</w:t>
      </w:r>
      <w:r w:rsidR="00F24B19">
        <w:rPr>
          <w:color w:val="002060"/>
        </w:rPr>
        <w:t xml:space="preserve"> </w:t>
      </w:r>
      <w:r w:rsidRPr="00A82BB4">
        <w:rPr>
          <w:color w:val="002060"/>
        </w:rPr>
        <w:t xml:space="preserve">quindi non tesserato per la predetta Società sportiva, </w:t>
      </w:r>
    </w:p>
    <w:p w14:paraId="6131826A" w14:textId="77777777" w:rsidR="00F24B19" w:rsidRDefault="00EB69FF" w:rsidP="00EB69FF">
      <w:pPr>
        <w:pStyle w:val="diffida"/>
        <w:spacing w:before="80" w:beforeAutospacing="0" w:after="40" w:afterAutospacing="0"/>
        <w:jc w:val="left"/>
        <w:rPr>
          <w:color w:val="002060"/>
        </w:rPr>
      </w:pPr>
      <w:r w:rsidRPr="00A82BB4">
        <w:rPr>
          <w:color w:val="002060"/>
        </w:rPr>
        <w:t xml:space="preserve">DELIBERA </w:t>
      </w:r>
    </w:p>
    <w:p w14:paraId="18254E23" w14:textId="77777777" w:rsidR="00F24B19" w:rsidRDefault="00EB69FF" w:rsidP="00EB69FF">
      <w:pPr>
        <w:pStyle w:val="diffida"/>
        <w:spacing w:before="80" w:beforeAutospacing="0" w:after="40" w:afterAutospacing="0"/>
        <w:jc w:val="left"/>
        <w:rPr>
          <w:color w:val="002060"/>
        </w:rPr>
      </w:pPr>
      <w:r w:rsidRPr="00A82BB4">
        <w:rPr>
          <w:color w:val="002060"/>
        </w:rPr>
        <w:t xml:space="preserve">- di assegnare gara persa alla Società Olimpia </w:t>
      </w:r>
      <w:proofErr w:type="spellStart"/>
      <w:r w:rsidRPr="00A82BB4">
        <w:rPr>
          <w:color w:val="002060"/>
        </w:rPr>
        <w:t>Juventu</w:t>
      </w:r>
      <w:proofErr w:type="spellEnd"/>
      <w:r w:rsidRPr="00A82BB4">
        <w:rPr>
          <w:color w:val="002060"/>
        </w:rPr>
        <w:t xml:space="preserve"> omologando il risultato seguente: Olimpia </w:t>
      </w:r>
      <w:proofErr w:type="spellStart"/>
      <w:r w:rsidRPr="00A82BB4">
        <w:rPr>
          <w:color w:val="002060"/>
        </w:rPr>
        <w:t>Juventu</w:t>
      </w:r>
      <w:proofErr w:type="spellEnd"/>
      <w:r w:rsidRPr="00A82BB4">
        <w:rPr>
          <w:color w:val="002060"/>
        </w:rPr>
        <w:t xml:space="preserve"> Falconara 0- Osimo Stazione 6 </w:t>
      </w:r>
    </w:p>
    <w:p w14:paraId="00E97DEB" w14:textId="6A335E84" w:rsidR="00EB69FF" w:rsidRPr="00A82BB4" w:rsidRDefault="00EB69FF" w:rsidP="00EB69FF">
      <w:pPr>
        <w:pStyle w:val="diffida"/>
        <w:spacing w:before="80" w:beforeAutospacing="0" w:after="40" w:afterAutospacing="0"/>
        <w:jc w:val="left"/>
        <w:rPr>
          <w:color w:val="002060"/>
        </w:rPr>
      </w:pPr>
      <w:r w:rsidRPr="00A82BB4">
        <w:rPr>
          <w:color w:val="002060"/>
        </w:rPr>
        <w:t xml:space="preserve">- di inibire fino al 30/10/2024 il dirigente accompagnatore Sig. Tombolini Gianluca </w:t>
      </w:r>
    </w:p>
    <w:p w14:paraId="1CCC48FC" w14:textId="77777777" w:rsidR="00F24B19" w:rsidRDefault="00EB69FF" w:rsidP="00EB69FF">
      <w:pPr>
        <w:pStyle w:val="diffida"/>
        <w:spacing w:before="80" w:beforeAutospacing="0" w:after="40" w:afterAutospacing="0"/>
        <w:jc w:val="left"/>
        <w:rPr>
          <w:color w:val="002060"/>
        </w:rPr>
      </w:pPr>
      <w:r w:rsidRPr="00A82BB4">
        <w:rPr>
          <w:color w:val="002060"/>
        </w:rPr>
        <w:br/>
        <w:t xml:space="preserve">gara del 11/10/2024 RIVIERA DELLE PALME - TRUENTIN LAMA </w:t>
      </w:r>
      <w:r w:rsidRPr="00A82BB4">
        <w:rPr>
          <w:color w:val="002060"/>
        </w:rPr>
        <w:br/>
        <w:t xml:space="preserve">Il Giudice Sportivo, dopo aver esaminato il referto arbitrale relativo alla gara in oggetto , nel quale era presente un provvedimento disciplinare di ammonizione nei confronti del giocatore n 3 Sig. Miniscalco Niccolò della società </w:t>
      </w:r>
      <w:proofErr w:type="spellStart"/>
      <w:r w:rsidRPr="00A82BB4">
        <w:rPr>
          <w:color w:val="002060"/>
        </w:rPr>
        <w:t>Truentin</w:t>
      </w:r>
      <w:proofErr w:type="spellEnd"/>
      <w:r w:rsidRPr="00A82BB4">
        <w:rPr>
          <w:color w:val="002060"/>
        </w:rPr>
        <w:t xml:space="preserve"> Lama e, avendo riscontrato, da un controllo del sistema informatico nonché dalle successive verifiche presso l'Ufficio tesseramenti, che il suddetto giocatore risulta svincolato e</w:t>
      </w:r>
      <w:r w:rsidR="00F24B19">
        <w:rPr>
          <w:color w:val="002060"/>
        </w:rPr>
        <w:t xml:space="preserve"> </w:t>
      </w:r>
      <w:r w:rsidRPr="00A82BB4">
        <w:rPr>
          <w:color w:val="002060"/>
        </w:rPr>
        <w:t xml:space="preserve">quindi non tesserato per la predetta Società sportiva, </w:t>
      </w:r>
    </w:p>
    <w:p w14:paraId="2131A87D" w14:textId="77777777" w:rsidR="00F24B19" w:rsidRDefault="00EB69FF" w:rsidP="00EB69FF">
      <w:pPr>
        <w:pStyle w:val="diffida"/>
        <w:spacing w:before="80" w:beforeAutospacing="0" w:after="40" w:afterAutospacing="0"/>
        <w:jc w:val="left"/>
        <w:rPr>
          <w:color w:val="002060"/>
        </w:rPr>
      </w:pPr>
      <w:r w:rsidRPr="00A82BB4">
        <w:rPr>
          <w:color w:val="002060"/>
        </w:rPr>
        <w:t xml:space="preserve">DELIBERA </w:t>
      </w:r>
    </w:p>
    <w:p w14:paraId="352B8383" w14:textId="77777777" w:rsidR="00F24B19" w:rsidRDefault="00EB69FF" w:rsidP="00EB69FF">
      <w:pPr>
        <w:pStyle w:val="diffida"/>
        <w:spacing w:before="80" w:beforeAutospacing="0" w:after="40" w:afterAutospacing="0"/>
        <w:jc w:val="left"/>
        <w:rPr>
          <w:color w:val="002060"/>
        </w:rPr>
      </w:pPr>
      <w:r w:rsidRPr="00A82BB4">
        <w:rPr>
          <w:color w:val="002060"/>
        </w:rPr>
        <w:t xml:space="preserve">- di assegnare gara persa alla Società </w:t>
      </w:r>
      <w:proofErr w:type="spellStart"/>
      <w:r w:rsidRPr="00A82BB4">
        <w:rPr>
          <w:color w:val="002060"/>
        </w:rPr>
        <w:t>Truentin</w:t>
      </w:r>
      <w:proofErr w:type="spellEnd"/>
      <w:r w:rsidRPr="00A82BB4">
        <w:rPr>
          <w:color w:val="002060"/>
        </w:rPr>
        <w:t xml:space="preserve"> Lama omologando il risultato seguente: Riviera delle Palme 6- </w:t>
      </w:r>
      <w:proofErr w:type="spellStart"/>
      <w:r w:rsidRPr="00A82BB4">
        <w:rPr>
          <w:color w:val="002060"/>
        </w:rPr>
        <w:t>Truentin</w:t>
      </w:r>
      <w:proofErr w:type="spellEnd"/>
      <w:r w:rsidRPr="00A82BB4">
        <w:rPr>
          <w:color w:val="002060"/>
        </w:rPr>
        <w:t xml:space="preserve"> Lama 0 </w:t>
      </w:r>
    </w:p>
    <w:p w14:paraId="71A317E3" w14:textId="616102FE" w:rsidR="00EB69FF" w:rsidRPr="00A82BB4" w:rsidRDefault="00EB69FF" w:rsidP="00EB69FF">
      <w:pPr>
        <w:pStyle w:val="diffida"/>
        <w:spacing w:before="80" w:beforeAutospacing="0" w:after="40" w:afterAutospacing="0"/>
        <w:jc w:val="left"/>
        <w:rPr>
          <w:color w:val="002060"/>
        </w:rPr>
      </w:pPr>
      <w:r w:rsidRPr="00A82BB4">
        <w:rPr>
          <w:color w:val="002060"/>
        </w:rPr>
        <w:t xml:space="preserve">- di inibire fino al 30/10/2024 il dirigente accompagnatore Sig. Tilli Davide </w:t>
      </w:r>
    </w:p>
    <w:p w14:paraId="18D84110" w14:textId="77777777" w:rsidR="00EB69FF" w:rsidRPr="00A82BB4" w:rsidRDefault="00EB69FF" w:rsidP="00EB69FF">
      <w:pPr>
        <w:pStyle w:val="titolo20"/>
        <w:rPr>
          <w:color w:val="002060"/>
        </w:rPr>
      </w:pPr>
      <w:r w:rsidRPr="00A82BB4">
        <w:rPr>
          <w:color w:val="002060"/>
        </w:rPr>
        <w:t xml:space="preserve">PREANNUNCIO DI RECLAMO </w:t>
      </w:r>
    </w:p>
    <w:p w14:paraId="3B44B9BC" w14:textId="77777777" w:rsidR="00EB69FF" w:rsidRPr="00A82BB4" w:rsidRDefault="00EB69FF" w:rsidP="00EB69FF">
      <w:pPr>
        <w:pStyle w:val="diffida"/>
        <w:spacing w:before="80" w:beforeAutospacing="0" w:after="40" w:afterAutospacing="0"/>
        <w:jc w:val="left"/>
        <w:rPr>
          <w:color w:val="002060"/>
        </w:rPr>
      </w:pPr>
      <w:r w:rsidRPr="00A82BB4">
        <w:rPr>
          <w:color w:val="002060"/>
        </w:rPr>
        <w:t xml:space="preserve">gara del 11/10/2024 MONTECCHIO SPORT - AUDAX CALCIO PIOBBICO </w:t>
      </w:r>
      <w:r w:rsidRPr="00A82BB4">
        <w:rPr>
          <w:color w:val="002060"/>
        </w:rPr>
        <w:br/>
        <w:t xml:space="preserve">Preso atto del preannuncio di ricorso da parte della </w:t>
      </w:r>
      <w:proofErr w:type="spellStart"/>
      <w:r w:rsidRPr="00A82BB4">
        <w:rPr>
          <w:color w:val="002060"/>
        </w:rPr>
        <w:t>Societa'</w:t>
      </w:r>
      <w:proofErr w:type="spellEnd"/>
      <w:r w:rsidRPr="00A82BB4">
        <w:rPr>
          <w:color w:val="002060"/>
        </w:rPr>
        <w:t xml:space="preserve"> A.S.</w:t>
      </w:r>
      <w:proofErr w:type="gramStart"/>
      <w:r w:rsidRPr="00A82BB4">
        <w:rPr>
          <w:color w:val="002060"/>
        </w:rPr>
        <w:t>D.AUDAX</w:t>
      </w:r>
      <w:proofErr w:type="gramEnd"/>
      <w:r w:rsidRPr="00A82BB4">
        <w:rPr>
          <w:color w:val="002060"/>
        </w:rPr>
        <w:t xml:space="preserve"> CALCIO PIOBBICO ai sensi dell'art.67 del C.G.S. si riserva decisioni di merito. </w:t>
      </w:r>
    </w:p>
    <w:p w14:paraId="5696409B" w14:textId="77777777" w:rsidR="00EB69FF" w:rsidRPr="00A82BB4" w:rsidRDefault="00EB69FF" w:rsidP="00EB69FF">
      <w:pPr>
        <w:pStyle w:val="diffida"/>
        <w:spacing w:before="80" w:beforeAutospacing="0" w:after="40" w:afterAutospacing="0"/>
        <w:jc w:val="left"/>
        <w:rPr>
          <w:color w:val="002060"/>
        </w:rPr>
      </w:pPr>
      <w:r w:rsidRPr="00A82BB4">
        <w:rPr>
          <w:color w:val="002060"/>
        </w:rPr>
        <w:t xml:space="preserve">Nel relativo paragrafo, di seguito, si riportano i provvedimenti disciplinari assunti a carico di tesserati per quanto in atti. </w:t>
      </w:r>
    </w:p>
    <w:p w14:paraId="5D3955F2" w14:textId="77777777" w:rsidR="00EB69FF" w:rsidRPr="00A82BB4" w:rsidRDefault="00EB69FF" w:rsidP="00EB69FF">
      <w:pPr>
        <w:pStyle w:val="titolo7a"/>
        <w:rPr>
          <w:color w:val="002060"/>
        </w:rPr>
      </w:pPr>
      <w:r w:rsidRPr="00A82BB4">
        <w:rPr>
          <w:color w:val="002060"/>
        </w:rPr>
        <w:t xml:space="preserve">PROVVEDIMENTI DISCIPLINARI </w:t>
      </w:r>
    </w:p>
    <w:p w14:paraId="7BA3045F"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37EB9A16" w14:textId="77777777" w:rsidR="00EB69FF" w:rsidRPr="00A82BB4" w:rsidRDefault="00EB69FF" w:rsidP="00EB69FF">
      <w:pPr>
        <w:pStyle w:val="titolo30"/>
        <w:rPr>
          <w:color w:val="002060"/>
        </w:rPr>
      </w:pPr>
      <w:r w:rsidRPr="00A82BB4">
        <w:rPr>
          <w:color w:val="002060"/>
        </w:rPr>
        <w:t xml:space="preserve">SOCIETA' </w:t>
      </w:r>
    </w:p>
    <w:p w14:paraId="64831548" w14:textId="77777777" w:rsidR="00EB69FF" w:rsidRPr="00A82BB4" w:rsidRDefault="00EB69FF" w:rsidP="00EB69FF">
      <w:pPr>
        <w:pStyle w:val="titolo20"/>
        <w:rPr>
          <w:color w:val="002060"/>
        </w:rPr>
      </w:pPr>
      <w:r w:rsidRPr="00A82BB4">
        <w:rPr>
          <w:color w:val="002060"/>
        </w:rPr>
        <w:t xml:space="preserve">PERDITA DELLA GARA: </w:t>
      </w:r>
    </w:p>
    <w:p w14:paraId="13D45C73" w14:textId="77777777" w:rsidR="00EB69FF" w:rsidRPr="00672D45" w:rsidRDefault="00EB69FF" w:rsidP="00EB69FF">
      <w:pPr>
        <w:pStyle w:val="diffida"/>
        <w:spacing w:before="80" w:beforeAutospacing="0" w:after="40" w:afterAutospacing="0"/>
        <w:jc w:val="left"/>
        <w:rPr>
          <w:color w:val="002060"/>
        </w:rPr>
      </w:pPr>
      <w:r w:rsidRPr="00672D45">
        <w:rPr>
          <w:color w:val="002060"/>
        </w:rPr>
        <w:t xml:space="preserve">OLIMPIA JUVENTU FALCONARA </w:t>
      </w:r>
      <w:r w:rsidRPr="00672D45">
        <w:rPr>
          <w:color w:val="002060"/>
        </w:rPr>
        <w:br/>
        <w:t xml:space="preserve">V. delibera </w:t>
      </w:r>
    </w:p>
    <w:p w14:paraId="54EB73D4" w14:textId="77777777" w:rsidR="00EB69FF" w:rsidRPr="00672D45" w:rsidRDefault="00EB69FF" w:rsidP="00EB69FF">
      <w:pPr>
        <w:pStyle w:val="diffida"/>
        <w:spacing w:before="80" w:beforeAutospacing="0" w:after="40" w:afterAutospacing="0"/>
        <w:jc w:val="left"/>
        <w:rPr>
          <w:color w:val="002060"/>
        </w:rPr>
      </w:pPr>
      <w:r w:rsidRPr="00672D45">
        <w:rPr>
          <w:color w:val="002060"/>
        </w:rPr>
        <w:br/>
        <w:t xml:space="preserve">TRUENTIN LAMA </w:t>
      </w:r>
      <w:r w:rsidRPr="00672D45">
        <w:rPr>
          <w:color w:val="002060"/>
        </w:rPr>
        <w:br/>
        <w:t xml:space="preserve">V. Delibera </w:t>
      </w:r>
    </w:p>
    <w:p w14:paraId="67C773DD" w14:textId="77777777" w:rsidR="00EB69FF" w:rsidRPr="00A82BB4" w:rsidRDefault="00EB69FF" w:rsidP="00EB69FF">
      <w:pPr>
        <w:pStyle w:val="titolo20"/>
        <w:rPr>
          <w:color w:val="002060"/>
        </w:rPr>
      </w:pPr>
      <w:r w:rsidRPr="00A82BB4">
        <w:rPr>
          <w:color w:val="002060"/>
        </w:rPr>
        <w:t xml:space="preserve">AMMENDA </w:t>
      </w:r>
    </w:p>
    <w:p w14:paraId="69B4DC0B" w14:textId="39F97C46" w:rsidR="00EB69FF" w:rsidRPr="00A82BB4" w:rsidRDefault="00EB69FF" w:rsidP="00EB69FF">
      <w:pPr>
        <w:pStyle w:val="diffida"/>
        <w:spacing w:before="80" w:beforeAutospacing="0" w:after="40" w:afterAutospacing="0"/>
        <w:jc w:val="left"/>
        <w:rPr>
          <w:color w:val="002060"/>
        </w:rPr>
      </w:pPr>
      <w:r w:rsidRPr="00A82BB4">
        <w:rPr>
          <w:color w:val="002060"/>
        </w:rPr>
        <w:t xml:space="preserve">Euro 80,00 RIPABERARDA </w:t>
      </w:r>
      <w:r w:rsidRPr="00A82BB4">
        <w:rPr>
          <w:color w:val="002060"/>
        </w:rPr>
        <w:br/>
        <w:t>Per aver alcuni propri sostenitori lanciato due fumogeni vicino alla recinzione del terreno di gioco causando l'interruzione della partita a ca</w:t>
      </w:r>
      <w:r w:rsidR="00F24B19">
        <w:rPr>
          <w:color w:val="002060"/>
        </w:rPr>
        <w:t>us</w:t>
      </w:r>
      <w:r w:rsidRPr="00A82BB4">
        <w:rPr>
          <w:color w:val="002060"/>
        </w:rPr>
        <w:t xml:space="preserve">a del fumo propagatosi in campo. </w:t>
      </w:r>
    </w:p>
    <w:p w14:paraId="5A6A8E60" w14:textId="77777777" w:rsidR="00EB69FF" w:rsidRPr="00A82BB4" w:rsidRDefault="00EB69FF" w:rsidP="00EB69FF">
      <w:pPr>
        <w:pStyle w:val="diffida"/>
        <w:spacing w:before="80" w:beforeAutospacing="0" w:after="40" w:afterAutospacing="0"/>
        <w:jc w:val="left"/>
        <w:rPr>
          <w:color w:val="002060"/>
        </w:rPr>
      </w:pPr>
      <w:r w:rsidRPr="00A82BB4">
        <w:rPr>
          <w:color w:val="002060"/>
        </w:rPr>
        <w:lastRenderedPageBreak/>
        <w:br/>
        <w:t xml:space="preserve">Euro 50,00 POLVERIGI C/5 </w:t>
      </w:r>
      <w:r w:rsidRPr="00A82BB4">
        <w:rPr>
          <w:color w:val="002060"/>
        </w:rPr>
        <w:br/>
        <w:t xml:space="preserve">Per indisponibilità dello spogliatoio arbitrale. </w:t>
      </w:r>
    </w:p>
    <w:p w14:paraId="44E4E6CB" w14:textId="77777777" w:rsidR="00EB69FF" w:rsidRPr="00A82BB4" w:rsidRDefault="00EB69FF" w:rsidP="00EB69FF">
      <w:pPr>
        <w:pStyle w:val="diffida"/>
        <w:spacing w:before="80" w:beforeAutospacing="0" w:after="40" w:afterAutospacing="0"/>
        <w:jc w:val="left"/>
        <w:rPr>
          <w:color w:val="002060"/>
        </w:rPr>
      </w:pPr>
      <w:r w:rsidRPr="00A82BB4">
        <w:rPr>
          <w:color w:val="002060"/>
        </w:rPr>
        <w:br/>
        <w:t xml:space="preserve">Euro 50,00 VALMISA FUTSAL A.S.D. </w:t>
      </w:r>
      <w:r w:rsidRPr="00A82BB4">
        <w:rPr>
          <w:color w:val="002060"/>
        </w:rPr>
        <w:br/>
        <w:t xml:space="preserve">Per indisponibilità dello spogliatoio arbitrale. </w:t>
      </w:r>
    </w:p>
    <w:p w14:paraId="1C76E57F" w14:textId="77777777" w:rsidR="00EB69FF" w:rsidRPr="00A82BB4" w:rsidRDefault="00EB69FF" w:rsidP="00EB69FF">
      <w:pPr>
        <w:pStyle w:val="titolo30"/>
        <w:rPr>
          <w:color w:val="002060"/>
        </w:rPr>
      </w:pPr>
      <w:r w:rsidRPr="00A82BB4">
        <w:rPr>
          <w:color w:val="002060"/>
        </w:rPr>
        <w:t xml:space="preserve">DIRIGENTI </w:t>
      </w:r>
    </w:p>
    <w:p w14:paraId="184EF442" w14:textId="77777777" w:rsidR="00EB69FF" w:rsidRPr="00A82BB4" w:rsidRDefault="00EB69FF" w:rsidP="00EB69FF">
      <w:pPr>
        <w:pStyle w:val="titolo20"/>
        <w:rPr>
          <w:color w:val="002060"/>
        </w:rPr>
      </w:pPr>
      <w:r w:rsidRPr="00A82BB4">
        <w:rPr>
          <w:color w:val="002060"/>
        </w:rPr>
        <w:t xml:space="preserve">INIBIZIONE A TEMPO OPPURE SQUALIFICA A GARE: FINO AL 30/10/2024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3F9D4355" w14:textId="77777777" w:rsidTr="00C83017">
        <w:tc>
          <w:tcPr>
            <w:tcW w:w="2200" w:type="dxa"/>
            <w:tcMar>
              <w:top w:w="20" w:type="dxa"/>
              <w:left w:w="20" w:type="dxa"/>
              <w:bottom w:w="20" w:type="dxa"/>
              <w:right w:w="20" w:type="dxa"/>
            </w:tcMar>
            <w:vAlign w:val="center"/>
            <w:hideMark/>
          </w:tcPr>
          <w:p w14:paraId="27FD4784" w14:textId="77777777" w:rsidR="00EB69FF" w:rsidRPr="00A82BB4" w:rsidRDefault="00EB69FF" w:rsidP="00C83017">
            <w:pPr>
              <w:pStyle w:val="movimento"/>
              <w:rPr>
                <w:color w:val="002060"/>
              </w:rPr>
            </w:pPr>
            <w:r w:rsidRPr="00A82BB4">
              <w:rPr>
                <w:color w:val="002060"/>
              </w:rPr>
              <w:t>TOMBOLINI GIANDUCA</w:t>
            </w:r>
          </w:p>
        </w:tc>
        <w:tc>
          <w:tcPr>
            <w:tcW w:w="2200" w:type="dxa"/>
            <w:tcMar>
              <w:top w:w="20" w:type="dxa"/>
              <w:left w:w="20" w:type="dxa"/>
              <w:bottom w:w="20" w:type="dxa"/>
              <w:right w:w="20" w:type="dxa"/>
            </w:tcMar>
            <w:vAlign w:val="center"/>
            <w:hideMark/>
          </w:tcPr>
          <w:p w14:paraId="3AAD6DFE" w14:textId="77777777" w:rsidR="00EB69FF" w:rsidRPr="00A82BB4" w:rsidRDefault="00EB69FF" w:rsidP="00C83017">
            <w:pPr>
              <w:pStyle w:val="movimento2"/>
              <w:rPr>
                <w:color w:val="002060"/>
              </w:rPr>
            </w:pPr>
            <w:r w:rsidRPr="00A82BB4">
              <w:rPr>
                <w:color w:val="002060"/>
              </w:rPr>
              <w:t xml:space="preserve">(OLIMPIA JUVENTU FALCONARA) </w:t>
            </w:r>
          </w:p>
        </w:tc>
        <w:tc>
          <w:tcPr>
            <w:tcW w:w="800" w:type="dxa"/>
            <w:tcMar>
              <w:top w:w="20" w:type="dxa"/>
              <w:left w:w="20" w:type="dxa"/>
              <w:bottom w:w="20" w:type="dxa"/>
              <w:right w:w="20" w:type="dxa"/>
            </w:tcMar>
            <w:vAlign w:val="center"/>
            <w:hideMark/>
          </w:tcPr>
          <w:p w14:paraId="2A61775A"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82C758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CA4F6CF" w14:textId="77777777" w:rsidR="00EB69FF" w:rsidRPr="00A82BB4" w:rsidRDefault="00EB69FF" w:rsidP="00C83017">
            <w:pPr>
              <w:pStyle w:val="movimento2"/>
              <w:rPr>
                <w:color w:val="002060"/>
              </w:rPr>
            </w:pPr>
            <w:r w:rsidRPr="00A82BB4">
              <w:rPr>
                <w:color w:val="002060"/>
              </w:rPr>
              <w:t> </w:t>
            </w:r>
          </w:p>
        </w:tc>
      </w:tr>
    </w:tbl>
    <w:p w14:paraId="0F2CEF72" w14:textId="77777777" w:rsidR="00EB69FF" w:rsidRPr="00A82BB4" w:rsidRDefault="00EB69FF" w:rsidP="00EB69FF">
      <w:pPr>
        <w:pStyle w:val="diffida"/>
        <w:spacing w:before="80" w:beforeAutospacing="0" w:after="40" w:afterAutospacing="0"/>
        <w:jc w:val="left"/>
        <w:rPr>
          <w:rFonts w:eastAsiaTheme="minorEastAsia"/>
          <w:color w:val="002060"/>
        </w:rPr>
      </w:pPr>
      <w:r w:rsidRPr="00A82BB4">
        <w:rPr>
          <w:color w:val="002060"/>
        </w:rPr>
        <w:t xml:space="preserve">V.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57D102C5" w14:textId="77777777" w:rsidTr="00C83017">
        <w:tc>
          <w:tcPr>
            <w:tcW w:w="2200" w:type="dxa"/>
            <w:tcMar>
              <w:top w:w="20" w:type="dxa"/>
              <w:left w:w="20" w:type="dxa"/>
              <w:bottom w:w="20" w:type="dxa"/>
              <w:right w:w="20" w:type="dxa"/>
            </w:tcMar>
            <w:vAlign w:val="center"/>
            <w:hideMark/>
          </w:tcPr>
          <w:p w14:paraId="49EA9A8A" w14:textId="77777777" w:rsidR="00EB69FF" w:rsidRPr="00A82BB4" w:rsidRDefault="00EB69FF" w:rsidP="00C83017">
            <w:pPr>
              <w:pStyle w:val="movimento"/>
              <w:rPr>
                <w:color w:val="002060"/>
              </w:rPr>
            </w:pPr>
            <w:r w:rsidRPr="00A82BB4">
              <w:rPr>
                <w:color w:val="002060"/>
              </w:rPr>
              <w:t>TILLI DAVIDE</w:t>
            </w:r>
          </w:p>
        </w:tc>
        <w:tc>
          <w:tcPr>
            <w:tcW w:w="2200" w:type="dxa"/>
            <w:tcMar>
              <w:top w:w="20" w:type="dxa"/>
              <w:left w:w="20" w:type="dxa"/>
              <w:bottom w:w="20" w:type="dxa"/>
              <w:right w:w="20" w:type="dxa"/>
            </w:tcMar>
            <w:vAlign w:val="center"/>
            <w:hideMark/>
          </w:tcPr>
          <w:p w14:paraId="48378DD4" w14:textId="77777777" w:rsidR="00EB69FF" w:rsidRPr="00A82BB4" w:rsidRDefault="00EB69FF" w:rsidP="00C83017">
            <w:pPr>
              <w:pStyle w:val="movimento2"/>
              <w:rPr>
                <w:color w:val="002060"/>
              </w:rPr>
            </w:pPr>
            <w:r w:rsidRPr="00A82BB4">
              <w:rPr>
                <w:color w:val="002060"/>
              </w:rPr>
              <w:t xml:space="preserve">(TRUENTIN LAMA) </w:t>
            </w:r>
          </w:p>
        </w:tc>
        <w:tc>
          <w:tcPr>
            <w:tcW w:w="800" w:type="dxa"/>
            <w:tcMar>
              <w:top w:w="20" w:type="dxa"/>
              <w:left w:w="20" w:type="dxa"/>
              <w:bottom w:w="20" w:type="dxa"/>
              <w:right w:w="20" w:type="dxa"/>
            </w:tcMar>
            <w:vAlign w:val="center"/>
            <w:hideMark/>
          </w:tcPr>
          <w:p w14:paraId="1648D4DC"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31AC368"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4C72B33" w14:textId="77777777" w:rsidR="00EB69FF" w:rsidRPr="00A82BB4" w:rsidRDefault="00EB69FF" w:rsidP="00C83017">
            <w:pPr>
              <w:pStyle w:val="movimento2"/>
              <w:rPr>
                <w:color w:val="002060"/>
              </w:rPr>
            </w:pPr>
            <w:r w:rsidRPr="00A82BB4">
              <w:rPr>
                <w:color w:val="002060"/>
              </w:rPr>
              <w:t> </w:t>
            </w:r>
          </w:p>
        </w:tc>
      </w:tr>
    </w:tbl>
    <w:p w14:paraId="086415BD" w14:textId="77777777" w:rsidR="00EB69FF" w:rsidRPr="00A82BB4" w:rsidRDefault="00EB69FF" w:rsidP="00EB69FF">
      <w:pPr>
        <w:pStyle w:val="diffida"/>
        <w:spacing w:before="80" w:beforeAutospacing="0" w:after="40" w:afterAutospacing="0"/>
        <w:jc w:val="left"/>
        <w:rPr>
          <w:rFonts w:eastAsiaTheme="minorEastAsia"/>
          <w:color w:val="002060"/>
        </w:rPr>
      </w:pPr>
      <w:r w:rsidRPr="00A82BB4">
        <w:rPr>
          <w:color w:val="002060"/>
        </w:rPr>
        <w:t xml:space="preserve">V. delibera </w:t>
      </w:r>
    </w:p>
    <w:p w14:paraId="02A2A2CB"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60817007" w14:textId="77777777" w:rsidTr="00C83017">
        <w:tc>
          <w:tcPr>
            <w:tcW w:w="2200" w:type="dxa"/>
            <w:tcMar>
              <w:top w:w="20" w:type="dxa"/>
              <w:left w:w="20" w:type="dxa"/>
              <w:bottom w:w="20" w:type="dxa"/>
              <w:right w:w="20" w:type="dxa"/>
            </w:tcMar>
            <w:vAlign w:val="center"/>
            <w:hideMark/>
          </w:tcPr>
          <w:p w14:paraId="344C02E3" w14:textId="77777777" w:rsidR="00EB69FF" w:rsidRPr="00A82BB4" w:rsidRDefault="00EB69FF" w:rsidP="00C83017">
            <w:pPr>
              <w:pStyle w:val="movimento"/>
              <w:rPr>
                <w:color w:val="002060"/>
              </w:rPr>
            </w:pPr>
            <w:r w:rsidRPr="00A82BB4">
              <w:rPr>
                <w:color w:val="002060"/>
              </w:rPr>
              <w:t>FERRETTI THOMAS</w:t>
            </w:r>
          </w:p>
        </w:tc>
        <w:tc>
          <w:tcPr>
            <w:tcW w:w="2200" w:type="dxa"/>
            <w:tcMar>
              <w:top w:w="20" w:type="dxa"/>
              <w:left w:w="20" w:type="dxa"/>
              <w:bottom w:w="20" w:type="dxa"/>
              <w:right w:w="20" w:type="dxa"/>
            </w:tcMar>
            <w:vAlign w:val="center"/>
            <w:hideMark/>
          </w:tcPr>
          <w:p w14:paraId="6317A0B2" w14:textId="77777777" w:rsidR="00EB69FF" w:rsidRPr="00A82BB4" w:rsidRDefault="00EB69FF" w:rsidP="00C83017">
            <w:pPr>
              <w:pStyle w:val="movimento2"/>
              <w:rPr>
                <w:color w:val="002060"/>
              </w:rPr>
            </w:pPr>
            <w:r w:rsidRPr="00A82BB4">
              <w:rPr>
                <w:color w:val="002060"/>
              </w:rPr>
              <w:t xml:space="preserve">(GNANO 04) </w:t>
            </w:r>
          </w:p>
        </w:tc>
        <w:tc>
          <w:tcPr>
            <w:tcW w:w="800" w:type="dxa"/>
            <w:tcMar>
              <w:top w:w="20" w:type="dxa"/>
              <w:left w:w="20" w:type="dxa"/>
              <w:bottom w:w="20" w:type="dxa"/>
              <w:right w:w="20" w:type="dxa"/>
            </w:tcMar>
            <w:vAlign w:val="center"/>
            <w:hideMark/>
          </w:tcPr>
          <w:p w14:paraId="1C7CC28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93F842A" w14:textId="77777777" w:rsidR="00EB69FF" w:rsidRPr="00A82BB4" w:rsidRDefault="00EB69FF" w:rsidP="00C83017">
            <w:pPr>
              <w:pStyle w:val="movimento"/>
              <w:rPr>
                <w:color w:val="002060"/>
              </w:rPr>
            </w:pPr>
            <w:r w:rsidRPr="00A82BB4">
              <w:rPr>
                <w:color w:val="002060"/>
              </w:rPr>
              <w:t>CICCONI LUIGI</w:t>
            </w:r>
          </w:p>
        </w:tc>
        <w:tc>
          <w:tcPr>
            <w:tcW w:w="2200" w:type="dxa"/>
            <w:tcMar>
              <w:top w:w="20" w:type="dxa"/>
              <w:left w:w="20" w:type="dxa"/>
              <w:bottom w:w="20" w:type="dxa"/>
              <w:right w:w="20" w:type="dxa"/>
            </w:tcMar>
            <w:vAlign w:val="center"/>
            <w:hideMark/>
          </w:tcPr>
          <w:p w14:paraId="14BE3845" w14:textId="77777777" w:rsidR="00EB69FF" w:rsidRPr="00A82BB4" w:rsidRDefault="00EB69FF" w:rsidP="00C83017">
            <w:pPr>
              <w:pStyle w:val="movimento2"/>
              <w:rPr>
                <w:color w:val="002060"/>
              </w:rPr>
            </w:pPr>
            <w:r w:rsidRPr="00A82BB4">
              <w:rPr>
                <w:color w:val="002060"/>
              </w:rPr>
              <w:t xml:space="preserve">(SAMBENEDETTESE BEACH SOCC) </w:t>
            </w:r>
          </w:p>
        </w:tc>
      </w:tr>
      <w:tr w:rsidR="00EB69FF" w:rsidRPr="00A82BB4" w14:paraId="3954B39F" w14:textId="77777777" w:rsidTr="00C83017">
        <w:tc>
          <w:tcPr>
            <w:tcW w:w="2200" w:type="dxa"/>
            <w:tcMar>
              <w:top w:w="20" w:type="dxa"/>
              <w:left w:w="20" w:type="dxa"/>
              <w:bottom w:w="20" w:type="dxa"/>
              <w:right w:w="20" w:type="dxa"/>
            </w:tcMar>
            <w:vAlign w:val="center"/>
            <w:hideMark/>
          </w:tcPr>
          <w:p w14:paraId="60B3A8E3" w14:textId="77777777" w:rsidR="00EB69FF" w:rsidRPr="00A82BB4" w:rsidRDefault="00EB69FF" w:rsidP="00C83017">
            <w:pPr>
              <w:pStyle w:val="movimento"/>
              <w:rPr>
                <w:color w:val="002060"/>
              </w:rPr>
            </w:pPr>
            <w:r w:rsidRPr="00A82BB4">
              <w:rPr>
                <w:color w:val="002060"/>
              </w:rPr>
              <w:t>RICCI GIAMMARIO</w:t>
            </w:r>
          </w:p>
        </w:tc>
        <w:tc>
          <w:tcPr>
            <w:tcW w:w="2200" w:type="dxa"/>
            <w:tcMar>
              <w:top w:w="20" w:type="dxa"/>
              <w:left w:w="20" w:type="dxa"/>
              <w:bottom w:w="20" w:type="dxa"/>
              <w:right w:w="20" w:type="dxa"/>
            </w:tcMar>
            <w:vAlign w:val="center"/>
            <w:hideMark/>
          </w:tcPr>
          <w:p w14:paraId="6762FF54" w14:textId="77777777" w:rsidR="00EB69FF" w:rsidRPr="00A82BB4" w:rsidRDefault="00EB69FF" w:rsidP="00C83017">
            <w:pPr>
              <w:pStyle w:val="movimento2"/>
              <w:rPr>
                <w:color w:val="002060"/>
              </w:rPr>
            </w:pPr>
            <w:r w:rsidRPr="00A82BB4">
              <w:rPr>
                <w:color w:val="002060"/>
              </w:rPr>
              <w:t xml:space="preserve">(VAL TENNA UNITED) </w:t>
            </w:r>
          </w:p>
        </w:tc>
        <w:tc>
          <w:tcPr>
            <w:tcW w:w="800" w:type="dxa"/>
            <w:tcMar>
              <w:top w:w="20" w:type="dxa"/>
              <w:left w:w="20" w:type="dxa"/>
              <w:bottom w:w="20" w:type="dxa"/>
              <w:right w:w="20" w:type="dxa"/>
            </w:tcMar>
            <w:vAlign w:val="center"/>
            <w:hideMark/>
          </w:tcPr>
          <w:p w14:paraId="5BEA24D0"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0931D99"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6E34ED8" w14:textId="77777777" w:rsidR="00EB69FF" w:rsidRPr="00A82BB4" w:rsidRDefault="00EB69FF" w:rsidP="00C83017">
            <w:pPr>
              <w:pStyle w:val="movimento2"/>
              <w:rPr>
                <w:color w:val="002060"/>
              </w:rPr>
            </w:pPr>
            <w:r w:rsidRPr="00A82BB4">
              <w:rPr>
                <w:color w:val="002060"/>
              </w:rPr>
              <w:t> </w:t>
            </w:r>
          </w:p>
        </w:tc>
      </w:tr>
    </w:tbl>
    <w:p w14:paraId="017BBDF9" w14:textId="77777777" w:rsidR="00EB69FF" w:rsidRPr="00A82BB4" w:rsidRDefault="00EB69FF" w:rsidP="00EB69FF">
      <w:pPr>
        <w:pStyle w:val="titolo30"/>
        <w:rPr>
          <w:rFonts w:eastAsiaTheme="minorEastAsia"/>
          <w:color w:val="002060"/>
        </w:rPr>
      </w:pPr>
      <w:r w:rsidRPr="00A82BB4">
        <w:rPr>
          <w:color w:val="002060"/>
        </w:rPr>
        <w:t xml:space="preserve">ALLENATORI </w:t>
      </w:r>
    </w:p>
    <w:p w14:paraId="03339975" w14:textId="77777777" w:rsidR="00EB69FF" w:rsidRPr="00A82BB4" w:rsidRDefault="00EB69FF" w:rsidP="00EB69FF">
      <w:pPr>
        <w:pStyle w:val="titolo20"/>
        <w:rPr>
          <w:color w:val="002060"/>
        </w:rPr>
      </w:pPr>
      <w:r w:rsidRPr="00A82BB4">
        <w:rPr>
          <w:color w:val="002060"/>
        </w:rPr>
        <w:t xml:space="preserve">SQUALIFICA FINO AL 15/12/2024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A0C106C" w14:textId="77777777" w:rsidTr="00C83017">
        <w:tc>
          <w:tcPr>
            <w:tcW w:w="2200" w:type="dxa"/>
            <w:tcMar>
              <w:top w:w="20" w:type="dxa"/>
              <w:left w:w="20" w:type="dxa"/>
              <w:bottom w:w="20" w:type="dxa"/>
              <w:right w:w="20" w:type="dxa"/>
            </w:tcMar>
            <w:vAlign w:val="center"/>
            <w:hideMark/>
          </w:tcPr>
          <w:p w14:paraId="6D92C01F" w14:textId="77777777" w:rsidR="00EB69FF" w:rsidRPr="00A82BB4" w:rsidRDefault="00EB69FF" w:rsidP="00C83017">
            <w:pPr>
              <w:pStyle w:val="movimento"/>
              <w:rPr>
                <w:color w:val="002060"/>
              </w:rPr>
            </w:pPr>
            <w:r w:rsidRPr="00A82BB4">
              <w:rPr>
                <w:color w:val="002060"/>
              </w:rPr>
              <w:t>MICELLI MATTEO</w:t>
            </w:r>
          </w:p>
        </w:tc>
        <w:tc>
          <w:tcPr>
            <w:tcW w:w="2200" w:type="dxa"/>
            <w:tcMar>
              <w:top w:w="20" w:type="dxa"/>
              <w:left w:w="20" w:type="dxa"/>
              <w:bottom w:w="20" w:type="dxa"/>
              <w:right w:w="20" w:type="dxa"/>
            </w:tcMar>
            <w:vAlign w:val="center"/>
            <w:hideMark/>
          </w:tcPr>
          <w:p w14:paraId="31E14774" w14:textId="77777777" w:rsidR="00EB69FF" w:rsidRPr="00A82BB4" w:rsidRDefault="00EB69FF" w:rsidP="00C83017">
            <w:pPr>
              <w:pStyle w:val="movimento2"/>
              <w:rPr>
                <w:color w:val="002060"/>
              </w:rPr>
            </w:pPr>
            <w:r w:rsidRPr="00A82BB4">
              <w:rPr>
                <w:color w:val="002060"/>
              </w:rPr>
              <w:t xml:space="preserve">(MONTECCHIO SPORT) </w:t>
            </w:r>
          </w:p>
        </w:tc>
        <w:tc>
          <w:tcPr>
            <w:tcW w:w="800" w:type="dxa"/>
            <w:tcMar>
              <w:top w:w="20" w:type="dxa"/>
              <w:left w:w="20" w:type="dxa"/>
              <w:bottom w:w="20" w:type="dxa"/>
              <w:right w:w="20" w:type="dxa"/>
            </w:tcMar>
            <w:vAlign w:val="center"/>
            <w:hideMark/>
          </w:tcPr>
          <w:p w14:paraId="2A7F04BC"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5E560BC"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BBCEE3B" w14:textId="77777777" w:rsidR="00EB69FF" w:rsidRPr="00A82BB4" w:rsidRDefault="00EB69FF" w:rsidP="00C83017">
            <w:pPr>
              <w:pStyle w:val="movimento2"/>
              <w:rPr>
                <w:color w:val="002060"/>
              </w:rPr>
            </w:pPr>
            <w:r w:rsidRPr="00A82BB4">
              <w:rPr>
                <w:color w:val="002060"/>
              </w:rPr>
              <w:t> </w:t>
            </w:r>
          </w:p>
        </w:tc>
      </w:tr>
    </w:tbl>
    <w:p w14:paraId="0BDEC18D" w14:textId="77777777" w:rsidR="00EB69FF" w:rsidRPr="00A82BB4" w:rsidRDefault="00EB69FF" w:rsidP="00EB69FF">
      <w:pPr>
        <w:pStyle w:val="diffida"/>
        <w:spacing w:before="80" w:beforeAutospacing="0" w:after="40" w:afterAutospacing="0"/>
        <w:jc w:val="left"/>
        <w:rPr>
          <w:rFonts w:eastAsiaTheme="minorEastAsia"/>
          <w:color w:val="002060"/>
        </w:rPr>
      </w:pPr>
      <w:r w:rsidRPr="00A82BB4">
        <w:rPr>
          <w:color w:val="002060"/>
        </w:rPr>
        <w:t xml:space="preserve">Per aver integrato la condotta prevista e punita dall'art. 36 comma 2 lett. a) CGS </w:t>
      </w:r>
    </w:p>
    <w:p w14:paraId="7BB3E82E" w14:textId="77777777" w:rsidR="00EB69FF" w:rsidRPr="00A82BB4" w:rsidRDefault="00EB69FF" w:rsidP="00EB69FF">
      <w:pPr>
        <w:pStyle w:val="titolo20"/>
        <w:rPr>
          <w:color w:val="002060"/>
        </w:rPr>
      </w:pPr>
      <w:r w:rsidRPr="00A82BB4">
        <w:rPr>
          <w:color w:val="002060"/>
        </w:rPr>
        <w:t xml:space="preserve">SQUALIFICA FINO AL 23/10/2024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7EA86A42" w14:textId="77777777" w:rsidTr="00C83017">
        <w:tc>
          <w:tcPr>
            <w:tcW w:w="2200" w:type="dxa"/>
            <w:tcMar>
              <w:top w:w="20" w:type="dxa"/>
              <w:left w:w="20" w:type="dxa"/>
              <w:bottom w:w="20" w:type="dxa"/>
              <w:right w:w="20" w:type="dxa"/>
            </w:tcMar>
            <w:vAlign w:val="center"/>
            <w:hideMark/>
          </w:tcPr>
          <w:p w14:paraId="3FDF2220" w14:textId="77777777" w:rsidR="00EB69FF" w:rsidRPr="00A82BB4" w:rsidRDefault="00EB69FF" w:rsidP="00C83017">
            <w:pPr>
              <w:pStyle w:val="movimento"/>
              <w:rPr>
                <w:color w:val="002060"/>
              </w:rPr>
            </w:pPr>
            <w:r w:rsidRPr="00A82BB4">
              <w:rPr>
                <w:color w:val="002060"/>
              </w:rPr>
              <w:t>ROSSETTI CLAUDIO</w:t>
            </w:r>
          </w:p>
        </w:tc>
        <w:tc>
          <w:tcPr>
            <w:tcW w:w="2200" w:type="dxa"/>
            <w:tcMar>
              <w:top w:w="20" w:type="dxa"/>
              <w:left w:w="20" w:type="dxa"/>
              <w:bottom w:w="20" w:type="dxa"/>
              <w:right w:w="20" w:type="dxa"/>
            </w:tcMar>
            <w:vAlign w:val="center"/>
            <w:hideMark/>
          </w:tcPr>
          <w:p w14:paraId="6E2CF160" w14:textId="77777777" w:rsidR="00EB69FF" w:rsidRPr="00A82BB4" w:rsidRDefault="00EB69FF" w:rsidP="00C83017">
            <w:pPr>
              <w:pStyle w:val="movimento2"/>
              <w:rPr>
                <w:color w:val="002060"/>
              </w:rPr>
            </w:pPr>
            <w:r w:rsidRPr="00A82BB4">
              <w:rPr>
                <w:color w:val="002060"/>
              </w:rPr>
              <w:t xml:space="preserve">(GROTTACCIA 2005) </w:t>
            </w:r>
          </w:p>
        </w:tc>
        <w:tc>
          <w:tcPr>
            <w:tcW w:w="800" w:type="dxa"/>
            <w:tcMar>
              <w:top w:w="20" w:type="dxa"/>
              <w:left w:w="20" w:type="dxa"/>
              <w:bottom w:w="20" w:type="dxa"/>
              <w:right w:w="20" w:type="dxa"/>
            </w:tcMar>
            <w:vAlign w:val="center"/>
            <w:hideMark/>
          </w:tcPr>
          <w:p w14:paraId="4D34E23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0D7390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BB30A8B" w14:textId="77777777" w:rsidR="00EB69FF" w:rsidRPr="00A82BB4" w:rsidRDefault="00EB69FF" w:rsidP="00C83017">
            <w:pPr>
              <w:pStyle w:val="movimento2"/>
              <w:rPr>
                <w:color w:val="002060"/>
              </w:rPr>
            </w:pPr>
            <w:r w:rsidRPr="00A82BB4">
              <w:rPr>
                <w:color w:val="002060"/>
              </w:rPr>
              <w:t> </w:t>
            </w:r>
          </w:p>
        </w:tc>
      </w:tr>
    </w:tbl>
    <w:p w14:paraId="1E0163A2" w14:textId="77777777" w:rsidR="00EB69FF" w:rsidRPr="00A82BB4" w:rsidRDefault="00EB69FF" w:rsidP="00EB69FF">
      <w:pPr>
        <w:pStyle w:val="diffida"/>
        <w:spacing w:before="80" w:beforeAutospacing="0" w:after="40" w:afterAutospacing="0"/>
        <w:jc w:val="left"/>
        <w:rPr>
          <w:rFonts w:eastAsiaTheme="minorEastAsia"/>
          <w:color w:val="002060"/>
        </w:rPr>
      </w:pPr>
      <w:r w:rsidRPr="00A82BB4">
        <w:rPr>
          <w:color w:val="002060"/>
        </w:rPr>
        <w:t xml:space="preserve">Espulso per somma di ammonizioni. Allontanato </w:t>
      </w:r>
    </w:p>
    <w:p w14:paraId="365808DB"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369869D2" w14:textId="77777777" w:rsidTr="00C83017">
        <w:tc>
          <w:tcPr>
            <w:tcW w:w="2200" w:type="dxa"/>
            <w:tcMar>
              <w:top w:w="20" w:type="dxa"/>
              <w:left w:w="20" w:type="dxa"/>
              <w:bottom w:w="20" w:type="dxa"/>
              <w:right w:w="20" w:type="dxa"/>
            </w:tcMar>
            <w:vAlign w:val="center"/>
            <w:hideMark/>
          </w:tcPr>
          <w:p w14:paraId="6A588C94" w14:textId="77777777" w:rsidR="00EB69FF" w:rsidRPr="00A82BB4" w:rsidRDefault="00EB69FF" w:rsidP="00C83017">
            <w:pPr>
              <w:pStyle w:val="movimento"/>
              <w:rPr>
                <w:color w:val="002060"/>
              </w:rPr>
            </w:pPr>
            <w:r w:rsidRPr="00A82BB4">
              <w:rPr>
                <w:color w:val="002060"/>
              </w:rPr>
              <w:t>PACI GIOVANNI</w:t>
            </w:r>
          </w:p>
        </w:tc>
        <w:tc>
          <w:tcPr>
            <w:tcW w:w="2200" w:type="dxa"/>
            <w:tcMar>
              <w:top w:w="20" w:type="dxa"/>
              <w:left w:w="20" w:type="dxa"/>
              <w:bottom w:w="20" w:type="dxa"/>
              <w:right w:w="20" w:type="dxa"/>
            </w:tcMar>
            <w:vAlign w:val="center"/>
            <w:hideMark/>
          </w:tcPr>
          <w:p w14:paraId="6215ED7E" w14:textId="77777777" w:rsidR="00EB69FF" w:rsidRPr="00A82BB4" w:rsidRDefault="00EB69FF" w:rsidP="00C83017">
            <w:pPr>
              <w:pStyle w:val="movimento2"/>
              <w:rPr>
                <w:color w:val="002060"/>
              </w:rPr>
            </w:pPr>
            <w:r w:rsidRPr="00A82BB4">
              <w:rPr>
                <w:color w:val="002060"/>
              </w:rPr>
              <w:t xml:space="preserve">(RIVIERA DELLE PALME) </w:t>
            </w:r>
          </w:p>
        </w:tc>
        <w:tc>
          <w:tcPr>
            <w:tcW w:w="800" w:type="dxa"/>
            <w:tcMar>
              <w:top w:w="20" w:type="dxa"/>
              <w:left w:w="20" w:type="dxa"/>
              <w:bottom w:w="20" w:type="dxa"/>
              <w:right w:w="20" w:type="dxa"/>
            </w:tcMar>
            <w:vAlign w:val="center"/>
            <w:hideMark/>
          </w:tcPr>
          <w:p w14:paraId="7E44F1E8"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6014A2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A862077" w14:textId="77777777" w:rsidR="00EB69FF" w:rsidRPr="00A82BB4" w:rsidRDefault="00EB69FF" w:rsidP="00C83017">
            <w:pPr>
              <w:pStyle w:val="movimento2"/>
              <w:rPr>
                <w:color w:val="002060"/>
              </w:rPr>
            </w:pPr>
            <w:r w:rsidRPr="00A82BB4">
              <w:rPr>
                <w:color w:val="002060"/>
              </w:rPr>
              <w:t> </w:t>
            </w:r>
          </w:p>
        </w:tc>
      </w:tr>
    </w:tbl>
    <w:p w14:paraId="1020690B" w14:textId="77777777" w:rsidR="00EB69FF" w:rsidRPr="00A82BB4" w:rsidRDefault="00EB69FF" w:rsidP="00EB69FF">
      <w:pPr>
        <w:pStyle w:val="titolo30"/>
        <w:rPr>
          <w:rFonts w:eastAsiaTheme="minorEastAsia"/>
          <w:color w:val="002060"/>
        </w:rPr>
      </w:pPr>
      <w:r w:rsidRPr="00A82BB4">
        <w:rPr>
          <w:color w:val="002060"/>
        </w:rPr>
        <w:t xml:space="preserve">CALCIATORI ESPULSI </w:t>
      </w:r>
    </w:p>
    <w:p w14:paraId="466A96F9" w14:textId="77777777" w:rsidR="00EB69FF" w:rsidRPr="00A82BB4" w:rsidRDefault="00EB69FF" w:rsidP="00EB69FF">
      <w:pPr>
        <w:pStyle w:val="titolo20"/>
        <w:rPr>
          <w:color w:val="002060"/>
        </w:rPr>
      </w:pPr>
      <w:r w:rsidRPr="00A82BB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29CB2101" w14:textId="77777777" w:rsidTr="00C83017">
        <w:tc>
          <w:tcPr>
            <w:tcW w:w="2200" w:type="dxa"/>
            <w:tcMar>
              <w:top w:w="20" w:type="dxa"/>
              <w:left w:w="20" w:type="dxa"/>
              <w:bottom w:w="20" w:type="dxa"/>
              <w:right w:w="20" w:type="dxa"/>
            </w:tcMar>
            <w:vAlign w:val="center"/>
            <w:hideMark/>
          </w:tcPr>
          <w:p w14:paraId="022EAF58" w14:textId="77777777" w:rsidR="00EB69FF" w:rsidRPr="00A82BB4" w:rsidRDefault="00EB69FF" w:rsidP="00C83017">
            <w:pPr>
              <w:pStyle w:val="movimento"/>
              <w:rPr>
                <w:color w:val="002060"/>
              </w:rPr>
            </w:pPr>
            <w:r w:rsidRPr="00A82BB4">
              <w:rPr>
                <w:color w:val="002060"/>
              </w:rPr>
              <w:t>VALACCHI MAURO</w:t>
            </w:r>
          </w:p>
        </w:tc>
        <w:tc>
          <w:tcPr>
            <w:tcW w:w="2200" w:type="dxa"/>
            <w:tcMar>
              <w:top w:w="20" w:type="dxa"/>
              <w:left w:w="20" w:type="dxa"/>
              <w:bottom w:w="20" w:type="dxa"/>
              <w:right w:w="20" w:type="dxa"/>
            </w:tcMar>
            <w:vAlign w:val="center"/>
            <w:hideMark/>
          </w:tcPr>
          <w:p w14:paraId="54097120" w14:textId="77777777" w:rsidR="00EB69FF" w:rsidRPr="00A82BB4" w:rsidRDefault="00EB69FF" w:rsidP="00C83017">
            <w:pPr>
              <w:pStyle w:val="movimento2"/>
              <w:rPr>
                <w:color w:val="002060"/>
              </w:rPr>
            </w:pPr>
            <w:r w:rsidRPr="00A82BB4">
              <w:rPr>
                <w:color w:val="002060"/>
              </w:rPr>
              <w:t xml:space="preserve">(RIPABERARDA) </w:t>
            </w:r>
          </w:p>
        </w:tc>
        <w:tc>
          <w:tcPr>
            <w:tcW w:w="800" w:type="dxa"/>
            <w:tcMar>
              <w:top w:w="20" w:type="dxa"/>
              <w:left w:w="20" w:type="dxa"/>
              <w:bottom w:w="20" w:type="dxa"/>
              <w:right w:w="20" w:type="dxa"/>
            </w:tcMar>
            <w:vAlign w:val="center"/>
            <w:hideMark/>
          </w:tcPr>
          <w:p w14:paraId="0945AE46"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13B6F26"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023D5BA" w14:textId="77777777" w:rsidR="00EB69FF" w:rsidRPr="00A82BB4" w:rsidRDefault="00EB69FF" w:rsidP="00C83017">
            <w:pPr>
              <w:pStyle w:val="movimento2"/>
              <w:rPr>
                <w:color w:val="002060"/>
              </w:rPr>
            </w:pPr>
            <w:r w:rsidRPr="00A82BB4">
              <w:rPr>
                <w:color w:val="002060"/>
              </w:rPr>
              <w:t> </w:t>
            </w:r>
          </w:p>
        </w:tc>
      </w:tr>
    </w:tbl>
    <w:p w14:paraId="70BDF482" w14:textId="77777777" w:rsidR="00EB69FF" w:rsidRPr="00A82BB4" w:rsidRDefault="00EB69FF" w:rsidP="00EB69FF">
      <w:pPr>
        <w:pStyle w:val="titolo20"/>
        <w:rPr>
          <w:rFonts w:eastAsiaTheme="minorEastAsia"/>
          <w:color w:val="002060"/>
        </w:rPr>
      </w:pPr>
      <w:r w:rsidRPr="00A82BB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4FF99F25" w14:textId="77777777" w:rsidTr="00C83017">
        <w:tc>
          <w:tcPr>
            <w:tcW w:w="2200" w:type="dxa"/>
            <w:tcMar>
              <w:top w:w="20" w:type="dxa"/>
              <w:left w:w="20" w:type="dxa"/>
              <w:bottom w:w="20" w:type="dxa"/>
              <w:right w:w="20" w:type="dxa"/>
            </w:tcMar>
            <w:vAlign w:val="center"/>
            <w:hideMark/>
          </w:tcPr>
          <w:p w14:paraId="425A1491" w14:textId="77777777" w:rsidR="00EB69FF" w:rsidRPr="00A82BB4" w:rsidRDefault="00EB69FF" w:rsidP="00C83017">
            <w:pPr>
              <w:pStyle w:val="movimento"/>
              <w:rPr>
                <w:color w:val="002060"/>
              </w:rPr>
            </w:pPr>
            <w:r w:rsidRPr="00A82BB4">
              <w:rPr>
                <w:color w:val="002060"/>
              </w:rPr>
              <w:t>BLASI PIETRO</w:t>
            </w:r>
          </w:p>
        </w:tc>
        <w:tc>
          <w:tcPr>
            <w:tcW w:w="2200" w:type="dxa"/>
            <w:tcMar>
              <w:top w:w="20" w:type="dxa"/>
              <w:left w:w="20" w:type="dxa"/>
              <w:bottom w:w="20" w:type="dxa"/>
              <w:right w:w="20" w:type="dxa"/>
            </w:tcMar>
            <w:vAlign w:val="center"/>
            <w:hideMark/>
          </w:tcPr>
          <w:p w14:paraId="14D3C38A" w14:textId="77777777" w:rsidR="00EB69FF" w:rsidRPr="00A82BB4" w:rsidRDefault="00EB69FF" w:rsidP="00C83017">
            <w:pPr>
              <w:pStyle w:val="movimento2"/>
              <w:rPr>
                <w:color w:val="002060"/>
              </w:rPr>
            </w:pPr>
            <w:r w:rsidRPr="00A82BB4">
              <w:rPr>
                <w:color w:val="002060"/>
              </w:rPr>
              <w:t xml:space="preserve">(AUDAX CALCIO PIOBBICO) </w:t>
            </w:r>
          </w:p>
        </w:tc>
        <w:tc>
          <w:tcPr>
            <w:tcW w:w="800" w:type="dxa"/>
            <w:tcMar>
              <w:top w:w="20" w:type="dxa"/>
              <w:left w:w="20" w:type="dxa"/>
              <w:bottom w:w="20" w:type="dxa"/>
              <w:right w:w="20" w:type="dxa"/>
            </w:tcMar>
            <w:vAlign w:val="center"/>
            <w:hideMark/>
          </w:tcPr>
          <w:p w14:paraId="1B0135D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87B2F22" w14:textId="77777777" w:rsidR="00EB69FF" w:rsidRPr="00A82BB4" w:rsidRDefault="00EB69FF" w:rsidP="00C83017">
            <w:pPr>
              <w:pStyle w:val="movimento"/>
              <w:rPr>
                <w:color w:val="002060"/>
              </w:rPr>
            </w:pPr>
            <w:r w:rsidRPr="00A82BB4">
              <w:rPr>
                <w:color w:val="002060"/>
              </w:rPr>
              <w:t>MARZIALI ALESSANDRO</w:t>
            </w:r>
          </w:p>
        </w:tc>
        <w:tc>
          <w:tcPr>
            <w:tcW w:w="2200" w:type="dxa"/>
            <w:tcMar>
              <w:top w:w="20" w:type="dxa"/>
              <w:left w:w="20" w:type="dxa"/>
              <w:bottom w:w="20" w:type="dxa"/>
              <w:right w:w="20" w:type="dxa"/>
            </w:tcMar>
            <w:vAlign w:val="center"/>
            <w:hideMark/>
          </w:tcPr>
          <w:p w14:paraId="48CBDD67" w14:textId="77777777" w:rsidR="00EB69FF" w:rsidRPr="00A82BB4" w:rsidRDefault="00EB69FF" w:rsidP="00C83017">
            <w:pPr>
              <w:pStyle w:val="movimento2"/>
              <w:rPr>
                <w:color w:val="002060"/>
              </w:rPr>
            </w:pPr>
            <w:r w:rsidRPr="00A82BB4">
              <w:rPr>
                <w:color w:val="002060"/>
              </w:rPr>
              <w:t xml:space="preserve">(CAPODARCO CASABIANCA C5) </w:t>
            </w:r>
          </w:p>
        </w:tc>
      </w:tr>
      <w:tr w:rsidR="00EB69FF" w:rsidRPr="00A82BB4" w14:paraId="08430B43" w14:textId="77777777" w:rsidTr="00C83017">
        <w:tc>
          <w:tcPr>
            <w:tcW w:w="2200" w:type="dxa"/>
            <w:tcMar>
              <w:top w:w="20" w:type="dxa"/>
              <w:left w:w="20" w:type="dxa"/>
              <w:bottom w:w="20" w:type="dxa"/>
              <w:right w:w="20" w:type="dxa"/>
            </w:tcMar>
            <w:vAlign w:val="center"/>
            <w:hideMark/>
          </w:tcPr>
          <w:p w14:paraId="365B2968" w14:textId="77777777" w:rsidR="00EB69FF" w:rsidRPr="00A82BB4" w:rsidRDefault="00EB69FF" w:rsidP="00C83017">
            <w:pPr>
              <w:pStyle w:val="movimento"/>
              <w:rPr>
                <w:color w:val="002060"/>
              </w:rPr>
            </w:pPr>
            <w:r w:rsidRPr="00A82BB4">
              <w:rPr>
                <w:color w:val="002060"/>
              </w:rPr>
              <w:t>DANO DRITAN</w:t>
            </w:r>
          </w:p>
        </w:tc>
        <w:tc>
          <w:tcPr>
            <w:tcW w:w="2200" w:type="dxa"/>
            <w:tcMar>
              <w:top w:w="20" w:type="dxa"/>
              <w:left w:w="20" w:type="dxa"/>
              <w:bottom w:w="20" w:type="dxa"/>
              <w:right w:w="20" w:type="dxa"/>
            </w:tcMar>
            <w:vAlign w:val="center"/>
            <w:hideMark/>
          </w:tcPr>
          <w:p w14:paraId="625041E3" w14:textId="77777777" w:rsidR="00EB69FF" w:rsidRPr="00A82BB4" w:rsidRDefault="00EB69FF" w:rsidP="00C83017">
            <w:pPr>
              <w:pStyle w:val="movimento2"/>
              <w:rPr>
                <w:color w:val="002060"/>
              </w:rPr>
            </w:pPr>
            <w:r w:rsidRPr="00A82BB4">
              <w:rPr>
                <w:color w:val="002060"/>
              </w:rPr>
              <w:t xml:space="preserve">(FOLGORE CASTELRAIMONDO) </w:t>
            </w:r>
          </w:p>
        </w:tc>
        <w:tc>
          <w:tcPr>
            <w:tcW w:w="800" w:type="dxa"/>
            <w:tcMar>
              <w:top w:w="20" w:type="dxa"/>
              <w:left w:w="20" w:type="dxa"/>
              <w:bottom w:w="20" w:type="dxa"/>
              <w:right w:w="20" w:type="dxa"/>
            </w:tcMar>
            <w:vAlign w:val="center"/>
            <w:hideMark/>
          </w:tcPr>
          <w:p w14:paraId="3BFC89C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23DF80C" w14:textId="77777777" w:rsidR="00EB69FF" w:rsidRPr="00A82BB4" w:rsidRDefault="00EB69FF" w:rsidP="00C83017">
            <w:pPr>
              <w:pStyle w:val="movimento"/>
              <w:rPr>
                <w:color w:val="002060"/>
              </w:rPr>
            </w:pPr>
            <w:r w:rsidRPr="00A82BB4">
              <w:rPr>
                <w:color w:val="002060"/>
              </w:rPr>
              <w:t>SAMPAOLO DANIELE</w:t>
            </w:r>
          </w:p>
        </w:tc>
        <w:tc>
          <w:tcPr>
            <w:tcW w:w="2200" w:type="dxa"/>
            <w:tcMar>
              <w:top w:w="20" w:type="dxa"/>
              <w:left w:w="20" w:type="dxa"/>
              <w:bottom w:w="20" w:type="dxa"/>
              <w:right w:w="20" w:type="dxa"/>
            </w:tcMar>
            <w:vAlign w:val="center"/>
            <w:hideMark/>
          </w:tcPr>
          <w:p w14:paraId="7E61C803" w14:textId="77777777" w:rsidR="00EB69FF" w:rsidRPr="00A82BB4" w:rsidRDefault="00EB69FF" w:rsidP="00C83017">
            <w:pPr>
              <w:pStyle w:val="movimento2"/>
              <w:rPr>
                <w:color w:val="002060"/>
              </w:rPr>
            </w:pPr>
            <w:r w:rsidRPr="00A82BB4">
              <w:rPr>
                <w:color w:val="002060"/>
              </w:rPr>
              <w:t xml:space="preserve">(FOLGORE CASTELRAIMONDO) </w:t>
            </w:r>
          </w:p>
        </w:tc>
      </w:tr>
      <w:tr w:rsidR="00EB69FF" w:rsidRPr="00A82BB4" w14:paraId="5B04BCB8" w14:textId="77777777" w:rsidTr="00C83017">
        <w:tc>
          <w:tcPr>
            <w:tcW w:w="2200" w:type="dxa"/>
            <w:tcMar>
              <w:top w:w="20" w:type="dxa"/>
              <w:left w:w="20" w:type="dxa"/>
              <w:bottom w:w="20" w:type="dxa"/>
              <w:right w:w="20" w:type="dxa"/>
            </w:tcMar>
            <w:vAlign w:val="center"/>
            <w:hideMark/>
          </w:tcPr>
          <w:p w14:paraId="0F13B9AC" w14:textId="77777777" w:rsidR="00EB69FF" w:rsidRPr="00A82BB4" w:rsidRDefault="00EB69FF" w:rsidP="00C83017">
            <w:pPr>
              <w:pStyle w:val="movimento"/>
              <w:rPr>
                <w:color w:val="002060"/>
              </w:rPr>
            </w:pPr>
            <w:r w:rsidRPr="00A82BB4">
              <w:rPr>
                <w:color w:val="002060"/>
              </w:rPr>
              <w:t>MEZA PALACIOS EDUARDO</w:t>
            </w:r>
          </w:p>
        </w:tc>
        <w:tc>
          <w:tcPr>
            <w:tcW w:w="2200" w:type="dxa"/>
            <w:tcMar>
              <w:top w:w="20" w:type="dxa"/>
              <w:left w:w="20" w:type="dxa"/>
              <w:bottom w:w="20" w:type="dxa"/>
              <w:right w:w="20" w:type="dxa"/>
            </w:tcMar>
            <w:vAlign w:val="center"/>
            <w:hideMark/>
          </w:tcPr>
          <w:p w14:paraId="02C6B509" w14:textId="77777777" w:rsidR="00EB69FF" w:rsidRPr="00A82BB4" w:rsidRDefault="00EB69FF" w:rsidP="00C83017">
            <w:pPr>
              <w:pStyle w:val="movimento2"/>
              <w:rPr>
                <w:color w:val="002060"/>
              </w:rPr>
            </w:pPr>
            <w:r w:rsidRPr="00A82BB4">
              <w:rPr>
                <w:color w:val="002060"/>
              </w:rPr>
              <w:t xml:space="preserve">(OLIMPIA JUVENTU FALCONARA) </w:t>
            </w:r>
          </w:p>
        </w:tc>
        <w:tc>
          <w:tcPr>
            <w:tcW w:w="800" w:type="dxa"/>
            <w:tcMar>
              <w:top w:w="20" w:type="dxa"/>
              <w:left w:w="20" w:type="dxa"/>
              <w:bottom w:w="20" w:type="dxa"/>
              <w:right w:w="20" w:type="dxa"/>
            </w:tcMar>
            <w:vAlign w:val="center"/>
            <w:hideMark/>
          </w:tcPr>
          <w:p w14:paraId="1C1BBA9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ED10B2A" w14:textId="77777777" w:rsidR="00EB69FF" w:rsidRPr="00A82BB4" w:rsidRDefault="00EB69FF" w:rsidP="00C83017">
            <w:pPr>
              <w:pStyle w:val="movimento"/>
              <w:rPr>
                <w:color w:val="002060"/>
              </w:rPr>
            </w:pPr>
            <w:r w:rsidRPr="00A82BB4">
              <w:rPr>
                <w:color w:val="002060"/>
              </w:rPr>
              <w:t>RUBINI NICOLAS</w:t>
            </w:r>
          </w:p>
        </w:tc>
        <w:tc>
          <w:tcPr>
            <w:tcW w:w="2200" w:type="dxa"/>
            <w:tcMar>
              <w:top w:w="20" w:type="dxa"/>
              <w:left w:w="20" w:type="dxa"/>
              <w:bottom w:w="20" w:type="dxa"/>
              <w:right w:w="20" w:type="dxa"/>
            </w:tcMar>
            <w:vAlign w:val="center"/>
            <w:hideMark/>
          </w:tcPr>
          <w:p w14:paraId="64A64DD4" w14:textId="77777777" w:rsidR="00EB69FF" w:rsidRPr="00A82BB4" w:rsidRDefault="00EB69FF" w:rsidP="00C83017">
            <w:pPr>
              <w:pStyle w:val="movimento2"/>
              <w:rPr>
                <w:color w:val="002060"/>
              </w:rPr>
            </w:pPr>
            <w:r w:rsidRPr="00A82BB4">
              <w:rPr>
                <w:color w:val="002060"/>
              </w:rPr>
              <w:t xml:space="preserve">(OSIMO STAZIONE SSD A R.L.) </w:t>
            </w:r>
          </w:p>
        </w:tc>
      </w:tr>
      <w:tr w:rsidR="00EB69FF" w:rsidRPr="00A82BB4" w14:paraId="3F52F892" w14:textId="77777777" w:rsidTr="00C83017">
        <w:tc>
          <w:tcPr>
            <w:tcW w:w="2200" w:type="dxa"/>
            <w:tcMar>
              <w:top w:w="20" w:type="dxa"/>
              <w:left w:w="20" w:type="dxa"/>
              <w:bottom w:w="20" w:type="dxa"/>
              <w:right w:w="20" w:type="dxa"/>
            </w:tcMar>
            <w:vAlign w:val="center"/>
            <w:hideMark/>
          </w:tcPr>
          <w:p w14:paraId="5FC8BE9A" w14:textId="77777777" w:rsidR="00EB69FF" w:rsidRPr="00A82BB4" w:rsidRDefault="00EB69FF" w:rsidP="00C83017">
            <w:pPr>
              <w:pStyle w:val="movimento"/>
              <w:rPr>
                <w:color w:val="002060"/>
              </w:rPr>
            </w:pPr>
            <w:r w:rsidRPr="00A82BB4">
              <w:rPr>
                <w:color w:val="002060"/>
              </w:rPr>
              <w:t>FANINI TOMMASO</w:t>
            </w:r>
          </w:p>
        </w:tc>
        <w:tc>
          <w:tcPr>
            <w:tcW w:w="2200" w:type="dxa"/>
            <w:tcMar>
              <w:top w:w="20" w:type="dxa"/>
              <w:left w:w="20" w:type="dxa"/>
              <w:bottom w:w="20" w:type="dxa"/>
              <w:right w:w="20" w:type="dxa"/>
            </w:tcMar>
            <w:vAlign w:val="center"/>
            <w:hideMark/>
          </w:tcPr>
          <w:p w14:paraId="3344F908" w14:textId="77777777" w:rsidR="00EB69FF" w:rsidRPr="00A82BB4" w:rsidRDefault="00EB69FF" w:rsidP="00C83017">
            <w:pPr>
              <w:pStyle w:val="movimento2"/>
              <w:rPr>
                <w:color w:val="002060"/>
              </w:rPr>
            </w:pPr>
            <w:r w:rsidRPr="00A82BB4">
              <w:rPr>
                <w:color w:val="002060"/>
              </w:rPr>
              <w:t xml:space="preserve">(PICENO UNITED MMX A R.L.) </w:t>
            </w:r>
          </w:p>
        </w:tc>
        <w:tc>
          <w:tcPr>
            <w:tcW w:w="800" w:type="dxa"/>
            <w:tcMar>
              <w:top w:w="20" w:type="dxa"/>
              <w:left w:w="20" w:type="dxa"/>
              <w:bottom w:w="20" w:type="dxa"/>
              <w:right w:w="20" w:type="dxa"/>
            </w:tcMar>
            <w:vAlign w:val="center"/>
            <w:hideMark/>
          </w:tcPr>
          <w:p w14:paraId="78126EA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62B4F09"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683F4CB" w14:textId="77777777" w:rsidR="00EB69FF" w:rsidRPr="00A82BB4" w:rsidRDefault="00EB69FF" w:rsidP="00C83017">
            <w:pPr>
              <w:pStyle w:val="movimento2"/>
              <w:rPr>
                <w:color w:val="002060"/>
              </w:rPr>
            </w:pPr>
            <w:r w:rsidRPr="00A82BB4">
              <w:rPr>
                <w:color w:val="002060"/>
              </w:rPr>
              <w:t> </w:t>
            </w:r>
          </w:p>
        </w:tc>
      </w:tr>
    </w:tbl>
    <w:p w14:paraId="6D16D75F" w14:textId="77777777" w:rsidR="00EB69FF" w:rsidRPr="00A82BB4" w:rsidRDefault="00EB69FF" w:rsidP="00EB69FF">
      <w:pPr>
        <w:pStyle w:val="titolo30"/>
        <w:rPr>
          <w:rFonts w:eastAsiaTheme="minorEastAsia"/>
          <w:color w:val="002060"/>
        </w:rPr>
      </w:pPr>
      <w:r w:rsidRPr="00A82BB4">
        <w:rPr>
          <w:color w:val="002060"/>
        </w:rPr>
        <w:t xml:space="preserve">CALCIATORI NON ESPULSI </w:t>
      </w:r>
    </w:p>
    <w:p w14:paraId="20514BA7" w14:textId="77777777" w:rsidR="00EB69FF" w:rsidRPr="00A82BB4" w:rsidRDefault="00EB69FF" w:rsidP="00EB69FF">
      <w:pPr>
        <w:pStyle w:val="titolo20"/>
        <w:rPr>
          <w:color w:val="002060"/>
        </w:rPr>
      </w:pPr>
      <w:r w:rsidRPr="00A82BB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68225FF3" w14:textId="77777777" w:rsidTr="00C83017">
        <w:tc>
          <w:tcPr>
            <w:tcW w:w="2200" w:type="dxa"/>
            <w:tcMar>
              <w:top w:w="20" w:type="dxa"/>
              <w:left w:w="20" w:type="dxa"/>
              <w:bottom w:w="20" w:type="dxa"/>
              <w:right w:w="20" w:type="dxa"/>
            </w:tcMar>
            <w:vAlign w:val="center"/>
            <w:hideMark/>
          </w:tcPr>
          <w:p w14:paraId="69D00E1F" w14:textId="77777777" w:rsidR="00EB69FF" w:rsidRPr="00A82BB4" w:rsidRDefault="00EB69FF" w:rsidP="00C83017">
            <w:pPr>
              <w:pStyle w:val="movimento"/>
              <w:rPr>
                <w:color w:val="002060"/>
              </w:rPr>
            </w:pPr>
            <w:r w:rsidRPr="00A82BB4">
              <w:rPr>
                <w:color w:val="002060"/>
              </w:rPr>
              <w:t>TRANQUILLI SAMUELE</w:t>
            </w:r>
          </w:p>
        </w:tc>
        <w:tc>
          <w:tcPr>
            <w:tcW w:w="2200" w:type="dxa"/>
            <w:tcMar>
              <w:top w:w="20" w:type="dxa"/>
              <w:left w:w="20" w:type="dxa"/>
              <w:bottom w:w="20" w:type="dxa"/>
              <w:right w:w="20" w:type="dxa"/>
            </w:tcMar>
            <w:vAlign w:val="center"/>
            <w:hideMark/>
          </w:tcPr>
          <w:p w14:paraId="6DBAADE6" w14:textId="77777777" w:rsidR="00EB69FF" w:rsidRPr="00A82BB4" w:rsidRDefault="00EB69FF" w:rsidP="00C83017">
            <w:pPr>
              <w:pStyle w:val="movimento2"/>
              <w:rPr>
                <w:color w:val="002060"/>
              </w:rPr>
            </w:pPr>
            <w:r w:rsidRPr="00A82BB4">
              <w:rPr>
                <w:color w:val="002060"/>
              </w:rPr>
              <w:t xml:space="preserve">(ACQUAVIVA CALCIO) </w:t>
            </w:r>
          </w:p>
        </w:tc>
        <w:tc>
          <w:tcPr>
            <w:tcW w:w="800" w:type="dxa"/>
            <w:tcMar>
              <w:top w:w="20" w:type="dxa"/>
              <w:left w:w="20" w:type="dxa"/>
              <w:bottom w:w="20" w:type="dxa"/>
              <w:right w:w="20" w:type="dxa"/>
            </w:tcMar>
            <w:vAlign w:val="center"/>
            <w:hideMark/>
          </w:tcPr>
          <w:p w14:paraId="2DAE4D50"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2D8BA2D" w14:textId="77777777" w:rsidR="00EB69FF" w:rsidRPr="00A82BB4" w:rsidRDefault="00EB69FF" w:rsidP="00C83017">
            <w:pPr>
              <w:pStyle w:val="movimento"/>
              <w:rPr>
                <w:color w:val="002060"/>
              </w:rPr>
            </w:pPr>
            <w:r w:rsidRPr="00A82BB4">
              <w:rPr>
                <w:color w:val="002060"/>
              </w:rPr>
              <w:t>GROSSI DAVIDE</w:t>
            </w:r>
          </w:p>
        </w:tc>
        <w:tc>
          <w:tcPr>
            <w:tcW w:w="2200" w:type="dxa"/>
            <w:tcMar>
              <w:top w:w="20" w:type="dxa"/>
              <w:left w:w="20" w:type="dxa"/>
              <w:bottom w:w="20" w:type="dxa"/>
              <w:right w:w="20" w:type="dxa"/>
            </w:tcMar>
            <w:vAlign w:val="center"/>
            <w:hideMark/>
          </w:tcPr>
          <w:p w14:paraId="1F6B0819" w14:textId="77777777" w:rsidR="00EB69FF" w:rsidRPr="00A82BB4" w:rsidRDefault="00EB69FF" w:rsidP="00C83017">
            <w:pPr>
              <w:pStyle w:val="movimento2"/>
              <w:rPr>
                <w:color w:val="002060"/>
              </w:rPr>
            </w:pPr>
            <w:r w:rsidRPr="00A82BB4">
              <w:rPr>
                <w:color w:val="002060"/>
              </w:rPr>
              <w:t xml:space="preserve">(RIVIERA DELLE PALME) </w:t>
            </w:r>
          </w:p>
        </w:tc>
      </w:tr>
      <w:tr w:rsidR="00EB69FF" w:rsidRPr="00A82BB4" w14:paraId="5EE5FB33" w14:textId="77777777" w:rsidTr="00C83017">
        <w:tc>
          <w:tcPr>
            <w:tcW w:w="2200" w:type="dxa"/>
            <w:tcMar>
              <w:top w:w="20" w:type="dxa"/>
              <w:left w:w="20" w:type="dxa"/>
              <w:bottom w:w="20" w:type="dxa"/>
              <w:right w:w="20" w:type="dxa"/>
            </w:tcMar>
            <w:vAlign w:val="center"/>
            <w:hideMark/>
          </w:tcPr>
          <w:p w14:paraId="09C7E850" w14:textId="77777777" w:rsidR="00EB69FF" w:rsidRPr="00A82BB4" w:rsidRDefault="00EB69FF" w:rsidP="00C83017">
            <w:pPr>
              <w:pStyle w:val="movimento"/>
              <w:rPr>
                <w:color w:val="002060"/>
              </w:rPr>
            </w:pPr>
            <w:r w:rsidRPr="00A82BB4">
              <w:rPr>
                <w:color w:val="002060"/>
              </w:rPr>
              <w:t>ANGELINI GINO</w:t>
            </w:r>
          </w:p>
        </w:tc>
        <w:tc>
          <w:tcPr>
            <w:tcW w:w="2200" w:type="dxa"/>
            <w:tcMar>
              <w:top w:w="20" w:type="dxa"/>
              <w:left w:w="20" w:type="dxa"/>
              <w:bottom w:w="20" w:type="dxa"/>
              <w:right w:w="20" w:type="dxa"/>
            </w:tcMar>
            <w:vAlign w:val="center"/>
            <w:hideMark/>
          </w:tcPr>
          <w:p w14:paraId="55280247" w14:textId="77777777" w:rsidR="00EB69FF" w:rsidRPr="00A82BB4" w:rsidRDefault="00EB69FF" w:rsidP="00C83017">
            <w:pPr>
              <w:pStyle w:val="movimento2"/>
              <w:rPr>
                <w:color w:val="002060"/>
              </w:rPr>
            </w:pPr>
            <w:r w:rsidRPr="00A82BB4">
              <w:rPr>
                <w:color w:val="002060"/>
              </w:rPr>
              <w:t xml:space="preserve">(SAMBENEDETTESE BEACH SOCC) </w:t>
            </w:r>
          </w:p>
        </w:tc>
        <w:tc>
          <w:tcPr>
            <w:tcW w:w="800" w:type="dxa"/>
            <w:tcMar>
              <w:top w:w="20" w:type="dxa"/>
              <w:left w:w="20" w:type="dxa"/>
              <w:bottom w:w="20" w:type="dxa"/>
              <w:right w:w="20" w:type="dxa"/>
            </w:tcMar>
            <w:vAlign w:val="center"/>
            <w:hideMark/>
          </w:tcPr>
          <w:p w14:paraId="7AEC46FD"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56C590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89FA0BB" w14:textId="77777777" w:rsidR="00EB69FF" w:rsidRPr="00A82BB4" w:rsidRDefault="00EB69FF" w:rsidP="00C83017">
            <w:pPr>
              <w:pStyle w:val="movimento2"/>
              <w:rPr>
                <w:color w:val="002060"/>
              </w:rPr>
            </w:pPr>
            <w:r w:rsidRPr="00A82BB4">
              <w:rPr>
                <w:color w:val="002060"/>
              </w:rPr>
              <w:t> </w:t>
            </w:r>
          </w:p>
        </w:tc>
      </w:tr>
    </w:tbl>
    <w:p w14:paraId="37E2C87E" w14:textId="77777777" w:rsidR="00EB69FF" w:rsidRPr="00A82BB4" w:rsidRDefault="00EB69FF" w:rsidP="00EB69FF">
      <w:pPr>
        <w:pStyle w:val="titolo20"/>
        <w:rPr>
          <w:rFonts w:eastAsiaTheme="minorEastAsia"/>
          <w:color w:val="002060"/>
        </w:rPr>
      </w:pPr>
      <w:r w:rsidRPr="00A82BB4">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5302EE49" w14:textId="77777777" w:rsidTr="00C83017">
        <w:tc>
          <w:tcPr>
            <w:tcW w:w="2200" w:type="dxa"/>
            <w:tcMar>
              <w:top w:w="20" w:type="dxa"/>
              <w:left w:w="20" w:type="dxa"/>
              <w:bottom w:w="20" w:type="dxa"/>
              <w:right w:w="20" w:type="dxa"/>
            </w:tcMar>
            <w:vAlign w:val="center"/>
            <w:hideMark/>
          </w:tcPr>
          <w:p w14:paraId="12325202" w14:textId="77777777" w:rsidR="00EB69FF" w:rsidRPr="00A82BB4" w:rsidRDefault="00EB69FF" w:rsidP="00C83017">
            <w:pPr>
              <w:pStyle w:val="movimento"/>
              <w:rPr>
                <w:color w:val="002060"/>
              </w:rPr>
            </w:pPr>
            <w:r w:rsidRPr="00A82BB4">
              <w:rPr>
                <w:color w:val="002060"/>
              </w:rPr>
              <w:t>VELENOSI ANDREA</w:t>
            </w:r>
          </w:p>
        </w:tc>
        <w:tc>
          <w:tcPr>
            <w:tcW w:w="2200" w:type="dxa"/>
            <w:tcMar>
              <w:top w:w="20" w:type="dxa"/>
              <w:left w:w="20" w:type="dxa"/>
              <w:bottom w:w="20" w:type="dxa"/>
              <w:right w:w="20" w:type="dxa"/>
            </w:tcMar>
            <w:vAlign w:val="center"/>
            <w:hideMark/>
          </w:tcPr>
          <w:p w14:paraId="2F80CE1A" w14:textId="77777777" w:rsidR="00EB69FF" w:rsidRPr="00A82BB4" w:rsidRDefault="00EB69FF" w:rsidP="00C83017">
            <w:pPr>
              <w:pStyle w:val="movimento2"/>
              <w:rPr>
                <w:color w:val="002060"/>
              </w:rPr>
            </w:pPr>
            <w:r w:rsidRPr="00A82BB4">
              <w:rPr>
                <w:color w:val="002060"/>
              </w:rPr>
              <w:t xml:space="preserve">(ACCUMOLI GANG C5) </w:t>
            </w:r>
          </w:p>
        </w:tc>
        <w:tc>
          <w:tcPr>
            <w:tcW w:w="800" w:type="dxa"/>
            <w:tcMar>
              <w:top w:w="20" w:type="dxa"/>
              <w:left w:w="20" w:type="dxa"/>
              <w:bottom w:w="20" w:type="dxa"/>
              <w:right w:w="20" w:type="dxa"/>
            </w:tcMar>
            <w:vAlign w:val="center"/>
            <w:hideMark/>
          </w:tcPr>
          <w:p w14:paraId="7B6F77D6"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E553603" w14:textId="77777777" w:rsidR="00EB69FF" w:rsidRPr="00A82BB4" w:rsidRDefault="00EB69FF" w:rsidP="00C83017">
            <w:pPr>
              <w:pStyle w:val="movimento"/>
              <w:rPr>
                <w:color w:val="002060"/>
              </w:rPr>
            </w:pPr>
            <w:r w:rsidRPr="00A82BB4">
              <w:rPr>
                <w:color w:val="002060"/>
              </w:rPr>
              <w:t>GATTAFONI EDOARDO</w:t>
            </w:r>
          </w:p>
        </w:tc>
        <w:tc>
          <w:tcPr>
            <w:tcW w:w="2200" w:type="dxa"/>
            <w:tcMar>
              <w:top w:w="20" w:type="dxa"/>
              <w:left w:w="20" w:type="dxa"/>
              <w:bottom w:w="20" w:type="dxa"/>
              <w:right w:w="20" w:type="dxa"/>
            </w:tcMar>
            <w:vAlign w:val="center"/>
            <w:hideMark/>
          </w:tcPr>
          <w:p w14:paraId="2606193D" w14:textId="77777777" w:rsidR="00EB69FF" w:rsidRPr="00A82BB4" w:rsidRDefault="00EB69FF" w:rsidP="00C83017">
            <w:pPr>
              <w:pStyle w:val="movimento2"/>
              <w:rPr>
                <w:color w:val="002060"/>
              </w:rPr>
            </w:pPr>
            <w:r w:rsidRPr="00A82BB4">
              <w:rPr>
                <w:color w:val="002060"/>
              </w:rPr>
              <w:t xml:space="preserve">(ACLI AUDAX MONTECOSARO C5) </w:t>
            </w:r>
          </w:p>
        </w:tc>
      </w:tr>
      <w:tr w:rsidR="00EB69FF" w:rsidRPr="00A82BB4" w14:paraId="0FD81791" w14:textId="77777777" w:rsidTr="00C83017">
        <w:tc>
          <w:tcPr>
            <w:tcW w:w="2200" w:type="dxa"/>
            <w:tcMar>
              <w:top w:w="20" w:type="dxa"/>
              <w:left w:w="20" w:type="dxa"/>
              <w:bottom w:w="20" w:type="dxa"/>
              <w:right w:w="20" w:type="dxa"/>
            </w:tcMar>
            <w:vAlign w:val="center"/>
            <w:hideMark/>
          </w:tcPr>
          <w:p w14:paraId="327C380B" w14:textId="77777777" w:rsidR="00EB69FF" w:rsidRPr="00A82BB4" w:rsidRDefault="00EB69FF" w:rsidP="00C83017">
            <w:pPr>
              <w:pStyle w:val="movimento"/>
              <w:rPr>
                <w:color w:val="002060"/>
              </w:rPr>
            </w:pPr>
            <w:r w:rsidRPr="00A82BB4">
              <w:rPr>
                <w:color w:val="002060"/>
              </w:rPr>
              <w:t>SAGRIPANTI FEDERICO</w:t>
            </w:r>
          </w:p>
        </w:tc>
        <w:tc>
          <w:tcPr>
            <w:tcW w:w="2200" w:type="dxa"/>
            <w:tcMar>
              <w:top w:w="20" w:type="dxa"/>
              <w:left w:w="20" w:type="dxa"/>
              <w:bottom w:w="20" w:type="dxa"/>
              <w:right w:w="20" w:type="dxa"/>
            </w:tcMar>
            <w:vAlign w:val="center"/>
            <w:hideMark/>
          </w:tcPr>
          <w:p w14:paraId="627EC972" w14:textId="77777777" w:rsidR="00EB69FF" w:rsidRPr="00A82BB4" w:rsidRDefault="00EB69FF" w:rsidP="00C83017">
            <w:pPr>
              <w:pStyle w:val="movimento2"/>
              <w:rPr>
                <w:color w:val="002060"/>
              </w:rPr>
            </w:pPr>
            <w:r w:rsidRPr="00A82BB4">
              <w:rPr>
                <w:color w:val="002060"/>
              </w:rPr>
              <w:t xml:space="preserve">(ACLI AUDAX MONTECOSARO C5) </w:t>
            </w:r>
          </w:p>
        </w:tc>
        <w:tc>
          <w:tcPr>
            <w:tcW w:w="800" w:type="dxa"/>
            <w:tcMar>
              <w:top w:w="20" w:type="dxa"/>
              <w:left w:w="20" w:type="dxa"/>
              <w:bottom w:w="20" w:type="dxa"/>
              <w:right w:w="20" w:type="dxa"/>
            </w:tcMar>
            <w:vAlign w:val="center"/>
            <w:hideMark/>
          </w:tcPr>
          <w:p w14:paraId="3503173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29F96E4" w14:textId="77777777" w:rsidR="00EB69FF" w:rsidRPr="00A82BB4" w:rsidRDefault="00EB69FF" w:rsidP="00C83017">
            <w:pPr>
              <w:pStyle w:val="movimento"/>
              <w:rPr>
                <w:color w:val="002060"/>
              </w:rPr>
            </w:pPr>
            <w:r w:rsidRPr="00A82BB4">
              <w:rPr>
                <w:color w:val="002060"/>
              </w:rPr>
              <w:t>PASQUALINI MASSIMO</w:t>
            </w:r>
          </w:p>
        </w:tc>
        <w:tc>
          <w:tcPr>
            <w:tcW w:w="2200" w:type="dxa"/>
            <w:tcMar>
              <w:top w:w="20" w:type="dxa"/>
              <w:left w:w="20" w:type="dxa"/>
              <w:bottom w:w="20" w:type="dxa"/>
              <w:right w:w="20" w:type="dxa"/>
            </w:tcMar>
            <w:vAlign w:val="center"/>
            <w:hideMark/>
          </w:tcPr>
          <w:p w14:paraId="4F6C7BD9" w14:textId="77777777" w:rsidR="00EB69FF" w:rsidRPr="00A82BB4" w:rsidRDefault="00EB69FF" w:rsidP="00C83017">
            <w:pPr>
              <w:pStyle w:val="movimento2"/>
              <w:rPr>
                <w:color w:val="002060"/>
              </w:rPr>
            </w:pPr>
            <w:r w:rsidRPr="00A82BB4">
              <w:rPr>
                <w:color w:val="002060"/>
              </w:rPr>
              <w:t xml:space="preserve">(ACQUAVIVA CALCIO) </w:t>
            </w:r>
          </w:p>
        </w:tc>
      </w:tr>
      <w:tr w:rsidR="00EB69FF" w:rsidRPr="00A82BB4" w14:paraId="676382A2" w14:textId="77777777" w:rsidTr="00C83017">
        <w:tc>
          <w:tcPr>
            <w:tcW w:w="2200" w:type="dxa"/>
            <w:tcMar>
              <w:top w:w="20" w:type="dxa"/>
              <w:left w:w="20" w:type="dxa"/>
              <w:bottom w:w="20" w:type="dxa"/>
              <w:right w:w="20" w:type="dxa"/>
            </w:tcMar>
            <w:vAlign w:val="center"/>
            <w:hideMark/>
          </w:tcPr>
          <w:p w14:paraId="700CC015" w14:textId="77777777" w:rsidR="00EB69FF" w:rsidRPr="00A82BB4" w:rsidRDefault="00EB69FF" w:rsidP="00C83017">
            <w:pPr>
              <w:pStyle w:val="movimento"/>
              <w:rPr>
                <w:color w:val="002060"/>
              </w:rPr>
            </w:pPr>
            <w:r w:rsidRPr="00A82BB4">
              <w:rPr>
                <w:color w:val="002060"/>
              </w:rPr>
              <w:t>PANICCIA DENNY</w:t>
            </w:r>
          </w:p>
        </w:tc>
        <w:tc>
          <w:tcPr>
            <w:tcW w:w="2200" w:type="dxa"/>
            <w:tcMar>
              <w:top w:w="20" w:type="dxa"/>
              <w:left w:w="20" w:type="dxa"/>
              <w:bottom w:w="20" w:type="dxa"/>
              <w:right w:w="20" w:type="dxa"/>
            </w:tcMar>
            <w:vAlign w:val="center"/>
            <w:hideMark/>
          </w:tcPr>
          <w:p w14:paraId="3431DE7D" w14:textId="77777777" w:rsidR="00EB69FF" w:rsidRPr="00A82BB4" w:rsidRDefault="00EB69FF" w:rsidP="00C83017">
            <w:pPr>
              <w:pStyle w:val="movimento2"/>
              <w:rPr>
                <w:color w:val="002060"/>
              </w:rPr>
            </w:pPr>
            <w:r w:rsidRPr="00A82BB4">
              <w:rPr>
                <w:color w:val="002060"/>
              </w:rPr>
              <w:t xml:space="preserve">(AMATORI STESE 2007 SRL) </w:t>
            </w:r>
          </w:p>
        </w:tc>
        <w:tc>
          <w:tcPr>
            <w:tcW w:w="800" w:type="dxa"/>
            <w:tcMar>
              <w:top w:w="20" w:type="dxa"/>
              <w:left w:w="20" w:type="dxa"/>
              <w:bottom w:w="20" w:type="dxa"/>
              <w:right w:w="20" w:type="dxa"/>
            </w:tcMar>
            <w:vAlign w:val="center"/>
            <w:hideMark/>
          </w:tcPr>
          <w:p w14:paraId="78313ACC"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3A998B3" w14:textId="77777777" w:rsidR="00EB69FF" w:rsidRPr="00A82BB4" w:rsidRDefault="00EB69FF" w:rsidP="00C83017">
            <w:pPr>
              <w:pStyle w:val="movimento"/>
              <w:rPr>
                <w:color w:val="002060"/>
              </w:rPr>
            </w:pPr>
            <w:r w:rsidRPr="00A82BB4">
              <w:rPr>
                <w:color w:val="002060"/>
              </w:rPr>
              <w:t>BERNABUCCI MASSIMO</w:t>
            </w:r>
          </w:p>
        </w:tc>
        <w:tc>
          <w:tcPr>
            <w:tcW w:w="2200" w:type="dxa"/>
            <w:tcMar>
              <w:top w:w="20" w:type="dxa"/>
              <w:left w:w="20" w:type="dxa"/>
              <w:bottom w:w="20" w:type="dxa"/>
              <w:right w:w="20" w:type="dxa"/>
            </w:tcMar>
            <w:vAlign w:val="center"/>
            <w:hideMark/>
          </w:tcPr>
          <w:p w14:paraId="6C53D6C7" w14:textId="77777777" w:rsidR="00EB69FF" w:rsidRPr="00A82BB4" w:rsidRDefault="00EB69FF" w:rsidP="00C83017">
            <w:pPr>
              <w:pStyle w:val="movimento2"/>
              <w:rPr>
                <w:color w:val="002060"/>
              </w:rPr>
            </w:pPr>
            <w:r w:rsidRPr="00A82BB4">
              <w:rPr>
                <w:color w:val="002060"/>
              </w:rPr>
              <w:t xml:space="preserve">(ANGELI) </w:t>
            </w:r>
          </w:p>
        </w:tc>
      </w:tr>
      <w:tr w:rsidR="00EB69FF" w:rsidRPr="00A82BB4" w14:paraId="15549E4B" w14:textId="77777777" w:rsidTr="00C83017">
        <w:tc>
          <w:tcPr>
            <w:tcW w:w="2200" w:type="dxa"/>
            <w:tcMar>
              <w:top w:w="20" w:type="dxa"/>
              <w:left w:w="20" w:type="dxa"/>
              <w:bottom w:w="20" w:type="dxa"/>
              <w:right w:w="20" w:type="dxa"/>
            </w:tcMar>
            <w:vAlign w:val="center"/>
            <w:hideMark/>
          </w:tcPr>
          <w:p w14:paraId="6F9761E2" w14:textId="77777777" w:rsidR="00EB69FF" w:rsidRPr="00A82BB4" w:rsidRDefault="00EB69FF" w:rsidP="00C83017">
            <w:pPr>
              <w:pStyle w:val="movimento"/>
              <w:rPr>
                <w:color w:val="002060"/>
              </w:rPr>
            </w:pPr>
            <w:r w:rsidRPr="00A82BB4">
              <w:rPr>
                <w:color w:val="002060"/>
              </w:rPr>
              <w:t>CHIAPPA NICHOLAS</w:t>
            </w:r>
          </w:p>
        </w:tc>
        <w:tc>
          <w:tcPr>
            <w:tcW w:w="2200" w:type="dxa"/>
            <w:tcMar>
              <w:top w:w="20" w:type="dxa"/>
              <w:left w:w="20" w:type="dxa"/>
              <w:bottom w:w="20" w:type="dxa"/>
              <w:right w:w="20" w:type="dxa"/>
            </w:tcMar>
            <w:vAlign w:val="center"/>
            <w:hideMark/>
          </w:tcPr>
          <w:p w14:paraId="1D92FD8F" w14:textId="77777777" w:rsidR="00EB69FF" w:rsidRPr="00A82BB4" w:rsidRDefault="00EB69FF" w:rsidP="00C83017">
            <w:pPr>
              <w:pStyle w:val="movimento2"/>
              <w:rPr>
                <w:color w:val="002060"/>
              </w:rPr>
            </w:pPr>
            <w:r w:rsidRPr="00A82BB4">
              <w:rPr>
                <w:color w:val="002060"/>
              </w:rPr>
              <w:t xml:space="preserve">(ANGELI) </w:t>
            </w:r>
          </w:p>
        </w:tc>
        <w:tc>
          <w:tcPr>
            <w:tcW w:w="800" w:type="dxa"/>
            <w:tcMar>
              <w:top w:w="20" w:type="dxa"/>
              <w:left w:w="20" w:type="dxa"/>
              <w:bottom w:w="20" w:type="dxa"/>
              <w:right w:w="20" w:type="dxa"/>
            </w:tcMar>
            <w:vAlign w:val="center"/>
            <w:hideMark/>
          </w:tcPr>
          <w:p w14:paraId="2B162480"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B831C45" w14:textId="77777777" w:rsidR="00EB69FF" w:rsidRPr="00A82BB4" w:rsidRDefault="00EB69FF" w:rsidP="00C83017">
            <w:pPr>
              <w:pStyle w:val="movimento"/>
              <w:rPr>
                <w:color w:val="002060"/>
              </w:rPr>
            </w:pPr>
            <w:r w:rsidRPr="00A82BB4">
              <w:rPr>
                <w:color w:val="002060"/>
              </w:rPr>
              <w:t>DUBBINI ALESSIO</w:t>
            </w:r>
          </w:p>
        </w:tc>
        <w:tc>
          <w:tcPr>
            <w:tcW w:w="2200" w:type="dxa"/>
            <w:tcMar>
              <w:top w:w="20" w:type="dxa"/>
              <w:left w:w="20" w:type="dxa"/>
              <w:bottom w:w="20" w:type="dxa"/>
              <w:right w:w="20" w:type="dxa"/>
            </w:tcMar>
            <w:vAlign w:val="center"/>
            <w:hideMark/>
          </w:tcPr>
          <w:p w14:paraId="3FE02768" w14:textId="77777777" w:rsidR="00EB69FF" w:rsidRPr="00A82BB4" w:rsidRDefault="00EB69FF" w:rsidP="00C83017">
            <w:pPr>
              <w:pStyle w:val="movimento2"/>
              <w:rPr>
                <w:color w:val="002060"/>
              </w:rPr>
            </w:pPr>
            <w:r w:rsidRPr="00A82BB4">
              <w:rPr>
                <w:color w:val="002060"/>
              </w:rPr>
              <w:t xml:space="preserve">(ANKON NOVA MARMI) </w:t>
            </w:r>
          </w:p>
        </w:tc>
      </w:tr>
      <w:tr w:rsidR="00EB69FF" w:rsidRPr="00A82BB4" w14:paraId="164B1958" w14:textId="77777777" w:rsidTr="00C83017">
        <w:tc>
          <w:tcPr>
            <w:tcW w:w="2200" w:type="dxa"/>
            <w:tcMar>
              <w:top w:w="20" w:type="dxa"/>
              <w:left w:w="20" w:type="dxa"/>
              <w:bottom w:w="20" w:type="dxa"/>
              <w:right w:w="20" w:type="dxa"/>
            </w:tcMar>
            <w:vAlign w:val="center"/>
            <w:hideMark/>
          </w:tcPr>
          <w:p w14:paraId="6A497118" w14:textId="77777777" w:rsidR="00EB69FF" w:rsidRPr="00A82BB4" w:rsidRDefault="00EB69FF" w:rsidP="00C83017">
            <w:pPr>
              <w:pStyle w:val="movimento"/>
              <w:rPr>
                <w:color w:val="002060"/>
              </w:rPr>
            </w:pPr>
            <w:r w:rsidRPr="00A82BB4">
              <w:rPr>
                <w:color w:val="002060"/>
              </w:rPr>
              <w:t>LOPEZ DAVIDE</w:t>
            </w:r>
          </w:p>
        </w:tc>
        <w:tc>
          <w:tcPr>
            <w:tcW w:w="2200" w:type="dxa"/>
            <w:tcMar>
              <w:top w:w="20" w:type="dxa"/>
              <w:left w:w="20" w:type="dxa"/>
              <w:bottom w:w="20" w:type="dxa"/>
              <w:right w:w="20" w:type="dxa"/>
            </w:tcMar>
            <w:vAlign w:val="center"/>
            <w:hideMark/>
          </w:tcPr>
          <w:p w14:paraId="1E849B5C" w14:textId="77777777" w:rsidR="00EB69FF" w:rsidRPr="00A82BB4" w:rsidRDefault="00EB69FF" w:rsidP="00C83017">
            <w:pPr>
              <w:pStyle w:val="movimento2"/>
              <w:rPr>
                <w:color w:val="002060"/>
              </w:rPr>
            </w:pPr>
            <w:r w:rsidRPr="00A82BB4">
              <w:rPr>
                <w:color w:val="002060"/>
              </w:rPr>
              <w:t xml:space="preserve">(ANKON NOVA MARMI) </w:t>
            </w:r>
          </w:p>
        </w:tc>
        <w:tc>
          <w:tcPr>
            <w:tcW w:w="800" w:type="dxa"/>
            <w:tcMar>
              <w:top w:w="20" w:type="dxa"/>
              <w:left w:w="20" w:type="dxa"/>
              <w:bottom w:w="20" w:type="dxa"/>
              <w:right w:w="20" w:type="dxa"/>
            </w:tcMar>
            <w:vAlign w:val="center"/>
            <w:hideMark/>
          </w:tcPr>
          <w:p w14:paraId="6048D2A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4C5BC96" w14:textId="77777777" w:rsidR="00EB69FF" w:rsidRPr="00A82BB4" w:rsidRDefault="00EB69FF" w:rsidP="00C83017">
            <w:pPr>
              <w:pStyle w:val="movimento"/>
              <w:rPr>
                <w:color w:val="002060"/>
              </w:rPr>
            </w:pPr>
            <w:r w:rsidRPr="00A82BB4">
              <w:rPr>
                <w:color w:val="002060"/>
              </w:rPr>
              <w:t>BLASI PIETRO</w:t>
            </w:r>
          </w:p>
        </w:tc>
        <w:tc>
          <w:tcPr>
            <w:tcW w:w="2200" w:type="dxa"/>
            <w:tcMar>
              <w:top w:w="20" w:type="dxa"/>
              <w:left w:w="20" w:type="dxa"/>
              <w:bottom w:w="20" w:type="dxa"/>
              <w:right w:w="20" w:type="dxa"/>
            </w:tcMar>
            <w:vAlign w:val="center"/>
            <w:hideMark/>
          </w:tcPr>
          <w:p w14:paraId="10E0AC9F" w14:textId="77777777" w:rsidR="00EB69FF" w:rsidRPr="00A82BB4" w:rsidRDefault="00EB69FF" w:rsidP="00C83017">
            <w:pPr>
              <w:pStyle w:val="movimento2"/>
              <w:rPr>
                <w:color w:val="002060"/>
              </w:rPr>
            </w:pPr>
            <w:r w:rsidRPr="00A82BB4">
              <w:rPr>
                <w:color w:val="002060"/>
              </w:rPr>
              <w:t xml:space="preserve">(AUDAX CALCIO PIOBBICO) </w:t>
            </w:r>
          </w:p>
        </w:tc>
      </w:tr>
      <w:tr w:rsidR="00EB69FF" w:rsidRPr="00A82BB4" w14:paraId="6B6256C4" w14:textId="77777777" w:rsidTr="00C83017">
        <w:tc>
          <w:tcPr>
            <w:tcW w:w="2200" w:type="dxa"/>
            <w:tcMar>
              <w:top w:w="20" w:type="dxa"/>
              <w:left w:w="20" w:type="dxa"/>
              <w:bottom w:w="20" w:type="dxa"/>
              <w:right w:w="20" w:type="dxa"/>
            </w:tcMar>
            <w:vAlign w:val="center"/>
            <w:hideMark/>
          </w:tcPr>
          <w:p w14:paraId="5A1806AE" w14:textId="77777777" w:rsidR="00EB69FF" w:rsidRPr="00A82BB4" w:rsidRDefault="00EB69FF" w:rsidP="00C83017">
            <w:pPr>
              <w:pStyle w:val="movimento"/>
              <w:rPr>
                <w:color w:val="002060"/>
              </w:rPr>
            </w:pPr>
            <w:r w:rsidRPr="00A82BB4">
              <w:rPr>
                <w:color w:val="002060"/>
              </w:rPr>
              <w:t>TUSHA EDVIN</w:t>
            </w:r>
          </w:p>
        </w:tc>
        <w:tc>
          <w:tcPr>
            <w:tcW w:w="2200" w:type="dxa"/>
            <w:tcMar>
              <w:top w:w="20" w:type="dxa"/>
              <w:left w:w="20" w:type="dxa"/>
              <w:bottom w:w="20" w:type="dxa"/>
              <w:right w:w="20" w:type="dxa"/>
            </w:tcMar>
            <w:vAlign w:val="center"/>
            <w:hideMark/>
          </w:tcPr>
          <w:p w14:paraId="66C52683" w14:textId="77777777" w:rsidR="00EB69FF" w:rsidRPr="00A82BB4" w:rsidRDefault="00EB69FF" w:rsidP="00C83017">
            <w:pPr>
              <w:pStyle w:val="movimento2"/>
              <w:rPr>
                <w:color w:val="002060"/>
              </w:rPr>
            </w:pPr>
            <w:r w:rsidRPr="00A82BB4">
              <w:rPr>
                <w:color w:val="002060"/>
              </w:rPr>
              <w:t xml:space="preserve">(AUDAX CALCIO PIOBBICO) </w:t>
            </w:r>
          </w:p>
        </w:tc>
        <w:tc>
          <w:tcPr>
            <w:tcW w:w="800" w:type="dxa"/>
            <w:tcMar>
              <w:top w:w="20" w:type="dxa"/>
              <w:left w:w="20" w:type="dxa"/>
              <w:bottom w:w="20" w:type="dxa"/>
              <w:right w:w="20" w:type="dxa"/>
            </w:tcMar>
            <w:vAlign w:val="center"/>
            <w:hideMark/>
          </w:tcPr>
          <w:p w14:paraId="34635F9C"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357AC5A" w14:textId="77777777" w:rsidR="00EB69FF" w:rsidRPr="00A82BB4" w:rsidRDefault="00EB69FF" w:rsidP="00C83017">
            <w:pPr>
              <w:pStyle w:val="movimento"/>
              <w:rPr>
                <w:color w:val="002060"/>
              </w:rPr>
            </w:pPr>
            <w:r w:rsidRPr="00A82BB4">
              <w:rPr>
                <w:color w:val="002060"/>
              </w:rPr>
              <w:t>DEZI TOMMASO</w:t>
            </w:r>
          </w:p>
        </w:tc>
        <w:tc>
          <w:tcPr>
            <w:tcW w:w="2200" w:type="dxa"/>
            <w:tcMar>
              <w:top w:w="20" w:type="dxa"/>
              <w:left w:w="20" w:type="dxa"/>
              <w:bottom w:w="20" w:type="dxa"/>
              <w:right w:w="20" w:type="dxa"/>
            </w:tcMar>
            <w:vAlign w:val="center"/>
            <w:hideMark/>
          </w:tcPr>
          <w:p w14:paraId="357BD9E1" w14:textId="77777777" w:rsidR="00EB69FF" w:rsidRPr="00A82BB4" w:rsidRDefault="00EB69FF" w:rsidP="00C83017">
            <w:pPr>
              <w:pStyle w:val="movimento2"/>
              <w:rPr>
                <w:color w:val="002060"/>
              </w:rPr>
            </w:pPr>
            <w:r w:rsidRPr="00A82BB4">
              <w:rPr>
                <w:color w:val="002060"/>
              </w:rPr>
              <w:t xml:space="preserve">(C.F. MACERATESE A.S.D.) </w:t>
            </w:r>
          </w:p>
        </w:tc>
      </w:tr>
      <w:tr w:rsidR="00EB69FF" w:rsidRPr="00A82BB4" w14:paraId="6B31C37A" w14:textId="77777777" w:rsidTr="00C83017">
        <w:tc>
          <w:tcPr>
            <w:tcW w:w="2200" w:type="dxa"/>
            <w:tcMar>
              <w:top w:w="20" w:type="dxa"/>
              <w:left w:w="20" w:type="dxa"/>
              <w:bottom w:w="20" w:type="dxa"/>
              <w:right w:w="20" w:type="dxa"/>
            </w:tcMar>
            <w:vAlign w:val="center"/>
            <w:hideMark/>
          </w:tcPr>
          <w:p w14:paraId="36A788BA" w14:textId="77777777" w:rsidR="00EB69FF" w:rsidRPr="00A82BB4" w:rsidRDefault="00EB69FF" w:rsidP="00C83017">
            <w:pPr>
              <w:pStyle w:val="movimento"/>
              <w:rPr>
                <w:color w:val="002060"/>
              </w:rPr>
            </w:pPr>
            <w:r w:rsidRPr="00A82BB4">
              <w:rPr>
                <w:color w:val="002060"/>
              </w:rPr>
              <w:t>IMERAJ EMILIANO</w:t>
            </w:r>
          </w:p>
        </w:tc>
        <w:tc>
          <w:tcPr>
            <w:tcW w:w="2200" w:type="dxa"/>
            <w:tcMar>
              <w:top w:w="20" w:type="dxa"/>
              <w:left w:w="20" w:type="dxa"/>
              <w:bottom w:w="20" w:type="dxa"/>
              <w:right w:w="20" w:type="dxa"/>
            </w:tcMar>
            <w:vAlign w:val="center"/>
            <w:hideMark/>
          </w:tcPr>
          <w:p w14:paraId="54351439" w14:textId="77777777" w:rsidR="00EB69FF" w:rsidRPr="00A82BB4" w:rsidRDefault="00EB69FF" w:rsidP="00C83017">
            <w:pPr>
              <w:pStyle w:val="movimento2"/>
              <w:rPr>
                <w:color w:val="002060"/>
              </w:rPr>
            </w:pPr>
            <w:r w:rsidRPr="00A82BB4">
              <w:rPr>
                <w:color w:val="002060"/>
              </w:rPr>
              <w:t xml:space="preserve">(C.F. MACERATESE A.S.D.) </w:t>
            </w:r>
          </w:p>
        </w:tc>
        <w:tc>
          <w:tcPr>
            <w:tcW w:w="800" w:type="dxa"/>
            <w:tcMar>
              <w:top w:w="20" w:type="dxa"/>
              <w:left w:w="20" w:type="dxa"/>
              <w:bottom w:w="20" w:type="dxa"/>
              <w:right w:w="20" w:type="dxa"/>
            </w:tcMar>
            <w:vAlign w:val="center"/>
            <w:hideMark/>
          </w:tcPr>
          <w:p w14:paraId="1355A19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724808F" w14:textId="77777777" w:rsidR="00EB69FF" w:rsidRPr="00A82BB4" w:rsidRDefault="00EB69FF" w:rsidP="00C83017">
            <w:pPr>
              <w:pStyle w:val="movimento"/>
              <w:rPr>
                <w:color w:val="002060"/>
              </w:rPr>
            </w:pPr>
            <w:r w:rsidRPr="00A82BB4">
              <w:rPr>
                <w:color w:val="002060"/>
              </w:rPr>
              <w:t>MAMMARELLA GIANNI</w:t>
            </w:r>
          </w:p>
        </w:tc>
        <w:tc>
          <w:tcPr>
            <w:tcW w:w="2200" w:type="dxa"/>
            <w:tcMar>
              <w:top w:w="20" w:type="dxa"/>
              <w:left w:w="20" w:type="dxa"/>
              <w:bottom w:w="20" w:type="dxa"/>
              <w:right w:w="20" w:type="dxa"/>
            </w:tcMar>
            <w:vAlign w:val="center"/>
            <w:hideMark/>
          </w:tcPr>
          <w:p w14:paraId="2E64C6F7" w14:textId="77777777" w:rsidR="00EB69FF" w:rsidRPr="00A82BB4" w:rsidRDefault="00EB69FF" w:rsidP="00C83017">
            <w:pPr>
              <w:pStyle w:val="movimento2"/>
              <w:rPr>
                <w:color w:val="002060"/>
              </w:rPr>
            </w:pPr>
            <w:r w:rsidRPr="00A82BB4">
              <w:rPr>
                <w:color w:val="002060"/>
              </w:rPr>
              <w:t xml:space="preserve">(CANTINE RIUNITE CSI) </w:t>
            </w:r>
          </w:p>
        </w:tc>
      </w:tr>
      <w:tr w:rsidR="00EB69FF" w:rsidRPr="00A82BB4" w14:paraId="4603E1A7" w14:textId="77777777" w:rsidTr="00C83017">
        <w:tc>
          <w:tcPr>
            <w:tcW w:w="2200" w:type="dxa"/>
            <w:tcMar>
              <w:top w:w="20" w:type="dxa"/>
              <w:left w:w="20" w:type="dxa"/>
              <w:bottom w:w="20" w:type="dxa"/>
              <w:right w:w="20" w:type="dxa"/>
            </w:tcMar>
            <w:vAlign w:val="center"/>
            <w:hideMark/>
          </w:tcPr>
          <w:p w14:paraId="6F24FFAD" w14:textId="77777777" w:rsidR="00EB69FF" w:rsidRPr="00A82BB4" w:rsidRDefault="00EB69FF" w:rsidP="00C83017">
            <w:pPr>
              <w:pStyle w:val="movimento"/>
              <w:rPr>
                <w:color w:val="002060"/>
              </w:rPr>
            </w:pPr>
            <w:r w:rsidRPr="00A82BB4">
              <w:rPr>
                <w:color w:val="002060"/>
              </w:rPr>
              <w:t>ISIDORI GREGORIO</w:t>
            </w:r>
          </w:p>
        </w:tc>
        <w:tc>
          <w:tcPr>
            <w:tcW w:w="2200" w:type="dxa"/>
            <w:tcMar>
              <w:top w:w="20" w:type="dxa"/>
              <w:left w:w="20" w:type="dxa"/>
              <w:bottom w:w="20" w:type="dxa"/>
              <w:right w:w="20" w:type="dxa"/>
            </w:tcMar>
            <w:vAlign w:val="center"/>
            <w:hideMark/>
          </w:tcPr>
          <w:p w14:paraId="79718076" w14:textId="77777777" w:rsidR="00EB69FF" w:rsidRPr="00A82BB4" w:rsidRDefault="00EB69FF" w:rsidP="00C83017">
            <w:pPr>
              <w:pStyle w:val="movimento2"/>
              <w:rPr>
                <w:color w:val="002060"/>
              </w:rPr>
            </w:pPr>
            <w:r w:rsidRPr="00A82BB4">
              <w:rPr>
                <w:color w:val="002060"/>
              </w:rPr>
              <w:t xml:space="preserve">(CAPODARCO CASABIANCA C5) </w:t>
            </w:r>
          </w:p>
        </w:tc>
        <w:tc>
          <w:tcPr>
            <w:tcW w:w="800" w:type="dxa"/>
            <w:tcMar>
              <w:top w:w="20" w:type="dxa"/>
              <w:left w:w="20" w:type="dxa"/>
              <w:bottom w:w="20" w:type="dxa"/>
              <w:right w:w="20" w:type="dxa"/>
            </w:tcMar>
            <w:vAlign w:val="center"/>
            <w:hideMark/>
          </w:tcPr>
          <w:p w14:paraId="125A2F5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8D816C5" w14:textId="77777777" w:rsidR="00EB69FF" w:rsidRPr="00A82BB4" w:rsidRDefault="00EB69FF" w:rsidP="00C83017">
            <w:pPr>
              <w:pStyle w:val="movimento"/>
              <w:rPr>
                <w:color w:val="002060"/>
              </w:rPr>
            </w:pPr>
            <w:r w:rsidRPr="00A82BB4">
              <w:rPr>
                <w:color w:val="002060"/>
              </w:rPr>
              <w:t>RAFFAELI DANIELE</w:t>
            </w:r>
          </w:p>
        </w:tc>
        <w:tc>
          <w:tcPr>
            <w:tcW w:w="2200" w:type="dxa"/>
            <w:tcMar>
              <w:top w:w="20" w:type="dxa"/>
              <w:left w:w="20" w:type="dxa"/>
              <w:bottom w:w="20" w:type="dxa"/>
              <w:right w:w="20" w:type="dxa"/>
            </w:tcMar>
            <w:vAlign w:val="center"/>
            <w:hideMark/>
          </w:tcPr>
          <w:p w14:paraId="04EE5372" w14:textId="77777777" w:rsidR="00EB69FF" w:rsidRPr="00A82BB4" w:rsidRDefault="00EB69FF" w:rsidP="00C83017">
            <w:pPr>
              <w:pStyle w:val="movimento2"/>
              <w:rPr>
                <w:color w:val="002060"/>
              </w:rPr>
            </w:pPr>
            <w:r w:rsidRPr="00A82BB4">
              <w:rPr>
                <w:color w:val="002060"/>
              </w:rPr>
              <w:t xml:space="preserve">(CAPODARCO CASABIANCA C5) </w:t>
            </w:r>
          </w:p>
        </w:tc>
      </w:tr>
      <w:tr w:rsidR="00EB69FF" w:rsidRPr="00A82BB4" w14:paraId="2D2C182A" w14:textId="77777777" w:rsidTr="00C83017">
        <w:tc>
          <w:tcPr>
            <w:tcW w:w="2200" w:type="dxa"/>
            <w:tcMar>
              <w:top w:w="20" w:type="dxa"/>
              <w:left w:w="20" w:type="dxa"/>
              <w:bottom w:w="20" w:type="dxa"/>
              <w:right w:w="20" w:type="dxa"/>
            </w:tcMar>
            <w:vAlign w:val="center"/>
            <w:hideMark/>
          </w:tcPr>
          <w:p w14:paraId="1DF4A813" w14:textId="77777777" w:rsidR="00EB69FF" w:rsidRPr="00A82BB4" w:rsidRDefault="00EB69FF" w:rsidP="00C83017">
            <w:pPr>
              <w:pStyle w:val="movimento"/>
              <w:rPr>
                <w:color w:val="002060"/>
              </w:rPr>
            </w:pPr>
            <w:r w:rsidRPr="00A82BB4">
              <w:rPr>
                <w:color w:val="002060"/>
              </w:rPr>
              <w:t>SPANALATTE GIOVANNI</w:t>
            </w:r>
          </w:p>
        </w:tc>
        <w:tc>
          <w:tcPr>
            <w:tcW w:w="2200" w:type="dxa"/>
            <w:tcMar>
              <w:top w:w="20" w:type="dxa"/>
              <w:left w:w="20" w:type="dxa"/>
              <w:bottom w:w="20" w:type="dxa"/>
              <w:right w:w="20" w:type="dxa"/>
            </w:tcMar>
            <w:vAlign w:val="center"/>
            <w:hideMark/>
          </w:tcPr>
          <w:p w14:paraId="4DE0A3AA" w14:textId="77777777" w:rsidR="00EB69FF" w:rsidRPr="00A82BB4" w:rsidRDefault="00EB69FF" w:rsidP="00C83017">
            <w:pPr>
              <w:pStyle w:val="movimento2"/>
              <w:rPr>
                <w:color w:val="002060"/>
              </w:rPr>
            </w:pPr>
            <w:r w:rsidRPr="00A82BB4">
              <w:rPr>
                <w:color w:val="002060"/>
              </w:rPr>
              <w:t>(</w:t>
            </w:r>
            <w:proofErr w:type="gramStart"/>
            <w:r w:rsidRPr="00A82BB4">
              <w:rPr>
                <w:color w:val="002060"/>
              </w:rPr>
              <w:t>CITTA</w:t>
            </w:r>
            <w:proofErr w:type="gramEnd"/>
            <w:r w:rsidRPr="00A82BB4">
              <w:rPr>
                <w:color w:val="002060"/>
              </w:rPr>
              <w:t xml:space="preserve"> DI FALCONARA) </w:t>
            </w:r>
          </w:p>
        </w:tc>
        <w:tc>
          <w:tcPr>
            <w:tcW w:w="800" w:type="dxa"/>
            <w:tcMar>
              <w:top w:w="20" w:type="dxa"/>
              <w:left w:w="20" w:type="dxa"/>
              <w:bottom w:w="20" w:type="dxa"/>
              <w:right w:w="20" w:type="dxa"/>
            </w:tcMar>
            <w:vAlign w:val="center"/>
            <w:hideMark/>
          </w:tcPr>
          <w:p w14:paraId="3DF3848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2300BBB" w14:textId="77777777" w:rsidR="00EB69FF" w:rsidRPr="00A82BB4" w:rsidRDefault="00EB69FF" w:rsidP="00C83017">
            <w:pPr>
              <w:pStyle w:val="movimento"/>
              <w:rPr>
                <w:color w:val="002060"/>
              </w:rPr>
            </w:pPr>
            <w:r w:rsidRPr="00A82BB4">
              <w:rPr>
                <w:color w:val="002060"/>
              </w:rPr>
              <w:t>CECCARELLI PIERPAOLO</w:t>
            </w:r>
          </w:p>
        </w:tc>
        <w:tc>
          <w:tcPr>
            <w:tcW w:w="2200" w:type="dxa"/>
            <w:tcMar>
              <w:top w:w="20" w:type="dxa"/>
              <w:left w:w="20" w:type="dxa"/>
              <w:bottom w:w="20" w:type="dxa"/>
              <w:right w:w="20" w:type="dxa"/>
            </w:tcMar>
            <w:vAlign w:val="center"/>
            <w:hideMark/>
          </w:tcPr>
          <w:p w14:paraId="483ED2DC" w14:textId="77777777" w:rsidR="00EB69FF" w:rsidRPr="00A82BB4" w:rsidRDefault="00EB69FF" w:rsidP="00C83017">
            <w:pPr>
              <w:pStyle w:val="movimento2"/>
              <w:rPr>
                <w:color w:val="002060"/>
              </w:rPr>
            </w:pPr>
            <w:r w:rsidRPr="00A82BB4">
              <w:rPr>
                <w:color w:val="002060"/>
              </w:rPr>
              <w:t xml:space="preserve">(CSI MONTEFIORE) </w:t>
            </w:r>
          </w:p>
        </w:tc>
      </w:tr>
      <w:tr w:rsidR="00EB69FF" w:rsidRPr="00A82BB4" w14:paraId="281B26E0" w14:textId="77777777" w:rsidTr="00C83017">
        <w:tc>
          <w:tcPr>
            <w:tcW w:w="2200" w:type="dxa"/>
            <w:tcMar>
              <w:top w:w="20" w:type="dxa"/>
              <w:left w:w="20" w:type="dxa"/>
              <w:bottom w:w="20" w:type="dxa"/>
              <w:right w:w="20" w:type="dxa"/>
            </w:tcMar>
            <w:vAlign w:val="center"/>
            <w:hideMark/>
          </w:tcPr>
          <w:p w14:paraId="0FA7DFB9" w14:textId="77777777" w:rsidR="00EB69FF" w:rsidRPr="00A82BB4" w:rsidRDefault="00EB69FF" w:rsidP="00C83017">
            <w:pPr>
              <w:pStyle w:val="movimento"/>
              <w:rPr>
                <w:color w:val="002060"/>
              </w:rPr>
            </w:pPr>
            <w:r w:rsidRPr="00A82BB4">
              <w:rPr>
                <w:color w:val="002060"/>
              </w:rPr>
              <w:t>FIORI STEFANO</w:t>
            </w:r>
          </w:p>
        </w:tc>
        <w:tc>
          <w:tcPr>
            <w:tcW w:w="2200" w:type="dxa"/>
            <w:tcMar>
              <w:top w:w="20" w:type="dxa"/>
              <w:left w:w="20" w:type="dxa"/>
              <w:bottom w:w="20" w:type="dxa"/>
              <w:right w:w="20" w:type="dxa"/>
            </w:tcMar>
            <w:vAlign w:val="center"/>
            <w:hideMark/>
          </w:tcPr>
          <w:p w14:paraId="363E753A" w14:textId="77777777" w:rsidR="00EB69FF" w:rsidRPr="00A82BB4" w:rsidRDefault="00EB69FF" w:rsidP="00C83017">
            <w:pPr>
              <w:pStyle w:val="movimento2"/>
              <w:rPr>
                <w:color w:val="002060"/>
              </w:rPr>
            </w:pPr>
            <w:r w:rsidRPr="00A82BB4">
              <w:rPr>
                <w:color w:val="002060"/>
              </w:rPr>
              <w:t xml:space="preserve">(CSI MONTEFIORE) </w:t>
            </w:r>
          </w:p>
        </w:tc>
        <w:tc>
          <w:tcPr>
            <w:tcW w:w="800" w:type="dxa"/>
            <w:tcMar>
              <w:top w:w="20" w:type="dxa"/>
              <w:left w:w="20" w:type="dxa"/>
              <w:bottom w:w="20" w:type="dxa"/>
              <w:right w:w="20" w:type="dxa"/>
            </w:tcMar>
            <w:vAlign w:val="center"/>
            <w:hideMark/>
          </w:tcPr>
          <w:p w14:paraId="152414A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43A0C30" w14:textId="77777777" w:rsidR="00EB69FF" w:rsidRPr="00A82BB4" w:rsidRDefault="00EB69FF" w:rsidP="00C83017">
            <w:pPr>
              <w:pStyle w:val="movimento"/>
              <w:rPr>
                <w:color w:val="002060"/>
              </w:rPr>
            </w:pPr>
            <w:r w:rsidRPr="00A82BB4">
              <w:rPr>
                <w:color w:val="002060"/>
              </w:rPr>
              <w:t>MARCOZZI FABIO</w:t>
            </w:r>
          </w:p>
        </w:tc>
        <w:tc>
          <w:tcPr>
            <w:tcW w:w="2200" w:type="dxa"/>
            <w:tcMar>
              <w:top w:w="20" w:type="dxa"/>
              <w:left w:w="20" w:type="dxa"/>
              <w:bottom w:w="20" w:type="dxa"/>
              <w:right w:w="20" w:type="dxa"/>
            </w:tcMar>
            <w:vAlign w:val="center"/>
            <w:hideMark/>
          </w:tcPr>
          <w:p w14:paraId="61F25105" w14:textId="77777777" w:rsidR="00EB69FF" w:rsidRPr="00A82BB4" w:rsidRDefault="00EB69FF" w:rsidP="00C83017">
            <w:pPr>
              <w:pStyle w:val="movimento2"/>
              <w:rPr>
                <w:color w:val="002060"/>
              </w:rPr>
            </w:pPr>
            <w:r w:rsidRPr="00A82BB4">
              <w:rPr>
                <w:color w:val="002060"/>
              </w:rPr>
              <w:t xml:space="preserve">(CSI STELLA A.S.D.) </w:t>
            </w:r>
          </w:p>
        </w:tc>
      </w:tr>
      <w:tr w:rsidR="00EB69FF" w:rsidRPr="00A82BB4" w14:paraId="1E01F112" w14:textId="77777777" w:rsidTr="00C83017">
        <w:tc>
          <w:tcPr>
            <w:tcW w:w="2200" w:type="dxa"/>
            <w:tcMar>
              <w:top w:w="20" w:type="dxa"/>
              <w:left w:w="20" w:type="dxa"/>
              <w:bottom w:w="20" w:type="dxa"/>
              <w:right w:w="20" w:type="dxa"/>
            </w:tcMar>
            <w:vAlign w:val="center"/>
            <w:hideMark/>
          </w:tcPr>
          <w:p w14:paraId="34AF3518" w14:textId="77777777" w:rsidR="00EB69FF" w:rsidRPr="00A82BB4" w:rsidRDefault="00EB69FF" w:rsidP="00C83017">
            <w:pPr>
              <w:pStyle w:val="movimento"/>
              <w:rPr>
                <w:color w:val="002060"/>
              </w:rPr>
            </w:pPr>
            <w:r w:rsidRPr="00A82BB4">
              <w:rPr>
                <w:color w:val="002060"/>
              </w:rPr>
              <w:t>AROUCH AYMAN</w:t>
            </w:r>
          </w:p>
        </w:tc>
        <w:tc>
          <w:tcPr>
            <w:tcW w:w="2200" w:type="dxa"/>
            <w:tcMar>
              <w:top w:w="20" w:type="dxa"/>
              <w:left w:w="20" w:type="dxa"/>
              <w:bottom w:w="20" w:type="dxa"/>
              <w:right w:w="20" w:type="dxa"/>
            </w:tcMar>
            <w:vAlign w:val="center"/>
            <w:hideMark/>
          </w:tcPr>
          <w:p w14:paraId="4094ABC4" w14:textId="77777777" w:rsidR="00EB69FF" w:rsidRPr="00A82BB4" w:rsidRDefault="00EB69FF" w:rsidP="00C83017">
            <w:pPr>
              <w:pStyle w:val="movimento2"/>
              <w:rPr>
                <w:color w:val="002060"/>
              </w:rPr>
            </w:pPr>
            <w:r w:rsidRPr="00A82BB4">
              <w:rPr>
                <w:color w:val="002060"/>
              </w:rPr>
              <w:t xml:space="preserve">(DURANTINA SANTA CECILIA) </w:t>
            </w:r>
          </w:p>
        </w:tc>
        <w:tc>
          <w:tcPr>
            <w:tcW w:w="800" w:type="dxa"/>
            <w:tcMar>
              <w:top w:w="20" w:type="dxa"/>
              <w:left w:w="20" w:type="dxa"/>
              <w:bottom w:w="20" w:type="dxa"/>
              <w:right w:w="20" w:type="dxa"/>
            </w:tcMar>
            <w:vAlign w:val="center"/>
            <w:hideMark/>
          </w:tcPr>
          <w:p w14:paraId="228E541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93C1686" w14:textId="77777777" w:rsidR="00EB69FF" w:rsidRPr="00A82BB4" w:rsidRDefault="00EB69FF" w:rsidP="00C83017">
            <w:pPr>
              <w:pStyle w:val="movimento"/>
              <w:rPr>
                <w:color w:val="002060"/>
              </w:rPr>
            </w:pPr>
            <w:r w:rsidRPr="00A82BB4">
              <w:rPr>
                <w:color w:val="002060"/>
              </w:rPr>
              <w:t>MICARELLI MATTEO</w:t>
            </w:r>
          </w:p>
        </w:tc>
        <w:tc>
          <w:tcPr>
            <w:tcW w:w="2200" w:type="dxa"/>
            <w:tcMar>
              <w:top w:w="20" w:type="dxa"/>
              <w:left w:w="20" w:type="dxa"/>
              <w:bottom w:w="20" w:type="dxa"/>
              <w:right w:w="20" w:type="dxa"/>
            </w:tcMar>
            <w:vAlign w:val="center"/>
            <w:hideMark/>
          </w:tcPr>
          <w:p w14:paraId="2138E04F" w14:textId="77777777" w:rsidR="00EB69FF" w:rsidRPr="00A82BB4" w:rsidRDefault="00EB69FF" w:rsidP="00C83017">
            <w:pPr>
              <w:pStyle w:val="movimento2"/>
              <w:rPr>
                <w:color w:val="002060"/>
              </w:rPr>
            </w:pPr>
            <w:r w:rsidRPr="00A82BB4">
              <w:rPr>
                <w:color w:val="002060"/>
              </w:rPr>
              <w:t xml:space="preserve">(EUROPE TT) </w:t>
            </w:r>
          </w:p>
        </w:tc>
      </w:tr>
      <w:tr w:rsidR="00EB69FF" w:rsidRPr="00A82BB4" w14:paraId="691D84D9" w14:textId="77777777" w:rsidTr="00C83017">
        <w:tc>
          <w:tcPr>
            <w:tcW w:w="2200" w:type="dxa"/>
            <w:tcMar>
              <w:top w:w="20" w:type="dxa"/>
              <w:left w:w="20" w:type="dxa"/>
              <w:bottom w:w="20" w:type="dxa"/>
              <w:right w:w="20" w:type="dxa"/>
            </w:tcMar>
            <w:vAlign w:val="center"/>
            <w:hideMark/>
          </w:tcPr>
          <w:p w14:paraId="4B8A061F" w14:textId="77777777" w:rsidR="00EB69FF" w:rsidRPr="00A82BB4" w:rsidRDefault="00EB69FF" w:rsidP="00C83017">
            <w:pPr>
              <w:pStyle w:val="movimento"/>
              <w:rPr>
                <w:color w:val="002060"/>
              </w:rPr>
            </w:pPr>
            <w:r w:rsidRPr="00A82BB4">
              <w:rPr>
                <w:color w:val="002060"/>
              </w:rPr>
              <w:t>BALDUCCI FRANCESCO</w:t>
            </w:r>
          </w:p>
        </w:tc>
        <w:tc>
          <w:tcPr>
            <w:tcW w:w="2200" w:type="dxa"/>
            <w:tcMar>
              <w:top w:w="20" w:type="dxa"/>
              <w:left w:w="20" w:type="dxa"/>
              <w:bottom w:w="20" w:type="dxa"/>
              <w:right w:w="20" w:type="dxa"/>
            </w:tcMar>
            <w:vAlign w:val="center"/>
            <w:hideMark/>
          </w:tcPr>
          <w:p w14:paraId="0919B127" w14:textId="77777777" w:rsidR="00EB69FF" w:rsidRPr="00A82BB4" w:rsidRDefault="00EB69FF" w:rsidP="00C83017">
            <w:pPr>
              <w:pStyle w:val="movimento2"/>
              <w:rPr>
                <w:color w:val="002060"/>
              </w:rPr>
            </w:pPr>
            <w:r w:rsidRPr="00A82BB4">
              <w:rPr>
                <w:color w:val="002060"/>
              </w:rPr>
              <w:t xml:space="preserve">(FFJ CALCIO A 5) </w:t>
            </w:r>
          </w:p>
        </w:tc>
        <w:tc>
          <w:tcPr>
            <w:tcW w:w="800" w:type="dxa"/>
            <w:tcMar>
              <w:top w:w="20" w:type="dxa"/>
              <w:left w:w="20" w:type="dxa"/>
              <w:bottom w:w="20" w:type="dxa"/>
              <w:right w:w="20" w:type="dxa"/>
            </w:tcMar>
            <w:vAlign w:val="center"/>
            <w:hideMark/>
          </w:tcPr>
          <w:p w14:paraId="39ADC92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B09FE62" w14:textId="77777777" w:rsidR="00EB69FF" w:rsidRPr="00A82BB4" w:rsidRDefault="00EB69FF" w:rsidP="00C83017">
            <w:pPr>
              <w:pStyle w:val="movimento"/>
              <w:rPr>
                <w:color w:val="002060"/>
              </w:rPr>
            </w:pPr>
            <w:r w:rsidRPr="00A82BB4">
              <w:rPr>
                <w:color w:val="002060"/>
              </w:rPr>
              <w:t>RADI RICCARDO</w:t>
            </w:r>
          </w:p>
        </w:tc>
        <w:tc>
          <w:tcPr>
            <w:tcW w:w="2200" w:type="dxa"/>
            <w:tcMar>
              <w:top w:w="20" w:type="dxa"/>
              <w:left w:w="20" w:type="dxa"/>
              <w:bottom w:w="20" w:type="dxa"/>
              <w:right w:w="20" w:type="dxa"/>
            </w:tcMar>
            <w:vAlign w:val="center"/>
            <w:hideMark/>
          </w:tcPr>
          <w:p w14:paraId="2970D80F" w14:textId="77777777" w:rsidR="00EB69FF" w:rsidRPr="00A82BB4" w:rsidRDefault="00EB69FF" w:rsidP="00C83017">
            <w:pPr>
              <w:pStyle w:val="movimento2"/>
              <w:rPr>
                <w:color w:val="002060"/>
              </w:rPr>
            </w:pPr>
            <w:r w:rsidRPr="00A82BB4">
              <w:rPr>
                <w:color w:val="002060"/>
              </w:rPr>
              <w:t xml:space="preserve">(FFJ CALCIO A 5) </w:t>
            </w:r>
          </w:p>
        </w:tc>
      </w:tr>
      <w:tr w:rsidR="00EB69FF" w:rsidRPr="00A82BB4" w14:paraId="19BFBED6" w14:textId="77777777" w:rsidTr="00C83017">
        <w:tc>
          <w:tcPr>
            <w:tcW w:w="2200" w:type="dxa"/>
            <w:tcMar>
              <w:top w:w="20" w:type="dxa"/>
              <w:left w:w="20" w:type="dxa"/>
              <w:bottom w:w="20" w:type="dxa"/>
              <w:right w:w="20" w:type="dxa"/>
            </w:tcMar>
            <w:vAlign w:val="center"/>
            <w:hideMark/>
          </w:tcPr>
          <w:p w14:paraId="2C7E6B06" w14:textId="77777777" w:rsidR="00EB69FF" w:rsidRPr="00A82BB4" w:rsidRDefault="00EB69FF" w:rsidP="00C83017">
            <w:pPr>
              <w:pStyle w:val="movimento"/>
              <w:rPr>
                <w:color w:val="002060"/>
              </w:rPr>
            </w:pPr>
            <w:r w:rsidRPr="00A82BB4">
              <w:rPr>
                <w:color w:val="002060"/>
              </w:rPr>
              <w:t>ANGELINI ALESSANDRO</w:t>
            </w:r>
          </w:p>
        </w:tc>
        <w:tc>
          <w:tcPr>
            <w:tcW w:w="2200" w:type="dxa"/>
            <w:tcMar>
              <w:top w:w="20" w:type="dxa"/>
              <w:left w:w="20" w:type="dxa"/>
              <w:bottom w:w="20" w:type="dxa"/>
              <w:right w:w="20" w:type="dxa"/>
            </w:tcMar>
            <w:vAlign w:val="center"/>
            <w:hideMark/>
          </w:tcPr>
          <w:p w14:paraId="08DC9821" w14:textId="77777777" w:rsidR="00EB69FF" w:rsidRPr="00A82BB4" w:rsidRDefault="00EB69FF" w:rsidP="00C83017">
            <w:pPr>
              <w:pStyle w:val="movimento2"/>
              <w:rPr>
                <w:color w:val="002060"/>
              </w:rPr>
            </w:pPr>
            <w:r w:rsidRPr="00A82BB4">
              <w:rPr>
                <w:color w:val="002060"/>
              </w:rPr>
              <w:t xml:space="preserve">(FIUMINATA) </w:t>
            </w:r>
          </w:p>
        </w:tc>
        <w:tc>
          <w:tcPr>
            <w:tcW w:w="800" w:type="dxa"/>
            <w:tcMar>
              <w:top w:w="20" w:type="dxa"/>
              <w:left w:w="20" w:type="dxa"/>
              <w:bottom w:w="20" w:type="dxa"/>
              <w:right w:w="20" w:type="dxa"/>
            </w:tcMar>
            <w:vAlign w:val="center"/>
            <w:hideMark/>
          </w:tcPr>
          <w:p w14:paraId="11C4E06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8E10ADC" w14:textId="77777777" w:rsidR="00EB69FF" w:rsidRPr="00A82BB4" w:rsidRDefault="00EB69FF" w:rsidP="00C83017">
            <w:pPr>
              <w:pStyle w:val="movimento"/>
              <w:rPr>
                <w:color w:val="002060"/>
              </w:rPr>
            </w:pPr>
            <w:r w:rsidRPr="00A82BB4">
              <w:rPr>
                <w:color w:val="002060"/>
              </w:rPr>
              <w:t>BASILISSI ALBERTO</w:t>
            </w:r>
          </w:p>
        </w:tc>
        <w:tc>
          <w:tcPr>
            <w:tcW w:w="2200" w:type="dxa"/>
            <w:tcMar>
              <w:top w:w="20" w:type="dxa"/>
              <w:left w:w="20" w:type="dxa"/>
              <w:bottom w:w="20" w:type="dxa"/>
              <w:right w:w="20" w:type="dxa"/>
            </w:tcMar>
            <w:vAlign w:val="center"/>
            <w:hideMark/>
          </w:tcPr>
          <w:p w14:paraId="7C6A6C0A" w14:textId="77777777" w:rsidR="00EB69FF" w:rsidRPr="00A82BB4" w:rsidRDefault="00EB69FF" w:rsidP="00C83017">
            <w:pPr>
              <w:pStyle w:val="movimento2"/>
              <w:rPr>
                <w:color w:val="002060"/>
              </w:rPr>
            </w:pPr>
            <w:r w:rsidRPr="00A82BB4">
              <w:rPr>
                <w:color w:val="002060"/>
              </w:rPr>
              <w:t xml:space="preserve">(FOLGORE CASTELRAIMONDO) </w:t>
            </w:r>
          </w:p>
        </w:tc>
      </w:tr>
      <w:tr w:rsidR="00EB69FF" w:rsidRPr="00A82BB4" w14:paraId="209AE961" w14:textId="77777777" w:rsidTr="00C83017">
        <w:tc>
          <w:tcPr>
            <w:tcW w:w="2200" w:type="dxa"/>
            <w:tcMar>
              <w:top w:w="20" w:type="dxa"/>
              <w:left w:w="20" w:type="dxa"/>
              <w:bottom w:w="20" w:type="dxa"/>
              <w:right w:w="20" w:type="dxa"/>
            </w:tcMar>
            <w:vAlign w:val="center"/>
            <w:hideMark/>
          </w:tcPr>
          <w:p w14:paraId="6C08CD50" w14:textId="77777777" w:rsidR="00EB69FF" w:rsidRPr="00A82BB4" w:rsidRDefault="00EB69FF" w:rsidP="00C83017">
            <w:pPr>
              <w:pStyle w:val="movimento"/>
              <w:rPr>
                <w:color w:val="002060"/>
              </w:rPr>
            </w:pPr>
            <w:r w:rsidRPr="00A82BB4">
              <w:rPr>
                <w:color w:val="002060"/>
              </w:rPr>
              <w:t>PARCAROLI DAVIDE</w:t>
            </w:r>
          </w:p>
        </w:tc>
        <w:tc>
          <w:tcPr>
            <w:tcW w:w="2200" w:type="dxa"/>
            <w:tcMar>
              <w:top w:w="20" w:type="dxa"/>
              <w:left w:w="20" w:type="dxa"/>
              <w:bottom w:w="20" w:type="dxa"/>
              <w:right w:w="20" w:type="dxa"/>
            </w:tcMar>
            <w:vAlign w:val="center"/>
            <w:hideMark/>
          </w:tcPr>
          <w:p w14:paraId="28B97165" w14:textId="77777777" w:rsidR="00EB69FF" w:rsidRPr="00A82BB4" w:rsidRDefault="00EB69FF" w:rsidP="00C83017">
            <w:pPr>
              <w:pStyle w:val="movimento2"/>
              <w:rPr>
                <w:color w:val="002060"/>
              </w:rPr>
            </w:pPr>
            <w:r w:rsidRPr="00A82BB4">
              <w:rPr>
                <w:color w:val="002060"/>
              </w:rPr>
              <w:t xml:space="preserve">(FOLGORE CASTELRAIMONDO) </w:t>
            </w:r>
          </w:p>
        </w:tc>
        <w:tc>
          <w:tcPr>
            <w:tcW w:w="800" w:type="dxa"/>
            <w:tcMar>
              <w:top w:w="20" w:type="dxa"/>
              <w:left w:w="20" w:type="dxa"/>
              <w:bottom w:w="20" w:type="dxa"/>
              <w:right w:w="20" w:type="dxa"/>
            </w:tcMar>
            <w:vAlign w:val="center"/>
            <w:hideMark/>
          </w:tcPr>
          <w:p w14:paraId="6D4008E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CA3791D" w14:textId="77777777" w:rsidR="00EB69FF" w:rsidRPr="00A82BB4" w:rsidRDefault="00EB69FF" w:rsidP="00C83017">
            <w:pPr>
              <w:pStyle w:val="movimento"/>
              <w:rPr>
                <w:color w:val="002060"/>
              </w:rPr>
            </w:pPr>
            <w:r w:rsidRPr="00A82BB4">
              <w:rPr>
                <w:color w:val="002060"/>
              </w:rPr>
              <w:t>GALDELLI MATTIA</w:t>
            </w:r>
          </w:p>
        </w:tc>
        <w:tc>
          <w:tcPr>
            <w:tcW w:w="2200" w:type="dxa"/>
            <w:tcMar>
              <w:top w:w="20" w:type="dxa"/>
              <w:left w:w="20" w:type="dxa"/>
              <w:bottom w:w="20" w:type="dxa"/>
              <w:right w:w="20" w:type="dxa"/>
            </w:tcMar>
            <w:vAlign w:val="center"/>
            <w:hideMark/>
          </w:tcPr>
          <w:p w14:paraId="366A21AE" w14:textId="77777777" w:rsidR="00EB69FF" w:rsidRPr="00A82BB4" w:rsidRDefault="00EB69FF" w:rsidP="00C83017">
            <w:pPr>
              <w:pStyle w:val="movimento2"/>
              <w:rPr>
                <w:color w:val="002060"/>
              </w:rPr>
            </w:pPr>
            <w:r w:rsidRPr="00A82BB4">
              <w:rPr>
                <w:color w:val="002060"/>
              </w:rPr>
              <w:t xml:space="preserve">(FRASASSI C5) </w:t>
            </w:r>
          </w:p>
        </w:tc>
      </w:tr>
      <w:tr w:rsidR="00EB69FF" w:rsidRPr="00A82BB4" w14:paraId="5A24B220" w14:textId="77777777" w:rsidTr="00C83017">
        <w:tc>
          <w:tcPr>
            <w:tcW w:w="2200" w:type="dxa"/>
            <w:tcMar>
              <w:top w:w="20" w:type="dxa"/>
              <w:left w:w="20" w:type="dxa"/>
              <w:bottom w:w="20" w:type="dxa"/>
              <w:right w:w="20" w:type="dxa"/>
            </w:tcMar>
            <w:vAlign w:val="center"/>
            <w:hideMark/>
          </w:tcPr>
          <w:p w14:paraId="71F7E78E" w14:textId="77777777" w:rsidR="00EB69FF" w:rsidRPr="00A82BB4" w:rsidRDefault="00EB69FF" w:rsidP="00C83017">
            <w:pPr>
              <w:pStyle w:val="movimento"/>
              <w:rPr>
                <w:color w:val="002060"/>
              </w:rPr>
            </w:pPr>
            <w:r w:rsidRPr="00A82BB4">
              <w:rPr>
                <w:color w:val="002060"/>
              </w:rPr>
              <w:t>BELISARIO DOMENICO</w:t>
            </w:r>
          </w:p>
        </w:tc>
        <w:tc>
          <w:tcPr>
            <w:tcW w:w="2200" w:type="dxa"/>
            <w:tcMar>
              <w:top w:w="20" w:type="dxa"/>
              <w:left w:w="20" w:type="dxa"/>
              <w:bottom w:w="20" w:type="dxa"/>
              <w:right w:w="20" w:type="dxa"/>
            </w:tcMar>
            <w:vAlign w:val="center"/>
            <w:hideMark/>
          </w:tcPr>
          <w:p w14:paraId="4E7B3110" w14:textId="77777777" w:rsidR="00EB69FF" w:rsidRPr="00A82BB4" w:rsidRDefault="00EB69FF" w:rsidP="00C83017">
            <w:pPr>
              <w:pStyle w:val="movimento2"/>
              <w:rPr>
                <w:color w:val="002060"/>
              </w:rPr>
            </w:pPr>
            <w:r w:rsidRPr="00A82BB4">
              <w:rPr>
                <w:color w:val="002060"/>
              </w:rPr>
              <w:t xml:space="preserve">(FUTSAL L.C.) </w:t>
            </w:r>
          </w:p>
        </w:tc>
        <w:tc>
          <w:tcPr>
            <w:tcW w:w="800" w:type="dxa"/>
            <w:tcMar>
              <w:top w:w="20" w:type="dxa"/>
              <w:left w:w="20" w:type="dxa"/>
              <w:bottom w:w="20" w:type="dxa"/>
              <w:right w:w="20" w:type="dxa"/>
            </w:tcMar>
            <w:vAlign w:val="center"/>
            <w:hideMark/>
          </w:tcPr>
          <w:p w14:paraId="6716240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7710BFD" w14:textId="77777777" w:rsidR="00EB69FF" w:rsidRPr="00A82BB4" w:rsidRDefault="00EB69FF" w:rsidP="00C83017">
            <w:pPr>
              <w:pStyle w:val="movimento"/>
              <w:rPr>
                <w:color w:val="002060"/>
              </w:rPr>
            </w:pPr>
            <w:r w:rsidRPr="00A82BB4">
              <w:rPr>
                <w:color w:val="002060"/>
              </w:rPr>
              <w:t>FORESI ROBERTO</w:t>
            </w:r>
          </w:p>
        </w:tc>
        <w:tc>
          <w:tcPr>
            <w:tcW w:w="2200" w:type="dxa"/>
            <w:tcMar>
              <w:top w:w="20" w:type="dxa"/>
              <w:left w:w="20" w:type="dxa"/>
              <w:bottom w:w="20" w:type="dxa"/>
              <w:right w:w="20" w:type="dxa"/>
            </w:tcMar>
            <w:vAlign w:val="center"/>
            <w:hideMark/>
          </w:tcPr>
          <w:p w14:paraId="26E5D4E2" w14:textId="77777777" w:rsidR="00EB69FF" w:rsidRPr="00A82BB4" w:rsidRDefault="00EB69FF" w:rsidP="00C83017">
            <w:pPr>
              <w:pStyle w:val="movimento2"/>
              <w:rPr>
                <w:color w:val="002060"/>
              </w:rPr>
            </w:pPr>
            <w:r w:rsidRPr="00A82BB4">
              <w:rPr>
                <w:color w:val="002060"/>
              </w:rPr>
              <w:t xml:space="preserve">(FUTSAL OTTRANO) </w:t>
            </w:r>
          </w:p>
        </w:tc>
      </w:tr>
      <w:tr w:rsidR="00EB69FF" w:rsidRPr="00A82BB4" w14:paraId="06B3DE8D" w14:textId="77777777" w:rsidTr="00C83017">
        <w:tc>
          <w:tcPr>
            <w:tcW w:w="2200" w:type="dxa"/>
            <w:tcMar>
              <w:top w:w="20" w:type="dxa"/>
              <w:left w:w="20" w:type="dxa"/>
              <w:bottom w:w="20" w:type="dxa"/>
              <w:right w:w="20" w:type="dxa"/>
            </w:tcMar>
            <w:vAlign w:val="center"/>
            <w:hideMark/>
          </w:tcPr>
          <w:p w14:paraId="4CD24F2A" w14:textId="77777777" w:rsidR="00EB69FF" w:rsidRPr="00A82BB4" w:rsidRDefault="00EB69FF" w:rsidP="00C83017">
            <w:pPr>
              <w:pStyle w:val="movimento"/>
              <w:rPr>
                <w:color w:val="002060"/>
              </w:rPr>
            </w:pPr>
            <w:r w:rsidRPr="00A82BB4">
              <w:rPr>
                <w:color w:val="002060"/>
              </w:rPr>
              <w:t>PIERINI DAVIDE</w:t>
            </w:r>
          </w:p>
        </w:tc>
        <w:tc>
          <w:tcPr>
            <w:tcW w:w="2200" w:type="dxa"/>
            <w:tcMar>
              <w:top w:w="20" w:type="dxa"/>
              <w:left w:w="20" w:type="dxa"/>
              <w:bottom w:w="20" w:type="dxa"/>
              <w:right w:w="20" w:type="dxa"/>
            </w:tcMar>
            <w:vAlign w:val="center"/>
            <w:hideMark/>
          </w:tcPr>
          <w:p w14:paraId="3B33DA6C" w14:textId="77777777" w:rsidR="00EB69FF" w:rsidRPr="00A82BB4" w:rsidRDefault="00EB69FF" w:rsidP="00C83017">
            <w:pPr>
              <w:pStyle w:val="movimento2"/>
              <w:rPr>
                <w:color w:val="002060"/>
              </w:rPr>
            </w:pPr>
            <w:r w:rsidRPr="00A82BB4">
              <w:rPr>
                <w:color w:val="002060"/>
              </w:rPr>
              <w:t xml:space="preserve">(FUTSAL OTTRANO) </w:t>
            </w:r>
          </w:p>
        </w:tc>
        <w:tc>
          <w:tcPr>
            <w:tcW w:w="800" w:type="dxa"/>
            <w:tcMar>
              <w:top w:w="20" w:type="dxa"/>
              <w:left w:w="20" w:type="dxa"/>
              <w:bottom w:w="20" w:type="dxa"/>
              <w:right w:w="20" w:type="dxa"/>
            </w:tcMar>
            <w:vAlign w:val="center"/>
            <w:hideMark/>
          </w:tcPr>
          <w:p w14:paraId="4F4F24B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A41801D" w14:textId="77777777" w:rsidR="00EB69FF" w:rsidRPr="00A82BB4" w:rsidRDefault="00EB69FF" w:rsidP="00C83017">
            <w:pPr>
              <w:pStyle w:val="movimento"/>
              <w:rPr>
                <w:color w:val="002060"/>
              </w:rPr>
            </w:pPr>
            <w:r w:rsidRPr="00A82BB4">
              <w:rPr>
                <w:color w:val="002060"/>
              </w:rPr>
              <w:t>TRUCCHIA GIACOMO</w:t>
            </w:r>
          </w:p>
        </w:tc>
        <w:tc>
          <w:tcPr>
            <w:tcW w:w="2200" w:type="dxa"/>
            <w:tcMar>
              <w:top w:w="20" w:type="dxa"/>
              <w:left w:w="20" w:type="dxa"/>
              <w:bottom w:w="20" w:type="dxa"/>
              <w:right w:w="20" w:type="dxa"/>
            </w:tcMar>
            <w:vAlign w:val="center"/>
            <w:hideMark/>
          </w:tcPr>
          <w:p w14:paraId="2DDCB260" w14:textId="77777777" w:rsidR="00EB69FF" w:rsidRPr="00A82BB4" w:rsidRDefault="00EB69FF" w:rsidP="00C83017">
            <w:pPr>
              <w:pStyle w:val="movimento2"/>
              <w:rPr>
                <w:color w:val="002060"/>
              </w:rPr>
            </w:pPr>
            <w:r w:rsidRPr="00A82BB4">
              <w:rPr>
                <w:color w:val="002060"/>
              </w:rPr>
              <w:t xml:space="preserve">(FUTSAL OTTRANO) </w:t>
            </w:r>
          </w:p>
        </w:tc>
      </w:tr>
      <w:tr w:rsidR="00EB69FF" w:rsidRPr="00A82BB4" w14:paraId="48166F48" w14:textId="77777777" w:rsidTr="00C83017">
        <w:tc>
          <w:tcPr>
            <w:tcW w:w="2200" w:type="dxa"/>
            <w:tcMar>
              <w:top w:w="20" w:type="dxa"/>
              <w:left w:w="20" w:type="dxa"/>
              <w:bottom w:w="20" w:type="dxa"/>
              <w:right w:w="20" w:type="dxa"/>
            </w:tcMar>
            <w:vAlign w:val="center"/>
            <w:hideMark/>
          </w:tcPr>
          <w:p w14:paraId="3D6D7A40" w14:textId="77777777" w:rsidR="00EB69FF" w:rsidRPr="00A82BB4" w:rsidRDefault="00EB69FF" w:rsidP="00C83017">
            <w:pPr>
              <w:pStyle w:val="movimento"/>
              <w:rPr>
                <w:color w:val="002060"/>
              </w:rPr>
            </w:pPr>
            <w:r w:rsidRPr="00A82BB4">
              <w:rPr>
                <w:color w:val="002060"/>
              </w:rPr>
              <w:t>GABBANINI PAOLO</w:t>
            </w:r>
          </w:p>
        </w:tc>
        <w:tc>
          <w:tcPr>
            <w:tcW w:w="2200" w:type="dxa"/>
            <w:tcMar>
              <w:top w:w="20" w:type="dxa"/>
              <w:left w:w="20" w:type="dxa"/>
              <w:bottom w:w="20" w:type="dxa"/>
              <w:right w:w="20" w:type="dxa"/>
            </w:tcMar>
            <w:vAlign w:val="center"/>
            <w:hideMark/>
          </w:tcPr>
          <w:p w14:paraId="2BF7B77A" w14:textId="77777777" w:rsidR="00EB69FF" w:rsidRPr="00A82BB4" w:rsidRDefault="00EB69FF" w:rsidP="00C83017">
            <w:pPr>
              <w:pStyle w:val="movimento2"/>
              <w:rPr>
                <w:color w:val="002060"/>
              </w:rPr>
            </w:pPr>
            <w:r w:rsidRPr="00A82BB4">
              <w:rPr>
                <w:color w:val="002060"/>
              </w:rPr>
              <w:t xml:space="preserve">(GNANO 04) </w:t>
            </w:r>
          </w:p>
        </w:tc>
        <w:tc>
          <w:tcPr>
            <w:tcW w:w="800" w:type="dxa"/>
            <w:tcMar>
              <w:top w:w="20" w:type="dxa"/>
              <w:left w:w="20" w:type="dxa"/>
              <w:bottom w:w="20" w:type="dxa"/>
              <w:right w:w="20" w:type="dxa"/>
            </w:tcMar>
            <w:vAlign w:val="center"/>
            <w:hideMark/>
          </w:tcPr>
          <w:p w14:paraId="59468F1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2EB97E2" w14:textId="77777777" w:rsidR="00EB69FF" w:rsidRPr="00A82BB4" w:rsidRDefault="00EB69FF" w:rsidP="00C83017">
            <w:pPr>
              <w:pStyle w:val="movimento"/>
              <w:rPr>
                <w:color w:val="002060"/>
              </w:rPr>
            </w:pPr>
            <w:r w:rsidRPr="00A82BB4">
              <w:rPr>
                <w:color w:val="002060"/>
              </w:rPr>
              <w:t>NWAKIRE CLINTON ONYEMAE</w:t>
            </w:r>
          </w:p>
        </w:tc>
        <w:tc>
          <w:tcPr>
            <w:tcW w:w="2200" w:type="dxa"/>
            <w:tcMar>
              <w:top w:w="20" w:type="dxa"/>
              <w:left w:w="20" w:type="dxa"/>
              <w:bottom w:w="20" w:type="dxa"/>
              <w:right w:w="20" w:type="dxa"/>
            </w:tcMar>
            <w:vAlign w:val="center"/>
            <w:hideMark/>
          </w:tcPr>
          <w:p w14:paraId="232E739F" w14:textId="77777777" w:rsidR="00EB69FF" w:rsidRPr="00A82BB4" w:rsidRDefault="00EB69FF" w:rsidP="00C83017">
            <w:pPr>
              <w:pStyle w:val="movimento2"/>
              <w:rPr>
                <w:color w:val="002060"/>
              </w:rPr>
            </w:pPr>
            <w:r w:rsidRPr="00A82BB4">
              <w:rPr>
                <w:color w:val="002060"/>
              </w:rPr>
              <w:t xml:space="preserve">(GNANO 04) </w:t>
            </w:r>
          </w:p>
        </w:tc>
      </w:tr>
      <w:tr w:rsidR="00EB69FF" w:rsidRPr="00A82BB4" w14:paraId="70A75C8A" w14:textId="77777777" w:rsidTr="00C83017">
        <w:tc>
          <w:tcPr>
            <w:tcW w:w="2200" w:type="dxa"/>
            <w:tcMar>
              <w:top w:w="20" w:type="dxa"/>
              <w:left w:w="20" w:type="dxa"/>
              <w:bottom w:w="20" w:type="dxa"/>
              <w:right w:w="20" w:type="dxa"/>
            </w:tcMar>
            <w:vAlign w:val="center"/>
            <w:hideMark/>
          </w:tcPr>
          <w:p w14:paraId="1FB809CE" w14:textId="77777777" w:rsidR="00EB69FF" w:rsidRPr="00A82BB4" w:rsidRDefault="00EB69FF" w:rsidP="00C83017">
            <w:pPr>
              <w:pStyle w:val="movimento"/>
              <w:rPr>
                <w:color w:val="002060"/>
              </w:rPr>
            </w:pPr>
            <w:r w:rsidRPr="00A82BB4">
              <w:rPr>
                <w:color w:val="002060"/>
              </w:rPr>
              <w:t>VASSALLO CIRO</w:t>
            </w:r>
          </w:p>
        </w:tc>
        <w:tc>
          <w:tcPr>
            <w:tcW w:w="2200" w:type="dxa"/>
            <w:tcMar>
              <w:top w:w="20" w:type="dxa"/>
              <w:left w:w="20" w:type="dxa"/>
              <w:bottom w:w="20" w:type="dxa"/>
              <w:right w:w="20" w:type="dxa"/>
            </w:tcMar>
            <w:vAlign w:val="center"/>
            <w:hideMark/>
          </w:tcPr>
          <w:p w14:paraId="725CE5D8" w14:textId="77777777" w:rsidR="00EB69FF" w:rsidRPr="00A82BB4" w:rsidRDefault="00EB69FF" w:rsidP="00C83017">
            <w:pPr>
              <w:pStyle w:val="movimento2"/>
              <w:rPr>
                <w:color w:val="002060"/>
              </w:rPr>
            </w:pPr>
            <w:r w:rsidRPr="00A82BB4">
              <w:rPr>
                <w:color w:val="002060"/>
              </w:rPr>
              <w:t xml:space="preserve">(GNANO 04) </w:t>
            </w:r>
          </w:p>
        </w:tc>
        <w:tc>
          <w:tcPr>
            <w:tcW w:w="800" w:type="dxa"/>
            <w:tcMar>
              <w:top w:w="20" w:type="dxa"/>
              <w:left w:w="20" w:type="dxa"/>
              <w:bottom w:w="20" w:type="dxa"/>
              <w:right w:w="20" w:type="dxa"/>
            </w:tcMar>
            <w:vAlign w:val="center"/>
            <w:hideMark/>
          </w:tcPr>
          <w:p w14:paraId="70EA90A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1BBE979" w14:textId="77777777" w:rsidR="00EB69FF" w:rsidRPr="00A82BB4" w:rsidRDefault="00EB69FF" w:rsidP="00C83017">
            <w:pPr>
              <w:pStyle w:val="movimento"/>
              <w:rPr>
                <w:color w:val="002060"/>
              </w:rPr>
            </w:pPr>
            <w:r w:rsidRPr="00A82BB4">
              <w:rPr>
                <w:color w:val="002060"/>
              </w:rPr>
              <w:t>CONTI EMANUELE</w:t>
            </w:r>
          </w:p>
        </w:tc>
        <w:tc>
          <w:tcPr>
            <w:tcW w:w="2200" w:type="dxa"/>
            <w:tcMar>
              <w:top w:w="20" w:type="dxa"/>
              <w:left w:w="20" w:type="dxa"/>
              <w:bottom w:w="20" w:type="dxa"/>
              <w:right w:w="20" w:type="dxa"/>
            </w:tcMar>
            <w:vAlign w:val="center"/>
            <w:hideMark/>
          </w:tcPr>
          <w:p w14:paraId="50F8B793" w14:textId="77777777" w:rsidR="00EB69FF" w:rsidRPr="00A82BB4" w:rsidRDefault="00EB69FF" w:rsidP="00C83017">
            <w:pPr>
              <w:pStyle w:val="movimento2"/>
              <w:rPr>
                <w:color w:val="002060"/>
              </w:rPr>
            </w:pPr>
            <w:r w:rsidRPr="00A82BB4">
              <w:rPr>
                <w:color w:val="002060"/>
              </w:rPr>
              <w:t xml:space="preserve">(GRADARA CALCIO) </w:t>
            </w:r>
          </w:p>
        </w:tc>
      </w:tr>
      <w:tr w:rsidR="00EB69FF" w:rsidRPr="00A82BB4" w14:paraId="74E819A7" w14:textId="77777777" w:rsidTr="00C83017">
        <w:tc>
          <w:tcPr>
            <w:tcW w:w="2200" w:type="dxa"/>
            <w:tcMar>
              <w:top w:w="20" w:type="dxa"/>
              <w:left w:w="20" w:type="dxa"/>
              <w:bottom w:w="20" w:type="dxa"/>
              <w:right w:w="20" w:type="dxa"/>
            </w:tcMar>
            <w:vAlign w:val="center"/>
            <w:hideMark/>
          </w:tcPr>
          <w:p w14:paraId="5F9607AD" w14:textId="77777777" w:rsidR="00EB69FF" w:rsidRPr="00A82BB4" w:rsidRDefault="00EB69FF" w:rsidP="00C83017">
            <w:pPr>
              <w:pStyle w:val="movimento"/>
              <w:rPr>
                <w:color w:val="002060"/>
              </w:rPr>
            </w:pPr>
            <w:r w:rsidRPr="00A82BB4">
              <w:rPr>
                <w:color w:val="002060"/>
              </w:rPr>
              <w:t>FABBRI RICCARDO</w:t>
            </w:r>
          </w:p>
        </w:tc>
        <w:tc>
          <w:tcPr>
            <w:tcW w:w="2200" w:type="dxa"/>
            <w:tcMar>
              <w:top w:w="20" w:type="dxa"/>
              <w:left w:w="20" w:type="dxa"/>
              <w:bottom w:w="20" w:type="dxa"/>
              <w:right w:w="20" w:type="dxa"/>
            </w:tcMar>
            <w:vAlign w:val="center"/>
            <w:hideMark/>
          </w:tcPr>
          <w:p w14:paraId="19B16745" w14:textId="77777777" w:rsidR="00EB69FF" w:rsidRPr="00A82BB4" w:rsidRDefault="00EB69FF" w:rsidP="00C83017">
            <w:pPr>
              <w:pStyle w:val="movimento2"/>
              <w:rPr>
                <w:color w:val="002060"/>
              </w:rPr>
            </w:pPr>
            <w:r w:rsidRPr="00A82BB4">
              <w:rPr>
                <w:color w:val="002060"/>
              </w:rPr>
              <w:t xml:space="preserve">(GRADARA CALCIO) </w:t>
            </w:r>
          </w:p>
        </w:tc>
        <w:tc>
          <w:tcPr>
            <w:tcW w:w="800" w:type="dxa"/>
            <w:tcMar>
              <w:top w:w="20" w:type="dxa"/>
              <w:left w:w="20" w:type="dxa"/>
              <w:bottom w:w="20" w:type="dxa"/>
              <w:right w:w="20" w:type="dxa"/>
            </w:tcMar>
            <w:vAlign w:val="center"/>
            <w:hideMark/>
          </w:tcPr>
          <w:p w14:paraId="45D3795D"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CE3C092" w14:textId="77777777" w:rsidR="00EB69FF" w:rsidRPr="00A82BB4" w:rsidRDefault="00EB69FF" w:rsidP="00C83017">
            <w:pPr>
              <w:pStyle w:val="movimento"/>
              <w:rPr>
                <w:color w:val="002060"/>
              </w:rPr>
            </w:pPr>
            <w:r w:rsidRPr="00A82BB4">
              <w:rPr>
                <w:color w:val="002060"/>
              </w:rPr>
              <w:t>CARTECHINI MIRCO</w:t>
            </w:r>
          </w:p>
        </w:tc>
        <w:tc>
          <w:tcPr>
            <w:tcW w:w="2200" w:type="dxa"/>
            <w:tcMar>
              <w:top w:w="20" w:type="dxa"/>
              <w:left w:w="20" w:type="dxa"/>
              <w:bottom w:w="20" w:type="dxa"/>
              <w:right w:w="20" w:type="dxa"/>
            </w:tcMar>
            <w:vAlign w:val="center"/>
            <w:hideMark/>
          </w:tcPr>
          <w:p w14:paraId="285F8E70" w14:textId="77777777" w:rsidR="00EB69FF" w:rsidRPr="00A82BB4" w:rsidRDefault="00EB69FF" w:rsidP="00C83017">
            <w:pPr>
              <w:pStyle w:val="movimento2"/>
              <w:rPr>
                <w:color w:val="002060"/>
              </w:rPr>
            </w:pPr>
            <w:r w:rsidRPr="00A82BB4">
              <w:rPr>
                <w:color w:val="002060"/>
              </w:rPr>
              <w:t xml:space="preserve">(GROTTACCIA 2005) </w:t>
            </w:r>
          </w:p>
        </w:tc>
      </w:tr>
      <w:tr w:rsidR="00EB69FF" w:rsidRPr="00A82BB4" w14:paraId="2E6DAC88" w14:textId="77777777" w:rsidTr="00C83017">
        <w:tc>
          <w:tcPr>
            <w:tcW w:w="2200" w:type="dxa"/>
            <w:tcMar>
              <w:top w:w="20" w:type="dxa"/>
              <w:left w:w="20" w:type="dxa"/>
              <w:bottom w:w="20" w:type="dxa"/>
              <w:right w:w="20" w:type="dxa"/>
            </w:tcMar>
            <w:vAlign w:val="center"/>
            <w:hideMark/>
          </w:tcPr>
          <w:p w14:paraId="072D1A00" w14:textId="77777777" w:rsidR="00EB69FF" w:rsidRPr="00A82BB4" w:rsidRDefault="00EB69FF" w:rsidP="00C83017">
            <w:pPr>
              <w:pStyle w:val="movimento"/>
              <w:rPr>
                <w:color w:val="002060"/>
              </w:rPr>
            </w:pPr>
            <w:r w:rsidRPr="00A82BB4">
              <w:rPr>
                <w:color w:val="002060"/>
              </w:rPr>
              <w:t>LEONORI MICHELE</w:t>
            </w:r>
          </w:p>
        </w:tc>
        <w:tc>
          <w:tcPr>
            <w:tcW w:w="2200" w:type="dxa"/>
            <w:tcMar>
              <w:top w:w="20" w:type="dxa"/>
              <w:left w:w="20" w:type="dxa"/>
              <w:bottom w:w="20" w:type="dxa"/>
              <w:right w:w="20" w:type="dxa"/>
            </w:tcMar>
            <w:vAlign w:val="center"/>
            <w:hideMark/>
          </w:tcPr>
          <w:p w14:paraId="684B2F10" w14:textId="77777777" w:rsidR="00EB69FF" w:rsidRPr="00A82BB4" w:rsidRDefault="00EB69FF" w:rsidP="00C83017">
            <w:pPr>
              <w:pStyle w:val="movimento2"/>
              <w:rPr>
                <w:color w:val="002060"/>
              </w:rPr>
            </w:pPr>
            <w:r w:rsidRPr="00A82BB4">
              <w:rPr>
                <w:color w:val="002060"/>
              </w:rPr>
              <w:t xml:space="preserve">(GROTTACCIA 2005) </w:t>
            </w:r>
          </w:p>
        </w:tc>
        <w:tc>
          <w:tcPr>
            <w:tcW w:w="800" w:type="dxa"/>
            <w:tcMar>
              <w:top w:w="20" w:type="dxa"/>
              <w:left w:w="20" w:type="dxa"/>
              <w:bottom w:w="20" w:type="dxa"/>
              <w:right w:w="20" w:type="dxa"/>
            </w:tcMar>
            <w:vAlign w:val="center"/>
            <w:hideMark/>
          </w:tcPr>
          <w:p w14:paraId="27597A7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EBAFDAB" w14:textId="77777777" w:rsidR="00EB69FF" w:rsidRPr="00A82BB4" w:rsidRDefault="00EB69FF" w:rsidP="00C83017">
            <w:pPr>
              <w:pStyle w:val="movimento"/>
              <w:rPr>
                <w:color w:val="002060"/>
              </w:rPr>
            </w:pPr>
            <w:r w:rsidRPr="00A82BB4">
              <w:rPr>
                <w:color w:val="002060"/>
              </w:rPr>
              <w:t>MASTRANTONI STEFANO</w:t>
            </w:r>
          </w:p>
        </w:tc>
        <w:tc>
          <w:tcPr>
            <w:tcW w:w="2200" w:type="dxa"/>
            <w:tcMar>
              <w:top w:w="20" w:type="dxa"/>
              <w:left w:w="20" w:type="dxa"/>
              <w:bottom w:w="20" w:type="dxa"/>
              <w:right w:w="20" w:type="dxa"/>
            </w:tcMar>
            <w:vAlign w:val="center"/>
            <w:hideMark/>
          </w:tcPr>
          <w:p w14:paraId="56A260F0" w14:textId="77777777" w:rsidR="00EB69FF" w:rsidRPr="00A82BB4" w:rsidRDefault="00EB69FF" w:rsidP="00C83017">
            <w:pPr>
              <w:pStyle w:val="movimento2"/>
              <w:rPr>
                <w:color w:val="002060"/>
              </w:rPr>
            </w:pPr>
            <w:r w:rsidRPr="00A82BB4">
              <w:rPr>
                <w:color w:val="002060"/>
              </w:rPr>
              <w:t xml:space="preserve">(GROTTACCIA 2005) </w:t>
            </w:r>
          </w:p>
        </w:tc>
      </w:tr>
      <w:tr w:rsidR="00EB69FF" w:rsidRPr="00A82BB4" w14:paraId="0824F8AA" w14:textId="77777777" w:rsidTr="00C83017">
        <w:tc>
          <w:tcPr>
            <w:tcW w:w="2200" w:type="dxa"/>
            <w:tcMar>
              <w:top w:w="20" w:type="dxa"/>
              <w:left w:w="20" w:type="dxa"/>
              <w:bottom w:w="20" w:type="dxa"/>
              <w:right w:w="20" w:type="dxa"/>
            </w:tcMar>
            <w:vAlign w:val="center"/>
            <w:hideMark/>
          </w:tcPr>
          <w:p w14:paraId="4080B2FA" w14:textId="77777777" w:rsidR="00EB69FF" w:rsidRPr="00A82BB4" w:rsidRDefault="00EB69FF" w:rsidP="00C83017">
            <w:pPr>
              <w:pStyle w:val="movimento"/>
              <w:rPr>
                <w:color w:val="002060"/>
              </w:rPr>
            </w:pPr>
            <w:r w:rsidRPr="00A82BB4">
              <w:rPr>
                <w:color w:val="002060"/>
              </w:rPr>
              <w:t>POLONI ALESSANDRO</w:t>
            </w:r>
          </w:p>
        </w:tc>
        <w:tc>
          <w:tcPr>
            <w:tcW w:w="2200" w:type="dxa"/>
            <w:tcMar>
              <w:top w:w="20" w:type="dxa"/>
              <w:left w:w="20" w:type="dxa"/>
              <w:bottom w:w="20" w:type="dxa"/>
              <w:right w:w="20" w:type="dxa"/>
            </w:tcMar>
            <w:vAlign w:val="center"/>
            <w:hideMark/>
          </w:tcPr>
          <w:p w14:paraId="245EE4EF" w14:textId="77777777" w:rsidR="00EB69FF" w:rsidRPr="00A82BB4" w:rsidRDefault="00EB69FF" w:rsidP="00C83017">
            <w:pPr>
              <w:pStyle w:val="movimento2"/>
              <w:rPr>
                <w:color w:val="002060"/>
              </w:rPr>
            </w:pPr>
            <w:r w:rsidRPr="00A82BB4">
              <w:rPr>
                <w:color w:val="002060"/>
              </w:rPr>
              <w:t xml:space="preserve">(GROTTACCIA 2005) </w:t>
            </w:r>
          </w:p>
        </w:tc>
        <w:tc>
          <w:tcPr>
            <w:tcW w:w="800" w:type="dxa"/>
            <w:tcMar>
              <w:top w:w="20" w:type="dxa"/>
              <w:left w:w="20" w:type="dxa"/>
              <w:bottom w:w="20" w:type="dxa"/>
              <w:right w:w="20" w:type="dxa"/>
            </w:tcMar>
            <w:vAlign w:val="center"/>
            <w:hideMark/>
          </w:tcPr>
          <w:p w14:paraId="67815C9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8C92C45" w14:textId="77777777" w:rsidR="00EB69FF" w:rsidRPr="00A82BB4" w:rsidRDefault="00EB69FF" w:rsidP="00C83017">
            <w:pPr>
              <w:pStyle w:val="movimento"/>
              <w:rPr>
                <w:color w:val="002060"/>
              </w:rPr>
            </w:pPr>
            <w:r w:rsidRPr="00A82BB4">
              <w:rPr>
                <w:color w:val="002060"/>
              </w:rPr>
              <w:t>CARBINI ALEX</w:t>
            </w:r>
          </w:p>
        </w:tc>
        <w:tc>
          <w:tcPr>
            <w:tcW w:w="2200" w:type="dxa"/>
            <w:tcMar>
              <w:top w:w="20" w:type="dxa"/>
              <w:left w:w="20" w:type="dxa"/>
              <w:bottom w:w="20" w:type="dxa"/>
              <w:right w:w="20" w:type="dxa"/>
            </w:tcMar>
            <w:vAlign w:val="center"/>
            <w:hideMark/>
          </w:tcPr>
          <w:p w14:paraId="08B44E1A" w14:textId="77777777" w:rsidR="00EB69FF" w:rsidRPr="00A82BB4" w:rsidRDefault="00EB69FF" w:rsidP="00C83017">
            <w:pPr>
              <w:pStyle w:val="movimento2"/>
              <w:rPr>
                <w:color w:val="002060"/>
              </w:rPr>
            </w:pPr>
            <w:r w:rsidRPr="00A82BB4">
              <w:rPr>
                <w:color w:val="002060"/>
              </w:rPr>
              <w:t xml:space="preserve">(MOGLIANESE) </w:t>
            </w:r>
          </w:p>
        </w:tc>
      </w:tr>
      <w:tr w:rsidR="00EB69FF" w:rsidRPr="00A82BB4" w14:paraId="2AB3C874" w14:textId="77777777" w:rsidTr="00C83017">
        <w:tc>
          <w:tcPr>
            <w:tcW w:w="2200" w:type="dxa"/>
            <w:tcMar>
              <w:top w:w="20" w:type="dxa"/>
              <w:left w:w="20" w:type="dxa"/>
              <w:bottom w:w="20" w:type="dxa"/>
              <w:right w:w="20" w:type="dxa"/>
            </w:tcMar>
            <w:vAlign w:val="center"/>
            <w:hideMark/>
          </w:tcPr>
          <w:p w14:paraId="0D645499" w14:textId="77777777" w:rsidR="00EB69FF" w:rsidRPr="00A82BB4" w:rsidRDefault="00EB69FF" w:rsidP="00C83017">
            <w:pPr>
              <w:pStyle w:val="movimento"/>
              <w:rPr>
                <w:color w:val="002060"/>
              </w:rPr>
            </w:pPr>
            <w:r w:rsidRPr="00A82BB4">
              <w:rPr>
                <w:color w:val="002060"/>
              </w:rPr>
              <w:t>FELICETTI FRANCESCO</w:t>
            </w:r>
          </w:p>
        </w:tc>
        <w:tc>
          <w:tcPr>
            <w:tcW w:w="2200" w:type="dxa"/>
            <w:tcMar>
              <w:top w:w="20" w:type="dxa"/>
              <w:left w:w="20" w:type="dxa"/>
              <w:bottom w:w="20" w:type="dxa"/>
              <w:right w:w="20" w:type="dxa"/>
            </w:tcMar>
            <w:vAlign w:val="center"/>
            <w:hideMark/>
          </w:tcPr>
          <w:p w14:paraId="5D0E25F5" w14:textId="77777777" w:rsidR="00EB69FF" w:rsidRPr="00A82BB4" w:rsidRDefault="00EB69FF" w:rsidP="00C83017">
            <w:pPr>
              <w:pStyle w:val="movimento2"/>
              <w:rPr>
                <w:color w:val="002060"/>
              </w:rPr>
            </w:pPr>
            <w:r w:rsidRPr="00A82BB4">
              <w:rPr>
                <w:color w:val="002060"/>
              </w:rPr>
              <w:t xml:space="preserve">(MOGLIANESE) </w:t>
            </w:r>
          </w:p>
        </w:tc>
        <w:tc>
          <w:tcPr>
            <w:tcW w:w="800" w:type="dxa"/>
            <w:tcMar>
              <w:top w:w="20" w:type="dxa"/>
              <w:left w:w="20" w:type="dxa"/>
              <w:bottom w:w="20" w:type="dxa"/>
              <w:right w:w="20" w:type="dxa"/>
            </w:tcMar>
            <w:vAlign w:val="center"/>
            <w:hideMark/>
          </w:tcPr>
          <w:p w14:paraId="02D3009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3C9AF56" w14:textId="77777777" w:rsidR="00EB69FF" w:rsidRPr="00A82BB4" w:rsidRDefault="00EB69FF" w:rsidP="00C83017">
            <w:pPr>
              <w:pStyle w:val="movimento"/>
              <w:rPr>
                <w:color w:val="002060"/>
              </w:rPr>
            </w:pPr>
            <w:r w:rsidRPr="00A82BB4">
              <w:rPr>
                <w:color w:val="002060"/>
              </w:rPr>
              <w:t>HYSA BESMIR</w:t>
            </w:r>
          </w:p>
        </w:tc>
        <w:tc>
          <w:tcPr>
            <w:tcW w:w="2200" w:type="dxa"/>
            <w:tcMar>
              <w:top w:w="20" w:type="dxa"/>
              <w:left w:w="20" w:type="dxa"/>
              <w:bottom w:w="20" w:type="dxa"/>
              <w:right w:w="20" w:type="dxa"/>
            </w:tcMar>
            <w:vAlign w:val="center"/>
            <w:hideMark/>
          </w:tcPr>
          <w:p w14:paraId="1B586F55" w14:textId="77777777" w:rsidR="00EB69FF" w:rsidRPr="00A82BB4" w:rsidRDefault="00EB69FF" w:rsidP="00C83017">
            <w:pPr>
              <w:pStyle w:val="movimento2"/>
              <w:rPr>
                <w:color w:val="002060"/>
              </w:rPr>
            </w:pPr>
            <w:r w:rsidRPr="00A82BB4">
              <w:rPr>
                <w:color w:val="002060"/>
              </w:rPr>
              <w:t xml:space="preserve">(MONTECCHIO SPORT) </w:t>
            </w:r>
          </w:p>
        </w:tc>
      </w:tr>
      <w:tr w:rsidR="00EB69FF" w:rsidRPr="00A82BB4" w14:paraId="19E516A3" w14:textId="77777777" w:rsidTr="00C83017">
        <w:tc>
          <w:tcPr>
            <w:tcW w:w="2200" w:type="dxa"/>
            <w:tcMar>
              <w:top w:w="20" w:type="dxa"/>
              <w:left w:w="20" w:type="dxa"/>
              <w:bottom w:w="20" w:type="dxa"/>
              <w:right w:w="20" w:type="dxa"/>
            </w:tcMar>
            <w:vAlign w:val="center"/>
            <w:hideMark/>
          </w:tcPr>
          <w:p w14:paraId="4E1DC2F0" w14:textId="77777777" w:rsidR="00EB69FF" w:rsidRPr="00A82BB4" w:rsidRDefault="00EB69FF" w:rsidP="00C83017">
            <w:pPr>
              <w:pStyle w:val="movimento"/>
              <w:rPr>
                <w:color w:val="002060"/>
              </w:rPr>
            </w:pPr>
            <w:r w:rsidRPr="00A82BB4">
              <w:rPr>
                <w:color w:val="002060"/>
              </w:rPr>
              <w:t>CAMILLETTI NICOLA</w:t>
            </w:r>
          </w:p>
        </w:tc>
        <w:tc>
          <w:tcPr>
            <w:tcW w:w="2200" w:type="dxa"/>
            <w:tcMar>
              <w:top w:w="20" w:type="dxa"/>
              <w:left w:w="20" w:type="dxa"/>
              <w:bottom w:w="20" w:type="dxa"/>
              <w:right w:w="20" w:type="dxa"/>
            </w:tcMar>
            <w:vAlign w:val="center"/>
            <w:hideMark/>
          </w:tcPr>
          <w:p w14:paraId="66CC3EE3" w14:textId="77777777" w:rsidR="00EB69FF" w:rsidRPr="00A82BB4" w:rsidRDefault="00EB69FF" w:rsidP="00C83017">
            <w:pPr>
              <w:pStyle w:val="movimento2"/>
              <w:rPr>
                <w:color w:val="002060"/>
              </w:rPr>
            </w:pPr>
            <w:r w:rsidRPr="00A82BB4">
              <w:rPr>
                <w:color w:val="002060"/>
              </w:rPr>
              <w:t xml:space="preserve">(NUOVA FOLGORE) </w:t>
            </w:r>
          </w:p>
        </w:tc>
        <w:tc>
          <w:tcPr>
            <w:tcW w:w="800" w:type="dxa"/>
            <w:tcMar>
              <w:top w:w="20" w:type="dxa"/>
              <w:left w:w="20" w:type="dxa"/>
              <w:bottom w:w="20" w:type="dxa"/>
              <w:right w:w="20" w:type="dxa"/>
            </w:tcMar>
            <w:vAlign w:val="center"/>
            <w:hideMark/>
          </w:tcPr>
          <w:p w14:paraId="4495722A"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4499E15" w14:textId="77777777" w:rsidR="00EB69FF" w:rsidRPr="00A82BB4" w:rsidRDefault="00EB69FF" w:rsidP="00C83017">
            <w:pPr>
              <w:pStyle w:val="movimento"/>
              <w:rPr>
                <w:color w:val="002060"/>
              </w:rPr>
            </w:pPr>
            <w:r w:rsidRPr="00A82BB4">
              <w:rPr>
                <w:color w:val="002060"/>
              </w:rPr>
              <w:t>DI PAOLO DOMENICO</w:t>
            </w:r>
          </w:p>
        </w:tc>
        <w:tc>
          <w:tcPr>
            <w:tcW w:w="2200" w:type="dxa"/>
            <w:tcMar>
              <w:top w:w="20" w:type="dxa"/>
              <w:left w:w="20" w:type="dxa"/>
              <w:bottom w:w="20" w:type="dxa"/>
              <w:right w:w="20" w:type="dxa"/>
            </w:tcMar>
            <w:vAlign w:val="center"/>
            <w:hideMark/>
          </w:tcPr>
          <w:p w14:paraId="074269E4" w14:textId="77777777" w:rsidR="00EB69FF" w:rsidRPr="00A82BB4" w:rsidRDefault="00EB69FF" w:rsidP="00C83017">
            <w:pPr>
              <w:pStyle w:val="movimento2"/>
              <w:rPr>
                <w:color w:val="002060"/>
              </w:rPr>
            </w:pPr>
            <w:r w:rsidRPr="00A82BB4">
              <w:rPr>
                <w:color w:val="002060"/>
              </w:rPr>
              <w:t xml:space="preserve">(NUOVA FOLGORE) </w:t>
            </w:r>
          </w:p>
        </w:tc>
      </w:tr>
      <w:tr w:rsidR="00EB69FF" w:rsidRPr="00A82BB4" w14:paraId="305242A9" w14:textId="77777777" w:rsidTr="00C83017">
        <w:tc>
          <w:tcPr>
            <w:tcW w:w="2200" w:type="dxa"/>
            <w:tcMar>
              <w:top w:w="20" w:type="dxa"/>
              <w:left w:w="20" w:type="dxa"/>
              <w:bottom w:w="20" w:type="dxa"/>
              <w:right w:w="20" w:type="dxa"/>
            </w:tcMar>
            <w:vAlign w:val="center"/>
            <w:hideMark/>
          </w:tcPr>
          <w:p w14:paraId="04A237A5" w14:textId="77777777" w:rsidR="00EB69FF" w:rsidRPr="00A82BB4" w:rsidRDefault="00EB69FF" w:rsidP="00C83017">
            <w:pPr>
              <w:pStyle w:val="movimento"/>
              <w:rPr>
                <w:color w:val="002060"/>
              </w:rPr>
            </w:pPr>
            <w:r w:rsidRPr="00A82BB4">
              <w:rPr>
                <w:color w:val="002060"/>
              </w:rPr>
              <w:t>MORRESI NICOLO</w:t>
            </w:r>
          </w:p>
        </w:tc>
        <w:tc>
          <w:tcPr>
            <w:tcW w:w="2200" w:type="dxa"/>
            <w:tcMar>
              <w:top w:w="20" w:type="dxa"/>
              <w:left w:w="20" w:type="dxa"/>
              <w:bottom w:w="20" w:type="dxa"/>
              <w:right w:w="20" w:type="dxa"/>
            </w:tcMar>
            <w:vAlign w:val="center"/>
            <w:hideMark/>
          </w:tcPr>
          <w:p w14:paraId="5E3D72E8" w14:textId="77777777" w:rsidR="00EB69FF" w:rsidRPr="00A82BB4" w:rsidRDefault="00EB69FF" w:rsidP="00C83017">
            <w:pPr>
              <w:pStyle w:val="movimento2"/>
              <w:rPr>
                <w:color w:val="002060"/>
              </w:rPr>
            </w:pPr>
            <w:r w:rsidRPr="00A82BB4">
              <w:rPr>
                <w:color w:val="002060"/>
              </w:rPr>
              <w:t xml:space="preserve">(NUOVA FOLGORE) </w:t>
            </w:r>
          </w:p>
        </w:tc>
        <w:tc>
          <w:tcPr>
            <w:tcW w:w="800" w:type="dxa"/>
            <w:tcMar>
              <w:top w:w="20" w:type="dxa"/>
              <w:left w:w="20" w:type="dxa"/>
              <w:bottom w:w="20" w:type="dxa"/>
              <w:right w:w="20" w:type="dxa"/>
            </w:tcMar>
            <w:vAlign w:val="center"/>
            <w:hideMark/>
          </w:tcPr>
          <w:p w14:paraId="766E106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7797093" w14:textId="77777777" w:rsidR="00EB69FF" w:rsidRPr="00A82BB4" w:rsidRDefault="00EB69FF" w:rsidP="00C83017">
            <w:pPr>
              <w:pStyle w:val="movimento"/>
              <w:rPr>
                <w:color w:val="002060"/>
              </w:rPr>
            </w:pPr>
            <w:r w:rsidRPr="00A82BB4">
              <w:rPr>
                <w:color w:val="002060"/>
              </w:rPr>
              <w:t>BASSO NICHOLAS</w:t>
            </w:r>
          </w:p>
        </w:tc>
        <w:tc>
          <w:tcPr>
            <w:tcW w:w="2200" w:type="dxa"/>
            <w:tcMar>
              <w:top w:w="20" w:type="dxa"/>
              <w:left w:w="20" w:type="dxa"/>
              <w:bottom w:w="20" w:type="dxa"/>
              <w:right w:w="20" w:type="dxa"/>
            </w:tcMar>
            <w:vAlign w:val="center"/>
            <w:hideMark/>
          </w:tcPr>
          <w:p w14:paraId="08E0BA28" w14:textId="77777777" w:rsidR="00EB69FF" w:rsidRPr="00A82BB4" w:rsidRDefault="00EB69FF" w:rsidP="00C83017">
            <w:pPr>
              <w:pStyle w:val="movimento2"/>
              <w:rPr>
                <w:color w:val="002060"/>
              </w:rPr>
            </w:pPr>
            <w:r w:rsidRPr="00A82BB4">
              <w:rPr>
                <w:color w:val="002060"/>
              </w:rPr>
              <w:t xml:space="preserve">(OLIMPIA JUVENTU FALCONARA) </w:t>
            </w:r>
          </w:p>
        </w:tc>
      </w:tr>
      <w:tr w:rsidR="00EB69FF" w:rsidRPr="00A82BB4" w14:paraId="00B4A989" w14:textId="77777777" w:rsidTr="00C83017">
        <w:tc>
          <w:tcPr>
            <w:tcW w:w="2200" w:type="dxa"/>
            <w:tcMar>
              <w:top w:w="20" w:type="dxa"/>
              <w:left w:w="20" w:type="dxa"/>
              <w:bottom w:w="20" w:type="dxa"/>
              <w:right w:w="20" w:type="dxa"/>
            </w:tcMar>
            <w:vAlign w:val="center"/>
            <w:hideMark/>
          </w:tcPr>
          <w:p w14:paraId="5ED414BA" w14:textId="77777777" w:rsidR="00EB69FF" w:rsidRPr="00A82BB4" w:rsidRDefault="00EB69FF" w:rsidP="00C83017">
            <w:pPr>
              <w:pStyle w:val="movimento"/>
              <w:rPr>
                <w:color w:val="002060"/>
              </w:rPr>
            </w:pPr>
            <w:r w:rsidRPr="00A82BB4">
              <w:rPr>
                <w:color w:val="002060"/>
              </w:rPr>
              <w:t>BARBATO ALESSANDRO</w:t>
            </w:r>
          </w:p>
        </w:tc>
        <w:tc>
          <w:tcPr>
            <w:tcW w:w="2200" w:type="dxa"/>
            <w:tcMar>
              <w:top w:w="20" w:type="dxa"/>
              <w:left w:w="20" w:type="dxa"/>
              <w:bottom w:w="20" w:type="dxa"/>
              <w:right w:w="20" w:type="dxa"/>
            </w:tcMar>
            <w:vAlign w:val="center"/>
            <w:hideMark/>
          </w:tcPr>
          <w:p w14:paraId="092BFA6A" w14:textId="77777777" w:rsidR="00EB69FF" w:rsidRPr="00A82BB4" w:rsidRDefault="00EB69FF" w:rsidP="00C83017">
            <w:pPr>
              <w:pStyle w:val="movimento2"/>
              <w:rPr>
                <w:color w:val="002060"/>
              </w:rPr>
            </w:pPr>
            <w:r w:rsidRPr="00A82BB4">
              <w:rPr>
                <w:color w:val="002060"/>
              </w:rPr>
              <w:t xml:space="preserve">(OSIMO STAZIONE SSD A R.L.) </w:t>
            </w:r>
          </w:p>
        </w:tc>
        <w:tc>
          <w:tcPr>
            <w:tcW w:w="800" w:type="dxa"/>
            <w:tcMar>
              <w:top w:w="20" w:type="dxa"/>
              <w:left w:w="20" w:type="dxa"/>
              <w:bottom w:w="20" w:type="dxa"/>
              <w:right w:w="20" w:type="dxa"/>
            </w:tcMar>
            <w:vAlign w:val="center"/>
            <w:hideMark/>
          </w:tcPr>
          <w:p w14:paraId="77327BFD"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6CB7DB0" w14:textId="77777777" w:rsidR="00EB69FF" w:rsidRPr="00A82BB4" w:rsidRDefault="00EB69FF" w:rsidP="00C83017">
            <w:pPr>
              <w:pStyle w:val="movimento"/>
              <w:rPr>
                <w:color w:val="002060"/>
              </w:rPr>
            </w:pPr>
            <w:r w:rsidRPr="00A82BB4">
              <w:rPr>
                <w:color w:val="002060"/>
              </w:rPr>
              <w:t>BIONDI FULVIO</w:t>
            </w:r>
          </w:p>
        </w:tc>
        <w:tc>
          <w:tcPr>
            <w:tcW w:w="2200" w:type="dxa"/>
            <w:tcMar>
              <w:top w:w="20" w:type="dxa"/>
              <w:left w:w="20" w:type="dxa"/>
              <w:bottom w:w="20" w:type="dxa"/>
              <w:right w:w="20" w:type="dxa"/>
            </w:tcMar>
            <w:vAlign w:val="center"/>
            <w:hideMark/>
          </w:tcPr>
          <w:p w14:paraId="27A1AE9E" w14:textId="77777777" w:rsidR="00EB69FF" w:rsidRPr="00A82BB4" w:rsidRDefault="00EB69FF" w:rsidP="00C83017">
            <w:pPr>
              <w:pStyle w:val="movimento2"/>
              <w:rPr>
                <w:color w:val="002060"/>
              </w:rPr>
            </w:pPr>
            <w:r w:rsidRPr="00A82BB4">
              <w:rPr>
                <w:color w:val="002060"/>
              </w:rPr>
              <w:t xml:space="preserve">(PICENO UNITED MMX A R.L.) </w:t>
            </w:r>
          </w:p>
        </w:tc>
      </w:tr>
      <w:tr w:rsidR="00EB69FF" w:rsidRPr="00A82BB4" w14:paraId="02FFF6A8" w14:textId="77777777" w:rsidTr="00C83017">
        <w:tc>
          <w:tcPr>
            <w:tcW w:w="2200" w:type="dxa"/>
            <w:tcMar>
              <w:top w:w="20" w:type="dxa"/>
              <w:left w:w="20" w:type="dxa"/>
              <w:bottom w:w="20" w:type="dxa"/>
              <w:right w:w="20" w:type="dxa"/>
            </w:tcMar>
            <w:vAlign w:val="center"/>
            <w:hideMark/>
          </w:tcPr>
          <w:p w14:paraId="2DD8A0D9" w14:textId="77777777" w:rsidR="00EB69FF" w:rsidRPr="00A82BB4" w:rsidRDefault="00EB69FF" w:rsidP="00C83017">
            <w:pPr>
              <w:pStyle w:val="movimento"/>
              <w:rPr>
                <w:color w:val="002060"/>
              </w:rPr>
            </w:pPr>
            <w:r w:rsidRPr="00A82BB4">
              <w:rPr>
                <w:color w:val="002060"/>
              </w:rPr>
              <w:t>D ANSELMO DIEGO</w:t>
            </w:r>
          </w:p>
        </w:tc>
        <w:tc>
          <w:tcPr>
            <w:tcW w:w="2200" w:type="dxa"/>
            <w:tcMar>
              <w:top w:w="20" w:type="dxa"/>
              <w:left w:w="20" w:type="dxa"/>
              <w:bottom w:w="20" w:type="dxa"/>
              <w:right w:w="20" w:type="dxa"/>
            </w:tcMar>
            <w:vAlign w:val="center"/>
            <w:hideMark/>
          </w:tcPr>
          <w:p w14:paraId="6A9F6186" w14:textId="77777777" w:rsidR="00EB69FF" w:rsidRPr="00A82BB4" w:rsidRDefault="00EB69FF" w:rsidP="00C83017">
            <w:pPr>
              <w:pStyle w:val="movimento2"/>
              <w:rPr>
                <w:color w:val="002060"/>
              </w:rPr>
            </w:pPr>
            <w:r w:rsidRPr="00A82BB4">
              <w:rPr>
                <w:color w:val="002060"/>
              </w:rPr>
              <w:t xml:space="preserve">(PICENO UNITED MMX A R.L.) </w:t>
            </w:r>
          </w:p>
        </w:tc>
        <w:tc>
          <w:tcPr>
            <w:tcW w:w="800" w:type="dxa"/>
            <w:tcMar>
              <w:top w:w="20" w:type="dxa"/>
              <w:left w:w="20" w:type="dxa"/>
              <w:bottom w:w="20" w:type="dxa"/>
              <w:right w:w="20" w:type="dxa"/>
            </w:tcMar>
            <w:vAlign w:val="center"/>
            <w:hideMark/>
          </w:tcPr>
          <w:p w14:paraId="7F6D3BF6"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CA252A4" w14:textId="77777777" w:rsidR="00EB69FF" w:rsidRPr="00A82BB4" w:rsidRDefault="00EB69FF" w:rsidP="00C83017">
            <w:pPr>
              <w:pStyle w:val="movimento"/>
              <w:rPr>
                <w:color w:val="002060"/>
              </w:rPr>
            </w:pPr>
            <w:r w:rsidRPr="00A82BB4">
              <w:rPr>
                <w:color w:val="002060"/>
              </w:rPr>
              <w:t>DE SANTIS DANIELE</w:t>
            </w:r>
          </w:p>
        </w:tc>
        <w:tc>
          <w:tcPr>
            <w:tcW w:w="2200" w:type="dxa"/>
            <w:tcMar>
              <w:top w:w="20" w:type="dxa"/>
              <w:left w:w="20" w:type="dxa"/>
              <w:bottom w:w="20" w:type="dxa"/>
              <w:right w:w="20" w:type="dxa"/>
            </w:tcMar>
            <w:vAlign w:val="center"/>
            <w:hideMark/>
          </w:tcPr>
          <w:p w14:paraId="1A49243D" w14:textId="77777777" w:rsidR="00EB69FF" w:rsidRPr="00A82BB4" w:rsidRDefault="00EB69FF" w:rsidP="00C83017">
            <w:pPr>
              <w:pStyle w:val="movimento2"/>
              <w:rPr>
                <w:color w:val="002060"/>
              </w:rPr>
            </w:pPr>
            <w:r w:rsidRPr="00A82BB4">
              <w:rPr>
                <w:color w:val="002060"/>
              </w:rPr>
              <w:t xml:space="preserve">(PIEDIRIPA C5) </w:t>
            </w:r>
          </w:p>
        </w:tc>
      </w:tr>
      <w:tr w:rsidR="00EB69FF" w:rsidRPr="00A82BB4" w14:paraId="33EFD3E7" w14:textId="77777777" w:rsidTr="00C83017">
        <w:tc>
          <w:tcPr>
            <w:tcW w:w="2200" w:type="dxa"/>
            <w:tcMar>
              <w:top w:w="20" w:type="dxa"/>
              <w:left w:w="20" w:type="dxa"/>
              <w:bottom w:w="20" w:type="dxa"/>
              <w:right w:w="20" w:type="dxa"/>
            </w:tcMar>
            <w:vAlign w:val="center"/>
            <w:hideMark/>
          </w:tcPr>
          <w:p w14:paraId="30A62AE1" w14:textId="77777777" w:rsidR="00EB69FF" w:rsidRPr="00A82BB4" w:rsidRDefault="00EB69FF" w:rsidP="00C83017">
            <w:pPr>
              <w:pStyle w:val="movimento"/>
              <w:rPr>
                <w:color w:val="002060"/>
              </w:rPr>
            </w:pPr>
            <w:r w:rsidRPr="00A82BB4">
              <w:rPr>
                <w:color w:val="002060"/>
              </w:rPr>
              <w:t>SERESI SIMONE</w:t>
            </w:r>
          </w:p>
        </w:tc>
        <w:tc>
          <w:tcPr>
            <w:tcW w:w="2200" w:type="dxa"/>
            <w:tcMar>
              <w:top w:w="20" w:type="dxa"/>
              <w:left w:w="20" w:type="dxa"/>
              <w:bottom w:w="20" w:type="dxa"/>
              <w:right w:w="20" w:type="dxa"/>
            </w:tcMar>
            <w:vAlign w:val="center"/>
            <w:hideMark/>
          </w:tcPr>
          <w:p w14:paraId="71C7B4C8" w14:textId="77777777" w:rsidR="00EB69FF" w:rsidRPr="00A82BB4" w:rsidRDefault="00EB69FF" w:rsidP="00C83017">
            <w:pPr>
              <w:pStyle w:val="movimento2"/>
              <w:rPr>
                <w:color w:val="002060"/>
              </w:rPr>
            </w:pPr>
            <w:r w:rsidRPr="00A82BB4">
              <w:rPr>
                <w:color w:val="002060"/>
              </w:rPr>
              <w:t xml:space="preserve">(PIEDIRIPA C5) </w:t>
            </w:r>
          </w:p>
        </w:tc>
        <w:tc>
          <w:tcPr>
            <w:tcW w:w="800" w:type="dxa"/>
            <w:tcMar>
              <w:top w:w="20" w:type="dxa"/>
              <w:left w:w="20" w:type="dxa"/>
              <w:bottom w:w="20" w:type="dxa"/>
              <w:right w:w="20" w:type="dxa"/>
            </w:tcMar>
            <w:vAlign w:val="center"/>
            <w:hideMark/>
          </w:tcPr>
          <w:p w14:paraId="156F5299"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AC06775" w14:textId="77777777" w:rsidR="00EB69FF" w:rsidRPr="00A82BB4" w:rsidRDefault="00EB69FF" w:rsidP="00C83017">
            <w:pPr>
              <w:pStyle w:val="movimento"/>
              <w:rPr>
                <w:color w:val="002060"/>
              </w:rPr>
            </w:pPr>
            <w:r w:rsidRPr="00A82BB4">
              <w:rPr>
                <w:color w:val="002060"/>
              </w:rPr>
              <w:t>CAMPANA MANUEL</w:t>
            </w:r>
          </w:p>
        </w:tc>
        <w:tc>
          <w:tcPr>
            <w:tcW w:w="2200" w:type="dxa"/>
            <w:tcMar>
              <w:top w:w="20" w:type="dxa"/>
              <w:left w:w="20" w:type="dxa"/>
              <w:bottom w:w="20" w:type="dxa"/>
              <w:right w:w="20" w:type="dxa"/>
            </w:tcMar>
            <w:vAlign w:val="center"/>
            <w:hideMark/>
          </w:tcPr>
          <w:p w14:paraId="724DF653" w14:textId="77777777" w:rsidR="00EB69FF" w:rsidRPr="00A82BB4" w:rsidRDefault="00EB69FF" w:rsidP="00C83017">
            <w:pPr>
              <w:pStyle w:val="movimento2"/>
              <w:rPr>
                <w:color w:val="002060"/>
              </w:rPr>
            </w:pPr>
            <w:r w:rsidRPr="00A82BB4">
              <w:rPr>
                <w:color w:val="002060"/>
              </w:rPr>
              <w:t xml:space="preserve">(POL. SPORT COMMUNICATION) </w:t>
            </w:r>
          </w:p>
        </w:tc>
      </w:tr>
      <w:tr w:rsidR="00EB69FF" w:rsidRPr="00A82BB4" w14:paraId="2B9AAD49" w14:textId="77777777" w:rsidTr="00C83017">
        <w:tc>
          <w:tcPr>
            <w:tcW w:w="2200" w:type="dxa"/>
            <w:tcMar>
              <w:top w:w="20" w:type="dxa"/>
              <w:left w:w="20" w:type="dxa"/>
              <w:bottom w:w="20" w:type="dxa"/>
              <w:right w:w="20" w:type="dxa"/>
            </w:tcMar>
            <w:vAlign w:val="center"/>
            <w:hideMark/>
          </w:tcPr>
          <w:p w14:paraId="12A1013D" w14:textId="77777777" w:rsidR="00EB69FF" w:rsidRPr="00A82BB4" w:rsidRDefault="00EB69FF" w:rsidP="00C83017">
            <w:pPr>
              <w:pStyle w:val="movimento"/>
              <w:rPr>
                <w:color w:val="002060"/>
              </w:rPr>
            </w:pPr>
            <w:r w:rsidRPr="00A82BB4">
              <w:rPr>
                <w:color w:val="002060"/>
              </w:rPr>
              <w:t>GIORDANI EMANUELE</w:t>
            </w:r>
          </w:p>
        </w:tc>
        <w:tc>
          <w:tcPr>
            <w:tcW w:w="2200" w:type="dxa"/>
            <w:tcMar>
              <w:top w:w="20" w:type="dxa"/>
              <w:left w:w="20" w:type="dxa"/>
              <w:bottom w:w="20" w:type="dxa"/>
              <w:right w:w="20" w:type="dxa"/>
            </w:tcMar>
            <w:vAlign w:val="center"/>
            <w:hideMark/>
          </w:tcPr>
          <w:p w14:paraId="45B93D1A" w14:textId="77777777" w:rsidR="00EB69FF" w:rsidRPr="00A82BB4" w:rsidRDefault="00EB69FF" w:rsidP="00C83017">
            <w:pPr>
              <w:pStyle w:val="movimento2"/>
              <w:rPr>
                <w:color w:val="002060"/>
              </w:rPr>
            </w:pPr>
            <w:r w:rsidRPr="00A82BB4">
              <w:rPr>
                <w:color w:val="002060"/>
              </w:rPr>
              <w:t xml:space="preserve">(POL. SPORT COMMUNICATION) </w:t>
            </w:r>
          </w:p>
        </w:tc>
        <w:tc>
          <w:tcPr>
            <w:tcW w:w="800" w:type="dxa"/>
            <w:tcMar>
              <w:top w:w="20" w:type="dxa"/>
              <w:left w:w="20" w:type="dxa"/>
              <w:bottom w:w="20" w:type="dxa"/>
              <w:right w:w="20" w:type="dxa"/>
            </w:tcMar>
            <w:vAlign w:val="center"/>
            <w:hideMark/>
          </w:tcPr>
          <w:p w14:paraId="6E69F44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1CCF57F" w14:textId="77777777" w:rsidR="00EB69FF" w:rsidRPr="00A82BB4" w:rsidRDefault="00EB69FF" w:rsidP="00C83017">
            <w:pPr>
              <w:pStyle w:val="movimento"/>
              <w:rPr>
                <w:color w:val="002060"/>
              </w:rPr>
            </w:pPr>
            <w:r w:rsidRPr="00A82BB4">
              <w:rPr>
                <w:color w:val="002060"/>
              </w:rPr>
              <w:t>TASSI GIAN MARCO</w:t>
            </w:r>
          </w:p>
        </w:tc>
        <w:tc>
          <w:tcPr>
            <w:tcW w:w="2200" w:type="dxa"/>
            <w:tcMar>
              <w:top w:w="20" w:type="dxa"/>
              <w:left w:w="20" w:type="dxa"/>
              <w:bottom w:w="20" w:type="dxa"/>
              <w:right w:w="20" w:type="dxa"/>
            </w:tcMar>
            <w:vAlign w:val="center"/>
            <w:hideMark/>
          </w:tcPr>
          <w:p w14:paraId="5EF301D8" w14:textId="77777777" w:rsidR="00EB69FF" w:rsidRPr="00A82BB4" w:rsidRDefault="00EB69FF" w:rsidP="00C83017">
            <w:pPr>
              <w:pStyle w:val="movimento2"/>
              <w:rPr>
                <w:color w:val="002060"/>
              </w:rPr>
            </w:pPr>
            <w:r w:rsidRPr="00A82BB4">
              <w:rPr>
                <w:color w:val="002060"/>
              </w:rPr>
              <w:t xml:space="preserve">(POL. SPORT COMMUNICATION) </w:t>
            </w:r>
          </w:p>
        </w:tc>
      </w:tr>
      <w:tr w:rsidR="00EB69FF" w:rsidRPr="00A82BB4" w14:paraId="6736FE89" w14:textId="77777777" w:rsidTr="00C83017">
        <w:tc>
          <w:tcPr>
            <w:tcW w:w="2200" w:type="dxa"/>
            <w:tcMar>
              <w:top w:w="20" w:type="dxa"/>
              <w:left w:w="20" w:type="dxa"/>
              <w:bottom w:w="20" w:type="dxa"/>
              <w:right w:w="20" w:type="dxa"/>
            </w:tcMar>
            <w:vAlign w:val="center"/>
            <w:hideMark/>
          </w:tcPr>
          <w:p w14:paraId="67F69FFC" w14:textId="77777777" w:rsidR="00EB69FF" w:rsidRPr="00A82BB4" w:rsidRDefault="00EB69FF" w:rsidP="00C83017">
            <w:pPr>
              <w:pStyle w:val="movimento"/>
              <w:rPr>
                <w:color w:val="002060"/>
              </w:rPr>
            </w:pPr>
            <w:r w:rsidRPr="00A82BB4">
              <w:rPr>
                <w:color w:val="002060"/>
              </w:rPr>
              <w:t>ALDOBRANDINI ADRIANO</w:t>
            </w:r>
          </w:p>
        </w:tc>
        <w:tc>
          <w:tcPr>
            <w:tcW w:w="2200" w:type="dxa"/>
            <w:tcMar>
              <w:top w:w="20" w:type="dxa"/>
              <w:left w:w="20" w:type="dxa"/>
              <w:bottom w:w="20" w:type="dxa"/>
              <w:right w:w="20" w:type="dxa"/>
            </w:tcMar>
            <w:vAlign w:val="center"/>
            <w:hideMark/>
          </w:tcPr>
          <w:p w14:paraId="7B6477E9" w14:textId="77777777" w:rsidR="00EB69FF" w:rsidRPr="00A82BB4" w:rsidRDefault="00EB69FF" w:rsidP="00C83017">
            <w:pPr>
              <w:pStyle w:val="movimento2"/>
              <w:rPr>
                <w:color w:val="002060"/>
              </w:rPr>
            </w:pPr>
            <w:r w:rsidRPr="00A82BB4">
              <w:rPr>
                <w:color w:val="002060"/>
              </w:rPr>
              <w:t xml:space="preserve">(POLISPORTIVA FUTURA A.D.) </w:t>
            </w:r>
          </w:p>
        </w:tc>
        <w:tc>
          <w:tcPr>
            <w:tcW w:w="800" w:type="dxa"/>
            <w:tcMar>
              <w:top w:w="20" w:type="dxa"/>
              <w:left w:w="20" w:type="dxa"/>
              <w:bottom w:w="20" w:type="dxa"/>
              <w:right w:w="20" w:type="dxa"/>
            </w:tcMar>
            <w:vAlign w:val="center"/>
            <w:hideMark/>
          </w:tcPr>
          <w:p w14:paraId="58591F0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E083345" w14:textId="77777777" w:rsidR="00EB69FF" w:rsidRPr="00A82BB4" w:rsidRDefault="00EB69FF" w:rsidP="00C83017">
            <w:pPr>
              <w:pStyle w:val="movimento"/>
              <w:rPr>
                <w:color w:val="002060"/>
              </w:rPr>
            </w:pPr>
            <w:r w:rsidRPr="00A82BB4">
              <w:rPr>
                <w:color w:val="002060"/>
              </w:rPr>
              <w:t>VITALINO ALESSIO</w:t>
            </w:r>
          </w:p>
        </w:tc>
        <w:tc>
          <w:tcPr>
            <w:tcW w:w="2200" w:type="dxa"/>
            <w:tcMar>
              <w:top w:w="20" w:type="dxa"/>
              <w:left w:w="20" w:type="dxa"/>
              <w:bottom w:w="20" w:type="dxa"/>
              <w:right w:w="20" w:type="dxa"/>
            </w:tcMar>
            <w:vAlign w:val="center"/>
            <w:hideMark/>
          </w:tcPr>
          <w:p w14:paraId="4BA3D534" w14:textId="77777777" w:rsidR="00EB69FF" w:rsidRPr="00A82BB4" w:rsidRDefault="00EB69FF" w:rsidP="00C83017">
            <w:pPr>
              <w:pStyle w:val="movimento2"/>
              <w:rPr>
                <w:color w:val="002060"/>
              </w:rPr>
            </w:pPr>
            <w:r w:rsidRPr="00A82BB4">
              <w:rPr>
                <w:color w:val="002060"/>
              </w:rPr>
              <w:t xml:space="preserve">(POLISPORTIVA FUTURA A.D.) </w:t>
            </w:r>
          </w:p>
        </w:tc>
      </w:tr>
      <w:tr w:rsidR="00EB69FF" w:rsidRPr="00A82BB4" w14:paraId="4B3978AE" w14:textId="77777777" w:rsidTr="00C83017">
        <w:tc>
          <w:tcPr>
            <w:tcW w:w="2200" w:type="dxa"/>
            <w:tcMar>
              <w:top w:w="20" w:type="dxa"/>
              <w:left w:w="20" w:type="dxa"/>
              <w:bottom w:w="20" w:type="dxa"/>
              <w:right w:w="20" w:type="dxa"/>
            </w:tcMar>
            <w:vAlign w:val="center"/>
            <w:hideMark/>
          </w:tcPr>
          <w:p w14:paraId="43CFB505" w14:textId="77777777" w:rsidR="00EB69FF" w:rsidRPr="00A82BB4" w:rsidRDefault="00EB69FF" w:rsidP="00C83017">
            <w:pPr>
              <w:pStyle w:val="movimento"/>
              <w:rPr>
                <w:color w:val="002060"/>
              </w:rPr>
            </w:pPr>
            <w:r w:rsidRPr="00A82BB4">
              <w:rPr>
                <w:color w:val="002060"/>
              </w:rPr>
              <w:t>BELARDINELLI MATTEO</w:t>
            </w:r>
          </w:p>
        </w:tc>
        <w:tc>
          <w:tcPr>
            <w:tcW w:w="2200" w:type="dxa"/>
            <w:tcMar>
              <w:top w:w="20" w:type="dxa"/>
              <w:left w:w="20" w:type="dxa"/>
              <w:bottom w:w="20" w:type="dxa"/>
              <w:right w:w="20" w:type="dxa"/>
            </w:tcMar>
            <w:vAlign w:val="center"/>
            <w:hideMark/>
          </w:tcPr>
          <w:p w14:paraId="12606633" w14:textId="77777777" w:rsidR="00EB69FF" w:rsidRPr="00A82BB4" w:rsidRDefault="00EB69FF" w:rsidP="00C83017">
            <w:pPr>
              <w:pStyle w:val="movimento2"/>
              <w:rPr>
                <w:color w:val="002060"/>
              </w:rPr>
            </w:pPr>
            <w:r w:rsidRPr="00A82BB4">
              <w:rPr>
                <w:color w:val="002060"/>
              </w:rPr>
              <w:t xml:space="preserve">(POLVERIGI C/5) </w:t>
            </w:r>
          </w:p>
        </w:tc>
        <w:tc>
          <w:tcPr>
            <w:tcW w:w="800" w:type="dxa"/>
            <w:tcMar>
              <w:top w:w="20" w:type="dxa"/>
              <w:left w:w="20" w:type="dxa"/>
              <w:bottom w:w="20" w:type="dxa"/>
              <w:right w:w="20" w:type="dxa"/>
            </w:tcMar>
            <w:vAlign w:val="center"/>
            <w:hideMark/>
          </w:tcPr>
          <w:p w14:paraId="173D5CCA"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81D75F2" w14:textId="77777777" w:rsidR="00EB69FF" w:rsidRPr="00A82BB4" w:rsidRDefault="00EB69FF" w:rsidP="00C83017">
            <w:pPr>
              <w:pStyle w:val="movimento"/>
              <w:rPr>
                <w:color w:val="002060"/>
              </w:rPr>
            </w:pPr>
            <w:r w:rsidRPr="00A82BB4">
              <w:rPr>
                <w:color w:val="002060"/>
              </w:rPr>
              <w:t>LORONI MATTEO</w:t>
            </w:r>
          </w:p>
        </w:tc>
        <w:tc>
          <w:tcPr>
            <w:tcW w:w="2200" w:type="dxa"/>
            <w:tcMar>
              <w:top w:w="20" w:type="dxa"/>
              <w:left w:w="20" w:type="dxa"/>
              <w:bottom w:w="20" w:type="dxa"/>
              <w:right w:w="20" w:type="dxa"/>
            </w:tcMar>
            <w:vAlign w:val="center"/>
            <w:hideMark/>
          </w:tcPr>
          <w:p w14:paraId="0D42801C" w14:textId="77777777" w:rsidR="00EB69FF" w:rsidRPr="00A82BB4" w:rsidRDefault="00EB69FF" w:rsidP="00C83017">
            <w:pPr>
              <w:pStyle w:val="movimento2"/>
              <w:rPr>
                <w:color w:val="002060"/>
              </w:rPr>
            </w:pPr>
            <w:r w:rsidRPr="00A82BB4">
              <w:rPr>
                <w:color w:val="002060"/>
              </w:rPr>
              <w:t xml:space="preserve">(REAL FABRIANO </w:t>
            </w:r>
            <w:proofErr w:type="spellStart"/>
            <w:proofErr w:type="gramStart"/>
            <w:r w:rsidRPr="00A82BB4">
              <w:rPr>
                <w:color w:val="002060"/>
              </w:rPr>
              <w:t>sq.B</w:t>
            </w:r>
            <w:proofErr w:type="spellEnd"/>
            <w:proofErr w:type="gramEnd"/>
            <w:r w:rsidRPr="00A82BB4">
              <w:rPr>
                <w:color w:val="002060"/>
              </w:rPr>
              <w:t xml:space="preserve">) </w:t>
            </w:r>
          </w:p>
        </w:tc>
      </w:tr>
      <w:tr w:rsidR="00EB69FF" w:rsidRPr="00A82BB4" w14:paraId="602B8CA2" w14:textId="77777777" w:rsidTr="00C83017">
        <w:tc>
          <w:tcPr>
            <w:tcW w:w="2200" w:type="dxa"/>
            <w:tcMar>
              <w:top w:w="20" w:type="dxa"/>
              <w:left w:w="20" w:type="dxa"/>
              <w:bottom w:w="20" w:type="dxa"/>
              <w:right w:w="20" w:type="dxa"/>
            </w:tcMar>
            <w:vAlign w:val="center"/>
            <w:hideMark/>
          </w:tcPr>
          <w:p w14:paraId="76D78220" w14:textId="77777777" w:rsidR="00EB69FF" w:rsidRPr="00A82BB4" w:rsidRDefault="00EB69FF" w:rsidP="00C83017">
            <w:pPr>
              <w:pStyle w:val="movimento"/>
              <w:rPr>
                <w:color w:val="002060"/>
              </w:rPr>
            </w:pPr>
            <w:r w:rsidRPr="00A82BB4">
              <w:rPr>
                <w:color w:val="002060"/>
              </w:rPr>
              <w:t>COSTANTINI ROBERTO</w:t>
            </w:r>
          </w:p>
        </w:tc>
        <w:tc>
          <w:tcPr>
            <w:tcW w:w="2200" w:type="dxa"/>
            <w:tcMar>
              <w:top w:w="20" w:type="dxa"/>
              <w:left w:w="20" w:type="dxa"/>
              <w:bottom w:w="20" w:type="dxa"/>
              <w:right w:w="20" w:type="dxa"/>
            </w:tcMar>
            <w:vAlign w:val="center"/>
            <w:hideMark/>
          </w:tcPr>
          <w:p w14:paraId="44A7FA70" w14:textId="77777777" w:rsidR="00EB69FF" w:rsidRPr="00A82BB4" w:rsidRDefault="00EB69FF" w:rsidP="00C83017">
            <w:pPr>
              <w:pStyle w:val="movimento2"/>
              <w:rPr>
                <w:color w:val="002060"/>
              </w:rPr>
            </w:pPr>
            <w:r w:rsidRPr="00A82BB4">
              <w:rPr>
                <w:color w:val="002060"/>
              </w:rPr>
              <w:t xml:space="preserve">(RIPABERARDA) </w:t>
            </w:r>
          </w:p>
        </w:tc>
        <w:tc>
          <w:tcPr>
            <w:tcW w:w="800" w:type="dxa"/>
            <w:tcMar>
              <w:top w:w="20" w:type="dxa"/>
              <w:left w:w="20" w:type="dxa"/>
              <w:bottom w:w="20" w:type="dxa"/>
              <w:right w:w="20" w:type="dxa"/>
            </w:tcMar>
            <w:vAlign w:val="center"/>
            <w:hideMark/>
          </w:tcPr>
          <w:p w14:paraId="7B3F7B6B"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D6EA4D1" w14:textId="77777777" w:rsidR="00EB69FF" w:rsidRPr="00A82BB4" w:rsidRDefault="00EB69FF" w:rsidP="00C83017">
            <w:pPr>
              <w:pStyle w:val="movimento"/>
              <w:rPr>
                <w:color w:val="002060"/>
              </w:rPr>
            </w:pPr>
            <w:r w:rsidRPr="00A82BB4">
              <w:rPr>
                <w:color w:val="002060"/>
              </w:rPr>
              <w:t>ROCCHI RICCARDO</w:t>
            </w:r>
          </w:p>
        </w:tc>
        <w:tc>
          <w:tcPr>
            <w:tcW w:w="2200" w:type="dxa"/>
            <w:tcMar>
              <w:top w:w="20" w:type="dxa"/>
              <w:left w:w="20" w:type="dxa"/>
              <w:bottom w:w="20" w:type="dxa"/>
              <w:right w:w="20" w:type="dxa"/>
            </w:tcMar>
            <w:vAlign w:val="center"/>
            <w:hideMark/>
          </w:tcPr>
          <w:p w14:paraId="28B5C3F6" w14:textId="77777777" w:rsidR="00EB69FF" w:rsidRPr="00A82BB4" w:rsidRDefault="00EB69FF" w:rsidP="00C83017">
            <w:pPr>
              <w:pStyle w:val="movimento2"/>
              <w:rPr>
                <w:color w:val="002060"/>
              </w:rPr>
            </w:pPr>
            <w:r w:rsidRPr="00A82BB4">
              <w:rPr>
                <w:color w:val="002060"/>
              </w:rPr>
              <w:t xml:space="preserve">(RIPE SAN GINESIO A.S.D.) </w:t>
            </w:r>
          </w:p>
        </w:tc>
      </w:tr>
      <w:tr w:rsidR="00EB69FF" w:rsidRPr="00A82BB4" w14:paraId="36E5349D" w14:textId="77777777" w:rsidTr="00C83017">
        <w:tc>
          <w:tcPr>
            <w:tcW w:w="2200" w:type="dxa"/>
            <w:tcMar>
              <w:top w:w="20" w:type="dxa"/>
              <w:left w:w="20" w:type="dxa"/>
              <w:bottom w:w="20" w:type="dxa"/>
              <w:right w:w="20" w:type="dxa"/>
            </w:tcMar>
            <w:vAlign w:val="center"/>
            <w:hideMark/>
          </w:tcPr>
          <w:p w14:paraId="01BEFBA5" w14:textId="77777777" w:rsidR="00EB69FF" w:rsidRPr="00A82BB4" w:rsidRDefault="00EB69FF" w:rsidP="00C83017">
            <w:pPr>
              <w:pStyle w:val="movimento"/>
              <w:rPr>
                <w:color w:val="002060"/>
              </w:rPr>
            </w:pPr>
            <w:r w:rsidRPr="00A82BB4">
              <w:rPr>
                <w:color w:val="002060"/>
              </w:rPr>
              <w:t>LOLLI CRISTIANO</w:t>
            </w:r>
          </w:p>
        </w:tc>
        <w:tc>
          <w:tcPr>
            <w:tcW w:w="2200" w:type="dxa"/>
            <w:tcMar>
              <w:top w:w="20" w:type="dxa"/>
              <w:left w:w="20" w:type="dxa"/>
              <w:bottom w:w="20" w:type="dxa"/>
              <w:right w:w="20" w:type="dxa"/>
            </w:tcMar>
            <w:vAlign w:val="center"/>
            <w:hideMark/>
          </w:tcPr>
          <w:p w14:paraId="16C8A5C9" w14:textId="77777777" w:rsidR="00EB69FF" w:rsidRPr="00A82BB4" w:rsidRDefault="00EB69FF" w:rsidP="00C83017">
            <w:pPr>
              <w:pStyle w:val="movimento2"/>
              <w:rPr>
                <w:color w:val="002060"/>
              </w:rPr>
            </w:pPr>
            <w:r w:rsidRPr="00A82BB4">
              <w:rPr>
                <w:color w:val="002060"/>
              </w:rPr>
              <w:t xml:space="preserve">(RIVIERA DELLE PALME) </w:t>
            </w:r>
          </w:p>
        </w:tc>
        <w:tc>
          <w:tcPr>
            <w:tcW w:w="800" w:type="dxa"/>
            <w:tcMar>
              <w:top w:w="20" w:type="dxa"/>
              <w:left w:w="20" w:type="dxa"/>
              <w:bottom w:w="20" w:type="dxa"/>
              <w:right w:w="20" w:type="dxa"/>
            </w:tcMar>
            <w:vAlign w:val="center"/>
            <w:hideMark/>
          </w:tcPr>
          <w:p w14:paraId="2A8CD66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8092738" w14:textId="77777777" w:rsidR="00EB69FF" w:rsidRPr="00A82BB4" w:rsidRDefault="00EB69FF" w:rsidP="00C83017">
            <w:pPr>
              <w:pStyle w:val="movimento"/>
              <w:rPr>
                <w:color w:val="002060"/>
              </w:rPr>
            </w:pPr>
            <w:r w:rsidRPr="00A82BB4">
              <w:rPr>
                <w:color w:val="002060"/>
              </w:rPr>
              <w:t>NESPOLI PASQUALE</w:t>
            </w:r>
          </w:p>
        </w:tc>
        <w:tc>
          <w:tcPr>
            <w:tcW w:w="2200" w:type="dxa"/>
            <w:tcMar>
              <w:top w:w="20" w:type="dxa"/>
              <w:left w:w="20" w:type="dxa"/>
              <w:bottom w:w="20" w:type="dxa"/>
              <w:right w:w="20" w:type="dxa"/>
            </w:tcMar>
            <w:vAlign w:val="center"/>
            <w:hideMark/>
          </w:tcPr>
          <w:p w14:paraId="12328356" w14:textId="77777777" w:rsidR="00EB69FF" w:rsidRPr="00A82BB4" w:rsidRDefault="00EB69FF" w:rsidP="00C83017">
            <w:pPr>
              <w:pStyle w:val="movimento2"/>
              <w:rPr>
                <w:color w:val="002060"/>
              </w:rPr>
            </w:pPr>
            <w:r w:rsidRPr="00A82BB4">
              <w:rPr>
                <w:color w:val="002060"/>
              </w:rPr>
              <w:t xml:space="preserve">(SANTA MARIA APPARENTE) </w:t>
            </w:r>
          </w:p>
        </w:tc>
      </w:tr>
      <w:tr w:rsidR="00EB69FF" w:rsidRPr="00A82BB4" w14:paraId="5969ED4B" w14:textId="77777777" w:rsidTr="00C83017">
        <w:tc>
          <w:tcPr>
            <w:tcW w:w="2200" w:type="dxa"/>
            <w:tcMar>
              <w:top w:w="20" w:type="dxa"/>
              <w:left w:w="20" w:type="dxa"/>
              <w:bottom w:w="20" w:type="dxa"/>
              <w:right w:w="20" w:type="dxa"/>
            </w:tcMar>
            <w:vAlign w:val="center"/>
            <w:hideMark/>
          </w:tcPr>
          <w:p w14:paraId="1220319F" w14:textId="77777777" w:rsidR="00EB69FF" w:rsidRPr="00A82BB4" w:rsidRDefault="00EB69FF" w:rsidP="00C83017">
            <w:pPr>
              <w:pStyle w:val="movimento"/>
              <w:rPr>
                <w:color w:val="002060"/>
              </w:rPr>
            </w:pPr>
            <w:r w:rsidRPr="00A82BB4">
              <w:rPr>
                <w:color w:val="002060"/>
              </w:rPr>
              <w:t>ENACHI SILVIU ANDREI</w:t>
            </w:r>
          </w:p>
        </w:tc>
        <w:tc>
          <w:tcPr>
            <w:tcW w:w="2200" w:type="dxa"/>
            <w:tcMar>
              <w:top w:w="20" w:type="dxa"/>
              <w:left w:w="20" w:type="dxa"/>
              <w:bottom w:w="20" w:type="dxa"/>
              <w:right w:w="20" w:type="dxa"/>
            </w:tcMar>
            <w:vAlign w:val="center"/>
            <w:hideMark/>
          </w:tcPr>
          <w:p w14:paraId="781C5848" w14:textId="77777777" w:rsidR="00EB69FF" w:rsidRPr="00A82BB4" w:rsidRDefault="00EB69FF" w:rsidP="00C83017">
            <w:pPr>
              <w:pStyle w:val="movimento2"/>
              <w:rPr>
                <w:color w:val="002060"/>
              </w:rPr>
            </w:pPr>
            <w:r w:rsidRPr="00A82BB4">
              <w:rPr>
                <w:color w:val="002060"/>
              </w:rPr>
              <w:t xml:space="preserve">(SPECIAL ONE SPORTING </w:t>
            </w:r>
            <w:proofErr w:type="spellStart"/>
            <w:proofErr w:type="gramStart"/>
            <w:r w:rsidRPr="00A82BB4">
              <w:rPr>
                <w:color w:val="002060"/>
              </w:rPr>
              <w:t>sq.B</w:t>
            </w:r>
            <w:proofErr w:type="spellEnd"/>
            <w:proofErr w:type="gramEnd"/>
            <w:r w:rsidRPr="00A82BB4">
              <w:rPr>
                <w:color w:val="002060"/>
              </w:rPr>
              <w:t xml:space="preserve">) </w:t>
            </w:r>
          </w:p>
        </w:tc>
        <w:tc>
          <w:tcPr>
            <w:tcW w:w="800" w:type="dxa"/>
            <w:tcMar>
              <w:top w:w="20" w:type="dxa"/>
              <w:left w:w="20" w:type="dxa"/>
              <w:bottom w:w="20" w:type="dxa"/>
              <w:right w:w="20" w:type="dxa"/>
            </w:tcMar>
            <w:vAlign w:val="center"/>
            <w:hideMark/>
          </w:tcPr>
          <w:p w14:paraId="7273B2D8"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BA10FDD" w14:textId="77777777" w:rsidR="00EB69FF" w:rsidRPr="00A82BB4" w:rsidRDefault="00EB69FF" w:rsidP="00C83017">
            <w:pPr>
              <w:pStyle w:val="movimento"/>
              <w:rPr>
                <w:color w:val="002060"/>
              </w:rPr>
            </w:pPr>
            <w:r w:rsidRPr="00A82BB4">
              <w:rPr>
                <w:color w:val="002060"/>
              </w:rPr>
              <w:t>DE BLASIO GIOVANNI</w:t>
            </w:r>
          </w:p>
        </w:tc>
        <w:tc>
          <w:tcPr>
            <w:tcW w:w="2200" w:type="dxa"/>
            <w:tcMar>
              <w:top w:w="20" w:type="dxa"/>
              <w:left w:w="20" w:type="dxa"/>
              <w:bottom w:w="20" w:type="dxa"/>
              <w:right w:w="20" w:type="dxa"/>
            </w:tcMar>
            <w:vAlign w:val="center"/>
            <w:hideMark/>
          </w:tcPr>
          <w:p w14:paraId="4CEA73D1" w14:textId="77777777" w:rsidR="00EB69FF" w:rsidRPr="00A82BB4" w:rsidRDefault="00EB69FF" w:rsidP="00C83017">
            <w:pPr>
              <w:pStyle w:val="movimento2"/>
              <w:rPr>
                <w:color w:val="002060"/>
              </w:rPr>
            </w:pPr>
            <w:r w:rsidRPr="00A82BB4">
              <w:rPr>
                <w:color w:val="002060"/>
              </w:rPr>
              <w:t xml:space="preserve">(SPORTING GROTTAMMARE) </w:t>
            </w:r>
          </w:p>
        </w:tc>
      </w:tr>
      <w:tr w:rsidR="00EB69FF" w:rsidRPr="00A82BB4" w14:paraId="33543230" w14:textId="77777777" w:rsidTr="00C83017">
        <w:tc>
          <w:tcPr>
            <w:tcW w:w="2200" w:type="dxa"/>
            <w:tcMar>
              <w:top w:w="20" w:type="dxa"/>
              <w:left w:w="20" w:type="dxa"/>
              <w:bottom w:w="20" w:type="dxa"/>
              <w:right w:w="20" w:type="dxa"/>
            </w:tcMar>
            <w:vAlign w:val="center"/>
            <w:hideMark/>
          </w:tcPr>
          <w:p w14:paraId="4FC14451" w14:textId="77777777" w:rsidR="00EB69FF" w:rsidRPr="00A82BB4" w:rsidRDefault="00EB69FF" w:rsidP="00C83017">
            <w:pPr>
              <w:pStyle w:val="movimento"/>
              <w:rPr>
                <w:color w:val="002060"/>
              </w:rPr>
            </w:pPr>
            <w:r w:rsidRPr="00A82BB4">
              <w:rPr>
                <w:color w:val="002060"/>
              </w:rPr>
              <w:t>CARMINUCCI MATTEO</w:t>
            </w:r>
          </w:p>
        </w:tc>
        <w:tc>
          <w:tcPr>
            <w:tcW w:w="2200" w:type="dxa"/>
            <w:tcMar>
              <w:top w:w="20" w:type="dxa"/>
              <w:left w:w="20" w:type="dxa"/>
              <w:bottom w:w="20" w:type="dxa"/>
              <w:right w:w="20" w:type="dxa"/>
            </w:tcMar>
            <w:vAlign w:val="center"/>
            <w:hideMark/>
          </w:tcPr>
          <w:p w14:paraId="4466AABF" w14:textId="77777777" w:rsidR="00EB69FF" w:rsidRPr="00A82BB4" w:rsidRDefault="00EB69FF" w:rsidP="00C83017">
            <w:pPr>
              <w:pStyle w:val="movimento2"/>
              <w:rPr>
                <w:color w:val="002060"/>
              </w:rPr>
            </w:pPr>
            <w:r w:rsidRPr="00A82BB4">
              <w:rPr>
                <w:color w:val="002060"/>
              </w:rPr>
              <w:t xml:space="preserve">(TRIBALCIO PICENA) </w:t>
            </w:r>
          </w:p>
        </w:tc>
        <w:tc>
          <w:tcPr>
            <w:tcW w:w="800" w:type="dxa"/>
            <w:tcMar>
              <w:top w:w="20" w:type="dxa"/>
              <w:left w:w="20" w:type="dxa"/>
              <w:bottom w:w="20" w:type="dxa"/>
              <w:right w:w="20" w:type="dxa"/>
            </w:tcMar>
            <w:vAlign w:val="center"/>
            <w:hideMark/>
          </w:tcPr>
          <w:p w14:paraId="31B13AA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722F2C6" w14:textId="77777777" w:rsidR="00EB69FF" w:rsidRPr="00A82BB4" w:rsidRDefault="00EB69FF" w:rsidP="00C83017">
            <w:pPr>
              <w:pStyle w:val="movimento"/>
              <w:rPr>
                <w:color w:val="002060"/>
              </w:rPr>
            </w:pPr>
            <w:r w:rsidRPr="00A82BB4">
              <w:rPr>
                <w:color w:val="002060"/>
              </w:rPr>
              <w:t>BRUNI MATTEO</w:t>
            </w:r>
          </w:p>
        </w:tc>
        <w:tc>
          <w:tcPr>
            <w:tcW w:w="2200" w:type="dxa"/>
            <w:tcMar>
              <w:top w:w="20" w:type="dxa"/>
              <w:left w:w="20" w:type="dxa"/>
              <w:bottom w:w="20" w:type="dxa"/>
              <w:right w:w="20" w:type="dxa"/>
            </w:tcMar>
            <w:vAlign w:val="center"/>
            <w:hideMark/>
          </w:tcPr>
          <w:p w14:paraId="12C8904A" w14:textId="77777777" w:rsidR="00EB69FF" w:rsidRPr="00A82BB4" w:rsidRDefault="00EB69FF" w:rsidP="00C83017">
            <w:pPr>
              <w:pStyle w:val="movimento2"/>
              <w:rPr>
                <w:color w:val="002060"/>
              </w:rPr>
            </w:pPr>
            <w:r w:rsidRPr="00A82BB4">
              <w:rPr>
                <w:color w:val="002060"/>
              </w:rPr>
              <w:t xml:space="preserve">(TRUENTIN LAMA) </w:t>
            </w:r>
          </w:p>
        </w:tc>
      </w:tr>
      <w:tr w:rsidR="00EB69FF" w:rsidRPr="00A82BB4" w14:paraId="6A070C58" w14:textId="77777777" w:rsidTr="00C83017">
        <w:tc>
          <w:tcPr>
            <w:tcW w:w="2200" w:type="dxa"/>
            <w:tcMar>
              <w:top w:w="20" w:type="dxa"/>
              <w:left w:w="20" w:type="dxa"/>
              <w:bottom w:w="20" w:type="dxa"/>
              <w:right w:w="20" w:type="dxa"/>
            </w:tcMar>
            <w:vAlign w:val="center"/>
            <w:hideMark/>
          </w:tcPr>
          <w:p w14:paraId="401623F8" w14:textId="77777777" w:rsidR="00EB69FF" w:rsidRPr="00A82BB4" w:rsidRDefault="00EB69FF" w:rsidP="00C83017">
            <w:pPr>
              <w:pStyle w:val="movimento"/>
              <w:rPr>
                <w:color w:val="002060"/>
              </w:rPr>
            </w:pPr>
            <w:r w:rsidRPr="00A82BB4">
              <w:rPr>
                <w:color w:val="002060"/>
              </w:rPr>
              <w:t>SATULLI PAOLO</w:t>
            </w:r>
          </w:p>
        </w:tc>
        <w:tc>
          <w:tcPr>
            <w:tcW w:w="2200" w:type="dxa"/>
            <w:tcMar>
              <w:top w:w="20" w:type="dxa"/>
              <w:left w:w="20" w:type="dxa"/>
              <w:bottom w:w="20" w:type="dxa"/>
              <w:right w:w="20" w:type="dxa"/>
            </w:tcMar>
            <w:vAlign w:val="center"/>
            <w:hideMark/>
          </w:tcPr>
          <w:p w14:paraId="2C6EB457" w14:textId="77777777" w:rsidR="00EB69FF" w:rsidRPr="00A82BB4" w:rsidRDefault="00EB69FF" w:rsidP="00C83017">
            <w:pPr>
              <w:pStyle w:val="movimento2"/>
              <w:rPr>
                <w:color w:val="002060"/>
              </w:rPr>
            </w:pPr>
            <w:r w:rsidRPr="00A82BB4">
              <w:rPr>
                <w:color w:val="002060"/>
              </w:rPr>
              <w:t xml:space="preserve">(TRUENTIN LAMA) </w:t>
            </w:r>
          </w:p>
        </w:tc>
        <w:tc>
          <w:tcPr>
            <w:tcW w:w="800" w:type="dxa"/>
            <w:tcMar>
              <w:top w:w="20" w:type="dxa"/>
              <w:left w:w="20" w:type="dxa"/>
              <w:bottom w:w="20" w:type="dxa"/>
              <w:right w:w="20" w:type="dxa"/>
            </w:tcMar>
            <w:vAlign w:val="center"/>
            <w:hideMark/>
          </w:tcPr>
          <w:p w14:paraId="2E093FE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3E45F26" w14:textId="77777777" w:rsidR="00EB69FF" w:rsidRPr="00A82BB4" w:rsidRDefault="00EB69FF" w:rsidP="00C83017">
            <w:pPr>
              <w:pStyle w:val="movimento"/>
              <w:rPr>
                <w:color w:val="002060"/>
              </w:rPr>
            </w:pPr>
            <w:r w:rsidRPr="00A82BB4">
              <w:rPr>
                <w:color w:val="002060"/>
              </w:rPr>
              <w:t>PIRRO ALESSANDRO MARI</w:t>
            </w:r>
          </w:p>
        </w:tc>
        <w:tc>
          <w:tcPr>
            <w:tcW w:w="2200" w:type="dxa"/>
            <w:tcMar>
              <w:top w:w="20" w:type="dxa"/>
              <w:left w:w="20" w:type="dxa"/>
              <w:bottom w:w="20" w:type="dxa"/>
              <w:right w:w="20" w:type="dxa"/>
            </w:tcMar>
            <w:vAlign w:val="center"/>
            <w:hideMark/>
          </w:tcPr>
          <w:p w14:paraId="5B23086C" w14:textId="77777777" w:rsidR="00EB69FF" w:rsidRPr="00A82BB4" w:rsidRDefault="00EB69FF" w:rsidP="00C83017">
            <w:pPr>
              <w:pStyle w:val="movimento2"/>
              <w:rPr>
                <w:color w:val="002060"/>
              </w:rPr>
            </w:pPr>
            <w:r w:rsidRPr="00A82BB4">
              <w:rPr>
                <w:color w:val="002060"/>
              </w:rPr>
              <w:t xml:space="preserve">(VAL TENNA UNITED) </w:t>
            </w:r>
          </w:p>
        </w:tc>
      </w:tr>
      <w:tr w:rsidR="00EB69FF" w:rsidRPr="00A82BB4" w14:paraId="0EC03B54" w14:textId="77777777" w:rsidTr="00C83017">
        <w:tc>
          <w:tcPr>
            <w:tcW w:w="2200" w:type="dxa"/>
            <w:tcMar>
              <w:top w:w="20" w:type="dxa"/>
              <w:left w:w="20" w:type="dxa"/>
              <w:bottom w:w="20" w:type="dxa"/>
              <w:right w:w="20" w:type="dxa"/>
            </w:tcMar>
            <w:vAlign w:val="center"/>
            <w:hideMark/>
          </w:tcPr>
          <w:p w14:paraId="2B718880" w14:textId="77777777" w:rsidR="00EB69FF" w:rsidRPr="00A82BB4" w:rsidRDefault="00EB69FF" w:rsidP="00C83017">
            <w:pPr>
              <w:pStyle w:val="movimento"/>
              <w:rPr>
                <w:color w:val="002060"/>
              </w:rPr>
            </w:pPr>
            <w:r w:rsidRPr="00A82BB4">
              <w:rPr>
                <w:color w:val="002060"/>
              </w:rPr>
              <w:t>LUCHETTA MATTIA</w:t>
            </w:r>
          </w:p>
        </w:tc>
        <w:tc>
          <w:tcPr>
            <w:tcW w:w="2200" w:type="dxa"/>
            <w:tcMar>
              <w:top w:w="20" w:type="dxa"/>
              <w:left w:w="20" w:type="dxa"/>
              <w:bottom w:w="20" w:type="dxa"/>
              <w:right w:w="20" w:type="dxa"/>
            </w:tcMar>
            <w:vAlign w:val="center"/>
            <w:hideMark/>
          </w:tcPr>
          <w:p w14:paraId="3D8E6BFE" w14:textId="77777777" w:rsidR="00EB69FF" w:rsidRPr="00A82BB4" w:rsidRDefault="00EB69FF" w:rsidP="00C83017">
            <w:pPr>
              <w:pStyle w:val="movimento2"/>
              <w:rPr>
                <w:color w:val="002060"/>
              </w:rPr>
            </w:pPr>
            <w:r w:rsidRPr="00A82BB4">
              <w:rPr>
                <w:color w:val="002060"/>
              </w:rPr>
              <w:t xml:space="preserve">(VALLESINA) </w:t>
            </w:r>
          </w:p>
        </w:tc>
        <w:tc>
          <w:tcPr>
            <w:tcW w:w="800" w:type="dxa"/>
            <w:tcMar>
              <w:top w:w="20" w:type="dxa"/>
              <w:left w:w="20" w:type="dxa"/>
              <w:bottom w:w="20" w:type="dxa"/>
              <w:right w:w="20" w:type="dxa"/>
            </w:tcMar>
            <w:vAlign w:val="center"/>
            <w:hideMark/>
          </w:tcPr>
          <w:p w14:paraId="1BD1D2C8"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B8FFE86"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E24398A" w14:textId="77777777" w:rsidR="00EB69FF" w:rsidRPr="00A82BB4" w:rsidRDefault="00EB69FF" w:rsidP="00C83017">
            <w:pPr>
              <w:pStyle w:val="movimento2"/>
              <w:rPr>
                <w:color w:val="002060"/>
              </w:rPr>
            </w:pPr>
            <w:r w:rsidRPr="00A82BB4">
              <w:rPr>
                <w:color w:val="002060"/>
              </w:rPr>
              <w:t> </w:t>
            </w:r>
          </w:p>
        </w:tc>
      </w:tr>
    </w:tbl>
    <w:p w14:paraId="7FB0B0F8" w14:textId="77777777" w:rsidR="00EB69FF" w:rsidRPr="00A82BB4" w:rsidRDefault="00EB69FF" w:rsidP="00EB69FF">
      <w:pPr>
        <w:pStyle w:val="titolo10"/>
        <w:rPr>
          <w:rFonts w:eastAsiaTheme="minorEastAsia"/>
          <w:color w:val="002060"/>
        </w:rPr>
      </w:pPr>
      <w:r w:rsidRPr="00A82BB4">
        <w:rPr>
          <w:color w:val="002060"/>
        </w:rPr>
        <w:t xml:space="preserve">GARE DEL 12/10/2024 </w:t>
      </w:r>
    </w:p>
    <w:p w14:paraId="388227C9" w14:textId="77777777" w:rsidR="00EB69FF" w:rsidRPr="00A82BB4" w:rsidRDefault="00EB69FF" w:rsidP="00EB69FF">
      <w:pPr>
        <w:pStyle w:val="titolo7a"/>
        <w:rPr>
          <w:color w:val="002060"/>
        </w:rPr>
      </w:pPr>
      <w:r w:rsidRPr="00A82BB4">
        <w:rPr>
          <w:color w:val="002060"/>
        </w:rPr>
        <w:t xml:space="preserve">PROVVEDIMENTI DISCIPLINARI </w:t>
      </w:r>
    </w:p>
    <w:p w14:paraId="743D1013"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659EA2BC" w14:textId="77777777" w:rsidR="00EB69FF" w:rsidRPr="00A82BB4" w:rsidRDefault="00EB69FF" w:rsidP="00EB69FF">
      <w:pPr>
        <w:pStyle w:val="titolo30"/>
        <w:rPr>
          <w:color w:val="002060"/>
        </w:rPr>
      </w:pPr>
      <w:r w:rsidRPr="00A82BB4">
        <w:rPr>
          <w:color w:val="002060"/>
        </w:rPr>
        <w:t xml:space="preserve">CALCIATORI ESPULSI </w:t>
      </w:r>
    </w:p>
    <w:p w14:paraId="11D5EDA0" w14:textId="77777777" w:rsidR="00EB69FF" w:rsidRPr="00A82BB4" w:rsidRDefault="00EB69FF" w:rsidP="00EB69FF">
      <w:pPr>
        <w:pStyle w:val="titolo20"/>
        <w:rPr>
          <w:color w:val="002060"/>
        </w:rPr>
      </w:pPr>
      <w:r w:rsidRPr="00A82BB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109B5757" w14:textId="77777777" w:rsidTr="00C83017">
        <w:tc>
          <w:tcPr>
            <w:tcW w:w="2200" w:type="dxa"/>
            <w:tcMar>
              <w:top w:w="20" w:type="dxa"/>
              <w:left w:w="20" w:type="dxa"/>
              <w:bottom w:w="20" w:type="dxa"/>
              <w:right w:w="20" w:type="dxa"/>
            </w:tcMar>
            <w:vAlign w:val="center"/>
            <w:hideMark/>
          </w:tcPr>
          <w:p w14:paraId="5709D91B" w14:textId="77777777" w:rsidR="00EB69FF" w:rsidRPr="00A82BB4" w:rsidRDefault="00EB69FF" w:rsidP="00C83017">
            <w:pPr>
              <w:pStyle w:val="movimento"/>
              <w:rPr>
                <w:color w:val="002060"/>
              </w:rPr>
            </w:pPr>
            <w:r w:rsidRPr="00A82BB4">
              <w:rPr>
                <w:color w:val="002060"/>
              </w:rPr>
              <w:t>ANGELETTI LORENZO</w:t>
            </w:r>
          </w:p>
        </w:tc>
        <w:tc>
          <w:tcPr>
            <w:tcW w:w="2200" w:type="dxa"/>
            <w:tcMar>
              <w:top w:w="20" w:type="dxa"/>
              <w:left w:w="20" w:type="dxa"/>
              <w:bottom w:w="20" w:type="dxa"/>
              <w:right w:w="20" w:type="dxa"/>
            </w:tcMar>
            <w:vAlign w:val="center"/>
            <w:hideMark/>
          </w:tcPr>
          <w:p w14:paraId="2FDAD3AD" w14:textId="77777777" w:rsidR="00EB69FF" w:rsidRPr="00A82BB4" w:rsidRDefault="00EB69FF" w:rsidP="00C83017">
            <w:pPr>
              <w:pStyle w:val="movimento2"/>
              <w:rPr>
                <w:color w:val="002060"/>
              </w:rPr>
            </w:pPr>
            <w:r w:rsidRPr="00A82BB4">
              <w:rPr>
                <w:color w:val="002060"/>
              </w:rPr>
              <w:t xml:space="preserve">(CALCETTO NUMANA) </w:t>
            </w:r>
          </w:p>
        </w:tc>
        <w:tc>
          <w:tcPr>
            <w:tcW w:w="800" w:type="dxa"/>
            <w:tcMar>
              <w:top w:w="20" w:type="dxa"/>
              <w:left w:w="20" w:type="dxa"/>
              <w:bottom w:w="20" w:type="dxa"/>
              <w:right w:w="20" w:type="dxa"/>
            </w:tcMar>
            <w:vAlign w:val="center"/>
            <w:hideMark/>
          </w:tcPr>
          <w:p w14:paraId="78F758C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415CEB1" w14:textId="77777777" w:rsidR="00EB69FF" w:rsidRPr="00A82BB4" w:rsidRDefault="00EB69FF" w:rsidP="00C83017">
            <w:pPr>
              <w:pStyle w:val="movimento"/>
              <w:rPr>
                <w:color w:val="002060"/>
              </w:rPr>
            </w:pPr>
            <w:r w:rsidRPr="00A82BB4">
              <w:rPr>
                <w:color w:val="002060"/>
              </w:rPr>
              <w:t>BUSILACCHI FILIPPO</w:t>
            </w:r>
          </w:p>
        </w:tc>
        <w:tc>
          <w:tcPr>
            <w:tcW w:w="2200" w:type="dxa"/>
            <w:tcMar>
              <w:top w:w="20" w:type="dxa"/>
              <w:left w:w="20" w:type="dxa"/>
              <w:bottom w:w="20" w:type="dxa"/>
              <w:right w:w="20" w:type="dxa"/>
            </w:tcMar>
            <w:vAlign w:val="center"/>
            <w:hideMark/>
          </w:tcPr>
          <w:p w14:paraId="13A734A5" w14:textId="77777777" w:rsidR="00EB69FF" w:rsidRPr="00A82BB4" w:rsidRDefault="00EB69FF" w:rsidP="00C83017">
            <w:pPr>
              <w:pStyle w:val="movimento2"/>
              <w:rPr>
                <w:color w:val="002060"/>
              </w:rPr>
            </w:pPr>
            <w:r w:rsidRPr="00A82BB4">
              <w:rPr>
                <w:color w:val="002060"/>
              </w:rPr>
              <w:t xml:space="preserve">(CASENUOVE) </w:t>
            </w:r>
          </w:p>
        </w:tc>
      </w:tr>
    </w:tbl>
    <w:p w14:paraId="32725D54" w14:textId="77777777" w:rsidR="00EB69FF" w:rsidRPr="00A82BB4" w:rsidRDefault="00EB69FF" w:rsidP="00EB69FF">
      <w:pPr>
        <w:pStyle w:val="titolo30"/>
        <w:rPr>
          <w:rFonts w:eastAsiaTheme="minorEastAsia"/>
          <w:color w:val="002060"/>
        </w:rPr>
      </w:pPr>
      <w:r w:rsidRPr="00A82BB4">
        <w:rPr>
          <w:color w:val="002060"/>
        </w:rPr>
        <w:t xml:space="preserve">CALCIATORI NON ESPULSI </w:t>
      </w:r>
    </w:p>
    <w:p w14:paraId="6873263F"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34492ABF" w14:textId="77777777" w:rsidTr="00C83017">
        <w:tc>
          <w:tcPr>
            <w:tcW w:w="2200" w:type="dxa"/>
            <w:tcMar>
              <w:top w:w="20" w:type="dxa"/>
              <w:left w:w="20" w:type="dxa"/>
              <w:bottom w:w="20" w:type="dxa"/>
              <w:right w:w="20" w:type="dxa"/>
            </w:tcMar>
            <w:vAlign w:val="center"/>
            <w:hideMark/>
          </w:tcPr>
          <w:p w14:paraId="248F2AB6" w14:textId="77777777" w:rsidR="00EB69FF" w:rsidRPr="00A82BB4" w:rsidRDefault="00EB69FF" w:rsidP="00C83017">
            <w:pPr>
              <w:pStyle w:val="movimento"/>
              <w:rPr>
                <w:color w:val="002060"/>
              </w:rPr>
            </w:pPr>
            <w:r w:rsidRPr="00A82BB4">
              <w:rPr>
                <w:color w:val="002060"/>
              </w:rPr>
              <w:t>GUERCIO ANDREA</w:t>
            </w:r>
          </w:p>
        </w:tc>
        <w:tc>
          <w:tcPr>
            <w:tcW w:w="2200" w:type="dxa"/>
            <w:tcMar>
              <w:top w:w="20" w:type="dxa"/>
              <w:left w:w="20" w:type="dxa"/>
              <w:bottom w:w="20" w:type="dxa"/>
              <w:right w:w="20" w:type="dxa"/>
            </w:tcMar>
            <w:vAlign w:val="center"/>
            <w:hideMark/>
          </w:tcPr>
          <w:p w14:paraId="23664A35" w14:textId="77777777" w:rsidR="00EB69FF" w:rsidRPr="00A82BB4" w:rsidRDefault="00EB69FF" w:rsidP="00C83017">
            <w:pPr>
              <w:pStyle w:val="movimento2"/>
              <w:rPr>
                <w:color w:val="002060"/>
              </w:rPr>
            </w:pPr>
            <w:r w:rsidRPr="00A82BB4">
              <w:rPr>
                <w:color w:val="002060"/>
              </w:rPr>
              <w:t xml:space="preserve">(AVM ASD) </w:t>
            </w:r>
          </w:p>
        </w:tc>
        <w:tc>
          <w:tcPr>
            <w:tcW w:w="800" w:type="dxa"/>
            <w:tcMar>
              <w:top w:w="20" w:type="dxa"/>
              <w:left w:w="20" w:type="dxa"/>
              <w:bottom w:w="20" w:type="dxa"/>
              <w:right w:w="20" w:type="dxa"/>
            </w:tcMar>
            <w:vAlign w:val="center"/>
            <w:hideMark/>
          </w:tcPr>
          <w:p w14:paraId="26398EAD"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92337E7" w14:textId="77777777" w:rsidR="00EB69FF" w:rsidRPr="00A82BB4" w:rsidRDefault="00EB69FF" w:rsidP="00C83017">
            <w:pPr>
              <w:pStyle w:val="movimento"/>
              <w:rPr>
                <w:color w:val="002060"/>
              </w:rPr>
            </w:pPr>
            <w:r w:rsidRPr="00A82BB4">
              <w:rPr>
                <w:color w:val="002060"/>
              </w:rPr>
              <w:t>SERCECCHI ANGELO</w:t>
            </w:r>
          </w:p>
        </w:tc>
        <w:tc>
          <w:tcPr>
            <w:tcW w:w="2200" w:type="dxa"/>
            <w:tcMar>
              <w:top w:w="20" w:type="dxa"/>
              <w:left w:w="20" w:type="dxa"/>
              <w:bottom w:w="20" w:type="dxa"/>
              <w:right w:w="20" w:type="dxa"/>
            </w:tcMar>
            <w:vAlign w:val="center"/>
            <w:hideMark/>
          </w:tcPr>
          <w:p w14:paraId="27243D1C" w14:textId="77777777" w:rsidR="00EB69FF" w:rsidRPr="00A82BB4" w:rsidRDefault="00EB69FF" w:rsidP="00C83017">
            <w:pPr>
              <w:pStyle w:val="movimento2"/>
              <w:rPr>
                <w:color w:val="002060"/>
              </w:rPr>
            </w:pPr>
            <w:r w:rsidRPr="00A82BB4">
              <w:rPr>
                <w:color w:val="002060"/>
              </w:rPr>
              <w:t xml:space="preserve">(AVM ASD) </w:t>
            </w:r>
          </w:p>
        </w:tc>
      </w:tr>
      <w:tr w:rsidR="00EB69FF" w:rsidRPr="00A82BB4" w14:paraId="527FD061" w14:textId="77777777" w:rsidTr="00C83017">
        <w:tc>
          <w:tcPr>
            <w:tcW w:w="2200" w:type="dxa"/>
            <w:tcMar>
              <w:top w:w="20" w:type="dxa"/>
              <w:left w:w="20" w:type="dxa"/>
              <w:bottom w:w="20" w:type="dxa"/>
              <w:right w:w="20" w:type="dxa"/>
            </w:tcMar>
            <w:vAlign w:val="center"/>
            <w:hideMark/>
          </w:tcPr>
          <w:p w14:paraId="75F9B77A" w14:textId="77777777" w:rsidR="00EB69FF" w:rsidRPr="00A82BB4" w:rsidRDefault="00EB69FF" w:rsidP="00C83017">
            <w:pPr>
              <w:pStyle w:val="movimento"/>
              <w:rPr>
                <w:color w:val="002060"/>
              </w:rPr>
            </w:pPr>
            <w:r w:rsidRPr="00A82BB4">
              <w:rPr>
                <w:color w:val="002060"/>
              </w:rPr>
              <w:lastRenderedPageBreak/>
              <w:t>SLIMANE OMAR</w:t>
            </w:r>
          </w:p>
        </w:tc>
        <w:tc>
          <w:tcPr>
            <w:tcW w:w="2200" w:type="dxa"/>
            <w:tcMar>
              <w:top w:w="20" w:type="dxa"/>
              <w:left w:w="20" w:type="dxa"/>
              <w:bottom w:w="20" w:type="dxa"/>
              <w:right w:w="20" w:type="dxa"/>
            </w:tcMar>
            <w:vAlign w:val="center"/>
            <w:hideMark/>
          </w:tcPr>
          <w:p w14:paraId="0800B836" w14:textId="77777777" w:rsidR="00EB69FF" w:rsidRPr="00A82BB4" w:rsidRDefault="00EB69FF" w:rsidP="00C83017">
            <w:pPr>
              <w:pStyle w:val="movimento2"/>
              <w:rPr>
                <w:color w:val="002060"/>
              </w:rPr>
            </w:pPr>
            <w:r w:rsidRPr="00A82BB4">
              <w:rPr>
                <w:color w:val="002060"/>
              </w:rPr>
              <w:t xml:space="preserve">(AVM ASD) </w:t>
            </w:r>
          </w:p>
        </w:tc>
        <w:tc>
          <w:tcPr>
            <w:tcW w:w="800" w:type="dxa"/>
            <w:tcMar>
              <w:top w:w="20" w:type="dxa"/>
              <w:left w:w="20" w:type="dxa"/>
              <w:bottom w:w="20" w:type="dxa"/>
              <w:right w:w="20" w:type="dxa"/>
            </w:tcMar>
            <w:vAlign w:val="center"/>
            <w:hideMark/>
          </w:tcPr>
          <w:p w14:paraId="1EA7B0E2"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2398999" w14:textId="77777777" w:rsidR="00EB69FF" w:rsidRPr="00A82BB4" w:rsidRDefault="00EB69FF" w:rsidP="00C83017">
            <w:pPr>
              <w:pStyle w:val="movimento"/>
              <w:rPr>
                <w:color w:val="002060"/>
              </w:rPr>
            </w:pPr>
            <w:r w:rsidRPr="00A82BB4">
              <w:rPr>
                <w:color w:val="002060"/>
              </w:rPr>
              <w:t>ARTIBANI MATTEO</w:t>
            </w:r>
          </w:p>
        </w:tc>
        <w:tc>
          <w:tcPr>
            <w:tcW w:w="2200" w:type="dxa"/>
            <w:tcMar>
              <w:top w:w="20" w:type="dxa"/>
              <w:left w:w="20" w:type="dxa"/>
              <w:bottom w:w="20" w:type="dxa"/>
              <w:right w:w="20" w:type="dxa"/>
            </w:tcMar>
            <w:vAlign w:val="center"/>
            <w:hideMark/>
          </w:tcPr>
          <w:p w14:paraId="14606E9A" w14:textId="77777777" w:rsidR="00EB69FF" w:rsidRPr="00A82BB4" w:rsidRDefault="00EB69FF" w:rsidP="00C83017">
            <w:pPr>
              <w:pStyle w:val="movimento2"/>
              <w:rPr>
                <w:color w:val="002060"/>
              </w:rPr>
            </w:pPr>
            <w:r w:rsidRPr="00A82BB4">
              <w:rPr>
                <w:color w:val="002060"/>
              </w:rPr>
              <w:t xml:space="preserve">(CDC 2018) </w:t>
            </w:r>
          </w:p>
        </w:tc>
      </w:tr>
      <w:tr w:rsidR="00EB69FF" w:rsidRPr="00A82BB4" w14:paraId="20D22EF2" w14:textId="77777777" w:rsidTr="00C83017">
        <w:tc>
          <w:tcPr>
            <w:tcW w:w="2200" w:type="dxa"/>
            <w:tcMar>
              <w:top w:w="20" w:type="dxa"/>
              <w:left w:w="20" w:type="dxa"/>
              <w:bottom w:w="20" w:type="dxa"/>
              <w:right w:w="20" w:type="dxa"/>
            </w:tcMar>
            <w:vAlign w:val="center"/>
            <w:hideMark/>
          </w:tcPr>
          <w:p w14:paraId="0C69E931" w14:textId="77777777" w:rsidR="00EB69FF" w:rsidRPr="00A82BB4" w:rsidRDefault="00EB69FF" w:rsidP="00C83017">
            <w:pPr>
              <w:pStyle w:val="movimento"/>
              <w:rPr>
                <w:color w:val="002060"/>
              </w:rPr>
            </w:pPr>
            <w:r w:rsidRPr="00A82BB4">
              <w:rPr>
                <w:color w:val="002060"/>
              </w:rPr>
              <w:t>MARINELLI GIULIO</w:t>
            </w:r>
          </w:p>
        </w:tc>
        <w:tc>
          <w:tcPr>
            <w:tcW w:w="2200" w:type="dxa"/>
            <w:tcMar>
              <w:top w:w="20" w:type="dxa"/>
              <w:left w:w="20" w:type="dxa"/>
              <w:bottom w:w="20" w:type="dxa"/>
              <w:right w:w="20" w:type="dxa"/>
            </w:tcMar>
            <w:vAlign w:val="center"/>
            <w:hideMark/>
          </w:tcPr>
          <w:p w14:paraId="5623A902" w14:textId="77777777" w:rsidR="00EB69FF" w:rsidRPr="00A82BB4" w:rsidRDefault="00EB69FF" w:rsidP="00C83017">
            <w:pPr>
              <w:pStyle w:val="movimento2"/>
              <w:rPr>
                <w:color w:val="002060"/>
              </w:rPr>
            </w:pPr>
            <w:r w:rsidRPr="00A82BB4">
              <w:rPr>
                <w:color w:val="002060"/>
              </w:rPr>
              <w:t xml:space="preserve">(VADO C5) </w:t>
            </w:r>
          </w:p>
        </w:tc>
        <w:tc>
          <w:tcPr>
            <w:tcW w:w="800" w:type="dxa"/>
            <w:tcMar>
              <w:top w:w="20" w:type="dxa"/>
              <w:left w:w="20" w:type="dxa"/>
              <w:bottom w:w="20" w:type="dxa"/>
              <w:right w:w="20" w:type="dxa"/>
            </w:tcMar>
            <w:vAlign w:val="center"/>
            <w:hideMark/>
          </w:tcPr>
          <w:p w14:paraId="3117920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0494039" w14:textId="77777777" w:rsidR="00EB69FF" w:rsidRPr="00A82BB4" w:rsidRDefault="00EB69FF" w:rsidP="00C83017">
            <w:pPr>
              <w:pStyle w:val="movimento"/>
              <w:rPr>
                <w:color w:val="002060"/>
              </w:rPr>
            </w:pPr>
            <w:r w:rsidRPr="00A82BB4">
              <w:rPr>
                <w:color w:val="002060"/>
              </w:rPr>
              <w:t>CAPORALINI NICOLA</w:t>
            </w:r>
          </w:p>
        </w:tc>
        <w:tc>
          <w:tcPr>
            <w:tcW w:w="2200" w:type="dxa"/>
            <w:tcMar>
              <w:top w:w="20" w:type="dxa"/>
              <w:left w:w="20" w:type="dxa"/>
              <w:bottom w:w="20" w:type="dxa"/>
              <w:right w:w="20" w:type="dxa"/>
            </w:tcMar>
            <w:vAlign w:val="center"/>
            <w:hideMark/>
          </w:tcPr>
          <w:p w14:paraId="4531C152" w14:textId="77777777" w:rsidR="00EB69FF" w:rsidRPr="00A82BB4" w:rsidRDefault="00EB69FF" w:rsidP="00C83017">
            <w:pPr>
              <w:pStyle w:val="movimento2"/>
              <w:rPr>
                <w:color w:val="002060"/>
              </w:rPr>
            </w:pPr>
            <w:r w:rsidRPr="00A82BB4">
              <w:rPr>
                <w:color w:val="002060"/>
              </w:rPr>
              <w:t xml:space="preserve">(VIRTUS ASD) </w:t>
            </w:r>
          </w:p>
        </w:tc>
      </w:tr>
      <w:tr w:rsidR="00EB69FF" w:rsidRPr="00A82BB4" w14:paraId="1D621A86" w14:textId="77777777" w:rsidTr="00C83017">
        <w:tc>
          <w:tcPr>
            <w:tcW w:w="2200" w:type="dxa"/>
            <w:tcMar>
              <w:top w:w="20" w:type="dxa"/>
              <w:left w:w="20" w:type="dxa"/>
              <w:bottom w:w="20" w:type="dxa"/>
              <w:right w:w="20" w:type="dxa"/>
            </w:tcMar>
            <w:vAlign w:val="center"/>
            <w:hideMark/>
          </w:tcPr>
          <w:p w14:paraId="3A5FD0AF" w14:textId="77777777" w:rsidR="00EB69FF" w:rsidRPr="00A82BB4" w:rsidRDefault="00EB69FF" w:rsidP="00C83017">
            <w:pPr>
              <w:pStyle w:val="movimento"/>
              <w:rPr>
                <w:color w:val="002060"/>
              </w:rPr>
            </w:pPr>
            <w:r w:rsidRPr="00A82BB4">
              <w:rPr>
                <w:color w:val="002060"/>
              </w:rPr>
              <w:t>TANTUCCI ALESSIO</w:t>
            </w:r>
          </w:p>
        </w:tc>
        <w:tc>
          <w:tcPr>
            <w:tcW w:w="2200" w:type="dxa"/>
            <w:tcMar>
              <w:top w:w="20" w:type="dxa"/>
              <w:left w:w="20" w:type="dxa"/>
              <w:bottom w:w="20" w:type="dxa"/>
              <w:right w:w="20" w:type="dxa"/>
            </w:tcMar>
            <w:vAlign w:val="center"/>
            <w:hideMark/>
          </w:tcPr>
          <w:p w14:paraId="08D58A17" w14:textId="77777777" w:rsidR="00EB69FF" w:rsidRPr="00A82BB4" w:rsidRDefault="00EB69FF" w:rsidP="00C83017">
            <w:pPr>
              <w:pStyle w:val="movimento2"/>
              <w:rPr>
                <w:color w:val="002060"/>
              </w:rPr>
            </w:pPr>
            <w:r w:rsidRPr="00A82BB4">
              <w:rPr>
                <w:color w:val="002060"/>
              </w:rPr>
              <w:t xml:space="preserve">(VIRTUS ASD) </w:t>
            </w:r>
          </w:p>
        </w:tc>
        <w:tc>
          <w:tcPr>
            <w:tcW w:w="800" w:type="dxa"/>
            <w:tcMar>
              <w:top w:w="20" w:type="dxa"/>
              <w:left w:w="20" w:type="dxa"/>
              <w:bottom w:w="20" w:type="dxa"/>
              <w:right w:w="20" w:type="dxa"/>
            </w:tcMar>
            <w:vAlign w:val="center"/>
            <w:hideMark/>
          </w:tcPr>
          <w:p w14:paraId="031F56E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4554E0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7A05823" w14:textId="77777777" w:rsidR="00EB69FF" w:rsidRPr="00A82BB4" w:rsidRDefault="00EB69FF" w:rsidP="00C83017">
            <w:pPr>
              <w:pStyle w:val="movimento2"/>
              <w:rPr>
                <w:color w:val="002060"/>
              </w:rPr>
            </w:pPr>
            <w:r w:rsidRPr="00A82BB4">
              <w:rPr>
                <w:color w:val="002060"/>
              </w:rPr>
              <w:t> </w:t>
            </w:r>
          </w:p>
        </w:tc>
      </w:tr>
    </w:tbl>
    <w:p w14:paraId="57A0380E" w14:textId="77777777" w:rsidR="00EB69FF" w:rsidRDefault="00EB69FF" w:rsidP="00EB69FF">
      <w:pPr>
        <w:pStyle w:val="breakline"/>
        <w:rPr>
          <w:color w:val="002060"/>
        </w:rPr>
      </w:pPr>
    </w:p>
    <w:p w14:paraId="389365D3" w14:textId="77777777" w:rsidR="00EB69FF" w:rsidRPr="00783D73" w:rsidRDefault="00EB69FF" w:rsidP="00EB69FF">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09B62958" w14:textId="77777777" w:rsidR="00EB69FF" w:rsidRPr="00783D73" w:rsidRDefault="00EB69FF" w:rsidP="00EB69FF">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C5CD8B5" w14:textId="77777777" w:rsidR="00EB69FF" w:rsidRPr="00A82BB4" w:rsidRDefault="00EB69FF" w:rsidP="00EB69FF">
      <w:pPr>
        <w:pStyle w:val="breakline"/>
        <w:rPr>
          <w:rFonts w:eastAsiaTheme="minorEastAsia"/>
          <w:color w:val="002060"/>
        </w:rPr>
      </w:pPr>
    </w:p>
    <w:p w14:paraId="00F25307" w14:textId="77777777" w:rsidR="00EB69FF" w:rsidRPr="00A82BB4" w:rsidRDefault="00EB69FF" w:rsidP="00EB69FF">
      <w:pPr>
        <w:pStyle w:val="titoloprinc0"/>
        <w:rPr>
          <w:color w:val="002060"/>
        </w:rPr>
      </w:pPr>
      <w:r w:rsidRPr="00A82BB4">
        <w:rPr>
          <w:color w:val="002060"/>
        </w:rPr>
        <w:t>CLASSIFICA</w:t>
      </w:r>
    </w:p>
    <w:p w14:paraId="6B67DAA7" w14:textId="77777777" w:rsidR="00EB69FF" w:rsidRPr="00A82BB4" w:rsidRDefault="00EB69FF" w:rsidP="00EB69FF">
      <w:pPr>
        <w:pStyle w:val="breakline"/>
        <w:rPr>
          <w:color w:val="002060"/>
        </w:rPr>
      </w:pPr>
    </w:p>
    <w:p w14:paraId="0A3C31D5" w14:textId="77777777" w:rsidR="00EB69FF" w:rsidRPr="00A82BB4" w:rsidRDefault="00EB69FF" w:rsidP="00EB69FF">
      <w:pPr>
        <w:pStyle w:val="breakline"/>
        <w:rPr>
          <w:color w:val="002060"/>
        </w:rPr>
      </w:pPr>
    </w:p>
    <w:p w14:paraId="42506C74" w14:textId="77777777" w:rsidR="00EB69FF" w:rsidRPr="00A82BB4" w:rsidRDefault="00EB69FF" w:rsidP="00EB69FF">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34315CE9"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D8133"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239F2"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5F080"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83471"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0BA00"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C81DE"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F02D4"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AC6F68"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AD44E"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F80EA" w14:textId="77777777" w:rsidR="00EB69FF" w:rsidRPr="00A82BB4" w:rsidRDefault="00EB69FF" w:rsidP="00C83017">
            <w:pPr>
              <w:pStyle w:val="headertabella0"/>
              <w:rPr>
                <w:color w:val="002060"/>
              </w:rPr>
            </w:pPr>
            <w:r w:rsidRPr="00A82BB4">
              <w:rPr>
                <w:color w:val="002060"/>
              </w:rPr>
              <w:t>PE</w:t>
            </w:r>
          </w:p>
        </w:tc>
      </w:tr>
      <w:tr w:rsidR="00EB69FF" w:rsidRPr="00A82BB4" w14:paraId="6D5EDB2E"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C6308E" w14:textId="77777777" w:rsidR="00EB69FF" w:rsidRPr="00A82BB4" w:rsidRDefault="00EB69FF" w:rsidP="00C83017">
            <w:pPr>
              <w:pStyle w:val="rowtabella0"/>
              <w:rPr>
                <w:color w:val="002060"/>
              </w:rPr>
            </w:pPr>
            <w:r w:rsidRPr="00A82BB4">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1B69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6942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5E3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49F4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2AB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34483"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18A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687F2"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417B" w14:textId="77777777" w:rsidR="00EB69FF" w:rsidRPr="00A82BB4" w:rsidRDefault="00EB69FF" w:rsidP="00C83017">
            <w:pPr>
              <w:pStyle w:val="rowtabella0"/>
              <w:jc w:val="center"/>
              <w:rPr>
                <w:color w:val="002060"/>
              </w:rPr>
            </w:pPr>
            <w:r w:rsidRPr="00A82BB4">
              <w:rPr>
                <w:color w:val="002060"/>
              </w:rPr>
              <w:t>0</w:t>
            </w:r>
          </w:p>
        </w:tc>
      </w:tr>
      <w:tr w:rsidR="00EB69FF" w:rsidRPr="00A82BB4" w14:paraId="6EFE01AD"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B6932" w14:textId="77777777" w:rsidR="00EB69FF" w:rsidRPr="00672D45" w:rsidRDefault="00EB69FF" w:rsidP="00C83017">
            <w:pPr>
              <w:pStyle w:val="rowtabella0"/>
              <w:rPr>
                <w:color w:val="002060"/>
                <w:lang w:val="es-ES"/>
              </w:rPr>
            </w:pPr>
            <w:r w:rsidRPr="00672D45">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F9C2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2B4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620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32D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0D3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FB60"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908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7DA7"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52F4" w14:textId="77777777" w:rsidR="00EB69FF" w:rsidRPr="00A82BB4" w:rsidRDefault="00EB69FF" w:rsidP="00C83017">
            <w:pPr>
              <w:pStyle w:val="rowtabella0"/>
              <w:jc w:val="center"/>
              <w:rPr>
                <w:color w:val="002060"/>
              </w:rPr>
            </w:pPr>
            <w:r w:rsidRPr="00A82BB4">
              <w:rPr>
                <w:color w:val="002060"/>
              </w:rPr>
              <w:t>0</w:t>
            </w:r>
          </w:p>
        </w:tc>
      </w:tr>
      <w:tr w:rsidR="00EB69FF" w:rsidRPr="00A82BB4" w14:paraId="182DD46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933C0A" w14:textId="77777777" w:rsidR="00EB69FF" w:rsidRPr="00A82BB4" w:rsidRDefault="00EB69FF" w:rsidP="00C83017">
            <w:pPr>
              <w:pStyle w:val="rowtabella0"/>
              <w:rPr>
                <w:color w:val="002060"/>
              </w:rPr>
            </w:pPr>
            <w:r w:rsidRPr="00A82BB4">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31E9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8F08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3FF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1AC4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C2F8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76B6"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D2B9"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DC4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E2852" w14:textId="77777777" w:rsidR="00EB69FF" w:rsidRPr="00A82BB4" w:rsidRDefault="00EB69FF" w:rsidP="00C83017">
            <w:pPr>
              <w:pStyle w:val="rowtabella0"/>
              <w:jc w:val="center"/>
              <w:rPr>
                <w:color w:val="002060"/>
              </w:rPr>
            </w:pPr>
            <w:r w:rsidRPr="00A82BB4">
              <w:rPr>
                <w:color w:val="002060"/>
              </w:rPr>
              <w:t>0</w:t>
            </w:r>
          </w:p>
        </w:tc>
      </w:tr>
      <w:tr w:rsidR="00EB69FF" w:rsidRPr="00A82BB4" w14:paraId="045DFA6D"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9CAE2" w14:textId="77777777" w:rsidR="00EB69FF" w:rsidRPr="00A82BB4" w:rsidRDefault="00EB69FF" w:rsidP="00C83017">
            <w:pPr>
              <w:pStyle w:val="rowtabella0"/>
              <w:rPr>
                <w:color w:val="002060"/>
              </w:rPr>
            </w:pPr>
            <w:r w:rsidRPr="00A82BB4">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0FA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B35F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12D1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B198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31E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26F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8BB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0029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FDC93" w14:textId="77777777" w:rsidR="00EB69FF" w:rsidRPr="00A82BB4" w:rsidRDefault="00EB69FF" w:rsidP="00C83017">
            <w:pPr>
              <w:pStyle w:val="rowtabella0"/>
              <w:jc w:val="center"/>
              <w:rPr>
                <w:color w:val="002060"/>
              </w:rPr>
            </w:pPr>
            <w:r w:rsidRPr="00A82BB4">
              <w:rPr>
                <w:color w:val="002060"/>
              </w:rPr>
              <w:t>0</w:t>
            </w:r>
          </w:p>
        </w:tc>
      </w:tr>
      <w:tr w:rsidR="00EB69FF" w:rsidRPr="00A82BB4" w14:paraId="2FD933A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CE75D" w14:textId="77777777" w:rsidR="00EB69FF" w:rsidRPr="00A82BB4" w:rsidRDefault="00EB69FF" w:rsidP="00C83017">
            <w:pPr>
              <w:pStyle w:val="rowtabella0"/>
              <w:rPr>
                <w:color w:val="002060"/>
              </w:rPr>
            </w:pPr>
            <w:r w:rsidRPr="00A82BB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A45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26BD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BC3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1C6B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964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DF66E"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3CA5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CA3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892EB" w14:textId="77777777" w:rsidR="00EB69FF" w:rsidRPr="00A82BB4" w:rsidRDefault="00EB69FF" w:rsidP="00C83017">
            <w:pPr>
              <w:pStyle w:val="rowtabella0"/>
              <w:jc w:val="center"/>
              <w:rPr>
                <w:color w:val="002060"/>
              </w:rPr>
            </w:pPr>
            <w:r w:rsidRPr="00A82BB4">
              <w:rPr>
                <w:color w:val="002060"/>
              </w:rPr>
              <w:t>0</w:t>
            </w:r>
          </w:p>
        </w:tc>
      </w:tr>
      <w:tr w:rsidR="00EB69FF" w:rsidRPr="00A82BB4" w14:paraId="143837A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ECE34" w14:textId="77777777" w:rsidR="00EB69FF" w:rsidRPr="00A82BB4" w:rsidRDefault="00EB69FF" w:rsidP="00C83017">
            <w:pPr>
              <w:pStyle w:val="rowtabella0"/>
              <w:rPr>
                <w:color w:val="002060"/>
              </w:rPr>
            </w:pPr>
            <w:r w:rsidRPr="00A82BB4">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9807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7FA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4D25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B8D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CCF8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2C20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9E7F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111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DD86" w14:textId="77777777" w:rsidR="00EB69FF" w:rsidRPr="00A82BB4" w:rsidRDefault="00EB69FF" w:rsidP="00C83017">
            <w:pPr>
              <w:pStyle w:val="rowtabella0"/>
              <w:jc w:val="center"/>
              <w:rPr>
                <w:color w:val="002060"/>
              </w:rPr>
            </w:pPr>
            <w:r w:rsidRPr="00A82BB4">
              <w:rPr>
                <w:color w:val="002060"/>
              </w:rPr>
              <w:t>0</w:t>
            </w:r>
          </w:p>
        </w:tc>
      </w:tr>
      <w:tr w:rsidR="00EB69FF" w:rsidRPr="00A82BB4" w14:paraId="6ED09EA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C7ABB" w14:textId="77777777" w:rsidR="00EB69FF" w:rsidRPr="00A82BB4" w:rsidRDefault="00EB69FF" w:rsidP="00C83017">
            <w:pPr>
              <w:pStyle w:val="rowtabella0"/>
              <w:rPr>
                <w:color w:val="002060"/>
              </w:rPr>
            </w:pPr>
            <w:r w:rsidRPr="00A82BB4">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D291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D99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1D40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8CF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048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203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7928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D6B7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05D1A" w14:textId="77777777" w:rsidR="00EB69FF" w:rsidRPr="00A82BB4" w:rsidRDefault="00EB69FF" w:rsidP="00C83017">
            <w:pPr>
              <w:pStyle w:val="rowtabella0"/>
              <w:jc w:val="center"/>
              <w:rPr>
                <w:color w:val="002060"/>
              </w:rPr>
            </w:pPr>
            <w:r w:rsidRPr="00A82BB4">
              <w:rPr>
                <w:color w:val="002060"/>
              </w:rPr>
              <w:t>0</w:t>
            </w:r>
          </w:p>
        </w:tc>
      </w:tr>
      <w:tr w:rsidR="00EB69FF" w:rsidRPr="00A82BB4" w14:paraId="689DE73D"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64A386" w14:textId="77777777" w:rsidR="00EB69FF" w:rsidRPr="00A82BB4" w:rsidRDefault="00EB69FF" w:rsidP="00C83017">
            <w:pPr>
              <w:pStyle w:val="rowtabella0"/>
              <w:rPr>
                <w:color w:val="002060"/>
              </w:rPr>
            </w:pPr>
            <w:r w:rsidRPr="00A82BB4">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209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8798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E68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31D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ECE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F1D5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4380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6B76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6566A" w14:textId="77777777" w:rsidR="00EB69FF" w:rsidRPr="00A82BB4" w:rsidRDefault="00EB69FF" w:rsidP="00C83017">
            <w:pPr>
              <w:pStyle w:val="rowtabella0"/>
              <w:jc w:val="center"/>
              <w:rPr>
                <w:color w:val="002060"/>
              </w:rPr>
            </w:pPr>
            <w:r w:rsidRPr="00A82BB4">
              <w:rPr>
                <w:color w:val="002060"/>
              </w:rPr>
              <w:t>0</w:t>
            </w:r>
          </w:p>
        </w:tc>
      </w:tr>
      <w:tr w:rsidR="00EB69FF" w:rsidRPr="00A82BB4" w14:paraId="7F6D4D4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BCFAFC" w14:textId="77777777" w:rsidR="00EB69FF" w:rsidRPr="00A82BB4" w:rsidRDefault="00EB69FF" w:rsidP="00C83017">
            <w:pPr>
              <w:pStyle w:val="rowtabella0"/>
              <w:rPr>
                <w:color w:val="002060"/>
              </w:rPr>
            </w:pPr>
            <w:r w:rsidRPr="00A82BB4">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57A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FC3A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0F94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704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638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9EE50"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867F4"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8BCE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CBC6" w14:textId="77777777" w:rsidR="00EB69FF" w:rsidRPr="00A82BB4" w:rsidRDefault="00EB69FF" w:rsidP="00C83017">
            <w:pPr>
              <w:pStyle w:val="rowtabella0"/>
              <w:jc w:val="center"/>
              <w:rPr>
                <w:color w:val="002060"/>
              </w:rPr>
            </w:pPr>
            <w:r w:rsidRPr="00A82BB4">
              <w:rPr>
                <w:color w:val="002060"/>
              </w:rPr>
              <w:t>0</w:t>
            </w:r>
          </w:p>
        </w:tc>
      </w:tr>
      <w:tr w:rsidR="00EB69FF" w:rsidRPr="00A82BB4" w14:paraId="41D06DB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3BBC93" w14:textId="77777777" w:rsidR="00EB69FF" w:rsidRPr="00A82BB4" w:rsidRDefault="00EB69FF" w:rsidP="00C83017">
            <w:pPr>
              <w:pStyle w:val="rowtabella0"/>
              <w:rPr>
                <w:color w:val="002060"/>
              </w:rPr>
            </w:pPr>
            <w:r w:rsidRPr="00A82BB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040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D7C54"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58B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23E4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927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F90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64AC"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003C"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CF143" w14:textId="77777777" w:rsidR="00EB69FF" w:rsidRPr="00A82BB4" w:rsidRDefault="00EB69FF" w:rsidP="00C83017">
            <w:pPr>
              <w:pStyle w:val="rowtabella0"/>
              <w:jc w:val="center"/>
              <w:rPr>
                <w:color w:val="002060"/>
              </w:rPr>
            </w:pPr>
            <w:r w:rsidRPr="00A82BB4">
              <w:rPr>
                <w:color w:val="002060"/>
              </w:rPr>
              <w:t>0</w:t>
            </w:r>
          </w:p>
        </w:tc>
      </w:tr>
      <w:tr w:rsidR="00EB69FF" w:rsidRPr="00A82BB4" w14:paraId="2D872F2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E8954" w14:textId="77777777" w:rsidR="00EB69FF" w:rsidRPr="00A82BB4" w:rsidRDefault="00EB69FF" w:rsidP="00C83017">
            <w:pPr>
              <w:pStyle w:val="rowtabella0"/>
              <w:rPr>
                <w:color w:val="002060"/>
              </w:rPr>
            </w:pPr>
            <w:r w:rsidRPr="00A82BB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590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EF83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6643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FC8A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1A8B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2BD4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491EF"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F2D54"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ACF81" w14:textId="77777777" w:rsidR="00EB69FF" w:rsidRPr="00A82BB4" w:rsidRDefault="00EB69FF" w:rsidP="00C83017">
            <w:pPr>
              <w:pStyle w:val="rowtabella0"/>
              <w:jc w:val="center"/>
              <w:rPr>
                <w:color w:val="002060"/>
              </w:rPr>
            </w:pPr>
            <w:r w:rsidRPr="00A82BB4">
              <w:rPr>
                <w:color w:val="002060"/>
              </w:rPr>
              <w:t>0</w:t>
            </w:r>
          </w:p>
        </w:tc>
      </w:tr>
      <w:tr w:rsidR="00EB69FF" w:rsidRPr="00A82BB4" w14:paraId="7522E535"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27BF5C" w14:textId="77777777" w:rsidR="00EB69FF" w:rsidRPr="00A82BB4" w:rsidRDefault="00EB69FF" w:rsidP="00C83017">
            <w:pPr>
              <w:pStyle w:val="rowtabella0"/>
              <w:rPr>
                <w:color w:val="002060"/>
              </w:rPr>
            </w:pPr>
            <w:proofErr w:type="spellStart"/>
            <w:proofErr w:type="gramStart"/>
            <w:r w:rsidRPr="00A82BB4">
              <w:rPr>
                <w:color w:val="002060"/>
              </w:rPr>
              <w:t>sq.B</w:t>
            </w:r>
            <w:proofErr w:type="spellEnd"/>
            <w:proofErr w:type="gramEnd"/>
            <w:r w:rsidRPr="00A82BB4">
              <w:rPr>
                <w:color w:val="002060"/>
              </w:rPr>
              <w:t xml:space="preserve"> SPECIAL ONE SPORTING </w:t>
            </w:r>
            <w:proofErr w:type="spellStart"/>
            <w:r w:rsidRPr="00A82BB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F30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B4B4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A09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72EC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B2A9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CCA1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12D1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BC4A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48A84" w14:textId="77777777" w:rsidR="00EB69FF" w:rsidRPr="00A82BB4" w:rsidRDefault="00EB69FF" w:rsidP="00C83017">
            <w:pPr>
              <w:pStyle w:val="rowtabella0"/>
              <w:jc w:val="center"/>
              <w:rPr>
                <w:color w:val="002060"/>
              </w:rPr>
            </w:pPr>
            <w:r w:rsidRPr="00A82BB4">
              <w:rPr>
                <w:color w:val="002060"/>
              </w:rPr>
              <w:t>0</w:t>
            </w:r>
          </w:p>
        </w:tc>
      </w:tr>
    </w:tbl>
    <w:p w14:paraId="56C01ABD" w14:textId="77777777" w:rsidR="00EB69FF" w:rsidRPr="00A82BB4" w:rsidRDefault="00EB69FF" w:rsidP="00EB69FF">
      <w:pPr>
        <w:pStyle w:val="breakline"/>
        <w:rPr>
          <w:rFonts w:eastAsiaTheme="minorEastAsia"/>
          <w:color w:val="002060"/>
        </w:rPr>
      </w:pPr>
    </w:p>
    <w:p w14:paraId="22CEA180" w14:textId="77777777" w:rsidR="00EB69FF" w:rsidRPr="00A82BB4" w:rsidRDefault="00EB69FF" w:rsidP="00EB69FF">
      <w:pPr>
        <w:pStyle w:val="breakline"/>
        <w:rPr>
          <w:color w:val="002060"/>
        </w:rPr>
      </w:pPr>
    </w:p>
    <w:p w14:paraId="6C1660FF" w14:textId="77777777" w:rsidR="00EB69FF" w:rsidRPr="00A82BB4" w:rsidRDefault="00EB69FF" w:rsidP="00EB69FF">
      <w:pPr>
        <w:pStyle w:val="sottotitolocampionato10"/>
        <w:rPr>
          <w:color w:val="002060"/>
        </w:rPr>
      </w:pPr>
      <w:r w:rsidRPr="00A82BB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76E19B86"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40B00"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6DC4A"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DBBD4"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B8FA7"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2D921"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08A32"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29DBE"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A6C59"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B6281"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ED657" w14:textId="77777777" w:rsidR="00EB69FF" w:rsidRPr="00A82BB4" w:rsidRDefault="00EB69FF" w:rsidP="00C83017">
            <w:pPr>
              <w:pStyle w:val="headertabella0"/>
              <w:rPr>
                <w:color w:val="002060"/>
              </w:rPr>
            </w:pPr>
            <w:r w:rsidRPr="00A82BB4">
              <w:rPr>
                <w:color w:val="002060"/>
              </w:rPr>
              <w:t>PE</w:t>
            </w:r>
          </w:p>
        </w:tc>
      </w:tr>
      <w:tr w:rsidR="00EB69FF" w:rsidRPr="00A82BB4" w14:paraId="025F2A7B"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184E4D" w14:textId="77777777" w:rsidR="00EB69FF" w:rsidRPr="00A82BB4" w:rsidRDefault="00EB69FF" w:rsidP="00C83017">
            <w:pPr>
              <w:pStyle w:val="rowtabella0"/>
              <w:rPr>
                <w:color w:val="002060"/>
              </w:rPr>
            </w:pPr>
            <w:r w:rsidRPr="00A82BB4">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CC1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292A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1EE8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CE2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F78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7FD0"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331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DD699"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E7730" w14:textId="77777777" w:rsidR="00EB69FF" w:rsidRPr="00A82BB4" w:rsidRDefault="00EB69FF" w:rsidP="00C83017">
            <w:pPr>
              <w:pStyle w:val="rowtabella0"/>
              <w:jc w:val="center"/>
              <w:rPr>
                <w:color w:val="002060"/>
              </w:rPr>
            </w:pPr>
            <w:r w:rsidRPr="00A82BB4">
              <w:rPr>
                <w:color w:val="002060"/>
              </w:rPr>
              <w:t>0</w:t>
            </w:r>
          </w:p>
        </w:tc>
      </w:tr>
      <w:tr w:rsidR="00EB69FF" w:rsidRPr="00A82BB4" w14:paraId="3EBECBD7"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D7373" w14:textId="77777777" w:rsidR="00EB69FF" w:rsidRPr="00672D45" w:rsidRDefault="00EB69FF" w:rsidP="00C83017">
            <w:pPr>
              <w:pStyle w:val="rowtabella0"/>
              <w:rPr>
                <w:color w:val="002060"/>
                <w:lang w:val="es-ES"/>
              </w:rPr>
            </w:pPr>
            <w:r w:rsidRPr="00672D45">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B03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EEC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9A0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C2EE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4A1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860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2145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3E86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E512" w14:textId="77777777" w:rsidR="00EB69FF" w:rsidRPr="00A82BB4" w:rsidRDefault="00EB69FF" w:rsidP="00C83017">
            <w:pPr>
              <w:pStyle w:val="rowtabella0"/>
              <w:jc w:val="center"/>
              <w:rPr>
                <w:color w:val="002060"/>
              </w:rPr>
            </w:pPr>
            <w:r w:rsidRPr="00A82BB4">
              <w:rPr>
                <w:color w:val="002060"/>
              </w:rPr>
              <w:t>0</w:t>
            </w:r>
          </w:p>
        </w:tc>
      </w:tr>
      <w:tr w:rsidR="00EB69FF" w:rsidRPr="00A82BB4" w14:paraId="3102925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9ECAF3" w14:textId="77777777" w:rsidR="00EB69FF" w:rsidRPr="00A82BB4" w:rsidRDefault="00EB69FF" w:rsidP="00C83017">
            <w:pPr>
              <w:pStyle w:val="rowtabella0"/>
              <w:rPr>
                <w:color w:val="002060"/>
              </w:rPr>
            </w:pPr>
            <w:r w:rsidRPr="00A82BB4">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CAFE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62DA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1501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F4B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348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803AC"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B52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609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C537" w14:textId="77777777" w:rsidR="00EB69FF" w:rsidRPr="00A82BB4" w:rsidRDefault="00EB69FF" w:rsidP="00C83017">
            <w:pPr>
              <w:pStyle w:val="rowtabella0"/>
              <w:jc w:val="center"/>
              <w:rPr>
                <w:color w:val="002060"/>
              </w:rPr>
            </w:pPr>
            <w:r w:rsidRPr="00A82BB4">
              <w:rPr>
                <w:color w:val="002060"/>
              </w:rPr>
              <w:t>0</w:t>
            </w:r>
          </w:p>
        </w:tc>
      </w:tr>
      <w:tr w:rsidR="00EB69FF" w:rsidRPr="00A82BB4" w14:paraId="559674E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4F8C2" w14:textId="77777777" w:rsidR="00EB69FF" w:rsidRPr="00A82BB4" w:rsidRDefault="00EB69FF" w:rsidP="00C83017">
            <w:pPr>
              <w:pStyle w:val="rowtabella0"/>
              <w:rPr>
                <w:color w:val="002060"/>
              </w:rPr>
            </w:pPr>
            <w:r w:rsidRPr="00A82BB4">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0C8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69AD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03D7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20F8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D64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89998"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256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D8BD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3DED" w14:textId="77777777" w:rsidR="00EB69FF" w:rsidRPr="00A82BB4" w:rsidRDefault="00EB69FF" w:rsidP="00C83017">
            <w:pPr>
              <w:pStyle w:val="rowtabella0"/>
              <w:jc w:val="center"/>
              <w:rPr>
                <w:color w:val="002060"/>
              </w:rPr>
            </w:pPr>
            <w:r w:rsidRPr="00A82BB4">
              <w:rPr>
                <w:color w:val="002060"/>
              </w:rPr>
              <w:t>0</w:t>
            </w:r>
          </w:p>
        </w:tc>
      </w:tr>
      <w:tr w:rsidR="00EB69FF" w:rsidRPr="00A82BB4" w14:paraId="1E44D6E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EB608" w14:textId="77777777" w:rsidR="00EB69FF" w:rsidRPr="00A82BB4" w:rsidRDefault="00EB69FF" w:rsidP="00C83017">
            <w:pPr>
              <w:pStyle w:val="rowtabella0"/>
              <w:rPr>
                <w:color w:val="002060"/>
              </w:rPr>
            </w:pPr>
            <w:r w:rsidRPr="00A82BB4">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9FFA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DD6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48B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24E4"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103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8586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6C7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2E80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C2E9C" w14:textId="77777777" w:rsidR="00EB69FF" w:rsidRPr="00A82BB4" w:rsidRDefault="00EB69FF" w:rsidP="00C83017">
            <w:pPr>
              <w:pStyle w:val="rowtabella0"/>
              <w:jc w:val="center"/>
              <w:rPr>
                <w:color w:val="002060"/>
              </w:rPr>
            </w:pPr>
            <w:r w:rsidRPr="00A82BB4">
              <w:rPr>
                <w:color w:val="002060"/>
              </w:rPr>
              <w:t>0</w:t>
            </w:r>
          </w:p>
        </w:tc>
      </w:tr>
      <w:tr w:rsidR="00EB69FF" w:rsidRPr="00A82BB4" w14:paraId="0B58FCC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48F7E" w14:textId="77777777" w:rsidR="00EB69FF" w:rsidRPr="00A82BB4" w:rsidRDefault="00EB69FF" w:rsidP="00C83017">
            <w:pPr>
              <w:pStyle w:val="rowtabella0"/>
              <w:rPr>
                <w:color w:val="002060"/>
              </w:rPr>
            </w:pPr>
            <w:r w:rsidRPr="00A82BB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1A42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220D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1A67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B704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403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F5174"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48FF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3620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6177" w14:textId="77777777" w:rsidR="00EB69FF" w:rsidRPr="00A82BB4" w:rsidRDefault="00EB69FF" w:rsidP="00C83017">
            <w:pPr>
              <w:pStyle w:val="rowtabella0"/>
              <w:jc w:val="center"/>
              <w:rPr>
                <w:color w:val="002060"/>
              </w:rPr>
            </w:pPr>
            <w:r w:rsidRPr="00A82BB4">
              <w:rPr>
                <w:color w:val="002060"/>
              </w:rPr>
              <w:t>0</w:t>
            </w:r>
          </w:p>
        </w:tc>
      </w:tr>
      <w:tr w:rsidR="00EB69FF" w:rsidRPr="00A82BB4" w14:paraId="2EAE6AA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6435E" w14:textId="77777777" w:rsidR="00EB69FF" w:rsidRPr="00A82BB4" w:rsidRDefault="00EB69FF" w:rsidP="00C83017">
            <w:pPr>
              <w:pStyle w:val="rowtabella0"/>
              <w:rPr>
                <w:color w:val="002060"/>
              </w:rPr>
            </w:pPr>
            <w:r w:rsidRPr="00A82BB4">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36E9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7C52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E2C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EE1A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825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90AF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5700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AA6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07CBF" w14:textId="77777777" w:rsidR="00EB69FF" w:rsidRPr="00A82BB4" w:rsidRDefault="00EB69FF" w:rsidP="00C83017">
            <w:pPr>
              <w:pStyle w:val="rowtabella0"/>
              <w:jc w:val="center"/>
              <w:rPr>
                <w:color w:val="002060"/>
              </w:rPr>
            </w:pPr>
            <w:r w:rsidRPr="00A82BB4">
              <w:rPr>
                <w:color w:val="002060"/>
              </w:rPr>
              <w:t>0</w:t>
            </w:r>
          </w:p>
        </w:tc>
      </w:tr>
      <w:tr w:rsidR="00EB69FF" w:rsidRPr="00A82BB4" w14:paraId="548E14C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D61A6" w14:textId="77777777" w:rsidR="00EB69FF" w:rsidRPr="00672D45" w:rsidRDefault="00EB69FF" w:rsidP="00C83017">
            <w:pPr>
              <w:pStyle w:val="rowtabella0"/>
              <w:rPr>
                <w:color w:val="002060"/>
                <w:lang w:val="es-ES"/>
              </w:rPr>
            </w:pPr>
            <w:r w:rsidRPr="00672D45">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223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5EDE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480D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CF9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7BE8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4F43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E48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12B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A964" w14:textId="77777777" w:rsidR="00EB69FF" w:rsidRPr="00A82BB4" w:rsidRDefault="00EB69FF" w:rsidP="00C83017">
            <w:pPr>
              <w:pStyle w:val="rowtabella0"/>
              <w:jc w:val="center"/>
              <w:rPr>
                <w:color w:val="002060"/>
              </w:rPr>
            </w:pPr>
            <w:r w:rsidRPr="00A82BB4">
              <w:rPr>
                <w:color w:val="002060"/>
              </w:rPr>
              <w:t>0</w:t>
            </w:r>
          </w:p>
        </w:tc>
      </w:tr>
      <w:tr w:rsidR="00EB69FF" w:rsidRPr="00A82BB4" w14:paraId="5BDB73D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0F482" w14:textId="77777777" w:rsidR="00EB69FF" w:rsidRPr="00A82BB4" w:rsidRDefault="00EB69FF" w:rsidP="00C83017">
            <w:pPr>
              <w:pStyle w:val="rowtabella0"/>
              <w:rPr>
                <w:color w:val="002060"/>
              </w:rPr>
            </w:pPr>
            <w:r w:rsidRPr="00A82BB4">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1041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65FD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762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6EB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127D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170F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8819D"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268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EB466" w14:textId="77777777" w:rsidR="00EB69FF" w:rsidRPr="00A82BB4" w:rsidRDefault="00EB69FF" w:rsidP="00C83017">
            <w:pPr>
              <w:pStyle w:val="rowtabella0"/>
              <w:jc w:val="center"/>
              <w:rPr>
                <w:color w:val="002060"/>
              </w:rPr>
            </w:pPr>
            <w:r w:rsidRPr="00A82BB4">
              <w:rPr>
                <w:color w:val="002060"/>
              </w:rPr>
              <w:t>0</w:t>
            </w:r>
          </w:p>
        </w:tc>
      </w:tr>
      <w:tr w:rsidR="00EB69FF" w:rsidRPr="00A82BB4" w14:paraId="44C6734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8B1B7" w14:textId="77777777" w:rsidR="00EB69FF" w:rsidRPr="00A82BB4" w:rsidRDefault="00EB69FF" w:rsidP="00C83017">
            <w:pPr>
              <w:pStyle w:val="rowtabella0"/>
              <w:rPr>
                <w:color w:val="002060"/>
              </w:rPr>
            </w:pPr>
            <w:r w:rsidRPr="00A82BB4">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6777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329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DE2E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7A0C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9D6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556B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D1F2"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F097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81FC" w14:textId="77777777" w:rsidR="00EB69FF" w:rsidRPr="00A82BB4" w:rsidRDefault="00EB69FF" w:rsidP="00C83017">
            <w:pPr>
              <w:pStyle w:val="rowtabella0"/>
              <w:jc w:val="center"/>
              <w:rPr>
                <w:color w:val="002060"/>
              </w:rPr>
            </w:pPr>
            <w:r w:rsidRPr="00A82BB4">
              <w:rPr>
                <w:color w:val="002060"/>
              </w:rPr>
              <w:t>0</w:t>
            </w:r>
          </w:p>
        </w:tc>
      </w:tr>
      <w:tr w:rsidR="00EB69FF" w:rsidRPr="00A82BB4" w14:paraId="157C0CB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40E5ED" w14:textId="77777777" w:rsidR="00EB69FF" w:rsidRPr="00A82BB4" w:rsidRDefault="00EB69FF" w:rsidP="00C83017">
            <w:pPr>
              <w:pStyle w:val="rowtabella0"/>
              <w:rPr>
                <w:color w:val="002060"/>
              </w:rPr>
            </w:pPr>
            <w:r w:rsidRPr="00A82BB4">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16FF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2344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C227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3228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1D5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E78B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967F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0DDE"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1F9E1" w14:textId="77777777" w:rsidR="00EB69FF" w:rsidRPr="00A82BB4" w:rsidRDefault="00EB69FF" w:rsidP="00C83017">
            <w:pPr>
              <w:pStyle w:val="rowtabella0"/>
              <w:jc w:val="center"/>
              <w:rPr>
                <w:color w:val="002060"/>
              </w:rPr>
            </w:pPr>
            <w:r w:rsidRPr="00A82BB4">
              <w:rPr>
                <w:color w:val="002060"/>
              </w:rPr>
              <w:t>0</w:t>
            </w:r>
          </w:p>
        </w:tc>
      </w:tr>
      <w:tr w:rsidR="00EB69FF" w:rsidRPr="00A82BB4" w14:paraId="46A278A6"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00E2D5" w14:textId="77777777" w:rsidR="00EB69FF" w:rsidRPr="00A82BB4" w:rsidRDefault="00EB69FF" w:rsidP="00C83017">
            <w:pPr>
              <w:pStyle w:val="rowtabella0"/>
              <w:rPr>
                <w:color w:val="002060"/>
              </w:rPr>
            </w:pPr>
            <w:r w:rsidRPr="00A82BB4">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AE61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AAD1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035C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2A5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795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C73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62ED"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E9FF"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5DBEA" w14:textId="77777777" w:rsidR="00EB69FF" w:rsidRPr="00A82BB4" w:rsidRDefault="00EB69FF" w:rsidP="00C83017">
            <w:pPr>
              <w:pStyle w:val="rowtabella0"/>
              <w:jc w:val="center"/>
              <w:rPr>
                <w:color w:val="002060"/>
              </w:rPr>
            </w:pPr>
            <w:r w:rsidRPr="00A82BB4">
              <w:rPr>
                <w:color w:val="002060"/>
              </w:rPr>
              <w:t>0</w:t>
            </w:r>
          </w:p>
        </w:tc>
      </w:tr>
    </w:tbl>
    <w:p w14:paraId="61FB4D92" w14:textId="77777777" w:rsidR="00EB69FF" w:rsidRPr="00A82BB4" w:rsidRDefault="00EB69FF" w:rsidP="00EB69FF">
      <w:pPr>
        <w:pStyle w:val="breakline"/>
        <w:rPr>
          <w:rFonts w:eastAsiaTheme="minorEastAsia"/>
          <w:color w:val="002060"/>
        </w:rPr>
      </w:pPr>
    </w:p>
    <w:p w14:paraId="00DBCF02" w14:textId="77777777" w:rsidR="00EB69FF" w:rsidRPr="00A82BB4" w:rsidRDefault="00EB69FF" w:rsidP="00EB69FF">
      <w:pPr>
        <w:pStyle w:val="breakline"/>
        <w:rPr>
          <w:color w:val="002060"/>
        </w:rPr>
      </w:pPr>
    </w:p>
    <w:p w14:paraId="0BA12199" w14:textId="77777777" w:rsidR="00EB69FF" w:rsidRPr="00A82BB4" w:rsidRDefault="00EB69FF" w:rsidP="00EB69FF">
      <w:pPr>
        <w:pStyle w:val="sottotitolocampionato10"/>
        <w:rPr>
          <w:color w:val="002060"/>
        </w:rPr>
      </w:pPr>
      <w:r w:rsidRPr="00A82BB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46878247"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2A1F5"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BFBE5"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B7814"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A62B7"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A0350"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DDF12"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36231"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AFBE5"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E510A"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7C618" w14:textId="77777777" w:rsidR="00EB69FF" w:rsidRPr="00A82BB4" w:rsidRDefault="00EB69FF" w:rsidP="00C83017">
            <w:pPr>
              <w:pStyle w:val="headertabella0"/>
              <w:rPr>
                <w:color w:val="002060"/>
              </w:rPr>
            </w:pPr>
            <w:r w:rsidRPr="00A82BB4">
              <w:rPr>
                <w:color w:val="002060"/>
              </w:rPr>
              <w:t>PE</w:t>
            </w:r>
          </w:p>
        </w:tc>
      </w:tr>
      <w:tr w:rsidR="00EB69FF" w:rsidRPr="00A82BB4" w14:paraId="3F71BF1B"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9DA580" w14:textId="77777777" w:rsidR="00EB69FF" w:rsidRPr="00A82BB4" w:rsidRDefault="00EB69FF" w:rsidP="00C83017">
            <w:pPr>
              <w:pStyle w:val="rowtabella0"/>
              <w:rPr>
                <w:color w:val="002060"/>
              </w:rPr>
            </w:pPr>
            <w:r w:rsidRPr="00A82BB4">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F2D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3B8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A90B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DD0C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6E5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C578"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64B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E64F9"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4698A" w14:textId="77777777" w:rsidR="00EB69FF" w:rsidRPr="00A82BB4" w:rsidRDefault="00EB69FF" w:rsidP="00C83017">
            <w:pPr>
              <w:pStyle w:val="rowtabella0"/>
              <w:jc w:val="center"/>
              <w:rPr>
                <w:color w:val="002060"/>
              </w:rPr>
            </w:pPr>
            <w:r w:rsidRPr="00A82BB4">
              <w:rPr>
                <w:color w:val="002060"/>
              </w:rPr>
              <w:t>0</w:t>
            </w:r>
          </w:p>
        </w:tc>
      </w:tr>
      <w:tr w:rsidR="00EB69FF" w:rsidRPr="00A82BB4" w14:paraId="484549E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BD3EE9" w14:textId="77777777" w:rsidR="00EB69FF" w:rsidRPr="00A82BB4" w:rsidRDefault="00EB69FF" w:rsidP="00C83017">
            <w:pPr>
              <w:pStyle w:val="rowtabella0"/>
              <w:rPr>
                <w:color w:val="002060"/>
              </w:rPr>
            </w:pPr>
            <w:r w:rsidRPr="00A82BB4">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32AC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D5F6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9C7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A0A4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824D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A6C60"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C8D0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AD341"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47AB" w14:textId="77777777" w:rsidR="00EB69FF" w:rsidRPr="00A82BB4" w:rsidRDefault="00EB69FF" w:rsidP="00C83017">
            <w:pPr>
              <w:pStyle w:val="rowtabella0"/>
              <w:jc w:val="center"/>
              <w:rPr>
                <w:color w:val="002060"/>
              </w:rPr>
            </w:pPr>
            <w:r w:rsidRPr="00A82BB4">
              <w:rPr>
                <w:color w:val="002060"/>
              </w:rPr>
              <w:t>0</w:t>
            </w:r>
          </w:p>
        </w:tc>
      </w:tr>
      <w:tr w:rsidR="00EB69FF" w:rsidRPr="00A82BB4" w14:paraId="297823D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11A81" w14:textId="77777777" w:rsidR="00EB69FF" w:rsidRPr="00A82BB4" w:rsidRDefault="00EB69FF" w:rsidP="00C83017">
            <w:pPr>
              <w:pStyle w:val="rowtabella0"/>
              <w:rPr>
                <w:color w:val="002060"/>
              </w:rPr>
            </w:pPr>
            <w:r w:rsidRPr="00A82BB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29CC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71C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1BE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B49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62E7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15482"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F1C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C82B"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F0824" w14:textId="77777777" w:rsidR="00EB69FF" w:rsidRPr="00A82BB4" w:rsidRDefault="00EB69FF" w:rsidP="00C83017">
            <w:pPr>
              <w:pStyle w:val="rowtabella0"/>
              <w:jc w:val="center"/>
              <w:rPr>
                <w:color w:val="002060"/>
              </w:rPr>
            </w:pPr>
            <w:r w:rsidRPr="00A82BB4">
              <w:rPr>
                <w:color w:val="002060"/>
              </w:rPr>
              <w:t>0</w:t>
            </w:r>
          </w:p>
        </w:tc>
      </w:tr>
      <w:tr w:rsidR="00EB69FF" w:rsidRPr="00A82BB4" w14:paraId="3BC625F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3FC59" w14:textId="77777777" w:rsidR="00EB69FF" w:rsidRPr="00A82BB4" w:rsidRDefault="00EB69FF" w:rsidP="00C83017">
            <w:pPr>
              <w:pStyle w:val="rowtabella0"/>
              <w:rPr>
                <w:color w:val="002060"/>
              </w:rPr>
            </w:pPr>
            <w:r w:rsidRPr="00A82BB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A4D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BDE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22EE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158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A7D1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D48F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4DBA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AC0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F7DB3" w14:textId="77777777" w:rsidR="00EB69FF" w:rsidRPr="00A82BB4" w:rsidRDefault="00EB69FF" w:rsidP="00C83017">
            <w:pPr>
              <w:pStyle w:val="rowtabella0"/>
              <w:jc w:val="center"/>
              <w:rPr>
                <w:color w:val="002060"/>
              </w:rPr>
            </w:pPr>
            <w:r w:rsidRPr="00A82BB4">
              <w:rPr>
                <w:color w:val="002060"/>
              </w:rPr>
              <w:t>0</w:t>
            </w:r>
          </w:p>
        </w:tc>
      </w:tr>
      <w:tr w:rsidR="00EB69FF" w:rsidRPr="00A82BB4" w14:paraId="11F821F6"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ABBB84" w14:textId="77777777" w:rsidR="00EB69FF" w:rsidRPr="00672D45" w:rsidRDefault="00EB69FF" w:rsidP="00C83017">
            <w:pPr>
              <w:pStyle w:val="rowtabella0"/>
              <w:rPr>
                <w:color w:val="002060"/>
                <w:lang w:val="es-ES"/>
              </w:rPr>
            </w:pPr>
            <w:r w:rsidRPr="00672D45">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8CA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748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5B4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6C9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ABE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688DE"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73F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3B0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04307" w14:textId="77777777" w:rsidR="00EB69FF" w:rsidRPr="00A82BB4" w:rsidRDefault="00EB69FF" w:rsidP="00C83017">
            <w:pPr>
              <w:pStyle w:val="rowtabella0"/>
              <w:jc w:val="center"/>
              <w:rPr>
                <w:color w:val="002060"/>
              </w:rPr>
            </w:pPr>
            <w:r w:rsidRPr="00A82BB4">
              <w:rPr>
                <w:color w:val="002060"/>
              </w:rPr>
              <w:t>0</w:t>
            </w:r>
          </w:p>
        </w:tc>
      </w:tr>
      <w:tr w:rsidR="00EB69FF" w:rsidRPr="00A82BB4" w14:paraId="0ECEFC3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3B999B" w14:textId="77777777" w:rsidR="00EB69FF" w:rsidRPr="00A82BB4" w:rsidRDefault="00EB69FF" w:rsidP="00C83017">
            <w:pPr>
              <w:pStyle w:val="rowtabella0"/>
              <w:rPr>
                <w:color w:val="002060"/>
              </w:rPr>
            </w:pPr>
            <w:r w:rsidRPr="00A82BB4">
              <w:rPr>
                <w:color w:val="002060"/>
              </w:rPr>
              <w:t xml:space="preserve">A.S.D. </w:t>
            </w:r>
            <w:proofErr w:type="gramStart"/>
            <w:r w:rsidRPr="00A82BB4">
              <w:rPr>
                <w:color w:val="002060"/>
              </w:rPr>
              <w:t>CITTA</w:t>
            </w:r>
            <w:proofErr w:type="gramEnd"/>
            <w:r w:rsidRPr="00A82BB4">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0B4D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546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FD08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F82D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3E7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11F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BC7F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E7A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EAB6" w14:textId="77777777" w:rsidR="00EB69FF" w:rsidRPr="00A82BB4" w:rsidRDefault="00EB69FF" w:rsidP="00C83017">
            <w:pPr>
              <w:pStyle w:val="rowtabella0"/>
              <w:jc w:val="center"/>
              <w:rPr>
                <w:color w:val="002060"/>
              </w:rPr>
            </w:pPr>
            <w:r w:rsidRPr="00A82BB4">
              <w:rPr>
                <w:color w:val="002060"/>
              </w:rPr>
              <w:t>0</w:t>
            </w:r>
          </w:p>
        </w:tc>
      </w:tr>
      <w:tr w:rsidR="00EB69FF" w:rsidRPr="00A82BB4" w14:paraId="029741F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DC6DB" w14:textId="77777777" w:rsidR="00EB69FF" w:rsidRPr="00A82BB4" w:rsidRDefault="00EB69FF" w:rsidP="00C83017">
            <w:pPr>
              <w:pStyle w:val="rowtabella0"/>
              <w:rPr>
                <w:color w:val="002060"/>
              </w:rPr>
            </w:pPr>
            <w:r w:rsidRPr="00A82BB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29E5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673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098B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980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5FB3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28A4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7D6C"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85CB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D96E" w14:textId="77777777" w:rsidR="00EB69FF" w:rsidRPr="00A82BB4" w:rsidRDefault="00EB69FF" w:rsidP="00C83017">
            <w:pPr>
              <w:pStyle w:val="rowtabella0"/>
              <w:jc w:val="center"/>
              <w:rPr>
                <w:color w:val="002060"/>
              </w:rPr>
            </w:pPr>
            <w:r w:rsidRPr="00A82BB4">
              <w:rPr>
                <w:color w:val="002060"/>
              </w:rPr>
              <w:t>0</w:t>
            </w:r>
          </w:p>
        </w:tc>
      </w:tr>
      <w:tr w:rsidR="00EB69FF" w:rsidRPr="00A82BB4" w14:paraId="09D4F97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CA042E" w14:textId="77777777" w:rsidR="00EB69FF" w:rsidRPr="00A82BB4" w:rsidRDefault="00EB69FF" w:rsidP="00C83017">
            <w:pPr>
              <w:pStyle w:val="rowtabella0"/>
              <w:rPr>
                <w:color w:val="002060"/>
              </w:rPr>
            </w:pPr>
            <w:r w:rsidRPr="00A82BB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F510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1F5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084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493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A347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CA4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E45CE"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8C50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8B8B" w14:textId="77777777" w:rsidR="00EB69FF" w:rsidRPr="00A82BB4" w:rsidRDefault="00EB69FF" w:rsidP="00C83017">
            <w:pPr>
              <w:pStyle w:val="rowtabella0"/>
              <w:jc w:val="center"/>
              <w:rPr>
                <w:color w:val="002060"/>
              </w:rPr>
            </w:pPr>
            <w:r w:rsidRPr="00A82BB4">
              <w:rPr>
                <w:color w:val="002060"/>
              </w:rPr>
              <w:t>0</w:t>
            </w:r>
          </w:p>
        </w:tc>
      </w:tr>
      <w:tr w:rsidR="00EB69FF" w:rsidRPr="00A82BB4" w14:paraId="2E6A8D3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3FE67" w14:textId="77777777" w:rsidR="00EB69FF" w:rsidRPr="00A82BB4" w:rsidRDefault="00EB69FF" w:rsidP="00C83017">
            <w:pPr>
              <w:pStyle w:val="rowtabella0"/>
              <w:rPr>
                <w:color w:val="002060"/>
              </w:rPr>
            </w:pPr>
            <w:r w:rsidRPr="00A82BB4">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3835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B12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0C0C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032F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E8B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EF2F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CDD8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C5DE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9EDF" w14:textId="77777777" w:rsidR="00EB69FF" w:rsidRPr="00A82BB4" w:rsidRDefault="00EB69FF" w:rsidP="00C83017">
            <w:pPr>
              <w:pStyle w:val="rowtabella0"/>
              <w:jc w:val="center"/>
              <w:rPr>
                <w:color w:val="002060"/>
              </w:rPr>
            </w:pPr>
            <w:r w:rsidRPr="00A82BB4">
              <w:rPr>
                <w:color w:val="002060"/>
              </w:rPr>
              <w:t>0</w:t>
            </w:r>
          </w:p>
        </w:tc>
      </w:tr>
      <w:tr w:rsidR="00EB69FF" w:rsidRPr="00A82BB4" w14:paraId="5E963F6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86204" w14:textId="77777777" w:rsidR="00EB69FF" w:rsidRPr="00A82BB4" w:rsidRDefault="00EB69FF" w:rsidP="00C83017">
            <w:pPr>
              <w:pStyle w:val="rowtabella0"/>
              <w:rPr>
                <w:color w:val="002060"/>
              </w:rPr>
            </w:pPr>
            <w:r w:rsidRPr="00A82BB4">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50C4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4F9A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9564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A66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BD25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1648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A012F"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2AC3"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47A4" w14:textId="77777777" w:rsidR="00EB69FF" w:rsidRPr="00A82BB4" w:rsidRDefault="00EB69FF" w:rsidP="00C83017">
            <w:pPr>
              <w:pStyle w:val="rowtabella0"/>
              <w:jc w:val="center"/>
              <w:rPr>
                <w:color w:val="002060"/>
              </w:rPr>
            </w:pPr>
            <w:r w:rsidRPr="00A82BB4">
              <w:rPr>
                <w:color w:val="002060"/>
              </w:rPr>
              <w:t>0</w:t>
            </w:r>
          </w:p>
        </w:tc>
      </w:tr>
      <w:tr w:rsidR="00EB69FF" w:rsidRPr="00A82BB4" w14:paraId="4F24493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A8684" w14:textId="77777777" w:rsidR="00EB69FF" w:rsidRPr="00672D45" w:rsidRDefault="00EB69FF" w:rsidP="00C83017">
            <w:pPr>
              <w:pStyle w:val="rowtabella0"/>
              <w:rPr>
                <w:color w:val="002060"/>
                <w:lang w:val="es-ES"/>
              </w:rPr>
            </w:pPr>
            <w:r w:rsidRPr="00672D45">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74FB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108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A85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125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492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084E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6CCF"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60157"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2CAB" w14:textId="77777777" w:rsidR="00EB69FF" w:rsidRPr="00A82BB4" w:rsidRDefault="00EB69FF" w:rsidP="00C83017">
            <w:pPr>
              <w:pStyle w:val="rowtabella0"/>
              <w:jc w:val="center"/>
              <w:rPr>
                <w:color w:val="002060"/>
              </w:rPr>
            </w:pPr>
            <w:r w:rsidRPr="00A82BB4">
              <w:rPr>
                <w:color w:val="002060"/>
              </w:rPr>
              <w:t>0</w:t>
            </w:r>
          </w:p>
        </w:tc>
      </w:tr>
      <w:tr w:rsidR="00EB69FF" w:rsidRPr="00A82BB4" w14:paraId="3EEBD464"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1A1D40" w14:textId="77777777" w:rsidR="00EB69FF" w:rsidRPr="00A82BB4" w:rsidRDefault="00EB69FF" w:rsidP="00C83017">
            <w:pPr>
              <w:pStyle w:val="rowtabella0"/>
              <w:rPr>
                <w:color w:val="002060"/>
              </w:rPr>
            </w:pPr>
            <w:r w:rsidRPr="00A82BB4">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0E3C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E7C9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A08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B9B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7E86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E81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5C6AC"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35695"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380B" w14:textId="77777777" w:rsidR="00EB69FF" w:rsidRPr="00A82BB4" w:rsidRDefault="00EB69FF" w:rsidP="00C83017">
            <w:pPr>
              <w:pStyle w:val="rowtabella0"/>
              <w:jc w:val="center"/>
              <w:rPr>
                <w:color w:val="002060"/>
              </w:rPr>
            </w:pPr>
            <w:r w:rsidRPr="00A82BB4">
              <w:rPr>
                <w:color w:val="002060"/>
              </w:rPr>
              <w:t>0</w:t>
            </w:r>
          </w:p>
        </w:tc>
      </w:tr>
    </w:tbl>
    <w:p w14:paraId="783FC45C" w14:textId="77777777" w:rsidR="00EB69FF" w:rsidRPr="00A82BB4" w:rsidRDefault="00EB69FF" w:rsidP="00EB69FF">
      <w:pPr>
        <w:pStyle w:val="breakline"/>
        <w:rPr>
          <w:rFonts w:eastAsiaTheme="minorEastAsia"/>
          <w:color w:val="002060"/>
        </w:rPr>
      </w:pPr>
    </w:p>
    <w:p w14:paraId="415CFAED" w14:textId="77777777" w:rsidR="00EB69FF" w:rsidRPr="00A82BB4" w:rsidRDefault="00EB69FF" w:rsidP="00EB69FF">
      <w:pPr>
        <w:pStyle w:val="breakline"/>
        <w:rPr>
          <w:color w:val="002060"/>
        </w:rPr>
      </w:pPr>
    </w:p>
    <w:p w14:paraId="27133988" w14:textId="77777777" w:rsidR="00EB69FF" w:rsidRPr="00A82BB4" w:rsidRDefault="00EB69FF" w:rsidP="00EB69FF">
      <w:pPr>
        <w:pStyle w:val="sottotitolocampionato10"/>
        <w:rPr>
          <w:color w:val="002060"/>
        </w:rPr>
      </w:pPr>
      <w:r w:rsidRPr="00A82BB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3D8DF9CE"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2CB4F"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E5251"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8C53D"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3B0DF"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50A4A"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8AA53"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B0C24"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DA0B0"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A5117"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587F8" w14:textId="77777777" w:rsidR="00EB69FF" w:rsidRPr="00A82BB4" w:rsidRDefault="00EB69FF" w:rsidP="00C83017">
            <w:pPr>
              <w:pStyle w:val="headertabella0"/>
              <w:rPr>
                <w:color w:val="002060"/>
              </w:rPr>
            </w:pPr>
            <w:r w:rsidRPr="00A82BB4">
              <w:rPr>
                <w:color w:val="002060"/>
              </w:rPr>
              <w:t>PE</w:t>
            </w:r>
          </w:p>
        </w:tc>
      </w:tr>
      <w:tr w:rsidR="00EB69FF" w:rsidRPr="00A82BB4" w14:paraId="5FE1EB60"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B51CF9" w14:textId="77777777" w:rsidR="00EB69FF" w:rsidRPr="00A82BB4" w:rsidRDefault="00EB69FF" w:rsidP="00C83017">
            <w:pPr>
              <w:pStyle w:val="rowtabella0"/>
              <w:rPr>
                <w:color w:val="002060"/>
              </w:rPr>
            </w:pPr>
            <w:r w:rsidRPr="00A82BB4">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52B5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5D6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673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C6E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6485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E7FA"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01D29"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A8B4"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D011" w14:textId="77777777" w:rsidR="00EB69FF" w:rsidRPr="00A82BB4" w:rsidRDefault="00EB69FF" w:rsidP="00C83017">
            <w:pPr>
              <w:pStyle w:val="rowtabella0"/>
              <w:jc w:val="center"/>
              <w:rPr>
                <w:color w:val="002060"/>
              </w:rPr>
            </w:pPr>
            <w:r w:rsidRPr="00A82BB4">
              <w:rPr>
                <w:color w:val="002060"/>
              </w:rPr>
              <w:t>0</w:t>
            </w:r>
          </w:p>
        </w:tc>
      </w:tr>
      <w:tr w:rsidR="00EB69FF" w:rsidRPr="00A82BB4" w14:paraId="19D08C7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0F9B7C" w14:textId="77777777" w:rsidR="00EB69FF" w:rsidRPr="00A82BB4" w:rsidRDefault="00EB69FF" w:rsidP="00C83017">
            <w:pPr>
              <w:pStyle w:val="rowtabella0"/>
              <w:rPr>
                <w:color w:val="002060"/>
              </w:rPr>
            </w:pPr>
            <w:r w:rsidRPr="00A82BB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CED8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ACF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2D7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CF3E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08E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38405"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A88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B296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10C45" w14:textId="77777777" w:rsidR="00EB69FF" w:rsidRPr="00A82BB4" w:rsidRDefault="00EB69FF" w:rsidP="00C83017">
            <w:pPr>
              <w:pStyle w:val="rowtabella0"/>
              <w:jc w:val="center"/>
              <w:rPr>
                <w:color w:val="002060"/>
              </w:rPr>
            </w:pPr>
            <w:r w:rsidRPr="00A82BB4">
              <w:rPr>
                <w:color w:val="002060"/>
              </w:rPr>
              <w:t>0</w:t>
            </w:r>
          </w:p>
        </w:tc>
      </w:tr>
      <w:tr w:rsidR="00EB69FF" w:rsidRPr="00A82BB4" w14:paraId="00C446A7"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932BA" w14:textId="77777777" w:rsidR="00EB69FF" w:rsidRPr="00A82BB4" w:rsidRDefault="00EB69FF" w:rsidP="00C83017">
            <w:pPr>
              <w:pStyle w:val="rowtabella0"/>
              <w:rPr>
                <w:color w:val="002060"/>
              </w:rPr>
            </w:pPr>
            <w:r w:rsidRPr="00A82BB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BFBB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35AF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83C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9A03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1A2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1E4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8027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D74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E4F4" w14:textId="77777777" w:rsidR="00EB69FF" w:rsidRPr="00A82BB4" w:rsidRDefault="00EB69FF" w:rsidP="00C83017">
            <w:pPr>
              <w:pStyle w:val="rowtabella0"/>
              <w:jc w:val="center"/>
              <w:rPr>
                <w:color w:val="002060"/>
              </w:rPr>
            </w:pPr>
            <w:r w:rsidRPr="00A82BB4">
              <w:rPr>
                <w:color w:val="002060"/>
              </w:rPr>
              <w:t>0</w:t>
            </w:r>
          </w:p>
        </w:tc>
      </w:tr>
      <w:tr w:rsidR="00EB69FF" w:rsidRPr="00A82BB4" w14:paraId="6013245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71843" w14:textId="77777777" w:rsidR="00EB69FF" w:rsidRPr="00A82BB4" w:rsidRDefault="00EB69FF" w:rsidP="00C83017">
            <w:pPr>
              <w:pStyle w:val="rowtabella0"/>
              <w:rPr>
                <w:color w:val="002060"/>
              </w:rPr>
            </w:pPr>
            <w:r w:rsidRPr="00A82BB4">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A808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BD9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8F8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59B3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364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D1DC"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BAD02"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8CF2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42E4" w14:textId="77777777" w:rsidR="00EB69FF" w:rsidRPr="00A82BB4" w:rsidRDefault="00EB69FF" w:rsidP="00C83017">
            <w:pPr>
              <w:pStyle w:val="rowtabella0"/>
              <w:jc w:val="center"/>
              <w:rPr>
                <w:color w:val="002060"/>
              </w:rPr>
            </w:pPr>
            <w:r w:rsidRPr="00A82BB4">
              <w:rPr>
                <w:color w:val="002060"/>
              </w:rPr>
              <w:t>0</w:t>
            </w:r>
          </w:p>
        </w:tc>
      </w:tr>
      <w:tr w:rsidR="00EB69FF" w:rsidRPr="00A82BB4" w14:paraId="64D9D5F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696E4" w14:textId="77777777" w:rsidR="00EB69FF" w:rsidRPr="00A82BB4" w:rsidRDefault="00EB69FF" w:rsidP="00C83017">
            <w:pPr>
              <w:pStyle w:val="rowtabella0"/>
              <w:rPr>
                <w:color w:val="002060"/>
              </w:rPr>
            </w:pPr>
            <w:r w:rsidRPr="00A82BB4">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8EE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36B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CD05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71F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EA8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FAE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7E2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DD4D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B362A" w14:textId="77777777" w:rsidR="00EB69FF" w:rsidRPr="00A82BB4" w:rsidRDefault="00EB69FF" w:rsidP="00C83017">
            <w:pPr>
              <w:pStyle w:val="rowtabella0"/>
              <w:jc w:val="center"/>
              <w:rPr>
                <w:color w:val="002060"/>
              </w:rPr>
            </w:pPr>
            <w:r w:rsidRPr="00A82BB4">
              <w:rPr>
                <w:color w:val="002060"/>
              </w:rPr>
              <w:t>0</w:t>
            </w:r>
          </w:p>
        </w:tc>
      </w:tr>
      <w:tr w:rsidR="00EB69FF" w:rsidRPr="00A82BB4" w14:paraId="449EC26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26B3B" w14:textId="77777777" w:rsidR="00EB69FF" w:rsidRPr="00A82BB4" w:rsidRDefault="00EB69FF" w:rsidP="00C83017">
            <w:pPr>
              <w:pStyle w:val="rowtabella0"/>
              <w:rPr>
                <w:color w:val="002060"/>
              </w:rPr>
            </w:pPr>
            <w:r w:rsidRPr="00A82BB4">
              <w:rPr>
                <w:color w:val="002060"/>
              </w:rPr>
              <w:lastRenderedPageBreak/>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6BA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5FE5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3D4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B89D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2DE6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208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CF38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84DC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B9D4F" w14:textId="77777777" w:rsidR="00EB69FF" w:rsidRPr="00A82BB4" w:rsidRDefault="00EB69FF" w:rsidP="00C83017">
            <w:pPr>
              <w:pStyle w:val="rowtabella0"/>
              <w:jc w:val="center"/>
              <w:rPr>
                <w:color w:val="002060"/>
              </w:rPr>
            </w:pPr>
            <w:r w:rsidRPr="00A82BB4">
              <w:rPr>
                <w:color w:val="002060"/>
              </w:rPr>
              <w:t>0</w:t>
            </w:r>
          </w:p>
        </w:tc>
      </w:tr>
      <w:tr w:rsidR="00EB69FF" w:rsidRPr="00A82BB4" w14:paraId="0AE3AF1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3E58C" w14:textId="77777777" w:rsidR="00EB69FF" w:rsidRPr="00A82BB4" w:rsidRDefault="00EB69FF" w:rsidP="00C83017">
            <w:pPr>
              <w:pStyle w:val="rowtabella0"/>
              <w:rPr>
                <w:color w:val="002060"/>
              </w:rPr>
            </w:pPr>
            <w:r w:rsidRPr="00A82BB4">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9EB5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5A33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393E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DE8B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D8F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0B0B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B04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066F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C0333" w14:textId="77777777" w:rsidR="00EB69FF" w:rsidRPr="00A82BB4" w:rsidRDefault="00EB69FF" w:rsidP="00C83017">
            <w:pPr>
              <w:pStyle w:val="rowtabella0"/>
              <w:jc w:val="center"/>
              <w:rPr>
                <w:color w:val="002060"/>
              </w:rPr>
            </w:pPr>
            <w:r w:rsidRPr="00A82BB4">
              <w:rPr>
                <w:color w:val="002060"/>
              </w:rPr>
              <w:t>0</w:t>
            </w:r>
          </w:p>
        </w:tc>
      </w:tr>
      <w:tr w:rsidR="00EB69FF" w:rsidRPr="00A82BB4" w14:paraId="12CF96B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FFC9C" w14:textId="77777777" w:rsidR="00EB69FF" w:rsidRPr="00A82BB4" w:rsidRDefault="00EB69FF" w:rsidP="00C83017">
            <w:pPr>
              <w:pStyle w:val="rowtabella0"/>
              <w:rPr>
                <w:color w:val="002060"/>
              </w:rPr>
            </w:pPr>
            <w:r w:rsidRPr="00A82BB4">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D9E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DFC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427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A788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631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9F141"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1A69"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7192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C629B" w14:textId="77777777" w:rsidR="00EB69FF" w:rsidRPr="00A82BB4" w:rsidRDefault="00EB69FF" w:rsidP="00C83017">
            <w:pPr>
              <w:pStyle w:val="rowtabella0"/>
              <w:jc w:val="center"/>
              <w:rPr>
                <w:color w:val="002060"/>
              </w:rPr>
            </w:pPr>
            <w:r w:rsidRPr="00A82BB4">
              <w:rPr>
                <w:color w:val="002060"/>
              </w:rPr>
              <w:t>0</w:t>
            </w:r>
          </w:p>
        </w:tc>
      </w:tr>
      <w:tr w:rsidR="00EB69FF" w:rsidRPr="00A82BB4" w14:paraId="560EC48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501F5" w14:textId="77777777" w:rsidR="00EB69FF" w:rsidRPr="00A82BB4" w:rsidRDefault="00EB69FF" w:rsidP="00C83017">
            <w:pPr>
              <w:pStyle w:val="rowtabella0"/>
              <w:rPr>
                <w:color w:val="002060"/>
              </w:rPr>
            </w:pPr>
            <w:r w:rsidRPr="00A82BB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8DEE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42E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B733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487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8F99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CC39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8639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EC6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7F780" w14:textId="77777777" w:rsidR="00EB69FF" w:rsidRPr="00A82BB4" w:rsidRDefault="00EB69FF" w:rsidP="00C83017">
            <w:pPr>
              <w:pStyle w:val="rowtabella0"/>
              <w:jc w:val="center"/>
              <w:rPr>
                <w:color w:val="002060"/>
              </w:rPr>
            </w:pPr>
            <w:r w:rsidRPr="00A82BB4">
              <w:rPr>
                <w:color w:val="002060"/>
              </w:rPr>
              <w:t>0</w:t>
            </w:r>
          </w:p>
        </w:tc>
      </w:tr>
      <w:tr w:rsidR="00EB69FF" w:rsidRPr="00A82BB4" w14:paraId="770AAED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6B036" w14:textId="77777777" w:rsidR="00EB69FF" w:rsidRPr="00A82BB4" w:rsidRDefault="00EB69FF" w:rsidP="00C83017">
            <w:pPr>
              <w:pStyle w:val="rowtabella0"/>
              <w:rPr>
                <w:color w:val="002060"/>
              </w:rPr>
            </w:pPr>
            <w:r w:rsidRPr="00A82BB4">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2C56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D078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3FA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0DF0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9CE5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9B0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36AF"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1C62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C3D5B" w14:textId="77777777" w:rsidR="00EB69FF" w:rsidRPr="00A82BB4" w:rsidRDefault="00EB69FF" w:rsidP="00C83017">
            <w:pPr>
              <w:pStyle w:val="rowtabella0"/>
              <w:jc w:val="center"/>
              <w:rPr>
                <w:color w:val="002060"/>
              </w:rPr>
            </w:pPr>
            <w:r w:rsidRPr="00A82BB4">
              <w:rPr>
                <w:color w:val="002060"/>
              </w:rPr>
              <w:t>0</w:t>
            </w:r>
          </w:p>
        </w:tc>
      </w:tr>
      <w:tr w:rsidR="00EB69FF" w:rsidRPr="00A82BB4" w14:paraId="441B8D8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1564C" w14:textId="77777777" w:rsidR="00EB69FF" w:rsidRPr="00A82BB4" w:rsidRDefault="00EB69FF" w:rsidP="00C83017">
            <w:pPr>
              <w:pStyle w:val="rowtabella0"/>
              <w:rPr>
                <w:color w:val="002060"/>
              </w:rPr>
            </w:pPr>
            <w:r w:rsidRPr="00A82BB4">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A1D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7A4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090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4EB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2974"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2DB8"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B8F2"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DF23B"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A4DD" w14:textId="77777777" w:rsidR="00EB69FF" w:rsidRPr="00A82BB4" w:rsidRDefault="00EB69FF" w:rsidP="00C83017">
            <w:pPr>
              <w:pStyle w:val="rowtabella0"/>
              <w:jc w:val="center"/>
              <w:rPr>
                <w:color w:val="002060"/>
              </w:rPr>
            </w:pPr>
            <w:r w:rsidRPr="00A82BB4">
              <w:rPr>
                <w:color w:val="002060"/>
              </w:rPr>
              <w:t>0</w:t>
            </w:r>
          </w:p>
        </w:tc>
      </w:tr>
      <w:tr w:rsidR="00EB69FF" w:rsidRPr="00A82BB4" w14:paraId="4747D4CA"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1216D6" w14:textId="77777777" w:rsidR="00EB69FF" w:rsidRPr="00F24B19" w:rsidRDefault="00EB69FF" w:rsidP="00C83017">
            <w:pPr>
              <w:pStyle w:val="rowtabella0"/>
              <w:rPr>
                <w:color w:val="002060"/>
                <w:lang w:val="es-ES"/>
              </w:rPr>
            </w:pPr>
            <w:r w:rsidRPr="00F24B19">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30DE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EC1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290D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B316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A66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14B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31E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7C2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FEAB" w14:textId="77777777" w:rsidR="00EB69FF" w:rsidRPr="00A82BB4" w:rsidRDefault="00EB69FF" w:rsidP="00C83017">
            <w:pPr>
              <w:pStyle w:val="rowtabella0"/>
              <w:jc w:val="center"/>
              <w:rPr>
                <w:color w:val="002060"/>
              </w:rPr>
            </w:pPr>
            <w:r w:rsidRPr="00A82BB4">
              <w:rPr>
                <w:color w:val="002060"/>
              </w:rPr>
              <w:t>0</w:t>
            </w:r>
          </w:p>
        </w:tc>
      </w:tr>
    </w:tbl>
    <w:p w14:paraId="29BB2E2A" w14:textId="77777777" w:rsidR="00EB69FF" w:rsidRPr="00A82BB4" w:rsidRDefault="00EB69FF" w:rsidP="00EB69FF">
      <w:pPr>
        <w:pStyle w:val="breakline"/>
        <w:rPr>
          <w:rFonts w:eastAsiaTheme="minorEastAsia"/>
          <w:color w:val="002060"/>
        </w:rPr>
      </w:pPr>
    </w:p>
    <w:p w14:paraId="0CE6C080" w14:textId="77777777" w:rsidR="00EB69FF" w:rsidRPr="00A82BB4" w:rsidRDefault="00EB69FF" w:rsidP="00EB69FF">
      <w:pPr>
        <w:pStyle w:val="breakline"/>
        <w:rPr>
          <w:color w:val="002060"/>
        </w:rPr>
      </w:pPr>
    </w:p>
    <w:p w14:paraId="0B73ADAB" w14:textId="77777777" w:rsidR="00EB69FF" w:rsidRPr="00A82BB4" w:rsidRDefault="00EB69FF" w:rsidP="00EB69FF">
      <w:pPr>
        <w:pStyle w:val="sottotitolocampionato10"/>
        <w:rPr>
          <w:color w:val="002060"/>
        </w:rPr>
      </w:pPr>
      <w:r w:rsidRPr="00A82BB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706B7FF4"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A3151"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2D31C"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99531"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D3F3C"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B0C0"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61F6"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6D44A"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AE985"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D722D"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2008B" w14:textId="77777777" w:rsidR="00EB69FF" w:rsidRPr="00A82BB4" w:rsidRDefault="00EB69FF" w:rsidP="00C83017">
            <w:pPr>
              <w:pStyle w:val="headertabella0"/>
              <w:rPr>
                <w:color w:val="002060"/>
              </w:rPr>
            </w:pPr>
            <w:r w:rsidRPr="00A82BB4">
              <w:rPr>
                <w:color w:val="002060"/>
              </w:rPr>
              <w:t>PE</w:t>
            </w:r>
          </w:p>
        </w:tc>
      </w:tr>
      <w:tr w:rsidR="00EB69FF" w:rsidRPr="00A82BB4" w14:paraId="37EE1D97"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189AF8" w14:textId="77777777" w:rsidR="00EB69FF" w:rsidRPr="00A82BB4" w:rsidRDefault="00EB69FF" w:rsidP="00C83017">
            <w:pPr>
              <w:pStyle w:val="rowtabella0"/>
              <w:rPr>
                <w:color w:val="002060"/>
              </w:rPr>
            </w:pPr>
            <w:r w:rsidRPr="00A82BB4">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DF915"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5E1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77E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7E9D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754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66B1A"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77D2B"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A15B"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FF104" w14:textId="77777777" w:rsidR="00EB69FF" w:rsidRPr="00A82BB4" w:rsidRDefault="00EB69FF" w:rsidP="00C83017">
            <w:pPr>
              <w:pStyle w:val="rowtabella0"/>
              <w:jc w:val="center"/>
              <w:rPr>
                <w:color w:val="002060"/>
              </w:rPr>
            </w:pPr>
            <w:r w:rsidRPr="00A82BB4">
              <w:rPr>
                <w:color w:val="002060"/>
              </w:rPr>
              <w:t>0</w:t>
            </w:r>
          </w:p>
        </w:tc>
      </w:tr>
      <w:tr w:rsidR="00EB69FF" w:rsidRPr="00A82BB4" w14:paraId="4B70B23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1FC5A" w14:textId="77777777" w:rsidR="00EB69FF" w:rsidRPr="00A82BB4" w:rsidRDefault="00EB69FF" w:rsidP="00C83017">
            <w:pPr>
              <w:pStyle w:val="rowtabella0"/>
              <w:rPr>
                <w:color w:val="002060"/>
              </w:rPr>
            </w:pPr>
            <w:r w:rsidRPr="00A82BB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E203"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545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9AA3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7ED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67BF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E757E" w14:textId="77777777" w:rsidR="00EB69FF" w:rsidRPr="00A82BB4" w:rsidRDefault="00EB69FF" w:rsidP="00C83017">
            <w:pPr>
              <w:pStyle w:val="rowtabella0"/>
              <w:jc w:val="center"/>
              <w:rPr>
                <w:color w:val="002060"/>
              </w:rPr>
            </w:pPr>
            <w:r w:rsidRPr="00A82BB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E368B"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F4F30"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8BFF" w14:textId="77777777" w:rsidR="00EB69FF" w:rsidRPr="00A82BB4" w:rsidRDefault="00EB69FF" w:rsidP="00C83017">
            <w:pPr>
              <w:pStyle w:val="rowtabella0"/>
              <w:jc w:val="center"/>
              <w:rPr>
                <w:color w:val="002060"/>
              </w:rPr>
            </w:pPr>
            <w:r w:rsidRPr="00A82BB4">
              <w:rPr>
                <w:color w:val="002060"/>
              </w:rPr>
              <w:t>0</w:t>
            </w:r>
          </w:p>
        </w:tc>
      </w:tr>
      <w:tr w:rsidR="00EB69FF" w:rsidRPr="00A82BB4" w14:paraId="2199401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2DC73" w14:textId="77777777" w:rsidR="00EB69FF" w:rsidRPr="00A82BB4" w:rsidRDefault="00EB69FF" w:rsidP="00C83017">
            <w:pPr>
              <w:pStyle w:val="rowtabella0"/>
              <w:rPr>
                <w:color w:val="002060"/>
              </w:rPr>
            </w:pPr>
            <w:r w:rsidRPr="00A82BB4">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FFF24"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C005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D19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3CD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6D96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2C92"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DA2F3"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09D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2399F" w14:textId="77777777" w:rsidR="00EB69FF" w:rsidRPr="00A82BB4" w:rsidRDefault="00EB69FF" w:rsidP="00C83017">
            <w:pPr>
              <w:pStyle w:val="rowtabella0"/>
              <w:jc w:val="center"/>
              <w:rPr>
                <w:color w:val="002060"/>
              </w:rPr>
            </w:pPr>
            <w:r w:rsidRPr="00A82BB4">
              <w:rPr>
                <w:color w:val="002060"/>
              </w:rPr>
              <w:t>0</w:t>
            </w:r>
          </w:p>
        </w:tc>
      </w:tr>
      <w:tr w:rsidR="00EB69FF" w:rsidRPr="00A82BB4" w14:paraId="6D98C22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3B5B3E" w14:textId="77777777" w:rsidR="00EB69FF" w:rsidRPr="00A82BB4" w:rsidRDefault="00EB69FF" w:rsidP="00C83017">
            <w:pPr>
              <w:pStyle w:val="rowtabella0"/>
              <w:rPr>
                <w:color w:val="002060"/>
              </w:rPr>
            </w:pPr>
            <w:r w:rsidRPr="00A82BB4">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1131"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836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EBE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4C7B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DC2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3412C"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04A2"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97E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B669" w14:textId="77777777" w:rsidR="00EB69FF" w:rsidRPr="00A82BB4" w:rsidRDefault="00EB69FF" w:rsidP="00C83017">
            <w:pPr>
              <w:pStyle w:val="rowtabella0"/>
              <w:jc w:val="center"/>
              <w:rPr>
                <w:color w:val="002060"/>
              </w:rPr>
            </w:pPr>
            <w:r w:rsidRPr="00A82BB4">
              <w:rPr>
                <w:color w:val="002060"/>
              </w:rPr>
              <w:t>0</w:t>
            </w:r>
          </w:p>
        </w:tc>
      </w:tr>
      <w:tr w:rsidR="00EB69FF" w:rsidRPr="00A82BB4" w14:paraId="6150E04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CE3C7" w14:textId="77777777" w:rsidR="00EB69FF" w:rsidRPr="00A82BB4" w:rsidRDefault="00EB69FF" w:rsidP="00C83017">
            <w:pPr>
              <w:pStyle w:val="rowtabella0"/>
              <w:rPr>
                <w:color w:val="002060"/>
              </w:rPr>
            </w:pPr>
            <w:r w:rsidRPr="00A82BB4">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B1725"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B5B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0E0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B5AD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8106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AA274"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FDDA"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797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ED27" w14:textId="77777777" w:rsidR="00EB69FF" w:rsidRPr="00A82BB4" w:rsidRDefault="00EB69FF" w:rsidP="00C83017">
            <w:pPr>
              <w:pStyle w:val="rowtabella0"/>
              <w:jc w:val="center"/>
              <w:rPr>
                <w:color w:val="002060"/>
              </w:rPr>
            </w:pPr>
            <w:r w:rsidRPr="00A82BB4">
              <w:rPr>
                <w:color w:val="002060"/>
              </w:rPr>
              <w:t>0</w:t>
            </w:r>
          </w:p>
        </w:tc>
      </w:tr>
      <w:tr w:rsidR="00EB69FF" w:rsidRPr="00A82BB4" w14:paraId="527AE81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938AB" w14:textId="77777777" w:rsidR="00EB69FF" w:rsidRPr="00A82BB4" w:rsidRDefault="00EB69FF" w:rsidP="00C83017">
            <w:pPr>
              <w:pStyle w:val="rowtabella0"/>
              <w:rPr>
                <w:color w:val="002060"/>
              </w:rPr>
            </w:pPr>
            <w:r w:rsidRPr="00A82BB4">
              <w:rPr>
                <w:color w:val="002060"/>
              </w:rPr>
              <w:t xml:space="preserve">A.S.D. CALCIO </w:t>
            </w:r>
            <w:proofErr w:type="gramStart"/>
            <w:r w:rsidRPr="00A82BB4">
              <w:rPr>
                <w:color w:val="002060"/>
              </w:rPr>
              <w:t>S.ELPIDIO</w:t>
            </w:r>
            <w:proofErr w:type="gramEnd"/>
            <w:r w:rsidRPr="00A82BB4">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FE465"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9BC4C"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9A60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2012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3F78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2B9A"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8E6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909D8"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954A" w14:textId="77777777" w:rsidR="00EB69FF" w:rsidRPr="00A82BB4" w:rsidRDefault="00EB69FF" w:rsidP="00C83017">
            <w:pPr>
              <w:pStyle w:val="rowtabella0"/>
              <w:jc w:val="center"/>
              <w:rPr>
                <w:color w:val="002060"/>
              </w:rPr>
            </w:pPr>
            <w:r w:rsidRPr="00A82BB4">
              <w:rPr>
                <w:color w:val="002060"/>
              </w:rPr>
              <w:t>0</w:t>
            </w:r>
          </w:p>
        </w:tc>
      </w:tr>
      <w:tr w:rsidR="00EB69FF" w:rsidRPr="00A82BB4" w14:paraId="2A04A92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257FC9" w14:textId="77777777" w:rsidR="00EB69FF" w:rsidRPr="00A82BB4" w:rsidRDefault="00EB69FF" w:rsidP="00C83017">
            <w:pPr>
              <w:pStyle w:val="rowtabella0"/>
              <w:rPr>
                <w:color w:val="002060"/>
              </w:rPr>
            </w:pPr>
            <w:r w:rsidRPr="00A82BB4">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410EB"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9EB7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B749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E94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9BD7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32CE"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B66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04F3"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ECA54" w14:textId="77777777" w:rsidR="00EB69FF" w:rsidRPr="00A82BB4" w:rsidRDefault="00EB69FF" w:rsidP="00C83017">
            <w:pPr>
              <w:pStyle w:val="rowtabella0"/>
              <w:jc w:val="center"/>
              <w:rPr>
                <w:color w:val="002060"/>
              </w:rPr>
            </w:pPr>
            <w:r w:rsidRPr="00A82BB4">
              <w:rPr>
                <w:color w:val="002060"/>
              </w:rPr>
              <w:t>0</w:t>
            </w:r>
          </w:p>
        </w:tc>
      </w:tr>
      <w:tr w:rsidR="00EB69FF" w:rsidRPr="00A82BB4" w14:paraId="1CF8D72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D9C5DD" w14:textId="77777777" w:rsidR="00EB69FF" w:rsidRPr="00A82BB4" w:rsidRDefault="00EB69FF" w:rsidP="00C83017">
            <w:pPr>
              <w:pStyle w:val="rowtabella0"/>
              <w:rPr>
                <w:color w:val="002060"/>
              </w:rPr>
            </w:pPr>
            <w:r w:rsidRPr="00A82BB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6576"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1FD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7F30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C8C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A8E0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6A0E"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730D"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F9D01"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FCB1" w14:textId="77777777" w:rsidR="00EB69FF" w:rsidRPr="00A82BB4" w:rsidRDefault="00EB69FF" w:rsidP="00C83017">
            <w:pPr>
              <w:pStyle w:val="rowtabella0"/>
              <w:jc w:val="center"/>
              <w:rPr>
                <w:color w:val="002060"/>
              </w:rPr>
            </w:pPr>
            <w:r w:rsidRPr="00A82BB4">
              <w:rPr>
                <w:color w:val="002060"/>
              </w:rPr>
              <w:t>0</w:t>
            </w:r>
          </w:p>
        </w:tc>
      </w:tr>
      <w:tr w:rsidR="00EB69FF" w:rsidRPr="00A82BB4" w14:paraId="486DCCD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316F7" w14:textId="77777777" w:rsidR="00EB69FF" w:rsidRPr="00A82BB4" w:rsidRDefault="00EB69FF" w:rsidP="00C83017">
            <w:pPr>
              <w:pStyle w:val="rowtabella0"/>
              <w:rPr>
                <w:color w:val="002060"/>
              </w:rPr>
            </w:pPr>
            <w:r w:rsidRPr="00A82BB4">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B7C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A3F8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04C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D48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2C8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85F7"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2F8B"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D4E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102A" w14:textId="77777777" w:rsidR="00EB69FF" w:rsidRPr="00A82BB4" w:rsidRDefault="00EB69FF" w:rsidP="00C83017">
            <w:pPr>
              <w:pStyle w:val="rowtabella0"/>
              <w:jc w:val="center"/>
              <w:rPr>
                <w:color w:val="002060"/>
              </w:rPr>
            </w:pPr>
            <w:r w:rsidRPr="00A82BB4">
              <w:rPr>
                <w:color w:val="002060"/>
              </w:rPr>
              <w:t>0</w:t>
            </w:r>
          </w:p>
        </w:tc>
      </w:tr>
      <w:tr w:rsidR="00EB69FF" w:rsidRPr="00A82BB4" w14:paraId="1C02048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8F734" w14:textId="77777777" w:rsidR="00EB69FF" w:rsidRPr="00F24B19" w:rsidRDefault="00EB69FF" w:rsidP="00C83017">
            <w:pPr>
              <w:pStyle w:val="rowtabella0"/>
              <w:rPr>
                <w:color w:val="002060"/>
                <w:lang w:val="es-ES"/>
              </w:rPr>
            </w:pPr>
            <w:r w:rsidRPr="00F24B19">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533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503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B20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4C05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37E8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FDD8"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F1F48"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008D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DBED" w14:textId="77777777" w:rsidR="00EB69FF" w:rsidRPr="00A82BB4" w:rsidRDefault="00EB69FF" w:rsidP="00C83017">
            <w:pPr>
              <w:pStyle w:val="rowtabella0"/>
              <w:jc w:val="center"/>
              <w:rPr>
                <w:color w:val="002060"/>
              </w:rPr>
            </w:pPr>
            <w:r w:rsidRPr="00A82BB4">
              <w:rPr>
                <w:color w:val="002060"/>
              </w:rPr>
              <w:t>0</w:t>
            </w:r>
          </w:p>
        </w:tc>
      </w:tr>
      <w:tr w:rsidR="00EB69FF" w:rsidRPr="00A82BB4" w14:paraId="1E16779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4FC20" w14:textId="77777777" w:rsidR="00EB69FF" w:rsidRPr="00A82BB4" w:rsidRDefault="00EB69FF" w:rsidP="00C83017">
            <w:pPr>
              <w:pStyle w:val="rowtabella0"/>
              <w:rPr>
                <w:color w:val="002060"/>
              </w:rPr>
            </w:pPr>
            <w:r w:rsidRPr="00A82BB4">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10D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0C2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44FE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E2D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45C1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5EA7"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2262" w14:textId="77777777" w:rsidR="00EB69FF" w:rsidRPr="00A82BB4" w:rsidRDefault="00EB69FF" w:rsidP="00C83017">
            <w:pPr>
              <w:pStyle w:val="rowtabella0"/>
              <w:jc w:val="center"/>
              <w:rPr>
                <w:color w:val="002060"/>
              </w:rPr>
            </w:pPr>
            <w:r w:rsidRPr="00A82BB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4CACA"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48246" w14:textId="77777777" w:rsidR="00EB69FF" w:rsidRPr="00A82BB4" w:rsidRDefault="00EB69FF" w:rsidP="00C83017">
            <w:pPr>
              <w:pStyle w:val="rowtabella0"/>
              <w:jc w:val="center"/>
              <w:rPr>
                <w:color w:val="002060"/>
              </w:rPr>
            </w:pPr>
            <w:r w:rsidRPr="00A82BB4">
              <w:rPr>
                <w:color w:val="002060"/>
              </w:rPr>
              <w:t>0</w:t>
            </w:r>
          </w:p>
        </w:tc>
      </w:tr>
      <w:tr w:rsidR="00EB69FF" w:rsidRPr="00A82BB4" w14:paraId="32DA3DB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5E218" w14:textId="77777777" w:rsidR="00EB69FF" w:rsidRPr="00A82BB4" w:rsidRDefault="00EB69FF" w:rsidP="00C83017">
            <w:pPr>
              <w:pStyle w:val="rowtabella0"/>
              <w:rPr>
                <w:color w:val="002060"/>
              </w:rPr>
            </w:pPr>
            <w:r w:rsidRPr="00A82BB4">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FAC8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846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1B7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78F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AD30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B271"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3743E"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242C"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B87ED" w14:textId="77777777" w:rsidR="00EB69FF" w:rsidRPr="00A82BB4" w:rsidRDefault="00EB69FF" w:rsidP="00C83017">
            <w:pPr>
              <w:pStyle w:val="rowtabella0"/>
              <w:jc w:val="center"/>
              <w:rPr>
                <w:color w:val="002060"/>
              </w:rPr>
            </w:pPr>
            <w:r w:rsidRPr="00A82BB4">
              <w:rPr>
                <w:color w:val="002060"/>
              </w:rPr>
              <w:t>0</w:t>
            </w:r>
          </w:p>
        </w:tc>
      </w:tr>
      <w:tr w:rsidR="00EB69FF" w:rsidRPr="00A82BB4" w14:paraId="0172CA45"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7DFB7A" w14:textId="77777777" w:rsidR="00EB69FF" w:rsidRPr="00A82BB4" w:rsidRDefault="00EB69FF" w:rsidP="00C83017">
            <w:pPr>
              <w:pStyle w:val="rowtabella0"/>
              <w:rPr>
                <w:color w:val="002060"/>
              </w:rPr>
            </w:pPr>
            <w:r w:rsidRPr="00A82BB4">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766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034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1EC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6E0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B987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468BE"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0941" w14:textId="77777777" w:rsidR="00EB69FF" w:rsidRPr="00A82BB4" w:rsidRDefault="00EB69FF" w:rsidP="00C83017">
            <w:pPr>
              <w:pStyle w:val="rowtabella0"/>
              <w:jc w:val="center"/>
              <w:rPr>
                <w:color w:val="002060"/>
              </w:rPr>
            </w:pPr>
            <w:r w:rsidRPr="00A82BB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6E059" w14:textId="77777777" w:rsidR="00EB69FF" w:rsidRPr="00A82BB4" w:rsidRDefault="00EB69FF" w:rsidP="00C83017">
            <w:pPr>
              <w:pStyle w:val="rowtabella0"/>
              <w:jc w:val="center"/>
              <w:rPr>
                <w:color w:val="002060"/>
              </w:rPr>
            </w:pPr>
            <w:r w:rsidRPr="00A82BB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99917" w14:textId="77777777" w:rsidR="00EB69FF" w:rsidRPr="00A82BB4" w:rsidRDefault="00EB69FF" w:rsidP="00C83017">
            <w:pPr>
              <w:pStyle w:val="rowtabella0"/>
              <w:jc w:val="center"/>
              <w:rPr>
                <w:color w:val="002060"/>
              </w:rPr>
            </w:pPr>
            <w:r w:rsidRPr="00A82BB4">
              <w:rPr>
                <w:color w:val="002060"/>
              </w:rPr>
              <w:t>0</w:t>
            </w:r>
          </w:p>
        </w:tc>
      </w:tr>
    </w:tbl>
    <w:p w14:paraId="2BC67469" w14:textId="77777777" w:rsidR="00EB69FF" w:rsidRPr="00A82BB4" w:rsidRDefault="00EB69FF" w:rsidP="00EB69FF">
      <w:pPr>
        <w:pStyle w:val="breakline"/>
        <w:rPr>
          <w:rFonts w:eastAsiaTheme="minorEastAsia"/>
          <w:color w:val="002060"/>
        </w:rPr>
      </w:pPr>
    </w:p>
    <w:p w14:paraId="776CB496" w14:textId="77777777" w:rsidR="00EB69FF" w:rsidRPr="00A82BB4" w:rsidRDefault="00EB69FF" w:rsidP="00EB69FF">
      <w:pPr>
        <w:pStyle w:val="breakline"/>
        <w:rPr>
          <w:color w:val="002060"/>
        </w:rPr>
      </w:pPr>
    </w:p>
    <w:p w14:paraId="2058DF09" w14:textId="77777777" w:rsidR="00EB69FF" w:rsidRPr="00A82BB4" w:rsidRDefault="00EB69FF" w:rsidP="00EB69FF">
      <w:pPr>
        <w:pStyle w:val="sottotitolocampionato10"/>
        <w:rPr>
          <w:color w:val="002060"/>
        </w:rPr>
      </w:pPr>
      <w:r w:rsidRPr="00A82BB4">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7031D381"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113CB"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11D13"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542EF"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5AD49"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5708E"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BE9C6"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44A3E"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0E2ED"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E4CA0"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E8E9B" w14:textId="77777777" w:rsidR="00EB69FF" w:rsidRPr="00A82BB4" w:rsidRDefault="00EB69FF" w:rsidP="00C83017">
            <w:pPr>
              <w:pStyle w:val="headertabella0"/>
              <w:rPr>
                <w:color w:val="002060"/>
              </w:rPr>
            </w:pPr>
            <w:r w:rsidRPr="00A82BB4">
              <w:rPr>
                <w:color w:val="002060"/>
              </w:rPr>
              <w:t>PE</w:t>
            </w:r>
          </w:p>
        </w:tc>
      </w:tr>
      <w:tr w:rsidR="00EB69FF" w:rsidRPr="00A82BB4" w14:paraId="46E35975"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8BFE2A" w14:textId="77777777" w:rsidR="00EB69FF" w:rsidRPr="00A82BB4" w:rsidRDefault="00EB69FF" w:rsidP="00C83017">
            <w:pPr>
              <w:pStyle w:val="rowtabella0"/>
              <w:rPr>
                <w:color w:val="002060"/>
              </w:rPr>
            </w:pPr>
            <w:r w:rsidRPr="00A82BB4">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2664E"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B780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9F8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BCE1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F57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BD24" w14:textId="77777777" w:rsidR="00EB69FF" w:rsidRPr="00A82BB4" w:rsidRDefault="00EB69FF" w:rsidP="00C83017">
            <w:pPr>
              <w:pStyle w:val="rowtabella0"/>
              <w:jc w:val="center"/>
              <w:rPr>
                <w:color w:val="002060"/>
              </w:rPr>
            </w:pPr>
            <w:r w:rsidRPr="00A82BB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0C3CD"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47262" w14:textId="77777777" w:rsidR="00EB69FF" w:rsidRPr="00A82BB4" w:rsidRDefault="00EB69FF" w:rsidP="00C83017">
            <w:pPr>
              <w:pStyle w:val="rowtabella0"/>
              <w:jc w:val="center"/>
              <w:rPr>
                <w:color w:val="002060"/>
              </w:rPr>
            </w:pPr>
            <w:r w:rsidRPr="00A82BB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C415" w14:textId="77777777" w:rsidR="00EB69FF" w:rsidRPr="00A82BB4" w:rsidRDefault="00EB69FF" w:rsidP="00C83017">
            <w:pPr>
              <w:pStyle w:val="rowtabella0"/>
              <w:jc w:val="center"/>
              <w:rPr>
                <w:color w:val="002060"/>
              </w:rPr>
            </w:pPr>
            <w:r w:rsidRPr="00A82BB4">
              <w:rPr>
                <w:color w:val="002060"/>
              </w:rPr>
              <w:t>0</w:t>
            </w:r>
          </w:p>
        </w:tc>
      </w:tr>
      <w:tr w:rsidR="00EB69FF" w:rsidRPr="00A82BB4" w14:paraId="02F76C8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EBB2DA" w14:textId="77777777" w:rsidR="00EB69FF" w:rsidRPr="00A82BB4" w:rsidRDefault="00EB69FF" w:rsidP="00C83017">
            <w:pPr>
              <w:pStyle w:val="rowtabella0"/>
              <w:rPr>
                <w:color w:val="002060"/>
              </w:rPr>
            </w:pPr>
            <w:r w:rsidRPr="00A82BB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90466"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A78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9C42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EB6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A32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4671"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4221"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9C719"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057D" w14:textId="77777777" w:rsidR="00EB69FF" w:rsidRPr="00A82BB4" w:rsidRDefault="00EB69FF" w:rsidP="00C83017">
            <w:pPr>
              <w:pStyle w:val="rowtabella0"/>
              <w:jc w:val="center"/>
              <w:rPr>
                <w:color w:val="002060"/>
              </w:rPr>
            </w:pPr>
            <w:r w:rsidRPr="00A82BB4">
              <w:rPr>
                <w:color w:val="002060"/>
              </w:rPr>
              <w:t>0</w:t>
            </w:r>
          </w:p>
        </w:tc>
      </w:tr>
      <w:tr w:rsidR="00EB69FF" w:rsidRPr="00A82BB4" w14:paraId="1F56ED6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BEC0E" w14:textId="77777777" w:rsidR="00EB69FF" w:rsidRPr="00A82BB4" w:rsidRDefault="00EB69FF" w:rsidP="00C83017">
            <w:pPr>
              <w:pStyle w:val="rowtabella0"/>
              <w:rPr>
                <w:color w:val="002060"/>
              </w:rPr>
            </w:pPr>
            <w:r w:rsidRPr="00A82BB4">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BD3F2"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A2E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AC3E"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B8ED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3FB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547A"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B60C"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5A926"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F8E3" w14:textId="77777777" w:rsidR="00EB69FF" w:rsidRPr="00A82BB4" w:rsidRDefault="00EB69FF" w:rsidP="00C83017">
            <w:pPr>
              <w:pStyle w:val="rowtabella0"/>
              <w:jc w:val="center"/>
              <w:rPr>
                <w:color w:val="002060"/>
              </w:rPr>
            </w:pPr>
            <w:r w:rsidRPr="00A82BB4">
              <w:rPr>
                <w:color w:val="002060"/>
              </w:rPr>
              <w:t>0</w:t>
            </w:r>
          </w:p>
        </w:tc>
      </w:tr>
      <w:tr w:rsidR="00EB69FF" w:rsidRPr="00A82BB4" w14:paraId="3A9F422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DCF65" w14:textId="77777777" w:rsidR="00EB69FF" w:rsidRPr="00A82BB4" w:rsidRDefault="00EB69FF" w:rsidP="00C83017">
            <w:pPr>
              <w:pStyle w:val="rowtabella0"/>
              <w:rPr>
                <w:color w:val="002060"/>
              </w:rPr>
            </w:pPr>
            <w:r w:rsidRPr="00A82BB4">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4D21"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DB30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A97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295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1237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11F6"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A98A"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DC3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C121B" w14:textId="77777777" w:rsidR="00EB69FF" w:rsidRPr="00A82BB4" w:rsidRDefault="00EB69FF" w:rsidP="00C83017">
            <w:pPr>
              <w:pStyle w:val="rowtabella0"/>
              <w:jc w:val="center"/>
              <w:rPr>
                <w:color w:val="002060"/>
              </w:rPr>
            </w:pPr>
            <w:r w:rsidRPr="00A82BB4">
              <w:rPr>
                <w:color w:val="002060"/>
              </w:rPr>
              <w:t>0</w:t>
            </w:r>
          </w:p>
        </w:tc>
      </w:tr>
      <w:tr w:rsidR="00EB69FF" w:rsidRPr="00A82BB4" w14:paraId="6AE838B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BA337B" w14:textId="77777777" w:rsidR="00EB69FF" w:rsidRPr="00A82BB4" w:rsidRDefault="00EB69FF" w:rsidP="00C83017">
            <w:pPr>
              <w:pStyle w:val="rowtabella0"/>
              <w:rPr>
                <w:color w:val="002060"/>
              </w:rPr>
            </w:pPr>
            <w:r w:rsidRPr="00A82BB4">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B094"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EEC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963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F957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631B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8BB3"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52C8A"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9427"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9D45" w14:textId="77777777" w:rsidR="00EB69FF" w:rsidRPr="00A82BB4" w:rsidRDefault="00EB69FF" w:rsidP="00C83017">
            <w:pPr>
              <w:pStyle w:val="rowtabella0"/>
              <w:jc w:val="center"/>
              <w:rPr>
                <w:color w:val="002060"/>
              </w:rPr>
            </w:pPr>
            <w:r w:rsidRPr="00A82BB4">
              <w:rPr>
                <w:color w:val="002060"/>
              </w:rPr>
              <w:t>0</w:t>
            </w:r>
          </w:p>
        </w:tc>
      </w:tr>
      <w:tr w:rsidR="00EB69FF" w:rsidRPr="00A82BB4" w14:paraId="58E76DC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D44D05" w14:textId="77777777" w:rsidR="00EB69FF" w:rsidRPr="00EB69FF" w:rsidRDefault="00EB69FF" w:rsidP="00C83017">
            <w:pPr>
              <w:pStyle w:val="rowtabella0"/>
              <w:rPr>
                <w:color w:val="002060"/>
                <w:lang w:val="es-ES"/>
              </w:rPr>
            </w:pPr>
            <w:r w:rsidRPr="00EB69FF">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BADE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C59A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74AF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62B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ADC2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D3C7B"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612E0"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ED33"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E7E7E" w14:textId="77777777" w:rsidR="00EB69FF" w:rsidRPr="00A82BB4" w:rsidRDefault="00EB69FF" w:rsidP="00C83017">
            <w:pPr>
              <w:pStyle w:val="rowtabella0"/>
              <w:jc w:val="center"/>
              <w:rPr>
                <w:color w:val="002060"/>
              </w:rPr>
            </w:pPr>
            <w:r w:rsidRPr="00A82BB4">
              <w:rPr>
                <w:color w:val="002060"/>
              </w:rPr>
              <w:t>0</w:t>
            </w:r>
          </w:p>
        </w:tc>
      </w:tr>
      <w:tr w:rsidR="00EB69FF" w:rsidRPr="00A82BB4" w14:paraId="1E90492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A77FB" w14:textId="77777777" w:rsidR="00EB69FF" w:rsidRPr="00A82BB4" w:rsidRDefault="00EB69FF" w:rsidP="00C83017">
            <w:pPr>
              <w:pStyle w:val="rowtabella0"/>
              <w:rPr>
                <w:color w:val="002060"/>
              </w:rPr>
            </w:pPr>
            <w:r w:rsidRPr="00A82BB4">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9D1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65E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5A1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8FD2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57A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341A9"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DFD1"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0C3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6C27F" w14:textId="77777777" w:rsidR="00EB69FF" w:rsidRPr="00A82BB4" w:rsidRDefault="00EB69FF" w:rsidP="00C83017">
            <w:pPr>
              <w:pStyle w:val="rowtabella0"/>
              <w:jc w:val="center"/>
              <w:rPr>
                <w:color w:val="002060"/>
              </w:rPr>
            </w:pPr>
            <w:r w:rsidRPr="00A82BB4">
              <w:rPr>
                <w:color w:val="002060"/>
              </w:rPr>
              <w:t>0</w:t>
            </w:r>
          </w:p>
        </w:tc>
      </w:tr>
      <w:tr w:rsidR="00EB69FF" w:rsidRPr="00A82BB4" w14:paraId="70A4CE2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3D7F5" w14:textId="77777777" w:rsidR="00EB69FF" w:rsidRPr="00A82BB4" w:rsidRDefault="00EB69FF" w:rsidP="00C83017">
            <w:pPr>
              <w:pStyle w:val="rowtabella0"/>
              <w:rPr>
                <w:color w:val="002060"/>
              </w:rPr>
            </w:pPr>
            <w:r w:rsidRPr="00A82BB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839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5B49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DD22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519F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0D3E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CB83"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39D5"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860A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541E" w14:textId="77777777" w:rsidR="00EB69FF" w:rsidRPr="00A82BB4" w:rsidRDefault="00EB69FF" w:rsidP="00C83017">
            <w:pPr>
              <w:pStyle w:val="rowtabella0"/>
              <w:jc w:val="center"/>
              <w:rPr>
                <w:color w:val="002060"/>
              </w:rPr>
            </w:pPr>
            <w:r w:rsidRPr="00A82BB4">
              <w:rPr>
                <w:color w:val="002060"/>
              </w:rPr>
              <w:t>0</w:t>
            </w:r>
          </w:p>
        </w:tc>
      </w:tr>
      <w:tr w:rsidR="00EB69FF" w:rsidRPr="00A82BB4" w14:paraId="472835F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4898C" w14:textId="77777777" w:rsidR="00EB69FF" w:rsidRPr="00A82BB4" w:rsidRDefault="00EB69FF" w:rsidP="00C83017">
            <w:pPr>
              <w:pStyle w:val="rowtabella0"/>
              <w:rPr>
                <w:color w:val="002060"/>
              </w:rPr>
            </w:pPr>
            <w:r w:rsidRPr="00A82BB4">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BDA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FBB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CCC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ADF5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5F03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DE0D"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C71AA"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518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1D940" w14:textId="77777777" w:rsidR="00EB69FF" w:rsidRPr="00A82BB4" w:rsidRDefault="00EB69FF" w:rsidP="00C83017">
            <w:pPr>
              <w:pStyle w:val="rowtabella0"/>
              <w:jc w:val="center"/>
              <w:rPr>
                <w:color w:val="002060"/>
              </w:rPr>
            </w:pPr>
            <w:r w:rsidRPr="00A82BB4">
              <w:rPr>
                <w:color w:val="002060"/>
              </w:rPr>
              <w:t>0</w:t>
            </w:r>
          </w:p>
        </w:tc>
      </w:tr>
      <w:tr w:rsidR="00EB69FF" w:rsidRPr="00A82BB4" w14:paraId="59C4D9ED"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ABADD4" w14:textId="77777777" w:rsidR="00EB69FF" w:rsidRPr="00A82BB4" w:rsidRDefault="00EB69FF" w:rsidP="00C83017">
            <w:pPr>
              <w:pStyle w:val="rowtabella0"/>
              <w:rPr>
                <w:color w:val="002060"/>
              </w:rPr>
            </w:pPr>
            <w:r w:rsidRPr="00A82BB4">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8A17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6369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A7E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A5F3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2CFB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67A90"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8C82B"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3FC0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778DE" w14:textId="77777777" w:rsidR="00EB69FF" w:rsidRPr="00A82BB4" w:rsidRDefault="00EB69FF" w:rsidP="00C83017">
            <w:pPr>
              <w:pStyle w:val="rowtabella0"/>
              <w:jc w:val="center"/>
              <w:rPr>
                <w:color w:val="002060"/>
              </w:rPr>
            </w:pPr>
            <w:r w:rsidRPr="00A82BB4">
              <w:rPr>
                <w:color w:val="002060"/>
              </w:rPr>
              <w:t>0</w:t>
            </w:r>
          </w:p>
        </w:tc>
      </w:tr>
      <w:tr w:rsidR="00EB69FF" w:rsidRPr="00A82BB4" w14:paraId="1A9EC8DD"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94DE9" w14:textId="77777777" w:rsidR="00EB69FF" w:rsidRPr="00A82BB4" w:rsidRDefault="00EB69FF" w:rsidP="00C83017">
            <w:pPr>
              <w:pStyle w:val="rowtabella0"/>
              <w:rPr>
                <w:color w:val="002060"/>
              </w:rPr>
            </w:pPr>
            <w:r w:rsidRPr="00A82BB4">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EC44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DA41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D430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254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13E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BE806"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1D3A"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AF50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589A" w14:textId="77777777" w:rsidR="00EB69FF" w:rsidRPr="00A82BB4" w:rsidRDefault="00EB69FF" w:rsidP="00C83017">
            <w:pPr>
              <w:pStyle w:val="rowtabella0"/>
              <w:jc w:val="center"/>
              <w:rPr>
                <w:color w:val="002060"/>
              </w:rPr>
            </w:pPr>
            <w:r w:rsidRPr="00A82BB4">
              <w:rPr>
                <w:color w:val="002060"/>
              </w:rPr>
              <w:t>0</w:t>
            </w:r>
          </w:p>
        </w:tc>
      </w:tr>
      <w:tr w:rsidR="00EB69FF" w:rsidRPr="00A82BB4" w14:paraId="7916B1D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8C939C" w14:textId="77777777" w:rsidR="00EB69FF" w:rsidRPr="00A82BB4" w:rsidRDefault="00EB69FF" w:rsidP="00C83017">
            <w:pPr>
              <w:pStyle w:val="rowtabella0"/>
              <w:rPr>
                <w:color w:val="002060"/>
              </w:rPr>
            </w:pPr>
            <w:r w:rsidRPr="00A82BB4">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7B2E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6D24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D0A5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36A3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E0D4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F5193"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961E0"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C9062"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C00C8" w14:textId="77777777" w:rsidR="00EB69FF" w:rsidRPr="00A82BB4" w:rsidRDefault="00EB69FF" w:rsidP="00C83017">
            <w:pPr>
              <w:pStyle w:val="rowtabella0"/>
              <w:jc w:val="center"/>
              <w:rPr>
                <w:color w:val="002060"/>
              </w:rPr>
            </w:pPr>
            <w:r w:rsidRPr="00A82BB4">
              <w:rPr>
                <w:color w:val="002060"/>
              </w:rPr>
              <w:t>0</w:t>
            </w:r>
          </w:p>
        </w:tc>
      </w:tr>
      <w:tr w:rsidR="00EB69FF" w:rsidRPr="00A82BB4" w14:paraId="3C556A0D"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B0DC31" w14:textId="77777777" w:rsidR="00EB69FF" w:rsidRPr="00A82BB4" w:rsidRDefault="00EB69FF" w:rsidP="00C83017">
            <w:pPr>
              <w:pStyle w:val="rowtabella0"/>
              <w:rPr>
                <w:color w:val="002060"/>
              </w:rPr>
            </w:pPr>
            <w:r w:rsidRPr="00A82BB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3D6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B77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8283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0F8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EC2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CDB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8907" w14:textId="77777777" w:rsidR="00EB69FF" w:rsidRPr="00A82BB4" w:rsidRDefault="00EB69FF" w:rsidP="00C83017">
            <w:pPr>
              <w:pStyle w:val="rowtabella0"/>
              <w:jc w:val="center"/>
              <w:rPr>
                <w:color w:val="002060"/>
              </w:rPr>
            </w:pPr>
            <w:r w:rsidRPr="00A82BB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5A251" w14:textId="77777777" w:rsidR="00EB69FF" w:rsidRPr="00A82BB4" w:rsidRDefault="00EB69FF" w:rsidP="00C83017">
            <w:pPr>
              <w:pStyle w:val="rowtabella0"/>
              <w:jc w:val="center"/>
              <w:rPr>
                <w:color w:val="002060"/>
              </w:rPr>
            </w:pPr>
            <w:r w:rsidRPr="00A82BB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0CFEC" w14:textId="77777777" w:rsidR="00EB69FF" w:rsidRPr="00A82BB4" w:rsidRDefault="00EB69FF" w:rsidP="00C83017">
            <w:pPr>
              <w:pStyle w:val="rowtabella0"/>
              <w:jc w:val="center"/>
              <w:rPr>
                <w:color w:val="002060"/>
              </w:rPr>
            </w:pPr>
            <w:r w:rsidRPr="00A82BB4">
              <w:rPr>
                <w:color w:val="002060"/>
              </w:rPr>
              <w:t>0</w:t>
            </w:r>
          </w:p>
        </w:tc>
      </w:tr>
    </w:tbl>
    <w:p w14:paraId="33D23BFB" w14:textId="77777777" w:rsidR="00EB69FF" w:rsidRDefault="00EB69FF" w:rsidP="00EB69FF">
      <w:pPr>
        <w:pStyle w:val="breakline"/>
        <w:rPr>
          <w:color w:val="002060"/>
        </w:rPr>
      </w:pPr>
    </w:p>
    <w:p w14:paraId="2353DC0F" w14:textId="77777777" w:rsidR="00EB69FF" w:rsidRPr="00A82BB4" w:rsidRDefault="00EB69FF" w:rsidP="00EB69FF">
      <w:pPr>
        <w:pStyle w:val="titoloprinc0"/>
        <w:rPr>
          <w:color w:val="002060"/>
        </w:rPr>
      </w:pPr>
      <w:r>
        <w:rPr>
          <w:color w:val="002060"/>
        </w:rPr>
        <w:t>PROGRAMMA GARE</w:t>
      </w:r>
    </w:p>
    <w:p w14:paraId="632DF70D" w14:textId="77777777" w:rsidR="00EB69FF" w:rsidRDefault="00EB69FF" w:rsidP="00EB69FF">
      <w:pPr>
        <w:pStyle w:val="breakline"/>
        <w:rPr>
          <w:rFonts w:eastAsiaTheme="minorEastAsia"/>
          <w:color w:val="002060"/>
        </w:rPr>
      </w:pPr>
    </w:p>
    <w:p w14:paraId="12751720" w14:textId="77777777" w:rsidR="00672D45" w:rsidRPr="00626198" w:rsidRDefault="00672D45" w:rsidP="00672D45">
      <w:pPr>
        <w:pStyle w:val="sottotitolocampionato10"/>
        <w:rPr>
          <w:color w:val="002060"/>
        </w:rPr>
      </w:pPr>
      <w:r w:rsidRPr="00626198">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672D45" w:rsidRPr="00626198" w14:paraId="46B378C4"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4CF2A"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C3C00"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69940"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21081"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0000E"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ECEBC"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DDE3C"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1202F715"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2CD04A" w14:textId="77777777" w:rsidR="00672D45" w:rsidRPr="00626198" w:rsidRDefault="00672D45" w:rsidP="00C83017">
            <w:pPr>
              <w:pStyle w:val="rowtabella0"/>
              <w:rPr>
                <w:color w:val="002060"/>
              </w:rPr>
            </w:pPr>
            <w:r w:rsidRPr="00626198">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3FA5F6" w14:textId="77777777" w:rsidR="00672D45" w:rsidRPr="00626198" w:rsidRDefault="00672D45" w:rsidP="00C83017">
            <w:pPr>
              <w:pStyle w:val="rowtabella0"/>
              <w:rPr>
                <w:color w:val="002060"/>
              </w:rPr>
            </w:pPr>
            <w:r w:rsidRPr="00626198">
              <w:rPr>
                <w:color w:val="002060"/>
              </w:rPr>
              <w:t xml:space="preserve">SPECIAL ONE SPORTING </w:t>
            </w:r>
            <w:proofErr w:type="spellStart"/>
            <w:proofErr w:type="gramStart"/>
            <w:r w:rsidRPr="00626198">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CEAA9A"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3C6CA" w14:textId="77777777" w:rsidR="00672D45" w:rsidRPr="00626198" w:rsidRDefault="00672D45" w:rsidP="00C83017">
            <w:pPr>
              <w:pStyle w:val="rowtabella0"/>
              <w:rPr>
                <w:color w:val="002060"/>
              </w:rPr>
            </w:pPr>
            <w:r w:rsidRPr="00626198">
              <w:rPr>
                <w:color w:val="002060"/>
              </w:rPr>
              <w:t>18/10/2024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DFBFE" w14:textId="77777777" w:rsidR="00672D45" w:rsidRPr="00626198" w:rsidRDefault="00672D45" w:rsidP="00C83017">
            <w:pPr>
              <w:pStyle w:val="rowtabella0"/>
              <w:rPr>
                <w:color w:val="002060"/>
              </w:rPr>
            </w:pPr>
            <w:r w:rsidRPr="00626198">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D8F31F" w14:textId="77777777" w:rsidR="00672D45" w:rsidRPr="00626198" w:rsidRDefault="00672D45" w:rsidP="00C83017">
            <w:pPr>
              <w:pStyle w:val="rowtabella0"/>
              <w:rPr>
                <w:color w:val="002060"/>
              </w:rPr>
            </w:pPr>
            <w:r w:rsidRPr="00626198">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F3E0C6" w14:textId="77777777" w:rsidR="00672D45" w:rsidRPr="00626198" w:rsidRDefault="00672D45" w:rsidP="00C83017">
            <w:pPr>
              <w:pStyle w:val="rowtabella0"/>
              <w:rPr>
                <w:color w:val="002060"/>
              </w:rPr>
            </w:pPr>
            <w:r w:rsidRPr="00626198">
              <w:rPr>
                <w:color w:val="002060"/>
              </w:rPr>
              <w:t>VIA GIOVANNI XXIII</w:t>
            </w:r>
          </w:p>
        </w:tc>
      </w:tr>
      <w:tr w:rsidR="00672D45" w:rsidRPr="00626198" w14:paraId="6C0BD89D"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D8A5E" w14:textId="77777777" w:rsidR="00672D45" w:rsidRPr="00626198" w:rsidRDefault="00672D45" w:rsidP="00C83017">
            <w:pPr>
              <w:pStyle w:val="rowtabella0"/>
              <w:rPr>
                <w:color w:val="002060"/>
              </w:rPr>
            </w:pPr>
            <w:r w:rsidRPr="00626198">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41F24A" w14:textId="77777777" w:rsidR="00672D45" w:rsidRPr="00626198" w:rsidRDefault="00672D45" w:rsidP="00C83017">
            <w:pPr>
              <w:pStyle w:val="rowtabella0"/>
              <w:rPr>
                <w:color w:val="002060"/>
              </w:rPr>
            </w:pPr>
            <w:r w:rsidRPr="00626198">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F8FF4A"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667DC5" w14:textId="77777777" w:rsidR="00672D45" w:rsidRPr="00626198" w:rsidRDefault="00672D45" w:rsidP="00C83017">
            <w:pPr>
              <w:pStyle w:val="rowtabella0"/>
              <w:rPr>
                <w:color w:val="002060"/>
              </w:rPr>
            </w:pPr>
            <w:r w:rsidRPr="00626198">
              <w:rPr>
                <w:color w:val="002060"/>
              </w:rPr>
              <w:t>18/10/2024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F3B7C6" w14:textId="77777777" w:rsidR="00672D45" w:rsidRPr="00626198" w:rsidRDefault="00672D45" w:rsidP="00C83017">
            <w:pPr>
              <w:pStyle w:val="rowtabella0"/>
              <w:rPr>
                <w:color w:val="002060"/>
              </w:rPr>
            </w:pPr>
            <w:r w:rsidRPr="00626198">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DDEC2A" w14:textId="77777777" w:rsidR="00672D45" w:rsidRPr="00626198" w:rsidRDefault="00672D45" w:rsidP="00C83017">
            <w:pPr>
              <w:pStyle w:val="rowtabella0"/>
              <w:rPr>
                <w:color w:val="002060"/>
              </w:rPr>
            </w:pPr>
            <w:r w:rsidRPr="00626198">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B9DACD" w14:textId="77777777" w:rsidR="00672D45" w:rsidRPr="00626198" w:rsidRDefault="00672D45" w:rsidP="00C83017">
            <w:pPr>
              <w:pStyle w:val="rowtabella0"/>
              <w:rPr>
                <w:color w:val="002060"/>
              </w:rPr>
            </w:pPr>
            <w:r w:rsidRPr="00626198">
              <w:rPr>
                <w:color w:val="002060"/>
              </w:rPr>
              <w:t>VIA CAMPO SPORTIVO</w:t>
            </w:r>
          </w:p>
        </w:tc>
      </w:tr>
      <w:tr w:rsidR="00672D45" w:rsidRPr="00626198" w14:paraId="04539DFA"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81FFB1" w14:textId="77777777" w:rsidR="00672D45" w:rsidRPr="00626198" w:rsidRDefault="00672D45" w:rsidP="00C83017">
            <w:pPr>
              <w:pStyle w:val="rowtabella0"/>
              <w:rPr>
                <w:color w:val="002060"/>
              </w:rPr>
            </w:pPr>
            <w:r w:rsidRPr="00626198">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3AD822" w14:textId="77777777" w:rsidR="00672D45" w:rsidRPr="00626198" w:rsidRDefault="00672D45" w:rsidP="00C83017">
            <w:pPr>
              <w:pStyle w:val="rowtabella0"/>
              <w:rPr>
                <w:color w:val="002060"/>
              </w:rPr>
            </w:pPr>
            <w:r w:rsidRPr="00626198">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8257FC"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762AE6" w14:textId="77777777" w:rsidR="00672D45" w:rsidRPr="00626198" w:rsidRDefault="00672D45" w:rsidP="00C83017">
            <w:pPr>
              <w:pStyle w:val="rowtabella0"/>
              <w:rPr>
                <w:color w:val="002060"/>
              </w:rPr>
            </w:pPr>
            <w:r w:rsidRPr="00626198">
              <w:rPr>
                <w:color w:val="002060"/>
              </w:rPr>
              <w:t>18/10/2024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5896EA" w14:textId="77777777" w:rsidR="00672D45" w:rsidRPr="00626198" w:rsidRDefault="00672D45" w:rsidP="00C83017">
            <w:pPr>
              <w:pStyle w:val="rowtabella0"/>
              <w:rPr>
                <w:color w:val="002060"/>
              </w:rPr>
            </w:pPr>
            <w:r w:rsidRPr="00626198">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27549" w14:textId="77777777" w:rsidR="00672D45" w:rsidRPr="00626198" w:rsidRDefault="00672D45" w:rsidP="00C83017">
            <w:pPr>
              <w:pStyle w:val="rowtabella0"/>
              <w:rPr>
                <w:color w:val="002060"/>
              </w:rPr>
            </w:pPr>
            <w:r w:rsidRPr="00626198">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A491D" w14:textId="77777777" w:rsidR="00672D45" w:rsidRPr="00626198" w:rsidRDefault="00672D45" w:rsidP="00C83017">
            <w:pPr>
              <w:pStyle w:val="rowtabella0"/>
              <w:rPr>
                <w:color w:val="002060"/>
              </w:rPr>
            </w:pPr>
            <w:r w:rsidRPr="00626198">
              <w:rPr>
                <w:color w:val="002060"/>
              </w:rPr>
              <w:t>VIA DELL'INDUSTRIA</w:t>
            </w:r>
          </w:p>
        </w:tc>
      </w:tr>
      <w:tr w:rsidR="00672D45" w:rsidRPr="00626198" w14:paraId="66CB8A13"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E03B64" w14:textId="77777777" w:rsidR="00672D45" w:rsidRPr="00626198" w:rsidRDefault="00672D45" w:rsidP="00C83017">
            <w:pPr>
              <w:pStyle w:val="rowtabella0"/>
              <w:rPr>
                <w:color w:val="002060"/>
              </w:rPr>
            </w:pPr>
            <w:r w:rsidRPr="00626198">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532E51" w14:textId="77777777" w:rsidR="00672D45" w:rsidRPr="00626198" w:rsidRDefault="00672D45" w:rsidP="00C83017">
            <w:pPr>
              <w:pStyle w:val="rowtabella0"/>
              <w:rPr>
                <w:color w:val="002060"/>
              </w:rPr>
            </w:pPr>
            <w:r w:rsidRPr="00626198">
              <w:rPr>
                <w:color w:val="002060"/>
              </w:rPr>
              <w:t>SAN COSTANZO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249BB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7771FC" w14:textId="77777777" w:rsidR="00672D45" w:rsidRPr="00626198" w:rsidRDefault="00672D45" w:rsidP="00C83017">
            <w:pPr>
              <w:pStyle w:val="rowtabella0"/>
              <w:rPr>
                <w:color w:val="002060"/>
              </w:rPr>
            </w:pPr>
            <w:r w:rsidRPr="00626198">
              <w:rPr>
                <w:color w:val="002060"/>
              </w:rPr>
              <w:t>18/10/2024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5C9F98" w14:textId="77777777" w:rsidR="00672D45" w:rsidRPr="00626198" w:rsidRDefault="00672D45" w:rsidP="00C83017">
            <w:pPr>
              <w:pStyle w:val="rowtabella0"/>
              <w:rPr>
                <w:color w:val="002060"/>
              </w:rPr>
            </w:pPr>
            <w:r w:rsidRPr="00626198">
              <w:rPr>
                <w:color w:val="002060"/>
              </w:rPr>
              <w:t>7082 COMUNALE "E. CALBI"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637C42" w14:textId="77777777" w:rsidR="00672D45" w:rsidRPr="00626198" w:rsidRDefault="00672D45" w:rsidP="00C83017">
            <w:pPr>
              <w:pStyle w:val="rowtabella0"/>
              <w:rPr>
                <w:color w:val="002060"/>
              </w:rPr>
            </w:pPr>
            <w:r w:rsidRPr="00626198">
              <w:rPr>
                <w:color w:val="002060"/>
              </w:rPr>
              <w:t>CATTOLICA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2DB80" w14:textId="77777777" w:rsidR="00672D45" w:rsidRPr="00626198" w:rsidRDefault="00672D45" w:rsidP="00C83017">
            <w:pPr>
              <w:pStyle w:val="rowtabella0"/>
              <w:rPr>
                <w:color w:val="002060"/>
              </w:rPr>
            </w:pPr>
            <w:r w:rsidRPr="00626198">
              <w:rPr>
                <w:color w:val="002060"/>
              </w:rPr>
              <w:t>VIA DEL PARTIGIAN0 4</w:t>
            </w:r>
          </w:p>
        </w:tc>
      </w:tr>
      <w:tr w:rsidR="00672D45" w:rsidRPr="00626198" w14:paraId="3068D826"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CED2B" w14:textId="77777777" w:rsidR="00672D45" w:rsidRPr="00626198" w:rsidRDefault="00672D45" w:rsidP="00C83017">
            <w:pPr>
              <w:pStyle w:val="rowtabella0"/>
              <w:rPr>
                <w:color w:val="002060"/>
              </w:rPr>
            </w:pPr>
            <w:r w:rsidRPr="00626198">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A36489" w14:textId="77777777" w:rsidR="00672D45" w:rsidRPr="00626198" w:rsidRDefault="00672D45" w:rsidP="00C83017">
            <w:pPr>
              <w:pStyle w:val="rowtabella0"/>
              <w:rPr>
                <w:color w:val="002060"/>
              </w:rPr>
            </w:pPr>
            <w:r w:rsidRPr="00626198">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54B46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99F56A" w14:textId="77777777" w:rsidR="00672D45" w:rsidRPr="00626198" w:rsidRDefault="00672D45" w:rsidP="00C83017">
            <w:pPr>
              <w:pStyle w:val="rowtabella0"/>
              <w:rPr>
                <w:color w:val="002060"/>
              </w:rPr>
            </w:pPr>
            <w:r w:rsidRPr="00626198">
              <w:rPr>
                <w:color w:val="002060"/>
              </w:rPr>
              <w:t>18/10/2024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68B241" w14:textId="77777777" w:rsidR="00672D45" w:rsidRPr="00626198" w:rsidRDefault="00672D45" w:rsidP="00C83017">
            <w:pPr>
              <w:pStyle w:val="rowtabella0"/>
              <w:rPr>
                <w:color w:val="002060"/>
              </w:rPr>
            </w:pPr>
            <w:r w:rsidRPr="00626198">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8B6424" w14:textId="77777777" w:rsidR="00672D45" w:rsidRPr="00626198" w:rsidRDefault="00672D45" w:rsidP="00C83017">
            <w:pPr>
              <w:pStyle w:val="rowtabella0"/>
              <w:rPr>
                <w:color w:val="002060"/>
              </w:rPr>
            </w:pPr>
            <w:r w:rsidRPr="00626198">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8DB516" w14:textId="77777777" w:rsidR="00672D45" w:rsidRPr="00626198" w:rsidRDefault="00672D45" w:rsidP="00C83017">
            <w:pPr>
              <w:pStyle w:val="rowtabella0"/>
              <w:rPr>
                <w:color w:val="002060"/>
              </w:rPr>
            </w:pPr>
            <w:r w:rsidRPr="00626198">
              <w:rPr>
                <w:color w:val="002060"/>
              </w:rPr>
              <w:t>VIA DEI PIOPPI 2</w:t>
            </w:r>
          </w:p>
        </w:tc>
      </w:tr>
      <w:tr w:rsidR="00672D45" w:rsidRPr="00626198" w14:paraId="4A010836"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38E466" w14:textId="77777777" w:rsidR="00672D45" w:rsidRPr="00626198" w:rsidRDefault="00672D45" w:rsidP="00C83017">
            <w:pPr>
              <w:pStyle w:val="rowtabella0"/>
              <w:rPr>
                <w:color w:val="002060"/>
              </w:rPr>
            </w:pPr>
            <w:r w:rsidRPr="00626198">
              <w:rPr>
                <w:color w:val="002060"/>
              </w:rPr>
              <w:t>URBINO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EF88B" w14:textId="77777777" w:rsidR="00672D45" w:rsidRPr="00626198" w:rsidRDefault="00672D45" w:rsidP="00C83017">
            <w:pPr>
              <w:pStyle w:val="rowtabella0"/>
              <w:rPr>
                <w:color w:val="002060"/>
              </w:rPr>
            </w:pPr>
            <w:r w:rsidRPr="00626198">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1BE04"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39146" w14:textId="77777777" w:rsidR="00672D45" w:rsidRPr="00626198" w:rsidRDefault="00672D45" w:rsidP="00C83017">
            <w:pPr>
              <w:pStyle w:val="rowtabella0"/>
              <w:rPr>
                <w:color w:val="002060"/>
              </w:rPr>
            </w:pPr>
            <w:r w:rsidRPr="00626198">
              <w:rPr>
                <w:color w:val="002060"/>
              </w:rPr>
              <w:t>18/10/2024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8DA9C" w14:textId="77777777" w:rsidR="00672D45" w:rsidRPr="00626198" w:rsidRDefault="00672D45" w:rsidP="00C83017">
            <w:pPr>
              <w:pStyle w:val="rowtabella0"/>
              <w:rPr>
                <w:color w:val="002060"/>
              </w:rPr>
            </w:pPr>
            <w:r w:rsidRPr="00626198">
              <w:rPr>
                <w:color w:val="002060"/>
              </w:rPr>
              <w:t>5422 PAL.DELLO SPORT PALAMONDOLCE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764A6" w14:textId="77777777" w:rsidR="00672D45" w:rsidRPr="00626198" w:rsidRDefault="00672D45" w:rsidP="00C83017">
            <w:pPr>
              <w:pStyle w:val="rowtabella0"/>
              <w:rPr>
                <w:color w:val="002060"/>
              </w:rPr>
            </w:pPr>
            <w:r w:rsidRPr="00626198">
              <w:rPr>
                <w:color w:val="002060"/>
              </w:rPr>
              <w:t>URBINO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CDCD8" w14:textId="77777777" w:rsidR="00672D45" w:rsidRPr="00626198" w:rsidRDefault="00672D45" w:rsidP="00C83017">
            <w:pPr>
              <w:pStyle w:val="rowtabella0"/>
              <w:rPr>
                <w:color w:val="002060"/>
              </w:rPr>
            </w:pPr>
            <w:r w:rsidRPr="00626198">
              <w:rPr>
                <w:color w:val="002060"/>
              </w:rPr>
              <w:t>VIA DELL'ANNUNZIATA</w:t>
            </w:r>
          </w:p>
        </w:tc>
      </w:tr>
    </w:tbl>
    <w:p w14:paraId="24A4CCDF" w14:textId="77777777" w:rsidR="00672D45" w:rsidRPr="00626198" w:rsidRDefault="00672D45" w:rsidP="00672D45">
      <w:pPr>
        <w:pStyle w:val="breakline"/>
        <w:rPr>
          <w:rFonts w:eastAsiaTheme="minorEastAsia"/>
          <w:color w:val="002060"/>
        </w:rPr>
      </w:pPr>
    </w:p>
    <w:p w14:paraId="615444E7" w14:textId="77777777" w:rsidR="00672D45" w:rsidRPr="00626198" w:rsidRDefault="00672D45" w:rsidP="00672D45">
      <w:pPr>
        <w:pStyle w:val="breakline"/>
        <w:rPr>
          <w:color w:val="002060"/>
        </w:rPr>
      </w:pPr>
    </w:p>
    <w:p w14:paraId="78E42D1A" w14:textId="77777777" w:rsidR="00672D45" w:rsidRPr="00626198" w:rsidRDefault="00672D45" w:rsidP="00672D45">
      <w:pPr>
        <w:pStyle w:val="breakline"/>
        <w:rPr>
          <w:color w:val="002060"/>
        </w:rPr>
      </w:pPr>
    </w:p>
    <w:p w14:paraId="64A340D2" w14:textId="77777777" w:rsidR="00672D45" w:rsidRPr="00626198" w:rsidRDefault="00672D45" w:rsidP="00672D45">
      <w:pPr>
        <w:pStyle w:val="sottotitolocampionato10"/>
        <w:rPr>
          <w:color w:val="002060"/>
        </w:rPr>
      </w:pPr>
      <w:r w:rsidRPr="00626198">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09"/>
        <w:gridCol w:w="385"/>
        <w:gridCol w:w="898"/>
        <w:gridCol w:w="1176"/>
        <w:gridCol w:w="1565"/>
        <w:gridCol w:w="1548"/>
      </w:tblGrid>
      <w:tr w:rsidR="00672D45" w:rsidRPr="00626198" w14:paraId="0813ACDB"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A9439"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54A0A"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C63ABA"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7A3EB"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870F8"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2CB02"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301A9"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1BD334FA"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AF5B8" w14:textId="77777777" w:rsidR="00672D45" w:rsidRPr="00626198" w:rsidRDefault="00672D45" w:rsidP="00C83017">
            <w:pPr>
              <w:pStyle w:val="rowtabella0"/>
              <w:rPr>
                <w:color w:val="002060"/>
              </w:rPr>
            </w:pPr>
            <w:r w:rsidRPr="00626198">
              <w:rPr>
                <w:color w:val="002060"/>
              </w:rPr>
              <w:lastRenderedPageBreak/>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117B78" w14:textId="77777777" w:rsidR="00672D45" w:rsidRPr="00626198" w:rsidRDefault="00672D45" w:rsidP="00C83017">
            <w:pPr>
              <w:pStyle w:val="rowtabella0"/>
              <w:rPr>
                <w:color w:val="002060"/>
              </w:rPr>
            </w:pPr>
            <w:r w:rsidRPr="00626198">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A8C86"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DDA1B" w14:textId="77777777" w:rsidR="00672D45" w:rsidRPr="00626198" w:rsidRDefault="00672D45" w:rsidP="00C83017">
            <w:pPr>
              <w:pStyle w:val="rowtabella0"/>
              <w:rPr>
                <w:color w:val="002060"/>
              </w:rPr>
            </w:pPr>
            <w:r w:rsidRPr="00626198">
              <w:rPr>
                <w:color w:val="002060"/>
              </w:rPr>
              <w:t>17/10/2024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50729" w14:textId="77777777" w:rsidR="00672D45" w:rsidRPr="00626198" w:rsidRDefault="00672D45" w:rsidP="00C83017">
            <w:pPr>
              <w:pStyle w:val="rowtabella0"/>
              <w:rPr>
                <w:color w:val="002060"/>
              </w:rPr>
            </w:pPr>
            <w:r w:rsidRPr="00626198">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0A96F" w14:textId="77777777" w:rsidR="00672D45" w:rsidRPr="00626198" w:rsidRDefault="00672D45" w:rsidP="00C83017">
            <w:pPr>
              <w:pStyle w:val="rowtabella0"/>
              <w:rPr>
                <w:color w:val="002060"/>
              </w:rPr>
            </w:pPr>
            <w:r w:rsidRPr="00626198">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0AC6A" w14:textId="77777777" w:rsidR="00672D45" w:rsidRPr="00626198" w:rsidRDefault="00672D45" w:rsidP="00C83017">
            <w:pPr>
              <w:pStyle w:val="rowtabella0"/>
              <w:rPr>
                <w:color w:val="002060"/>
              </w:rPr>
            </w:pPr>
            <w:r w:rsidRPr="00626198">
              <w:rPr>
                <w:color w:val="002060"/>
              </w:rPr>
              <w:t>VIA FALCONARA</w:t>
            </w:r>
          </w:p>
        </w:tc>
      </w:tr>
      <w:tr w:rsidR="00672D45" w:rsidRPr="00626198" w14:paraId="41A187E7"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A425D4" w14:textId="77777777" w:rsidR="00672D45" w:rsidRPr="00626198" w:rsidRDefault="00672D45" w:rsidP="00C83017">
            <w:pPr>
              <w:pStyle w:val="rowtabella0"/>
              <w:rPr>
                <w:color w:val="002060"/>
              </w:rPr>
            </w:pPr>
            <w:r w:rsidRPr="00626198">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4BE2AD" w14:textId="77777777" w:rsidR="00672D45" w:rsidRPr="00626198" w:rsidRDefault="00672D45" w:rsidP="00C83017">
            <w:pPr>
              <w:pStyle w:val="rowtabella0"/>
              <w:rPr>
                <w:color w:val="002060"/>
              </w:rPr>
            </w:pPr>
            <w:r w:rsidRPr="00626198">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43C436"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CB42C1" w14:textId="77777777" w:rsidR="00672D45" w:rsidRPr="00626198" w:rsidRDefault="00672D45" w:rsidP="00C83017">
            <w:pPr>
              <w:pStyle w:val="rowtabella0"/>
              <w:rPr>
                <w:color w:val="002060"/>
              </w:rPr>
            </w:pPr>
            <w:r w:rsidRPr="00626198">
              <w:rPr>
                <w:color w:val="002060"/>
              </w:rPr>
              <w:t>18/10/2024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CCB8C2" w14:textId="77777777" w:rsidR="00672D45" w:rsidRPr="00626198" w:rsidRDefault="00672D45" w:rsidP="00C83017">
            <w:pPr>
              <w:pStyle w:val="rowtabella0"/>
              <w:rPr>
                <w:color w:val="002060"/>
              </w:rPr>
            </w:pPr>
            <w:r w:rsidRPr="00626198">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D8D1BB" w14:textId="77777777" w:rsidR="00672D45" w:rsidRPr="00626198" w:rsidRDefault="00672D45" w:rsidP="00C83017">
            <w:pPr>
              <w:pStyle w:val="rowtabella0"/>
              <w:rPr>
                <w:color w:val="002060"/>
              </w:rPr>
            </w:pPr>
            <w:r w:rsidRPr="00626198">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F2B1F2" w14:textId="77777777" w:rsidR="00672D45" w:rsidRPr="00626198" w:rsidRDefault="00672D45" w:rsidP="00C83017">
            <w:pPr>
              <w:pStyle w:val="rowtabella0"/>
              <w:rPr>
                <w:color w:val="002060"/>
              </w:rPr>
            </w:pPr>
            <w:r w:rsidRPr="00626198">
              <w:rPr>
                <w:color w:val="002060"/>
              </w:rPr>
              <w:t>VIA GEMME, 13</w:t>
            </w:r>
          </w:p>
        </w:tc>
      </w:tr>
      <w:tr w:rsidR="00672D45" w:rsidRPr="00626198" w14:paraId="78B074F8"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E76D7A" w14:textId="77777777" w:rsidR="00672D45" w:rsidRPr="00626198" w:rsidRDefault="00672D45" w:rsidP="00C83017">
            <w:pPr>
              <w:pStyle w:val="rowtabella0"/>
              <w:rPr>
                <w:color w:val="002060"/>
              </w:rPr>
            </w:pPr>
            <w:r w:rsidRPr="00626198">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5FC2E2" w14:textId="77777777" w:rsidR="00672D45" w:rsidRPr="00626198" w:rsidRDefault="00672D45" w:rsidP="00C83017">
            <w:pPr>
              <w:pStyle w:val="rowtabella0"/>
              <w:rPr>
                <w:color w:val="002060"/>
                <w:lang w:val="es-ES"/>
              </w:rPr>
            </w:pPr>
            <w:r w:rsidRPr="00626198">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C3F865"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1D1F8C" w14:textId="77777777" w:rsidR="00672D45" w:rsidRPr="00626198" w:rsidRDefault="00672D45" w:rsidP="00C83017">
            <w:pPr>
              <w:pStyle w:val="rowtabella0"/>
              <w:rPr>
                <w:color w:val="002060"/>
              </w:rPr>
            </w:pPr>
            <w:r w:rsidRPr="00626198">
              <w:rPr>
                <w:color w:val="002060"/>
              </w:rPr>
              <w:t>18/10/2024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500412" w14:textId="77777777" w:rsidR="00672D45" w:rsidRPr="00626198" w:rsidRDefault="00672D45" w:rsidP="00C83017">
            <w:pPr>
              <w:pStyle w:val="rowtabella0"/>
              <w:rPr>
                <w:color w:val="002060"/>
              </w:rPr>
            </w:pPr>
            <w:r w:rsidRPr="00626198">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B8E196" w14:textId="77777777" w:rsidR="00672D45" w:rsidRPr="00626198" w:rsidRDefault="00672D45" w:rsidP="00C83017">
            <w:pPr>
              <w:pStyle w:val="rowtabella0"/>
              <w:rPr>
                <w:color w:val="002060"/>
              </w:rPr>
            </w:pPr>
            <w:r w:rsidRPr="00626198">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B2F00F" w14:textId="77777777" w:rsidR="00672D45" w:rsidRPr="00626198" w:rsidRDefault="00672D45" w:rsidP="00C83017">
            <w:pPr>
              <w:pStyle w:val="rowtabella0"/>
              <w:rPr>
                <w:color w:val="002060"/>
              </w:rPr>
            </w:pPr>
            <w:r w:rsidRPr="00626198">
              <w:rPr>
                <w:color w:val="002060"/>
              </w:rPr>
              <w:t>VIA GRAZIA DELEDDA</w:t>
            </w:r>
          </w:p>
        </w:tc>
      </w:tr>
      <w:tr w:rsidR="00672D45" w:rsidRPr="00626198" w14:paraId="135B9C48"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84424F" w14:textId="77777777" w:rsidR="00672D45" w:rsidRPr="00626198" w:rsidRDefault="00672D45" w:rsidP="00C83017">
            <w:pPr>
              <w:pStyle w:val="rowtabella0"/>
              <w:rPr>
                <w:color w:val="002060"/>
              </w:rPr>
            </w:pPr>
            <w:r w:rsidRPr="00626198">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F0A00D" w14:textId="77777777" w:rsidR="00672D45" w:rsidRPr="00626198" w:rsidRDefault="00672D45" w:rsidP="00C83017">
            <w:pPr>
              <w:pStyle w:val="rowtabella0"/>
              <w:rPr>
                <w:color w:val="002060"/>
              </w:rPr>
            </w:pPr>
            <w:r w:rsidRPr="00626198">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38D3E9"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266C88"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1E8F6A" w14:textId="77777777" w:rsidR="00672D45" w:rsidRPr="00626198" w:rsidRDefault="00672D45" w:rsidP="00C83017">
            <w:pPr>
              <w:pStyle w:val="rowtabella0"/>
              <w:rPr>
                <w:color w:val="002060"/>
              </w:rPr>
            </w:pPr>
            <w:r w:rsidRPr="0062619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7083D1" w14:textId="77777777" w:rsidR="00672D45" w:rsidRPr="00626198" w:rsidRDefault="00672D45" w:rsidP="00C83017">
            <w:pPr>
              <w:pStyle w:val="rowtabella0"/>
              <w:rPr>
                <w:color w:val="002060"/>
              </w:rPr>
            </w:pPr>
            <w:r w:rsidRPr="0062619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7DA624" w14:textId="77777777" w:rsidR="00672D45" w:rsidRPr="00626198" w:rsidRDefault="00672D45" w:rsidP="00C83017">
            <w:pPr>
              <w:pStyle w:val="rowtabella0"/>
              <w:rPr>
                <w:color w:val="002060"/>
              </w:rPr>
            </w:pPr>
            <w:r w:rsidRPr="00626198">
              <w:rPr>
                <w:color w:val="002060"/>
              </w:rPr>
              <w:t>VIA DEI TESSITORI</w:t>
            </w:r>
          </w:p>
        </w:tc>
      </w:tr>
      <w:tr w:rsidR="00672D45" w:rsidRPr="00626198" w14:paraId="4EA17096"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872A88" w14:textId="77777777" w:rsidR="00672D45" w:rsidRPr="00626198" w:rsidRDefault="00672D45" w:rsidP="00C83017">
            <w:pPr>
              <w:pStyle w:val="rowtabella0"/>
              <w:rPr>
                <w:color w:val="002060"/>
              </w:rPr>
            </w:pPr>
            <w:r w:rsidRPr="00626198">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777BF9" w14:textId="77777777" w:rsidR="00672D45" w:rsidRPr="00626198" w:rsidRDefault="00672D45" w:rsidP="00C83017">
            <w:pPr>
              <w:pStyle w:val="rowtabella0"/>
              <w:rPr>
                <w:color w:val="002060"/>
              </w:rPr>
            </w:pPr>
            <w:r w:rsidRPr="00626198">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DBCDC3"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D715E33" w14:textId="77777777" w:rsidR="00672D45" w:rsidRPr="00626198" w:rsidRDefault="00672D45" w:rsidP="00C83017">
            <w:pPr>
              <w:pStyle w:val="rowtabella0"/>
              <w:rPr>
                <w:color w:val="002060"/>
              </w:rPr>
            </w:pPr>
            <w:r w:rsidRPr="00626198">
              <w:rPr>
                <w:color w:val="002060"/>
              </w:rPr>
              <w:t>19/10/2024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379262" w14:textId="77777777" w:rsidR="00672D45" w:rsidRPr="00626198" w:rsidRDefault="00672D45" w:rsidP="00C83017">
            <w:pPr>
              <w:pStyle w:val="rowtabella0"/>
              <w:rPr>
                <w:color w:val="002060"/>
              </w:rPr>
            </w:pPr>
            <w:r w:rsidRPr="00626198">
              <w:rPr>
                <w:color w:val="002060"/>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79ADB" w14:textId="77777777" w:rsidR="00672D45" w:rsidRPr="00626198" w:rsidRDefault="00672D45" w:rsidP="00C83017">
            <w:pPr>
              <w:pStyle w:val="rowtabella0"/>
              <w:rPr>
                <w:color w:val="002060"/>
              </w:rPr>
            </w:pPr>
            <w:r w:rsidRPr="00626198">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CBB11" w14:textId="77777777" w:rsidR="00672D45" w:rsidRPr="00626198" w:rsidRDefault="00672D45" w:rsidP="00C83017">
            <w:pPr>
              <w:pStyle w:val="rowtabella0"/>
              <w:rPr>
                <w:color w:val="002060"/>
              </w:rPr>
            </w:pPr>
            <w:r w:rsidRPr="00626198">
              <w:rPr>
                <w:color w:val="002060"/>
              </w:rPr>
              <w:t>VIA TORINO</w:t>
            </w:r>
          </w:p>
        </w:tc>
      </w:tr>
      <w:tr w:rsidR="00672D45" w:rsidRPr="00626198" w14:paraId="112B088C"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691C89" w14:textId="77777777" w:rsidR="00672D45" w:rsidRPr="00626198" w:rsidRDefault="00672D45" w:rsidP="00C83017">
            <w:pPr>
              <w:pStyle w:val="rowtabella0"/>
              <w:rPr>
                <w:color w:val="002060"/>
              </w:rPr>
            </w:pPr>
            <w:r w:rsidRPr="00626198">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878C8" w14:textId="77777777" w:rsidR="00672D45" w:rsidRPr="00626198" w:rsidRDefault="00672D45" w:rsidP="00C83017">
            <w:pPr>
              <w:pStyle w:val="rowtabella0"/>
              <w:rPr>
                <w:color w:val="002060"/>
              </w:rPr>
            </w:pPr>
            <w:r w:rsidRPr="00626198">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BE4F4B"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4EAC1" w14:textId="77777777" w:rsidR="00672D45" w:rsidRPr="00626198" w:rsidRDefault="00672D45" w:rsidP="00C83017">
            <w:pPr>
              <w:pStyle w:val="rowtabella0"/>
              <w:rPr>
                <w:color w:val="002060"/>
              </w:rPr>
            </w:pPr>
            <w:r w:rsidRPr="00626198">
              <w:rPr>
                <w:color w:val="002060"/>
              </w:rPr>
              <w:t>19/10/2024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EC748" w14:textId="77777777" w:rsidR="00672D45" w:rsidRPr="00626198" w:rsidRDefault="00672D45" w:rsidP="00C83017">
            <w:pPr>
              <w:pStyle w:val="rowtabella0"/>
              <w:rPr>
                <w:color w:val="002060"/>
              </w:rPr>
            </w:pPr>
            <w:r w:rsidRPr="00626198">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FCE7A" w14:textId="77777777" w:rsidR="00672D45" w:rsidRPr="00626198" w:rsidRDefault="00672D45" w:rsidP="00C83017">
            <w:pPr>
              <w:pStyle w:val="rowtabella0"/>
              <w:rPr>
                <w:color w:val="002060"/>
              </w:rPr>
            </w:pPr>
            <w:r w:rsidRPr="00626198">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0F671" w14:textId="77777777" w:rsidR="00672D45" w:rsidRPr="00626198" w:rsidRDefault="00672D45" w:rsidP="00C83017">
            <w:pPr>
              <w:pStyle w:val="rowtabella0"/>
              <w:rPr>
                <w:color w:val="002060"/>
              </w:rPr>
            </w:pPr>
            <w:r w:rsidRPr="00626198">
              <w:rPr>
                <w:color w:val="002060"/>
              </w:rPr>
              <w:t>VIA VENEZIA 43</w:t>
            </w:r>
          </w:p>
        </w:tc>
      </w:tr>
    </w:tbl>
    <w:p w14:paraId="3AF39EE1" w14:textId="77777777" w:rsidR="00672D45" w:rsidRPr="00626198" w:rsidRDefault="00672D45" w:rsidP="00672D45">
      <w:pPr>
        <w:pStyle w:val="breakline"/>
        <w:rPr>
          <w:rFonts w:eastAsiaTheme="minorEastAsia"/>
          <w:color w:val="002060"/>
        </w:rPr>
      </w:pPr>
    </w:p>
    <w:p w14:paraId="2F22E42C" w14:textId="77777777" w:rsidR="00672D45" w:rsidRPr="00626198" w:rsidRDefault="00672D45" w:rsidP="00672D45">
      <w:pPr>
        <w:pStyle w:val="breakline"/>
        <w:rPr>
          <w:color w:val="002060"/>
        </w:rPr>
      </w:pPr>
    </w:p>
    <w:p w14:paraId="68983BEE" w14:textId="77777777" w:rsidR="00672D45" w:rsidRPr="00626198" w:rsidRDefault="00672D45" w:rsidP="00672D45">
      <w:pPr>
        <w:pStyle w:val="breakline"/>
        <w:rPr>
          <w:color w:val="002060"/>
        </w:rPr>
      </w:pPr>
    </w:p>
    <w:p w14:paraId="33401265" w14:textId="77777777" w:rsidR="00672D45" w:rsidRPr="00626198" w:rsidRDefault="00672D45" w:rsidP="00672D45">
      <w:pPr>
        <w:pStyle w:val="sottotitolocampionato10"/>
        <w:rPr>
          <w:color w:val="002060"/>
        </w:rPr>
      </w:pPr>
      <w:r w:rsidRPr="00626198">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672D45" w:rsidRPr="00626198" w14:paraId="05E94607"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E8CFA"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315F6"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E2840"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B0DB2"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93577"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4DADD"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D38CF"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18440634"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303283" w14:textId="77777777" w:rsidR="00672D45" w:rsidRPr="00626198" w:rsidRDefault="00672D45" w:rsidP="00C83017">
            <w:pPr>
              <w:pStyle w:val="rowtabella0"/>
              <w:rPr>
                <w:color w:val="002060"/>
              </w:rPr>
            </w:pPr>
            <w:r w:rsidRPr="00626198">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0EBFBB" w14:textId="77777777" w:rsidR="00672D45" w:rsidRPr="00626198" w:rsidRDefault="00672D45" w:rsidP="00C83017">
            <w:pPr>
              <w:pStyle w:val="rowtabella0"/>
              <w:rPr>
                <w:color w:val="002060"/>
              </w:rPr>
            </w:pPr>
            <w:r w:rsidRPr="00626198">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E313C"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3D5DD" w14:textId="77777777" w:rsidR="00672D45" w:rsidRPr="00626198" w:rsidRDefault="00672D45" w:rsidP="00C83017">
            <w:pPr>
              <w:pStyle w:val="rowtabella0"/>
              <w:rPr>
                <w:color w:val="002060"/>
              </w:rPr>
            </w:pPr>
            <w:r w:rsidRPr="00626198">
              <w:rPr>
                <w:color w:val="002060"/>
              </w:rPr>
              <w:t>18/10/2024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05DEC" w14:textId="77777777" w:rsidR="00672D45" w:rsidRPr="00626198" w:rsidRDefault="00672D45" w:rsidP="00C83017">
            <w:pPr>
              <w:pStyle w:val="rowtabella0"/>
              <w:rPr>
                <w:color w:val="002060"/>
              </w:rPr>
            </w:pPr>
            <w:r w:rsidRPr="00626198">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FEA05" w14:textId="77777777" w:rsidR="00672D45" w:rsidRPr="00626198" w:rsidRDefault="00672D45" w:rsidP="00C83017">
            <w:pPr>
              <w:pStyle w:val="rowtabella0"/>
              <w:rPr>
                <w:color w:val="002060"/>
              </w:rPr>
            </w:pPr>
            <w:r w:rsidRPr="00626198">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1A001" w14:textId="77777777" w:rsidR="00672D45" w:rsidRPr="00626198" w:rsidRDefault="00672D45" w:rsidP="00C83017">
            <w:pPr>
              <w:pStyle w:val="rowtabella0"/>
              <w:rPr>
                <w:color w:val="002060"/>
              </w:rPr>
            </w:pPr>
            <w:r w:rsidRPr="00626198">
              <w:rPr>
                <w:color w:val="002060"/>
              </w:rPr>
              <w:t>VIA FONTE ANTICA 6</w:t>
            </w:r>
          </w:p>
        </w:tc>
      </w:tr>
      <w:tr w:rsidR="00672D45" w:rsidRPr="00626198" w14:paraId="24376948"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AEC971" w14:textId="77777777" w:rsidR="00672D45" w:rsidRPr="00626198" w:rsidRDefault="00672D45" w:rsidP="00C83017">
            <w:pPr>
              <w:pStyle w:val="rowtabella0"/>
              <w:rPr>
                <w:color w:val="002060"/>
              </w:rPr>
            </w:pPr>
            <w:r w:rsidRPr="00626198">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72B1A4" w14:textId="77777777" w:rsidR="00672D45" w:rsidRPr="00626198" w:rsidRDefault="00672D45" w:rsidP="00C83017">
            <w:pPr>
              <w:pStyle w:val="rowtabella0"/>
              <w:rPr>
                <w:color w:val="002060"/>
              </w:rPr>
            </w:pPr>
            <w:r w:rsidRPr="00626198">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15C64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63981C"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CF449C" w14:textId="77777777" w:rsidR="00672D45" w:rsidRPr="00626198" w:rsidRDefault="00672D45" w:rsidP="00C83017">
            <w:pPr>
              <w:pStyle w:val="rowtabella0"/>
              <w:rPr>
                <w:color w:val="002060"/>
              </w:rPr>
            </w:pPr>
            <w:r w:rsidRPr="00626198">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87F7BA" w14:textId="77777777" w:rsidR="00672D45" w:rsidRPr="00626198" w:rsidRDefault="00672D45" w:rsidP="00C83017">
            <w:pPr>
              <w:pStyle w:val="rowtabella0"/>
              <w:rPr>
                <w:color w:val="002060"/>
              </w:rPr>
            </w:pPr>
            <w:r w:rsidRPr="006261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7795C" w14:textId="77777777" w:rsidR="00672D45" w:rsidRPr="00626198" w:rsidRDefault="00672D45" w:rsidP="00C83017">
            <w:pPr>
              <w:pStyle w:val="rowtabella0"/>
              <w:rPr>
                <w:color w:val="002060"/>
              </w:rPr>
            </w:pPr>
            <w:r w:rsidRPr="00626198">
              <w:rPr>
                <w:color w:val="002060"/>
              </w:rPr>
              <w:t xml:space="preserve">VIA CARPEGNA-VIA M.TE </w:t>
            </w:r>
            <w:proofErr w:type="gramStart"/>
            <w:r w:rsidRPr="00626198">
              <w:rPr>
                <w:color w:val="002060"/>
              </w:rPr>
              <w:t>S.VICINO</w:t>
            </w:r>
            <w:proofErr w:type="gramEnd"/>
          </w:p>
        </w:tc>
      </w:tr>
      <w:tr w:rsidR="00672D45" w:rsidRPr="00626198" w14:paraId="0F0AC137"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CEC518" w14:textId="77777777" w:rsidR="00672D45" w:rsidRPr="00626198" w:rsidRDefault="00672D45" w:rsidP="00C83017">
            <w:pPr>
              <w:pStyle w:val="rowtabella0"/>
              <w:rPr>
                <w:color w:val="002060"/>
              </w:rPr>
            </w:pPr>
            <w:r w:rsidRPr="00626198">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6C3709" w14:textId="77777777" w:rsidR="00672D45" w:rsidRPr="00626198" w:rsidRDefault="00672D45" w:rsidP="00C83017">
            <w:pPr>
              <w:pStyle w:val="rowtabella0"/>
              <w:rPr>
                <w:color w:val="002060"/>
              </w:rPr>
            </w:pPr>
            <w:r w:rsidRPr="00626198">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881DE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F0D5C7"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46147A" w14:textId="77777777" w:rsidR="00672D45" w:rsidRPr="00626198" w:rsidRDefault="00672D45" w:rsidP="00C83017">
            <w:pPr>
              <w:pStyle w:val="rowtabella0"/>
              <w:rPr>
                <w:color w:val="002060"/>
              </w:rPr>
            </w:pPr>
            <w:r w:rsidRPr="00626198">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8C5659" w14:textId="77777777" w:rsidR="00672D45" w:rsidRPr="00626198" w:rsidRDefault="00672D45" w:rsidP="00C83017">
            <w:pPr>
              <w:pStyle w:val="rowtabella0"/>
              <w:rPr>
                <w:color w:val="002060"/>
              </w:rPr>
            </w:pPr>
            <w:r w:rsidRPr="006261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97FDC" w14:textId="77777777" w:rsidR="00672D45" w:rsidRPr="00626198" w:rsidRDefault="00672D45" w:rsidP="00C83017">
            <w:pPr>
              <w:pStyle w:val="rowtabella0"/>
              <w:rPr>
                <w:color w:val="002060"/>
              </w:rPr>
            </w:pPr>
            <w:r w:rsidRPr="00626198">
              <w:rPr>
                <w:color w:val="002060"/>
              </w:rPr>
              <w:t>LOCALITA' NONTESICURO</w:t>
            </w:r>
          </w:p>
        </w:tc>
      </w:tr>
      <w:tr w:rsidR="00672D45" w:rsidRPr="00626198" w14:paraId="5D94A627"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A3077D" w14:textId="77777777" w:rsidR="00672D45" w:rsidRPr="00626198" w:rsidRDefault="00672D45" w:rsidP="00C83017">
            <w:pPr>
              <w:pStyle w:val="rowtabella0"/>
              <w:rPr>
                <w:color w:val="002060"/>
              </w:rPr>
            </w:pPr>
            <w:r w:rsidRPr="00626198">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631C34" w14:textId="77777777" w:rsidR="00672D45" w:rsidRPr="00626198" w:rsidRDefault="00672D45" w:rsidP="00C83017">
            <w:pPr>
              <w:pStyle w:val="rowtabella0"/>
              <w:rPr>
                <w:color w:val="002060"/>
              </w:rPr>
            </w:pPr>
            <w:proofErr w:type="gramStart"/>
            <w:r w:rsidRPr="00626198">
              <w:rPr>
                <w:color w:val="002060"/>
              </w:rPr>
              <w:t>CITTA</w:t>
            </w:r>
            <w:proofErr w:type="gramEnd"/>
            <w:r w:rsidRPr="00626198">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3DCFE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5DC907" w14:textId="77777777" w:rsidR="00672D45" w:rsidRPr="00626198" w:rsidRDefault="00672D45" w:rsidP="00C83017">
            <w:pPr>
              <w:pStyle w:val="rowtabella0"/>
              <w:rPr>
                <w:color w:val="002060"/>
              </w:rPr>
            </w:pPr>
            <w:r w:rsidRPr="00626198">
              <w:rPr>
                <w:color w:val="002060"/>
              </w:rPr>
              <w:t>18/10/2024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F5F1E7" w14:textId="77777777" w:rsidR="00672D45" w:rsidRPr="00626198" w:rsidRDefault="00672D45" w:rsidP="00C83017">
            <w:pPr>
              <w:pStyle w:val="rowtabella0"/>
              <w:rPr>
                <w:color w:val="002060"/>
              </w:rPr>
            </w:pPr>
            <w:r w:rsidRPr="00626198">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DF505" w14:textId="77777777" w:rsidR="00672D45" w:rsidRPr="00626198" w:rsidRDefault="00672D45" w:rsidP="00C83017">
            <w:pPr>
              <w:pStyle w:val="rowtabella0"/>
              <w:rPr>
                <w:color w:val="002060"/>
              </w:rPr>
            </w:pPr>
            <w:r w:rsidRPr="0062619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DB34E" w14:textId="77777777" w:rsidR="00672D45" w:rsidRPr="00626198" w:rsidRDefault="00672D45" w:rsidP="00C83017">
            <w:pPr>
              <w:pStyle w:val="rowtabella0"/>
              <w:rPr>
                <w:color w:val="002060"/>
              </w:rPr>
            </w:pPr>
            <w:r w:rsidRPr="00626198">
              <w:rPr>
                <w:color w:val="002060"/>
              </w:rPr>
              <w:t>VIA MASSIMO D'AZEGLIO</w:t>
            </w:r>
          </w:p>
        </w:tc>
      </w:tr>
      <w:tr w:rsidR="00672D45" w:rsidRPr="00626198" w14:paraId="35F02D68"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B718CF" w14:textId="77777777" w:rsidR="00672D45" w:rsidRPr="00626198" w:rsidRDefault="00672D45" w:rsidP="00C83017">
            <w:pPr>
              <w:pStyle w:val="rowtabella0"/>
              <w:rPr>
                <w:color w:val="002060"/>
              </w:rPr>
            </w:pPr>
            <w:r w:rsidRPr="0062619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3F9397" w14:textId="77777777" w:rsidR="00672D45" w:rsidRPr="00626198" w:rsidRDefault="00672D45" w:rsidP="00C83017">
            <w:pPr>
              <w:pStyle w:val="rowtabella0"/>
              <w:rPr>
                <w:color w:val="002060"/>
              </w:rPr>
            </w:pPr>
            <w:r w:rsidRPr="00626198">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0DF24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137EC2" w14:textId="77777777" w:rsidR="00672D45" w:rsidRPr="00626198" w:rsidRDefault="00672D45" w:rsidP="00C83017">
            <w:pPr>
              <w:pStyle w:val="rowtabella0"/>
              <w:rPr>
                <w:color w:val="002060"/>
              </w:rPr>
            </w:pPr>
            <w:r w:rsidRPr="00626198">
              <w:rPr>
                <w:color w:val="002060"/>
              </w:rPr>
              <w:t>19/10/2024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F29577" w14:textId="77777777" w:rsidR="00672D45" w:rsidRPr="00626198" w:rsidRDefault="00672D45" w:rsidP="00C83017">
            <w:pPr>
              <w:pStyle w:val="rowtabella0"/>
              <w:rPr>
                <w:color w:val="002060"/>
              </w:rPr>
            </w:pPr>
            <w:r w:rsidRPr="00626198">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CF0E3" w14:textId="77777777" w:rsidR="00672D45" w:rsidRPr="00626198" w:rsidRDefault="00672D45" w:rsidP="00C83017">
            <w:pPr>
              <w:pStyle w:val="rowtabella0"/>
              <w:rPr>
                <w:color w:val="002060"/>
              </w:rPr>
            </w:pPr>
            <w:r w:rsidRPr="006261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922708" w14:textId="77777777" w:rsidR="00672D45" w:rsidRPr="00626198" w:rsidRDefault="00672D45" w:rsidP="00C83017">
            <w:pPr>
              <w:pStyle w:val="rowtabella0"/>
              <w:rPr>
                <w:color w:val="002060"/>
              </w:rPr>
            </w:pPr>
            <w:r w:rsidRPr="00626198">
              <w:rPr>
                <w:color w:val="002060"/>
              </w:rPr>
              <w:t>LOCALITA' CANDIA</w:t>
            </w:r>
          </w:p>
        </w:tc>
      </w:tr>
      <w:tr w:rsidR="00672D45" w:rsidRPr="00626198" w14:paraId="697A1B98"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0ABDE7" w14:textId="77777777" w:rsidR="00672D45" w:rsidRPr="00626198" w:rsidRDefault="00672D45" w:rsidP="00C83017">
            <w:pPr>
              <w:pStyle w:val="rowtabella0"/>
              <w:rPr>
                <w:color w:val="002060"/>
              </w:rPr>
            </w:pPr>
            <w:r w:rsidRPr="00626198">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43FED" w14:textId="77777777" w:rsidR="00672D45" w:rsidRPr="00626198" w:rsidRDefault="00672D45" w:rsidP="00C83017">
            <w:pPr>
              <w:pStyle w:val="rowtabella0"/>
              <w:rPr>
                <w:color w:val="002060"/>
              </w:rPr>
            </w:pPr>
            <w:r w:rsidRPr="00626198">
              <w:rPr>
                <w:color w:val="002060"/>
              </w:rPr>
              <w:t>AVM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B54E5A"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B91B5" w14:textId="77777777" w:rsidR="00672D45" w:rsidRPr="00626198" w:rsidRDefault="00672D45" w:rsidP="00C83017">
            <w:pPr>
              <w:pStyle w:val="rowtabella0"/>
              <w:rPr>
                <w:color w:val="002060"/>
              </w:rPr>
            </w:pPr>
            <w:r w:rsidRPr="00626198">
              <w:rPr>
                <w:color w:val="002060"/>
              </w:rPr>
              <w:t>19/10/2024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61C3BE" w14:textId="77777777" w:rsidR="00672D45" w:rsidRPr="00626198" w:rsidRDefault="00672D45" w:rsidP="00C83017">
            <w:pPr>
              <w:pStyle w:val="rowtabella0"/>
              <w:rPr>
                <w:color w:val="002060"/>
              </w:rPr>
            </w:pPr>
            <w:r w:rsidRPr="00626198">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F1495" w14:textId="77777777" w:rsidR="00672D45" w:rsidRPr="00626198" w:rsidRDefault="00672D45" w:rsidP="00C83017">
            <w:pPr>
              <w:pStyle w:val="rowtabella0"/>
              <w:rPr>
                <w:color w:val="002060"/>
              </w:rPr>
            </w:pPr>
            <w:r w:rsidRPr="0062619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E579AF" w14:textId="77777777" w:rsidR="00672D45" w:rsidRPr="00626198" w:rsidRDefault="00672D45" w:rsidP="00C83017">
            <w:pPr>
              <w:pStyle w:val="rowtabella0"/>
              <w:rPr>
                <w:color w:val="002060"/>
              </w:rPr>
            </w:pPr>
            <w:r w:rsidRPr="00626198">
              <w:rPr>
                <w:color w:val="002060"/>
              </w:rPr>
              <w:t>VIA MASSIMO D'AZEGLIO</w:t>
            </w:r>
          </w:p>
        </w:tc>
      </w:tr>
    </w:tbl>
    <w:p w14:paraId="0C817B13" w14:textId="77777777" w:rsidR="00672D45" w:rsidRPr="00626198" w:rsidRDefault="00672D45" w:rsidP="00672D45">
      <w:pPr>
        <w:pStyle w:val="breakline"/>
        <w:rPr>
          <w:rFonts w:eastAsiaTheme="minorEastAsia"/>
          <w:color w:val="002060"/>
        </w:rPr>
      </w:pPr>
    </w:p>
    <w:p w14:paraId="5E5B4E1C" w14:textId="77777777" w:rsidR="00672D45" w:rsidRPr="00626198" w:rsidRDefault="00672D45" w:rsidP="00672D45">
      <w:pPr>
        <w:pStyle w:val="breakline"/>
        <w:rPr>
          <w:color w:val="002060"/>
        </w:rPr>
      </w:pPr>
    </w:p>
    <w:p w14:paraId="6FD06993" w14:textId="77777777" w:rsidR="00672D45" w:rsidRPr="00626198" w:rsidRDefault="00672D45" w:rsidP="00672D45">
      <w:pPr>
        <w:pStyle w:val="breakline"/>
        <w:rPr>
          <w:color w:val="002060"/>
        </w:rPr>
      </w:pPr>
    </w:p>
    <w:p w14:paraId="296F31B4" w14:textId="77777777" w:rsidR="00672D45" w:rsidRPr="00626198" w:rsidRDefault="00672D45" w:rsidP="00672D45">
      <w:pPr>
        <w:pStyle w:val="sottotitolocampionato10"/>
        <w:rPr>
          <w:color w:val="002060"/>
        </w:rPr>
      </w:pPr>
      <w:r w:rsidRPr="00626198">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1998"/>
        <w:gridCol w:w="385"/>
        <w:gridCol w:w="898"/>
        <w:gridCol w:w="1190"/>
        <w:gridCol w:w="1565"/>
        <w:gridCol w:w="1541"/>
      </w:tblGrid>
      <w:tr w:rsidR="00672D45" w:rsidRPr="00626198" w14:paraId="55385114"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27F43"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90203"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EEA4E"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F9B89"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EB182"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CA0CB"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15A0C"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6DF38384"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8B5A7C" w14:textId="77777777" w:rsidR="00672D45" w:rsidRPr="00626198" w:rsidRDefault="00672D45" w:rsidP="00C83017">
            <w:pPr>
              <w:pStyle w:val="rowtabella0"/>
              <w:rPr>
                <w:color w:val="002060"/>
              </w:rPr>
            </w:pPr>
            <w:r w:rsidRPr="00626198">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B284E" w14:textId="77777777" w:rsidR="00672D45" w:rsidRPr="00626198" w:rsidRDefault="00672D45" w:rsidP="00C83017">
            <w:pPr>
              <w:pStyle w:val="rowtabella0"/>
              <w:rPr>
                <w:color w:val="002060"/>
              </w:rPr>
            </w:pPr>
            <w:r w:rsidRPr="00626198">
              <w:rPr>
                <w:color w:val="002060"/>
              </w:rPr>
              <w:t>MOGLIANESE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E6097B"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06A905" w14:textId="77777777" w:rsidR="00672D45" w:rsidRPr="00626198" w:rsidRDefault="00672D45" w:rsidP="00C83017">
            <w:pPr>
              <w:pStyle w:val="rowtabella0"/>
              <w:rPr>
                <w:color w:val="002060"/>
              </w:rPr>
            </w:pPr>
            <w:r w:rsidRPr="00626198">
              <w:rPr>
                <w:color w:val="002060"/>
              </w:rPr>
              <w:t>18/10/2024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F0FE5" w14:textId="77777777" w:rsidR="00672D45" w:rsidRPr="00626198" w:rsidRDefault="00672D45" w:rsidP="00C83017">
            <w:pPr>
              <w:pStyle w:val="rowtabella0"/>
              <w:rPr>
                <w:color w:val="002060"/>
              </w:rPr>
            </w:pPr>
            <w:r w:rsidRPr="00626198">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166F6" w14:textId="77777777" w:rsidR="00672D45" w:rsidRPr="00626198" w:rsidRDefault="00672D45" w:rsidP="00C83017">
            <w:pPr>
              <w:pStyle w:val="rowtabella0"/>
              <w:rPr>
                <w:color w:val="002060"/>
              </w:rPr>
            </w:pPr>
            <w:r w:rsidRPr="00626198">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7A9A2" w14:textId="77777777" w:rsidR="00672D45" w:rsidRPr="00626198" w:rsidRDefault="00672D45" w:rsidP="00C83017">
            <w:pPr>
              <w:pStyle w:val="rowtabella0"/>
              <w:rPr>
                <w:color w:val="002060"/>
              </w:rPr>
            </w:pPr>
            <w:r w:rsidRPr="00626198">
              <w:rPr>
                <w:color w:val="002060"/>
              </w:rPr>
              <w:t>VIA VOLTURNO-PIEDIRIPA</w:t>
            </w:r>
          </w:p>
        </w:tc>
      </w:tr>
      <w:tr w:rsidR="00672D45" w:rsidRPr="00626198" w14:paraId="2F16E8C2"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094CB9" w14:textId="77777777" w:rsidR="00672D45" w:rsidRPr="00626198" w:rsidRDefault="00672D45" w:rsidP="00C83017">
            <w:pPr>
              <w:pStyle w:val="rowtabella0"/>
              <w:rPr>
                <w:color w:val="002060"/>
              </w:rPr>
            </w:pPr>
            <w:r w:rsidRPr="00626198">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D13318" w14:textId="77777777" w:rsidR="00672D45" w:rsidRPr="00626198" w:rsidRDefault="00672D45" w:rsidP="00C83017">
            <w:pPr>
              <w:pStyle w:val="rowtabella0"/>
              <w:rPr>
                <w:color w:val="002060"/>
              </w:rPr>
            </w:pPr>
            <w:r w:rsidRPr="00626198">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A1EA0C"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9CAF65" w14:textId="77777777" w:rsidR="00672D45" w:rsidRPr="00626198" w:rsidRDefault="00672D45" w:rsidP="00C83017">
            <w:pPr>
              <w:pStyle w:val="rowtabella0"/>
              <w:rPr>
                <w:color w:val="002060"/>
              </w:rPr>
            </w:pPr>
            <w:r w:rsidRPr="00626198">
              <w:rPr>
                <w:color w:val="002060"/>
              </w:rPr>
              <w:t>18/10/2024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0171C9" w14:textId="77777777" w:rsidR="00672D45" w:rsidRPr="00626198" w:rsidRDefault="00672D45" w:rsidP="00C83017">
            <w:pPr>
              <w:pStyle w:val="rowtabella0"/>
              <w:rPr>
                <w:color w:val="002060"/>
              </w:rPr>
            </w:pPr>
            <w:r w:rsidRPr="00626198">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76F96B" w14:textId="77777777" w:rsidR="00672D45" w:rsidRPr="00626198" w:rsidRDefault="00672D45" w:rsidP="00C83017">
            <w:pPr>
              <w:pStyle w:val="rowtabella0"/>
              <w:rPr>
                <w:color w:val="002060"/>
              </w:rPr>
            </w:pPr>
            <w:r w:rsidRPr="00626198">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B700F" w14:textId="77777777" w:rsidR="00672D45" w:rsidRPr="00626198" w:rsidRDefault="00672D45" w:rsidP="00C83017">
            <w:pPr>
              <w:pStyle w:val="rowtabella0"/>
              <w:rPr>
                <w:color w:val="002060"/>
              </w:rPr>
            </w:pPr>
            <w:r w:rsidRPr="00626198">
              <w:rPr>
                <w:color w:val="002060"/>
              </w:rPr>
              <w:t>LOCALITA' LE CALVIE</w:t>
            </w:r>
          </w:p>
        </w:tc>
      </w:tr>
      <w:tr w:rsidR="00672D45" w:rsidRPr="00626198" w14:paraId="79687BF9"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EC3751" w14:textId="77777777" w:rsidR="00672D45" w:rsidRPr="00626198" w:rsidRDefault="00672D45" w:rsidP="00C83017">
            <w:pPr>
              <w:pStyle w:val="rowtabella0"/>
              <w:rPr>
                <w:color w:val="002060"/>
              </w:rPr>
            </w:pPr>
            <w:r w:rsidRPr="00626198">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12D3ED" w14:textId="77777777" w:rsidR="00672D45" w:rsidRPr="00626198" w:rsidRDefault="00672D45" w:rsidP="00C83017">
            <w:pPr>
              <w:pStyle w:val="rowtabella0"/>
              <w:rPr>
                <w:color w:val="002060"/>
              </w:rPr>
            </w:pPr>
            <w:r w:rsidRPr="00626198">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58F919"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59114B" w14:textId="77777777" w:rsidR="00672D45" w:rsidRPr="00626198" w:rsidRDefault="00672D45" w:rsidP="00C83017">
            <w:pPr>
              <w:pStyle w:val="rowtabella0"/>
              <w:rPr>
                <w:color w:val="002060"/>
              </w:rPr>
            </w:pPr>
            <w:r w:rsidRPr="00626198">
              <w:rPr>
                <w:color w:val="002060"/>
              </w:rPr>
              <w:t>18/10/2024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F94297" w14:textId="77777777" w:rsidR="00672D45" w:rsidRPr="00626198" w:rsidRDefault="00672D45" w:rsidP="00C83017">
            <w:pPr>
              <w:pStyle w:val="rowtabella0"/>
              <w:rPr>
                <w:color w:val="002060"/>
              </w:rPr>
            </w:pPr>
            <w:r w:rsidRPr="00626198">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C5441" w14:textId="77777777" w:rsidR="00672D45" w:rsidRPr="00626198" w:rsidRDefault="00672D45" w:rsidP="00C83017">
            <w:pPr>
              <w:pStyle w:val="rowtabella0"/>
              <w:rPr>
                <w:color w:val="002060"/>
              </w:rPr>
            </w:pPr>
            <w:r w:rsidRPr="0062619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8FA55" w14:textId="77777777" w:rsidR="00672D45" w:rsidRPr="00626198" w:rsidRDefault="00672D45" w:rsidP="00C83017">
            <w:pPr>
              <w:pStyle w:val="rowtabella0"/>
              <w:rPr>
                <w:color w:val="002060"/>
              </w:rPr>
            </w:pPr>
            <w:r w:rsidRPr="00626198">
              <w:rPr>
                <w:color w:val="002060"/>
              </w:rPr>
              <w:t>VIA DELLA REPUBBLICA</w:t>
            </w:r>
          </w:p>
        </w:tc>
      </w:tr>
      <w:tr w:rsidR="00672D45" w:rsidRPr="00626198" w14:paraId="015F527E"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68EB48" w14:textId="77777777" w:rsidR="00672D45" w:rsidRPr="00626198" w:rsidRDefault="00672D45" w:rsidP="00C83017">
            <w:pPr>
              <w:pStyle w:val="rowtabella0"/>
              <w:rPr>
                <w:color w:val="002060"/>
              </w:rPr>
            </w:pPr>
            <w:r w:rsidRPr="00626198">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16EB52" w14:textId="77777777" w:rsidR="00672D45" w:rsidRPr="00626198" w:rsidRDefault="00672D45" w:rsidP="00C83017">
            <w:pPr>
              <w:pStyle w:val="rowtabella0"/>
              <w:rPr>
                <w:color w:val="002060"/>
              </w:rPr>
            </w:pPr>
            <w:r w:rsidRPr="00626198">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4E6B2E"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7274A5" w14:textId="77777777" w:rsidR="00672D45" w:rsidRPr="00626198" w:rsidRDefault="00672D45" w:rsidP="00C83017">
            <w:pPr>
              <w:pStyle w:val="rowtabella0"/>
              <w:rPr>
                <w:color w:val="002060"/>
              </w:rPr>
            </w:pPr>
            <w:r w:rsidRPr="00626198">
              <w:rPr>
                <w:color w:val="002060"/>
              </w:rPr>
              <w:t>18/10/2024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F18283" w14:textId="77777777" w:rsidR="00672D45" w:rsidRPr="00626198" w:rsidRDefault="00672D45" w:rsidP="00C83017">
            <w:pPr>
              <w:pStyle w:val="rowtabella0"/>
              <w:rPr>
                <w:color w:val="002060"/>
              </w:rPr>
            </w:pPr>
            <w:r w:rsidRPr="00626198">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88147" w14:textId="77777777" w:rsidR="00672D45" w:rsidRPr="00626198" w:rsidRDefault="00672D45" w:rsidP="00C83017">
            <w:pPr>
              <w:pStyle w:val="rowtabella0"/>
              <w:rPr>
                <w:color w:val="002060"/>
              </w:rPr>
            </w:pPr>
            <w:r w:rsidRPr="00626198">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F468A4" w14:textId="77777777" w:rsidR="00672D45" w:rsidRPr="00626198" w:rsidRDefault="00672D45" w:rsidP="00C83017">
            <w:pPr>
              <w:pStyle w:val="rowtabella0"/>
              <w:rPr>
                <w:color w:val="002060"/>
              </w:rPr>
            </w:pPr>
            <w:r w:rsidRPr="00626198">
              <w:rPr>
                <w:color w:val="002060"/>
              </w:rPr>
              <w:t>VIA GRAMSCI-VIA FEGGIANI</w:t>
            </w:r>
          </w:p>
        </w:tc>
      </w:tr>
      <w:tr w:rsidR="00672D45" w:rsidRPr="00626198" w14:paraId="242A9809"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EC6971" w14:textId="77777777" w:rsidR="00672D45" w:rsidRPr="00626198" w:rsidRDefault="00672D45" w:rsidP="00C83017">
            <w:pPr>
              <w:pStyle w:val="rowtabella0"/>
              <w:rPr>
                <w:color w:val="002060"/>
              </w:rPr>
            </w:pPr>
            <w:r w:rsidRPr="00626198">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95DA56" w14:textId="77777777" w:rsidR="00672D45" w:rsidRPr="00626198" w:rsidRDefault="00672D45" w:rsidP="00C83017">
            <w:pPr>
              <w:pStyle w:val="rowtabella0"/>
              <w:rPr>
                <w:color w:val="002060"/>
              </w:rPr>
            </w:pPr>
            <w:r w:rsidRPr="00626198">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E5E2B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377FA5"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288567" w14:textId="77777777" w:rsidR="00672D45" w:rsidRPr="00626198" w:rsidRDefault="00672D45" w:rsidP="00C83017">
            <w:pPr>
              <w:pStyle w:val="rowtabella0"/>
              <w:rPr>
                <w:color w:val="002060"/>
              </w:rPr>
            </w:pPr>
            <w:r w:rsidRPr="00626198">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29D8D" w14:textId="77777777" w:rsidR="00672D45" w:rsidRPr="00626198" w:rsidRDefault="00672D45" w:rsidP="00C83017">
            <w:pPr>
              <w:pStyle w:val="rowtabella0"/>
              <w:rPr>
                <w:color w:val="002060"/>
              </w:rPr>
            </w:pPr>
            <w:r w:rsidRPr="00626198">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B321F5" w14:textId="77777777" w:rsidR="00672D45" w:rsidRPr="00626198" w:rsidRDefault="00672D45" w:rsidP="00C83017">
            <w:pPr>
              <w:pStyle w:val="rowtabella0"/>
              <w:rPr>
                <w:color w:val="002060"/>
              </w:rPr>
            </w:pPr>
            <w:r w:rsidRPr="00626198">
              <w:rPr>
                <w:color w:val="002060"/>
              </w:rPr>
              <w:t>VIA FAVETO</w:t>
            </w:r>
          </w:p>
        </w:tc>
      </w:tr>
      <w:tr w:rsidR="00672D45" w:rsidRPr="00626198" w14:paraId="7DEE4DC5"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17578E" w14:textId="77777777" w:rsidR="00672D45" w:rsidRPr="00626198" w:rsidRDefault="00672D45" w:rsidP="00C83017">
            <w:pPr>
              <w:pStyle w:val="rowtabella0"/>
              <w:rPr>
                <w:color w:val="002060"/>
              </w:rPr>
            </w:pPr>
            <w:r w:rsidRPr="00626198">
              <w:rPr>
                <w:color w:val="002060"/>
              </w:rPr>
              <w:t xml:space="preserve">REAL FABRIANO </w:t>
            </w:r>
            <w:proofErr w:type="spellStart"/>
            <w:proofErr w:type="gramStart"/>
            <w:r w:rsidRPr="00626198">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86A499" w14:textId="77777777" w:rsidR="00672D45" w:rsidRPr="00626198" w:rsidRDefault="00672D45" w:rsidP="00C83017">
            <w:pPr>
              <w:pStyle w:val="rowtabella0"/>
              <w:rPr>
                <w:color w:val="002060"/>
              </w:rPr>
            </w:pPr>
            <w:r w:rsidRPr="00626198">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55C66"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966E3A" w14:textId="77777777" w:rsidR="00672D45" w:rsidRPr="00626198" w:rsidRDefault="00672D45" w:rsidP="00C83017">
            <w:pPr>
              <w:pStyle w:val="rowtabella0"/>
              <w:rPr>
                <w:color w:val="002060"/>
              </w:rPr>
            </w:pPr>
            <w:r w:rsidRPr="00626198">
              <w:rPr>
                <w:color w:val="002060"/>
              </w:rPr>
              <w:t>19/10/2024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F7140" w14:textId="77777777" w:rsidR="00672D45" w:rsidRPr="00626198" w:rsidRDefault="00672D45" w:rsidP="00C83017">
            <w:pPr>
              <w:pStyle w:val="rowtabella0"/>
              <w:rPr>
                <w:color w:val="002060"/>
              </w:rPr>
            </w:pPr>
            <w:r w:rsidRPr="00626198">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787758" w14:textId="77777777" w:rsidR="00672D45" w:rsidRPr="00626198" w:rsidRDefault="00672D45" w:rsidP="00C83017">
            <w:pPr>
              <w:pStyle w:val="rowtabella0"/>
              <w:rPr>
                <w:color w:val="002060"/>
              </w:rPr>
            </w:pPr>
            <w:r w:rsidRPr="00626198">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755AA" w14:textId="77777777" w:rsidR="00672D45" w:rsidRPr="00626198" w:rsidRDefault="00672D45" w:rsidP="00C83017">
            <w:pPr>
              <w:pStyle w:val="rowtabella0"/>
              <w:rPr>
                <w:color w:val="002060"/>
              </w:rPr>
            </w:pPr>
            <w:r w:rsidRPr="00626198">
              <w:rPr>
                <w:color w:val="002060"/>
              </w:rPr>
              <w:t xml:space="preserve">VIA </w:t>
            </w:r>
            <w:proofErr w:type="gramStart"/>
            <w:r w:rsidRPr="00626198">
              <w:rPr>
                <w:color w:val="002060"/>
              </w:rPr>
              <w:t>B.BUOZZI</w:t>
            </w:r>
            <w:proofErr w:type="gramEnd"/>
          </w:p>
        </w:tc>
      </w:tr>
    </w:tbl>
    <w:p w14:paraId="3A2A77CD" w14:textId="77777777" w:rsidR="00672D45" w:rsidRPr="00626198" w:rsidRDefault="00672D45" w:rsidP="00672D45">
      <w:pPr>
        <w:pStyle w:val="breakline"/>
        <w:rPr>
          <w:rFonts w:eastAsiaTheme="minorEastAsia"/>
          <w:color w:val="002060"/>
        </w:rPr>
      </w:pPr>
    </w:p>
    <w:p w14:paraId="0A42C96B" w14:textId="77777777" w:rsidR="00672D45" w:rsidRPr="00626198" w:rsidRDefault="00672D45" w:rsidP="00672D45">
      <w:pPr>
        <w:pStyle w:val="breakline"/>
        <w:rPr>
          <w:color w:val="002060"/>
        </w:rPr>
      </w:pPr>
    </w:p>
    <w:p w14:paraId="3F35CE76" w14:textId="77777777" w:rsidR="00672D45" w:rsidRPr="00626198" w:rsidRDefault="00672D45" w:rsidP="00672D45">
      <w:pPr>
        <w:pStyle w:val="breakline"/>
        <w:rPr>
          <w:color w:val="002060"/>
        </w:rPr>
      </w:pPr>
    </w:p>
    <w:p w14:paraId="0E3E4E60" w14:textId="77777777" w:rsidR="00672D45" w:rsidRPr="00626198" w:rsidRDefault="00672D45" w:rsidP="00672D45">
      <w:pPr>
        <w:pStyle w:val="sottotitolocampionato10"/>
        <w:rPr>
          <w:color w:val="002060"/>
        </w:rPr>
      </w:pPr>
      <w:r w:rsidRPr="00626198">
        <w:rPr>
          <w:color w:val="002060"/>
        </w:rP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8"/>
        <w:gridCol w:w="1198"/>
        <w:gridCol w:w="1559"/>
        <w:gridCol w:w="1542"/>
      </w:tblGrid>
      <w:tr w:rsidR="00672D45" w:rsidRPr="00626198" w14:paraId="1BFE5C55"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1739F"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D5DD2"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530EF"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30D06"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794F9"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AB640"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E8C05"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51191B6A"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28EB6B" w14:textId="77777777" w:rsidR="00672D45" w:rsidRPr="00626198" w:rsidRDefault="00672D45" w:rsidP="00C83017">
            <w:pPr>
              <w:pStyle w:val="rowtabella0"/>
              <w:rPr>
                <w:color w:val="002060"/>
              </w:rPr>
            </w:pPr>
            <w:r w:rsidRPr="00626198">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DC26BD" w14:textId="77777777" w:rsidR="00672D45" w:rsidRPr="00626198" w:rsidRDefault="00672D45" w:rsidP="00C83017">
            <w:pPr>
              <w:pStyle w:val="rowtabella0"/>
              <w:rPr>
                <w:color w:val="002060"/>
              </w:rPr>
            </w:pPr>
            <w:r w:rsidRPr="00626198">
              <w:rPr>
                <w:color w:val="002060"/>
              </w:rPr>
              <w:t xml:space="preserve">CALCIO </w:t>
            </w:r>
            <w:proofErr w:type="gramStart"/>
            <w:r w:rsidRPr="00626198">
              <w:rPr>
                <w:color w:val="002060"/>
              </w:rPr>
              <w:t>S.ELPIDIO</w:t>
            </w:r>
            <w:proofErr w:type="gramEnd"/>
            <w:r w:rsidRPr="00626198">
              <w:rPr>
                <w:color w:val="002060"/>
              </w:rPr>
              <w:t xml:space="preserve"> A 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6E359"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0C9A22" w14:textId="77777777" w:rsidR="00672D45" w:rsidRPr="00626198" w:rsidRDefault="00672D45" w:rsidP="00C83017">
            <w:pPr>
              <w:pStyle w:val="rowtabella0"/>
              <w:rPr>
                <w:color w:val="002060"/>
              </w:rPr>
            </w:pPr>
            <w:r w:rsidRPr="00626198">
              <w:rPr>
                <w:color w:val="002060"/>
              </w:rPr>
              <w:t>18/10/2024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81EB29" w14:textId="77777777" w:rsidR="00672D45" w:rsidRPr="00626198" w:rsidRDefault="00672D45" w:rsidP="00C83017">
            <w:pPr>
              <w:pStyle w:val="rowtabella0"/>
              <w:rPr>
                <w:color w:val="002060"/>
              </w:rPr>
            </w:pPr>
            <w:r w:rsidRPr="00626198">
              <w:rPr>
                <w:color w:val="002060"/>
              </w:rPr>
              <w:t>5280 TENSOSTRUTTURA S.</w:t>
            </w:r>
            <w:proofErr w:type="gramStart"/>
            <w:r w:rsidRPr="00626198">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275172" w14:textId="77777777" w:rsidR="00672D45" w:rsidRPr="00626198" w:rsidRDefault="00672D45" w:rsidP="00C83017">
            <w:pPr>
              <w:pStyle w:val="rowtabella0"/>
              <w:rPr>
                <w:color w:val="002060"/>
              </w:rPr>
            </w:pPr>
            <w:r w:rsidRPr="00626198">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C5C2D" w14:textId="77777777" w:rsidR="00672D45" w:rsidRPr="00626198" w:rsidRDefault="00672D45" w:rsidP="00C83017">
            <w:pPr>
              <w:pStyle w:val="rowtabella0"/>
              <w:rPr>
                <w:color w:val="002060"/>
              </w:rPr>
            </w:pPr>
            <w:r w:rsidRPr="00626198">
              <w:rPr>
                <w:color w:val="002060"/>
              </w:rPr>
              <w:t>VIA LORENZO LOTTO</w:t>
            </w:r>
          </w:p>
        </w:tc>
      </w:tr>
      <w:tr w:rsidR="00672D45" w:rsidRPr="00626198" w14:paraId="4F7D2BF0"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3D8F05" w14:textId="77777777" w:rsidR="00672D45" w:rsidRPr="00626198" w:rsidRDefault="00672D45" w:rsidP="00C83017">
            <w:pPr>
              <w:pStyle w:val="rowtabella0"/>
              <w:rPr>
                <w:color w:val="002060"/>
              </w:rPr>
            </w:pPr>
            <w:r w:rsidRPr="00626198">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A480AC" w14:textId="77777777" w:rsidR="00672D45" w:rsidRPr="00626198" w:rsidRDefault="00672D45" w:rsidP="00C83017">
            <w:pPr>
              <w:pStyle w:val="rowtabella0"/>
              <w:rPr>
                <w:color w:val="002060"/>
              </w:rPr>
            </w:pPr>
            <w:r w:rsidRPr="00626198">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E8EF66"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34D647"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0D1A71" w14:textId="77777777" w:rsidR="00672D45" w:rsidRPr="00626198" w:rsidRDefault="00672D45" w:rsidP="00C83017">
            <w:pPr>
              <w:pStyle w:val="rowtabella0"/>
              <w:rPr>
                <w:color w:val="002060"/>
              </w:rPr>
            </w:pPr>
            <w:r w:rsidRPr="00626198">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BC20D0" w14:textId="77777777" w:rsidR="00672D45" w:rsidRPr="00626198" w:rsidRDefault="00672D45" w:rsidP="00C83017">
            <w:pPr>
              <w:pStyle w:val="rowtabella0"/>
              <w:rPr>
                <w:color w:val="002060"/>
              </w:rPr>
            </w:pPr>
            <w:r w:rsidRPr="00626198">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43BB81" w14:textId="77777777" w:rsidR="00672D45" w:rsidRPr="00626198" w:rsidRDefault="00672D45" w:rsidP="00C83017">
            <w:pPr>
              <w:pStyle w:val="rowtabella0"/>
              <w:rPr>
                <w:color w:val="002060"/>
              </w:rPr>
            </w:pPr>
            <w:r w:rsidRPr="00626198">
              <w:rPr>
                <w:color w:val="002060"/>
              </w:rPr>
              <w:t xml:space="preserve">VIA </w:t>
            </w:r>
            <w:proofErr w:type="gramStart"/>
            <w:r w:rsidRPr="00626198">
              <w:rPr>
                <w:color w:val="002060"/>
              </w:rPr>
              <w:t>B.ROSSI</w:t>
            </w:r>
            <w:proofErr w:type="gramEnd"/>
            <w:r w:rsidRPr="00626198">
              <w:rPr>
                <w:color w:val="002060"/>
              </w:rPr>
              <w:t xml:space="preserve"> SNC</w:t>
            </w:r>
          </w:p>
        </w:tc>
      </w:tr>
      <w:tr w:rsidR="00672D45" w:rsidRPr="00626198" w14:paraId="1966297D"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0B7B7E" w14:textId="77777777" w:rsidR="00672D45" w:rsidRPr="00626198" w:rsidRDefault="00672D45" w:rsidP="00C83017">
            <w:pPr>
              <w:pStyle w:val="rowtabella0"/>
              <w:rPr>
                <w:color w:val="002060"/>
              </w:rPr>
            </w:pPr>
            <w:r w:rsidRPr="00626198">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8D5A6E" w14:textId="77777777" w:rsidR="00672D45" w:rsidRPr="00626198" w:rsidRDefault="00672D45" w:rsidP="00C83017">
            <w:pPr>
              <w:pStyle w:val="rowtabella0"/>
              <w:rPr>
                <w:color w:val="002060"/>
              </w:rPr>
            </w:pPr>
            <w:r w:rsidRPr="00626198">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D2F6A5"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4CD2C3"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3E4CDE" w14:textId="77777777" w:rsidR="00672D45" w:rsidRPr="00626198" w:rsidRDefault="00672D45" w:rsidP="00C83017">
            <w:pPr>
              <w:pStyle w:val="rowtabella0"/>
              <w:rPr>
                <w:color w:val="002060"/>
              </w:rPr>
            </w:pPr>
            <w:r w:rsidRPr="00626198">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17D7A2" w14:textId="77777777" w:rsidR="00672D45" w:rsidRPr="00626198" w:rsidRDefault="00672D45" w:rsidP="00C83017">
            <w:pPr>
              <w:pStyle w:val="rowtabella0"/>
              <w:rPr>
                <w:color w:val="002060"/>
              </w:rPr>
            </w:pPr>
            <w:r w:rsidRPr="00626198">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84CC6" w14:textId="77777777" w:rsidR="00672D45" w:rsidRPr="00626198" w:rsidRDefault="00672D45" w:rsidP="00C83017">
            <w:pPr>
              <w:pStyle w:val="rowtabella0"/>
              <w:rPr>
                <w:color w:val="002060"/>
              </w:rPr>
            </w:pPr>
            <w:r w:rsidRPr="00626198">
              <w:rPr>
                <w:color w:val="002060"/>
              </w:rPr>
              <w:t xml:space="preserve">TRAVERSA VIA </w:t>
            </w:r>
            <w:proofErr w:type="gramStart"/>
            <w:r w:rsidRPr="00626198">
              <w:rPr>
                <w:color w:val="002060"/>
              </w:rPr>
              <w:t>U.T</w:t>
            </w:r>
            <w:proofErr w:type="gramEnd"/>
            <w:r w:rsidRPr="00626198">
              <w:rPr>
                <w:color w:val="002060"/>
              </w:rPr>
              <w:t>0MEI</w:t>
            </w:r>
          </w:p>
        </w:tc>
      </w:tr>
      <w:tr w:rsidR="00672D45" w:rsidRPr="00626198" w14:paraId="79A1AE7E"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5266EA" w14:textId="77777777" w:rsidR="00672D45" w:rsidRPr="00626198" w:rsidRDefault="00672D45" w:rsidP="00C83017">
            <w:pPr>
              <w:pStyle w:val="rowtabella0"/>
              <w:rPr>
                <w:color w:val="002060"/>
              </w:rPr>
            </w:pPr>
            <w:r w:rsidRPr="00626198">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431C4A" w14:textId="77777777" w:rsidR="00672D45" w:rsidRPr="00626198" w:rsidRDefault="00672D45" w:rsidP="00C83017">
            <w:pPr>
              <w:pStyle w:val="rowtabella0"/>
              <w:rPr>
                <w:color w:val="002060"/>
              </w:rPr>
            </w:pPr>
            <w:r w:rsidRPr="00626198">
              <w:rPr>
                <w:color w:val="002060"/>
              </w:rPr>
              <w:t>UNION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A11156"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22CA8A"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C0CFBE" w14:textId="77777777" w:rsidR="00672D45" w:rsidRPr="00626198" w:rsidRDefault="00672D45" w:rsidP="00C83017">
            <w:pPr>
              <w:pStyle w:val="rowtabella0"/>
              <w:rPr>
                <w:color w:val="002060"/>
              </w:rPr>
            </w:pPr>
            <w:r w:rsidRPr="00626198">
              <w:rPr>
                <w:color w:val="002060"/>
              </w:rPr>
              <w:t xml:space="preserve">5623 PALESTRA </w:t>
            </w:r>
            <w:proofErr w:type="gramStart"/>
            <w:r w:rsidRPr="00626198">
              <w:rPr>
                <w:color w:val="002060"/>
              </w:rPr>
              <w:t>SC.MEDIA</w:t>
            </w:r>
            <w:proofErr w:type="gramEnd"/>
            <w:r w:rsidRPr="00626198">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EEB465" w14:textId="77777777" w:rsidR="00672D45" w:rsidRPr="00626198" w:rsidRDefault="00672D45" w:rsidP="00C83017">
            <w:pPr>
              <w:pStyle w:val="rowtabella0"/>
              <w:rPr>
                <w:color w:val="002060"/>
              </w:rPr>
            </w:pPr>
            <w:r w:rsidRPr="0062619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8B50A6" w14:textId="77777777" w:rsidR="00672D45" w:rsidRPr="00626198" w:rsidRDefault="00672D45" w:rsidP="00C83017">
            <w:pPr>
              <w:pStyle w:val="rowtabella0"/>
              <w:rPr>
                <w:color w:val="002060"/>
              </w:rPr>
            </w:pPr>
            <w:r w:rsidRPr="00626198">
              <w:rPr>
                <w:color w:val="002060"/>
              </w:rPr>
              <w:t>VIA PIRANDELLO</w:t>
            </w:r>
          </w:p>
        </w:tc>
      </w:tr>
      <w:tr w:rsidR="00672D45" w:rsidRPr="00626198" w14:paraId="0E64A274"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B00ED6" w14:textId="77777777" w:rsidR="00672D45" w:rsidRPr="00626198" w:rsidRDefault="00672D45" w:rsidP="00C83017">
            <w:pPr>
              <w:pStyle w:val="rowtabella0"/>
              <w:rPr>
                <w:color w:val="002060"/>
              </w:rPr>
            </w:pPr>
            <w:r w:rsidRPr="00626198">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35F358" w14:textId="77777777" w:rsidR="00672D45" w:rsidRPr="00626198" w:rsidRDefault="00672D45" w:rsidP="00C83017">
            <w:pPr>
              <w:pStyle w:val="rowtabella0"/>
              <w:rPr>
                <w:color w:val="002060"/>
              </w:rPr>
            </w:pPr>
            <w:r w:rsidRPr="00626198">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C55B60"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4F34A3" w14:textId="77777777" w:rsidR="00672D45" w:rsidRPr="00626198" w:rsidRDefault="00672D45" w:rsidP="00C83017">
            <w:pPr>
              <w:pStyle w:val="rowtabella0"/>
              <w:rPr>
                <w:color w:val="002060"/>
              </w:rPr>
            </w:pPr>
            <w:r w:rsidRPr="00626198">
              <w:rPr>
                <w:color w:val="002060"/>
              </w:rPr>
              <w:t>18/10/2024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A324FC" w14:textId="77777777" w:rsidR="00672D45" w:rsidRPr="00626198" w:rsidRDefault="00672D45" w:rsidP="00C83017">
            <w:pPr>
              <w:pStyle w:val="rowtabella0"/>
              <w:rPr>
                <w:color w:val="002060"/>
              </w:rPr>
            </w:pPr>
            <w:r w:rsidRPr="00626198">
              <w:rPr>
                <w:color w:val="002060"/>
              </w:rPr>
              <w:t>5280 TENSOSTRUTTURA S.</w:t>
            </w:r>
            <w:proofErr w:type="gramStart"/>
            <w:r w:rsidRPr="00626198">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EB43C" w14:textId="77777777" w:rsidR="00672D45" w:rsidRPr="00626198" w:rsidRDefault="00672D45" w:rsidP="00C83017">
            <w:pPr>
              <w:pStyle w:val="rowtabella0"/>
              <w:rPr>
                <w:color w:val="002060"/>
              </w:rPr>
            </w:pPr>
            <w:r w:rsidRPr="0062619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52FB9" w14:textId="77777777" w:rsidR="00672D45" w:rsidRPr="00626198" w:rsidRDefault="00672D45" w:rsidP="00C83017">
            <w:pPr>
              <w:pStyle w:val="rowtabella0"/>
              <w:rPr>
                <w:color w:val="002060"/>
              </w:rPr>
            </w:pPr>
            <w:r w:rsidRPr="00626198">
              <w:rPr>
                <w:color w:val="002060"/>
              </w:rPr>
              <w:t>VIA LORENZO LOTTO</w:t>
            </w:r>
          </w:p>
        </w:tc>
      </w:tr>
      <w:tr w:rsidR="00672D45" w:rsidRPr="00626198" w14:paraId="04351B8D"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B8F23D" w14:textId="77777777" w:rsidR="00672D45" w:rsidRPr="00626198" w:rsidRDefault="00672D45" w:rsidP="00C83017">
            <w:pPr>
              <w:pStyle w:val="rowtabella0"/>
              <w:rPr>
                <w:color w:val="002060"/>
              </w:rPr>
            </w:pPr>
            <w:r w:rsidRPr="00626198">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1ED8B" w14:textId="77777777" w:rsidR="00672D45" w:rsidRPr="00626198" w:rsidRDefault="00672D45" w:rsidP="00C83017">
            <w:pPr>
              <w:pStyle w:val="rowtabella0"/>
              <w:rPr>
                <w:color w:val="002060"/>
              </w:rPr>
            </w:pPr>
            <w:r w:rsidRPr="00626198">
              <w:rPr>
                <w:color w:val="002060"/>
              </w:rPr>
              <w:t>CAPODARCO CASABIANCA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2D01B"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A650C9"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5F29A" w14:textId="77777777" w:rsidR="00672D45" w:rsidRPr="00626198" w:rsidRDefault="00672D45" w:rsidP="00C83017">
            <w:pPr>
              <w:pStyle w:val="rowtabella0"/>
              <w:rPr>
                <w:color w:val="002060"/>
              </w:rPr>
            </w:pPr>
            <w:r w:rsidRPr="00626198">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8F802" w14:textId="77777777" w:rsidR="00672D45" w:rsidRPr="00626198" w:rsidRDefault="00672D45" w:rsidP="00C83017">
            <w:pPr>
              <w:pStyle w:val="rowtabella0"/>
              <w:rPr>
                <w:color w:val="002060"/>
              </w:rPr>
            </w:pPr>
            <w:r w:rsidRPr="00626198">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F1427" w14:textId="77777777" w:rsidR="00672D45" w:rsidRPr="00626198" w:rsidRDefault="00672D45" w:rsidP="00C83017">
            <w:pPr>
              <w:pStyle w:val="rowtabella0"/>
              <w:rPr>
                <w:color w:val="002060"/>
              </w:rPr>
            </w:pPr>
            <w:r w:rsidRPr="00626198">
              <w:rPr>
                <w:color w:val="002060"/>
              </w:rPr>
              <w:t>VIA SIBILLA 2C</w:t>
            </w:r>
          </w:p>
        </w:tc>
      </w:tr>
    </w:tbl>
    <w:p w14:paraId="046E9B9C" w14:textId="77777777" w:rsidR="00672D45" w:rsidRPr="00626198" w:rsidRDefault="00672D45" w:rsidP="00672D45">
      <w:pPr>
        <w:pStyle w:val="breakline"/>
        <w:rPr>
          <w:rFonts w:eastAsiaTheme="minorEastAsia"/>
          <w:color w:val="002060"/>
        </w:rPr>
      </w:pPr>
    </w:p>
    <w:p w14:paraId="225469AB" w14:textId="77777777" w:rsidR="00672D45" w:rsidRPr="00626198" w:rsidRDefault="00672D45" w:rsidP="00672D45">
      <w:pPr>
        <w:pStyle w:val="breakline"/>
        <w:rPr>
          <w:color w:val="002060"/>
        </w:rPr>
      </w:pPr>
    </w:p>
    <w:p w14:paraId="1B668F3A" w14:textId="77777777" w:rsidR="00672D45" w:rsidRPr="00626198" w:rsidRDefault="00672D45" w:rsidP="00672D45">
      <w:pPr>
        <w:pStyle w:val="breakline"/>
        <w:rPr>
          <w:color w:val="002060"/>
        </w:rPr>
      </w:pPr>
    </w:p>
    <w:p w14:paraId="48917032" w14:textId="77777777" w:rsidR="00672D45" w:rsidRPr="00626198" w:rsidRDefault="00672D45" w:rsidP="00672D45">
      <w:pPr>
        <w:pStyle w:val="sottotitolocampionato10"/>
        <w:rPr>
          <w:color w:val="002060"/>
        </w:rPr>
      </w:pPr>
      <w:r w:rsidRPr="00626198">
        <w:rPr>
          <w:color w:val="002060"/>
        </w:rP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1"/>
        <w:gridCol w:w="2010"/>
        <w:gridCol w:w="385"/>
        <w:gridCol w:w="898"/>
        <w:gridCol w:w="1176"/>
        <w:gridCol w:w="1554"/>
        <w:gridCol w:w="1546"/>
      </w:tblGrid>
      <w:tr w:rsidR="00672D45" w:rsidRPr="00626198" w14:paraId="666046F4"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A1CFD"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6BBD2"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0640B"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AE465"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8CDD5"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D47BD"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5CB97"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765A1F95"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8EFC73" w14:textId="77777777" w:rsidR="00672D45" w:rsidRPr="00626198" w:rsidRDefault="00672D45" w:rsidP="00C83017">
            <w:pPr>
              <w:pStyle w:val="rowtabella0"/>
              <w:rPr>
                <w:color w:val="002060"/>
              </w:rPr>
            </w:pPr>
            <w:r w:rsidRPr="00626198">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77A48" w14:textId="77777777" w:rsidR="00672D45" w:rsidRPr="00626198" w:rsidRDefault="00672D45" w:rsidP="00C83017">
            <w:pPr>
              <w:pStyle w:val="rowtabella0"/>
              <w:rPr>
                <w:color w:val="002060"/>
              </w:rPr>
            </w:pPr>
            <w:r w:rsidRPr="00626198">
              <w:rPr>
                <w:color w:val="002060"/>
              </w:rPr>
              <w:t>ACQUAVIVA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ADFF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EEF55" w14:textId="77777777" w:rsidR="00672D45" w:rsidRPr="00626198" w:rsidRDefault="00672D45" w:rsidP="00C83017">
            <w:pPr>
              <w:pStyle w:val="rowtabella0"/>
              <w:rPr>
                <w:color w:val="002060"/>
              </w:rPr>
            </w:pPr>
            <w:r w:rsidRPr="00626198">
              <w:rPr>
                <w:color w:val="002060"/>
              </w:rPr>
              <w:t>18/10/2024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0593C" w14:textId="77777777" w:rsidR="00672D45" w:rsidRPr="00626198" w:rsidRDefault="00672D45" w:rsidP="00C83017">
            <w:pPr>
              <w:pStyle w:val="rowtabella0"/>
              <w:rPr>
                <w:color w:val="002060"/>
              </w:rPr>
            </w:pPr>
            <w:r w:rsidRPr="00626198">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EC25F8" w14:textId="77777777" w:rsidR="00672D45" w:rsidRPr="00626198" w:rsidRDefault="00672D45" w:rsidP="00C83017">
            <w:pPr>
              <w:pStyle w:val="rowtabella0"/>
              <w:rPr>
                <w:color w:val="002060"/>
              </w:rPr>
            </w:pPr>
            <w:r w:rsidRPr="00626198">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96666" w14:textId="77777777" w:rsidR="00672D45" w:rsidRPr="00626198" w:rsidRDefault="00672D45" w:rsidP="00C83017">
            <w:pPr>
              <w:pStyle w:val="rowtabella0"/>
              <w:rPr>
                <w:color w:val="002060"/>
              </w:rPr>
            </w:pPr>
            <w:r w:rsidRPr="00626198">
              <w:rPr>
                <w:color w:val="002060"/>
              </w:rPr>
              <w:t>VIA S.S. PICENTO</w:t>
            </w:r>
          </w:p>
        </w:tc>
      </w:tr>
      <w:tr w:rsidR="00672D45" w:rsidRPr="00626198" w14:paraId="78496434"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7A90BC" w14:textId="77777777" w:rsidR="00672D45" w:rsidRPr="00626198" w:rsidRDefault="00672D45" w:rsidP="00C83017">
            <w:pPr>
              <w:pStyle w:val="rowtabella0"/>
              <w:rPr>
                <w:color w:val="002060"/>
              </w:rPr>
            </w:pPr>
            <w:r w:rsidRPr="00626198">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0F7502" w14:textId="77777777" w:rsidR="00672D45" w:rsidRPr="00626198" w:rsidRDefault="00672D45" w:rsidP="00C83017">
            <w:pPr>
              <w:pStyle w:val="rowtabella0"/>
              <w:rPr>
                <w:color w:val="002060"/>
              </w:rPr>
            </w:pPr>
            <w:r w:rsidRPr="00626198">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08992E"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E9502F"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B5BFB7" w14:textId="77777777" w:rsidR="00672D45" w:rsidRPr="00626198" w:rsidRDefault="00672D45" w:rsidP="00C83017">
            <w:pPr>
              <w:pStyle w:val="rowtabella0"/>
              <w:rPr>
                <w:color w:val="002060"/>
              </w:rPr>
            </w:pPr>
            <w:r w:rsidRPr="00626198">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88A280" w14:textId="77777777" w:rsidR="00672D45" w:rsidRPr="00626198" w:rsidRDefault="00672D45" w:rsidP="00C83017">
            <w:pPr>
              <w:pStyle w:val="rowtabella0"/>
              <w:rPr>
                <w:color w:val="002060"/>
              </w:rPr>
            </w:pPr>
            <w:r w:rsidRPr="0062619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CEEC3B" w14:textId="77777777" w:rsidR="00672D45" w:rsidRPr="00626198" w:rsidRDefault="00672D45" w:rsidP="00C83017">
            <w:pPr>
              <w:pStyle w:val="rowtabella0"/>
              <w:rPr>
                <w:color w:val="002060"/>
              </w:rPr>
            </w:pPr>
            <w:r w:rsidRPr="00626198">
              <w:rPr>
                <w:color w:val="002060"/>
              </w:rPr>
              <w:t>VIA DELL IRIS</w:t>
            </w:r>
          </w:p>
        </w:tc>
      </w:tr>
      <w:tr w:rsidR="00672D45" w:rsidRPr="00626198" w14:paraId="76F09002"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9617C0" w14:textId="77777777" w:rsidR="00672D45" w:rsidRPr="00626198" w:rsidRDefault="00672D45" w:rsidP="00C83017">
            <w:pPr>
              <w:pStyle w:val="rowtabella0"/>
              <w:rPr>
                <w:color w:val="002060"/>
              </w:rPr>
            </w:pPr>
            <w:r w:rsidRPr="00626198">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19FA24" w14:textId="77777777" w:rsidR="00672D45" w:rsidRPr="00626198" w:rsidRDefault="00672D45" w:rsidP="00C83017">
            <w:pPr>
              <w:pStyle w:val="rowtabella0"/>
              <w:rPr>
                <w:color w:val="002060"/>
              </w:rPr>
            </w:pPr>
            <w:r w:rsidRPr="00626198">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9E054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3E4D18" w14:textId="77777777" w:rsidR="00672D45" w:rsidRPr="00626198" w:rsidRDefault="00672D45" w:rsidP="00C83017">
            <w:pPr>
              <w:pStyle w:val="rowtabella0"/>
              <w:rPr>
                <w:color w:val="002060"/>
              </w:rPr>
            </w:pPr>
            <w:r w:rsidRPr="00626198">
              <w:rPr>
                <w:color w:val="002060"/>
              </w:rPr>
              <w:t>18/10/2024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203754" w14:textId="77777777" w:rsidR="00672D45" w:rsidRPr="00626198" w:rsidRDefault="00672D45" w:rsidP="00C83017">
            <w:pPr>
              <w:pStyle w:val="rowtabella0"/>
              <w:rPr>
                <w:color w:val="002060"/>
              </w:rPr>
            </w:pPr>
            <w:r w:rsidRPr="00626198">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798C2" w14:textId="77777777" w:rsidR="00672D45" w:rsidRPr="00626198" w:rsidRDefault="00672D45" w:rsidP="00C83017">
            <w:pPr>
              <w:pStyle w:val="rowtabella0"/>
              <w:rPr>
                <w:color w:val="002060"/>
              </w:rPr>
            </w:pPr>
            <w:r w:rsidRPr="00626198">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AC4570" w14:textId="77777777" w:rsidR="00672D45" w:rsidRPr="00626198" w:rsidRDefault="00672D45" w:rsidP="00C83017">
            <w:pPr>
              <w:pStyle w:val="rowtabella0"/>
              <w:rPr>
                <w:color w:val="002060"/>
              </w:rPr>
            </w:pPr>
            <w:r w:rsidRPr="00626198">
              <w:rPr>
                <w:color w:val="002060"/>
              </w:rPr>
              <w:t>CENTRO ABITATO</w:t>
            </w:r>
          </w:p>
        </w:tc>
      </w:tr>
      <w:tr w:rsidR="00672D45" w:rsidRPr="00626198" w14:paraId="79D5F806"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D19105" w14:textId="77777777" w:rsidR="00672D45" w:rsidRPr="00626198" w:rsidRDefault="00672D45" w:rsidP="00C83017">
            <w:pPr>
              <w:pStyle w:val="rowtabella0"/>
              <w:rPr>
                <w:color w:val="002060"/>
              </w:rPr>
            </w:pPr>
            <w:r w:rsidRPr="00626198">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B51CB2" w14:textId="77777777" w:rsidR="00672D45" w:rsidRPr="00626198" w:rsidRDefault="00672D45" w:rsidP="00C83017">
            <w:pPr>
              <w:pStyle w:val="rowtabella0"/>
              <w:rPr>
                <w:color w:val="002060"/>
              </w:rPr>
            </w:pPr>
            <w:r w:rsidRPr="00626198">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1AB520"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A36C03" w14:textId="77777777" w:rsidR="00672D45" w:rsidRPr="00626198" w:rsidRDefault="00672D45" w:rsidP="00C83017">
            <w:pPr>
              <w:pStyle w:val="rowtabella0"/>
              <w:rPr>
                <w:color w:val="002060"/>
              </w:rPr>
            </w:pPr>
            <w:r w:rsidRPr="00626198">
              <w:rPr>
                <w:color w:val="002060"/>
              </w:rPr>
              <w:t>18/10/2024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736B54" w14:textId="77777777" w:rsidR="00672D45" w:rsidRPr="00626198" w:rsidRDefault="00672D45" w:rsidP="00C83017">
            <w:pPr>
              <w:pStyle w:val="rowtabella0"/>
              <w:rPr>
                <w:color w:val="002060"/>
              </w:rPr>
            </w:pPr>
            <w:r w:rsidRPr="00626198">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97737" w14:textId="77777777" w:rsidR="00672D45" w:rsidRPr="00626198" w:rsidRDefault="00672D45" w:rsidP="00C83017">
            <w:pPr>
              <w:pStyle w:val="rowtabella0"/>
              <w:rPr>
                <w:color w:val="002060"/>
              </w:rPr>
            </w:pPr>
            <w:r w:rsidRPr="00626198">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8F6301" w14:textId="77777777" w:rsidR="00672D45" w:rsidRPr="00626198" w:rsidRDefault="00672D45" w:rsidP="00C83017">
            <w:pPr>
              <w:pStyle w:val="rowtabella0"/>
              <w:rPr>
                <w:color w:val="002060"/>
              </w:rPr>
            </w:pPr>
            <w:r w:rsidRPr="00626198">
              <w:rPr>
                <w:color w:val="002060"/>
              </w:rPr>
              <w:t>VIA ADIGE, 35</w:t>
            </w:r>
          </w:p>
        </w:tc>
      </w:tr>
      <w:tr w:rsidR="00672D45" w:rsidRPr="00626198" w14:paraId="5A55BC0F"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98F624" w14:textId="77777777" w:rsidR="00672D45" w:rsidRPr="00626198" w:rsidRDefault="00672D45" w:rsidP="00C83017">
            <w:pPr>
              <w:pStyle w:val="rowtabella0"/>
              <w:rPr>
                <w:color w:val="002060"/>
              </w:rPr>
            </w:pPr>
            <w:r w:rsidRPr="00626198">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279593" w14:textId="77777777" w:rsidR="00672D45" w:rsidRPr="00626198" w:rsidRDefault="00672D45" w:rsidP="00C83017">
            <w:pPr>
              <w:pStyle w:val="rowtabella0"/>
              <w:rPr>
                <w:color w:val="002060"/>
              </w:rPr>
            </w:pPr>
            <w:r w:rsidRPr="00626198">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A201B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28B71A" w14:textId="77777777" w:rsidR="00672D45" w:rsidRPr="00626198" w:rsidRDefault="00672D45" w:rsidP="00C83017">
            <w:pPr>
              <w:pStyle w:val="rowtabella0"/>
              <w:rPr>
                <w:color w:val="002060"/>
              </w:rPr>
            </w:pPr>
            <w:r w:rsidRPr="00626198">
              <w:rPr>
                <w:color w:val="002060"/>
              </w:rPr>
              <w:t>19/10/2024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053052" w14:textId="77777777" w:rsidR="00672D45" w:rsidRPr="00626198" w:rsidRDefault="00672D45" w:rsidP="00C83017">
            <w:pPr>
              <w:pStyle w:val="rowtabella0"/>
              <w:rPr>
                <w:color w:val="002060"/>
              </w:rPr>
            </w:pPr>
            <w:r w:rsidRPr="0062619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1B8565" w14:textId="77777777" w:rsidR="00672D45" w:rsidRPr="00626198" w:rsidRDefault="00672D45" w:rsidP="00C83017">
            <w:pPr>
              <w:pStyle w:val="rowtabella0"/>
              <w:rPr>
                <w:color w:val="002060"/>
              </w:rPr>
            </w:pPr>
            <w:r w:rsidRPr="0062619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931BB" w14:textId="77777777" w:rsidR="00672D45" w:rsidRPr="00626198" w:rsidRDefault="00672D45" w:rsidP="00C83017">
            <w:pPr>
              <w:pStyle w:val="rowtabella0"/>
              <w:rPr>
                <w:color w:val="002060"/>
              </w:rPr>
            </w:pPr>
            <w:r w:rsidRPr="00626198">
              <w:rPr>
                <w:color w:val="002060"/>
              </w:rPr>
              <w:t>VIA CORRADI</w:t>
            </w:r>
          </w:p>
        </w:tc>
      </w:tr>
      <w:tr w:rsidR="00672D45" w:rsidRPr="00626198" w14:paraId="7C909BB4"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1C5F39" w14:textId="77777777" w:rsidR="00672D45" w:rsidRPr="00626198" w:rsidRDefault="00672D45" w:rsidP="00C83017">
            <w:pPr>
              <w:pStyle w:val="rowtabella0"/>
              <w:rPr>
                <w:color w:val="002060"/>
              </w:rPr>
            </w:pPr>
            <w:r w:rsidRPr="00626198">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DC408" w14:textId="77777777" w:rsidR="00672D45" w:rsidRPr="00626198" w:rsidRDefault="00672D45" w:rsidP="00C83017">
            <w:pPr>
              <w:pStyle w:val="rowtabella0"/>
              <w:rPr>
                <w:color w:val="002060"/>
              </w:rPr>
            </w:pPr>
            <w:r w:rsidRPr="00626198">
              <w:rPr>
                <w:color w:val="002060"/>
              </w:rPr>
              <w:t>FUTSAL COMUNANZA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D634D5"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B5A59F" w14:textId="77777777" w:rsidR="00672D45" w:rsidRPr="00626198" w:rsidRDefault="00672D45" w:rsidP="00C83017">
            <w:pPr>
              <w:pStyle w:val="rowtabella0"/>
              <w:rPr>
                <w:color w:val="002060"/>
              </w:rPr>
            </w:pPr>
            <w:r w:rsidRPr="00626198">
              <w:rPr>
                <w:color w:val="002060"/>
              </w:rPr>
              <w:t>19/10/2024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FA139" w14:textId="77777777" w:rsidR="00672D45" w:rsidRPr="00626198" w:rsidRDefault="00672D45" w:rsidP="00C83017">
            <w:pPr>
              <w:pStyle w:val="rowtabella0"/>
              <w:rPr>
                <w:color w:val="002060"/>
              </w:rPr>
            </w:pPr>
            <w:r w:rsidRPr="00626198">
              <w:rPr>
                <w:color w:val="002060"/>
              </w:rPr>
              <w:t>5657 CAMPO COPERTO CENTRO SPORTLAND</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F8E717" w14:textId="77777777" w:rsidR="00672D45" w:rsidRPr="00626198" w:rsidRDefault="00672D45" w:rsidP="00C83017">
            <w:pPr>
              <w:pStyle w:val="rowtabella0"/>
              <w:rPr>
                <w:color w:val="002060"/>
              </w:rPr>
            </w:pPr>
            <w:r w:rsidRPr="00626198">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63FF7" w14:textId="77777777" w:rsidR="00672D45" w:rsidRPr="00626198" w:rsidRDefault="00672D45" w:rsidP="00C83017">
            <w:pPr>
              <w:pStyle w:val="rowtabella0"/>
              <w:rPr>
                <w:color w:val="002060"/>
              </w:rPr>
            </w:pPr>
            <w:r w:rsidRPr="00626198">
              <w:rPr>
                <w:color w:val="002060"/>
              </w:rPr>
              <w:t>TRAVERSA VIALE DE GASPERI</w:t>
            </w:r>
          </w:p>
        </w:tc>
      </w:tr>
    </w:tbl>
    <w:p w14:paraId="62E1FB5D" w14:textId="77777777" w:rsidR="00672D45" w:rsidRPr="00A82BB4" w:rsidRDefault="00672D45" w:rsidP="00EB69FF">
      <w:pPr>
        <w:pStyle w:val="breakline"/>
        <w:rPr>
          <w:rFonts w:eastAsiaTheme="minorEastAsia"/>
          <w:color w:val="002060"/>
        </w:rPr>
      </w:pPr>
    </w:p>
    <w:p w14:paraId="756B9220" w14:textId="77777777" w:rsidR="00EB69FF" w:rsidRPr="00A82BB4" w:rsidRDefault="00EB69FF" w:rsidP="00EB69FF">
      <w:pPr>
        <w:pStyle w:val="breakline"/>
        <w:rPr>
          <w:color w:val="002060"/>
        </w:rPr>
      </w:pPr>
    </w:p>
    <w:p w14:paraId="3AD1BEC0" w14:textId="77777777" w:rsidR="00EB69FF" w:rsidRPr="00A82BB4" w:rsidRDefault="00EB69FF" w:rsidP="00EB69FF">
      <w:pPr>
        <w:pStyle w:val="titolocampionato0"/>
        <w:shd w:val="clear" w:color="auto" w:fill="CCCCCC"/>
        <w:spacing w:before="80" w:after="40"/>
        <w:rPr>
          <w:color w:val="002060"/>
        </w:rPr>
      </w:pPr>
      <w:r w:rsidRPr="00A82BB4">
        <w:rPr>
          <w:color w:val="002060"/>
        </w:rPr>
        <w:t>REGIONALE CALCIO A 5 FEMMINILE</w:t>
      </w:r>
    </w:p>
    <w:p w14:paraId="1B8F9F99" w14:textId="77777777" w:rsidR="00EB69FF" w:rsidRPr="00A82BB4" w:rsidRDefault="00EB69FF" w:rsidP="00EB69FF">
      <w:pPr>
        <w:pStyle w:val="titoloprinc0"/>
        <w:rPr>
          <w:color w:val="002060"/>
        </w:rPr>
      </w:pPr>
      <w:r w:rsidRPr="00A82BB4">
        <w:rPr>
          <w:color w:val="002060"/>
        </w:rPr>
        <w:t>VARIAZIONI AL PROGRAMMA GARE</w:t>
      </w:r>
    </w:p>
    <w:p w14:paraId="6FEA6DDF" w14:textId="77777777" w:rsidR="00EB69FF" w:rsidRPr="00A82BB4" w:rsidRDefault="00EB69FF" w:rsidP="00EB69FF">
      <w:pPr>
        <w:pStyle w:val="breakline"/>
        <w:rPr>
          <w:color w:val="002060"/>
        </w:rPr>
      </w:pPr>
    </w:p>
    <w:p w14:paraId="0F85F42F" w14:textId="77777777" w:rsidR="00EB69FF" w:rsidRPr="00A82BB4" w:rsidRDefault="00EB69FF" w:rsidP="00EB69FF">
      <w:pPr>
        <w:pStyle w:val="breakline"/>
        <w:rPr>
          <w:color w:val="002060"/>
        </w:rPr>
      </w:pPr>
    </w:p>
    <w:p w14:paraId="7BA827D6" w14:textId="77777777" w:rsidR="00EB69FF" w:rsidRPr="00A82BB4" w:rsidRDefault="00EB69FF" w:rsidP="00EB69FF">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EB69FF" w:rsidRPr="00A82BB4" w14:paraId="03AD279E" w14:textId="77777777" w:rsidTr="00F24B19">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D37AD" w14:textId="77777777" w:rsidR="00EB69FF" w:rsidRPr="00A82BB4" w:rsidRDefault="00EB69FF"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DF2B0" w14:textId="77777777" w:rsidR="00EB69FF" w:rsidRPr="00A82BB4" w:rsidRDefault="00EB69FF"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43A1B" w14:textId="77777777" w:rsidR="00EB69FF" w:rsidRPr="00A82BB4" w:rsidRDefault="00EB69FF"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5F480" w14:textId="77777777" w:rsidR="00EB69FF" w:rsidRPr="00A82BB4" w:rsidRDefault="00EB69FF"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1B268" w14:textId="77777777" w:rsidR="00EB69FF" w:rsidRPr="00A82BB4" w:rsidRDefault="00EB69FF"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62CCD" w14:textId="77777777" w:rsidR="00EB69FF" w:rsidRPr="00A82BB4" w:rsidRDefault="00EB69FF"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19954" w14:textId="77777777" w:rsidR="00EB69FF" w:rsidRPr="00A82BB4" w:rsidRDefault="00EB69FF"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3F1B9" w14:textId="77777777" w:rsidR="00EB69FF" w:rsidRPr="00A82BB4" w:rsidRDefault="00EB69FF" w:rsidP="00C83017">
            <w:pPr>
              <w:pStyle w:val="headertabella0"/>
              <w:rPr>
                <w:color w:val="002060"/>
              </w:rPr>
            </w:pPr>
            <w:r w:rsidRPr="00A82BB4">
              <w:rPr>
                <w:color w:val="002060"/>
              </w:rPr>
              <w:t>Impianto</w:t>
            </w:r>
          </w:p>
        </w:tc>
      </w:tr>
      <w:tr w:rsidR="00EB69FF" w:rsidRPr="00A82BB4" w14:paraId="2A0F810D" w14:textId="77777777" w:rsidTr="00F24B1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5B45" w14:textId="77777777" w:rsidR="00EB69FF" w:rsidRPr="00F24B19" w:rsidRDefault="00EB69FF" w:rsidP="00C83017">
            <w:pPr>
              <w:pStyle w:val="rowtabella0"/>
              <w:rPr>
                <w:color w:val="002060"/>
                <w:highlight w:val="yellow"/>
              </w:rPr>
            </w:pPr>
            <w:r w:rsidRPr="00F24B19">
              <w:rPr>
                <w:color w:val="002060"/>
                <w:highlight w:val="yellow"/>
              </w:rPr>
              <w:t>20/10/2024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F3E68" w14:textId="77777777" w:rsidR="00EB69FF" w:rsidRPr="00F24B19" w:rsidRDefault="00EB69FF" w:rsidP="00C83017">
            <w:pPr>
              <w:pStyle w:val="rowtabella0"/>
              <w:jc w:val="center"/>
              <w:rPr>
                <w:color w:val="002060"/>
                <w:highlight w:val="yellow"/>
              </w:rPr>
            </w:pPr>
            <w:r w:rsidRPr="00F24B19">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FB8B" w14:textId="77777777" w:rsidR="00EB69FF" w:rsidRPr="00F24B19" w:rsidRDefault="00EB69FF" w:rsidP="00C83017">
            <w:pPr>
              <w:pStyle w:val="rowtabella0"/>
              <w:rPr>
                <w:color w:val="002060"/>
                <w:highlight w:val="yellow"/>
              </w:rPr>
            </w:pPr>
            <w:r w:rsidRPr="00F24B19">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BC37" w14:textId="77777777" w:rsidR="00EB69FF" w:rsidRPr="00F24B19" w:rsidRDefault="00EB69FF" w:rsidP="00C83017">
            <w:pPr>
              <w:pStyle w:val="rowtabella0"/>
              <w:rPr>
                <w:color w:val="002060"/>
                <w:highlight w:val="yellow"/>
              </w:rPr>
            </w:pPr>
            <w:r w:rsidRPr="00F24B19">
              <w:rPr>
                <w:color w:val="002060"/>
                <w:highlight w:val="yellow"/>
              </w:rPr>
              <w:t>GROTTESE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7713" w14:textId="1FF901A0" w:rsidR="00EB69FF" w:rsidRPr="00A82BB4" w:rsidRDefault="00EB69FF" w:rsidP="00C83017">
            <w:pPr>
              <w:pStyle w:val="rowtabella0"/>
              <w:rPr>
                <w:color w:val="002060"/>
              </w:rPr>
            </w:pPr>
            <w:r w:rsidRPr="00A82BB4">
              <w:rPr>
                <w:color w:val="002060"/>
              </w:rPr>
              <w:t>1</w:t>
            </w:r>
            <w:r w:rsidR="00F24B19">
              <w:rPr>
                <w:color w:val="002060"/>
              </w:rPr>
              <w:t>9</w:t>
            </w:r>
            <w:r w:rsidRPr="00A82BB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FFBA" w14:textId="77777777" w:rsidR="00EB69FF" w:rsidRPr="00A82BB4" w:rsidRDefault="00EB69FF" w:rsidP="00C83017">
            <w:pPr>
              <w:pStyle w:val="rowtabella0"/>
              <w:jc w:val="center"/>
              <w:rPr>
                <w:color w:val="002060"/>
              </w:rPr>
            </w:pPr>
            <w:r w:rsidRPr="00F24B19">
              <w:rPr>
                <w:color w:val="002060"/>
                <w:highlight w:val="yellow"/>
              </w:rPr>
              <w:t>16:45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B44A7" w14:textId="77777777" w:rsidR="00EB69FF" w:rsidRPr="00A82BB4" w:rsidRDefault="00EB69FF" w:rsidP="00C83017">
            <w:pPr>
              <w:pStyle w:val="rowtabella0"/>
              <w:jc w:val="center"/>
              <w:rPr>
                <w:color w:val="002060"/>
              </w:rPr>
            </w:pPr>
            <w:r w:rsidRPr="00A82BB4">
              <w:rPr>
                <w:color w:val="002060"/>
              </w:rPr>
              <w:t>15:00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C2D0" w14:textId="77777777" w:rsidR="00EB69FF" w:rsidRPr="00A82BB4" w:rsidRDefault="00EB69FF" w:rsidP="00C83017">
            <w:pPr>
              <w:pStyle w:val="rowtabella0"/>
              <w:rPr>
                <w:color w:val="002060"/>
              </w:rPr>
            </w:pPr>
            <w:r w:rsidRPr="00F24B19">
              <w:rPr>
                <w:color w:val="002060"/>
                <w:highlight w:val="yellow"/>
              </w:rPr>
              <w:t>PALESTRA MONTEPRANDONE VIA COLLE GIOIOSO</w:t>
            </w:r>
          </w:p>
        </w:tc>
      </w:tr>
      <w:tr w:rsidR="00EB69FF" w:rsidRPr="00A82BB4" w14:paraId="75E5446D" w14:textId="77777777" w:rsidTr="00F24B1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6A13F" w14:textId="77777777" w:rsidR="00EB69FF" w:rsidRPr="00F24B19" w:rsidRDefault="00EB69FF" w:rsidP="00C83017">
            <w:pPr>
              <w:pStyle w:val="rowtabella0"/>
              <w:rPr>
                <w:color w:val="002060"/>
                <w:highlight w:val="yellow"/>
              </w:rPr>
            </w:pPr>
            <w:r w:rsidRPr="00F24B19">
              <w:rPr>
                <w:color w:val="002060"/>
                <w:highlight w:val="yellow"/>
              </w:rPr>
              <w:t>25/10/2024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4B957" w14:textId="77777777" w:rsidR="00EB69FF" w:rsidRPr="00F24B19" w:rsidRDefault="00EB69FF" w:rsidP="00C83017">
            <w:pPr>
              <w:pStyle w:val="rowtabella0"/>
              <w:jc w:val="center"/>
              <w:rPr>
                <w:color w:val="002060"/>
                <w:highlight w:val="yellow"/>
              </w:rPr>
            </w:pPr>
            <w:r w:rsidRPr="00F24B19">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71512" w14:textId="77777777" w:rsidR="00EB69FF" w:rsidRPr="00F24B19" w:rsidRDefault="00EB69FF" w:rsidP="00C83017">
            <w:pPr>
              <w:pStyle w:val="rowtabella0"/>
              <w:rPr>
                <w:color w:val="002060"/>
                <w:highlight w:val="yellow"/>
              </w:rPr>
            </w:pPr>
            <w:r w:rsidRPr="00F24B19">
              <w:rPr>
                <w:color w:val="002060"/>
                <w:highlight w:val="yellow"/>
              </w:rPr>
              <w:t>PIANDIROSE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044E9" w14:textId="77777777" w:rsidR="00EB69FF" w:rsidRPr="00F24B19" w:rsidRDefault="00EB69FF" w:rsidP="00C83017">
            <w:pPr>
              <w:pStyle w:val="rowtabella0"/>
              <w:rPr>
                <w:color w:val="002060"/>
                <w:highlight w:val="yellow"/>
              </w:rPr>
            </w:pPr>
            <w:r w:rsidRPr="00F24B19">
              <w:rPr>
                <w:color w:val="002060"/>
                <w:highlight w:val="yellow"/>
              </w:rPr>
              <w:t>POL. KAIROS 3 MONTI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04B4E" w14:textId="77777777" w:rsidR="00EB69FF" w:rsidRPr="00A82BB4" w:rsidRDefault="00EB69FF" w:rsidP="00C8301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ACB4" w14:textId="77777777" w:rsidR="00EB69FF" w:rsidRPr="00A82BB4" w:rsidRDefault="00EB69FF" w:rsidP="00C83017">
            <w:pPr>
              <w:pStyle w:val="rowtabella0"/>
              <w:jc w:val="center"/>
              <w:rPr>
                <w:color w:val="002060"/>
              </w:rPr>
            </w:pPr>
            <w:r w:rsidRPr="00F24B19">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F462A" w14:textId="77777777" w:rsidR="00EB69FF" w:rsidRPr="00A82BB4" w:rsidRDefault="00EB69FF" w:rsidP="00C83017">
            <w:pPr>
              <w:pStyle w:val="rowtabella0"/>
              <w:jc w:val="center"/>
              <w:rPr>
                <w:color w:val="002060"/>
              </w:rPr>
            </w:pPr>
            <w:r w:rsidRPr="00A82BB4">
              <w:rPr>
                <w:color w:val="002060"/>
              </w:rPr>
              <w:t>21:15</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8BC1" w14:textId="77777777" w:rsidR="00EB69FF" w:rsidRPr="00A82BB4" w:rsidRDefault="00EB69FF" w:rsidP="00C83017">
            <w:pPr>
              <w:rPr>
                <w:color w:val="002060"/>
              </w:rPr>
            </w:pPr>
          </w:p>
        </w:tc>
      </w:tr>
      <w:tr w:rsidR="00EB69FF" w:rsidRPr="00A82BB4" w14:paraId="69C45477" w14:textId="77777777" w:rsidTr="00F24B1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83BE" w14:textId="77777777" w:rsidR="00EB69FF" w:rsidRPr="00F24B19" w:rsidRDefault="00EB69FF" w:rsidP="00C83017">
            <w:pPr>
              <w:pStyle w:val="rowtabella0"/>
              <w:rPr>
                <w:color w:val="002060"/>
                <w:highlight w:val="yellow"/>
              </w:rPr>
            </w:pPr>
            <w:r w:rsidRPr="00F24B19">
              <w:rPr>
                <w:color w:val="002060"/>
                <w:highlight w:val="yellow"/>
              </w:rPr>
              <w:t>19/01/2025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9043D" w14:textId="77777777" w:rsidR="00EB69FF" w:rsidRPr="00F24B19" w:rsidRDefault="00EB69FF" w:rsidP="00C83017">
            <w:pPr>
              <w:pStyle w:val="rowtabella0"/>
              <w:jc w:val="center"/>
              <w:rPr>
                <w:color w:val="002060"/>
                <w:highlight w:val="yellow"/>
              </w:rPr>
            </w:pPr>
            <w:r w:rsidRPr="00F24B19">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46770" w14:textId="77777777" w:rsidR="00EB69FF" w:rsidRPr="00F24B19" w:rsidRDefault="00EB69FF" w:rsidP="00C83017">
            <w:pPr>
              <w:pStyle w:val="rowtabella0"/>
              <w:rPr>
                <w:color w:val="002060"/>
                <w:highlight w:val="yellow"/>
              </w:rPr>
            </w:pPr>
            <w:r w:rsidRPr="00F24B19">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EDE8" w14:textId="77777777" w:rsidR="00EB69FF" w:rsidRPr="00F24B19" w:rsidRDefault="00EB69FF" w:rsidP="00C83017">
            <w:pPr>
              <w:pStyle w:val="rowtabella0"/>
              <w:rPr>
                <w:color w:val="002060"/>
                <w:highlight w:val="yellow"/>
              </w:rPr>
            </w:pPr>
            <w:r w:rsidRPr="00F24B19">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BC4B" w14:textId="1926FED3" w:rsidR="00EB69FF" w:rsidRPr="00A82BB4" w:rsidRDefault="00EB69FF" w:rsidP="00C83017">
            <w:pPr>
              <w:pStyle w:val="rowtabella0"/>
              <w:rPr>
                <w:color w:val="002060"/>
              </w:rPr>
            </w:pPr>
            <w:r w:rsidRPr="00A82BB4">
              <w:rPr>
                <w:color w:val="002060"/>
              </w:rPr>
              <w:t>1</w:t>
            </w:r>
            <w:r w:rsidR="00F24B19">
              <w:rPr>
                <w:color w:val="002060"/>
              </w:rPr>
              <w:t>8</w:t>
            </w:r>
            <w:r w:rsidRPr="00A82BB4">
              <w:rPr>
                <w:color w:val="002060"/>
              </w:rPr>
              <w:t>/01/2025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4903" w14:textId="77777777" w:rsidR="00EB69FF" w:rsidRPr="00A82BB4" w:rsidRDefault="00EB69FF" w:rsidP="00C83017">
            <w:pPr>
              <w:pStyle w:val="rowtabella0"/>
              <w:jc w:val="center"/>
              <w:rPr>
                <w:color w:val="002060"/>
              </w:rPr>
            </w:pPr>
            <w:r w:rsidRPr="00F24B19">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C1AC" w14:textId="77777777" w:rsidR="00EB69FF" w:rsidRPr="00A82BB4" w:rsidRDefault="00EB69FF" w:rsidP="00C83017">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A533" w14:textId="77777777" w:rsidR="00EB69FF" w:rsidRPr="00A82BB4" w:rsidRDefault="00EB69FF" w:rsidP="00C83017">
            <w:pPr>
              <w:rPr>
                <w:color w:val="002060"/>
              </w:rPr>
            </w:pPr>
          </w:p>
        </w:tc>
      </w:tr>
      <w:tr w:rsidR="00EB69FF" w:rsidRPr="00A82BB4" w14:paraId="7C3B80E8" w14:textId="77777777" w:rsidTr="00F24B19">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6FE1C" w14:textId="77777777" w:rsidR="00EB69FF" w:rsidRPr="00F24B19" w:rsidRDefault="00EB69FF" w:rsidP="00C83017">
            <w:pPr>
              <w:pStyle w:val="rowtabella0"/>
              <w:rPr>
                <w:color w:val="002060"/>
                <w:highlight w:val="yellow"/>
              </w:rPr>
            </w:pPr>
            <w:r w:rsidRPr="00F24B19">
              <w:rPr>
                <w:color w:val="002060"/>
                <w:highlight w:val="yellow"/>
              </w:rPr>
              <w:t>30/03/2025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5E73" w14:textId="77777777" w:rsidR="00EB69FF" w:rsidRPr="00F24B19" w:rsidRDefault="00EB69FF" w:rsidP="00C83017">
            <w:pPr>
              <w:pStyle w:val="rowtabella0"/>
              <w:jc w:val="center"/>
              <w:rPr>
                <w:color w:val="002060"/>
                <w:highlight w:val="yellow"/>
              </w:rPr>
            </w:pPr>
            <w:r w:rsidRPr="00F24B19">
              <w:rPr>
                <w:color w:val="002060"/>
                <w:highlight w:val="yellow"/>
              </w:rPr>
              <w:t>11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394A" w14:textId="77777777" w:rsidR="00EB69FF" w:rsidRPr="00F24B19" w:rsidRDefault="00EB69FF" w:rsidP="00C83017">
            <w:pPr>
              <w:pStyle w:val="rowtabella0"/>
              <w:rPr>
                <w:color w:val="002060"/>
                <w:highlight w:val="yellow"/>
              </w:rPr>
            </w:pPr>
            <w:r w:rsidRPr="00F24B19">
              <w:rPr>
                <w:color w:val="002060"/>
                <w:highlight w:val="yellow"/>
              </w:rPr>
              <w:t>GRADARA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D214" w14:textId="77777777" w:rsidR="00EB69FF" w:rsidRPr="00F24B19" w:rsidRDefault="00EB69FF" w:rsidP="00C83017">
            <w:pPr>
              <w:pStyle w:val="rowtabella0"/>
              <w:rPr>
                <w:color w:val="002060"/>
                <w:highlight w:val="yellow"/>
              </w:rPr>
            </w:pPr>
            <w:r w:rsidRPr="00F24B19">
              <w:rPr>
                <w:color w:val="002060"/>
                <w:highlight w:val="yellow"/>
              </w:rPr>
              <w:t>C.U.S. CAMERINO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2F64" w14:textId="1D690E66" w:rsidR="00EB69FF" w:rsidRPr="00A82BB4" w:rsidRDefault="00EB69FF" w:rsidP="00C83017">
            <w:pPr>
              <w:pStyle w:val="rowtabella0"/>
              <w:rPr>
                <w:color w:val="002060"/>
              </w:rPr>
            </w:pPr>
            <w:r w:rsidRPr="00A82BB4">
              <w:rPr>
                <w:color w:val="002060"/>
              </w:rPr>
              <w:t>2</w:t>
            </w:r>
            <w:r w:rsidR="00F24B19">
              <w:rPr>
                <w:color w:val="002060"/>
              </w:rPr>
              <w:t>9</w:t>
            </w:r>
            <w:r w:rsidRPr="00A82BB4">
              <w:rPr>
                <w:color w:val="002060"/>
              </w:rPr>
              <w:t>/03/2025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FF45" w14:textId="77777777" w:rsidR="00EB69FF" w:rsidRPr="00A82BB4" w:rsidRDefault="00EB69FF" w:rsidP="00C83017">
            <w:pPr>
              <w:pStyle w:val="rowtabella0"/>
              <w:jc w:val="center"/>
              <w:rPr>
                <w:color w:val="002060"/>
              </w:rPr>
            </w:pPr>
            <w:r w:rsidRPr="00F24B19">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4E24C" w14:textId="77777777" w:rsidR="00EB69FF" w:rsidRPr="00A82BB4" w:rsidRDefault="00EB69FF" w:rsidP="00C83017">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2432" w14:textId="77777777" w:rsidR="00EB69FF" w:rsidRPr="00A82BB4" w:rsidRDefault="00EB69FF" w:rsidP="00C83017">
            <w:pPr>
              <w:rPr>
                <w:color w:val="002060"/>
              </w:rPr>
            </w:pPr>
          </w:p>
        </w:tc>
      </w:tr>
    </w:tbl>
    <w:p w14:paraId="11CD3B6C" w14:textId="77777777" w:rsidR="00EB69FF" w:rsidRPr="00A82BB4" w:rsidRDefault="00EB69FF" w:rsidP="00EB69FF">
      <w:pPr>
        <w:pStyle w:val="breakline"/>
        <w:rPr>
          <w:rFonts w:eastAsiaTheme="minorEastAsia"/>
          <w:color w:val="002060"/>
        </w:rPr>
      </w:pPr>
    </w:p>
    <w:p w14:paraId="096D4A85" w14:textId="77777777" w:rsidR="00EB69FF" w:rsidRPr="00A82BB4" w:rsidRDefault="00EB69FF" w:rsidP="00EB69FF">
      <w:pPr>
        <w:pStyle w:val="breakline"/>
        <w:rPr>
          <w:color w:val="002060"/>
        </w:rPr>
      </w:pPr>
    </w:p>
    <w:p w14:paraId="40D09134" w14:textId="77777777" w:rsidR="00EB69FF" w:rsidRPr="00A82BB4" w:rsidRDefault="00EB69FF" w:rsidP="00EB69FF">
      <w:pPr>
        <w:pStyle w:val="titoloprinc0"/>
        <w:rPr>
          <w:color w:val="002060"/>
        </w:rPr>
      </w:pPr>
      <w:r w:rsidRPr="00A82BB4">
        <w:rPr>
          <w:color w:val="002060"/>
        </w:rPr>
        <w:t>RISULTATI</w:t>
      </w:r>
    </w:p>
    <w:p w14:paraId="1C5F5D45" w14:textId="77777777" w:rsidR="00EB69FF" w:rsidRPr="00A82BB4" w:rsidRDefault="00EB69FF" w:rsidP="00EB69FF">
      <w:pPr>
        <w:pStyle w:val="breakline"/>
        <w:rPr>
          <w:color w:val="002060"/>
        </w:rPr>
      </w:pPr>
    </w:p>
    <w:p w14:paraId="1189F0B1" w14:textId="77777777" w:rsidR="00EB69FF" w:rsidRPr="00A82BB4" w:rsidRDefault="00EB69FF" w:rsidP="00EB69FF">
      <w:pPr>
        <w:pStyle w:val="sottotitolocampionato10"/>
        <w:rPr>
          <w:color w:val="002060"/>
        </w:rPr>
      </w:pPr>
      <w:r w:rsidRPr="00A82BB4">
        <w:rPr>
          <w:color w:val="002060"/>
        </w:rPr>
        <w:t>RISULTATI UFFICIALI GARE DEL 12/10/2024</w:t>
      </w:r>
    </w:p>
    <w:p w14:paraId="3DC37788" w14:textId="77777777" w:rsidR="00EB69FF" w:rsidRPr="00EB69FF" w:rsidRDefault="00EB69FF" w:rsidP="00EB69FF">
      <w:pPr>
        <w:pStyle w:val="sottotitolocampionato20"/>
        <w:spacing w:before="0" w:beforeAutospacing="0" w:after="0" w:afterAutospacing="0"/>
        <w:rPr>
          <w:rFonts w:ascii="Arial" w:hAnsi="Arial" w:cs="Arial"/>
          <w:color w:val="002060"/>
          <w:sz w:val="20"/>
          <w:szCs w:val="20"/>
        </w:rPr>
      </w:pPr>
      <w:r w:rsidRPr="00EB69FF">
        <w:rPr>
          <w:rFonts w:ascii="Arial" w:hAnsi="Arial" w:cs="Arial"/>
          <w:color w:val="002060"/>
          <w:sz w:val="20"/>
          <w:szCs w:val="20"/>
        </w:rPr>
        <w:t>Si trascrivono qui di seguito i risultati ufficiali delle gare disputate</w:t>
      </w:r>
    </w:p>
    <w:p w14:paraId="78ED2B7A" w14:textId="77777777" w:rsidR="00EB69FF" w:rsidRPr="00A82BB4" w:rsidRDefault="00EB69FF" w:rsidP="00EB69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B69FF" w:rsidRPr="00A82BB4" w14:paraId="68330E7F"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3743F289"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9D457" w14:textId="77777777" w:rsidR="00EB69FF" w:rsidRPr="00A82BB4" w:rsidRDefault="00EB69FF" w:rsidP="00C83017">
                  <w:pPr>
                    <w:pStyle w:val="headertabella0"/>
                    <w:rPr>
                      <w:color w:val="002060"/>
                    </w:rPr>
                  </w:pPr>
                  <w:r w:rsidRPr="00A82BB4">
                    <w:rPr>
                      <w:color w:val="002060"/>
                    </w:rPr>
                    <w:t>GIRONE A - 1 Giornata - A</w:t>
                  </w:r>
                </w:p>
              </w:tc>
            </w:tr>
            <w:tr w:rsidR="00EB69FF" w:rsidRPr="00A82BB4" w14:paraId="01CB9FC7"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BC3EF2" w14:textId="77777777" w:rsidR="00EB69FF" w:rsidRPr="00A82BB4" w:rsidRDefault="00EB69FF" w:rsidP="00C83017">
                  <w:pPr>
                    <w:pStyle w:val="rowtabella0"/>
                    <w:rPr>
                      <w:color w:val="002060"/>
                    </w:rPr>
                  </w:pPr>
                  <w:r w:rsidRPr="00A82BB4">
                    <w:rPr>
                      <w:color w:val="002060"/>
                    </w:rPr>
                    <w:t>GRADARA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7A734" w14:textId="77777777" w:rsidR="00EB69FF" w:rsidRPr="00A82BB4" w:rsidRDefault="00EB69FF" w:rsidP="00C83017">
                  <w:pPr>
                    <w:pStyle w:val="rowtabella0"/>
                    <w:rPr>
                      <w:color w:val="002060"/>
                    </w:rPr>
                  </w:pPr>
                  <w:r w:rsidRPr="00A82BB4">
                    <w:rPr>
                      <w:color w:val="002060"/>
                    </w:rPr>
                    <w:t>- CALCIO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62ED5" w14:textId="77777777" w:rsidR="00EB69FF" w:rsidRPr="00A82BB4" w:rsidRDefault="00EB69FF" w:rsidP="00C83017">
                  <w:pPr>
                    <w:pStyle w:val="rowtabella0"/>
                    <w:jc w:val="center"/>
                    <w:rPr>
                      <w:color w:val="002060"/>
                    </w:rPr>
                  </w:pPr>
                  <w:r w:rsidRPr="00A82BB4">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FA361" w14:textId="77777777" w:rsidR="00EB69FF" w:rsidRPr="00A82BB4" w:rsidRDefault="00EB69FF" w:rsidP="00C83017">
                  <w:pPr>
                    <w:pStyle w:val="rowtabella0"/>
                    <w:jc w:val="center"/>
                    <w:rPr>
                      <w:color w:val="002060"/>
                    </w:rPr>
                  </w:pPr>
                  <w:r w:rsidRPr="00A82BB4">
                    <w:rPr>
                      <w:color w:val="002060"/>
                    </w:rPr>
                    <w:t> </w:t>
                  </w:r>
                </w:p>
              </w:tc>
            </w:tr>
            <w:tr w:rsidR="00EB69FF" w:rsidRPr="00A82BB4" w14:paraId="166522D9"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BD391B" w14:textId="77777777" w:rsidR="00EB69FF" w:rsidRPr="00A82BB4" w:rsidRDefault="00EB69FF" w:rsidP="00C83017">
                  <w:pPr>
                    <w:pStyle w:val="rowtabella0"/>
                    <w:rPr>
                      <w:color w:val="002060"/>
                    </w:rPr>
                  </w:pPr>
                  <w:r w:rsidRPr="00A82BB4">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44BA46" w14:textId="77777777" w:rsidR="00EB69FF" w:rsidRPr="00A82BB4" w:rsidRDefault="00EB69FF" w:rsidP="00C83017">
                  <w:pPr>
                    <w:pStyle w:val="rowtabella0"/>
                    <w:rPr>
                      <w:color w:val="002060"/>
                    </w:rPr>
                  </w:pPr>
                  <w:r w:rsidRPr="00A82BB4">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AAC467" w14:textId="77777777" w:rsidR="00EB69FF" w:rsidRPr="00A82BB4" w:rsidRDefault="00EB69FF" w:rsidP="00C83017">
                  <w:pPr>
                    <w:pStyle w:val="rowtabella0"/>
                    <w:jc w:val="center"/>
                    <w:rPr>
                      <w:color w:val="002060"/>
                    </w:rPr>
                  </w:pPr>
                  <w:r w:rsidRPr="00A82BB4">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3D8D5E" w14:textId="77777777" w:rsidR="00EB69FF" w:rsidRPr="00A82BB4" w:rsidRDefault="00EB69FF" w:rsidP="00C83017">
                  <w:pPr>
                    <w:pStyle w:val="rowtabella0"/>
                    <w:jc w:val="center"/>
                    <w:rPr>
                      <w:color w:val="002060"/>
                    </w:rPr>
                  </w:pPr>
                  <w:r w:rsidRPr="00A82BB4">
                    <w:rPr>
                      <w:color w:val="002060"/>
                    </w:rPr>
                    <w:t> </w:t>
                  </w:r>
                </w:p>
              </w:tc>
            </w:tr>
            <w:tr w:rsidR="00EB69FF" w:rsidRPr="00A82BB4" w14:paraId="4B5144E6"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F68E30" w14:textId="77777777" w:rsidR="00EB69FF" w:rsidRPr="00A82BB4" w:rsidRDefault="00EB69FF" w:rsidP="00C83017">
                  <w:pPr>
                    <w:pStyle w:val="rowtabella0"/>
                    <w:rPr>
                      <w:color w:val="002060"/>
                    </w:rPr>
                  </w:pPr>
                  <w:r w:rsidRPr="00A82BB4">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B9997C" w14:textId="77777777" w:rsidR="00EB69FF" w:rsidRPr="00A82BB4" w:rsidRDefault="00EB69FF" w:rsidP="00C83017">
                  <w:pPr>
                    <w:pStyle w:val="rowtabella0"/>
                    <w:rPr>
                      <w:color w:val="002060"/>
                    </w:rPr>
                  </w:pPr>
                  <w:r w:rsidRPr="00A82BB4">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41FFEA" w14:textId="77777777" w:rsidR="00EB69FF" w:rsidRPr="00A82BB4" w:rsidRDefault="00EB69FF" w:rsidP="00C83017">
                  <w:pPr>
                    <w:pStyle w:val="rowtabella0"/>
                    <w:jc w:val="center"/>
                    <w:rPr>
                      <w:color w:val="002060"/>
                    </w:rPr>
                  </w:pPr>
                  <w:r w:rsidRPr="00A82BB4">
                    <w:rPr>
                      <w:color w:val="002060"/>
                    </w:rPr>
                    <w:t>12 - 1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0393FD" w14:textId="77777777" w:rsidR="00EB69FF" w:rsidRPr="00A82BB4" w:rsidRDefault="00EB69FF" w:rsidP="00C83017">
                  <w:pPr>
                    <w:pStyle w:val="rowtabella0"/>
                    <w:jc w:val="center"/>
                    <w:rPr>
                      <w:color w:val="002060"/>
                    </w:rPr>
                  </w:pPr>
                  <w:r w:rsidRPr="00A82BB4">
                    <w:rPr>
                      <w:color w:val="002060"/>
                    </w:rPr>
                    <w:t> </w:t>
                  </w:r>
                </w:p>
              </w:tc>
            </w:tr>
            <w:tr w:rsidR="00EB69FF" w:rsidRPr="00A82BB4" w14:paraId="34CEBF1A"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CD0C4A" w14:textId="77777777" w:rsidR="00EB69FF" w:rsidRPr="00A82BB4" w:rsidRDefault="00EB69FF" w:rsidP="00C83017">
                  <w:pPr>
                    <w:pStyle w:val="rowtabella0"/>
                    <w:rPr>
                      <w:color w:val="002060"/>
                    </w:rPr>
                  </w:pPr>
                  <w:r w:rsidRPr="00A82BB4">
                    <w:rPr>
                      <w:color w:val="002060"/>
                    </w:rPr>
                    <w:t xml:space="preserve">(1) </w:t>
                  </w:r>
                  <w:proofErr w:type="gramStart"/>
                  <w:r w:rsidRPr="00A82BB4">
                    <w:rPr>
                      <w:color w:val="002060"/>
                    </w:rPr>
                    <w:t>U.MANDOLESI</w:t>
                  </w:r>
                  <w:proofErr w:type="gramEnd"/>
                  <w:r w:rsidRPr="00A82BB4">
                    <w:rPr>
                      <w:color w:val="002060"/>
                    </w:rP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5D3977" w14:textId="77777777" w:rsidR="00EB69FF" w:rsidRPr="00A82BB4" w:rsidRDefault="00EB69FF" w:rsidP="00C83017">
                  <w:pPr>
                    <w:pStyle w:val="rowtabella0"/>
                    <w:rPr>
                      <w:color w:val="002060"/>
                    </w:rPr>
                  </w:pPr>
                  <w:r w:rsidRPr="00A82BB4">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72681D" w14:textId="77777777" w:rsidR="00EB69FF" w:rsidRPr="00A82BB4" w:rsidRDefault="00EB69FF" w:rsidP="00C83017">
                  <w:pPr>
                    <w:pStyle w:val="rowtabella0"/>
                    <w:jc w:val="center"/>
                    <w:rPr>
                      <w:color w:val="002060"/>
                    </w:rPr>
                  </w:pPr>
                  <w:r w:rsidRPr="00A82BB4">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11113B" w14:textId="77777777" w:rsidR="00EB69FF" w:rsidRPr="00A82BB4" w:rsidRDefault="00EB69FF" w:rsidP="00C83017">
                  <w:pPr>
                    <w:pStyle w:val="rowtabella0"/>
                    <w:jc w:val="center"/>
                    <w:rPr>
                      <w:color w:val="002060"/>
                    </w:rPr>
                  </w:pPr>
                  <w:r w:rsidRPr="00A82BB4">
                    <w:rPr>
                      <w:color w:val="002060"/>
                    </w:rPr>
                    <w:t> </w:t>
                  </w:r>
                </w:p>
              </w:tc>
            </w:tr>
            <w:tr w:rsidR="00EB69FF" w:rsidRPr="00A82BB4" w14:paraId="4DC8D49F"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862AE6" w14:textId="77777777" w:rsidR="00EB69FF" w:rsidRPr="00A82BB4" w:rsidRDefault="00EB69FF" w:rsidP="00C83017">
                  <w:pPr>
                    <w:pStyle w:val="rowtabella0"/>
                    <w:rPr>
                      <w:color w:val="002060"/>
                    </w:rPr>
                  </w:pPr>
                  <w:r w:rsidRPr="00A82BB4">
                    <w:rPr>
                      <w:color w:val="002060"/>
                    </w:rPr>
                    <w:t>(1) VENERE POTENTIA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28AD53" w14:textId="77777777" w:rsidR="00EB69FF" w:rsidRPr="00A82BB4" w:rsidRDefault="00EB69FF" w:rsidP="00C83017">
                  <w:pPr>
                    <w:pStyle w:val="rowtabella0"/>
                    <w:rPr>
                      <w:color w:val="002060"/>
                    </w:rPr>
                  </w:pPr>
                  <w:r w:rsidRPr="00A82BB4">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8DEEB2" w14:textId="77777777" w:rsidR="00EB69FF" w:rsidRPr="00A82BB4" w:rsidRDefault="00EB69FF" w:rsidP="00C83017">
                  <w:pPr>
                    <w:pStyle w:val="rowtabella0"/>
                    <w:jc w:val="center"/>
                    <w:rPr>
                      <w:color w:val="002060"/>
                    </w:rPr>
                  </w:pPr>
                  <w:r w:rsidRPr="00A82BB4">
                    <w:rPr>
                      <w:color w:val="002060"/>
                    </w:rPr>
                    <w:t>13 - 1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0AD637" w14:textId="77777777" w:rsidR="00EB69FF" w:rsidRPr="00A82BB4" w:rsidRDefault="00EB69FF" w:rsidP="00C83017">
                  <w:pPr>
                    <w:pStyle w:val="rowtabella0"/>
                    <w:jc w:val="center"/>
                    <w:rPr>
                      <w:color w:val="002060"/>
                    </w:rPr>
                  </w:pPr>
                  <w:r w:rsidRPr="00A82BB4">
                    <w:rPr>
                      <w:color w:val="002060"/>
                    </w:rPr>
                    <w:t> </w:t>
                  </w:r>
                </w:p>
              </w:tc>
            </w:tr>
            <w:tr w:rsidR="00EB69FF" w:rsidRPr="00A82BB4" w14:paraId="7DA7F1EA"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1AD08" w14:textId="77777777" w:rsidR="00EB69FF" w:rsidRPr="00A82BB4" w:rsidRDefault="00EB69FF" w:rsidP="00C83017">
                  <w:pPr>
                    <w:pStyle w:val="rowtabella0"/>
                    <w:rPr>
                      <w:color w:val="002060"/>
                    </w:rPr>
                  </w:pPr>
                  <w:r w:rsidRPr="00A82BB4">
                    <w:rPr>
                      <w:color w:val="002060"/>
                    </w:rPr>
                    <w:t>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7DA81" w14:textId="77777777" w:rsidR="00EB69FF" w:rsidRPr="00A82BB4" w:rsidRDefault="00EB69FF" w:rsidP="00C83017">
                  <w:pPr>
                    <w:pStyle w:val="rowtabella0"/>
                    <w:rPr>
                      <w:color w:val="002060"/>
                    </w:rPr>
                  </w:pPr>
                  <w:r w:rsidRPr="00A82BB4">
                    <w:rPr>
                      <w:color w:val="002060"/>
                    </w:rPr>
                    <w:t>- RIPABERARDA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67576" w14:textId="77777777" w:rsidR="00EB69FF" w:rsidRPr="00A82BB4" w:rsidRDefault="00EB69FF" w:rsidP="00C83017">
                  <w:pPr>
                    <w:pStyle w:val="rowtabella0"/>
                    <w:jc w:val="center"/>
                    <w:rPr>
                      <w:color w:val="002060"/>
                    </w:rPr>
                  </w:pPr>
                  <w:r w:rsidRPr="00A82BB4">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84E73D" w14:textId="77777777" w:rsidR="00EB69FF" w:rsidRPr="00A82BB4" w:rsidRDefault="00EB69FF" w:rsidP="00C83017">
                  <w:pPr>
                    <w:pStyle w:val="rowtabella0"/>
                    <w:jc w:val="center"/>
                    <w:rPr>
                      <w:color w:val="002060"/>
                    </w:rPr>
                  </w:pPr>
                  <w:r w:rsidRPr="00A82BB4">
                    <w:rPr>
                      <w:color w:val="002060"/>
                    </w:rPr>
                    <w:t> </w:t>
                  </w:r>
                </w:p>
              </w:tc>
            </w:tr>
            <w:tr w:rsidR="00EB69FF" w:rsidRPr="00A82BB4" w14:paraId="0F6AB6F1"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2EF88749" w14:textId="77777777" w:rsidR="00EB69FF" w:rsidRPr="00A82BB4" w:rsidRDefault="00EB69FF" w:rsidP="00C83017">
                  <w:pPr>
                    <w:pStyle w:val="rowtabella0"/>
                    <w:rPr>
                      <w:color w:val="002060"/>
                    </w:rPr>
                  </w:pPr>
                  <w:r w:rsidRPr="00A82BB4">
                    <w:rPr>
                      <w:color w:val="002060"/>
                    </w:rPr>
                    <w:t>(1) - disputata il 11/10/2024</w:t>
                  </w:r>
                </w:p>
              </w:tc>
            </w:tr>
          </w:tbl>
          <w:p w14:paraId="0BF8F09B" w14:textId="77777777" w:rsidR="00EB69FF" w:rsidRPr="00A82BB4" w:rsidRDefault="00EB69FF" w:rsidP="00C83017">
            <w:pPr>
              <w:rPr>
                <w:color w:val="002060"/>
              </w:rPr>
            </w:pPr>
          </w:p>
        </w:tc>
      </w:tr>
    </w:tbl>
    <w:p w14:paraId="09C01414" w14:textId="77777777" w:rsidR="00EB69FF" w:rsidRPr="00A82BB4" w:rsidRDefault="00EB69FF" w:rsidP="00EB69FF">
      <w:pPr>
        <w:pStyle w:val="breakline"/>
        <w:rPr>
          <w:rFonts w:eastAsiaTheme="minorEastAsia"/>
          <w:color w:val="002060"/>
        </w:rPr>
      </w:pPr>
    </w:p>
    <w:p w14:paraId="28CEF2FF" w14:textId="77777777" w:rsidR="00EB69FF" w:rsidRPr="00A82BB4" w:rsidRDefault="00EB69FF" w:rsidP="00EB69FF">
      <w:pPr>
        <w:pStyle w:val="breakline"/>
        <w:rPr>
          <w:color w:val="002060"/>
        </w:rPr>
      </w:pPr>
    </w:p>
    <w:p w14:paraId="264CEF2A" w14:textId="77777777" w:rsidR="00EB69FF" w:rsidRPr="00A82BB4" w:rsidRDefault="00EB69FF" w:rsidP="00EB69FF">
      <w:pPr>
        <w:pStyle w:val="titoloprinc0"/>
        <w:rPr>
          <w:color w:val="002060"/>
        </w:rPr>
      </w:pPr>
      <w:r w:rsidRPr="00A82BB4">
        <w:rPr>
          <w:color w:val="002060"/>
        </w:rPr>
        <w:t>GIUDICE SPORTIVO</w:t>
      </w:r>
    </w:p>
    <w:p w14:paraId="707FDF85" w14:textId="77777777" w:rsidR="00EB69FF" w:rsidRPr="00A82BB4" w:rsidRDefault="00EB69FF" w:rsidP="00EB69FF">
      <w:pPr>
        <w:pStyle w:val="diffida"/>
        <w:rPr>
          <w:color w:val="002060"/>
        </w:rPr>
      </w:pPr>
      <w:r w:rsidRPr="00A82BB4">
        <w:rPr>
          <w:color w:val="002060"/>
        </w:rPr>
        <w:t>Il Giudice Sportivo Avv. Agnese Lazzaretti, con l'assistenza del segretario Angelo Castellana, nella seduta del 16/10/2024, ha adottato le decisioni che di seguito integralmente si riportano:</w:t>
      </w:r>
    </w:p>
    <w:p w14:paraId="74AED32B" w14:textId="77777777" w:rsidR="00EB69FF" w:rsidRPr="00A82BB4" w:rsidRDefault="00EB69FF" w:rsidP="00EB69FF">
      <w:pPr>
        <w:pStyle w:val="titolo10"/>
        <w:rPr>
          <w:color w:val="002060"/>
        </w:rPr>
      </w:pPr>
      <w:r w:rsidRPr="00A82BB4">
        <w:rPr>
          <w:color w:val="002060"/>
        </w:rPr>
        <w:t xml:space="preserve">GARE DEL 12/10/2024 </w:t>
      </w:r>
    </w:p>
    <w:p w14:paraId="71E82183" w14:textId="77777777" w:rsidR="00EB69FF" w:rsidRPr="00A82BB4" w:rsidRDefault="00EB69FF" w:rsidP="00EB69FF">
      <w:pPr>
        <w:pStyle w:val="titolo60"/>
        <w:rPr>
          <w:color w:val="002060"/>
        </w:rPr>
      </w:pPr>
      <w:r w:rsidRPr="00A82BB4">
        <w:rPr>
          <w:color w:val="002060"/>
        </w:rPr>
        <w:t xml:space="preserve">DECISIONI DEL GIUDICE SPORTIVO </w:t>
      </w:r>
    </w:p>
    <w:p w14:paraId="36C4A337" w14:textId="674AC32E" w:rsidR="00F24B19" w:rsidRDefault="00EB69FF" w:rsidP="00EB69FF">
      <w:pPr>
        <w:pStyle w:val="diffida"/>
        <w:spacing w:before="80" w:beforeAutospacing="0" w:after="40" w:afterAutospacing="0"/>
        <w:jc w:val="left"/>
        <w:rPr>
          <w:color w:val="002060"/>
        </w:rPr>
      </w:pPr>
      <w:r w:rsidRPr="00A82BB4">
        <w:rPr>
          <w:color w:val="002060"/>
        </w:rPr>
        <w:t xml:space="preserve">gara del 12/10/2024 WOMAN SANGIUSTESE A.S.D. - RIPABERARDA </w:t>
      </w:r>
      <w:r w:rsidRPr="00A82BB4">
        <w:rPr>
          <w:color w:val="002060"/>
        </w:rPr>
        <w:br/>
        <w:t>Letto il referto arbitrale dal quale si evince che la gara in oggetto non è stata disputata per la mancata presentazione sul terreno di gioco della società Woman Sangiustese A</w:t>
      </w:r>
      <w:r w:rsidR="00F24B19">
        <w:rPr>
          <w:color w:val="002060"/>
        </w:rPr>
        <w:t>.S.D.</w:t>
      </w:r>
    </w:p>
    <w:p w14:paraId="2CA9E02A" w14:textId="77777777" w:rsidR="00F24B19" w:rsidRDefault="00EB69FF" w:rsidP="00EB69FF">
      <w:pPr>
        <w:pStyle w:val="diffida"/>
        <w:spacing w:before="80" w:beforeAutospacing="0" w:after="40" w:afterAutospacing="0"/>
        <w:jc w:val="left"/>
        <w:rPr>
          <w:color w:val="002060"/>
        </w:rPr>
      </w:pPr>
      <w:r w:rsidRPr="00A82BB4">
        <w:rPr>
          <w:color w:val="002060"/>
        </w:rPr>
        <w:t xml:space="preserve">Si decide </w:t>
      </w:r>
    </w:p>
    <w:p w14:paraId="6460A075" w14:textId="77777777" w:rsidR="00F24B19" w:rsidRDefault="00EB69FF" w:rsidP="00EB69FF">
      <w:pPr>
        <w:pStyle w:val="diffida"/>
        <w:spacing w:before="80" w:beforeAutospacing="0" w:after="40" w:afterAutospacing="0"/>
        <w:jc w:val="left"/>
        <w:rPr>
          <w:color w:val="002060"/>
        </w:rPr>
      </w:pPr>
      <w:r w:rsidRPr="00A82BB4">
        <w:rPr>
          <w:color w:val="002060"/>
        </w:rPr>
        <w:lastRenderedPageBreak/>
        <w:t xml:space="preserve">a) Di considerare la società Woman Sangiustese rinunciataria alla disputa dell'incontro e di comminarle la sanzione sportiva della perdita della gara con il punteggio: Woman Sangiustese di 0 - </w:t>
      </w:r>
      <w:proofErr w:type="spellStart"/>
      <w:r w:rsidRPr="00A82BB4">
        <w:rPr>
          <w:color w:val="002060"/>
        </w:rPr>
        <w:t>Ripabearda</w:t>
      </w:r>
      <w:proofErr w:type="spellEnd"/>
      <w:r w:rsidRPr="00A82BB4">
        <w:rPr>
          <w:color w:val="002060"/>
        </w:rPr>
        <w:t xml:space="preserve"> 6 </w:t>
      </w:r>
    </w:p>
    <w:p w14:paraId="02EE7F1F" w14:textId="77777777" w:rsidR="00F24B19" w:rsidRDefault="00EB69FF" w:rsidP="00EB69FF">
      <w:pPr>
        <w:pStyle w:val="diffida"/>
        <w:spacing w:before="80" w:beforeAutospacing="0" w:after="40" w:afterAutospacing="0"/>
        <w:jc w:val="left"/>
        <w:rPr>
          <w:color w:val="002060"/>
        </w:rPr>
      </w:pPr>
      <w:r w:rsidRPr="00A82BB4">
        <w:rPr>
          <w:color w:val="002060"/>
        </w:rPr>
        <w:t xml:space="preserve">b) Di sanzionare la ridetta società con la penalizzazione di un punto in classifica </w:t>
      </w:r>
    </w:p>
    <w:p w14:paraId="715A9965" w14:textId="69F8A568" w:rsidR="00EB69FF" w:rsidRPr="00A82BB4" w:rsidRDefault="00EB69FF" w:rsidP="00EB69FF">
      <w:pPr>
        <w:pStyle w:val="diffida"/>
        <w:spacing w:before="80" w:beforeAutospacing="0" w:after="40" w:afterAutospacing="0"/>
        <w:jc w:val="left"/>
        <w:rPr>
          <w:color w:val="002060"/>
        </w:rPr>
      </w:pPr>
      <w:r w:rsidRPr="00A82BB4">
        <w:rPr>
          <w:color w:val="002060"/>
        </w:rPr>
        <w:t xml:space="preserve">c) di comminare alla società Woman Sangiustese la sanzione dell'ammenda di euro 100,00 (1 rinuncia) </w:t>
      </w:r>
    </w:p>
    <w:p w14:paraId="3BBBACCE" w14:textId="77777777" w:rsidR="00EB69FF" w:rsidRPr="00A82BB4" w:rsidRDefault="00EB69FF" w:rsidP="00EB69FF">
      <w:pPr>
        <w:pStyle w:val="titolo10"/>
        <w:rPr>
          <w:color w:val="002060"/>
        </w:rPr>
      </w:pPr>
      <w:r w:rsidRPr="00A82BB4">
        <w:rPr>
          <w:color w:val="002060"/>
        </w:rPr>
        <w:t xml:space="preserve">GARE DEL 11/10/2024 </w:t>
      </w:r>
    </w:p>
    <w:p w14:paraId="29E13114" w14:textId="77777777" w:rsidR="00EB69FF" w:rsidRPr="00A82BB4" w:rsidRDefault="00EB69FF" w:rsidP="00EB69FF">
      <w:pPr>
        <w:pStyle w:val="titolo7a"/>
        <w:rPr>
          <w:color w:val="002060"/>
        </w:rPr>
      </w:pPr>
      <w:r w:rsidRPr="00A82BB4">
        <w:rPr>
          <w:color w:val="002060"/>
        </w:rPr>
        <w:t xml:space="preserve">PROVVEDIMENTI DISCIPLINARI </w:t>
      </w:r>
    </w:p>
    <w:p w14:paraId="3F24A8BA"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7C69C6F3" w14:textId="77777777" w:rsidR="00EB69FF" w:rsidRPr="00A82BB4" w:rsidRDefault="00EB69FF" w:rsidP="00EB69FF">
      <w:pPr>
        <w:pStyle w:val="titolo30"/>
        <w:rPr>
          <w:color w:val="002060"/>
        </w:rPr>
      </w:pPr>
      <w:r w:rsidRPr="00A82BB4">
        <w:rPr>
          <w:color w:val="002060"/>
        </w:rPr>
        <w:t xml:space="preserve">CALCIATORI NON ESPULSI </w:t>
      </w:r>
    </w:p>
    <w:p w14:paraId="01026140"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61F05D5A" w14:textId="77777777" w:rsidTr="00C83017">
        <w:tc>
          <w:tcPr>
            <w:tcW w:w="2200" w:type="dxa"/>
            <w:tcMar>
              <w:top w:w="20" w:type="dxa"/>
              <w:left w:w="20" w:type="dxa"/>
              <w:bottom w:w="20" w:type="dxa"/>
              <w:right w:w="20" w:type="dxa"/>
            </w:tcMar>
            <w:vAlign w:val="center"/>
            <w:hideMark/>
          </w:tcPr>
          <w:p w14:paraId="53598939" w14:textId="77777777" w:rsidR="00EB69FF" w:rsidRPr="00A82BB4" w:rsidRDefault="00EB69FF" w:rsidP="00C83017">
            <w:pPr>
              <w:pStyle w:val="movimento"/>
              <w:rPr>
                <w:color w:val="002060"/>
              </w:rPr>
            </w:pPr>
            <w:r w:rsidRPr="00A82BB4">
              <w:rPr>
                <w:color w:val="002060"/>
              </w:rPr>
              <w:t>LANI ELISA</w:t>
            </w:r>
          </w:p>
        </w:tc>
        <w:tc>
          <w:tcPr>
            <w:tcW w:w="2200" w:type="dxa"/>
            <w:tcMar>
              <w:top w:w="20" w:type="dxa"/>
              <w:left w:w="20" w:type="dxa"/>
              <w:bottom w:w="20" w:type="dxa"/>
              <w:right w:w="20" w:type="dxa"/>
            </w:tcMar>
            <w:vAlign w:val="center"/>
            <w:hideMark/>
          </w:tcPr>
          <w:p w14:paraId="2CF239A9" w14:textId="77777777" w:rsidR="00EB69FF" w:rsidRPr="00A82BB4" w:rsidRDefault="00EB69FF" w:rsidP="00C83017">
            <w:pPr>
              <w:pStyle w:val="movimento2"/>
              <w:rPr>
                <w:color w:val="002060"/>
              </w:rPr>
            </w:pPr>
            <w:r w:rsidRPr="00A82BB4">
              <w:rPr>
                <w:color w:val="002060"/>
              </w:rPr>
              <w:t xml:space="preserve">(PIANDIROSE) </w:t>
            </w:r>
          </w:p>
        </w:tc>
        <w:tc>
          <w:tcPr>
            <w:tcW w:w="800" w:type="dxa"/>
            <w:tcMar>
              <w:top w:w="20" w:type="dxa"/>
              <w:left w:w="20" w:type="dxa"/>
              <w:bottom w:w="20" w:type="dxa"/>
              <w:right w:w="20" w:type="dxa"/>
            </w:tcMar>
            <w:vAlign w:val="center"/>
            <w:hideMark/>
          </w:tcPr>
          <w:p w14:paraId="639AC130"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2F24280"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2EE1033" w14:textId="77777777" w:rsidR="00EB69FF" w:rsidRPr="00A82BB4" w:rsidRDefault="00EB69FF" w:rsidP="00C83017">
            <w:pPr>
              <w:pStyle w:val="movimento2"/>
              <w:rPr>
                <w:color w:val="002060"/>
              </w:rPr>
            </w:pPr>
            <w:r w:rsidRPr="00A82BB4">
              <w:rPr>
                <w:color w:val="002060"/>
              </w:rPr>
              <w:t> </w:t>
            </w:r>
          </w:p>
        </w:tc>
      </w:tr>
    </w:tbl>
    <w:p w14:paraId="5D3A23F4" w14:textId="77777777" w:rsidR="00EB69FF" w:rsidRPr="00A82BB4" w:rsidRDefault="00EB69FF" w:rsidP="00EB69FF">
      <w:pPr>
        <w:pStyle w:val="titolo10"/>
        <w:rPr>
          <w:rFonts w:eastAsiaTheme="minorEastAsia"/>
          <w:color w:val="002060"/>
        </w:rPr>
      </w:pPr>
      <w:r w:rsidRPr="00A82BB4">
        <w:rPr>
          <w:color w:val="002060"/>
        </w:rPr>
        <w:t xml:space="preserve">GARE DEL 12/10/2024 </w:t>
      </w:r>
    </w:p>
    <w:p w14:paraId="1A8234D0" w14:textId="77777777" w:rsidR="00EB69FF" w:rsidRPr="00A82BB4" w:rsidRDefault="00EB69FF" w:rsidP="00EB69FF">
      <w:pPr>
        <w:pStyle w:val="titolo7a"/>
        <w:rPr>
          <w:color w:val="002060"/>
        </w:rPr>
      </w:pPr>
      <w:r w:rsidRPr="00A82BB4">
        <w:rPr>
          <w:color w:val="002060"/>
        </w:rPr>
        <w:t xml:space="preserve">PROVVEDIMENTI DISCIPLINARI </w:t>
      </w:r>
    </w:p>
    <w:p w14:paraId="1030DBFE"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3D745D3D" w14:textId="77777777" w:rsidR="00EB69FF" w:rsidRPr="00A82BB4" w:rsidRDefault="00EB69FF" w:rsidP="00EB69FF">
      <w:pPr>
        <w:pStyle w:val="titolo30"/>
        <w:rPr>
          <w:color w:val="002060"/>
        </w:rPr>
      </w:pPr>
      <w:r w:rsidRPr="00A82BB4">
        <w:rPr>
          <w:color w:val="002060"/>
        </w:rPr>
        <w:t xml:space="preserve">SOCIETA' </w:t>
      </w:r>
    </w:p>
    <w:p w14:paraId="3429CF51" w14:textId="77777777" w:rsidR="00EB69FF" w:rsidRPr="00A82BB4" w:rsidRDefault="00EB69FF" w:rsidP="00EB69FF">
      <w:pPr>
        <w:pStyle w:val="titolo20"/>
        <w:rPr>
          <w:color w:val="002060"/>
        </w:rPr>
      </w:pPr>
      <w:r w:rsidRPr="00A82BB4">
        <w:rPr>
          <w:color w:val="002060"/>
        </w:rPr>
        <w:t xml:space="preserve">PERDITA DELLA GARA: </w:t>
      </w:r>
    </w:p>
    <w:p w14:paraId="43032E51" w14:textId="77777777" w:rsidR="00EB69FF" w:rsidRPr="00A82BB4" w:rsidRDefault="00EB69FF" w:rsidP="00EB69FF">
      <w:pPr>
        <w:pStyle w:val="diffida"/>
        <w:spacing w:before="80" w:beforeAutospacing="0" w:after="40" w:afterAutospacing="0"/>
        <w:jc w:val="left"/>
        <w:rPr>
          <w:color w:val="002060"/>
        </w:rPr>
      </w:pPr>
      <w:r w:rsidRPr="00A82BB4">
        <w:rPr>
          <w:color w:val="002060"/>
        </w:rPr>
        <w:t xml:space="preserve">WOMAN SANGIUSTESE A.S.D. </w:t>
      </w:r>
      <w:r w:rsidRPr="00A82BB4">
        <w:rPr>
          <w:color w:val="002060"/>
        </w:rPr>
        <w:br/>
        <w:t xml:space="preserve">V. delibera </w:t>
      </w:r>
    </w:p>
    <w:p w14:paraId="6C14B5BC" w14:textId="77777777" w:rsidR="00EB69FF" w:rsidRPr="00A82BB4" w:rsidRDefault="00EB69FF" w:rsidP="00EB69FF">
      <w:pPr>
        <w:pStyle w:val="titolo20"/>
        <w:rPr>
          <w:color w:val="002060"/>
        </w:rPr>
      </w:pPr>
      <w:r w:rsidRPr="00A82BB4">
        <w:rPr>
          <w:color w:val="002060"/>
        </w:rPr>
        <w:t xml:space="preserve">PENALIZZAZIONE PUNTI IN CLASSIFICA: </w:t>
      </w:r>
    </w:p>
    <w:p w14:paraId="718CE51B" w14:textId="77777777" w:rsidR="00EB69FF" w:rsidRPr="00A82BB4" w:rsidRDefault="00EB69FF" w:rsidP="00EB69FF">
      <w:pPr>
        <w:pStyle w:val="diffida"/>
        <w:spacing w:before="80" w:beforeAutospacing="0" w:after="40" w:afterAutospacing="0"/>
        <w:jc w:val="left"/>
        <w:rPr>
          <w:color w:val="002060"/>
        </w:rPr>
      </w:pPr>
      <w:r w:rsidRPr="00A82BB4">
        <w:rPr>
          <w:color w:val="002060"/>
        </w:rPr>
        <w:t xml:space="preserve">WOMAN SANGIUSTESE A.S.D. 1 </w:t>
      </w:r>
      <w:r w:rsidRPr="00A82BB4">
        <w:rPr>
          <w:color w:val="002060"/>
        </w:rPr>
        <w:br/>
        <w:t xml:space="preserve">V. delibera </w:t>
      </w:r>
    </w:p>
    <w:p w14:paraId="453E27BB" w14:textId="77777777" w:rsidR="00EB69FF" w:rsidRPr="00A82BB4" w:rsidRDefault="00EB69FF" w:rsidP="00EB69FF">
      <w:pPr>
        <w:pStyle w:val="titolo20"/>
        <w:rPr>
          <w:color w:val="002060"/>
        </w:rPr>
      </w:pPr>
      <w:r w:rsidRPr="00A82BB4">
        <w:rPr>
          <w:color w:val="002060"/>
        </w:rPr>
        <w:t xml:space="preserve">AMMENDA </w:t>
      </w:r>
    </w:p>
    <w:p w14:paraId="7C871290" w14:textId="77777777" w:rsidR="00EB69FF" w:rsidRPr="00A82BB4" w:rsidRDefault="00EB69FF" w:rsidP="00EB69FF">
      <w:pPr>
        <w:pStyle w:val="diffida"/>
        <w:spacing w:before="80" w:beforeAutospacing="0" w:after="40" w:afterAutospacing="0"/>
        <w:jc w:val="left"/>
        <w:rPr>
          <w:color w:val="002060"/>
        </w:rPr>
      </w:pPr>
      <w:r w:rsidRPr="00A82BB4">
        <w:rPr>
          <w:color w:val="002060"/>
        </w:rPr>
        <w:t xml:space="preserve">Euro 100,00 WOMAN SANGIUSTESE A.S.D. </w:t>
      </w:r>
      <w:r w:rsidRPr="00A82BB4">
        <w:rPr>
          <w:color w:val="002060"/>
        </w:rPr>
        <w:br/>
        <w:t xml:space="preserve">V. delibera </w:t>
      </w:r>
    </w:p>
    <w:p w14:paraId="64E01226" w14:textId="77777777" w:rsidR="00EB69FF" w:rsidRDefault="00EB69FF" w:rsidP="00EB69FF">
      <w:pPr>
        <w:pStyle w:val="breakline"/>
        <w:rPr>
          <w:color w:val="002060"/>
        </w:rPr>
      </w:pPr>
    </w:p>
    <w:p w14:paraId="0325351E" w14:textId="77777777" w:rsidR="00EB69FF" w:rsidRPr="00783D73" w:rsidRDefault="00EB69FF" w:rsidP="00EB69FF">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4573764C" w14:textId="77777777" w:rsidR="00EB69FF" w:rsidRPr="00783D73" w:rsidRDefault="00EB69FF" w:rsidP="00EB69FF">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798E1681" w14:textId="77777777" w:rsidR="00EB69FF" w:rsidRPr="00A82BB4" w:rsidRDefault="00EB69FF" w:rsidP="00EB69FF">
      <w:pPr>
        <w:pStyle w:val="breakline"/>
        <w:rPr>
          <w:color w:val="002060"/>
        </w:rPr>
      </w:pPr>
    </w:p>
    <w:p w14:paraId="5B023BFD" w14:textId="77777777" w:rsidR="00EB69FF" w:rsidRPr="00A82BB4" w:rsidRDefault="00EB69FF" w:rsidP="00EB69FF">
      <w:pPr>
        <w:pStyle w:val="titoloprinc0"/>
        <w:rPr>
          <w:color w:val="002060"/>
        </w:rPr>
      </w:pPr>
      <w:r w:rsidRPr="00A82BB4">
        <w:rPr>
          <w:color w:val="002060"/>
        </w:rPr>
        <w:t>CLASSIFICA</w:t>
      </w:r>
    </w:p>
    <w:p w14:paraId="7FC42CC0" w14:textId="77777777" w:rsidR="00EB69FF" w:rsidRPr="00A82BB4" w:rsidRDefault="00EB69FF" w:rsidP="00EB69FF">
      <w:pPr>
        <w:pStyle w:val="breakline"/>
        <w:rPr>
          <w:color w:val="002060"/>
        </w:rPr>
      </w:pPr>
    </w:p>
    <w:p w14:paraId="23F5CBC5" w14:textId="77777777" w:rsidR="00EB69FF" w:rsidRPr="00A82BB4" w:rsidRDefault="00EB69FF" w:rsidP="00EB69FF">
      <w:pPr>
        <w:pStyle w:val="breakline"/>
        <w:rPr>
          <w:color w:val="002060"/>
        </w:rPr>
      </w:pPr>
    </w:p>
    <w:p w14:paraId="27970E86" w14:textId="77777777" w:rsidR="00EB69FF" w:rsidRPr="00A82BB4" w:rsidRDefault="00EB69FF" w:rsidP="00EB69FF">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18C78304"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4E8DE"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683B5"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7A8A5"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D9F62"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8131F"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25FA9"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C903D"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656B1"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898BF"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8A60F" w14:textId="77777777" w:rsidR="00EB69FF" w:rsidRPr="00A82BB4" w:rsidRDefault="00EB69FF" w:rsidP="00C83017">
            <w:pPr>
              <w:pStyle w:val="headertabella0"/>
              <w:rPr>
                <w:color w:val="002060"/>
              </w:rPr>
            </w:pPr>
            <w:r w:rsidRPr="00A82BB4">
              <w:rPr>
                <w:color w:val="002060"/>
              </w:rPr>
              <w:t>PE</w:t>
            </w:r>
          </w:p>
        </w:tc>
      </w:tr>
      <w:tr w:rsidR="00EB69FF" w:rsidRPr="00A82BB4" w14:paraId="1765FF72"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F9E3C8" w14:textId="77777777" w:rsidR="00EB69FF" w:rsidRPr="00A82BB4" w:rsidRDefault="00EB69FF" w:rsidP="00C83017">
            <w:pPr>
              <w:pStyle w:val="rowtabella0"/>
              <w:rPr>
                <w:color w:val="002060"/>
              </w:rPr>
            </w:pPr>
            <w:r w:rsidRPr="00A82BB4">
              <w:rPr>
                <w:color w:val="002060"/>
              </w:rPr>
              <w:t>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336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464F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1FED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774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3A8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82A2D"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F81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82181"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56EF" w14:textId="77777777" w:rsidR="00EB69FF" w:rsidRPr="00A82BB4" w:rsidRDefault="00EB69FF" w:rsidP="00C83017">
            <w:pPr>
              <w:pStyle w:val="rowtabella0"/>
              <w:jc w:val="center"/>
              <w:rPr>
                <w:color w:val="002060"/>
              </w:rPr>
            </w:pPr>
            <w:r w:rsidRPr="00A82BB4">
              <w:rPr>
                <w:color w:val="002060"/>
              </w:rPr>
              <w:t>0</w:t>
            </w:r>
          </w:p>
        </w:tc>
      </w:tr>
      <w:tr w:rsidR="00EB69FF" w:rsidRPr="00A82BB4" w14:paraId="6D0C882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56C1D" w14:textId="77777777" w:rsidR="00EB69FF" w:rsidRPr="00A82BB4" w:rsidRDefault="00EB69FF" w:rsidP="00C83017">
            <w:pPr>
              <w:pStyle w:val="rowtabella0"/>
              <w:rPr>
                <w:color w:val="002060"/>
              </w:rPr>
            </w:pPr>
            <w:r w:rsidRPr="00A82BB4">
              <w:rPr>
                <w:color w:val="002060"/>
              </w:rPr>
              <w:t>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17B1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CD49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367A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CA5F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0FF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BD1B7"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3DA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F509E"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772A" w14:textId="77777777" w:rsidR="00EB69FF" w:rsidRPr="00A82BB4" w:rsidRDefault="00EB69FF" w:rsidP="00C83017">
            <w:pPr>
              <w:pStyle w:val="rowtabella0"/>
              <w:jc w:val="center"/>
              <w:rPr>
                <w:color w:val="002060"/>
              </w:rPr>
            </w:pPr>
            <w:r w:rsidRPr="00A82BB4">
              <w:rPr>
                <w:color w:val="002060"/>
              </w:rPr>
              <w:t>0</w:t>
            </w:r>
          </w:p>
        </w:tc>
      </w:tr>
      <w:tr w:rsidR="00EB69FF" w:rsidRPr="00A82BB4" w14:paraId="3AB5088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D14BB8" w14:textId="77777777" w:rsidR="00EB69FF" w:rsidRPr="00A82BB4" w:rsidRDefault="00EB69FF" w:rsidP="00C83017">
            <w:pPr>
              <w:pStyle w:val="rowtabella0"/>
              <w:rPr>
                <w:color w:val="002060"/>
              </w:rPr>
            </w:pPr>
            <w:r w:rsidRPr="00A82BB4">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280D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4F43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9F2D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51A0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4AA8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DEB9B"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83D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34DA3"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64155" w14:textId="77777777" w:rsidR="00EB69FF" w:rsidRPr="00A82BB4" w:rsidRDefault="00EB69FF" w:rsidP="00C83017">
            <w:pPr>
              <w:pStyle w:val="rowtabella0"/>
              <w:jc w:val="center"/>
              <w:rPr>
                <w:color w:val="002060"/>
              </w:rPr>
            </w:pPr>
            <w:r w:rsidRPr="00A82BB4">
              <w:rPr>
                <w:color w:val="002060"/>
              </w:rPr>
              <w:t>0</w:t>
            </w:r>
          </w:p>
        </w:tc>
      </w:tr>
      <w:tr w:rsidR="00EB69FF" w:rsidRPr="00A82BB4" w14:paraId="6EAF7E3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63602" w14:textId="77777777" w:rsidR="00EB69FF" w:rsidRPr="00A82BB4" w:rsidRDefault="00EB69FF" w:rsidP="00C83017">
            <w:pPr>
              <w:pStyle w:val="rowtabella0"/>
              <w:rPr>
                <w:color w:val="002060"/>
              </w:rPr>
            </w:pPr>
            <w:r w:rsidRPr="00A82BB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2BF5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2896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FB6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16C3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3C4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E1FCC"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67F98"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9C3AF"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4E5C4" w14:textId="77777777" w:rsidR="00EB69FF" w:rsidRPr="00A82BB4" w:rsidRDefault="00EB69FF" w:rsidP="00C83017">
            <w:pPr>
              <w:pStyle w:val="rowtabella0"/>
              <w:jc w:val="center"/>
              <w:rPr>
                <w:color w:val="002060"/>
              </w:rPr>
            </w:pPr>
            <w:r w:rsidRPr="00A82BB4">
              <w:rPr>
                <w:color w:val="002060"/>
              </w:rPr>
              <w:t>0</w:t>
            </w:r>
          </w:p>
        </w:tc>
      </w:tr>
      <w:tr w:rsidR="00EB69FF" w:rsidRPr="00A82BB4" w14:paraId="749AE0E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936E1" w14:textId="77777777" w:rsidR="00EB69FF" w:rsidRPr="00A82BB4" w:rsidRDefault="00EB69FF" w:rsidP="00C83017">
            <w:pPr>
              <w:pStyle w:val="rowtabella0"/>
              <w:rPr>
                <w:color w:val="002060"/>
              </w:rPr>
            </w:pPr>
            <w:r w:rsidRPr="00A82BB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B332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0C3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06F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1930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C7E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46D3"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8F40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8A09"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6A04" w14:textId="77777777" w:rsidR="00EB69FF" w:rsidRPr="00A82BB4" w:rsidRDefault="00EB69FF" w:rsidP="00C83017">
            <w:pPr>
              <w:pStyle w:val="rowtabella0"/>
              <w:jc w:val="center"/>
              <w:rPr>
                <w:color w:val="002060"/>
              </w:rPr>
            </w:pPr>
            <w:r w:rsidRPr="00A82BB4">
              <w:rPr>
                <w:color w:val="002060"/>
              </w:rPr>
              <w:t>0</w:t>
            </w:r>
          </w:p>
        </w:tc>
      </w:tr>
      <w:tr w:rsidR="00EB69FF" w:rsidRPr="00A82BB4" w14:paraId="52DC90D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33317" w14:textId="77777777" w:rsidR="00EB69FF" w:rsidRPr="00A82BB4" w:rsidRDefault="00EB69FF" w:rsidP="00C83017">
            <w:pPr>
              <w:pStyle w:val="rowtabella0"/>
              <w:rPr>
                <w:color w:val="002060"/>
              </w:rPr>
            </w:pPr>
            <w:r w:rsidRPr="00A82BB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01A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826B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29D3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6132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AC17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E13A8"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4EAE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5ADB"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6856" w14:textId="77777777" w:rsidR="00EB69FF" w:rsidRPr="00A82BB4" w:rsidRDefault="00EB69FF" w:rsidP="00C83017">
            <w:pPr>
              <w:pStyle w:val="rowtabella0"/>
              <w:jc w:val="center"/>
              <w:rPr>
                <w:color w:val="002060"/>
              </w:rPr>
            </w:pPr>
            <w:r w:rsidRPr="00A82BB4">
              <w:rPr>
                <w:color w:val="002060"/>
              </w:rPr>
              <w:t>0</w:t>
            </w:r>
          </w:p>
        </w:tc>
      </w:tr>
      <w:tr w:rsidR="00EB69FF" w:rsidRPr="00A82BB4" w14:paraId="104B98F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AD93FE" w14:textId="77777777" w:rsidR="00EB69FF" w:rsidRPr="00A82BB4" w:rsidRDefault="00EB69FF" w:rsidP="00C83017">
            <w:pPr>
              <w:pStyle w:val="rowtabella0"/>
              <w:rPr>
                <w:color w:val="002060"/>
              </w:rPr>
            </w:pPr>
            <w:r w:rsidRPr="00A82BB4">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7C3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06CF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23C8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71B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E4FB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229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F431B"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5D9E"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A4525" w14:textId="77777777" w:rsidR="00EB69FF" w:rsidRPr="00A82BB4" w:rsidRDefault="00EB69FF" w:rsidP="00C83017">
            <w:pPr>
              <w:pStyle w:val="rowtabella0"/>
              <w:jc w:val="center"/>
              <w:rPr>
                <w:color w:val="002060"/>
              </w:rPr>
            </w:pPr>
            <w:r w:rsidRPr="00A82BB4">
              <w:rPr>
                <w:color w:val="002060"/>
              </w:rPr>
              <w:t>0</w:t>
            </w:r>
          </w:p>
        </w:tc>
      </w:tr>
      <w:tr w:rsidR="00EB69FF" w:rsidRPr="00A82BB4" w14:paraId="38076D3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85DF3" w14:textId="77777777" w:rsidR="00EB69FF" w:rsidRPr="00A82BB4" w:rsidRDefault="00EB69FF" w:rsidP="00C83017">
            <w:pPr>
              <w:pStyle w:val="rowtabella0"/>
              <w:rPr>
                <w:color w:val="002060"/>
              </w:rPr>
            </w:pPr>
            <w:r w:rsidRPr="00A82BB4">
              <w:rPr>
                <w:color w:val="002060"/>
              </w:rPr>
              <w:t xml:space="preserve">POL.D. </w:t>
            </w:r>
            <w:proofErr w:type="gramStart"/>
            <w:r w:rsidRPr="00A82BB4">
              <w:rPr>
                <w:color w:val="002060"/>
              </w:rPr>
              <w:t>U.MANDOLESI</w:t>
            </w:r>
            <w:proofErr w:type="gramEnd"/>
            <w:r w:rsidRPr="00A82BB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16C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D8E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C5B6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B374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4E6A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72B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F582"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5A2F"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9B4BD" w14:textId="77777777" w:rsidR="00EB69FF" w:rsidRPr="00A82BB4" w:rsidRDefault="00EB69FF" w:rsidP="00C83017">
            <w:pPr>
              <w:pStyle w:val="rowtabella0"/>
              <w:jc w:val="center"/>
              <w:rPr>
                <w:color w:val="002060"/>
              </w:rPr>
            </w:pPr>
            <w:r w:rsidRPr="00A82BB4">
              <w:rPr>
                <w:color w:val="002060"/>
              </w:rPr>
              <w:t>0</w:t>
            </w:r>
          </w:p>
        </w:tc>
      </w:tr>
      <w:tr w:rsidR="00EB69FF" w:rsidRPr="00A82BB4" w14:paraId="3AFB0E2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56D17" w14:textId="77777777" w:rsidR="00EB69FF" w:rsidRPr="00A82BB4" w:rsidRDefault="00EB69FF" w:rsidP="00C83017">
            <w:pPr>
              <w:pStyle w:val="rowtabella0"/>
              <w:rPr>
                <w:color w:val="002060"/>
              </w:rPr>
            </w:pPr>
            <w:r w:rsidRPr="00A82BB4">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BA5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74AC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DD1A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1919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537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D5DD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B1C8"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5087F"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A483" w14:textId="77777777" w:rsidR="00EB69FF" w:rsidRPr="00A82BB4" w:rsidRDefault="00EB69FF" w:rsidP="00C83017">
            <w:pPr>
              <w:pStyle w:val="rowtabella0"/>
              <w:jc w:val="center"/>
              <w:rPr>
                <w:color w:val="002060"/>
              </w:rPr>
            </w:pPr>
            <w:r w:rsidRPr="00A82BB4">
              <w:rPr>
                <w:color w:val="002060"/>
              </w:rPr>
              <w:t>0</w:t>
            </w:r>
          </w:p>
        </w:tc>
      </w:tr>
      <w:tr w:rsidR="00EB69FF" w:rsidRPr="00A82BB4" w14:paraId="3938F8F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5AF078" w14:textId="77777777" w:rsidR="00EB69FF" w:rsidRPr="00A82BB4" w:rsidRDefault="00EB69FF" w:rsidP="00C83017">
            <w:pPr>
              <w:pStyle w:val="rowtabella0"/>
              <w:rPr>
                <w:color w:val="002060"/>
              </w:rPr>
            </w:pPr>
            <w:r w:rsidRPr="00A82BB4">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009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A6D6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3E12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B19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9B85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83D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BF60C"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AF883"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7E61" w14:textId="77777777" w:rsidR="00EB69FF" w:rsidRPr="00A82BB4" w:rsidRDefault="00EB69FF" w:rsidP="00C83017">
            <w:pPr>
              <w:pStyle w:val="rowtabella0"/>
              <w:jc w:val="center"/>
              <w:rPr>
                <w:color w:val="002060"/>
              </w:rPr>
            </w:pPr>
            <w:r w:rsidRPr="00A82BB4">
              <w:rPr>
                <w:color w:val="002060"/>
              </w:rPr>
              <w:t>0</w:t>
            </w:r>
          </w:p>
        </w:tc>
      </w:tr>
      <w:tr w:rsidR="00EB69FF" w:rsidRPr="00A82BB4" w14:paraId="2A99EB67"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B448F7" w14:textId="77777777" w:rsidR="00EB69FF" w:rsidRPr="00A82BB4" w:rsidRDefault="00EB69FF" w:rsidP="00C83017">
            <w:pPr>
              <w:pStyle w:val="rowtabella0"/>
              <w:rPr>
                <w:color w:val="002060"/>
              </w:rPr>
            </w:pPr>
            <w:r w:rsidRPr="00A82BB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03C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86D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9C94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A25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F3BD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AFD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3DE89"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000B"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76A67" w14:textId="77777777" w:rsidR="00EB69FF" w:rsidRPr="00A82BB4" w:rsidRDefault="00EB69FF" w:rsidP="00C83017">
            <w:pPr>
              <w:pStyle w:val="rowtabella0"/>
              <w:jc w:val="center"/>
              <w:rPr>
                <w:color w:val="002060"/>
              </w:rPr>
            </w:pPr>
            <w:r w:rsidRPr="00A82BB4">
              <w:rPr>
                <w:color w:val="002060"/>
              </w:rPr>
              <w:t>0</w:t>
            </w:r>
          </w:p>
        </w:tc>
      </w:tr>
      <w:tr w:rsidR="00EB69FF" w:rsidRPr="00A82BB4" w14:paraId="5B2ACAE7"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E89D2A" w14:textId="77777777" w:rsidR="00EB69FF" w:rsidRPr="00A82BB4" w:rsidRDefault="00EB69FF" w:rsidP="00C83017">
            <w:pPr>
              <w:pStyle w:val="rowtabella0"/>
              <w:rPr>
                <w:color w:val="002060"/>
              </w:rPr>
            </w:pPr>
            <w:r w:rsidRPr="00A82BB4">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250C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22B0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976A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88BE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E41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825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7866C"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9AE6"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F5634" w14:textId="77777777" w:rsidR="00EB69FF" w:rsidRPr="00A82BB4" w:rsidRDefault="00EB69FF" w:rsidP="00C83017">
            <w:pPr>
              <w:pStyle w:val="rowtabella0"/>
              <w:jc w:val="center"/>
              <w:rPr>
                <w:color w:val="002060"/>
              </w:rPr>
            </w:pPr>
            <w:r w:rsidRPr="00A82BB4">
              <w:rPr>
                <w:color w:val="002060"/>
              </w:rPr>
              <w:t>1</w:t>
            </w:r>
          </w:p>
        </w:tc>
      </w:tr>
    </w:tbl>
    <w:p w14:paraId="13B6DABC" w14:textId="77777777" w:rsidR="00EB69FF" w:rsidRPr="00A82BB4" w:rsidRDefault="00EB69FF" w:rsidP="00EB69FF">
      <w:pPr>
        <w:pStyle w:val="breakline"/>
        <w:rPr>
          <w:rFonts w:eastAsiaTheme="minorEastAsia"/>
          <w:color w:val="002060"/>
        </w:rPr>
      </w:pPr>
    </w:p>
    <w:p w14:paraId="68F21777" w14:textId="77777777" w:rsidR="00EB69FF" w:rsidRPr="00A82BB4" w:rsidRDefault="00EB69FF" w:rsidP="00EB69FF">
      <w:pPr>
        <w:pStyle w:val="titoloprinc0"/>
        <w:rPr>
          <w:color w:val="002060"/>
        </w:rPr>
      </w:pPr>
      <w:r>
        <w:rPr>
          <w:color w:val="002060"/>
        </w:rPr>
        <w:lastRenderedPageBreak/>
        <w:t>PROGRAMMA GARE</w:t>
      </w:r>
    </w:p>
    <w:p w14:paraId="2A7B20C6" w14:textId="77777777" w:rsidR="00EB69FF" w:rsidRDefault="00EB69FF" w:rsidP="00EB69FF">
      <w:pPr>
        <w:pStyle w:val="breakline"/>
        <w:rPr>
          <w:color w:val="002060"/>
        </w:rPr>
      </w:pPr>
    </w:p>
    <w:p w14:paraId="4EDAC8BC" w14:textId="77777777" w:rsidR="00672D45" w:rsidRPr="00626198" w:rsidRDefault="00672D45" w:rsidP="00672D45">
      <w:pPr>
        <w:pStyle w:val="sottotitolocampionato10"/>
        <w:rPr>
          <w:color w:val="002060"/>
        </w:rPr>
      </w:pPr>
      <w:r w:rsidRPr="00626198">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6"/>
        <w:gridCol w:w="1568"/>
        <w:gridCol w:w="1547"/>
      </w:tblGrid>
      <w:tr w:rsidR="00672D45" w:rsidRPr="00626198" w14:paraId="5E1F0846"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3A957"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44EAA"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AA459"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FED4F"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FB6A8"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F2564"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A6FC7"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7EF51910"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8D3D52" w14:textId="77777777" w:rsidR="00672D45" w:rsidRPr="00626198" w:rsidRDefault="00672D45" w:rsidP="00C83017">
            <w:pPr>
              <w:pStyle w:val="rowtabella0"/>
              <w:rPr>
                <w:color w:val="002060"/>
              </w:rPr>
            </w:pPr>
            <w:r w:rsidRPr="00626198">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64F1A" w14:textId="77777777" w:rsidR="00672D45" w:rsidRPr="00626198" w:rsidRDefault="00672D45" w:rsidP="00C83017">
            <w:pPr>
              <w:pStyle w:val="rowtabella0"/>
              <w:rPr>
                <w:color w:val="002060"/>
              </w:rPr>
            </w:pPr>
            <w:r w:rsidRPr="00626198">
              <w:rPr>
                <w:color w:val="002060"/>
              </w:rPr>
              <w:t>TRODICA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C569E4"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7C3AAD" w14:textId="77777777" w:rsidR="00672D45" w:rsidRPr="00626198" w:rsidRDefault="00672D45" w:rsidP="00C83017">
            <w:pPr>
              <w:pStyle w:val="rowtabella0"/>
              <w:rPr>
                <w:color w:val="002060"/>
              </w:rPr>
            </w:pPr>
            <w:r w:rsidRPr="00626198">
              <w:rPr>
                <w:color w:val="002060"/>
              </w:rPr>
              <w:t>17/10/2024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3D96F" w14:textId="77777777" w:rsidR="00672D45" w:rsidRPr="00626198" w:rsidRDefault="00672D45" w:rsidP="00C83017">
            <w:pPr>
              <w:pStyle w:val="rowtabella0"/>
              <w:rPr>
                <w:color w:val="002060"/>
              </w:rPr>
            </w:pPr>
            <w:r w:rsidRPr="00626198">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196851" w14:textId="77777777" w:rsidR="00672D45" w:rsidRPr="00626198" w:rsidRDefault="00672D45" w:rsidP="00C83017">
            <w:pPr>
              <w:pStyle w:val="rowtabella0"/>
              <w:rPr>
                <w:color w:val="002060"/>
              </w:rPr>
            </w:pPr>
            <w:r w:rsidRPr="00626198">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3C1F7" w14:textId="77777777" w:rsidR="00672D45" w:rsidRPr="00626198" w:rsidRDefault="00672D45" w:rsidP="00C83017">
            <w:pPr>
              <w:pStyle w:val="rowtabella0"/>
              <w:rPr>
                <w:color w:val="002060"/>
              </w:rPr>
            </w:pPr>
            <w:r w:rsidRPr="00626198">
              <w:rPr>
                <w:color w:val="002060"/>
              </w:rPr>
              <w:t>VIA ROMA, SNC</w:t>
            </w:r>
          </w:p>
        </w:tc>
      </w:tr>
      <w:tr w:rsidR="00672D45" w:rsidRPr="00626198" w14:paraId="5350A705"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CF7014" w14:textId="77777777" w:rsidR="00672D45" w:rsidRPr="00626198" w:rsidRDefault="00672D45" w:rsidP="00C83017">
            <w:pPr>
              <w:pStyle w:val="rowtabella0"/>
              <w:rPr>
                <w:color w:val="002060"/>
              </w:rPr>
            </w:pPr>
            <w:r w:rsidRPr="00626198">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0B6D16" w14:textId="77777777" w:rsidR="00672D45" w:rsidRPr="00626198" w:rsidRDefault="00672D45" w:rsidP="00C83017">
            <w:pPr>
              <w:pStyle w:val="rowtabella0"/>
              <w:rPr>
                <w:color w:val="002060"/>
              </w:rPr>
            </w:pPr>
            <w:r w:rsidRPr="00626198">
              <w:rPr>
                <w:color w:val="002060"/>
              </w:rPr>
              <w:t>WOMAN SANGIUSTESE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6492D9"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626EF8"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47E2EE" w14:textId="77777777" w:rsidR="00672D45" w:rsidRPr="00626198" w:rsidRDefault="00672D45" w:rsidP="00C83017">
            <w:pPr>
              <w:pStyle w:val="rowtabella0"/>
              <w:rPr>
                <w:color w:val="002060"/>
              </w:rPr>
            </w:pPr>
            <w:r w:rsidRPr="00626198">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99F33" w14:textId="77777777" w:rsidR="00672D45" w:rsidRPr="00626198" w:rsidRDefault="00672D45" w:rsidP="00C83017">
            <w:pPr>
              <w:pStyle w:val="rowtabella0"/>
              <w:rPr>
                <w:color w:val="002060"/>
              </w:rPr>
            </w:pPr>
            <w:r w:rsidRPr="00626198">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BD4019" w14:textId="77777777" w:rsidR="00672D45" w:rsidRPr="00626198" w:rsidRDefault="00672D45" w:rsidP="00C83017">
            <w:pPr>
              <w:pStyle w:val="rowtabella0"/>
              <w:rPr>
                <w:color w:val="002060"/>
              </w:rPr>
            </w:pPr>
            <w:r w:rsidRPr="00626198">
              <w:rPr>
                <w:color w:val="002060"/>
              </w:rPr>
              <w:t>LOC. "LE CALVIE"</w:t>
            </w:r>
          </w:p>
        </w:tc>
      </w:tr>
      <w:tr w:rsidR="00672D45" w:rsidRPr="00626198" w14:paraId="1FE46A85"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243D89" w14:textId="77777777" w:rsidR="00672D45" w:rsidRPr="00626198" w:rsidRDefault="00672D45" w:rsidP="00C83017">
            <w:pPr>
              <w:pStyle w:val="rowtabella0"/>
              <w:rPr>
                <w:color w:val="002060"/>
              </w:rPr>
            </w:pPr>
            <w:r w:rsidRPr="00626198">
              <w:rPr>
                <w:color w:val="002060"/>
              </w:rPr>
              <w:t>CALCIO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599EFE" w14:textId="77777777" w:rsidR="00672D45" w:rsidRPr="00626198" w:rsidRDefault="00672D45" w:rsidP="00C83017">
            <w:pPr>
              <w:pStyle w:val="rowtabella0"/>
              <w:rPr>
                <w:color w:val="002060"/>
              </w:rPr>
            </w:pPr>
            <w:proofErr w:type="gramStart"/>
            <w:r w:rsidRPr="00626198">
              <w:rPr>
                <w:color w:val="002060"/>
              </w:rPr>
              <w:t>U.MANDOLESI</w:t>
            </w:r>
            <w:proofErr w:type="gramEnd"/>
            <w:r w:rsidRPr="00626198">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35312A"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AC0F9F" w14:textId="77777777" w:rsidR="00672D45" w:rsidRPr="00626198" w:rsidRDefault="00672D45" w:rsidP="00C83017">
            <w:pPr>
              <w:pStyle w:val="rowtabella0"/>
              <w:rPr>
                <w:color w:val="002060"/>
              </w:rPr>
            </w:pPr>
            <w:r w:rsidRPr="00626198">
              <w:rPr>
                <w:color w:val="002060"/>
              </w:rPr>
              <w:t>18/10/2024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E01343" w14:textId="77777777" w:rsidR="00672D45" w:rsidRPr="00626198" w:rsidRDefault="00672D45" w:rsidP="00C83017">
            <w:pPr>
              <w:pStyle w:val="rowtabella0"/>
              <w:rPr>
                <w:color w:val="002060"/>
              </w:rPr>
            </w:pPr>
            <w:r w:rsidRPr="00626198">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4FDCA4" w14:textId="77777777" w:rsidR="00672D45" w:rsidRPr="00626198" w:rsidRDefault="00672D45" w:rsidP="00C83017">
            <w:pPr>
              <w:pStyle w:val="rowtabella0"/>
              <w:rPr>
                <w:color w:val="002060"/>
              </w:rPr>
            </w:pPr>
            <w:r w:rsidRPr="0062619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D03741" w14:textId="77777777" w:rsidR="00672D45" w:rsidRPr="00626198" w:rsidRDefault="00672D45" w:rsidP="00C83017">
            <w:pPr>
              <w:pStyle w:val="rowtabella0"/>
              <w:rPr>
                <w:color w:val="002060"/>
              </w:rPr>
            </w:pPr>
            <w:r w:rsidRPr="00626198">
              <w:rPr>
                <w:color w:val="002060"/>
              </w:rPr>
              <w:t>VIA DELLO SPORT</w:t>
            </w:r>
          </w:p>
        </w:tc>
      </w:tr>
      <w:tr w:rsidR="00672D45" w:rsidRPr="00626198" w14:paraId="1546589A"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D722BF" w14:textId="77777777" w:rsidR="00672D45" w:rsidRPr="00626198" w:rsidRDefault="00672D45" w:rsidP="00C83017">
            <w:pPr>
              <w:pStyle w:val="rowtabella0"/>
              <w:rPr>
                <w:color w:val="002060"/>
              </w:rPr>
            </w:pPr>
            <w:r w:rsidRPr="00626198">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5CB63B" w14:textId="77777777" w:rsidR="00672D45" w:rsidRPr="00626198" w:rsidRDefault="00672D45" w:rsidP="00C83017">
            <w:pPr>
              <w:pStyle w:val="rowtabella0"/>
              <w:rPr>
                <w:color w:val="002060"/>
              </w:rPr>
            </w:pPr>
            <w:r w:rsidRPr="00626198">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C7BBCA"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7C23BA"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736D44" w14:textId="77777777" w:rsidR="00672D45" w:rsidRPr="00626198" w:rsidRDefault="00672D45" w:rsidP="00C83017">
            <w:pPr>
              <w:pStyle w:val="rowtabella0"/>
              <w:rPr>
                <w:color w:val="002060"/>
              </w:rPr>
            </w:pPr>
            <w:r w:rsidRPr="00626198">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338340" w14:textId="77777777" w:rsidR="00672D45" w:rsidRPr="00626198" w:rsidRDefault="00672D45" w:rsidP="00C83017">
            <w:pPr>
              <w:pStyle w:val="rowtabella0"/>
              <w:rPr>
                <w:color w:val="002060"/>
              </w:rPr>
            </w:pPr>
            <w:r w:rsidRPr="00626198">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3EF4EA" w14:textId="77777777" w:rsidR="00672D45" w:rsidRPr="00626198" w:rsidRDefault="00672D45" w:rsidP="00C83017">
            <w:pPr>
              <w:pStyle w:val="rowtabella0"/>
              <w:rPr>
                <w:color w:val="002060"/>
              </w:rPr>
            </w:pPr>
            <w:r w:rsidRPr="00626198">
              <w:rPr>
                <w:color w:val="002060"/>
              </w:rPr>
              <w:t>VIA ROSSINI</w:t>
            </w:r>
          </w:p>
        </w:tc>
      </w:tr>
      <w:tr w:rsidR="00672D45" w:rsidRPr="00626198" w14:paraId="64F51D78"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C1CA23" w14:textId="77777777" w:rsidR="00672D45" w:rsidRPr="00626198" w:rsidRDefault="00672D45" w:rsidP="00C83017">
            <w:pPr>
              <w:pStyle w:val="rowtabella0"/>
              <w:rPr>
                <w:color w:val="002060"/>
              </w:rPr>
            </w:pPr>
            <w:r w:rsidRPr="00626198">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74716A" w14:textId="77777777" w:rsidR="00672D45" w:rsidRPr="00626198" w:rsidRDefault="00672D45" w:rsidP="00C83017">
            <w:pPr>
              <w:pStyle w:val="rowtabella0"/>
              <w:rPr>
                <w:color w:val="002060"/>
              </w:rPr>
            </w:pPr>
            <w:r w:rsidRPr="00626198">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2FBB0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2725B5" w14:textId="77777777" w:rsidR="00672D45" w:rsidRPr="00626198" w:rsidRDefault="00672D45" w:rsidP="00C83017">
            <w:pPr>
              <w:pStyle w:val="rowtabella0"/>
              <w:rPr>
                <w:color w:val="002060"/>
              </w:rPr>
            </w:pPr>
            <w:r w:rsidRPr="00626198">
              <w:rPr>
                <w:color w:val="002060"/>
              </w:rPr>
              <w:t>18/10/2024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DE57B6" w14:textId="77777777" w:rsidR="00672D45" w:rsidRPr="00626198" w:rsidRDefault="00672D45" w:rsidP="00C83017">
            <w:pPr>
              <w:pStyle w:val="rowtabella0"/>
              <w:rPr>
                <w:color w:val="002060"/>
              </w:rPr>
            </w:pPr>
            <w:r w:rsidRPr="00626198">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7BB7C" w14:textId="77777777" w:rsidR="00672D45" w:rsidRPr="00626198" w:rsidRDefault="00672D45" w:rsidP="00C83017">
            <w:pPr>
              <w:pStyle w:val="rowtabella0"/>
              <w:rPr>
                <w:color w:val="002060"/>
              </w:rPr>
            </w:pPr>
            <w:r w:rsidRPr="00626198">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039C6" w14:textId="77777777" w:rsidR="00672D45" w:rsidRPr="00626198" w:rsidRDefault="00672D45" w:rsidP="00C83017">
            <w:pPr>
              <w:pStyle w:val="rowtabella0"/>
              <w:rPr>
                <w:color w:val="002060"/>
              </w:rPr>
            </w:pPr>
            <w:r w:rsidRPr="00626198">
              <w:rPr>
                <w:color w:val="002060"/>
              </w:rPr>
              <w:t>VIA PIAVE 8</w:t>
            </w:r>
          </w:p>
        </w:tc>
      </w:tr>
      <w:tr w:rsidR="00672D45" w:rsidRPr="00626198" w14:paraId="7015CEBC"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87BCE" w14:textId="77777777" w:rsidR="00672D45" w:rsidRPr="00626198" w:rsidRDefault="00672D45" w:rsidP="00C83017">
            <w:pPr>
              <w:pStyle w:val="rowtabella0"/>
              <w:rPr>
                <w:color w:val="002060"/>
              </w:rPr>
            </w:pPr>
            <w:r w:rsidRPr="00626198">
              <w:rPr>
                <w:color w:val="002060"/>
              </w:rPr>
              <w:t>RIPABERARDA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32674C" w14:textId="77777777" w:rsidR="00672D45" w:rsidRPr="00626198" w:rsidRDefault="00672D45" w:rsidP="00C83017">
            <w:pPr>
              <w:pStyle w:val="rowtabella0"/>
              <w:rPr>
                <w:color w:val="002060"/>
              </w:rPr>
            </w:pPr>
            <w:r w:rsidRPr="00626198">
              <w:rPr>
                <w:color w:val="002060"/>
              </w:rPr>
              <w:t>GROTTESE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1CA2B"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59B54" w14:textId="77777777" w:rsidR="00672D45" w:rsidRPr="00626198" w:rsidRDefault="00672D45" w:rsidP="00C83017">
            <w:pPr>
              <w:pStyle w:val="rowtabella0"/>
              <w:rPr>
                <w:color w:val="002060"/>
              </w:rPr>
            </w:pPr>
            <w:r w:rsidRPr="00626198">
              <w:rPr>
                <w:color w:val="002060"/>
              </w:rPr>
              <w:t>20/10/2024 16:45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4B8D6" w14:textId="77777777" w:rsidR="00672D45" w:rsidRPr="00626198" w:rsidRDefault="00672D45" w:rsidP="00C83017">
            <w:pPr>
              <w:pStyle w:val="rowtabella0"/>
              <w:rPr>
                <w:color w:val="002060"/>
              </w:rPr>
            </w:pPr>
            <w:r w:rsidRPr="00626198">
              <w:rPr>
                <w:color w:val="002060"/>
              </w:rPr>
              <w:t>5664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3C2FB" w14:textId="77777777" w:rsidR="00672D45" w:rsidRPr="00626198" w:rsidRDefault="00672D45" w:rsidP="00C83017">
            <w:pPr>
              <w:pStyle w:val="rowtabella0"/>
              <w:rPr>
                <w:color w:val="002060"/>
              </w:rPr>
            </w:pPr>
            <w:r w:rsidRPr="00626198">
              <w:rPr>
                <w:color w:val="002060"/>
              </w:rPr>
              <w:t>MONTEPRANDONE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0BFDD6" w14:textId="77777777" w:rsidR="00672D45" w:rsidRPr="00626198" w:rsidRDefault="00672D45" w:rsidP="00C83017">
            <w:pPr>
              <w:pStyle w:val="rowtabella0"/>
              <w:rPr>
                <w:color w:val="002060"/>
              </w:rPr>
            </w:pPr>
            <w:r w:rsidRPr="00626198">
              <w:rPr>
                <w:color w:val="002060"/>
              </w:rPr>
              <w:t>VIA COLLE GIOIOSO</w:t>
            </w:r>
          </w:p>
        </w:tc>
      </w:tr>
    </w:tbl>
    <w:p w14:paraId="79A1CA4C" w14:textId="77777777" w:rsidR="00672D45" w:rsidRPr="00A82BB4" w:rsidRDefault="00672D45" w:rsidP="00EB69FF">
      <w:pPr>
        <w:pStyle w:val="breakline"/>
        <w:rPr>
          <w:color w:val="002060"/>
        </w:rPr>
      </w:pPr>
    </w:p>
    <w:p w14:paraId="50A51F06" w14:textId="77777777" w:rsidR="00EB69FF" w:rsidRPr="00A82BB4" w:rsidRDefault="00EB69FF" w:rsidP="00EB69FF">
      <w:pPr>
        <w:pStyle w:val="breakline"/>
        <w:rPr>
          <w:color w:val="002060"/>
        </w:rPr>
      </w:pPr>
    </w:p>
    <w:p w14:paraId="69A413E0" w14:textId="77777777" w:rsidR="00EB69FF" w:rsidRPr="00A82BB4" w:rsidRDefault="00EB69FF" w:rsidP="00EB69FF">
      <w:pPr>
        <w:pStyle w:val="titolocampionato0"/>
        <w:shd w:val="clear" w:color="auto" w:fill="CCCCCC"/>
        <w:spacing w:before="80" w:after="40"/>
        <w:rPr>
          <w:color w:val="002060"/>
        </w:rPr>
      </w:pPr>
      <w:r w:rsidRPr="00A82BB4">
        <w:rPr>
          <w:color w:val="002060"/>
        </w:rPr>
        <w:t>UNDER 19 CALCIO A 5 REGIONALE</w:t>
      </w:r>
    </w:p>
    <w:p w14:paraId="569B6B64" w14:textId="77777777" w:rsidR="00EB69FF" w:rsidRPr="00A82BB4" w:rsidRDefault="00EB69FF" w:rsidP="00EB69FF">
      <w:pPr>
        <w:pStyle w:val="titoloprinc0"/>
        <w:rPr>
          <w:color w:val="002060"/>
        </w:rPr>
      </w:pPr>
      <w:r w:rsidRPr="00A82BB4">
        <w:rPr>
          <w:color w:val="002060"/>
        </w:rPr>
        <w:t>VARIAZIONI AL PROGRAMMA GARE</w:t>
      </w:r>
    </w:p>
    <w:p w14:paraId="2373AE33" w14:textId="77777777" w:rsidR="00EB69FF" w:rsidRPr="00A82BB4" w:rsidRDefault="00EB69FF" w:rsidP="00EB69FF">
      <w:pPr>
        <w:pStyle w:val="breakline"/>
        <w:rPr>
          <w:color w:val="002060"/>
        </w:rPr>
      </w:pPr>
    </w:p>
    <w:p w14:paraId="27EEB052" w14:textId="77777777" w:rsidR="00EB69FF" w:rsidRPr="00A82BB4" w:rsidRDefault="00EB69FF" w:rsidP="00EB69FF">
      <w:pPr>
        <w:pStyle w:val="breakline"/>
        <w:rPr>
          <w:color w:val="002060"/>
        </w:rPr>
      </w:pPr>
    </w:p>
    <w:p w14:paraId="639BFB72" w14:textId="77777777" w:rsidR="00EB69FF" w:rsidRPr="00A82BB4" w:rsidRDefault="00EB69FF" w:rsidP="00EB69FF">
      <w:pPr>
        <w:pStyle w:val="sottotitolocampionato10"/>
        <w:rPr>
          <w:color w:val="002060"/>
        </w:rPr>
      </w:pPr>
      <w:r w:rsidRPr="00A82BB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B69FF" w:rsidRPr="00A82BB4" w14:paraId="1755EA2F" w14:textId="77777777" w:rsidTr="00661B2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A2106" w14:textId="77777777" w:rsidR="00EB69FF" w:rsidRPr="00A82BB4" w:rsidRDefault="00EB69FF"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1D081" w14:textId="77777777" w:rsidR="00EB69FF" w:rsidRPr="00A82BB4" w:rsidRDefault="00EB69FF"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898F1" w14:textId="77777777" w:rsidR="00EB69FF" w:rsidRPr="00A82BB4" w:rsidRDefault="00EB69FF"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0123E" w14:textId="77777777" w:rsidR="00EB69FF" w:rsidRPr="00A82BB4" w:rsidRDefault="00EB69FF"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8B34F" w14:textId="77777777" w:rsidR="00EB69FF" w:rsidRPr="00A82BB4" w:rsidRDefault="00EB69FF"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3AEFF" w14:textId="77777777" w:rsidR="00EB69FF" w:rsidRPr="00A82BB4" w:rsidRDefault="00EB69FF"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D498C" w14:textId="77777777" w:rsidR="00EB69FF" w:rsidRPr="00A82BB4" w:rsidRDefault="00EB69FF"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8B62B0" w14:textId="77777777" w:rsidR="00EB69FF" w:rsidRPr="00A82BB4" w:rsidRDefault="00EB69FF" w:rsidP="00C83017">
            <w:pPr>
              <w:pStyle w:val="headertabella0"/>
              <w:rPr>
                <w:color w:val="002060"/>
              </w:rPr>
            </w:pPr>
            <w:r w:rsidRPr="00A82BB4">
              <w:rPr>
                <w:color w:val="002060"/>
              </w:rPr>
              <w:t>Impianto</w:t>
            </w:r>
          </w:p>
        </w:tc>
      </w:tr>
      <w:tr w:rsidR="00EB69FF" w:rsidRPr="00A82BB4" w14:paraId="6CF16D67" w14:textId="77777777" w:rsidTr="00661B2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A1CE8" w14:textId="77777777" w:rsidR="00EB69FF" w:rsidRPr="00661B29" w:rsidRDefault="00EB69FF" w:rsidP="00C83017">
            <w:pPr>
              <w:pStyle w:val="rowtabella0"/>
              <w:rPr>
                <w:color w:val="002060"/>
                <w:highlight w:val="yellow"/>
              </w:rPr>
            </w:pPr>
            <w:r w:rsidRPr="00661B29">
              <w:rPr>
                <w:color w:val="002060"/>
                <w:highlight w:val="yellow"/>
              </w:rPr>
              <w:t>19/10/2024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3B72A" w14:textId="77777777" w:rsidR="00EB69FF" w:rsidRPr="00661B29" w:rsidRDefault="00EB69FF" w:rsidP="00C83017">
            <w:pPr>
              <w:pStyle w:val="rowtabella0"/>
              <w:jc w:val="center"/>
              <w:rPr>
                <w:color w:val="002060"/>
                <w:highlight w:val="yellow"/>
              </w:rPr>
            </w:pPr>
            <w:r w:rsidRPr="00661B29">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699A7" w14:textId="77777777" w:rsidR="00EB69FF" w:rsidRPr="00661B29" w:rsidRDefault="00EB69FF" w:rsidP="00C83017">
            <w:pPr>
              <w:pStyle w:val="rowtabella0"/>
              <w:rPr>
                <w:color w:val="002060"/>
                <w:highlight w:val="yellow"/>
              </w:rPr>
            </w:pPr>
            <w:r w:rsidRPr="00661B29">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17BE0" w14:textId="77777777" w:rsidR="00EB69FF" w:rsidRPr="00661B29" w:rsidRDefault="00EB69FF" w:rsidP="00C83017">
            <w:pPr>
              <w:pStyle w:val="rowtabella0"/>
              <w:rPr>
                <w:color w:val="002060"/>
                <w:highlight w:val="yellow"/>
              </w:rPr>
            </w:pPr>
            <w:r w:rsidRPr="00661B29">
              <w:rPr>
                <w:color w:val="002060"/>
                <w:highlight w:val="yellow"/>
              </w:rPr>
              <w:t>POL. SPORT COMMUNICATION</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A22E8" w14:textId="1CFE2874" w:rsidR="00EB69FF" w:rsidRPr="00A82BB4" w:rsidRDefault="00EB69FF" w:rsidP="00C8301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F2A6" w14:textId="77777777" w:rsidR="00EB69FF" w:rsidRPr="00A82BB4" w:rsidRDefault="00EB69FF" w:rsidP="00C83017">
            <w:pPr>
              <w:pStyle w:val="rowtabella0"/>
              <w:jc w:val="center"/>
              <w:rPr>
                <w:color w:val="002060"/>
              </w:rPr>
            </w:pPr>
            <w:r w:rsidRPr="00661B29">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B860" w14:textId="77777777" w:rsidR="00EB69FF" w:rsidRPr="00A82BB4" w:rsidRDefault="00EB69FF" w:rsidP="00C83017">
            <w:pPr>
              <w:pStyle w:val="rowtabella0"/>
              <w:jc w:val="center"/>
              <w:rPr>
                <w:color w:val="002060"/>
              </w:rPr>
            </w:pPr>
            <w:r w:rsidRPr="00A82BB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0E33" w14:textId="77777777" w:rsidR="00EB69FF" w:rsidRPr="00A82BB4" w:rsidRDefault="00EB69FF" w:rsidP="00C83017">
            <w:pPr>
              <w:rPr>
                <w:color w:val="002060"/>
              </w:rPr>
            </w:pPr>
          </w:p>
        </w:tc>
      </w:tr>
    </w:tbl>
    <w:p w14:paraId="5C8CDF9A" w14:textId="77777777" w:rsidR="00EB69FF" w:rsidRPr="00A82BB4" w:rsidRDefault="00EB69FF" w:rsidP="00EB69FF">
      <w:pPr>
        <w:pStyle w:val="breakline"/>
        <w:rPr>
          <w:rFonts w:eastAsiaTheme="minorEastAsia"/>
          <w:color w:val="002060"/>
        </w:rPr>
      </w:pPr>
    </w:p>
    <w:p w14:paraId="236AFC53" w14:textId="77777777" w:rsidR="00EB69FF" w:rsidRPr="00A82BB4" w:rsidRDefault="00EB69FF" w:rsidP="00EB69FF">
      <w:pPr>
        <w:pStyle w:val="breakline"/>
        <w:rPr>
          <w:color w:val="002060"/>
        </w:rPr>
      </w:pPr>
    </w:p>
    <w:p w14:paraId="5A5ECCC6" w14:textId="77777777" w:rsidR="00EB69FF" w:rsidRPr="00A82BB4" w:rsidRDefault="00EB69FF" w:rsidP="00EB69FF">
      <w:pPr>
        <w:pStyle w:val="titoloprinc0"/>
        <w:rPr>
          <w:color w:val="002060"/>
        </w:rPr>
      </w:pPr>
      <w:r w:rsidRPr="00A82BB4">
        <w:rPr>
          <w:color w:val="002060"/>
        </w:rPr>
        <w:t>RISULTATI</w:t>
      </w:r>
    </w:p>
    <w:p w14:paraId="01E2B2DB" w14:textId="77777777" w:rsidR="00EB69FF" w:rsidRPr="00A82BB4" w:rsidRDefault="00EB69FF" w:rsidP="00EB69FF">
      <w:pPr>
        <w:pStyle w:val="breakline"/>
        <w:rPr>
          <w:color w:val="002060"/>
        </w:rPr>
      </w:pPr>
    </w:p>
    <w:p w14:paraId="70F436C0" w14:textId="77777777" w:rsidR="00EB69FF" w:rsidRPr="00A82BB4" w:rsidRDefault="00EB69FF" w:rsidP="00EB69FF">
      <w:pPr>
        <w:pStyle w:val="sottotitolocampionato10"/>
        <w:rPr>
          <w:color w:val="002060"/>
        </w:rPr>
      </w:pPr>
      <w:r w:rsidRPr="00A82BB4">
        <w:rPr>
          <w:color w:val="002060"/>
        </w:rPr>
        <w:t>RISULTATI UFFICIALI GARE DEL 12/10/2024</w:t>
      </w:r>
    </w:p>
    <w:p w14:paraId="0ECD6BC2" w14:textId="77777777" w:rsidR="00EB69FF" w:rsidRPr="00EB69FF" w:rsidRDefault="00EB69FF" w:rsidP="00EB69FF">
      <w:pPr>
        <w:pStyle w:val="sottotitolocampionato20"/>
        <w:spacing w:before="0" w:beforeAutospacing="0" w:after="0" w:afterAutospacing="0"/>
        <w:rPr>
          <w:rFonts w:ascii="Arial" w:hAnsi="Arial" w:cs="Arial"/>
          <w:color w:val="002060"/>
          <w:sz w:val="20"/>
          <w:szCs w:val="20"/>
        </w:rPr>
      </w:pPr>
      <w:r w:rsidRPr="00EB69FF">
        <w:rPr>
          <w:rFonts w:ascii="Arial" w:hAnsi="Arial" w:cs="Arial"/>
          <w:color w:val="002060"/>
          <w:sz w:val="20"/>
          <w:szCs w:val="20"/>
        </w:rPr>
        <w:t>Si trascrivono qui di seguito i risultati ufficiali delle gare disputate</w:t>
      </w:r>
    </w:p>
    <w:p w14:paraId="6F52D1AE" w14:textId="77777777" w:rsidR="00EB69FF" w:rsidRPr="00A82BB4" w:rsidRDefault="00EB69FF" w:rsidP="00EB69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B69FF" w:rsidRPr="00A82BB4" w14:paraId="695265B4"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3D62F7A3"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2EBF5" w14:textId="77777777" w:rsidR="00EB69FF" w:rsidRPr="00A82BB4" w:rsidRDefault="00EB69FF" w:rsidP="00C83017">
                  <w:pPr>
                    <w:pStyle w:val="headertabella0"/>
                    <w:rPr>
                      <w:color w:val="002060"/>
                    </w:rPr>
                  </w:pPr>
                  <w:r w:rsidRPr="00A82BB4">
                    <w:rPr>
                      <w:color w:val="002060"/>
                    </w:rPr>
                    <w:t>GIRONE A - 3 Giornata - A</w:t>
                  </w:r>
                </w:p>
              </w:tc>
            </w:tr>
            <w:tr w:rsidR="00EB69FF" w:rsidRPr="00A82BB4" w14:paraId="2071CE52"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C2F5B2" w14:textId="77777777" w:rsidR="00EB69FF" w:rsidRPr="00A82BB4" w:rsidRDefault="00EB69FF" w:rsidP="00C83017">
                  <w:pPr>
                    <w:pStyle w:val="rowtabella0"/>
                    <w:rPr>
                      <w:color w:val="002060"/>
                    </w:rPr>
                  </w:pPr>
                  <w:r w:rsidRPr="00A82BB4">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585A1A" w14:textId="77777777" w:rsidR="00EB69FF" w:rsidRPr="00A82BB4" w:rsidRDefault="00EB69FF" w:rsidP="00C83017">
                  <w:pPr>
                    <w:pStyle w:val="rowtabella0"/>
                    <w:rPr>
                      <w:color w:val="002060"/>
                    </w:rPr>
                  </w:pPr>
                  <w:r w:rsidRPr="00A82BB4">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53FE7" w14:textId="77777777" w:rsidR="00EB69FF" w:rsidRPr="00A82BB4" w:rsidRDefault="00EB69FF" w:rsidP="00C83017">
                  <w:pPr>
                    <w:pStyle w:val="rowtabella0"/>
                    <w:jc w:val="center"/>
                    <w:rPr>
                      <w:color w:val="002060"/>
                    </w:rPr>
                  </w:pPr>
                  <w:r w:rsidRPr="00A82BB4">
                    <w:rPr>
                      <w:color w:val="002060"/>
                    </w:rPr>
                    <w:t>16 - 1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1846A" w14:textId="77777777" w:rsidR="00EB69FF" w:rsidRPr="00A82BB4" w:rsidRDefault="00EB69FF" w:rsidP="00C83017">
                  <w:pPr>
                    <w:pStyle w:val="rowtabella0"/>
                    <w:jc w:val="center"/>
                    <w:rPr>
                      <w:color w:val="002060"/>
                    </w:rPr>
                  </w:pPr>
                  <w:r w:rsidRPr="00A82BB4">
                    <w:rPr>
                      <w:color w:val="002060"/>
                    </w:rPr>
                    <w:t> </w:t>
                  </w:r>
                </w:p>
              </w:tc>
            </w:tr>
            <w:tr w:rsidR="00EB69FF" w:rsidRPr="00A82BB4" w14:paraId="79641E0C"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04E446" w14:textId="77777777" w:rsidR="00EB69FF" w:rsidRPr="00A82BB4" w:rsidRDefault="00EB69FF" w:rsidP="00C83017">
                  <w:pPr>
                    <w:pStyle w:val="rowtabella0"/>
                    <w:rPr>
                      <w:color w:val="002060"/>
                    </w:rPr>
                  </w:pPr>
                  <w:r w:rsidRPr="00A82BB4">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B62C04" w14:textId="77777777" w:rsidR="00EB69FF" w:rsidRPr="00A82BB4" w:rsidRDefault="00EB69FF" w:rsidP="00C83017">
                  <w:pPr>
                    <w:pStyle w:val="rowtabella0"/>
                    <w:rPr>
                      <w:color w:val="002060"/>
                    </w:rPr>
                  </w:pPr>
                  <w:r w:rsidRPr="00A82BB4">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C38671" w14:textId="77777777" w:rsidR="00EB69FF" w:rsidRPr="00A82BB4" w:rsidRDefault="00EB69FF" w:rsidP="00C83017">
                  <w:pPr>
                    <w:pStyle w:val="rowtabella0"/>
                    <w:jc w:val="center"/>
                    <w:rPr>
                      <w:color w:val="002060"/>
                    </w:rPr>
                  </w:pPr>
                  <w:r w:rsidRPr="00A82BB4">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0999F5" w14:textId="77777777" w:rsidR="00EB69FF" w:rsidRPr="00A82BB4" w:rsidRDefault="00EB69FF" w:rsidP="00C83017">
                  <w:pPr>
                    <w:pStyle w:val="rowtabella0"/>
                    <w:jc w:val="center"/>
                    <w:rPr>
                      <w:color w:val="002060"/>
                    </w:rPr>
                  </w:pPr>
                  <w:r w:rsidRPr="00A82BB4">
                    <w:rPr>
                      <w:color w:val="002060"/>
                    </w:rPr>
                    <w:t> </w:t>
                  </w:r>
                </w:p>
              </w:tc>
            </w:tr>
            <w:tr w:rsidR="00EB69FF" w:rsidRPr="00A82BB4" w14:paraId="78BB102E"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E1AE98" w14:textId="77777777" w:rsidR="00EB69FF" w:rsidRPr="00A82BB4" w:rsidRDefault="00EB69FF" w:rsidP="00C83017">
                  <w:pPr>
                    <w:pStyle w:val="rowtabella0"/>
                    <w:rPr>
                      <w:color w:val="002060"/>
                    </w:rPr>
                  </w:pPr>
                  <w:r w:rsidRPr="00A82BB4">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F3B6FD" w14:textId="77777777" w:rsidR="00EB69FF" w:rsidRPr="00A82BB4" w:rsidRDefault="00EB69FF" w:rsidP="00C83017">
                  <w:pPr>
                    <w:pStyle w:val="rowtabella0"/>
                    <w:rPr>
                      <w:color w:val="002060"/>
                    </w:rPr>
                  </w:pPr>
                  <w:r w:rsidRPr="00A82BB4">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BFE378" w14:textId="77777777" w:rsidR="00EB69FF" w:rsidRPr="00A82BB4" w:rsidRDefault="00EB69FF" w:rsidP="00C83017">
                  <w:pPr>
                    <w:pStyle w:val="rowtabella0"/>
                    <w:jc w:val="center"/>
                    <w:rPr>
                      <w:color w:val="002060"/>
                    </w:rPr>
                  </w:pPr>
                  <w:r w:rsidRPr="00A82BB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867173" w14:textId="77777777" w:rsidR="00EB69FF" w:rsidRPr="00A82BB4" w:rsidRDefault="00EB69FF" w:rsidP="00C83017">
                  <w:pPr>
                    <w:pStyle w:val="rowtabella0"/>
                    <w:jc w:val="center"/>
                    <w:rPr>
                      <w:color w:val="002060"/>
                    </w:rPr>
                  </w:pPr>
                  <w:r w:rsidRPr="00A82BB4">
                    <w:rPr>
                      <w:color w:val="002060"/>
                    </w:rPr>
                    <w:t> </w:t>
                  </w:r>
                </w:p>
              </w:tc>
            </w:tr>
            <w:tr w:rsidR="00EB69FF" w:rsidRPr="00A82BB4" w14:paraId="2326BE4C"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68B8E3" w14:textId="77777777" w:rsidR="00EB69FF" w:rsidRPr="00A82BB4" w:rsidRDefault="00EB69FF" w:rsidP="00C83017">
                  <w:pPr>
                    <w:pStyle w:val="rowtabella0"/>
                    <w:rPr>
                      <w:color w:val="002060"/>
                    </w:rPr>
                  </w:pPr>
                  <w:r w:rsidRPr="00A82BB4">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899FD3" w14:textId="77777777" w:rsidR="00EB69FF" w:rsidRPr="00A82BB4" w:rsidRDefault="00EB69FF" w:rsidP="00C83017">
                  <w:pPr>
                    <w:pStyle w:val="rowtabella0"/>
                    <w:rPr>
                      <w:color w:val="002060"/>
                    </w:rPr>
                  </w:pPr>
                  <w:r w:rsidRPr="00A82BB4">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C546CF" w14:textId="77777777" w:rsidR="00EB69FF" w:rsidRPr="00A82BB4" w:rsidRDefault="00EB69FF" w:rsidP="00C83017">
                  <w:pPr>
                    <w:pStyle w:val="rowtabella0"/>
                    <w:jc w:val="center"/>
                    <w:rPr>
                      <w:color w:val="002060"/>
                    </w:rPr>
                  </w:pPr>
                  <w:r w:rsidRPr="00A82BB4">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3A2EEC" w14:textId="77777777" w:rsidR="00EB69FF" w:rsidRPr="00A82BB4" w:rsidRDefault="00EB69FF" w:rsidP="00C83017">
                  <w:pPr>
                    <w:pStyle w:val="rowtabella0"/>
                    <w:jc w:val="center"/>
                    <w:rPr>
                      <w:color w:val="002060"/>
                    </w:rPr>
                  </w:pPr>
                  <w:r w:rsidRPr="00A82BB4">
                    <w:rPr>
                      <w:color w:val="002060"/>
                    </w:rPr>
                    <w:t> </w:t>
                  </w:r>
                </w:p>
              </w:tc>
            </w:tr>
            <w:tr w:rsidR="00EB69FF" w:rsidRPr="00A82BB4" w14:paraId="57BBD001"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5F23AE" w14:textId="77777777" w:rsidR="00EB69FF" w:rsidRPr="00A82BB4" w:rsidRDefault="00EB69FF" w:rsidP="00C83017">
                  <w:pPr>
                    <w:pStyle w:val="rowtabella0"/>
                    <w:rPr>
                      <w:color w:val="002060"/>
                    </w:rPr>
                  </w:pPr>
                  <w:r w:rsidRPr="00A82BB4">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89B48" w14:textId="77777777" w:rsidR="00EB69FF" w:rsidRPr="00A82BB4" w:rsidRDefault="00EB69FF" w:rsidP="00C83017">
                  <w:pPr>
                    <w:pStyle w:val="rowtabella0"/>
                    <w:rPr>
                      <w:color w:val="002060"/>
                    </w:rPr>
                  </w:pPr>
                  <w:r w:rsidRPr="00A82BB4">
                    <w:rPr>
                      <w:color w:val="002060"/>
                    </w:rPr>
                    <w:t>- DINAMIS 1990</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A0788" w14:textId="77777777" w:rsidR="00EB69FF" w:rsidRPr="00A82BB4" w:rsidRDefault="00EB69FF" w:rsidP="00C83017">
                  <w:pPr>
                    <w:pStyle w:val="rowtabella0"/>
                    <w:jc w:val="center"/>
                    <w:rPr>
                      <w:color w:val="002060"/>
                    </w:rPr>
                  </w:pPr>
                  <w:r w:rsidRPr="00A82BB4">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F8EF2" w14:textId="77777777" w:rsidR="00EB69FF" w:rsidRPr="00A82BB4" w:rsidRDefault="00EB69FF" w:rsidP="00C83017">
                  <w:pPr>
                    <w:pStyle w:val="rowtabella0"/>
                    <w:jc w:val="center"/>
                    <w:rPr>
                      <w:color w:val="002060"/>
                    </w:rPr>
                  </w:pPr>
                  <w:r w:rsidRPr="00A82BB4">
                    <w:rPr>
                      <w:color w:val="002060"/>
                    </w:rPr>
                    <w:t> </w:t>
                  </w:r>
                </w:p>
              </w:tc>
            </w:tr>
            <w:tr w:rsidR="00EB69FF" w:rsidRPr="00A82BB4" w14:paraId="170D957D"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5B278B08" w14:textId="77777777" w:rsidR="00EB69FF" w:rsidRPr="00A82BB4" w:rsidRDefault="00EB69FF" w:rsidP="00C83017">
                  <w:pPr>
                    <w:pStyle w:val="rowtabella0"/>
                    <w:rPr>
                      <w:color w:val="002060"/>
                    </w:rPr>
                  </w:pPr>
                  <w:r w:rsidRPr="00A82BB4">
                    <w:rPr>
                      <w:color w:val="002060"/>
                    </w:rPr>
                    <w:t>(1) - disputata il 13/10/2024</w:t>
                  </w:r>
                </w:p>
              </w:tc>
            </w:tr>
          </w:tbl>
          <w:p w14:paraId="7F2C9F3E" w14:textId="77777777" w:rsidR="00EB69FF" w:rsidRPr="00A82BB4" w:rsidRDefault="00EB69FF" w:rsidP="00C8301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2DCBE8C4"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60E9F" w14:textId="77777777" w:rsidR="00EB69FF" w:rsidRPr="00A82BB4" w:rsidRDefault="00EB69FF" w:rsidP="00C83017">
                  <w:pPr>
                    <w:pStyle w:val="headertabella0"/>
                    <w:rPr>
                      <w:color w:val="002060"/>
                    </w:rPr>
                  </w:pPr>
                  <w:r w:rsidRPr="00A82BB4">
                    <w:rPr>
                      <w:color w:val="002060"/>
                    </w:rPr>
                    <w:t>GIRONE B - 3 Giornata - A</w:t>
                  </w:r>
                </w:p>
              </w:tc>
            </w:tr>
            <w:tr w:rsidR="00EB69FF" w:rsidRPr="00A82BB4" w14:paraId="438613D6"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AD7C8D" w14:textId="77777777" w:rsidR="00EB69FF" w:rsidRPr="00A82BB4" w:rsidRDefault="00EB69FF" w:rsidP="00C83017">
                  <w:pPr>
                    <w:pStyle w:val="rowtabella0"/>
                    <w:rPr>
                      <w:color w:val="002060"/>
                    </w:rPr>
                  </w:pPr>
                  <w:r w:rsidRPr="00A82BB4">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FDC6D" w14:textId="77777777" w:rsidR="00EB69FF" w:rsidRPr="00A82BB4" w:rsidRDefault="00EB69FF" w:rsidP="00C83017">
                  <w:pPr>
                    <w:pStyle w:val="rowtabella0"/>
                    <w:rPr>
                      <w:color w:val="002060"/>
                    </w:rPr>
                  </w:pPr>
                  <w:r w:rsidRPr="00A82BB4">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082C13" w14:textId="77777777" w:rsidR="00EB69FF" w:rsidRPr="00A82BB4" w:rsidRDefault="00EB69FF" w:rsidP="00C83017">
                  <w:pPr>
                    <w:pStyle w:val="rowtabella0"/>
                    <w:jc w:val="center"/>
                    <w:rPr>
                      <w:color w:val="002060"/>
                    </w:rPr>
                  </w:pPr>
                  <w:r w:rsidRPr="00A82BB4">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8FA3A8" w14:textId="77777777" w:rsidR="00EB69FF" w:rsidRPr="00A82BB4" w:rsidRDefault="00EB69FF" w:rsidP="00C83017">
                  <w:pPr>
                    <w:pStyle w:val="rowtabella0"/>
                    <w:jc w:val="center"/>
                    <w:rPr>
                      <w:color w:val="002060"/>
                    </w:rPr>
                  </w:pPr>
                  <w:r w:rsidRPr="00A82BB4">
                    <w:rPr>
                      <w:color w:val="002060"/>
                    </w:rPr>
                    <w:t> </w:t>
                  </w:r>
                </w:p>
              </w:tc>
            </w:tr>
            <w:tr w:rsidR="00EB69FF" w:rsidRPr="00A82BB4" w14:paraId="7A8C61F0"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B3CE3D" w14:textId="77777777" w:rsidR="00EB69FF" w:rsidRPr="00A82BB4" w:rsidRDefault="00EB69FF" w:rsidP="00C83017">
                  <w:pPr>
                    <w:pStyle w:val="rowtabella0"/>
                    <w:rPr>
                      <w:color w:val="002060"/>
                    </w:rPr>
                  </w:pPr>
                  <w:r w:rsidRPr="00A82BB4">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FBB74D" w14:textId="77777777" w:rsidR="00EB69FF" w:rsidRPr="00A82BB4" w:rsidRDefault="00EB69FF" w:rsidP="00C83017">
                  <w:pPr>
                    <w:pStyle w:val="rowtabella0"/>
                    <w:rPr>
                      <w:color w:val="002060"/>
                    </w:rPr>
                  </w:pPr>
                  <w:r w:rsidRPr="00A82BB4">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B3E734" w14:textId="77777777" w:rsidR="00EB69FF" w:rsidRPr="00A82BB4" w:rsidRDefault="00EB69FF" w:rsidP="00C83017">
                  <w:pPr>
                    <w:pStyle w:val="rowtabella0"/>
                    <w:jc w:val="center"/>
                    <w:rPr>
                      <w:color w:val="002060"/>
                    </w:rPr>
                  </w:pPr>
                  <w:r w:rsidRPr="00A82BB4">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B994C0" w14:textId="77777777" w:rsidR="00EB69FF" w:rsidRPr="00A82BB4" w:rsidRDefault="00EB69FF" w:rsidP="00C83017">
                  <w:pPr>
                    <w:pStyle w:val="rowtabella0"/>
                    <w:jc w:val="center"/>
                    <w:rPr>
                      <w:color w:val="002060"/>
                    </w:rPr>
                  </w:pPr>
                  <w:r w:rsidRPr="00A82BB4">
                    <w:rPr>
                      <w:color w:val="002060"/>
                    </w:rPr>
                    <w:t> </w:t>
                  </w:r>
                </w:p>
              </w:tc>
            </w:tr>
            <w:tr w:rsidR="00EB69FF" w:rsidRPr="00A82BB4" w14:paraId="2798959E"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962C5F" w14:textId="77777777" w:rsidR="00EB69FF" w:rsidRPr="00A82BB4" w:rsidRDefault="00EB69FF" w:rsidP="00C83017">
                  <w:pPr>
                    <w:pStyle w:val="rowtabella0"/>
                    <w:rPr>
                      <w:color w:val="002060"/>
                    </w:rPr>
                  </w:pPr>
                  <w:r w:rsidRPr="00A82BB4">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311FD6" w14:textId="77777777" w:rsidR="00EB69FF" w:rsidRPr="00A82BB4" w:rsidRDefault="00EB69FF" w:rsidP="00C83017">
                  <w:pPr>
                    <w:pStyle w:val="rowtabella0"/>
                    <w:rPr>
                      <w:color w:val="002060"/>
                    </w:rPr>
                  </w:pPr>
                  <w:r w:rsidRPr="00A82BB4">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9F412A" w14:textId="77777777" w:rsidR="00EB69FF" w:rsidRPr="00A82BB4" w:rsidRDefault="00EB69FF" w:rsidP="00C83017">
                  <w:pPr>
                    <w:pStyle w:val="rowtabella0"/>
                    <w:jc w:val="center"/>
                    <w:rPr>
                      <w:color w:val="002060"/>
                    </w:rPr>
                  </w:pPr>
                  <w:r w:rsidRPr="00A82BB4">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93BBCD" w14:textId="77777777" w:rsidR="00EB69FF" w:rsidRPr="00A82BB4" w:rsidRDefault="00EB69FF" w:rsidP="00C83017">
                  <w:pPr>
                    <w:pStyle w:val="rowtabella0"/>
                    <w:jc w:val="center"/>
                    <w:rPr>
                      <w:color w:val="002060"/>
                    </w:rPr>
                  </w:pPr>
                  <w:r w:rsidRPr="00A82BB4">
                    <w:rPr>
                      <w:color w:val="002060"/>
                    </w:rPr>
                    <w:t> </w:t>
                  </w:r>
                </w:p>
              </w:tc>
            </w:tr>
            <w:tr w:rsidR="00EB69FF" w:rsidRPr="00A82BB4" w14:paraId="6A64EE73"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B0A8D7" w14:textId="77777777" w:rsidR="00EB69FF" w:rsidRPr="00A82BB4" w:rsidRDefault="00EB69FF" w:rsidP="00C83017">
                  <w:pPr>
                    <w:pStyle w:val="rowtabella0"/>
                    <w:rPr>
                      <w:color w:val="002060"/>
                    </w:rPr>
                  </w:pPr>
                  <w:r w:rsidRPr="00A82BB4">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49FCCC" w14:textId="77777777" w:rsidR="00EB69FF" w:rsidRPr="00A82BB4" w:rsidRDefault="00EB69FF" w:rsidP="00C83017">
                  <w:pPr>
                    <w:pStyle w:val="rowtabella0"/>
                    <w:rPr>
                      <w:color w:val="002060"/>
                    </w:rPr>
                  </w:pPr>
                  <w:r w:rsidRPr="00A82BB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73FCE4" w14:textId="77777777" w:rsidR="00EB69FF" w:rsidRPr="00A82BB4" w:rsidRDefault="00EB69FF" w:rsidP="00C83017">
                  <w:pPr>
                    <w:pStyle w:val="rowtabella0"/>
                    <w:jc w:val="center"/>
                    <w:rPr>
                      <w:color w:val="002060"/>
                    </w:rPr>
                  </w:pPr>
                  <w:r w:rsidRPr="00A82BB4">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B9AE6A" w14:textId="77777777" w:rsidR="00EB69FF" w:rsidRPr="00A82BB4" w:rsidRDefault="00EB69FF" w:rsidP="00C83017">
                  <w:pPr>
                    <w:pStyle w:val="rowtabella0"/>
                    <w:jc w:val="center"/>
                    <w:rPr>
                      <w:color w:val="002060"/>
                    </w:rPr>
                  </w:pPr>
                  <w:r w:rsidRPr="00A82BB4">
                    <w:rPr>
                      <w:color w:val="002060"/>
                    </w:rPr>
                    <w:t> </w:t>
                  </w:r>
                </w:p>
              </w:tc>
            </w:tr>
            <w:tr w:rsidR="00EB69FF" w:rsidRPr="00A82BB4" w14:paraId="1B821644"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1C98BB" w14:textId="77777777" w:rsidR="00EB69FF" w:rsidRPr="00A82BB4" w:rsidRDefault="00EB69FF" w:rsidP="00C83017">
                  <w:pPr>
                    <w:pStyle w:val="rowtabella0"/>
                    <w:rPr>
                      <w:color w:val="002060"/>
                    </w:rPr>
                  </w:pPr>
                  <w:proofErr w:type="gramStart"/>
                  <w:r w:rsidRPr="00A82BB4">
                    <w:rPr>
                      <w:color w:val="002060"/>
                    </w:rPr>
                    <w:t>U.MANDOLESI</w:t>
                  </w:r>
                  <w:proofErr w:type="gramEnd"/>
                  <w:r w:rsidRPr="00A82BB4">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C0771" w14:textId="77777777" w:rsidR="00EB69FF" w:rsidRPr="00A82BB4" w:rsidRDefault="00EB69FF" w:rsidP="00C83017">
                  <w:pPr>
                    <w:pStyle w:val="rowtabella0"/>
                    <w:rPr>
                      <w:color w:val="002060"/>
                    </w:rPr>
                  </w:pPr>
                  <w:r w:rsidRPr="00A82BB4">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634CC" w14:textId="77777777" w:rsidR="00EB69FF" w:rsidRPr="00A82BB4" w:rsidRDefault="00EB69FF" w:rsidP="00C83017">
                  <w:pPr>
                    <w:pStyle w:val="rowtabella0"/>
                    <w:jc w:val="center"/>
                    <w:rPr>
                      <w:color w:val="002060"/>
                    </w:rPr>
                  </w:pPr>
                  <w:r w:rsidRPr="00A82BB4">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4392C" w14:textId="77777777" w:rsidR="00EB69FF" w:rsidRPr="00A82BB4" w:rsidRDefault="00EB69FF" w:rsidP="00C83017">
                  <w:pPr>
                    <w:pStyle w:val="rowtabella0"/>
                    <w:jc w:val="center"/>
                    <w:rPr>
                      <w:color w:val="002060"/>
                    </w:rPr>
                  </w:pPr>
                  <w:r w:rsidRPr="00A82BB4">
                    <w:rPr>
                      <w:color w:val="002060"/>
                    </w:rPr>
                    <w:t> </w:t>
                  </w:r>
                </w:p>
              </w:tc>
            </w:tr>
          </w:tbl>
          <w:p w14:paraId="689CFAE7" w14:textId="77777777" w:rsidR="00EB69FF" w:rsidRPr="00A82BB4" w:rsidRDefault="00EB69FF" w:rsidP="00C83017">
            <w:pPr>
              <w:rPr>
                <w:color w:val="002060"/>
              </w:rPr>
            </w:pPr>
          </w:p>
        </w:tc>
      </w:tr>
    </w:tbl>
    <w:p w14:paraId="191498EA" w14:textId="77777777" w:rsidR="00EB69FF" w:rsidRPr="00A82BB4" w:rsidRDefault="00EB69FF" w:rsidP="00EB69FF">
      <w:pPr>
        <w:pStyle w:val="breakline"/>
        <w:rPr>
          <w:rFonts w:eastAsiaTheme="minorEastAsia"/>
          <w:color w:val="002060"/>
        </w:rPr>
      </w:pPr>
    </w:p>
    <w:p w14:paraId="463AF969" w14:textId="77777777" w:rsidR="00EB69FF" w:rsidRPr="00A82BB4" w:rsidRDefault="00EB69FF" w:rsidP="00EB69FF">
      <w:pPr>
        <w:pStyle w:val="breakline"/>
        <w:rPr>
          <w:color w:val="002060"/>
        </w:rPr>
      </w:pPr>
    </w:p>
    <w:p w14:paraId="5F7F1805" w14:textId="77777777" w:rsidR="00EB69FF" w:rsidRPr="00A82BB4" w:rsidRDefault="00EB69FF" w:rsidP="00EB69FF">
      <w:pPr>
        <w:pStyle w:val="titoloprinc0"/>
        <w:rPr>
          <w:color w:val="002060"/>
        </w:rPr>
      </w:pPr>
      <w:r w:rsidRPr="00A82BB4">
        <w:rPr>
          <w:color w:val="002060"/>
        </w:rPr>
        <w:t>GIUDICE SPORTIVO</w:t>
      </w:r>
    </w:p>
    <w:p w14:paraId="29C960B8" w14:textId="77777777" w:rsidR="00EB69FF" w:rsidRPr="00A82BB4" w:rsidRDefault="00EB69FF" w:rsidP="00EB69FF">
      <w:pPr>
        <w:pStyle w:val="diffida"/>
        <w:rPr>
          <w:color w:val="002060"/>
        </w:rPr>
      </w:pPr>
      <w:r w:rsidRPr="00A82BB4">
        <w:rPr>
          <w:color w:val="002060"/>
        </w:rPr>
        <w:t>Il Giudice Sportivo Avv. Agnese Lazzaretti, con l'assistenza del segretario Angelo Castellana, nella seduta del 16/10/2024, ha adottato le decisioni che di seguito integralmente si riportano:</w:t>
      </w:r>
    </w:p>
    <w:p w14:paraId="2D9031B6" w14:textId="77777777" w:rsidR="00EB69FF" w:rsidRPr="00A82BB4" w:rsidRDefault="00EB69FF" w:rsidP="00EB69FF">
      <w:pPr>
        <w:pStyle w:val="titolo10"/>
        <w:rPr>
          <w:color w:val="002060"/>
        </w:rPr>
      </w:pPr>
      <w:r w:rsidRPr="00A82BB4">
        <w:rPr>
          <w:color w:val="002060"/>
        </w:rPr>
        <w:t xml:space="preserve">GARE DEL 12/10/2024 </w:t>
      </w:r>
    </w:p>
    <w:p w14:paraId="0FCFD5CE" w14:textId="77777777" w:rsidR="00EB69FF" w:rsidRPr="00A82BB4" w:rsidRDefault="00EB69FF" w:rsidP="00EB69FF">
      <w:pPr>
        <w:pStyle w:val="titolo7a"/>
        <w:rPr>
          <w:color w:val="002060"/>
        </w:rPr>
      </w:pPr>
      <w:r w:rsidRPr="00A82BB4">
        <w:rPr>
          <w:color w:val="002060"/>
        </w:rPr>
        <w:t xml:space="preserve">PROVVEDIMENTI DISCIPLINARI </w:t>
      </w:r>
    </w:p>
    <w:p w14:paraId="334A0CA3"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3AD3AA06" w14:textId="77777777" w:rsidR="00EB69FF" w:rsidRPr="00A82BB4" w:rsidRDefault="00EB69FF" w:rsidP="00EB69FF">
      <w:pPr>
        <w:pStyle w:val="titolo30"/>
        <w:rPr>
          <w:color w:val="002060"/>
        </w:rPr>
      </w:pPr>
      <w:r w:rsidRPr="00A82BB4">
        <w:rPr>
          <w:color w:val="002060"/>
        </w:rPr>
        <w:t xml:space="preserve">DIRIGENTI </w:t>
      </w:r>
    </w:p>
    <w:p w14:paraId="652E75BB"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652915A" w14:textId="77777777" w:rsidTr="00C83017">
        <w:tc>
          <w:tcPr>
            <w:tcW w:w="2200" w:type="dxa"/>
            <w:tcMar>
              <w:top w:w="20" w:type="dxa"/>
              <w:left w:w="20" w:type="dxa"/>
              <w:bottom w:w="20" w:type="dxa"/>
              <w:right w:w="20" w:type="dxa"/>
            </w:tcMar>
            <w:vAlign w:val="center"/>
            <w:hideMark/>
          </w:tcPr>
          <w:p w14:paraId="426760B3" w14:textId="77777777" w:rsidR="00EB69FF" w:rsidRPr="00A82BB4" w:rsidRDefault="00EB69FF" w:rsidP="00C83017">
            <w:pPr>
              <w:pStyle w:val="movimento"/>
              <w:rPr>
                <w:color w:val="002060"/>
              </w:rPr>
            </w:pPr>
            <w:r w:rsidRPr="00A82BB4">
              <w:rPr>
                <w:color w:val="002060"/>
              </w:rPr>
              <w:t>SCATTOLINI SERAFINO</w:t>
            </w:r>
          </w:p>
        </w:tc>
        <w:tc>
          <w:tcPr>
            <w:tcW w:w="2200" w:type="dxa"/>
            <w:tcMar>
              <w:top w:w="20" w:type="dxa"/>
              <w:left w:w="20" w:type="dxa"/>
              <w:bottom w:w="20" w:type="dxa"/>
              <w:right w:w="20" w:type="dxa"/>
            </w:tcMar>
            <w:vAlign w:val="center"/>
            <w:hideMark/>
          </w:tcPr>
          <w:p w14:paraId="12F57DBC" w14:textId="77777777" w:rsidR="00EB69FF" w:rsidRPr="00A82BB4" w:rsidRDefault="00EB69FF" w:rsidP="00C83017">
            <w:pPr>
              <w:pStyle w:val="movimento2"/>
              <w:rPr>
                <w:color w:val="002060"/>
              </w:rPr>
            </w:pPr>
            <w:r w:rsidRPr="00A82BB4">
              <w:rPr>
                <w:color w:val="002060"/>
              </w:rPr>
              <w:t xml:space="preserve">(FUTSAL VIRE GEOSISTEM ASD) </w:t>
            </w:r>
          </w:p>
        </w:tc>
        <w:tc>
          <w:tcPr>
            <w:tcW w:w="800" w:type="dxa"/>
            <w:tcMar>
              <w:top w:w="20" w:type="dxa"/>
              <w:left w:w="20" w:type="dxa"/>
              <w:bottom w:w="20" w:type="dxa"/>
              <w:right w:w="20" w:type="dxa"/>
            </w:tcMar>
            <w:vAlign w:val="center"/>
            <w:hideMark/>
          </w:tcPr>
          <w:p w14:paraId="6EE54C7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DB27F4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3C9230D" w14:textId="77777777" w:rsidR="00EB69FF" w:rsidRPr="00A82BB4" w:rsidRDefault="00EB69FF" w:rsidP="00C83017">
            <w:pPr>
              <w:pStyle w:val="movimento2"/>
              <w:rPr>
                <w:color w:val="002060"/>
              </w:rPr>
            </w:pPr>
            <w:r w:rsidRPr="00A82BB4">
              <w:rPr>
                <w:color w:val="002060"/>
              </w:rPr>
              <w:t> </w:t>
            </w:r>
          </w:p>
        </w:tc>
      </w:tr>
    </w:tbl>
    <w:p w14:paraId="289EE544" w14:textId="77777777" w:rsidR="00EB69FF" w:rsidRPr="00A82BB4" w:rsidRDefault="00EB69FF" w:rsidP="00EB69FF">
      <w:pPr>
        <w:pStyle w:val="titolo30"/>
        <w:rPr>
          <w:rFonts w:eastAsiaTheme="minorEastAsia"/>
          <w:color w:val="002060"/>
        </w:rPr>
      </w:pPr>
      <w:r w:rsidRPr="00A82BB4">
        <w:rPr>
          <w:color w:val="002060"/>
        </w:rPr>
        <w:lastRenderedPageBreak/>
        <w:t xml:space="preserve">CALCIATORI ESPULSI </w:t>
      </w:r>
    </w:p>
    <w:p w14:paraId="72CE24B0" w14:textId="77777777" w:rsidR="00EB69FF" w:rsidRPr="00A82BB4" w:rsidRDefault="00EB69FF" w:rsidP="00EB69FF">
      <w:pPr>
        <w:pStyle w:val="titolo20"/>
        <w:rPr>
          <w:color w:val="002060"/>
        </w:rPr>
      </w:pPr>
      <w:r w:rsidRPr="00A82BB4">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876B115" w14:textId="77777777" w:rsidTr="00C83017">
        <w:tc>
          <w:tcPr>
            <w:tcW w:w="2200" w:type="dxa"/>
            <w:tcMar>
              <w:top w:w="20" w:type="dxa"/>
              <w:left w:w="20" w:type="dxa"/>
              <w:bottom w:w="20" w:type="dxa"/>
              <w:right w:w="20" w:type="dxa"/>
            </w:tcMar>
            <w:vAlign w:val="center"/>
            <w:hideMark/>
          </w:tcPr>
          <w:p w14:paraId="69625C9C" w14:textId="77777777" w:rsidR="00EB69FF" w:rsidRPr="00A82BB4" w:rsidRDefault="00EB69FF" w:rsidP="00C83017">
            <w:pPr>
              <w:pStyle w:val="movimento"/>
              <w:rPr>
                <w:color w:val="002060"/>
              </w:rPr>
            </w:pPr>
            <w:r w:rsidRPr="00A82BB4">
              <w:rPr>
                <w:color w:val="002060"/>
              </w:rPr>
              <w:t>JELASSI SABER</w:t>
            </w:r>
          </w:p>
        </w:tc>
        <w:tc>
          <w:tcPr>
            <w:tcW w:w="2200" w:type="dxa"/>
            <w:tcMar>
              <w:top w:w="20" w:type="dxa"/>
              <w:left w:w="20" w:type="dxa"/>
              <w:bottom w:w="20" w:type="dxa"/>
              <w:right w:w="20" w:type="dxa"/>
            </w:tcMar>
            <w:vAlign w:val="center"/>
            <w:hideMark/>
          </w:tcPr>
          <w:p w14:paraId="7D87C36E" w14:textId="77777777" w:rsidR="00EB69FF" w:rsidRPr="00A82BB4" w:rsidRDefault="00EB69FF" w:rsidP="00C83017">
            <w:pPr>
              <w:pStyle w:val="movimento2"/>
              <w:rPr>
                <w:color w:val="002060"/>
              </w:rPr>
            </w:pPr>
            <w:r w:rsidRPr="00A82BB4">
              <w:rPr>
                <w:color w:val="002060"/>
              </w:rPr>
              <w:t xml:space="preserve">(OSIMO FIVE) </w:t>
            </w:r>
          </w:p>
        </w:tc>
        <w:tc>
          <w:tcPr>
            <w:tcW w:w="800" w:type="dxa"/>
            <w:tcMar>
              <w:top w:w="20" w:type="dxa"/>
              <w:left w:w="20" w:type="dxa"/>
              <w:bottom w:w="20" w:type="dxa"/>
              <w:right w:w="20" w:type="dxa"/>
            </w:tcMar>
            <w:vAlign w:val="center"/>
            <w:hideMark/>
          </w:tcPr>
          <w:p w14:paraId="5C614F5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C2DAA8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EF3C26E" w14:textId="77777777" w:rsidR="00EB69FF" w:rsidRPr="00A82BB4" w:rsidRDefault="00EB69FF" w:rsidP="00C83017">
            <w:pPr>
              <w:pStyle w:val="movimento2"/>
              <w:rPr>
                <w:color w:val="002060"/>
              </w:rPr>
            </w:pPr>
            <w:r w:rsidRPr="00A82BB4">
              <w:rPr>
                <w:color w:val="002060"/>
              </w:rPr>
              <w:t> </w:t>
            </w:r>
          </w:p>
        </w:tc>
      </w:tr>
    </w:tbl>
    <w:p w14:paraId="4C74322B" w14:textId="77777777" w:rsidR="00EB69FF" w:rsidRPr="00A82BB4" w:rsidRDefault="00EB69FF" w:rsidP="00EB69FF">
      <w:pPr>
        <w:pStyle w:val="titolo20"/>
        <w:rPr>
          <w:rFonts w:eastAsiaTheme="minorEastAsia"/>
          <w:color w:val="002060"/>
        </w:rPr>
      </w:pPr>
      <w:r w:rsidRPr="00A82BB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287AF3A4" w14:textId="77777777" w:rsidTr="00C83017">
        <w:tc>
          <w:tcPr>
            <w:tcW w:w="2200" w:type="dxa"/>
            <w:tcMar>
              <w:top w:w="20" w:type="dxa"/>
              <w:left w:w="20" w:type="dxa"/>
              <w:bottom w:w="20" w:type="dxa"/>
              <w:right w:w="20" w:type="dxa"/>
            </w:tcMar>
            <w:vAlign w:val="center"/>
            <w:hideMark/>
          </w:tcPr>
          <w:p w14:paraId="20B576A9" w14:textId="77777777" w:rsidR="00EB69FF" w:rsidRPr="00A82BB4" w:rsidRDefault="00EB69FF" w:rsidP="00C83017">
            <w:pPr>
              <w:pStyle w:val="movimento"/>
              <w:rPr>
                <w:color w:val="002060"/>
              </w:rPr>
            </w:pPr>
            <w:r w:rsidRPr="00A82BB4">
              <w:rPr>
                <w:color w:val="002060"/>
              </w:rPr>
              <w:t>EL KHANOUSSI AYMAN</w:t>
            </w:r>
          </w:p>
        </w:tc>
        <w:tc>
          <w:tcPr>
            <w:tcW w:w="2200" w:type="dxa"/>
            <w:tcMar>
              <w:top w:w="20" w:type="dxa"/>
              <w:left w:w="20" w:type="dxa"/>
              <w:bottom w:w="20" w:type="dxa"/>
              <w:right w:w="20" w:type="dxa"/>
            </w:tcMar>
            <w:vAlign w:val="center"/>
            <w:hideMark/>
          </w:tcPr>
          <w:p w14:paraId="6C95FF78" w14:textId="77777777" w:rsidR="00EB69FF" w:rsidRPr="00A82BB4" w:rsidRDefault="00EB69FF" w:rsidP="00C83017">
            <w:pPr>
              <w:pStyle w:val="movimento2"/>
              <w:rPr>
                <w:color w:val="002060"/>
              </w:rPr>
            </w:pPr>
            <w:r w:rsidRPr="00A82BB4">
              <w:rPr>
                <w:color w:val="002060"/>
              </w:rPr>
              <w:t xml:space="preserve">(PIETRALACROCE 73) </w:t>
            </w:r>
          </w:p>
        </w:tc>
        <w:tc>
          <w:tcPr>
            <w:tcW w:w="800" w:type="dxa"/>
            <w:tcMar>
              <w:top w:w="20" w:type="dxa"/>
              <w:left w:w="20" w:type="dxa"/>
              <w:bottom w:w="20" w:type="dxa"/>
              <w:right w:w="20" w:type="dxa"/>
            </w:tcMar>
            <w:vAlign w:val="center"/>
            <w:hideMark/>
          </w:tcPr>
          <w:p w14:paraId="517682C6"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A83BA39"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A8C03CF" w14:textId="77777777" w:rsidR="00EB69FF" w:rsidRPr="00A82BB4" w:rsidRDefault="00EB69FF" w:rsidP="00C83017">
            <w:pPr>
              <w:pStyle w:val="movimento2"/>
              <w:rPr>
                <w:color w:val="002060"/>
              </w:rPr>
            </w:pPr>
            <w:r w:rsidRPr="00A82BB4">
              <w:rPr>
                <w:color w:val="002060"/>
              </w:rPr>
              <w:t> </w:t>
            </w:r>
          </w:p>
        </w:tc>
      </w:tr>
    </w:tbl>
    <w:p w14:paraId="0FE1B372" w14:textId="77777777" w:rsidR="00EB69FF" w:rsidRPr="00A82BB4" w:rsidRDefault="00EB69FF" w:rsidP="00EB69FF">
      <w:pPr>
        <w:pStyle w:val="titolo30"/>
        <w:rPr>
          <w:rFonts w:eastAsiaTheme="minorEastAsia"/>
          <w:color w:val="002060"/>
        </w:rPr>
      </w:pPr>
      <w:r w:rsidRPr="00A82BB4">
        <w:rPr>
          <w:color w:val="002060"/>
        </w:rPr>
        <w:t xml:space="preserve">CALCIATORI NON ESPULSI </w:t>
      </w:r>
    </w:p>
    <w:p w14:paraId="60ADE039" w14:textId="77777777" w:rsidR="00EB69FF" w:rsidRPr="00A82BB4" w:rsidRDefault="00EB69FF" w:rsidP="00EB69FF">
      <w:pPr>
        <w:pStyle w:val="titolo20"/>
        <w:rPr>
          <w:color w:val="002060"/>
        </w:rPr>
      </w:pPr>
      <w:r w:rsidRPr="00A82BB4">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56D5372F" w14:textId="77777777" w:rsidTr="00C83017">
        <w:tc>
          <w:tcPr>
            <w:tcW w:w="2200" w:type="dxa"/>
            <w:tcMar>
              <w:top w:w="20" w:type="dxa"/>
              <w:left w:w="20" w:type="dxa"/>
              <w:bottom w:w="20" w:type="dxa"/>
              <w:right w:w="20" w:type="dxa"/>
            </w:tcMar>
            <w:vAlign w:val="center"/>
            <w:hideMark/>
          </w:tcPr>
          <w:p w14:paraId="097FD350" w14:textId="77777777" w:rsidR="00EB69FF" w:rsidRPr="00A82BB4" w:rsidRDefault="00EB69FF" w:rsidP="00C83017">
            <w:pPr>
              <w:pStyle w:val="movimento"/>
              <w:rPr>
                <w:color w:val="002060"/>
              </w:rPr>
            </w:pPr>
            <w:r w:rsidRPr="00A82BB4">
              <w:rPr>
                <w:color w:val="002060"/>
              </w:rPr>
              <w:t>SPARAPANI TOMMASO</w:t>
            </w:r>
          </w:p>
        </w:tc>
        <w:tc>
          <w:tcPr>
            <w:tcW w:w="2200" w:type="dxa"/>
            <w:tcMar>
              <w:top w:w="20" w:type="dxa"/>
              <w:left w:w="20" w:type="dxa"/>
              <w:bottom w:w="20" w:type="dxa"/>
              <w:right w:w="20" w:type="dxa"/>
            </w:tcMar>
            <w:vAlign w:val="center"/>
            <w:hideMark/>
          </w:tcPr>
          <w:p w14:paraId="07DA470F" w14:textId="77777777" w:rsidR="00EB69FF" w:rsidRPr="00A82BB4" w:rsidRDefault="00EB69FF" w:rsidP="00C83017">
            <w:pPr>
              <w:pStyle w:val="movimento2"/>
              <w:rPr>
                <w:color w:val="002060"/>
              </w:rPr>
            </w:pPr>
            <w:r w:rsidRPr="00A82BB4">
              <w:rPr>
                <w:color w:val="002060"/>
              </w:rPr>
              <w:t xml:space="preserve">(OSIMO FIVE) </w:t>
            </w:r>
          </w:p>
        </w:tc>
        <w:tc>
          <w:tcPr>
            <w:tcW w:w="800" w:type="dxa"/>
            <w:tcMar>
              <w:top w:w="20" w:type="dxa"/>
              <w:left w:w="20" w:type="dxa"/>
              <w:bottom w:w="20" w:type="dxa"/>
              <w:right w:w="20" w:type="dxa"/>
            </w:tcMar>
            <w:vAlign w:val="center"/>
            <w:hideMark/>
          </w:tcPr>
          <w:p w14:paraId="5BE4B74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0572A47"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AFDD4AF" w14:textId="77777777" w:rsidR="00EB69FF" w:rsidRPr="00A82BB4" w:rsidRDefault="00EB69FF" w:rsidP="00C83017">
            <w:pPr>
              <w:pStyle w:val="movimento2"/>
              <w:rPr>
                <w:color w:val="002060"/>
              </w:rPr>
            </w:pPr>
            <w:r w:rsidRPr="00A82BB4">
              <w:rPr>
                <w:color w:val="002060"/>
              </w:rPr>
              <w:t> </w:t>
            </w:r>
          </w:p>
        </w:tc>
      </w:tr>
    </w:tbl>
    <w:p w14:paraId="4CB2D858" w14:textId="77777777" w:rsidR="00EB69FF" w:rsidRPr="00A82BB4" w:rsidRDefault="00EB69FF" w:rsidP="00EB69FF">
      <w:pPr>
        <w:pStyle w:val="titolo20"/>
        <w:rPr>
          <w:rFonts w:eastAsiaTheme="minorEastAsia"/>
          <w:color w:val="002060"/>
        </w:rPr>
      </w:pPr>
      <w:r w:rsidRPr="00A82BB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3C9B3693" w14:textId="77777777" w:rsidTr="00C83017">
        <w:tc>
          <w:tcPr>
            <w:tcW w:w="2200" w:type="dxa"/>
            <w:tcMar>
              <w:top w:w="20" w:type="dxa"/>
              <w:left w:w="20" w:type="dxa"/>
              <w:bottom w:w="20" w:type="dxa"/>
              <w:right w:w="20" w:type="dxa"/>
            </w:tcMar>
            <w:vAlign w:val="center"/>
            <w:hideMark/>
          </w:tcPr>
          <w:p w14:paraId="042292BF" w14:textId="77777777" w:rsidR="00EB69FF" w:rsidRPr="00A82BB4" w:rsidRDefault="00EB69FF" w:rsidP="00C83017">
            <w:pPr>
              <w:pStyle w:val="movimento"/>
              <w:rPr>
                <w:color w:val="002060"/>
              </w:rPr>
            </w:pPr>
            <w:r w:rsidRPr="00A82BB4">
              <w:rPr>
                <w:color w:val="002060"/>
              </w:rPr>
              <w:t>SABBATINI LUCA</w:t>
            </w:r>
          </w:p>
        </w:tc>
        <w:tc>
          <w:tcPr>
            <w:tcW w:w="2200" w:type="dxa"/>
            <w:tcMar>
              <w:top w:w="20" w:type="dxa"/>
              <w:left w:w="20" w:type="dxa"/>
              <w:bottom w:w="20" w:type="dxa"/>
              <w:right w:w="20" w:type="dxa"/>
            </w:tcMar>
            <w:vAlign w:val="center"/>
            <w:hideMark/>
          </w:tcPr>
          <w:p w14:paraId="3D6456A5" w14:textId="77777777" w:rsidR="00EB69FF" w:rsidRPr="00A82BB4" w:rsidRDefault="00EB69FF" w:rsidP="00C83017">
            <w:pPr>
              <w:pStyle w:val="movimento2"/>
              <w:rPr>
                <w:color w:val="002060"/>
              </w:rPr>
            </w:pPr>
            <w:r w:rsidRPr="00A82BB4">
              <w:rPr>
                <w:color w:val="002060"/>
              </w:rPr>
              <w:t xml:space="preserve">(CHIARAVALLE FUTSAL) </w:t>
            </w:r>
          </w:p>
        </w:tc>
        <w:tc>
          <w:tcPr>
            <w:tcW w:w="800" w:type="dxa"/>
            <w:tcMar>
              <w:top w:w="20" w:type="dxa"/>
              <w:left w:w="20" w:type="dxa"/>
              <w:bottom w:w="20" w:type="dxa"/>
              <w:right w:w="20" w:type="dxa"/>
            </w:tcMar>
            <w:vAlign w:val="center"/>
            <w:hideMark/>
          </w:tcPr>
          <w:p w14:paraId="4D5CC6B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B3F4A77" w14:textId="77777777" w:rsidR="00EB69FF" w:rsidRPr="00A82BB4" w:rsidRDefault="00EB69FF" w:rsidP="00C83017">
            <w:pPr>
              <w:pStyle w:val="movimento"/>
              <w:rPr>
                <w:color w:val="002060"/>
              </w:rPr>
            </w:pPr>
            <w:r w:rsidRPr="00A82BB4">
              <w:rPr>
                <w:color w:val="002060"/>
              </w:rPr>
              <w:t>CAPRA EDOARDO</w:t>
            </w:r>
          </w:p>
        </w:tc>
        <w:tc>
          <w:tcPr>
            <w:tcW w:w="2200" w:type="dxa"/>
            <w:tcMar>
              <w:top w:w="20" w:type="dxa"/>
              <w:left w:w="20" w:type="dxa"/>
              <w:bottom w:w="20" w:type="dxa"/>
              <w:right w:w="20" w:type="dxa"/>
            </w:tcMar>
            <w:vAlign w:val="center"/>
            <w:hideMark/>
          </w:tcPr>
          <w:p w14:paraId="4618B316" w14:textId="77777777" w:rsidR="00EB69FF" w:rsidRPr="00A82BB4" w:rsidRDefault="00EB69FF" w:rsidP="00C83017">
            <w:pPr>
              <w:pStyle w:val="movimento2"/>
              <w:rPr>
                <w:color w:val="002060"/>
              </w:rPr>
            </w:pPr>
            <w:r w:rsidRPr="00A82BB4">
              <w:rPr>
                <w:color w:val="002060"/>
              </w:rPr>
              <w:t xml:space="preserve">(POL.CAGLI SPORT ASSOCIATI) </w:t>
            </w:r>
          </w:p>
        </w:tc>
      </w:tr>
    </w:tbl>
    <w:p w14:paraId="2989683D" w14:textId="77777777" w:rsidR="00EB69FF" w:rsidRPr="00A82BB4" w:rsidRDefault="00EB69FF" w:rsidP="00EB69FF">
      <w:pPr>
        <w:pStyle w:val="titolo20"/>
        <w:rPr>
          <w:rFonts w:eastAsiaTheme="minorEastAsia"/>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5AF665E1" w14:textId="77777777" w:rsidTr="00C83017">
        <w:tc>
          <w:tcPr>
            <w:tcW w:w="2200" w:type="dxa"/>
            <w:tcMar>
              <w:top w:w="20" w:type="dxa"/>
              <w:left w:w="20" w:type="dxa"/>
              <w:bottom w:w="20" w:type="dxa"/>
              <w:right w:w="20" w:type="dxa"/>
            </w:tcMar>
            <w:vAlign w:val="center"/>
            <w:hideMark/>
          </w:tcPr>
          <w:p w14:paraId="1770C6E7" w14:textId="77777777" w:rsidR="00EB69FF" w:rsidRPr="00A82BB4" w:rsidRDefault="00EB69FF" w:rsidP="00C83017">
            <w:pPr>
              <w:pStyle w:val="movimento"/>
              <w:rPr>
                <w:color w:val="002060"/>
              </w:rPr>
            </w:pPr>
            <w:r w:rsidRPr="00A82BB4">
              <w:rPr>
                <w:color w:val="002060"/>
              </w:rPr>
              <w:t>CALCATERRA GIUSEPPE</w:t>
            </w:r>
          </w:p>
        </w:tc>
        <w:tc>
          <w:tcPr>
            <w:tcW w:w="2200" w:type="dxa"/>
            <w:tcMar>
              <w:top w:w="20" w:type="dxa"/>
              <w:left w:w="20" w:type="dxa"/>
              <w:bottom w:w="20" w:type="dxa"/>
              <w:right w:w="20" w:type="dxa"/>
            </w:tcMar>
            <w:vAlign w:val="center"/>
            <w:hideMark/>
          </w:tcPr>
          <w:p w14:paraId="5C8B3E1E" w14:textId="77777777" w:rsidR="00EB69FF" w:rsidRPr="00A82BB4" w:rsidRDefault="00EB69FF" w:rsidP="00C83017">
            <w:pPr>
              <w:pStyle w:val="movimento2"/>
              <w:rPr>
                <w:color w:val="002060"/>
              </w:rPr>
            </w:pPr>
            <w:r w:rsidRPr="00A82BB4">
              <w:rPr>
                <w:color w:val="002060"/>
              </w:rPr>
              <w:t xml:space="preserve">(BORGOROSSO TOLENTINO) </w:t>
            </w:r>
          </w:p>
        </w:tc>
        <w:tc>
          <w:tcPr>
            <w:tcW w:w="800" w:type="dxa"/>
            <w:tcMar>
              <w:top w:w="20" w:type="dxa"/>
              <w:left w:w="20" w:type="dxa"/>
              <w:bottom w:w="20" w:type="dxa"/>
              <w:right w:w="20" w:type="dxa"/>
            </w:tcMar>
            <w:vAlign w:val="center"/>
            <w:hideMark/>
          </w:tcPr>
          <w:p w14:paraId="64DAF98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FA4DC09" w14:textId="77777777" w:rsidR="00EB69FF" w:rsidRPr="00A82BB4" w:rsidRDefault="00EB69FF" w:rsidP="00C83017">
            <w:pPr>
              <w:pStyle w:val="movimento"/>
              <w:rPr>
                <w:color w:val="002060"/>
              </w:rPr>
            </w:pPr>
            <w:r w:rsidRPr="00A82BB4">
              <w:rPr>
                <w:color w:val="002060"/>
              </w:rPr>
              <w:t>NATALINI ANDREA</w:t>
            </w:r>
          </w:p>
        </w:tc>
        <w:tc>
          <w:tcPr>
            <w:tcW w:w="2200" w:type="dxa"/>
            <w:tcMar>
              <w:top w:w="20" w:type="dxa"/>
              <w:left w:w="20" w:type="dxa"/>
              <w:bottom w:w="20" w:type="dxa"/>
              <w:right w:w="20" w:type="dxa"/>
            </w:tcMar>
            <w:vAlign w:val="center"/>
            <w:hideMark/>
          </w:tcPr>
          <w:p w14:paraId="329A0D20" w14:textId="77777777" w:rsidR="00EB69FF" w:rsidRPr="00A82BB4" w:rsidRDefault="00EB69FF" w:rsidP="00C83017">
            <w:pPr>
              <w:pStyle w:val="movimento2"/>
              <w:rPr>
                <w:color w:val="002060"/>
              </w:rPr>
            </w:pPr>
            <w:r w:rsidRPr="00A82BB4">
              <w:rPr>
                <w:color w:val="002060"/>
              </w:rPr>
              <w:t xml:space="preserve">(BORGOROSSO TOLENTINO) </w:t>
            </w:r>
          </w:p>
        </w:tc>
      </w:tr>
      <w:tr w:rsidR="00EB69FF" w:rsidRPr="00A82BB4" w14:paraId="3B7C4129" w14:textId="77777777" w:rsidTr="00C83017">
        <w:tc>
          <w:tcPr>
            <w:tcW w:w="2200" w:type="dxa"/>
            <w:tcMar>
              <w:top w:w="20" w:type="dxa"/>
              <w:left w:w="20" w:type="dxa"/>
              <w:bottom w:w="20" w:type="dxa"/>
              <w:right w:w="20" w:type="dxa"/>
            </w:tcMar>
            <w:vAlign w:val="center"/>
            <w:hideMark/>
          </w:tcPr>
          <w:p w14:paraId="39AF601A" w14:textId="77777777" w:rsidR="00EB69FF" w:rsidRPr="00A82BB4" w:rsidRDefault="00EB69FF" w:rsidP="00C83017">
            <w:pPr>
              <w:pStyle w:val="movimento"/>
              <w:rPr>
                <w:color w:val="002060"/>
              </w:rPr>
            </w:pPr>
            <w:r w:rsidRPr="00A82BB4">
              <w:rPr>
                <w:color w:val="002060"/>
              </w:rPr>
              <w:t>ESPOSTO MICHELE</w:t>
            </w:r>
          </w:p>
        </w:tc>
        <w:tc>
          <w:tcPr>
            <w:tcW w:w="2200" w:type="dxa"/>
            <w:tcMar>
              <w:top w:w="20" w:type="dxa"/>
              <w:left w:w="20" w:type="dxa"/>
              <w:bottom w:w="20" w:type="dxa"/>
              <w:right w:w="20" w:type="dxa"/>
            </w:tcMar>
            <w:vAlign w:val="center"/>
            <w:hideMark/>
          </w:tcPr>
          <w:p w14:paraId="1806867C" w14:textId="77777777" w:rsidR="00EB69FF" w:rsidRPr="00A82BB4" w:rsidRDefault="00EB69FF" w:rsidP="00C83017">
            <w:pPr>
              <w:pStyle w:val="movimento2"/>
              <w:rPr>
                <w:color w:val="002060"/>
              </w:rPr>
            </w:pPr>
            <w:r w:rsidRPr="00A82BB4">
              <w:rPr>
                <w:color w:val="002060"/>
              </w:rPr>
              <w:t xml:space="preserve">(CHIARAVALLE FUTSAL) </w:t>
            </w:r>
          </w:p>
        </w:tc>
        <w:tc>
          <w:tcPr>
            <w:tcW w:w="800" w:type="dxa"/>
            <w:tcMar>
              <w:top w:w="20" w:type="dxa"/>
              <w:left w:w="20" w:type="dxa"/>
              <w:bottom w:w="20" w:type="dxa"/>
              <w:right w:w="20" w:type="dxa"/>
            </w:tcMar>
            <w:vAlign w:val="center"/>
            <w:hideMark/>
          </w:tcPr>
          <w:p w14:paraId="4D620FF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60C9861" w14:textId="77777777" w:rsidR="00EB69FF" w:rsidRPr="00A82BB4" w:rsidRDefault="00EB69FF" w:rsidP="00C83017">
            <w:pPr>
              <w:pStyle w:val="movimento"/>
              <w:rPr>
                <w:color w:val="002060"/>
              </w:rPr>
            </w:pPr>
            <w:r w:rsidRPr="00A82BB4">
              <w:rPr>
                <w:color w:val="002060"/>
              </w:rPr>
              <w:t>STEFANIA MICHELE</w:t>
            </w:r>
          </w:p>
        </w:tc>
        <w:tc>
          <w:tcPr>
            <w:tcW w:w="2200" w:type="dxa"/>
            <w:tcMar>
              <w:top w:w="20" w:type="dxa"/>
              <w:left w:w="20" w:type="dxa"/>
              <w:bottom w:w="20" w:type="dxa"/>
              <w:right w:w="20" w:type="dxa"/>
            </w:tcMar>
            <w:vAlign w:val="center"/>
            <w:hideMark/>
          </w:tcPr>
          <w:p w14:paraId="6C3EACE8" w14:textId="77777777" w:rsidR="00EB69FF" w:rsidRPr="00A82BB4" w:rsidRDefault="00EB69FF" w:rsidP="00C83017">
            <w:pPr>
              <w:pStyle w:val="movimento2"/>
              <w:rPr>
                <w:color w:val="002060"/>
              </w:rPr>
            </w:pPr>
            <w:r w:rsidRPr="00A82BB4">
              <w:rPr>
                <w:color w:val="002060"/>
              </w:rPr>
              <w:t xml:space="preserve">(CHIARAVALLE FUTSAL) </w:t>
            </w:r>
          </w:p>
        </w:tc>
      </w:tr>
      <w:tr w:rsidR="00EB69FF" w:rsidRPr="00A82BB4" w14:paraId="1380D5C0" w14:textId="77777777" w:rsidTr="00C83017">
        <w:tc>
          <w:tcPr>
            <w:tcW w:w="2200" w:type="dxa"/>
            <w:tcMar>
              <w:top w:w="20" w:type="dxa"/>
              <w:left w:w="20" w:type="dxa"/>
              <w:bottom w:w="20" w:type="dxa"/>
              <w:right w:w="20" w:type="dxa"/>
            </w:tcMar>
            <w:vAlign w:val="center"/>
            <w:hideMark/>
          </w:tcPr>
          <w:p w14:paraId="28DC858E" w14:textId="77777777" w:rsidR="00EB69FF" w:rsidRPr="00A82BB4" w:rsidRDefault="00EB69FF" w:rsidP="00C83017">
            <w:pPr>
              <w:pStyle w:val="movimento"/>
              <w:rPr>
                <w:color w:val="002060"/>
              </w:rPr>
            </w:pPr>
            <w:r w:rsidRPr="00A82BB4">
              <w:rPr>
                <w:color w:val="002060"/>
              </w:rPr>
              <w:t>CAPRARI GIORGIO</w:t>
            </w:r>
          </w:p>
        </w:tc>
        <w:tc>
          <w:tcPr>
            <w:tcW w:w="2200" w:type="dxa"/>
            <w:tcMar>
              <w:top w:w="20" w:type="dxa"/>
              <w:left w:w="20" w:type="dxa"/>
              <w:bottom w:w="20" w:type="dxa"/>
              <w:right w:w="20" w:type="dxa"/>
            </w:tcMar>
            <w:vAlign w:val="center"/>
            <w:hideMark/>
          </w:tcPr>
          <w:p w14:paraId="2EFC7340" w14:textId="77777777" w:rsidR="00EB69FF" w:rsidRPr="00A82BB4" w:rsidRDefault="00EB69FF" w:rsidP="00C83017">
            <w:pPr>
              <w:pStyle w:val="movimento2"/>
              <w:rPr>
                <w:color w:val="002060"/>
              </w:rPr>
            </w:pPr>
            <w:r w:rsidRPr="00A82BB4">
              <w:rPr>
                <w:color w:val="002060"/>
              </w:rPr>
              <w:t xml:space="preserve">(DINAMIS 1990) </w:t>
            </w:r>
          </w:p>
        </w:tc>
        <w:tc>
          <w:tcPr>
            <w:tcW w:w="800" w:type="dxa"/>
            <w:tcMar>
              <w:top w:w="20" w:type="dxa"/>
              <w:left w:w="20" w:type="dxa"/>
              <w:bottom w:w="20" w:type="dxa"/>
              <w:right w:w="20" w:type="dxa"/>
            </w:tcMar>
            <w:vAlign w:val="center"/>
            <w:hideMark/>
          </w:tcPr>
          <w:p w14:paraId="25DE2FD9"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7DE6A41" w14:textId="77777777" w:rsidR="00EB69FF" w:rsidRPr="00A82BB4" w:rsidRDefault="00EB69FF" w:rsidP="00C83017">
            <w:pPr>
              <w:pStyle w:val="movimento"/>
              <w:rPr>
                <w:color w:val="002060"/>
              </w:rPr>
            </w:pPr>
            <w:r w:rsidRPr="00A82BB4">
              <w:rPr>
                <w:color w:val="002060"/>
              </w:rPr>
              <w:t>PALUMBO MATTIA</w:t>
            </w:r>
          </w:p>
        </w:tc>
        <w:tc>
          <w:tcPr>
            <w:tcW w:w="2200" w:type="dxa"/>
            <w:tcMar>
              <w:top w:w="20" w:type="dxa"/>
              <w:left w:w="20" w:type="dxa"/>
              <w:bottom w:w="20" w:type="dxa"/>
              <w:right w:w="20" w:type="dxa"/>
            </w:tcMar>
            <w:vAlign w:val="center"/>
            <w:hideMark/>
          </w:tcPr>
          <w:p w14:paraId="0A9F11F7" w14:textId="77777777" w:rsidR="00EB69FF" w:rsidRPr="00A82BB4" w:rsidRDefault="00EB69FF" w:rsidP="00C83017">
            <w:pPr>
              <w:pStyle w:val="movimento2"/>
              <w:rPr>
                <w:color w:val="002060"/>
              </w:rPr>
            </w:pPr>
            <w:r w:rsidRPr="00A82BB4">
              <w:rPr>
                <w:color w:val="002060"/>
              </w:rPr>
              <w:t xml:space="preserve">(DINAMIS 1990) </w:t>
            </w:r>
          </w:p>
        </w:tc>
      </w:tr>
      <w:tr w:rsidR="00EB69FF" w:rsidRPr="00A82BB4" w14:paraId="3BFEF900" w14:textId="77777777" w:rsidTr="00C83017">
        <w:tc>
          <w:tcPr>
            <w:tcW w:w="2200" w:type="dxa"/>
            <w:tcMar>
              <w:top w:w="20" w:type="dxa"/>
              <w:left w:w="20" w:type="dxa"/>
              <w:bottom w:w="20" w:type="dxa"/>
              <w:right w:w="20" w:type="dxa"/>
            </w:tcMar>
            <w:vAlign w:val="center"/>
            <w:hideMark/>
          </w:tcPr>
          <w:p w14:paraId="5094CFE3" w14:textId="77777777" w:rsidR="00EB69FF" w:rsidRPr="00A82BB4" w:rsidRDefault="00EB69FF" w:rsidP="00C83017">
            <w:pPr>
              <w:pStyle w:val="movimento"/>
              <w:rPr>
                <w:color w:val="002060"/>
              </w:rPr>
            </w:pPr>
            <w:r w:rsidRPr="00A82BB4">
              <w:rPr>
                <w:color w:val="002060"/>
              </w:rPr>
              <w:t>FALCONE DAVIDE</w:t>
            </w:r>
          </w:p>
        </w:tc>
        <w:tc>
          <w:tcPr>
            <w:tcW w:w="2200" w:type="dxa"/>
            <w:tcMar>
              <w:top w:w="20" w:type="dxa"/>
              <w:left w:w="20" w:type="dxa"/>
              <w:bottom w:w="20" w:type="dxa"/>
              <w:right w:w="20" w:type="dxa"/>
            </w:tcMar>
            <w:vAlign w:val="center"/>
            <w:hideMark/>
          </w:tcPr>
          <w:p w14:paraId="77F80696" w14:textId="77777777" w:rsidR="00EB69FF" w:rsidRPr="00A82BB4" w:rsidRDefault="00EB69FF" w:rsidP="00C83017">
            <w:pPr>
              <w:pStyle w:val="movimento2"/>
              <w:rPr>
                <w:color w:val="002060"/>
              </w:rPr>
            </w:pPr>
            <w:r w:rsidRPr="00A82BB4">
              <w:rPr>
                <w:color w:val="002060"/>
              </w:rPr>
              <w:t xml:space="preserve">(FUTSAL VIRE GEOSISTEM ASD) </w:t>
            </w:r>
          </w:p>
        </w:tc>
        <w:tc>
          <w:tcPr>
            <w:tcW w:w="800" w:type="dxa"/>
            <w:tcMar>
              <w:top w:w="20" w:type="dxa"/>
              <w:left w:w="20" w:type="dxa"/>
              <w:bottom w:w="20" w:type="dxa"/>
              <w:right w:w="20" w:type="dxa"/>
            </w:tcMar>
            <w:vAlign w:val="center"/>
            <w:hideMark/>
          </w:tcPr>
          <w:p w14:paraId="0121A18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023D92D5" w14:textId="77777777" w:rsidR="00EB69FF" w:rsidRPr="00A82BB4" w:rsidRDefault="00EB69FF" w:rsidP="00C83017">
            <w:pPr>
              <w:pStyle w:val="movimento"/>
              <w:rPr>
                <w:color w:val="002060"/>
              </w:rPr>
            </w:pPr>
            <w:r w:rsidRPr="00A82BB4">
              <w:rPr>
                <w:color w:val="002060"/>
              </w:rPr>
              <w:t>PINTO SAVERIO</w:t>
            </w:r>
          </w:p>
        </w:tc>
        <w:tc>
          <w:tcPr>
            <w:tcW w:w="2200" w:type="dxa"/>
            <w:tcMar>
              <w:top w:w="20" w:type="dxa"/>
              <w:left w:w="20" w:type="dxa"/>
              <w:bottom w:w="20" w:type="dxa"/>
              <w:right w:w="20" w:type="dxa"/>
            </w:tcMar>
            <w:vAlign w:val="center"/>
            <w:hideMark/>
          </w:tcPr>
          <w:p w14:paraId="0F369501" w14:textId="77777777" w:rsidR="00EB69FF" w:rsidRPr="00A82BB4" w:rsidRDefault="00EB69FF" w:rsidP="00C83017">
            <w:pPr>
              <w:pStyle w:val="movimento2"/>
              <w:rPr>
                <w:color w:val="002060"/>
              </w:rPr>
            </w:pPr>
            <w:r w:rsidRPr="00A82BB4">
              <w:rPr>
                <w:color w:val="002060"/>
              </w:rPr>
              <w:t xml:space="preserve">(FUTSAL VIRE GEOSISTEM ASD) </w:t>
            </w:r>
          </w:p>
        </w:tc>
      </w:tr>
      <w:tr w:rsidR="00EB69FF" w:rsidRPr="00A82BB4" w14:paraId="30B36CC2" w14:textId="77777777" w:rsidTr="00C83017">
        <w:tc>
          <w:tcPr>
            <w:tcW w:w="2200" w:type="dxa"/>
            <w:tcMar>
              <w:top w:w="20" w:type="dxa"/>
              <w:left w:w="20" w:type="dxa"/>
              <w:bottom w:w="20" w:type="dxa"/>
              <w:right w:w="20" w:type="dxa"/>
            </w:tcMar>
            <w:vAlign w:val="center"/>
            <w:hideMark/>
          </w:tcPr>
          <w:p w14:paraId="3FA357F1" w14:textId="77777777" w:rsidR="00EB69FF" w:rsidRPr="00A82BB4" w:rsidRDefault="00EB69FF" w:rsidP="00C83017">
            <w:pPr>
              <w:pStyle w:val="movimento"/>
              <w:rPr>
                <w:color w:val="002060"/>
              </w:rPr>
            </w:pPr>
            <w:r w:rsidRPr="00A82BB4">
              <w:rPr>
                <w:color w:val="002060"/>
              </w:rPr>
              <w:t>TASSI ANTONIO</w:t>
            </w:r>
          </w:p>
        </w:tc>
        <w:tc>
          <w:tcPr>
            <w:tcW w:w="2200" w:type="dxa"/>
            <w:tcMar>
              <w:top w:w="20" w:type="dxa"/>
              <w:left w:w="20" w:type="dxa"/>
              <w:bottom w:w="20" w:type="dxa"/>
              <w:right w:w="20" w:type="dxa"/>
            </w:tcMar>
            <w:vAlign w:val="center"/>
            <w:hideMark/>
          </w:tcPr>
          <w:p w14:paraId="7871A019" w14:textId="77777777" w:rsidR="00EB69FF" w:rsidRPr="00A82BB4" w:rsidRDefault="00EB69FF" w:rsidP="00C83017">
            <w:pPr>
              <w:pStyle w:val="movimento2"/>
              <w:rPr>
                <w:color w:val="002060"/>
              </w:rPr>
            </w:pPr>
            <w:r w:rsidRPr="00A82BB4">
              <w:rPr>
                <w:color w:val="002060"/>
              </w:rPr>
              <w:t xml:space="preserve">(FUTSAL VIRE GEOSISTEM ASD) </w:t>
            </w:r>
          </w:p>
        </w:tc>
        <w:tc>
          <w:tcPr>
            <w:tcW w:w="800" w:type="dxa"/>
            <w:tcMar>
              <w:top w:w="20" w:type="dxa"/>
              <w:left w:w="20" w:type="dxa"/>
              <w:bottom w:w="20" w:type="dxa"/>
              <w:right w:w="20" w:type="dxa"/>
            </w:tcMar>
            <w:vAlign w:val="center"/>
            <w:hideMark/>
          </w:tcPr>
          <w:p w14:paraId="3A17E056"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1060375" w14:textId="77777777" w:rsidR="00EB69FF" w:rsidRPr="00A82BB4" w:rsidRDefault="00EB69FF" w:rsidP="00C83017">
            <w:pPr>
              <w:pStyle w:val="movimento"/>
              <w:rPr>
                <w:color w:val="002060"/>
              </w:rPr>
            </w:pPr>
            <w:r w:rsidRPr="00A82BB4">
              <w:rPr>
                <w:color w:val="002060"/>
              </w:rPr>
              <w:t>SERAFINI ANDREA</w:t>
            </w:r>
          </w:p>
        </w:tc>
        <w:tc>
          <w:tcPr>
            <w:tcW w:w="2200" w:type="dxa"/>
            <w:tcMar>
              <w:top w:w="20" w:type="dxa"/>
              <w:left w:w="20" w:type="dxa"/>
              <w:bottom w:w="20" w:type="dxa"/>
              <w:right w:w="20" w:type="dxa"/>
            </w:tcMar>
            <w:vAlign w:val="center"/>
            <w:hideMark/>
          </w:tcPr>
          <w:p w14:paraId="1EBF6C88" w14:textId="77777777" w:rsidR="00EB69FF" w:rsidRPr="00A82BB4" w:rsidRDefault="00EB69FF" w:rsidP="00C83017">
            <w:pPr>
              <w:pStyle w:val="movimento2"/>
              <w:rPr>
                <w:color w:val="002060"/>
              </w:rPr>
            </w:pPr>
            <w:r w:rsidRPr="00A82BB4">
              <w:rPr>
                <w:color w:val="002060"/>
              </w:rPr>
              <w:t xml:space="preserve">(ITALSERVICE C5) </w:t>
            </w:r>
          </w:p>
        </w:tc>
      </w:tr>
      <w:tr w:rsidR="00EB69FF" w:rsidRPr="00A82BB4" w14:paraId="083461BE" w14:textId="77777777" w:rsidTr="00C83017">
        <w:tc>
          <w:tcPr>
            <w:tcW w:w="2200" w:type="dxa"/>
            <w:tcMar>
              <w:top w:w="20" w:type="dxa"/>
              <w:left w:w="20" w:type="dxa"/>
              <w:bottom w:w="20" w:type="dxa"/>
              <w:right w:w="20" w:type="dxa"/>
            </w:tcMar>
            <w:vAlign w:val="center"/>
            <w:hideMark/>
          </w:tcPr>
          <w:p w14:paraId="6E600FA9" w14:textId="77777777" w:rsidR="00EB69FF" w:rsidRPr="00A82BB4" w:rsidRDefault="00EB69FF" w:rsidP="00C83017">
            <w:pPr>
              <w:pStyle w:val="movimento"/>
              <w:rPr>
                <w:color w:val="002060"/>
              </w:rPr>
            </w:pPr>
            <w:r w:rsidRPr="00A82BB4">
              <w:rPr>
                <w:color w:val="002060"/>
              </w:rPr>
              <w:t>SERRANI ALESSANDRO</w:t>
            </w:r>
          </w:p>
        </w:tc>
        <w:tc>
          <w:tcPr>
            <w:tcW w:w="2200" w:type="dxa"/>
            <w:tcMar>
              <w:top w:w="20" w:type="dxa"/>
              <w:left w:w="20" w:type="dxa"/>
              <w:bottom w:w="20" w:type="dxa"/>
              <w:right w:w="20" w:type="dxa"/>
            </w:tcMar>
            <w:vAlign w:val="center"/>
            <w:hideMark/>
          </w:tcPr>
          <w:p w14:paraId="7645C7A5" w14:textId="77777777" w:rsidR="00EB69FF" w:rsidRPr="00A82BB4" w:rsidRDefault="00EB69FF" w:rsidP="00C83017">
            <w:pPr>
              <w:pStyle w:val="movimento2"/>
              <w:rPr>
                <w:color w:val="002060"/>
              </w:rPr>
            </w:pPr>
            <w:r w:rsidRPr="00A82BB4">
              <w:rPr>
                <w:color w:val="002060"/>
              </w:rPr>
              <w:t xml:space="preserve">(OSIMO FIVE) </w:t>
            </w:r>
          </w:p>
        </w:tc>
        <w:tc>
          <w:tcPr>
            <w:tcW w:w="800" w:type="dxa"/>
            <w:tcMar>
              <w:top w:w="20" w:type="dxa"/>
              <w:left w:w="20" w:type="dxa"/>
              <w:bottom w:w="20" w:type="dxa"/>
              <w:right w:w="20" w:type="dxa"/>
            </w:tcMar>
            <w:vAlign w:val="center"/>
            <w:hideMark/>
          </w:tcPr>
          <w:p w14:paraId="6E08EB8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7401A6A" w14:textId="77777777" w:rsidR="00EB69FF" w:rsidRPr="00A82BB4" w:rsidRDefault="00EB69FF" w:rsidP="00C83017">
            <w:pPr>
              <w:pStyle w:val="movimento"/>
              <w:rPr>
                <w:color w:val="002060"/>
              </w:rPr>
            </w:pPr>
            <w:r w:rsidRPr="00A82BB4">
              <w:rPr>
                <w:color w:val="002060"/>
              </w:rPr>
              <w:t>NINFADORO ANTONIO</w:t>
            </w:r>
          </w:p>
        </w:tc>
        <w:tc>
          <w:tcPr>
            <w:tcW w:w="2200" w:type="dxa"/>
            <w:tcMar>
              <w:top w:w="20" w:type="dxa"/>
              <w:left w:w="20" w:type="dxa"/>
              <w:bottom w:w="20" w:type="dxa"/>
              <w:right w:w="20" w:type="dxa"/>
            </w:tcMar>
            <w:vAlign w:val="center"/>
            <w:hideMark/>
          </w:tcPr>
          <w:p w14:paraId="21425144" w14:textId="77777777" w:rsidR="00EB69FF" w:rsidRPr="00A82BB4" w:rsidRDefault="00EB69FF" w:rsidP="00C83017">
            <w:pPr>
              <w:pStyle w:val="movimento2"/>
              <w:rPr>
                <w:color w:val="002060"/>
              </w:rPr>
            </w:pPr>
            <w:r w:rsidRPr="00A82BB4">
              <w:rPr>
                <w:color w:val="002060"/>
              </w:rPr>
              <w:t xml:space="preserve">(PIETRALACROCE 73) </w:t>
            </w:r>
          </w:p>
        </w:tc>
      </w:tr>
      <w:tr w:rsidR="00EB69FF" w:rsidRPr="00A82BB4" w14:paraId="10B437E0" w14:textId="77777777" w:rsidTr="00C83017">
        <w:tc>
          <w:tcPr>
            <w:tcW w:w="2200" w:type="dxa"/>
            <w:tcMar>
              <w:top w:w="20" w:type="dxa"/>
              <w:left w:w="20" w:type="dxa"/>
              <w:bottom w:w="20" w:type="dxa"/>
              <w:right w:w="20" w:type="dxa"/>
            </w:tcMar>
            <w:vAlign w:val="center"/>
            <w:hideMark/>
          </w:tcPr>
          <w:p w14:paraId="5C9666CD" w14:textId="77777777" w:rsidR="00EB69FF" w:rsidRPr="00A82BB4" w:rsidRDefault="00EB69FF" w:rsidP="00C83017">
            <w:pPr>
              <w:pStyle w:val="movimento"/>
              <w:rPr>
                <w:color w:val="002060"/>
              </w:rPr>
            </w:pPr>
            <w:r w:rsidRPr="00A82BB4">
              <w:rPr>
                <w:color w:val="002060"/>
              </w:rPr>
              <w:t>QUACQUARINI ANDREA</w:t>
            </w:r>
          </w:p>
        </w:tc>
        <w:tc>
          <w:tcPr>
            <w:tcW w:w="2200" w:type="dxa"/>
            <w:tcMar>
              <w:top w:w="20" w:type="dxa"/>
              <w:left w:w="20" w:type="dxa"/>
              <w:bottom w:w="20" w:type="dxa"/>
              <w:right w:w="20" w:type="dxa"/>
            </w:tcMar>
            <w:vAlign w:val="center"/>
            <w:hideMark/>
          </w:tcPr>
          <w:p w14:paraId="10F2A9D5" w14:textId="77777777" w:rsidR="00EB69FF" w:rsidRPr="00A82BB4" w:rsidRDefault="00EB69FF" w:rsidP="00C83017">
            <w:pPr>
              <w:pStyle w:val="movimento2"/>
              <w:rPr>
                <w:color w:val="002060"/>
              </w:rPr>
            </w:pPr>
            <w:r w:rsidRPr="00A82BB4">
              <w:rPr>
                <w:color w:val="002060"/>
              </w:rPr>
              <w:t xml:space="preserve">(PIETRALACROCE 73) </w:t>
            </w:r>
          </w:p>
        </w:tc>
        <w:tc>
          <w:tcPr>
            <w:tcW w:w="800" w:type="dxa"/>
            <w:tcMar>
              <w:top w:w="20" w:type="dxa"/>
              <w:left w:w="20" w:type="dxa"/>
              <w:bottom w:w="20" w:type="dxa"/>
              <w:right w:w="20" w:type="dxa"/>
            </w:tcMar>
            <w:vAlign w:val="center"/>
            <w:hideMark/>
          </w:tcPr>
          <w:p w14:paraId="4869FE4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54E03CD" w14:textId="77777777" w:rsidR="00EB69FF" w:rsidRPr="00A82BB4" w:rsidRDefault="00EB69FF" w:rsidP="00C83017">
            <w:pPr>
              <w:pStyle w:val="movimento"/>
              <w:rPr>
                <w:color w:val="002060"/>
              </w:rPr>
            </w:pPr>
            <w:r w:rsidRPr="00A82BB4">
              <w:rPr>
                <w:color w:val="002060"/>
              </w:rPr>
              <w:t>REGOLI IACOPO</w:t>
            </w:r>
          </w:p>
        </w:tc>
        <w:tc>
          <w:tcPr>
            <w:tcW w:w="2200" w:type="dxa"/>
            <w:tcMar>
              <w:top w:w="20" w:type="dxa"/>
              <w:left w:w="20" w:type="dxa"/>
              <w:bottom w:w="20" w:type="dxa"/>
              <w:right w:w="20" w:type="dxa"/>
            </w:tcMar>
            <w:vAlign w:val="center"/>
            <w:hideMark/>
          </w:tcPr>
          <w:p w14:paraId="3CF4A6EA" w14:textId="77777777" w:rsidR="00EB69FF" w:rsidRPr="00A82BB4" w:rsidRDefault="00EB69FF" w:rsidP="00C83017">
            <w:pPr>
              <w:pStyle w:val="movimento2"/>
              <w:rPr>
                <w:color w:val="002060"/>
              </w:rPr>
            </w:pPr>
            <w:r w:rsidRPr="00A82BB4">
              <w:rPr>
                <w:color w:val="002060"/>
              </w:rPr>
              <w:t xml:space="preserve">(PIETRALACROCE 73) </w:t>
            </w:r>
          </w:p>
        </w:tc>
      </w:tr>
      <w:tr w:rsidR="00EB69FF" w:rsidRPr="00A82BB4" w14:paraId="704C236D" w14:textId="77777777" w:rsidTr="00C83017">
        <w:tc>
          <w:tcPr>
            <w:tcW w:w="2200" w:type="dxa"/>
            <w:tcMar>
              <w:top w:w="20" w:type="dxa"/>
              <w:left w:w="20" w:type="dxa"/>
              <w:bottom w:w="20" w:type="dxa"/>
              <w:right w:w="20" w:type="dxa"/>
            </w:tcMar>
            <w:vAlign w:val="center"/>
            <w:hideMark/>
          </w:tcPr>
          <w:p w14:paraId="6CD0502F" w14:textId="77777777" w:rsidR="00EB69FF" w:rsidRPr="00A82BB4" w:rsidRDefault="00EB69FF" w:rsidP="00C83017">
            <w:pPr>
              <w:pStyle w:val="movimento"/>
              <w:rPr>
                <w:color w:val="002060"/>
              </w:rPr>
            </w:pPr>
            <w:r w:rsidRPr="00A82BB4">
              <w:rPr>
                <w:color w:val="002060"/>
              </w:rPr>
              <w:t>SILVETTI FEDERICO</w:t>
            </w:r>
          </w:p>
        </w:tc>
        <w:tc>
          <w:tcPr>
            <w:tcW w:w="2200" w:type="dxa"/>
            <w:tcMar>
              <w:top w:w="20" w:type="dxa"/>
              <w:left w:w="20" w:type="dxa"/>
              <w:bottom w:w="20" w:type="dxa"/>
              <w:right w:w="20" w:type="dxa"/>
            </w:tcMar>
            <w:vAlign w:val="center"/>
            <w:hideMark/>
          </w:tcPr>
          <w:p w14:paraId="0EA103AD" w14:textId="77777777" w:rsidR="00EB69FF" w:rsidRPr="00A82BB4" w:rsidRDefault="00EB69FF" w:rsidP="00C83017">
            <w:pPr>
              <w:pStyle w:val="movimento2"/>
              <w:rPr>
                <w:color w:val="002060"/>
              </w:rPr>
            </w:pPr>
            <w:r w:rsidRPr="00A82BB4">
              <w:rPr>
                <w:color w:val="002060"/>
              </w:rPr>
              <w:t xml:space="preserve">(TRE TORRI A.S.D.) </w:t>
            </w:r>
          </w:p>
        </w:tc>
        <w:tc>
          <w:tcPr>
            <w:tcW w:w="800" w:type="dxa"/>
            <w:tcMar>
              <w:top w:w="20" w:type="dxa"/>
              <w:left w:w="20" w:type="dxa"/>
              <w:bottom w:w="20" w:type="dxa"/>
              <w:right w:w="20" w:type="dxa"/>
            </w:tcMar>
            <w:vAlign w:val="center"/>
            <w:hideMark/>
          </w:tcPr>
          <w:p w14:paraId="5216CD3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FCB170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D408C1E" w14:textId="77777777" w:rsidR="00EB69FF" w:rsidRPr="00A82BB4" w:rsidRDefault="00EB69FF" w:rsidP="00C83017">
            <w:pPr>
              <w:pStyle w:val="movimento2"/>
              <w:rPr>
                <w:color w:val="002060"/>
              </w:rPr>
            </w:pPr>
            <w:r w:rsidRPr="00A82BB4">
              <w:rPr>
                <w:color w:val="002060"/>
              </w:rPr>
              <w:t> </w:t>
            </w:r>
          </w:p>
        </w:tc>
      </w:tr>
    </w:tbl>
    <w:p w14:paraId="33F80635" w14:textId="77777777" w:rsidR="00EB69FF" w:rsidRPr="00A82BB4" w:rsidRDefault="00EB69FF" w:rsidP="00EB69FF">
      <w:pPr>
        <w:pStyle w:val="titolo10"/>
        <w:rPr>
          <w:rFonts w:eastAsiaTheme="minorEastAsia"/>
          <w:color w:val="002060"/>
        </w:rPr>
      </w:pPr>
      <w:r w:rsidRPr="00A82BB4">
        <w:rPr>
          <w:color w:val="002060"/>
        </w:rPr>
        <w:t xml:space="preserve">GARE DEL 13/10/2024 </w:t>
      </w:r>
    </w:p>
    <w:p w14:paraId="4D12F19A" w14:textId="77777777" w:rsidR="00EB69FF" w:rsidRPr="00A82BB4" w:rsidRDefault="00EB69FF" w:rsidP="00EB69FF">
      <w:pPr>
        <w:pStyle w:val="titolo7a"/>
        <w:rPr>
          <w:color w:val="002060"/>
        </w:rPr>
      </w:pPr>
      <w:r w:rsidRPr="00A82BB4">
        <w:rPr>
          <w:color w:val="002060"/>
        </w:rPr>
        <w:t xml:space="preserve">PROVVEDIMENTI DISCIPLINARI </w:t>
      </w:r>
    </w:p>
    <w:p w14:paraId="6ACB6C52"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19077BA7" w14:textId="77777777" w:rsidR="00EB69FF" w:rsidRPr="00A82BB4" w:rsidRDefault="00EB69FF" w:rsidP="00EB69FF">
      <w:pPr>
        <w:pStyle w:val="titolo30"/>
        <w:rPr>
          <w:color w:val="002060"/>
        </w:rPr>
      </w:pPr>
      <w:r w:rsidRPr="00A82BB4">
        <w:rPr>
          <w:color w:val="002060"/>
        </w:rPr>
        <w:t xml:space="preserve">SOCIETA' </w:t>
      </w:r>
    </w:p>
    <w:p w14:paraId="4F1F84DE" w14:textId="77777777" w:rsidR="00EB69FF" w:rsidRPr="00A82BB4" w:rsidRDefault="00EB69FF" w:rsidP="00EB69FF">
      <w:pPr>
        <w:pStyle w:val="titolo20"/>
        <w:rPr>
          <w:color w:val="002060"/>
        </w:rPr>
      </w:pPr>
      <w:r w:rsidRPr="00A82BB4">
        <w:rPr>
          <w:color w:val="002060"/>
        </w:rPr>
        <w:t xml:space="preserve">AMMENDA </w:t>
      </w:r>
    </w:p>
    <w:p w14:paraId="07391244" w14:textId="77777777" w:rsidR="00EB69FF" w:rsidRPr="00A82BB4" w:rsidRDefault="00EB69FF" w:rsidP="00EB69FF">
      <w:pPr>
        <w:pStyle w:val="diffida"/>
        <w:spacing w:before="80" w:beforeAutospacing="0" w:after="40" w:afterAutospacing="0"/>
        <w:jc w:val="left"/>
        <w:rPr>
          <w:color w:val="002060"/>
        </w:rPr>
      </w:pPr>
      <w:r w:rsidRPr="00A82BB4">
        <w:rPr>
          <w:color w:val="002060"/>
        </w:rPr>
        <w:t xml:space="preserve">Euro 50,00 CERRETO D ESI C5 A.S.D. </w:t>
      </w:r>
      <w:r w:rsidRPr="00A82BB4">
        <w:rPr>
          <w:color w:val="002060"/>
        </w:rPr>
        <w:br/>
        <w:t xml:space="preserve">Per aver permesso ad alcuni sostenitori della squadra avversaria di entrare nella zona degli spogliatoi al fine di contestare l'arbitro. </w:t>
      </w:r>
    </w:p>
    <w:p w14:paraId="337E7779" w14:textId="77777777" w:rsidR="00EB69FF" w:rsidRPr="00A82BB4" w:rsidRDefault="00EB69FF" w:rsidP="00EB69FF">
      <w:pPr>
        <w:pStyle w:val="diffida"/>
        <w:spacing w:before="80" w:beforeAutospacing="0" w:after="40" w:afterAutospacing="0"/>
        <w:jc w:val="left"/>
        <w:rPr>
          <w:color w:val="002060"/>
        </w:rPr>
      </w:pPr>
      <w:r w:rsidRPr="00A82BB4">
        <w:rPr>
          <w:color w:val="002060"/>
        </w:rPr>
        <w:br/>
        <w:t xml:space="preserve">Euro 50,00 REAL FABRIANO </w:t>
      </w:r>
      <w:r w:rsidRPr="00A82BB4">
        <w:rPr>
          <w:color w:val="002060"/>
        </w:rPr>
        <w:br/>
        <w:t xml:space="preserve">Per esser alcuni propri sostenitori entrati nello spogliatoio al fine di contestare l'arbitro. </w:t>
      </w:r>
    </w:p>
    <w:p w14:paraId="15BA1C59" w14:textId="77777777" w:rsidR="00EB69FF" w:rsidRPr="00A82BB4" w:rsidRDefault="00EB69FF" w:rsidP="00EB69FF">
      <w:pPr>
        <w:pStyle w:val="titolo30"/>
        <w:rPr>
          <w:color w:val="002060"/>
        </w:rPr>
      </w:pPr>
      <w:r w:rsidRPr="00A82BB4">
        <w:rPr>
          <w:color w:val="002060"/>
        </w:rPr>
        <w:t xml:space="preserve">CALCIATORI NON ESPULSI </w:t>
      </w:r>
    </w:p>
    <w:p w14:paraId="1FDE4F6F"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70F0238" w14:textId="77777777" w:rsidTr="00C83017">
        <w:tc>
          <w:tcPr>
            <w:tcW w:w="2200" w:type="dxa"/>
            <w:tcMar>
              <w:top w:w="20" w:type="dxa"/>
              <w:left w:w="20" w:type="dxa"/>
              <w:bottom w:w="20" w:type="dxa"/>
              <w:right w:w="20" w:type="dxa"/>
            </w:tcMar>
            <w:vAlign w:val="center"/>
            <w:hideMark/>
          </w:tcPr>
          <w:p w14:paraId="2E9A2BA5" w14:textId="77777777" w:rsidR="00EB69FF" w:rsidRPr="00A82BB4" w:rsidRDefault="00EB69FF" w:rsidP="00C83017">
            <w:pPr>
              <w:pStyle w:val="movimento"/>
              <w:rPr>
                <w:color w:val="002060"/>
              </w:rPr>
            </w:pPr>
            <w:r w:rsidRPr="00A82BB4">
              <w:rPr>
                <w:color w:val="002060"/>
              </w:rPr>
              <w:t>TRINEI JACOPO</w:t>
            </w:r>
          </w:p>
        </w:tc>
        <w:tc>
          <w:tcPr>
            <w:tcW w:w="2200" w:type="dxa"/>
            <w:tcMar>
              <w:top w:w="20" w:type="dxa"/>
              <w:left w:w="20" w:type="dxa"/>
              <w:bottom w:w="20" w:type="dxa"/>
              <w:right w:w="20" w:type="dxa"/>
            </w:tcMar>
            <w:vAlign w:val="center"/>
            <w:hideMark/>
          </w:tcPr>
          <w:p w14:paraId="6B891601" w14:textId="77777777" w:rsidR="00EB69FF" w:rsidRPr="00A82BB4" w:rsidRDefault="00EB69FF" w:rsidP="00C83017">
            <w:pPr>
              <w:pStyle w:val="movimento2"/>
              <w:rPr>
                <w:color w:val="002060"/>
              </w:rPr>
            </w:pPr>
            <w:r w:rsidRPr="00A82BB4">
              <w:rPr>
                <w:color w:val="002060"/>
              </w:rPr>
              <w:t xml:space="preserve">(CERRETO D ESI C5 A.S.D.) </w:t>
            </w:r>
          </w:p>
        </w:tc>
        <w:tc>
          <w:tcPr>
            <w:tcW w:w="800" w:type="dxa"/>
            <w:tcMar>
              <w:top w:w="20" w:type="dxa"/>
              <w:left w:w="20" w:type="dxa"/>
              <w:bottom w:w="20" w:type="dxa"/>
              <w:right w:w="20" w:type="dxa"/>
            </w:tcMar>
            <w:vAlign w:val="center"/>
            <w:hideMark/>
          </w:tcPr>
          <w:p w14:paraId="051E25F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0A43E0A" w14:textId="77777777" w:rsidR="00EB69FF" w:rsidRPr="00A82BB4" w:rsidRDefault="00EB69FF" w:rsidP="00C83017">
            <w:pPr>
              <w:pStyle w:val="movimento"/>
              <w:rPr>
                <w:color w:val="002060"/>
              </w:rPr>
            </w:pPr>
            <w:r w:rsidRPr="00A82BB4">
              <w:rPr>
                <w:color w:val="002060"/>
              </w:rPr>
              <w:t>PELLICCIARI JACOPO</w:t>
            </w:r>
          </w:p>
        </w:tc>
        <w:tc>
          <w:tcPr>
            <w:tcW w:w="2200" w:type="dxa"/>
            <w:tcMar>
              <w:top w:w="20" w:type="dxa"/>
              <w:left w:w="20" w:type="dxa"/>
              <w:bottom w:w="20" w:type="dxa"/>
              <w:right w:w="20" w:type="dxa"/>
            </w:tcMar>
            <w:vAlign w:val="center"/>
            <w:hideMark/>
          </w:tcPr>
          <w:p w14:paraId="67ECEB62" w14:textId="77777777" w:rsidR="00EB69FF" w:rsidRPr="00A82BB4" w:rsidRDefault="00EB69FF" w:rsidP="00C83017">
            <w:pPr>
              <w:pStyle w:val="movimento2"/>
              <w:rPr>
                <w:color w:val="002060"/>
              </w:rPr>
            </w:pPr>
            <w:r w:rsidRPr="00A82BB4">
              <w:rPr>
                <w:color w:val="002060"/>
              </w:rPr>
              <w:t xml:space="preserve">(REAL FABRIANO) </w:t>
            </w:r>
          </w:p>
        </w:tc>
      </w:tr>
    </w:tbl>
    <w:p w14:paraId="65D4DC3C" w14:textId="77777777" w:rsidR="00EB69FF" w:rsidRDefault="00EB69FF" w:rsidP="00EB69FF">
      <w:pPr>
        <w:pStyle w:val="breakline"/>
        <w:rPr>
          <w:color w:val="002060"/>
        </w:rPr>
      </w:pPr>
    </w:p>
    <w:p w14:paraId="3211C4FC" w14:textId="77777777" w:rsidR="00EB69FF" w:rsidRPr="00783D73" w:rsidRDefault="00EB69FF" w:rsidP="00EB69FF">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6EBED38E" w14:textId="77777777" w:rsidR="00EB69FF" w:rsidRPr="00783D73" w:rsidRDefault="00EB69FF" w:rsidP="00EB69FF">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9C6F0E3" w14:textId="77777777" w:rsidR="00EB69FF" w:rsidRPr="00A82BB4" w:rsidRDefault="00EB69FF" w:rsidP="00EB69FF">
      <w:pPr>
        <w:pStyle w:val="breakline"/>
        <w:rPr>
          <w:rFonts w:eastAsiaTheme="minorEastAsia"/>
          <w:color w:val="002060"/>
        </w:rPr>
      </w:pPr>
    </w:p>
    <w:p w14:paraId="50140982" w14:textId="77777777" w:rsidR="00EB69FF" w:rsidRPr="00A82BB4" w:rsidRDefault="00EB69FF" w:rsidP="00EB69FF">
      <w:pPr>
        <w:pStyle w:val="titoloprinc0"/>
        <w:rPr>
          <w:color w:val="002060"/>
        </w:rPr>
      </w:pPr>
      <w:r w:rsidRPr="00A82BB4">
        <w:rPr>
          <w:color w:val="002060"/>
        </w:rPr>
        <w:t>CLASSIFICA</w:t>
      </w:r>
    </w:p>
    <w:p w14:paraId="2BBDA049" w14:textId="77777777" w:rsidR="00EB69FF" w:rsidRPr="00A82BB4" w:rsidRDefault="00EB69FF" w:rsidP="00EB69FF">
      <w:pPr>
        <w:pStyle w:val="breakline"/>
        <w:rPr>
          <w:color w:val="002060"/>
        </w:rPr>
      </w:pPr>
    </w:p>
    <w:p w14:paraId="24BAE51E" w14:textId="77777777" w:rsidR="00EB69FF" w:rsidRPr="00A82BB4" w:rsidRDefault="00EB69FF" w:rsidP="00EB69FF">
      <w:pPr>
        <w:pStyle w:val="breakline"/>
        <w:rPr>
          <w:color w:val="002060"/>
        </w:rPr>
      </w:pPr>
    </w:p>
    <w:p w14:paraId="30F46626" w14:textId="77777777" w:rsidR="00EB69FF" w:rsidRPr="00A82BB4" w:rsidRDefault="00EB69FF" w:rsidP="00EB69FF">
      <w:pPr>
        <w:pStyle w:val="sottotitolocampionato10"/>
        <w:rPr>
          <w:color w:val="002060"/>
        </w:rPr>
      </w:pPr>
      <w:r w:rsidRPr="00A82BB4">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03BC3448"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F86C3"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1C135"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DC3FB"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430B9"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E206C"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E8268"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DD24F"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A9E45D"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A7817"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DB597" w14:textId="77777777" w:rsidR="00EB69FF" w:rsidRPr="00A82BB4" w:rsidRDefault="00EB69FF" w:rsidP="00C83017">
            <w:pPr>
              <w:pStyle w:val="headertabella0"/>
              <w:rPr>
                <w:color w:val="002060"/>
              </w:rPr>
            </w:pPr>
            <w:r w:rsidRPr="00A82BB4">
              <w:rPr>
                <w:color w:val="002060"/>
              </w:rPr>
              <w:t>PE</w:t>
            </w:r>
          </w:p>
        </w:tc>
      </w:tr>
      <w:tr w:rsidR="00EB69FF" w:rsidRPr="00A82BB4" w14:paraId="427A378A"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2E5A23" w14:textId="77777777" w:rsidR="00EB69FF" w:rsidRPr="00A82BB4" w:rsidRDefault="00EB69FF" w:rsidP="00C83017">
            <w:pPr>
              <w:pStyle w:val="rowtabella0"/>
              <w:rPr>
                <w:color w:val="002060"/>
              </w:rPr>
            </w:pPr>
            <w:r w:rsidRPr="00A82BB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E275"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0720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25F7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110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2D5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D21A0" w14:textId="77777777" w:rsidR="00EB69FF" w:rsidRPr="00A82BB4" w:rsidRDefault="00EB69FF" w:rsidP="00C83017">
            <w:pPr>
              <w:pStyle w:val="rowtabella0"/>
              <w:jc w:val="center"/>
              <w:rPr>
                <w:color w:val="002060"/>
              </w:rPr>
            </w:pPr>
            <w:r w:rsidRPr="00A82B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A162"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F1786"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5150" w14:textId="77777777" w:rsidR="00EB69FF" w:rsidRPr="00A82BB4" w:rsidRDefault="00EB69FF" w:rsidP="00C83017">
            <w:pPr>
              <w:pStyle w:val="rowtabella0"/>
              <w:jc w:val="center"/>
              <w:rPr>
                <w:color w:val="002060"/>
              </w:rPr>
            </w:pPr>
            <w:r w:rsidRPr="00A82BB4">
              <w:rPr>
                <w:color w:val="002060"/>
              </w:rPr>
              <w:t>0</w:t>
            </w:r>
          </w:p>
        </w:tc>
      </w:tr>
      <w:tr w:rsidR="00EB69FF" w:rsidRPr="00A82BB4" w14:paraId="6FC1AF6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17BED" w14:textId="77777777" w:rsidR="00EB69FF" w:rsidRPr="00A82BB4" w:rsidRDefault="00EB69FF" w:rsidP="00C83017">
            <w:pPr>
              <w:pStyle w:val="rowtabella0"/>
              <w:rPr>
                <w:color w:val="002060"/>
              </w:rPr>
            </w:pPr>
            <w:r w:rsidRPr="00A82BB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C2849"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55A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DF6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564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2805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940C" w14:textId="77777777" w:rsidR="00EB69FF" w:rsidRPr="00A82BB4" w:rsidRDefault="00EB69FF" w:rsidP="00C83017">
            <w:pPr>
              <w:pStyle w:val="rowtabella0"/>
              <w:jc w:val="center"/>
              <w:rPr>
                <w:color w:val="002060"/>
              </w:rPr>
            </w:pPr>
            <w:r w:rsidRPr="00A82BB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9440F"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DA06" w14:textId="77777777" w:rsidR="00EB69FF" w:rsidRPr="00A82BB4" w:rsidRDefault="00EB69FF" w:rsidP="00C83017">
            <w:pPr>
              <w:pStyle w:val="rowtabella0"/>
              <w:jc w:val="center"/>
              <w:rPr>
                <w:color w:val="002060"/>
              </w:rPr>
            </w:pPr>
            <w:r w:rsidRPr="00A82BB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0B91" w14:textId="77777777" w:rsidR="00EB69FF" w:rsidRPr="00A82BB4" w:rsidRDefault="00EB69FF" w:rsidP="00C83017">
            <w:pPr>
              <w:pStyle w:val="rowtabella0"/>
              <w:jc w:val="center"/>
              <w:rPr>
                <w:color w:val="002060"/>
              </w:rPr>
            </w:pPr>
            <w:r w:rsidRPr="00A82BB4">
              <w:rPr>
                <w:color w:val="002060"/>
              </w:rPr>
              <w:t>0</w:t>
            </w:r>
          </w:p>
        </w:tc>
      </w:tr>
      <w:tr w:rsidR="00EB69FF" w:rsidRPr="00A82BB4" w14:paraId="67063A1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25083" w14:textId="77777777" w:rsidR="00EB69FF" w:rsidRPr="00A82BB4" w:rsidRDefault="00EB69FF" w:rsidP="00C83017">
            <w:pPr>
              <w:pStyle w:val="rowtabella0"/>
              <w:rPr>
                <w:color w:val="002060"/>
              </w:rPr>
            </w:pPr>
            <w:r w:rsidRPr="00A82BB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B2FD"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886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0826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B9B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EE88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A7CF"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19A72"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EF6FC"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5E6DB" w14:textId="77777777" w:rsidR="00EB69FF" w:rsidRPr="00A82BB4" w:rsidRDefault="00EB69FF" w:rsidP="00C83017">
            <w:pPr>
              <w:pStyle w:val="rowtabella0"/>
              <w:jc w:val="center"/>
              <w:rPr>
                <w:color w:val="002060"/>
              </w:rPr>
            </w:pPr>
            <w:r w:rsidRPr="00A82BB4">
              <w:rPr>
                <w:color w:val="002060"/>
              </w:rPr>
              <w:t>0</w:t>
            </w:r>
          </w:p>
        </w:tc>
      </w:tr>
      <w:tr w:rsidR="00EB69FF" w:rsidRPr="00A82BB4" w14:paraId="6DA6B8D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EAE8F" w14:textId="77777777" w:rsidR="00EB69FF" w:rsidRPr="00A82BB4" w:rsidRDefault="00EB69FF" w:rsidP="00C83017">
            <w:pPr>
              <w:pStyle w:val="rowtabella0"/>
              <w:rPr>
                <w:color w:val="002060"/>
              </w:rPr>
            </w:pPr>
            <w:r w:rsidRPr="00A82BB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A4FB"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DC9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8708"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2E8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8A4B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F39A" w14:textId="77777777" w:rsidR="00EB69FF" w:rsidRPr="00A82BB4" w:rsidRDefault="00EB69FF" w:rsidP="00C83017">
            <w:pPr>
              <w:pStyle w:val="rowtabella0"/>
              <w:jc w:val="center"/>
              <w:rPr>
                <w:color w:val="002060"/>
              </w:rPr>
            </w:pPr>
            <w:r w:rsidRPr="00A82B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227F9"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4ACF"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6A864" w14:textId="77777777" w:rsidR="00EB69FF" w:rsidRPr="00A82BB4" w:rsidRDefault="00EB69FF" w:rsidP="00C83017">
            <w:pPr>
              <w:pStyle w:val="rowtabella0"/>
              <w:jc w:val="center"/>
              <w:rPr>
                <w:color w:val="002060"/>
              </w:rPr>
            </w:pPr>
            <w:r w:rsidRPr="00A82BB4">
              <w:rPr>
                <w:color w:val="002060"/>
              </w:rPr>
              <w:t>0</w:t>
            </w:r>
          </w:p>
        </w:tc>
      </w:tr>
      <w:tr w:rsidR="00EB69FF" w:rsidRPr="00A82BB4" w14:paraId="3AB0AF97"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0E69B3" w14:textId="77777777" w:rsidR="00EB69FF" w:rsidRPr="00A82BB4" w:rsidRDefault="00EB69FF" w:rsidP="00C83017">
            <w:pPr>
              <w:pStyle w:val="rowtabella0"/>
              <w:rPr>
                <w:color w:val="002060"/>
              </w:rPr>
            </w:pPr>
            <w:r w:rsidRPr="00A82BB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9BE16"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E257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070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B0F6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ADD8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483B"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C99D"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F5F2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15FB1" w14:textId="77777777" w:rsidR="00EB69FF" w:rsidRPr="00A82BB4" w:rsidRDefault="00EB69FF" w:rsidP="00C83017">
            <w:pPr>
              <w:pStyle w:val="rowtabella0"/>
              <w:jc w:val="center"/>
              <w:rPr>
                <w:color w:val="002060"/>
              </w:rPr>
            </w:pPr>
            <w:r w:rsidRPr="00A82BB4">
              <w:rPr>
                <w:color w:val="002060"/>
              </w:rPr>
              <w:t>0</w:t>
            </w:r>
          </w:p>
        </w:tc>
      </w:tr>
      <w:tr w:rsidR="00EB69FF" w:rsidRPr="00A82BB4" w14:paraId="414C490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D06BA" w14:textId="77777777" w:rsidR="00EB69FF" w:rsidRPr="00A82BB4" w:rsidRDefault="00EB69FF" w:rsidP="00C83017">
            <w:pPr>
              <w:pStyle w:val="rowtabella0"/>
              <w:rPr>
                <w:color w:val="002060"/>
              </w:rPr>
            </w:pPr>
            <w:r w:rsidRPr="00A82BB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E35D"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3FC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E6D3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DDB4"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0C8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3043"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6928"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162C"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C6C88" w14:textId="77777777" w:rsidR="00EB69FF" w:rsidRPr="00A82BB4" w:rsidRDefault="00EB69FF" w:rsidP="00C83017">
            <w:pPr>
              <w:pStyle w:val="rowtabella0"/>
              <w:jc w:val="center"/>
              <w:rPr>
                <w:color w:val="002060"/>
              </w:rPr>
            </w:pPr>
            <w:r w:rsidRPr="00A82BB4">
              <w:rPr>
                <w:color w:val="002060"/>
              </w:rPr>
              <w:t>0</w:t>
            </w:r>
          </w:p>
        </w:tc>
      </w:tr>
      <w:tr w:rsidR="00EB69FF" w:rsidRPr="00A82BB4" w14:paraId="51C83CA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9ED5B" w14:textId="77777777" w:rsidR="00EB69FF" w:rsidRPr="00A82BB4" w:rsidRDefault="00EB69FF" w:rsidP="00C83017">
            <w:pPr>
              <w:pStyle w:val="rowtabella0"/>
              <w:rPr>
                <w:color w:val="002060"/>
                <w:lang w:val="es-ES"/>
              </w:rPr>
            </w:pPr>
            <w:r w:rsidRPr="00A82BB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79CC"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7AB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4EF8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3CE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27F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F139"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E927"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D680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3C0B" w14:textId="77777777" w:rsidR="00EB69FF" w:rsidRPr="00A82BB4" w:rsidRDefault="00EB69FF" w:rsidP="00C83017">
            <w:pPr>
              <w:pStyle w:val="rowtabella0"/>
              <w:jc w:val="center"/>
              <w:rPr>
                <w:color w:val="002060"/>
              </w:rPr>
            </w:pPr>
            <w:r w:rsidRPr="00A82BB4">
              <w:rPr>
                <w:color w:val="002060"/>
              </w:rPr>
              <w:t>0</w:t>
            </w:r>
          </w:p>
        </w:tc>
      </w:tr>
      <w:tr w:rsidR="00EB69FF" w:rsidRPr="00A82BB4" w14:paraId="056B0FE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CA9CAC" w14:textId="77777777" w:rsidR="00EB69FF" w:rsidRPr="00A82BB4" w:rsidRDefault="00EB69FF" w:rsidP="00C83017">
            <w:pPr>
              <w:pStyle w:val="rowtabella0"/>
              <w:rPr>
                <w:color w:val="002060"/>
              </w:rPr>
            </w:pPr>
            <w:r w:rsidRPr="00A82BB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91E1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4D9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28A8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441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F0C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75093"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ACD0D"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947A8"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EF35C" w14:textId="77777777" w:rsidR="00EB69FF" w:rsidRPr="00A82BB4" w:rsidRDefault="00EB69FF" w:rsidP="00C83017">
            <w:pPr>
              <w:pStyle w:val="rowtabella0"/>
              <w:jc w:val="center"/>
              <w:rPr>
                <w:color w:val="002060"/>
              </w:rPr>
            </w:pPr>
            <w:r w:rsidRPr="00A82BB4">
              <w:rPr>
                <w:color w:val="002060"/>
              </w:rPr>
              <w:t>0</w:t>
            </w:r>
          </w:p>
        </w:tc>
      </w:tr>
      <w:tr w:rsidR="00EB69FF" w:rsidRPr="00A82BB4" w14:paraId="5EF1C64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CDD29" w14:textId="77777777" w:rsidR="00EB69FF" w:rsidRPr="00A82BB4" w:rsidRDefault="00EB69FF" w:rsidP="00C83017">
            <w:pPr>
              <w:pStyle w:val="rowtabella0"/>
              <w:rPr>
                <w:color w:val="002060"/>
              </w:rPr>
            </w:pPr>
            <w:r w:rsidRPr="00A82BB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777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D69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127D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2137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693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E974"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5EBFF" w14:textId="77777777" w:rsidR="00EB69FF" w:rsidRPr="00A82BB4" w:rsidRDefault="00EB69FF" w:rsidP="00C83017">
            <w:pPr>
              <w:pStyle w:val="rowtabella0"/>
              <w:jc w:val="center"/>
              <w:rPr>
                <w:color w:val="002060"/>
              </w:rPr>
            </w:pPr>
            <w:r w:rsidRPr="00A82BB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5BD8"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F4EE1" w14:textId="77777777" w:rsidR="00EB69FF" w:rsidRPr="00A82BB4" w:rsidRDefault="00EB69FF" w:rsidP="00C83017">
            <w:pPr>
              <w:pStyle w:val="rowtabella0"/>
              <w:jc w:val="center"/>
              <w:rPr>
                <w:color w:val="002060"/>
              </w:rPr>
            </w:pPr>
            <w:r w:rsidRPr="00A82BB4">
              <w:rPr>
                <w:color w:val="002060"/>
              </w:rPr>
              <w:t>0</w:t>
            </w:r>
          </w:p>
        </w:tc>
      </w:tr>
      <w:tr w:rsidR="00EB69FF" w:rsidRPr="00A82BB4" w14:paraId="1324E4AD"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51A3DB" w14:textId="77777777" w:rsidR="00EB69FF" w:rsidRPr="00A82BB4" w:rsidRDefault="00EB69FF" w:rsidP="00C83017">
            <w:pPr>
              <w:pStyle w:val="rowtabella0"/>
              <w:rPr>
                <w:color w:val="002060"/>
              </w:rPr>
            </w:pPr>
            <w:r w:rsidRPr="00A82BB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7FC9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478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429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687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F15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FC60F"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DFD2D" w14:textId="77777777" w:rsidR="00EB69FF" w:rsidRPr="00A82BB4" w:rsidRDefault="00EB69FF" w:rsidP="00C83017">
            <w:pPr>
              <w:pStyle w:val="rowtabella0"/>
              <w:jc w:val="center"/>
              <w:rPr>
                <w:color w:val="002060"/>
              </w:rPr>
            </w:pPr>
            <w:r w:rsidRPr="00A82BB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66504" w14:textId="77777777" w:rsidR="00EB69FF" w:rsidRPr="00A82BB4" w:rsidRDefault="00EB69FF" w:rsidP="00C83017">
            <w:pPr>
              <w:pStyle w:val="rowtabella0"/>
              <w:jc w:val="center"/>
              <w:rPr>
                <w:color w:val="002060"/>
              </w:rPr>
            </w:pPr>
            <w:r w:rsidRPr="00A82BB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10BD" w14:textId="77777777" w:rsidR="00EB69FF" w:rsidRPr="00A82BB4" w:rsidRDefault="00EB69FF" w:rsidP="00C83017">
            <w:pPr>
              <w:pStyle w:val="rowtabella0"/>
              <w:jc w:val="center"/>
              <w:rPr>
                <w:color w:val="002060"/>
              </w:rPr>
            </w:pPr>
            <w:r w:rsidRPr="00A82BB4">
              <w:rPr>
                <w:color w:val="002060"/>
              </w:rPr>
              <w:t>0</w:t>
            </w:r>
          </w:p>
        </w:tc>
      </w:tr>
    </w:tbl>
    <w:p w14:paraId="0965754D" w14:textId="77777777" w:rsidR="00EB69FF" w:rsidRPr="00A82BB4" w:rsidRDefault="00EB69FF" w:rsidP="00EB69FF">
      <w:pPr>
        <w:pStyle w:val="breakline"/>
        <w:rPr>
          <w:rFonts w:eastAsiaTheme="minorEastAsia"/>
          <w:color w:val="002060"/>
        </w:rPr>
      </w:pPr>
    </w:p>
    <w:p w14:paraId="1451C425" w14:textId="77777777" w:rsidR="00EB69FF" w:rsidRPr="00A82BB4" w:rsidRDefault="00EB69FF" w:rsidP="00EB69FF">
      <w:pPr>
        <w:pStyle w:val="breakline"/>
        <w:rPr>
          <w:color w:val="002060"/>
        </w:rPr>
      </w:pPr>
    </w:p>
    <w:p w14:paraId="1FDE899F" w14:textId="77777777" w:rsidR="00EB69FF" w:rsidRPr="00A82BB4" w:rsidRDefault="00EB69FF" w:rsidP="00EB69FF">
      <w:pPr>
        <w:pStyle w:val="sottotitolocampionato10"/>
        <w:rPr>
          <w:color w:val="002060"/>
        </w:rPr>
      </w:pPr>
      <w:r w:rsidRPr="00A82BB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74B49C2F"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26BDC"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09B41"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0FFA0"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B966F"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6FD16"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809E3"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01B97"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F2653"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E4060"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89764" w14:textId="77777777" w:rsidR="00EB69FF" w:rsidRPr="00A82BB4" w:rsidRDefault="00EB69FF" w:rsidP="00C83017">
            <w:pPr>
              <w:pStyle w:val="headertabella0"/>
              <w:rPr>
                <w:color w:val="002060"/>
              </w:rPr>
            </w:pPr>
            <w:r w:rsidRPr="00A82BB4">
              <w:rPr>
                <w:color w:val="002060"/>
              </w:rPr>
              <w:t>PE</w:t>
            </w:r>
          </w:p>
        </w:tc>
      </w:tr>
      <w:tr w:rsidR="00EB69FF" w:rsidRPr="00A82BB4" w14:paraId="02F297AF"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D8B481" w14:textId="77777777" w:rsidR="00EB69FF" w:rsidRPr="00A82BB4" w:rsidRDefault="00EB69FF" w:rsidP="00C83017">
            <w:pPr>
              <w:pStyle w:val="rowtabella0"/>
              <w:rPr>
                <w:color w:val="002060"/>
              </w:rPr>
            </w:pPr>
            <w:r w:rsidRPr="00A82BB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19566"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506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2844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9006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C8F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5E48" w14:textId="77777777" w:rsidR="00EB69FF" w:rsidRPr="00A82BB4" w:rsidRDefault="00EB69FF" w:rsidP="00C83017">
            <w:pPr>
              <w:pStyle w:val="rowtabella0"/>
              <w:jc w:val="center"/>
              <w:rPr>
                <w:color w:val="002060"/>
              </w:rPr>
            </w:pPr>
            <w:r w:rsidRPr="00A82BB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BA162"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B1367"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43859" w14:textId="77777777" w:rsidR="00EB69FF" w:rsidRPr="00A82BB4" w:rsidRDefault="00EB69FF" w:rsidP="00C83017">
            <w:pPr>
              <w:pStyle w:val="rowtabella0"/>
              <w:jc w:val="center"/>
              <w:rPr>
                <w:color w:val="002060"/>
              </w:rPr>
            </w:pPr>
            <w:r w:rsidRPr="00A82BB4">
              <w:rPr>
                <w:color w:val="002060"/>
              </w:rPr>
              <w:t>0</w:t>
            </w:r>
          </w:p>
        </w:tc>
      </w:tr>
      <w:tr w:rsidR="00EB69FF" w:rsidRPr="00A82BB4" w14:paraId="17AFCC5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1D709" w14:textId="77777777" w:rsidR="00EB69FF" w:rsidRPr="00A82BB4" w:rsidRDefault="00EB69FF" w:rsidP="00C83017">
            <w:pPr>
              <w:pStyle w:val="rowtabella0"/>
              <w:rPr>
                <w:color w:val="002060"/>
              </w:rPr>
            </w:pPr>
            <w:r w:rsidRPr="00A82BB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5288"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093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6CB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F1A8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A289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86B1"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2EE5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8396"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7D980" w14:textId="77777777" w:rsidR="00EB69FF" w:rsidRPr="00A82BB4" w:rsidRDefault="00EB69FF" w:rsidP="00C83017">
            <w:pPr>
              <w:pStyle w:val="rowtabella0"/>
              <w:jc w:val="center"/>
              <w:rPr>
                <w:color w:val="002060"/>
              </w:rPr>
            </w:pPr>
            <w:r w:rsidRPr="00A82BB4">
              <w:rPr>
                <w:color w:val="002060"/>
              </w:rPr>
              <w:t>0</w:t>
            </w:r>
          </w:p>
        </w:tc>
      </w:tr>
      <w:tr w:rsidR="00EB69FF" w:rsidRPr="00A82BB4" w14:paraId="3383FAE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EA1A2" w14:textId="77777777" w:rsidR="00EB69FF" w:rsidRPr="00A82BB4" w:rsidRDefault="00EB69FF" w:rsidP="00C83017">
            <w:pPr>
              <w:pStyle w:val="rowtabella0"/>
              <w:rPr>
                <w:color w:val="002060"/>
              </w:rPr>
            </w:pPr>
            <w:r w:rsidRPr="00A82BB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AC00"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2684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0AF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C6EC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2F2A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D900" w14:textId="77777777" w:rsidR="00EB69FF" w:rsidRPr="00A82BB4" w:rsidRDefault="00EB69FF" w:rsidP="00C83017">
            <w:pPr>
              <w:pStyle w:val="rowtabella0"/>
              <w:jc w:val="center"/>
              <w:rPr>
                <w:color w:val="002060"/>
              </w:rPr>
            </w:pPr>
            <w:r w:rsidRPr="00A82B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9C09"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C03D"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EBC20" w14:textId="77777777" w:rsidR="00EB69FF" w:rsidRPr="00A82BB4" w:rsidRDefault="00EB69FF" w:rsidP="00C83017">
            <w:pPr>
              <w:pStyle w:val="rowtabella0"/>
              <w:jc w:val="center"/>
              <w:rPr>
                <w:color w:val="002060"/>
              </w:rPr>
            </w:pPr>
            <w:r w:rsidRPr="00A82BB4">
              <w:rPr>
                <w:color w:val="002060"/>
              </w:rPr>
              <w:t>0</w:t>
            </w:r>
          </w:p>
        </w:tc>
      </w:tr>
      <w:tr w:rsidR="00EB69FF" w:rsidRPr="00A82BB4" w14:paraId="1DECD5B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D639B" w14:textId="77777777" w:rsidR="00EB69FF" w:rsidRPr="00A82BB4" w:rsidRDefault="00EB69FF" w:rsidP="00C83017">
            <w:pPr>
              <w:pStyle w:val="rowtabella0"/>
              <w:rPr>
                <w:color w:val="002060"/>
              </w:rPr>
            </w:pPr>
            <w:r w:rsidRPr="00A82BB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1C87"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647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527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922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B41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71F6"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EB167"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87763"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8E8EE" w14:textId="77777777" w:rsidR="00EB69FF" w:rsidRPr="00A82BB4" w:rsidRDefault="00EB69FF" w:rsidP="00C83017">
            <w:pPr>
              <w:pStyle w:val="rowtabella0"/>
              <w:jc w:val="center"/>
              <w:rPr>
                <w:color w:val="002060"/>
              </w:rPr>
            </w:pPr>
            <w:r w:rsidRPr="00A82BB4">
              <w:rPr>
                <w:color w:val="002060"/>
              </w:rPr>
              <w:t>0</w:t>
            </w:r>
          </w:p>
        </w:tc>
      </w:tr>
      <w:tr w:rsidR="00EB69FF" w:rsidRPr="00A82BB4" w14:paraId="270DA0C6"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0A76D" w14:textId="77777777" w:rsidR="00EB69FF" w:rsidRPr="00A82BB4" w:rsidRDefault="00EB69FF" w:rsidP="00C83017">
            <w:pPr>
              <w:pStyle w:val="rowtabella0"/>
              <w:rPr>
                <w:color w:val="002060"/>
              </w:rPr>
            </w:pPr>
            <w:r w:rsidRPr="00A82BB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CC6C"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448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0654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6A0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21E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62F9"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EA0B5"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06B6"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64E7B" w14:textId="77777777" w:rsidR="00EB69FF" w:rsidRPr="00A82BB4" w:rsidRDefault="00EB69FF" w:rsidP="00C83017">
            <w:pPr>
              <w:pStyle w:val="rowtabella0"/>
              <w:jc w:val="center"/>
              <w:rPr>
                <w:color w:val="002060"/>
              </w:rPr>
            </w:pPr>
            <w:r w:rsidRPr="00A82BB4">
              <w:rPr>
                <w:color w:val="002060"/>
              </w:rPr>
              <w:t>0</w:t>
            </w:r>
          </w:p>
        </w:tc>
      </w:tr>
      <w:tr w:rsidR="00EB69FF" w:rsidRPr="00A82BB4" w14:paraId="4C71563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DD8879" w14:textId="77777777" w:rsidR="00EB69FF" w:rsidRPr="00A82BB4" w:rsidRDefault="00EB69FF" w:rsidP="00C83017">
            <w:pPr>
              <w:pStyle w:val="rowtabella0"/>
              <w:rPr>
                <w:color w:val="002060"/>
              </w:rPr>
            </w:pPr>
            <w:r w:rsidRPr="00A82BB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5AC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D6A4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E12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1F64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0E7F8"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FCC17"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74A2"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425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EFFB" w14:textId="77777777" w:rsidR="00EB69FF" w:rsidRPr="00A82BB4" w:rsidRDefault="00EB69FF" w:rsidP="00C83017">
            <w:pPr>
              <w:pStyle w:val="rowtabella0"/>
              <w:jc w:val="center"/>
              <w:rPr>
                <w:color w:val="002060"/>
              </w:rPr>
            </w:pPr>
            <w:r w:rsidRPr="00A82BB4">
              <w:rPr>
                <w:color w:val="002060"/>
              </w:rPr>
              <w:t>0</w:t>
            </w:r>
          </w:p>
        </w:tc>
      </w:tr>
      <w:tr w:rsidR="00EB69FF" w:rsidRPr="00A82BB4" w14:paraId="5CF81EE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624C6" w14:textId="77777777" w:rsidR="00EB69FF" w:rsidRPr="00A82BB4" w:rsidRDefault="00EB69FF" w:rsidP="00C83017">
            <w:pPr>
              <w:pStyle w:val="rowtabella0"/>
              <w:rPr>
                <w:color w:val="002060"/>
              </w:rPr>
            </w:pPr>
            <w:r w:rsidRPr="00A82BB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D85C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6EC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48B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7E4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7C0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E345D"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B33F"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3B19"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0054C" w14:textId="77777777" w:rsidR="00EB69FF" w:rsidRPr="00A82BB4" w:rsidRDefault="00EB69FF" w:rsidP="00C83017">
            <w:pPr>
              <w:pStyle w:val="rowtabella0"/>
              <w:jc w:val="center"/>
              <w:rPr>
                <w:color w:val="002060"/>
              </w:rPr>
            </w:pPr>
            <w:r w:rsidRPr="00A82BB4">
              <w:rPr>
                <w:color w:val="002060"/>
              </w:rPr>
              <w:t>0</w:t>
            </w:r>
          </w:p>
        </w:tc>
      </w:tr>
      <w:tr w:rsidR="00EB69FF" w:rsidRPr="00A82BB4" w14:paraId="7DB4BA0D"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C78713" w14:textId="77777777" w:rsidR="00EB69FF" w:rsidRPr="00A82BB4" w:rsidRDefault="00EB69FF" w:rsidP="00C83017">
            <w:pPr>
              <w:pStyle w:val="rowtabella0"/>
              <w:rPr>
                <w:color w:val="002060"/>
              </w:rPr>
            </w:pPr>
            <w:r w:rsidRPr="00A82BB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5ABF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B25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C4F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204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5D5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AD60"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E07A1"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7777"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EF11E" w14:textId="77777777" w:rsidR="00EB69FF" w:rsidRPr="00A82BB4" w:rsidRDefault="00EB69FF" w:rsidP="00C83017">
            <w:pPr>
              <w:pStyle w:val="rowtabella0"/>
              <w:jc w:val="center"/>
              <w:rPr>
                <w:color w:val="002060"/>
              </w:rPr>
            </w:pPr>
            <w:r w:rsidRPr="00A82BB4">
              <w:rPr>
                <w:color w:val="002060"/>
              </w:rPr>
              <w:t>0</w:t>
            </w:r>
          </w:p>
        </w:tc>
      </w:tr>
      <w:tr w:rsidR="00EB69FF" w:rsidRPr="00A82BB4" w14:paraId="6A47851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280BB" w14:textId="77777777" w:rsidR="00EB69FF" w:rsidRPr="00A82BB4" w:rsidRDefault="00EB69FF" w:rsidP="00C83017">
            <w:pPr>
              <w:pStyle w:val="rowtabella0"/>
              <w:rPr>
                <w:color w:val="002060"/>
              </w:rPr>
            </w:pPr>
            <w:r w:rsidRPr="00A82BB4">
              <w:rPr>
                <w:color w:val="002060"/>
              </w:rPr>
              <w:t xml:space="preserve">POL.D. </w:t>
            </w:r>
            <w:proofErr w:type="gramStart"/>
            <w:r w:rsidRPr="00A82BB4">
              <w:rPr>
                <w:color w:val="002060"/>
              </w:rPr>
              <w:t>U.MANDOLESI</w:t>
            </w:r>
            <w:proofErr w:type="gramEnd"/>
            <w:r w:rsidRPr="00A82BB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1511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099F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DAC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B62B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7450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CDA5"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1244E" w14:textId="77777777" w:rsidR="00EB69FF" w:rsidRPr="00A82BB4" w:rsidRDefault="00EB69FF" w:rsidP="00C83017">
            <w:pPr>
              <w:pStyle w:val="rowtabella0"/>
              <w:jc w:val="center"/>
              <w:rPr>
                <w:color w:val="002060"/>
              </w:rPr>
            </w:pPr>
            <w:r w:rsidRPr="00A82BB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ABDCB"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FF71" w14:textId="77777777" w:rsidR="00EB69FF" w:rsidRPr="00A82BB4" w:rsidRDefault="00EB69FF" w:rsidP="00C83017">
            <w:pPr>
              <w:pStyle w:val="rowtabella0"/>
              <w:jc w:val="center"/>
              <w:rPr>
                <w:color w:val="002060"/>
              </w:rPr>
            </w:pPr>
            <w:r w:rsidRPr="00A82BB4">
              <w:rPr>
                <w:color w:val="002060"/>
              </w:rPr>
              <w:t>0</w:t>
            </w:r>
          </w:p>
        </w:tc>
      </w:tr>
      <w:tr w:rsidR="00EB69FF" w:rsidRPr="00A82BB4" w14:paraId="25DFB986"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C8B01F" w14:textId="77777777" w:rsidR="00EB69FF" w:rsidRPr="00A82BB4" w:rsidRDefault="00EB69FF" w:rsidP="00C83017">
            <w:pPr>
              <w:pStyle w:val="rowtabella0"/>
              <w:rPr>
                <w:color w:val="002060"/>
              </w:rPr>
            </w:pPr>
            <w:r w:rsidRPr="00A82BB4">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720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251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1C0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6EF0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485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F1994"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5078C" w14:textId="77777777" w:rsidR="00EB69FF" w:rsidRPr="00A82BB4" w:rsidRDefault="00EB69FF" w:rsidP="00C83017">
            <w:pPr>
              <w:pStyle w:val="rowtabella0"/>
              <w:jc w:val="center"/>
              <w:rPr>
                <w:color w:val="002060"/>
              </w:rPr>
            </w:pPr>
            <w:r w:rsidRPr="00A82BB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7C52" w14:textId="77777777" w:rsidR="00EB69FF" w:rsidRPr="00A82BB4" w:rsidRDefault="00EB69FF" w:rsidP="00C83017">
            <w:pPr>
              <w:pStyle w:val="rowtabella0"/>
              <w:jc w:val="center"/>
              <w:rPr>
                <w:color w:val="002060"/>
              </w:rPr>
            </w:pPr>
            <w:r w:rsidRPr="00A82B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1365F" w14:textId="77777777" w:rsidR="00EB69FF" w:rsidRPr="00A82BB4" w:rsidRDefault="00EB69FF" w:rsidP="00C83017">
            <w:pPr>
              <w:pStyle w:val="rowtabella0"/>
              <w:jc w:val="center"/>
              <w:rPr>
                <w:color w:val="002060"/>
              </w:rPr>
            </w:pPr>
            <w:r w:rsidRPr="00A82BB4">
              <w:rPr>
                <w:color w:val="002060"/>
              </w:rPr>
              <w:t>0</w:t>
            </w:r>
          </w:p>
        </w:tc>
      </w:tr>
    </w:tbl>
    <w:p w14:paraId="12DD0972" w14:textId="77777777" w:rsidR="00EB69FF" w:rsidRPr="00A82BB4" w:rsidRDefault="00EB69FF" w:rsidP="00EB69FF">
      <w:pPr>
        <w:pStyle w:val="breakline"/>
        <w:rPr>
          <w:rFonts w:eastAsiaTheme="minorEastAsia"/>
          <w:color w:val="002060"/>
        </w:rPr>
      </w:pPr>
    </w:p>
    <w:p w14:paraId="44C023FE" w14:textId="77777777" w:rsidR="00EB69FF" w:rsidRPr="00A82BB4" w:rsidRDefault="00EB69FF" w:rsidP="00EB69FF">
      <w:pPr>
        <w:pStyle w:val="titoloprinc0"/>
        <w:rPr>
          <w:color w:val="002060"/>
        </w:rPr>
      </w:pPr>
      <w:r>
        <w:rPr>
          <w:color w:val="002060"/>
        </w:rPr>
        <w:t>PROGRAMMA GARE</w:t>
      </w:r>
    </w:p>
    <w:p w14:paraId="1A31AF5A" w14:textId="77777777" w:rsidR="00EB69FF" w:rsidRDefault="00EB69FF" w:rsidP="00EB69FF">
      <w:pPr>
        <w:pStyle w:val="breakline"/>
        <w:rPr>
          <w:color w:val="002060"/>
        </w:rPr>
      </w:pPr>
    </w:p>
    <w:p w14:paraId="0CAD2BA0" w14:textId="77777777" w:rsidR="00672D45" w:rsidRPr="00626198" w:rsidRDefault="00672D45" w:rsidP="00672D45">
      <w:pPr>
        <w:pStyle w:val="sottotitolocampionato10"/>
        <w:rPr>
          <w:color w:val="002060"/>
        </w:rPr>
      </w:pPr>
      <w:r w:rsidRPr="00626198">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21"/>
        <w:gridCol w:w="385"/>
        <w:gridCol w:w="898"/>
        <w:gridCol w:w="1199"/>
        <w:gridCol w:w="1546"/>
        <w:gridCol w:w="1546"/>
      </w:tblGrid>
      <w:tr w:rsidR="00672D45" w:rsidRPr="00626198" w14:paraId="4FA7194C"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F5541"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682AE"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02A1E"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CCA17"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1C4AC"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2DF1D"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63333"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3C275194"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2567E" w14:textId="77777777" w:rsidR="00672D45" w:rsidRPr="00626198" w:rsidRDefault="00672D45" w:rsidP="00C83017">
            <w:pPr>
              <w:pStyle w:val="rowtabella0"/>
              <w:rPr>
                <w:color w:val="002060"/>
              </w:rPr>
            </w:pPr>
            <w:r w:rsidRPr="00626198">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D1078" w14:textId="77777777" w:rsidR="00672D45" w:rsidRPr="00626198" w:rsidRDefault="00672D45" w:rsidP="00C83017">
            <w:pPr>
              <w:pStyle w:val="rowtabella0"/>
              <w:rPr>
                <w:color w:val="002060"/>
              </w:rPr>
            </w:pPr>
            <w:r w:rsidRPr="00626198">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D8644"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049ACB" w14:textId="77777777" w:rsidR="00672D45" w:rsidRPr="00626198" w:rsidRDefault="00672D45" w:rsidP="00C83017">
            <w:pPr>
              <w:pStyle w:val="rowtabella0"/>
              <w:rPr>
                <w:color w:val="002060"/>
              </w:rPr>
            </w:pPr>
            <w:r w:rsidRPr="00626198">
              <w:rPr>
                <w:color w:val="002060"/>
              </w:rPr>
              <w:t>19/10/2024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35184" w14:textId="77777777" w:rsidR="00672D45" w:rsidRPr="00626198" w:rsidRDefault="00672D45" w:rsidP="00C83017">
            <w:pPr>
              <w:pStyle w:val="rowtabella0"/>
              <w:rPr>
                <w:color w:val="002060"/>
              </w:rPr>
            </w:pPr>
            <w:r w:rsidRPr="00626198">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ADA7F" w14:textId="77777777" w:rsidR="00672D45" w:rsidRPr="00626198" w:rsidRDefault="00672D45" w:rsidP="00C83017">
            <w:pPr>
              <w:pStyle w:val="rowtabella0"/>
              <w:rPr>
                <w:color w:val="002060"/>
              </w:rPr>
            </w:pPr>
            <w:r w:rsidRPr="00626198">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CEDB0" w14:textId="77777777" w:rsidR="00672D45" w:rsidRPr="00626198" w:rsidRDefault="00672D45" w:rsidP="00C83017">
            <w:pPr>
              <w:pStyle w:val="rowtabella0"/>
              <w:rPr>
                <w:color w:val="002060"/>
              </w:rPr>
            </w:pPr>
            <w:r w:rsidRPr="00626198">
              <w:rPr>
                <w:color w:val="002060"/>
              </w:rPr>
              <w:t>VIA DELLO STADIO</w:t>
            </w:r>
          </w:p>
        </w:tc>
      </w:tr>
      <w:tr w:rsidR="00672D45" w:rsidRPr="00626198" w14:paraId="4AFE5ED0"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717009" w14:textId="77777777" w:rsidR="00672D45" w:rsidRPr="00626198" w:rsidRDefault="00672D45" w:rsidP="00C83017">
            <w:pPr>
              <w:pStyle w:val="rowtabella0"/>
              <w:rPr>
                <w:color w:val="002060"/>
              </w:rPr>
            </w:pPr>
            <w:r w:rsidRPr="00626198">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E3D7DE" w14:textId="77777777" w:rsidR="00672D45" w:rsidRPr="00626198" w:rsidRDefault="00672D45" w:rsidP="00C83017">
            <w:pPr>
              <w:pStyle w:val="rowtabella0"/>
              <w:rPr>
                <w:color w:val="002060"/>
              </w:rPr>
            </w:pPr>
            <w:r w:rsidRPr="00626198">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DD4E3F"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0F7E43" w14:textId="77777777" w:rsidR="00672D45" w:rsidRPr="00626198" w:rsidRDefault="00672D45" w:rsidP="00C83017">
            <w:pPr>
              <w:pStyle w:val="rowtabella0"/>
              <w:rPr>
                <w:color w:val="002060"/>
              </w:rPr>
            </w:pPr>
            <w:r w:rsidRPr="00626198">
              <w:rPr>
                <w:color w:val="002060"/>
              </w:rPr>
              <w:t>19/10/2024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6B8CBC" w14:textId="77777777" w:rsidR="00672D45" w:rsidRPr="00626198" w:rsidRDefault="00672D45" w:rsidP="00C83017">
            <w:pPr>
              <w:pStyle w:val="rowtabella0"/>
              <w:rPr>
                <w:color w:val="002060"/>
              </w:rPr>
            </w:pPr>
            <w:r w:rsidRPr="00626198">
              <w:rPr>
                <w:color w:val="002060"/>
              </w:rPr>
              <w:t xml:space="preserve">5442 TENSOSTRUTTURA </w:t>
            </w:r>
            <w:proofErr w:type="gramStart"/>
            <w:r w:rsidRPr="00626198">
              <w:rPr>
                <w:color w:val="002060"/>
              </w:rPr>
              <w:t>B.GO</w:t>
            </w:r>
            <w:proofErr w:type="gramEnd"/>
            <w:r w:rsidRPr="00626198">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02CB35" w14:textId="77777777" w:rsidR="00672D45" w:rsidRPr="00626198" w:rsidRDefault="00672D45" w:rsidP="00C83017">
            <w:pPr>
              <w:pStyle w:val="rowtabella0"/>
              <w:rPr>
                <w:color w:val="002060"/>
              </w:rPr>
            </w:pPr>
            <w:r w:rsidRPr="00626198">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3A91F5" w14:textId="77777777" w:rsidR="00672D45" w:rsidRPr="00626198" w:rsidRDefault="00672D45" w:rsidP="00C83017">
            <w:pPr>
              <w:pStyle w:val="rowtabella0"/>
              <w:rPr>
                <w:color w:val="002060"/>
              </w:rPr>
            </w:pPr>
            <w:r w:rsidRPr="00626198">
              <w:rPr>
                <w:color w:val="002060"/>
              </w:rPr>
              <w:t xml:space="preserve">STRADA DEL FOGLIA - </w:t>
            </w:r>
            <w:proofErr w:type="gramStart"/>
            <w:r w:rsidRPr="00626198">
              <w:rPr>
                <w:color w:val="002060"/>
              </w:rPr>
              <w:t>B.GO</w:t>
            </w:r>
            <w:proofErr w:type="gramEnd"/>
            <w:r w:rsidRPr="00626198">
              <w:rPr>
                <w:color w:val="002060"/>
              </w:rPr>
              <w:t xml:space="preserve"> S.MAR</w:t>
            </w:r>
          </w:p>
        </w:tc>
      </w:tr>
      <w:tr w:rsidR="00672D45" w:rsidRPr="00626198" w14:paraId="5D36F720"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882051" w14:textId="77777777" w:rsidR="00672D45" w:rsidRPr="00626198" w:rsidRDefault="00672D45" w:rsidP="00C83017">
            <w:pPr>
              <w:pStyle w:val="rowtabella0"/>
              <w:rPr>
                <w:color w:val="002060"/>
              </w:rPr>
            </w:pPr>
            <w:r w:rsidRPr="00626198">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4C733B" w14:textId="77777777" w:rsidR="00672D45" w:rsidRPr="00626198" w:rsidRDefault="00672D45" w:rsidP="00C83017">
            <w:pPr>
              <w:pStyle w:val="rowtabella0"/>
              <w:rPr>
                <w:color w:val="002060"/>
              </w:rPr>
            </w:pPr>
            <w:r w:rsidRPr="00626198">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D73EE"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852E99" w14:textId="77777777" w:rsidR="00672D45" w:rsidRPr="00626198" w:rsidRDefault="00672D45" w:rsidP="00C83017">
            <w:pPr>
              <w:pStyle w:val="rowtabella0"/>
              <w:rPr>
                <w:color w:val="002060"/>
              </w:rPr>
            </w:pPr>
            <w:r w:rsidRPr="00626198">
              <w:rPr>
                <w:color w:val="002060"/>
              </w:rPr>
              <w:t>19/10/2024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59AC2D" w14:textId="77777777" w:rsidR="00672D45" w:rsidRPr="00626198" w:rsidRDefault="00672D45" w:rsidP="00C83017">
            <w:pPr>
              <w:pStyle w:val="rowtabella0"/>
              <w:rPr>
                <w:color w:val="002060"/>
              </w:rPr>
            </w:pPr>
            <w:r w:rsidRPr="00626198">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2F1949" w14:textId="77777777" w:rsidR="00672D45" w:rsidRPr="00626198" w:rsidRDefault="00672D45" w:rsidP="00C83017">
            <w:pPr>
              <w:pStyle w:val="rowtabella0"/>
              <w:rPr>
                <w:color w:val="002060"/>
              </w:rPr>
            </w:pPr>
            <w:r w:rsidRPr="00626198">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E9BE50" w14:textId="77777777" w:rsidR="00672D45" w:rsidRPr="00626198" w:rsidRDefault="00672D45" w:rsidP="00C83017">
            <w:pPr>
              <w:pStyle w:val="rowtabella0"/>
              <w:rPr>
                <w:color w:val="002060"/>
              </w:rPr>
            </w:pPr>
            <w:r w:rsidRPr="00626198">
              <w:rPr>
                <w:color w:val="002060"/>
              </w:rPr>
              <w:t>VIA BRAMANTE</w:t>
            </w:r>
          </w:p>
        </w:tc>
      </w:tr>
      <w:tr w:rsidR="00672D45" w:rsidRPr="00626198" w14:paraId="374F73DE"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B36E67" w14:textId="77777777" w:rsidR="00672D45" w:rsidRPr="00626198" w:rsidRDefault="00672D45" w:rsidP="00C83017">
            <w:pPr>
              <w:pStyle w:val="rowtabella0"/>
              <w:rPr>
                <w:color w:val="002060"/>
              </w:rPr>
            </w:pPr>
            <w:r w:rsidRPr="0062619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9F2EDA" w14:textId="77777777" w:rsidR="00672D45" w:rsidRPr="00626198" w:rsidRDefault="00672D45" w:rsidP="00C83017">
            <w:pPr>
              <w:pStyle w:val="rowtabella0"/>
              <w:rPr>
                <w:color w:val="002060"/>
              </w:rPr>
            </w:pPr>
            <w:r w:rsidRPr="00626198">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D514F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925BA4" w14:textId="77777777" w:rsidR="00672D45" w:rsidRPr="00626198" w:rsidRDefault="00672D45" w:rsidP="00C83017">
            <w:pPr>
              <w:pStyle w:val="rowtabella0"/>
              <w:rPr>
                <w:color w:val="002060"/>
              </w:rPr>
            </w:pPr>
            <w:r w:rsidRPr="00626198">
              <w:rPr>
                <w:color w:val="002060"/>
              </w:rPr>
              <w:t>19/10/2024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D26B7C" w14:textId="77777777" w:rsidR="00672D45" w:rsidRPr="00626198" w:rsidRDefault="00672D45" w:rsidP="00C83017">
            <w:pPr>
              <w:pStyle w:val="rowtabella0"/>
              <w:rPr>
                <w:color w:val="002060"/>
              </w:rPr>
            </w:pPr>
            <w:r w:rsidRPr="0062619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7243C5" w14:textId="77777777" w:rsidR="00672D45" w:rsidRPr="00626198" w:rsidRDefault="00672D45" w:rsidP="00C83017">
            <w:pPr>
              <w:pStyle w:val="rowtabella0"/>
              <w:rPr>
                <w:color w:val="002060"/>
              </w:rPr>
            </w:pPr>
            <w:r w:rsidRPr="0062619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EC098" w14:textId="77777777" w:rsidR="00672D45" w:rsidRPr="00626198" w:rsidRDefault="00672D45" w:rsidP="00C83017">
            <w:pPr>
              <w:pStyle w:val="rowtabella0"/>
              <w:rPr>
                <w:color w:val="002060"/>
              </w:rPr>
            </w:pPr>
            <w:r w:rsidRPr="00626198">
              <w:rPr>
                <w:color w:val="002060"/>
              </w:rPr>
              <w:t xml:space="preserve">VIA </w:t>
            </w:r>
            <w:proofErr w:type="gramStart"/>
            <w:r w:rsidRPr="00626198">
              <w:rPr>
                <w:color w:val="002060"/>
              </w:rPr>
              <w:t>B.BUOZZI</w:t>
            </w:r>
            <w:proofErr w:type="gramEnd"/>
          </w:p>
        </w:tc>
      </w:tr>
      <w:tr w:rsidR="00672D45" w:rsidRPr="00626198" w14:paraId="4A13A5C6"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1CCDCF" w14:textId="77777777" w:rsidR="00672D45" w:rsidRPr="00626198" w:rsidRDefault="00672D45" w:rsidP="00C83017">
            <w:pPr>
              <w:pStyle w:val="rowtabella0"/>
              <w:rPr>
                <w:color w:val="002060"/>
              </w:rPr>
            </w:pPr>
            <w:r w:rsidRPr="00626198">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1066F3" w14:textId="77777777" w:rsidR="00672D45" w:rsidRPr="00626198" w:rsidRDefault="00672D45" w:rsidP="00C83017">
            <w:pPr>
              <w:pStyle w:val="rowtabella0"/>
              <w:rPr>
                <w:color w:val="002060"/>
              </w:rPr>
            </w:pPr>
            <w:r w:rsidRPr="00626198">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A4FB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11EB5" w14:textId="77777777" w:rsidR="00672D45" w:rsidRPr="00626198" w:rsidRDefault="00672D45" w:rsidP="00C83017">
            <w:pPr>
              <w:pStyle w:val="rowtabella0"/>
              <w:rPr>
                <w:color w:val="002060"/>
              </w:rPr>
            </w:pPr>
            <w:r w:rsidRPr="00626198">
              <w:rPr>
                <w:color w:val="002060"/>
              </w:rPr>
              <w:t>20/10/2024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63EFEE" w14:textId="77777777" w:rsidR="00672D45" w:rsidRPr="00626198" w:rsidRDefault="00672D45" w:rsidP="00C83017">
            <w:pPr>
              <w:pStyle w:val="rowtabella0"/>
              <w:rPr>
                <w:color w:val="002060"/>
              </w:rPr>
            </w:pPr>
            <w:r w:rsidRPr="00626198">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83FB3" w14:textId="77777777" w:rsidR="00672D45" w:rsidRPr="00626198" w:rsidRDefault="00672D45" w:rsidP="00C83017">
            <w:pPr>
              <w:pStyle w:val="rowtabella0"/>
              <w:rPr>
                <w:color w:val="002060"/>
              </w:rPr>
            </w:pPr>
            <w:r w:rsidRPr="0062619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07F61" w14:textId="77777777" w:rsidR="00672D45" w:rsidRPr="00626198" w:rsidRDefault="00672D45" w:rsidP="00C83017">
            <w:pPr>
              <w:pStyle w:val="rowtabella0"/>
              <w:rPr>
                <w:color w:val="002060"/>
              </w:rPr>
            </w:pPr>
            <w:r w:rsidRPr="00626198">
              <w:rPr>
                <w:color w:val="002060"/>
              </w:rPr>
              <w:t>VIA DEI TESSITORI</w:t>
            </w:r>
          </w:p>
        </w:tc>
      </w:tr>
    </w:tbl>
    <w:p w14:paraId="6ECB6861" w14:textId="77777777" w:rsidR="00672D45" w:rsidRPr="00626198" w:rsidRDefault="00672D45" w:rsidP="00672D45">
      <w:pPr>
        <w:pStyle w:val="breakline"/>
        <w:rPr>
          <w:rFonts w:eastAsiaTheme="minorEastAsia"/>
          <w:color w:val="002060"/>
        </w:rPr>
      </w:pPr>
    </w:p>
    <w:p w14:paraId="0C704E13" w14:textId="77777777" w:rsidR="00672D45" w:rsidRPr="00626198" w:rsidRDefault="00672D45" w:rsidP="00672D45">
      <w:pPr>
        <w:pStyle w:val="breakline"/>
        <w:rPr>
          <w:color w:val="002060"/>
        </w:rPr>
      </w:pPr>
    </w:p>
    <w:p w14:paraId="4B6FD3B1" w14:textId="77777777" w:rsidR="00672D45" w:rsidRPr="00626198" w:rsidRDefault="00672D45" w:rsidP="00672D45">
      <w:pPr>
        <w:pStyle w:val="breakline"/>
        <w:rPr>
          <w:color w:val="002060"/>
        </w:rPr>
      </w:pPr>
    </w:p>
    <w:p w14:paraId="1C190E43" w14:textId="77777777" w:rsidR="00672D45" w:rsidRPr="00626198" w:rsidRDefault="00672D45" w:rsidP="00672D45">
      <w:pPr>
        <w:pStyle w:val="sottotitolocampionato10"/>
        <w:rPr>
          <w:color w:val="002060"/>
        </w:rPr>
      </w:pPr>
      <w:r w:rsidRPr="00626198">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8"/>
        <w:gridCol w:w="385"/>
        <w:gridCol w:w="898"/>
        <w:gridCol w:w="1198"/>
        <w:gridCol w:w="1546"/>
        <w:gridCol w:w="1564"/>
      </w:tblGrid>
      <w:tr w:rsidR="00672D45" w:rsidRPr="00626198" w14:paraId="081252C1"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4D578"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E07C0"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C4291"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28B24"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0D572"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94982"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5EAED"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2D1D9DF2"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FD629F" w14:textId="77777777" w:rsidR="00672D45" w:rsidRPr="00626198" w:rsidRDefault="00672D45" w:rsidP="00C83017">
            <w:pPr>
              <w:pStyle w:val="rowtabella0"/>
              <w:rPr>
                <w:color w:val="002060"/>
              </w:rPr>
            </w:pPr>
            <w:r w:rsidRPr="00626198">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BD438E" w14:textId="77777777" w:rsidR="00672D45" w:rsidRPr="00626198" w:rsidRDefault="00672D45" w:rsidP="00C83017">
            <w:pPr>
              <w:pStyle w:val="rowtabella0"/>
              <w:rPr>
                <w:color w:val="002060"/>
              </w:rPr>
            </w:pPr>
            <w:r w:rsidRPr="00626198">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57799"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A20B2" w14:textId="77777777" w:rsidR="00672D45" w:rsidRPr="00626198" w:rsidRDefault="00672D45" w:rsidP="00C83017">
            <w:pPr>
              <w:pStyle w:val="rowtabella0"/>
              <w:rPr>
                <w:color w:val="002060"/>
              </w:rPr>
            </w:pPr>
            <w:r w:rsidRPr="00626198">
              <w:rPr>
                <w:color w:val="002060"/>
              </w:rPr>
              <w:t>19/10/2024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A506A9" w14:textId="77777777" w:rsidR="00672D45" w:rsidRPr="00626198" w:rsidRDefault="00672D45" w:rsidP="00C83017">
            <w:pPr>
              <w:pStyle w:val="rowtabella0"/>
              <w:rPr>
                <w:color w:val="002060"/>
              </w:rPr>
            </w:pPr>
            <w:r w:rsidRPr="00626198">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FD4B7F" w14:textId="77777777" w:rsidR="00672D45" w:rsidRPr="00626198" w:rsidRDefault="00672D45" w:rsidP="00C83017">
            <w:pPr>
              <w:pStyle w:val="rowtabella0"/>
              <w:rPr>
                <w:color w:val="002060"/>
              </w:rPr>
            </w:pPr>
            <w:r w:rsidRPr="00626198">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639A0" w14:textId="77777777" w:rsidR="00672D45" w:rsidRPr="00626198" w:rsidRDefault="00672D45" w:rsidP="00C83017">
            <w:pPr>
              <w:pStyle w:val="rowtabella0"/>
              <w:rPr>
                <w:color w:val="002060"/>
              </w:rPr>
            </w:pPr>
            <w:r w:rsidRPr="00626198">
              <w:rPr>
                <w:color w:val="002060"/>
              </w:rPr>
              <w:t>VIA ROSSINI</w:t>
            </w:r>
          </w:p>
        </w:tc>
      </w:tr>
      <w:tr w:rsidR="00672D45" w:rsidRPr="00626198" w14:paraId="30B85428"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411944" w14:textId="77777777" w:rsidR="00672D45" w:rsidRPr="00626198" w:rsidRDefault="00672D45" w:rsidP="00C83017">
            <w:pPr>
              <w:pStyle w:val="rowtabella0"/>
              <w:rPr>
                <w:color w:val="002060"/>
              </w:rPr>
            </w:pPr>
            <w:r w:rsidRPr="00626198">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732311" w14:textId="77777777" w:rsidR="00672D45" w:rsidRPr="00626198" w:rsidRDefault="00672D45" w:rsidP="00C83017">
            <w:pPr>
              <w:pStyle w:val="rowtabella0"/>
              <w:rPr>
                <w:color w:val="002060"/>
              </w:rPr>
            </w:pPr>
            <w:r w:rsidRPr="00626198">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150317"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2460DF" w14:textId="77777777" w:rsidR="00672D45" w:rsidRPr="00626198" w:rsidRDefault="00672D45" w:rsidP="00C83017">
            <w:pPr>
              <w:pStyle w:val="rowtabella0"/>
              <w:rPr>
                <w:color w:val="002060"/>
              </w:rPr>
            </w:pPr>
            <w:r w:rsidRPr="00626198">
              <w:rPr>
                <w:color w:val="002060"/>
              </w:rPr>
              <w:t>19/10/2024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A52AD8" w14:textId="77777777" w:rsidR="00672D45" w:rsidRPr="00626198" w:rsidRDefault="00672D45" w:rsidP="00C83017">
            <w:pPr>
              <w:pStyle w:val="rowtabella0"/>
              <w:rPr>
                <w:color w:val="002060"/>
              </w:rPr>
            </w:pPr>
            <w:r w:rsidRPr="00626198">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698685" w14:textId="77777777" w:rsidR="00672D45" w:rsidRPr="00626198" w:rsidRDefault="00672D45" w:rsidP="00C83017">
            <w:pPr>
              <w:pStyle w:val="rowtabella0"/>
              <w:rPr>
                <w:color w:val="002060"/>
              </w:rPr>
            </w:pPr>
            <w:r w:rsidRPr="0062619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5A854A" w14:textId="77777777" w:rsidR="00672D45" w:rsidRPr="00626198" w:rsidRDefault="00672D45" w:rsidP="00C83017">
            <w:pPr>
              <w:pStyle w:val="rowtabella0"/>
              <w:rPr>
                <w:color w:val="002060"/>
              </w:rPr>
            </w:pPr>
            <w:r w:rsidRPr="00626198">
              <w:rPr>
                <w:color w:val="002060"/>
              </w:rPr>
              <w:t>VIA SALVO D'ACQUISTO</w:t>
            </w:r>
          </w:p>
        </w:tc>
      </w:tr>
      <w:tr w:rsidR="00672D45" w:rsidRPr="00626198" w14:paraId="32F8E3FC"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814811" w14:textId="77777777" w:rsidR="00672D45" w:rsidRPr="00626198" w:rsidRDefault="00672D45" w:rsidP="00C83017">
            <w:pPr>
              <w:pStyle w:val="rowtabella0"/>
              <w:rPr>
                <w:color w:val="002060"/>
              </w:rPr>
            </w:pPr>
            <w:r w:rsidRPr="0062619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B67D3B" w14:textId="77777777" w:rsidR="00672D45" w:rsidRPr="00626198" w:rsidRDefault="00672D45" w:rsidP="00C83017">
            <w:pPr>
              <w:pStyle w:val="rowtabella0"/>
              <w:rPr>
                <w:color w:val="002060"/>
              </w:rPr>
            </w:pPr>
            <w:r w:rsidRPr="00626198">
              <w:rPr>
                <w:color w:val="002060"/>
              </w:rPr>
              <w:t>POL. SPORT COMMUNICATION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EF1E1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625A81" w14:textId="77777777" w:rsidR="00672D45" w:rsidRPr="00626198" w:rsidRDefault="00672D45" w:rsidP="00C83017">
            <w:pPr>
              <w:pStyle w:val="rowtabella0"/>
              <w:rPr>
                <w:color w:val="002060"/>
              </w:rPr>
            </w:pPr>
            <w:r w:rsidRPr="00626198">
              <w:rPr>
                <w:color w:val="002060"/>
              </w:rPr>
              <w:t>19/10/2024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36F441" w14:textId="77777777" w:rsidR="00672D45" w:rsidRPr="00626198" w:rsidRDefault="00672D45" w:rsidP="00C83017">
            <w:pPr>
              <w:pStyle w:val="rowtabella0"/>
              <w:rPr>
                <w:color w:val="002060"/>
              </w:rPr>
            </w:pPr>
            <w:r w:rsidRPr="0062619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45694E" w14:textId="77777777" w:rsidR="00672D45" w:rsidRPr="00626198" w:rsidRDefault="00672D45" w:rsidP="00C83017">
            <w:pPr>
              <w:pStyle w:val="rowtabella0"/>
              <w:rPr>
                <w:color w:val="002060"/>
              </w:rPr>
            </w:pPr>
            <w:r w:rsidRPr="0062619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5D3BD" w14:textId="77777777" w:rsidR="00672D45" w:rsidRPr="00626198" w:rsidRDefault="00672D45" w:rsidP="00C83017">
            <w:pPr>
              <w:pStyle w:val="rowtabella0"/>
              <w:rPr>
                <w:color w:val="002060"/>
              </w:rPr>
            </w:pPr>
            <w:r w:rsidRPr="00626198">
              <w:rPr>
                <w:color w:val="002060"/>
              </w:rPr>
              <w:t>VIA ALESSANDRO MANZONI</w:t>
            </w:r>
          </w:p>
        </w:tc>
      </w:tr>
      <w:tr w:rsidR="00672D45" w:rsidRPr="00626198" w14:paraId="66514372"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4F0AB9" w14:textId="77777777" w:rsidR="00672D45" w:rsidRPr="00626198" w:rsidRDefault="00672D45" w:rsidP="00C83017">
            <w:pPr>
              <w:pStyle w:val="rowtabella0"/>
              <w:rPr>
                <w:color w:val="002060"/>
              </w:rPr>
            </w:pPr>
            <w:r w:rsidRPr="00626198">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5B1C52" w14:textId="77777777" w:rsidR="00672D45" w:rsidRPr="00626198" w:rsidRDefault="00672D45" w:rsidP="00C83017">
            <w:pPr>
              <w:pStyle w:val="rowtabella0"/>
              <w:rPr>
                <w:color w:val="002060"/>
              </w:rPr>
            </w:pPr>
            <w:r w:rsidRPr="00626198">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5A49B5"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CA8F61" w14:textId="77777777" w:rsidR="00672D45" w:rsidRPr="00626198" w:rsidRDefault="00672D45" w:rsidP="00C83017">
            <w:pPr>
              <w:pStyle w:val="rowtabella0"/>
              <w:rPr>
                <w:color w:val="002060"/>
              </w:rPr>
            </w:pPr>
            <w:r w:rsidRPr="00626198">
              <w:rPr>
                <w:color w:val="002060"/>
              </w:rPr>
              <w:t>20/10/2024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EB41EC" w14:textId="77777777" w:rsidR="00672D45" w:rsidRPr="00626198" w:rsidRDefault="00672D45" w:rsidP="00C83017">
            <w:pPr>
              <w:pStyle w:val="rowtabella0"/>
              <w:rPr>
                <w:color w:val="002060"/>
              </w:rPr>
            </w:pPr>
            <w:r w:rsidRPr="00626198">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4CD1B9" w14:textId="77777777" w:rsidR="00672D45" w:rsidRPr="00626198" w:rsidRDefault="00672D45" w:rsidP="00C83017">
            <w:pPr>
              <w:pStyle w:val="rowtabella0"/>
              <w:rPr>
                <w:color w:val="002060"/>
              </w:rPr>
            </w:pPr>
            <w:r w:rsidRPr="0062619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16A1FE" w14:textId="77777777" w:rsidR="00672D45" w:rsidRPr="00626198" w:rsidRDefault="00672D45" w:rsidP="00C83017">
            <w:pPr>
              <w:pStyle w:val="rowtabella0"/>
              <w:rPr>
                <w:color w:val="002060"/>
              </w:rPr>
            </w:pPr>
            <w:r w:rsidRPr="00626198">
              <w:rPr>
                <w:color w:val="002060"/>
              </w:rPr>
              <w:t>VIA DELLA REPUBBLICA</w:t>
            </w:r>
          </w:p>
        </w:tc>
      </w:tr>
      <w:tr w:rsidR="00672D45" w:rsidRPr="00626198" w14:paraId="0596CDE6"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9552C4" w14:textId="77777777" w:rsidR="00672D45" w:rsidRPr="00626198" w:rsidRDefault="00672D45" w:rsidP="00C83017">
            <w:pPr>
              <w:pStyle w:val="rowtabella0"/>
              <w:rPr>
                <w:color w:val="002060"/>
              </w:rPr>
            </w:pPr>
            <w:r w:rsidRPr="00626198">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507B0" w14:textId="77777777" w:rsidR="00672D45" w:rsidRPr="00626198" w:rsidRDefault="00672D45" w:rsidP="00C83017">
            <w:pPr>
              <w:pStyle w:val="rowtabella0"/>
              <w:rPr>
                <w:color w:val="002060"/>
              </w:rPr>
            </w:pPr>
            <w:proofErr w:type="gramStart"/>
            <w:r w:rsidRPr="00626198">
              <w:rPr>
                <w:color w:val="002060"/>
              </w:rPr>
              <w:t>U.MANDOLESI</w:t>
            </w:r>
            <w:proofErr w:type="gramEnd"/>
            <w:r w:rsidRPr="00626198">
              <w:rPr>
                <w:color w:val="002060"/>
              </w:rPr>
              <w:t xml:space="preserv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4C6A7"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5B4BB" w14:textId="77777777" w:rsidR="00672D45" w:rsidRPr="00626198" w:rsidRDefault="00672D45" w:rsidP="00C83017">
            <w:pPr>
              <w:pStyle w:val="rowtabella0"/>
              <w:rPr>
                <w:color w:val="002060"/>
              </w:rPr>
            </w:pPr>
            <w:r w:rsidRPr="00626198">
              <w:rPr>
                <w:color w:val="002060"/>
              </w:rPr>
              <w:t>20/10/2024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034F63" w14:textId="77777777" w:rsidR="00672D45" w:rsidRPr="00626198" w:rsidRDefault="00672D45" w:rsidP="00C83017">
            <w:pPr>
              <w:pStyle w:val="rowtabella0"/>
              <w:rPr>
                <w:color w:val="002060"/>
              </w:rPr>
            </w:pPr>
            <w:r w:rsidRPr="00626198">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9608F" w14:textId="77777777" w:rsidR="00672D45" w:rsidRPr="00626198" w:rsidRDefault="00672D45" w:rsidP="00C83017">
            <w:pPr>
              <w:pStyle w:val="rowtabella0"/>
              <w:rPr>
                <w:color w:val="002060"/>
              </w:rPr>
            </w:pPr>
            <w:r w:rsidRPr="00626198">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CA0E62" w14:textId="77777777" w:rsidR="00672D45" w:rsidRPr="00626198" w:rsidRDefault="00672D45" w:rsidP="00C83017">
            <w:pPr>
              <w:pStyle w:val="rowtabella0"/>
              <w:rPr>
                <w:color w:val="002060"/>
              </w:rPr>
            </w:pPr>
            <w:r w:rsidRPr="00626198">
              <w:rPr>
                <w:color w:val="002060"/>
              </w:rPr>
              <w:t xml:space="preserve">LOC.MONTEROCCO VIA </w:t>
            </w:r>
            <w:proofErr w:type="gramStart"/>
            <w:r w:rsidRPr="00626198">
              <w:rPr>
                <w:color w:val="002060"/>
              </w:rPr>
              <w:t>A.MANCINI</w:t>
            </w:r>
            <w:proofErr w:type="gramEnd"/>
          </w:p>
        </w:tc>
      </w:tr>
    </w:tbl>
    <w:p w14:paraId="3417B5FB" w14:textId="77777777" w:rsidR="00672D45" w:rsidRPr="00A82BB4" w:rsidRDefault="00672D45" w:rsidP="00EB69FF">
      <w:pPr>
        <w:pStyle w:val="breakline"/>
        <w:rPr>
          <w:color w:val="002060"/>
        </w:rPr>
      </w:pPr>
    </w:p>
    <w:p w14:paraId="7F20CEA2" w14:textId="77777777" w:rsidR="00EB69FF" w:rsidRPr="00A82BB4" w:rsidRDefault="00EB69FF" w:rsidP="00EB69FF">
      <w:pPr>
        <w:pStyle w:val="breakline"/>
        <w:rPr>
          <w:color w:val="002060"/>
        </w:rPr>
      </w:pPr>
    </w:p>
    <w:p w14:paraId="28A40CDF" w14:textId="77777777" w:rsidR="00EB69FF" w:rsidRPr="00A82BB4" w:rsidRDefault="00EB69FF" w:rsidP="00EB69FF">
      <w:pPr>
        <w:pStyle w:val="titolocampionato0"/>
        <w:shd w:val="clear" w:color="auto" w:fill="CCCCCC"/>
        <w:spacing w:before="80" w:after="40"/>
        <w:rPr>
          <w:color w:val="002060"/>
        </w:rPr>
      </w:pPr>
      <w:r w:rsidRPr="00A82BB4">
        <w:rPr>
          <w:color w:val="002060"/>
        </w:rPr>
        <w:t>UNDER 17 C5 REGIONALI MASCHILI</w:t>
      </w:r>
    </w:p>
    <w:p w14:paraId="3EB4F12D" w14:textId="77777777" w:rsidR="00EB69FF" w:rsidRPr="00D7273F" w:rsidRDefault="00EB69FF" w:rsidP="00EB69FF">
      <w:pPr>
        <w:pStyle w:val="titoloprinc0"/>
        <w:rPr>
          <w:color w:val="002060"/>
        </w:rPr>
      </w:pPr>
      <w:r w:rsidRPr="00D7273F">
        <w:rPr>
          <w:color w:val="002060"/>
        </w:rPr>
        <w:t>ANAGRAFICA/INDIRIZZARIO/VARIAZIONI CALENDARIO</w:t>
      </w:r>
    </w:p>
    <w:p w14:paraId="3E9514ED" w14:textId="77777777" w:rsidR="00EB69FF" w:rsidRDefault="00EB69FF" w:rsidP="00EB69FF">
      <w:pPr>
        <w:pStyle w:val="titoloprinc0"/>
        <w:jc w:val="both"/>
        <w:rPr>
          <w:b w:val="0"/>
          <w:bCs w:val="0"/>
          <w:color w:val="002060"/>
          <w:sz w:val="22"/>
          <w:szCs w:val="22"/>
        </w:rPr>
      </w:pPr>
    </w:p>
    <w:p w14:paraId="7850B02C" w14:textId="77777777" w:rsidR="00EB69FF" w:rsidRPr="00D7273F" w:rsidRDefault="00EB69FF" w:rsidP="00EB69FF">
      <w:pPr>
        <w:pStyle w:val="titoloprinc0"/>
        <w:jc w:val="both"/>
        <w:rPr>
          <w:color w:val="002060"/>
          <w:sz w:val="22"/>
          <w:szCs w:val="22"/>
        </w:rPr>
      </w:pPr>
      <w:r w:rsidRPr="00D7273F">
        <w:rPr>
          <w:color w:val="002060"/>
          <w:sz w:val="22"/>
          <w:szCs w:val="22"/>
        </w:rPr>
        <w:t>GIRONE “</w:t>
      </w:r>
      <w:r>
        <w:rPr>
          <w:color w:val="002060"/>
          <w:sz w:val="22"/>
          <w:szCs w:val="22"/>
        </w:rPr>
        <w:t>A</w:t>
      </w:r>
      <w:r w:rsidRPr="00D7273F">
        <w:rPr>
          <w:color w:val="002060"/>
          <w:sz w:val="22"/>
          <w:szCs w:val="22"/>
        </w:rPr>
        <w:t>”</w:t>
      </w:r>
    </w:p>
    <w:p w14:paraId="4A836D49" w14:textId="77777777" w:rsidR="00EB69FF" w:rsidRDefault="00EB69FF" w:rsidP="00EB69FF">
      <w:pPr>
        <w:pStyle w:val="titoloprinc0"/>
        <w:jc w:val="both"/>
        <w:rPr>
          <w:b w:val="0"/>
          <w:bCs w:val="0"/>
          <w:color w:val="002060"/>
          <w:sz w:val="22"/>
          <w:szCs w:val="22"/>
        </w:rPr>
      </w:pPr>
    </w:p>
    <w:p w14:paraId="2F04798A" w14:textId="7F20ECBC" w:rsidR="00EB69FF" w:rsidRDefault="00EB69FF" w:rsidP="00EB69FF">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 xml:space="preserve">AUDAX 1970 </w:t>
      </w:r>
      <w:proofErr w:type="gramStart"/>
      <w:r>
        <w:rPr>
          <w:color w:val="002060"/>
          <w:sz w:val="22"/>
          <w:szCs w:val="22"/>
        </w:rPr>
        <w:t>S.ANGELO</w:t>
      </w:r>
      <w:proofErr w:type="gramEnd"/>
      <w:r w:rsidRPr="00D7273F">
        <w:rPr>
          <w:color w:val="002060"/>
          <w:sz w:val="22"/>
          <w:szCs w:val="22"/>
        </w:rPr>
        <w:t xml:space="preserve"> </w:t>
      </w:r>
      <w:r w:rsidRPr="00D7273F">
        <w:rPr>
          <w:b w:val="0"/>
          <w:bCs w:val="0"/>
          <w:color w:val="002060"/>
          <w:sz w:val="22"/>
          <w:szCs w:val="22"/>
        </w:rPr>
        <w:t xml:space="preserve">comunica che disputerà </w:t>
      </w:r>
      <w:r w:rsidR="00B53B2A" w:rsidRPr="00B53B2A">
        <w:rPr>
          <w:b w:val="0"/>
          <w:bCs w:val="0"/>
          <w:color w:val="002060"/>
          <w:sz w:val="22"/>
          <w:szCs w:val="22"/>
          <w:u w:val="single"/>
        </w:rPr>
        <w:t>tutte le gare interne a partire dal 26/10/2024</w:t>
      </w:r>
      <w:r w:rsidR="00B53B2A" w:rsidRPr="00D7273F">
        <w:rPr>
          <w:b w:val="0"/>
          <w:bCs w:val="0"/>
          <w:color w:val="002060"/>
          <w:sz w:val="22"/>
          <w:szCs w:val="22"/>
        </w:rPr>
        <w:t xml:space="preserve"> </w:t>
      </w:r>
      <w:r>
        <w:rPr>
          <w:b w:val="0"/>
          <w:bCs w:val="0"/>
          <w:color w:val="002060"/>
          <w:sz w:val="22"/>
          <w:szCs w:val="22"/>
        </w:rPr>
        <w:t>il</w:t>
      </w:r>
      <w:r w:rsidRPr="00D7273F">
        <w:rPr>
          <w:b w:val="0"/>
          <w:bCs w:val="0"/>
          <w:color w:val="002060"/>
          <w:sz w:val="22"/>
          <w:szCs w:val="22"/>
        </w:rPr>
        <w:t xml:space="preserve"> </w:t>
      </w:r>
      <w:r>
        <w:rPr>
          <w:color w:val="002060"/>
          <w:sz w:val="22"/>
          <w:szCs w:val="22"/>
        </w:rPr>
        <w:t>SABATO</w:t>
      </w:r>
      <w:r>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16</w:t>
      </w:r>
      <w:r>
        <w:rPr>
          <w:color w:val="002060"/>
          <w:sz w:val="22"/>
          <w:szCs w:val="22"/>
        </w:rPr>
        <w:t>:30</w:t>
      </w:r>
      <w:r w:rsidRPr="00D7273F">
        <w:rPr>
          <w:b w:val="0"/>
          <w:bCs w:val="0"/>
          <w:color w:val="002060"/>
          <w:sz w:val="22"/>
          <w:szCs w:val="22"/>
        </w:rPr>
        <w:t xml:space="preserve">, </w:t>
      </w:r>
      <w:r w:rsidRPr="00EB69FF">
        <w:rPr>
          <w:color w:val="002060"/>
          <w:sz w:val="22"/>
          <w:szCs w:val="22"/>
        </w:rPr>
        <w:t xml:space="preserve">Palestra Istituto Tecnico “Bettino Padovano” </w:t>
      </w:r>
      <w:r>
        <w:rPr>
          <w:b w:val="0"/>
          <w:bCs w:val="0"/>
          <w:color w:val="002060"/>
          <w:sz w:val="22"/>
          <w:szCs w:val="22"/>
        </w:rPr>
        <w:t xml:space="preserve">Via Antonio Rosmini, 22/B di </w:t>
      </w:r>
      <w:r w:rsidRPr="00EB69FF">
        <w:rPr>
          <w:color w:val="002060"/>
          <w:sz w:val="22"/>
          <w:szCs w:val="22"/>
        </w:rPr>
        <w:t>SENIGALLIA</w:t>
      </w:r>
      <w:r w:rsidRPr="00D7273F">
        <w:rPr>
          <w:b w:val="0"/>
          <w:bCs w:val="0"/>
          <w:color w:val="002060"/>
          <w:sz w:val="22"/>
          <w:szCs w:val="22"/>
        </w:rPr>
        <w:t>.</w:t>
      </w:r>
    </w:p>
    <w:p w14:paraId="07561D9C" w14:textId="77777777" w:rsidR="00EB69FF" w:rsidRDefault="00EB69FF" w:rsidP="00EB69FF">
      <w:pPr>
        <w:pStyle w:val="titoloprinc0"/>
        <w:jc w:val="both"/>
        <w:rPr>
          <w:b w:val="0"/>
          <w:bCs w:val="0"/>
          <w:color w:val="002060"/>
          <w:sz w:val="22"/>
          <w:szCs w:val="22"/>
        </w:rPr>
      </w:pPr>
    </w:p>
    <w:p w14:paraId="388E8FC5" w14:textId="77777777" w:rsidR="00EB69FF" w:rsidRPr="00A82BB4" w:rsidRDefault="00EB69FF" w:rsidP="00EB69FF">
      <w:pPr>
        <w:pStyle w:val="titoloprinc0"/>
        <w:rPr>
          <w:color w:val="002060"/>
        </w:rPr>
      </w:pPr>
      <w:r w:rsidRPr="00A82BB4">
        <w:rPr>
          <w:color w:val="002060"/>
        </w:rPr>
        <w:t>VARIAZIONI AL PROGRAMMA GARE</w:t>
      </w:r>
    </w:p>
    <w:p w14:paraId="502E3A5A" w14:textId="77777777" w:rsidR="00EB69FF" w:rsidRPr="00A82BB4" w:rsidRDefault="00EB69FF" w:rsidP="00EB69FF">
      <w:pPr>
        <w:pStyle w:val="breakline"/>
        <w:rPr>
          <w:color w:val="002060"/>
        </w:rPr>
      </w:pPr>
    </w:p>
    <w:p w14:paraId="18817AF8" w14:textId="77777777" w:rsidR="00EB69FF" w:rsidRPr="00A82BB4" w:rsidRDefault="00EB69FF" w:rsidP="00EB69FF">
      <w:pPr>
        <w:pStyle w:val="breakline"/>
        <w:rPr>
          <w:color w:val="002060"/>
        </w:rPr>
      </w:pPr>
    </w:p>
    <w:p w14:paraId="3F38BA52" w14:textId="77777777" w:rsidR="00EB69FF" w:rsidRPr="00A82BB4" w:rsidRDefault="00EB69FF" w:rsidP="00EB69FF">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B69FF" w:rsidRPr="00A82BB4" w14:paraId="7C6B8A7B" w14:textId="77777777" w:rsidTr="00B53B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0A2D1" w14:textId="77777777" w:rsidR="00EB69FF" w:rsidRPr="00A82BB4" w:rsidRDefault="00EB69FF"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3339E" w14:textId="77777777" w:rsidR="00EB69FF" w:rsidRPr="00A82BB4" w:rsidRDefault="00EB69FF"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032CE" w14:textId="77777777" w:rsidR="00EB69FF" w:rsidRPr="00A82BB4" w:rsidRDefault="00EB69FF"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9CCCB" w14:textId="77777777" w:rsidR="00EB69FF" w:rsidRPr="00A82BB4" w:rsidRDefault="00EB69FF"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27E48" w14:textId="77777777" w:rsidR="00EB69FF" w:rsidRPr="00A82BB4" w:rsidRDefault="00EB69FF"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377A1" w14:textId="77777777" w:rsidR="00EB69FF" w:rsidRPr="00A82BB4" w:rsidRDefault="00EB69FF"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155C6" w14:textId="77777777" w:rsidR="00EB69FF" w:rsidRPr="00A82BB4" w:rsidRDefault="00EB69FF"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45130" w14:textId="77777777" w:rsidR="00EB69FF" w:rsidRPr="00A82BB4" w:rsidRDefault="00EB69FF" w:rsidP="00C83017">
            <w:pPr>
              <w:pStyle w:val="headertabella0"/>
              <w:rPr>
                <w:color w:val="002060"/>
              </w:rPr>
            </w:pPr>
            <w:r w:rsidRPr="00A82BB4">
              <w:rPr>
                <w:color w:val="002060"/>
              </w:rPr>
              <w:t>Impianto</w:t>
            </w:r>
          </w:p>
        </w:tc>
      </w:tr>
      <w:tr w:rsidR="00EB69FF" w:rsidRPr="00A82BB4" w14:paraId="75BAE674" w14:textId="77777777" w:rsidTr="00B53B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5896" w14:textId="77777777" w:rsidR="00EB69FF" w:rsidRPr="00B53B2A" w:rsidRDefault="00EB69FF" w:rsidP="00C83017">
            <w:pPr>
              <w:pStyle w:val="rowtabella0"/>
              <w:rPr>
                <w:color w:val="002060"/>
                <w:highlight w:val="yellow"/>
              </w:rPr>
            </w:pPr>
            <w:r w:rsidRPr="00B53B2A">
              <w:rPr>
                <w:color w:val="002060"/>
                <w:highlight w:val="yellow"/>
              </w:rPr>
              <w:t>23/10/2024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5121" w14:textId="77777777" w:rsidR="00EB69FF" w:rsidRPr="00B53B2A" w:rsidRDefault="00EB69FF" w:rsidP="00C83017">
            <w:pPr>
              <w:pStyle w:val="rowtabella0"/>
              <w:jc w:val="center"/>
              <w:rPr>
                <w:color w:val="002060"/>
                <w:highlight w:val="yellow"/>
              </w:rPr>
            </w:pPr>
            <w:r w:rsidRPr="00B53B2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2247" w14:textId="77777777" w:rsidR="00EB69FF" w:rsidRPr="00B53B2A" w:rsidRDefault="00EB69FF" w:rsidP="00C83017">
            <w:pPr>
              <w:pStyle w:val="rowtabella0"/>
              <w:rPr>
                <w:color w:val="002060"/>
                <w:highlight w:val="yellow"/>
              </w:rPr>
            </w:pPr>
            <w:r w:rsidRPr="00B53B2A">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B59D" w14:textId="77777777" w:rsidR="00EB69FF" w:rsidRPr="00B53B2A" w:rsidRDefault="00EB69FF" w:rsidP="00C83017">
            <w:pPr>
              <w:pStyle w:val="rowtabella0"/>
              <w:rPr>
                <w:color w:val="002060"/>
                <w:highlight w:val="yellow"/>
              </w:rPr>
            </w:pPr>
            <w:r w:rsidRPr="00B53B2A">
              <w:rPr>
                <w:color w:val="002060"/>
                <w:highlight w:val="yellow"/>
              </w:rPr>
              <w:t>JUNIORJESINA LIBERTAS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2E3D" w14:textId="0C3A5775" w:rsidR="00EB69FF" w:rsidRPr="00A82BB4" w:rsidRDefault="00EB69FF" w:rsidP="00C83017">
            <w:pPr>
              <w:pStyle w:val="rowtabella0"/>
              <w:rPr>
                <w:color w:val="002060"/>
              </w:rPr>
            </w:pPr>
            <w:r w:rsidRPr="00A82BB4">
              <w:rPr>
                <w:color w:val="002060"/>
              </w:rPr>
              <w:t>1</w:t>
            </w:r>
            <w:r w:rsidR="00B53B2A">
              <w:rPr>
                <w:color w:val="002060"/>
              </w:rPr>
              <w:t>9</w:t>
            </w:r>
            <w:r w:rsidRPr="00A82BB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AAB5" w14:textId="77777777" w:rsidR="00EB69FF" w:rsidRPr="00A82BB4" w:rsidRDefault="00EB69FF" w:rsidP="00C83017">
            <w:pPr>
              <w:pStyle w:val="rowtabella0"/>
              <w:jc w:val="center"/>
              <w:rPr>
                <w:color w:val="002060"/>
              </w:rPr>
            </w:pPr>
            <w:r w:rsidRPr="00B53B2A">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C5B5" w14:textId="77777777" w:rsidR="00EB69FF" w:rsidRPr="00A82BB4" w:rsidRDefault="00EB69FF" w:rsidP="00C83017">
            <w:pPr>
              <w:pStyle w:val="rowtabella0"/>
              <w:jc w:val="center"/>
              <w:rPr>
                <w:color w:val="002060"/>
              </w:rPr>
            </w:pPr>
            <w:r w:rsidRPr="00A82BB4">
              <w:rPr>
                <w:color w:val="002060"/>
              </w:rPr>
              <w:t>18:15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F966E" w14:textId="77777777" w:rsidR="00EB69FF" w:rsidRPr="00A82BB4" w:rsidRDefault="00EB69FF" w:rsidP="00C83017">
            <w:pPr>
              <w:rPr>
                <w:color w:val="002060"/>
              </w:rPr>
            </w:pPr>
          </w:p>
        </w:tc>
      </w:tr>
    </w:tbl>
    <w:p w14:paraId="71D8EDDB" w14:textId="77777777" w:rsidR="00EB69FF" w:rsidRPr="00A82BB4" w:rsidRDefault="00EB69FF" w:rsidP="00EB69FF">
      <w:pPr>
        <w:pStyle w:val="breakline"/>
        <w:rPr>
          <w:rFonts w:eastAsiaTheme="minorEastAsia"/>
          <w:color w:val="002060"/>
        </w:rPr>
      </w:pPr>
    </w:p>
    <w:p w14:paraId="2A29DFD3" w14:textId="77777777" w:rsidR="00EB69FF" w:rsidRPr="00A82BB4" w:rsidRDefault="00EB69FF" w:rsidP="00EB69FF">
      <w:pPr>
        <w:pStyle w:val="breakline"/>
        <w:rPr>
          <w:color w:val="002060"/>
        </w:rPr>
      </w:pPr>
    </w:p>
    <w:p w14:paraId="237C5F78" w14:textId="77777777" w:rsidR="00EB69FF" w:rsidRPr="00A82BB4" w:rsidRDefault="00EB69FF" w:rsidP="00EB69FF">
      <w:pPr>
        <w:pStyle w:val="sottotitolocampionato10"/>
        <w:rPr>
          <w:color w:val="002060"/>
        </w:rPr>
      </w:pPr>
      <w:r w:rsidRPr="00A82BB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B69FF" w:rsidRPr="00A82BB4" w14:paraId="0167C7D5" w14:textId="77777777" w:rsidTr="00B53B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752CF" w14:textId="77777777" w:rsidR="00EB69FF" w:rsidRPr="00A82BB4" w:rsidRDefault="00EB69FF"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0D5B3" w14:textId="77777777" w:rsidR="00EB69FF" w:rsidRPr="00A82BB4" w:rsidRDefault="00EB69FF"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2E94E" w14:textId="77777777" w:rsidR="00EB69FF" w:rsidRPr="00A82BB4" w:rsidRDefault="00EB69FF"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D0E6E" w14:textId="77777777" w:rsidR="00EB69FF" w:rsidRPr="00A82BB4" w:rsidRDefault="00EB69FF"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F7B89" w14:textId="77777777" w:rsidR="00EB69FF" w:rsidRPr="00A82BB4" w:rsidRDefault="00EB69FF"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30E11" w14:textId="77777777" w:rsidR="00EB69FF" w:rsidRPr="00A82BB4" w:rsidRDefault="00EB69FF"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F46BD" w14:textId="77777777" w:rsidR="00EB69FF" w:rsidRPr="00A82BB4" w:rsidRDefault="00EB69FF"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9B314" w14:textId="77777777" w:rsidR="00EB69FF" w:rsidRPr="00A82BB4" w:rsidRDefault="00EB69FF" w:rsidP="00C83017">
            <w:pPr>
              <w:pStyle w:val="headertabella0"/>
              <w:rPr>
                <w:color w:val="002060"/>
              </w:rPr>
            </w:pPr>
            <w:r w:rsidRPr="00A82BB4">
              <w:rPr>
                <w:color w:val="002060"/>
              </w:rPr>
              <w:t>Impianto</w:t>
            </w:r>
          </w:p>
        </w:tc>
      </w:tr>
      <w:tr w:rsidR="00EB69FF" w:rsidRPr="00A82BB4" w14:paraId="6E800731" w14:textId="77777777" w:rsidTr="00B53B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4DDD" w14:textId="77777777" w:rsidR="00EB69FF" w:rsidRPr="00B53B2A" w:rsidRDefault="00EB69FF" w:rsidP="00C83017">
            <w:pPr>
              <w:pStyle w:val="rowtabella0"/>
              <w:rPr>
                <w:color w:val="002060"/>
                <w:highlight w:val="yellow"/>
              </w:rPr>
            </w:pPr>
            <w:r w:rsidRPr="00B53B2A">
              <w:rPr>
                <w:color w:val="002060"/>
                <w:highlight w:val="yellow"/>
              </w:rPr>
              <w:t>23/10/2024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1EAD4" w14:textId="77777777" w:rsidR="00EB69FF" w:rsidRPr="00B53B2A" w:rsidRDefault="00EB69FF" w:rsidP="00C83017">
            <w:pPr>
              <w:pStyle w:val="rowtabella0"/>
              <w:jc w:val="center"/>
              <w:rPr>
                <w:color w:val="002060"/>
                <w:highlight w:val="yellow"/>
              </w:rPr>
            </w:pPr>
            <w:r w:rsidRPr="00B53B2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AB52A" w14:textId="77777777" w:rsidR="00EB69FF" w:rsidRPr="00B53B2A" w:rsidRDefault="00EB69FF" w:rsidP="00C83017">
            <w:pPr>
              <w:pStyle w:val="rowtabella0"/>
              <w:rPr>
                <w:color w:val="002060"/>
                <w:highlight w:val="yellow"/>
              </w:rPr>
            </w:pPr>
            <w:r w:rsidRPr="00B53B2A">
              <w:rPr>
                <w:color w:val="002060"/>
                <w:highlight w:val="yellow"/>
              </w:rPr>
              <w:t>GAGLIOLE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C056" w14:textId="77777777" w:rsidR="00EB69FF" w:rsidRPr="00B53B2A" w:rsidRDefault="00EB69FF" w:rsidP="00C83017">
            <w:pPr>
              <w:pStyle w:val="rowtabella0"/>
              <w:rPr>
                <w:color w:val="002060"/>
                <w:highlight w:val="yellow"/>
              </w:rPr>
            </w:pPr>
            <w:r w:rsidRPr="00B53B2A">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5FEE" w14:textId="281D542B" w:rsidR="00EB69FF" w:rsidRPr="00A82BB4" w:rsidRDefault="00B53B2A" w:rsidP="00C83017">
            <w:pPr>
              <w:pStyle w:val="rowtabella0"/>
              <w:rPr>
                <w:color w:val="002060"/>
              </w:rPr>
            </w:pPr>
            <w:r>
              <w:rPr>
                <w:color w:val="002060"/>
              </w:rPr>
              <w:t>20</w:t>
            </w:r>
            <w:r w:rsidR="00EB69FF" w:rsidRPr="00A82BB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329B" w14:textId="77777777" w:rsidR="00EB69FF" w:rsidRPr="00A82BB4" w:rsidRDefault="00EB69FF" w:rsidP="00C83017">
            <w:pPr>
              <w:pStyle w:val="rowtabella0"/>
              <w:jc w:val="center"/>
              <w:rPr>
                <w:color w:val="002060"/>
              </w:rPr>
            </w:pPr>
            <w:r w:rsidRPr="00B53B2A">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5BF8" w14:textId="77777777" w:rsidR="00EB69FF" w:rsidRPr="00A82BB4" w:rsidRDefault="00EB69FF" w:rsidP="00C83017">
            <w:pPr>
              <w:pStyle w:val="rowtabella0"/>
              <w:jc w:val="center"/>
              <w:rPr>
                <w:color w:val="002060"/>
              </w:rPr>
            </w:pPr>
            <w:r w:rsidRPr="00A82BB4">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1601" w14:textId="77777777" w:rsidR="00EB69FF" w:rsidRPr="00A82BB4" w:rsidRDefault="00EB69FF" w:rsidP="00C83017">
            <w:pPr>
              <w:rPr>
                <w:color w:val="002060"/>
              </w:rPr>
            </w:pPr>
          </w:p>
        </w:tc>
      </w:tr>
    </w:tbl>
    <w:p w14:paraId="306485BB" w14:textId="77777777" w:rsidR="00EB69FF" w:rsidRPr="00A82BB4" w:rsidRDefault="00EB69FF" w:rsidP="00EB69FF">
      <w:pPr>
        <w:pStyle w:val="breakline"/>
        <w:rPr>
          <w:rFonts w:eastAsiaTheme="minorEastAsia"/>
          <w:color w:val="002060"/>
        </w:rPr>
      </w:pPr>
    </w:p>
    <w:p w14:paraId="1B6B2E14" w14:textId="77777777" w:rsidR="00EB69FF" w:rsidRPr="00A82BB4" w:rsidRDefault="00EB69FF" w:rsidP="00EB69FF">
      <w:pPr>
        <w:pStyle w:val="breakline"/>
        <w:rPr>
          <w:color w:val="002060"/>
        </w:rPr>
      </w:pPr>
    </w:p>
    <w:p w14:paraId="79D37241" w14:textId="77777777" w:rsidR="00EB69FF" w:rsidRPr="00A82BB4" w:rsidRDefault="00EB69FF" w:rsidP="00EB69FF">
      <w:pPr>
        <w:pStyle w:val="titoloprinc0"/>
        <w:rPr>
          <w:color w:val="002060"/>
        </w:rPr>
      </w:pPr>
      <w:r w:rsidRPr="00A82BB4">
        <w:rPr>
          <w:color w:val="002060"/>
        </w:rPr>
        <w:t>RISULTATI</w:t>
      </w:r>
    </w:p>
    <w:p w14:paraId="3FD32245" w14:textId="77777777" w:rsidR="00EB69FF" w:rsidRPr="00A82BB4" w:rsidRDefault="00EB69FF" w:rsidP="00EB69FF">
      <w:pPr>
        <w:pStyle w:val="breakline"/>
        <w:rPr>
          <w:color w:val="002060"/>
        </w:rPr>
      </w:pPr>
    </w:p>
    <w:p w14:paraId="21D6983F" w14:textId="77777777" w:rsidR="00EB69FF" w:rsidRPr="00A82BB4" w:rsidRDefault="00EB69FF" w:rsidP="00EB69FF">
      <w:pPr>
        <w:pStyle w:val="sottotitolocampionato10"/>
        <w:rPr>
          <w:color w:val="002060"/>
        </w:rPr>
      </w:pPr>
      <w:r w:rsidRPr="00A82BB4">
        <w:rPr>
          <w:color w:val="002060"/>
        </w:rPr>
        <w:t>RISULTATI UFFICIALI GARE DEL 12/10/2024</w:t>
      </w:r>
    </w:p>
    <w:p w14:paraId="79ABB2A9" w14:textId="77777777" w:rsidR="00EB69FF" w:rsidRPr="00EB69FF" w:rsidRDefault="00EB69FF" w:rsidP="00EB69FF">
      <w:pPr>
        <w:pStyle w:val="sottotitolocampionato20"/>
        <w:spacing w:before="0" w:beforeAutospacing="0" w:after="0" w:afterAutospacing="0"/>
        <w:rPr>
          <w:rFonts w:ascii="Arial" w:hAnsi="Arial" w:cs="Arial"/>
          <w:color w:val="002060"/>
          <w:sz w:val="20"/>
          <w:szCs w:val="20"/>
        </w:rPr>
      </w:pPr>
      <w:r w:rsidRPr="00EB69FF">
        <w:rPr>
          <w:rFonts w:ascii="Arial" w:hAnsi="Arial" w:cs="Arial"/>
          <w:color w:val="002060"/>
          <w:sz w:val="20"/>
          <w:szCs w:val="20"/>
        </w:rPr>
        <w:t>Si trascrivono qui di seguito i risultati ufficiali delle gare disputate</w:t>
      </w:r>
    </w:p>
    <w:p w14:paraId="23E28592" w14:textId="77777777" w:rsidR="00EB69FF" w:rsidRPr="00A82BB4" w:rsidRDefault="00EB69FF" w:rsidP="00EB69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B69FF" w:rsidRPr="00A82BB4" w14:paraId="07EEBF84"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3F34CDC9"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AF639" w14:textId="77777777" w:rsidR="00EB69FF" w:rsidRPr="00A82BB4" w:rsidRDefault="00EB69FF" w:rsidP="00C83017">
                  <w:pPr>
                    <w:pStyle w:val="headertabella0"/>
                    <w:rPr>
                      <w:color w:val="002060"/>
                    </w:rPr>
                  </w:pPr>
                  <w:r w:rsidRPr="00A82BB4">
                    <w:rPr>
                      <w:color w:val="002060"/>
                    </w:rPr>
                    <w:t>GIRONE A - 3 Giornata - A</w:t>
                  </w:r>
                </w:p>
              </w:tc>
            </w:tr>
            <w:tr w:rsidR="00EB69FF" w:rsidRPr="00A82BB4" w14:paraId="53261494"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C77321" w14:textId="77777777" w:rsidR="00EB69FF" w:rsidRPr="00A82BB4" w:rsidRDefault="00EB69FF" w:rsidP="00C83017">
                  <w:pPr>
                    <w:pStyle w:val="rowtabella0"/>
                    <w:rPr>
                      <w:color w:val="002060"/>
                    </w:rPr>
                  </w:pPr>
                  <w:r w:rsidRPr="00A82BB4">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8B465" w14:textId="77777777" w:rsidR="00EB69FF" w:rsidRPr="00A82BB4" w:rsidRDefault="00EB69FF" w:rsidP="00C83017">
                  <w:pPr>
                    <w:pStyle w:val="rowtabella0"/>
                    <w:rPr>
                      <w:color w:val="002060"/>
                    </w:rPr>
                  </w:pPr>
                  <w:r w:rsidRPr="00A82BB4">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D66C0" w14:textId="77777777" w:rsidR="00EB69FF" w:rsidRPr="00A82BB4" w:rsidRDefault="00EB69FF" w:rsidP="00C83017">
                  <w:pPr>
                    <w:pStyle w:val="rowtabella0"/>
                    <w:jc w:val="center"/>
                    <w:rPr>
                      <w:color w:val="002060"/>
                    </w:rPr>
                  </w:pPr>
                  <w:r w:rsidRPr="00A82BB4">
                    <w:rPr>
                      <w:color w:val="002060"/>
                    </w:rPr>
                    <w:t>13 - 1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BA859" w14:textId="77777777" w:rsidR="00EB69FF" w:rsidRPr="00A82BB4" w:rsidRDefault="00EB69FF" w:rsidP="00C83017">
                  <w:pPr>
                    <w:pStyle w:val="rowtabella0"/>
                    <w:jc w:val="center"/>
                    <w:rPr>
                      <w:color w:val="002060"/>
                    </w:rPr>
                  </w:pPr>
                  <w:r w:rsidRPr="00A82BB4">
                    <w:rPr>
                      <w:color w:val="002060"/>
                    </w:rPr>
                    <w:t> </w:t>
                  </w:r>
                </w:p>
              </w:tc>
            </w:tr>
            <w:tr w:rsidR="00EB69FF" w:rsidRPr="00A82BB4" w14:paraId="49B7D4D5"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F05F15" w14:textId="77777777" w:rsidR="00EB69FF" w:rsidRPr="00A82BB4" w:rsidRDefault="00EB69FF" w:rsidP="00C83017">
                  <w:pPr>
                    <w:pStyle w:val="rowtabella0"/>
                    <w:rPr>
                      <w:color w:val="002060"/>
                    </w:rPr>
                  </w:pPr>
                  <w:r w:rsidRPr="00A82BB4">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7CA95A" w14:textId="77777777" w:rsidR="00EB69FF" w:rsidRPr="00A82BB4" w:rsidRDefault="00EB69FF" w:rsidP="00C83017">
                  <w:pPr>
                    <w:pStyle w:val="rowtabella0"/>
                    <w:rPr>
                      <w:color w:val="002060"/>
                    </w:rPr>
                  </w:pPr>
                  <w:r w:rsidRPr="00A82BB4">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79E44C" w14:textId="77777777" w:rsidR="00EB69FF" w:rsidRPr="00A82BB4" w:rsidRDefault="00EB69FF" w:rsidP="00C83017">
                  <w:pPr>
                    <w:pStyle w:val="rowtabella0"/>
                    <w:jc w:val="center"/>
                    <w:rPr>
                      <w:color w:val="002060"/>
                    </w:rPr>
                  </w:pPr>
                  <w:r w:rsidRPr="00A82BB4">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38022A" w14:textId="77777777" w:rsidR="00EB69FF" w:rsidRPr="00A82BB4" w:rsidRDefault="00EB69FF" w:rsidP="00C83017">
                  <w:pPr>
                    <w:pStyle w:val="rowtabella0"/>
                    <w:jc w:val="center"/>
                    <w:rPr>
                      <w:color w:val="002060"/>
                    </w:rPr>
                  </w:pPr>
                  <w:r w:rsidRPr="00A82BB4">
                    <w:rPr>
                      <w:color w:val="002060"/>
                    </w:rPr>
                    <w:t> </w:t>
                  </w:r>
                </w:p>
              </w:tc>
            </w:tr>
            <w:tr w:rsidR="00EB69FF" w:rsidRPr="00A82BB4" w14:paraId="61B00CF7"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6CC579" w14:textId="77777777" w:rsidR="00EB69FF" w:rsidRPr="00A82BB4" w:rsidRDefault="00EB69FF" w:rsidP="00C83017">
                  <w:pPr>
                    <w:pStyle w:val="rowtabella0"/>
                    <w:rPr>
                      <w:color w:val="002060"/>
                    </w:rPr>
                  </w:pPr>
                  <w:r w:rsidRPr="00A82BB4">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E0817B" w14:textId="77777777" w:rsidR="00EB69FF" w:rsidRPr="00A82BB4" w:rsidRDefault="00EB69FF" w:rsidP="00C83017">
                  <w:pPr>
                    <w:pStyle w:val="rowtabella0"/>
                    <w:rPr>
                      <w:color w:val="002060"/>
                    </w:rPr>
                  </w:pPr>
                  <w:r w:rsidRPr="00A82BB4">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D4334F" w14:textId="77777777" w:rsidR="00EB69FF" w:rsidRPr="00A82BB4" w:rsidRDefault="00EB69FF" w:rsidP="00C83017">
                  <w:pPr>
                    <w:pStyle w:val="rowtabella0"/>
                    <w:jc w:val="center"/>
                    <w:rPr>
                      <w:color w:val="002060"/>
                    </w:rPr>
                  </w:pPr>
                  <w:r w:rsidRPr="00A82BB4">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C13F8F" w14:textId="77777777" w:rsidR="00EB69FF" w:rsidRPr="00A82BB4" w:rsidRDefault="00EB69FF" w:rsidP="00C83017">
                  <w:pPr>
                    <w:pStyle w:val="rowtabella0"/>
                    <w:jc w:val="center"/>
                    <w:rPr>
                      <w:color w:val="002060"/>
                    </w:rPr>
                  </w:pPr>
                  <w:r w:rsidRPr="00A82BB4">
                    <w:rPr>
                      <w:color w:val="002060"/>
                    </w:rPr>
                    <w:t> </w:t>
                  </w:r>
                </w:p>
              </w:tc>
            </w:tr>
            <w:tr w:rsidR="00EB69FF" w:rsidRPr="00A82BB4" w14:paraId="7D2FE552"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EE4C87" w14:textId="77777777" w:rsidR="00EB69FF" w:rsidRPr="00A82BB4" w:rsidRDefault="00EB69FF" w:rsidP="00C83017">
                  <w:pPr>
                    <w:pStyle w:val="rowtabella0"/>
                    <w:rPr>
                      <w:color w:val="002060"/>
                    </w:rPr>
                  </w:pPr>
                  <w:r w:rsidRPr="00A82BB4">
                    <w:rPr>
                      <w:color w:val="002060"/>
                    </w:rPr>
                    <w:t>JESINA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FAA6FF" w14:textId="77777777" w:rsidR="00EB69FF" w:rsidRPr="00A82BB4" w:rsidRDefault="00EB69FF" w:rsidP="00C83017">
                  <w:pPr>
                    <w:pStyle w:val="rowtabella0"/>
                    <w:rPr>
                      <w:color w:val="002060"/>
                    </w:rPr>
                  </w:pPr>
                  <w:r w:rsidRPr="00A82BB4">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E530D7" w14:textId="77777777" w:rsidR="00EB69FF" w:rsidRPr="00A82BB4" w:rsidRDefault="00EB69FF" w:rsidP="00C83017">
                  <w:pPr>
                    <w:pStyle w:val="rowtabella0"/>
                    <w:jc w:val="center"/>
                    <w:rPr>
                      <w:color w:val="002060"/>
                    </w:rPr>
                  </w:pPr>
                  <w:r w:rsidRPr="00A82BB4">
                    <w:rPr>
                      <w:color w:val="002060"/>
                    </w:rPr>
                    <w:t>3 - 11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8FAEC1" w14:textId="77777777" w:rsidR="00EB69FF" w:rsidRPr="00A82BB4" w:rsidRDefault="00EB69FF" w:rsidP="00C83017">
                  <w:pPr>
                    <w:pStyle w:val="rowtabella0"/>
                    <w:jc w:val="center"/>
                    <w:rPr>
                      <w:color w:val="002060"/>
                    </w:rPr>
                  </w:pPr>
                  <w:r w:rsidRPr="00A82BB4">
                    <w:rPr>
                      <w:color w:val="002060"/>
                    </w:rPr>
                    <w:t> </w:t>
                  </w:r>
                </w:p>
              </w:tc>
            </w:tr>
            <w:tr w:rsidR="00EB69FF" w:rsidRPr="00A82BB4" w14:paraId="4B04783A"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7D785F" w14:textId="77777777" w:rsidR="00EB69FF" w:rsidRPr="00A82BB4" w:rsidRDefault="00EB69FF" w:rsidP="00C83017">
                  <w:pPr>
                    <w:pStyle w:val="rowtabella0"/>
                    <w:rPr>
                      <w:color w:val="002060"/>
                    </w:rPr>
                  </w:pPr>
                  <w:r w:rsidRPr="00A82BB4">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7F9879" w14:textId="77777777" w:rsidR="00EB69FF" w:rsidRPr="00A82BB4" w:rsidRDefault="00EB69FF" w:rsidP="00C83017">
                  <w:pPr>
                    <w:pStyle w:val="rowtabella0"/>
                    <w:rPr>
                      <w:color w:val="002060"/>
                    </w:rPr>
                  </w:pPr>
                  <w:r w:rsidRPr="00A82BB4">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92A21" w14:textId="77777777" w:rsidR="00EB69FF" w:rsidRPr="00A82BB4" w:rsidRDefault="00EB69FF" w:rsidP="00C83017">
                  <w:pPr>
                    <w:pStyle w:val="rowtabella0"/>
                    <w:jc w:val="center"/>
                    <w:rPr>
                      <w:color w:val="002060"/>
                    </w:rPr>
                  </w:pPr>
                  <w:r w:rsidRPr="00A82BB4">
                    <w:rPr>
                      <w:color w:val="002060"/>
                    </w:rPr>
                    <w:t>2 - 9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21B77" w14:textId="77777777" w:rsidR="00EB69FF" w:rsidRPr="00A82BB4" w:rsidRDefault="00EB69FF" w:rsidP="00C83017">
                  <w:pPr>
                    <w:pStyle w:val="rowtabella0"/>
                    <w:jc w:val="center"/>
                    <w:rPr>
                      <w:color w:val="002060"/>
                    </w:rPr>
                  </w:pPr>
                  <w:r w:rsidRPr="00A82BB4">
                    <w:rPr>
                      <w:color w:val="002060"/>
                    </w:rPr>
                    <w:t> </w:t>
                  </w:r>
                </w:p>
              </w:tc>
            </w:tr>
          </w:tbl>
          <w:p w14:paraId="0585144D" w14:textId="77777777" w:rsidR="00EB69FF" w:rsidRPr="00A82BB4" w:rsidRDefault="00EB69FF" w:rsidP="00C8301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0F575224"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88F89" w14:textId="77777777" w:rsidR="00EB69FF" w:rsidRPr="00A82BB4" w:rsidRDefault="00EB69FF" w:rsidP="00C83017">
                  <w:pPr>
                    <w:pStyle w:val="headertabella0"/>
                    <w:rPr>
                      <w:color w:val="002060"/>
                    </w:rPr>
                  </w:pPr>
                  <w:r w:rsidRPr="00A82BB4">
                    <w:rPr>
                      <w:color w:val="002060"/>
                    </w:rPr>
                    <w:t>GIRONE B - 3 Giornata - A</w:t>
                  </w:r>
                </w:p>
              </w:tc>
            </w:tr>
            <w:tr w:rsidR="00EB69FF" w:rsidRPr="00A82BB4" w14:paraId="7C3139A9"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6DA9D" w14:textId="77777777" w:rsidR="00EB69FF" w:rsidRPr="00A82BB4" w:rsidRDefault="00EB69FF" w:rsidP="00C83017">
                  <w:pPr>
                    <w:pStyle w:val="rowtabella0"/>
                    <w:rPr>
                      <w:color w:val="002060"/>
                    </w:rPr>
                  </w:pPr>
                  <w:r w:rsidRPr="00A82BB4">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D80F7" w14:textId="77777777" w:rsidR="00EB69FF" w:rsidRPr="00A82BB4" w:rsidRDefault="00EB69FF" w:rsidP="00C83017">
                  <w:pPr>
                    <w:pStyle w:val="rowtabella0"/>
                    <w:rPr>
                      <w:color w:val="002060"/>
                    </w:rPr>
                  </w:pPr>
                  <w:r w:rsidRPr="00A82BB4">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96BF4" w14:textId="77777777" w:rsidR="00EB69FF" w:rsidRPr="00A82BB4" w:rsidRDefault="00EB69FF" w:rsidP="00C83017">
                  <w:pPr>
                    <w:pStyle w:val="rowtabella0"/>
                    <w:jc w:val="center"/>
                    <w:rPr>
                      <w:color w:val="002060"/>
                    </w:rPr>
                  </w:pPr>
                  <w:r w:rsidRPr="00A82BB4">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F62E1" w14:textId="77777777" w:rsidR="00EB69FF" w:rsidRPr="00A82BB4" w:rsidRDefault="00EB69FF" w:rsidP="00C83017">
                  <w:pPr>
                    <w:pStyle w:val="rowtabella0"/>
                    <w:jc w:val="center"/>
                    <w:rPr>
                      <w:color w:val="002060"/>
                    </w:rPr>
                  </w:pPr>
                  <w:r w:rsidRPr="00A82BB4">
                    <w:rPr>
                      <w:color w:val="002060"/>
                    </w:rPr>
                    <w:t> </w:t>
                  </w:r>
                </w:p>
              </w:tc>
            </w:tr>
            <w:tr w:rsidR="00EB69FF" w:rsidRPr="00A82BB4" w14:paraId="5A804700"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7E0634" w14:textId="77777777" w:rsidR="00EB69FF" w:rsidRPr="00A82BB4" w:rsidRDefault="00EB69FF" w:rsidP="00C83017">
                  <w:pPr>
                    <w:pStyle w:val="rowtabella0"/>
                    <w:rPr>
                      <w:color w:val="002060"/>
                    </w:rPr>
                  </w:pPr>
                  <w:r w:rsidRPr="00A82BB4">
                    <w:rPr>
                      <w:color w:val="002060"/>
                    </w:rPr>
                    <w:t>(1) ACLI AUDAX MONTECOSARO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C0AB79" w14:textId="77777777" w:rsidR="00EB69FF" w:rsidRPr="00A82BB4" w:rsidRDefault="00EB69FF" w:rsidP="00C83017">
                  <w:pPr>
                    <w:pStyle w:val="rowtabella0"/>
                    <w:rPr>
                      <w:color w:val="002060"/>
                    </w:rPr>
                  </w:pPr>
                  <w:r w:rsidRPr="00A82BB4">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7EE55F" w14:textId="77777777" w:rsidR="00EB69FF" w:rsidRPr="00A82BB4" w:rsidRDefault="00EB69FF" w:rsidP="00C83017">
                  <w:pPr>
                    <w:pStyle w:val="rowtabella0"/>
                    <w:jc w:val="center"/>
                    <w:rPr>
                      <w:color w:val="002060"/>
                    </w:rPr>
                  </w:pPr>
                  <w:r w:rsidRPr="00A82BB4">
                    <w:rPr>
                      <w:color w:val="002060"/>
                    </w:rPr>
                    <w:t>18 - 0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3251FE" w14:textId="77777777" w:rsidR="00EB69FF" w:rsidRPr="00A82BB4" w:rsidRDefault="00EB69FF" w:rsidP="00C83017">
                  <w:pPr>
                    <w:pStyle w:val="rowtabella0"/>
                    <w:jc w:val="center"/>
                    <w:rPr>
                      <w:color w:val="002060"/>
                    </w:rPr>
                  </w:pPr>
                  <w:r w:rsidRPr="00A82BB4">
                    <w:rPr>
                      <w:color w:val="002060"/>
                    </w:rPr>
                    <w:t> </w:t>
                  </w:r>
                </w:p>
              </w:tc>
            </w:tr>
            <w:tr w:rsidR="00EB69FF" w:rsidRPr="00A82BB4" w14:paraId="2AF9B5F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30C104" w14:textId="77777777" w:rsidR="00EB69FF" w:rsidRPr="00A82BB4" w:rsidRDefault="00EB69FF" w:rsidP="00C83017">
                  <w:pPr>
                    <w:pStyle w:val="rowtabella0"/>
                    <w:rPr>
                      <w:color w:val="002060"/>
                    </w:rPr>
                  </w:pPr>
                  <w:r w:rsidRPr="00A82BB4">
                    <w:rPr>
                      <w:color w:val="002060"/>
                    </w:rPr>
                    <w:t>(1) 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7696D27" w14:textId="77777777" w:rsidR="00EB69FF" w:rsidRPr="00A82BB4" w:rsidRDefault="00EB69FF" w:rsidP="00C83017">
                  <w:pPr>
                    <w:pStyle w:val="rowtabella0"/>
                    <w:rPr>
                      <w:color w:val="002060"/>
                    </w:rPr>
                  </w:pPr>
                  <w:r w:rsidRPr="00A82BB4">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8D3B92" w14:textId="77777777" w:rsidR="00EB69FF" w:rsidRPr="00A82BB4" w:rsidRDefault="00EB69FF" w:rsidP="00C83017">
                  <w:pPr>
                    <w:pStyle w:val="rowtabella0"/>
                    <w:jc w:val="center"/>
                    <w:rPr>
                      <w:color w:val="002060"/>
                    </w:rPr>
                  </w:pPr>
                  <w:r w:rsidRPr="00A82BB4">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33380A" w14:textId="77777777" w:rsidR="00EB69FF" w:rsidRPr="00A82BB4" w:rsidRDefault="00EB69FF" w:rsidP="00C83017">
                  <w:pPr>
                    <w:pStyle w:val="rowtabella0"/>
                    <w:jc w:val="center"/>
                    <w:rPr>
                      <w:color w:val="002060"/>
                    </w:rPr>
                  </w:pPr>
                  <w:r w:rsidRPr="00A82BB4">
                    <w:rPr>
                      <w:color w:val="002060"/>
                    </w:rPr>
                    <w:t> </w:t>
                  </w:r>
                </w:p>
              </w:tc>
            </w:tr>
            <w:tr w:rsidR="00EB69FF" w:rsidRPr="00A82BB4" w14:paraId="560FCC7C"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C6B8DE" w14:textId="77777777" w:rsidR="00EB69FF" w:rsidRPr="00A82BB4" w:rsidRDefault="00EB69FF" w:rsidP="00C83017">
                  <w:pPr>
                    <w:pStyle w:val="rowtabella0"/>
                    <w:rPr>
                      <w:color w:val="002060"/>
                    </w:rPr>
                  </w:pPr>
                  <w:r w:rsidRPr="00A82BB4">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AF0B52" w14:textId="77777777" w:rsidR="00EB69FF" w:rsidRPr="00A82BB4" w:rsidRDefault="00EB69FF" w:rsidP="00C83017">
                  <w:pPr>
                    <w:pStyle w:val="rowtabella0"/>
                    <w:rPr>
                      <w:color w:val="002060"/>
                    </w:rPr>
                  </w:pPr>
                  <w:r w:rsidRPr="00A82BB4">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520720" w14:textId="77777777" w:rsidR="00EB69FF" w:rsidRPr="00A82BB4" w:rsidRDefault="00EB69FF" w:rsidP="00C83017">
                  <w:pPr>
                    <w:pStyle w:val="rowtabella0"/>
                    <w:jc w:val="center"/>
                    <w:rPr>
                      <w:color w:val="002060"/>
                    </w:rPr>
                  </w:pPr>
                  <w:r w:rsidRPr="00A82BB4">
                    <w:rPr>
                      <w:color w:val="002060"/>
                    </w:rPr>
                    <w:t>20 - 1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E85B9F" w14:textId="77777777" w:rsidR="00EB69FF" w:rsidRPr="00A82BB4" w:rsidRDefault="00EB69FF" w:rsidP="00C83017">
                  <w:pPr>
                    <w:pStyle w:val="rowtabella0"/>
                    <w:jc w:val="center"/>
                    <w:rPr>
                      <w:color w:val="002060"/>
                    </w:rPr>
                  </w:pPr>
                  <w:r w:rsidRPr="00A82BB4">
                    <w:rPr>
                      <w:color w:val="002060"/>
                    </w:rPr>
                    <w:t> </w:t>
                  </w:r>
                </w:p>
              </w:tc>
            </w:tr>
            <w:tr w:rsidR="00EB69FF" w:rsidRPr="00A82BB4" w14:paraId="5E6AE71C"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249647" w14:textId="77777777" w:rsidR="00EB69FF" w:rsidRPr="00A82BB4" w:rsidRDefault="00EB69FF" w:rsidP="00C83017">
                  <w:pPr>
                    <w:pStyle w:val="rowtabella0"/>
                    <w:rPr>
                      <w:color w:val="002060"/>
                    </w:rPr>
                  </w:pPr>
                  <w:r w:rsidRPr="00A82BB4">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A5E47B" w14:textId="77777777" w:rsidR="00EB69FF" w:rsidRPr="00A82BB4" w:rsidRDefault="00EB69FF" w:rsidP="00C83017">
                  <w:pPr>
                    <w:pStyle w:val="rowtabella0"/>
                    <w:rPr>
                      <w:color w:val="002060"/>
                    </w:rPr>
                  </w:pPr>
                  <w:r w:rsidRPr="00A82BB4">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3B0F7D" w14:textId="77777777" w:rsidR="00EB69FF" w:rsidRPr="00A82BB4" w:rsidRDefault="00EB69FF" w:rsidP="00C83017">
                  <w:pPr>
                    <w:pStyle w:val="rowtabella0"/>
                    <w:jc w:val="center"/>
                    <w:rPr>
                      <w:color w:val="002060"/>
                    </w:rPr>
                  </w:pPr>
                  <w:r w:rsidRPr="00A82BB4">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CDE8DC" w14:textId="77777777" w:rsidR="00EB69FF" w:rsidRPr="00A82BB4" w:rsidRDefault="00EB69FF" w:rsidP="00C83017">
                  <w:pPr>
                    <w:pStyle w:val="rowtabella0"/>
                    <w:jc w:val="center"/>
                    <w:rPr>
                      <w:color w:val="002060"/>
                    </w:rPr>
                  </w:pPr>
                  <w:r w:rsidRPr="00A82BB4">
                    <w:rPr>
                      <w:color w:val="002060"/>
                    </w:rPr>
                    <w:t> </w:t>
                  </w:r>
                </w:p>
              </w:tc>
            </w:tr>
            <w:tr w:rsidR="00EB69FF" w:rsidRPr="00A82BB4" w14:paraId="44EF55C7"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30F6F0" w14:textId="77777777" w:rsidR="00EB69FF" w:rsidRPr="00A82BB4" w:rsidRDefault="00EB69FF" w:rsidP="00C83017">
                  <w:pPr>
                    <w:pStyle w:val="rowtabella0"/>
                    <w:rPr>
                      <w:color w:val="002060"/>
                    </w:rPr>
                  </w:pPr>
                  <w:r w:rsidRPr="00A82BB4">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7E1FE4" w14:textId="77777777" w:rsidR="00EB69FF" w:rsidRPr="00A82BB4" w:rsidRDefault="00EB69FF" w:rsidP="00C83017">
                  <w:pPr>
                    <w:pStyle w:val="rowtabella0"/>
                    <w:rPr>
                      <w:color w:val="002060"/>
                    </w:rPr>
                  </w:pPr>
                  <w:r w:rsidRPr="00A82BB4">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9A4B58" w14:textId="77777777" w:rsidR="00EB69FF" w:rsidRPr="00A82BB4" w:rsidRDefault="00EB69FF" w:rsidP="00C83017">
                  <w:pPr>
                    <w:pStyle w:val="rowtabella0"/>
                    <w:jc w:val="center"/>
                    <w:rPr>
                      <w:color w:val="002060"/>
                    </w:rPr>
                  </w:pPr>
                  <w:r w:rsidRPr="00A82BB4">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91675" w14:textId="77777777" w:rsidR="00EB69FF" w:rsidRPr="00A82BB4" w:rsidRDefault="00EB69FF" w:rsidP="00C83017">
                  <w:pPr>
                    <w:pStyle w:val="rowtabella0"/>
                    <w:jc w:val="center"/>
                    <w:rPr>
                      <w:color w:val="002060"/>
                    </w:rPr>
                  </w:pPr>
                  <w:r w:rsidRPr="00A82BB4">
                    <w:rPr>
                      <w:color w:val="002060"/>
                    </w:rPr>
                    <w:t> </w:t>
                  </w:r>
                </w:p>
              </w:tc>
            </w:tr>
            <w:tr w:rsidR="00EB69FF" w:rsidRPr="00A82BB4" w14:paraId="0CC7D763"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2CBA93E1" w14:textId="77777777" w:rsidR="00EB69FF" w:rsidRPr="00A82BB4" w:rsidRDefault="00EB69FF" w:rsidP="00C83017">
                  <w:pPr>
                    <w:pStyle w:val="rowtabella0"/>
                    <w:rPr>
                      <w:color w:val="002060"/>
                    </w:rPr>
                  </w:pPr>
                  <w:r w:rsidRPr="00A82BB4">
                    <w:rPr>
                      <w:color w:val="002060"/>
                    </w:rPr>
                    <w:t>(1) - disputata il 13/10/2024</w:t>
                  </w:r>
                </w:p>
              </w:tc>
            </w:tr>
          </w:tbl>
          <w:p w14:paraId="699EB0BA" w14:textId="77777777" w:rsidR="00EB69FF" w:rsidRPr="00A82BB4" w:rsidRDefault="00EB69FF" w:rsidP="00C83017">
            <w:pPr>
              <w:rPr>
                <w:color w:val="002060"/>
              </w:rPr>
            </w:pPr>
          </w:p>
        </w:tc>
      </w:tr>
    </w:tbl>
    <w:p w14:paraId="6D35ECAA" w14:textId="77777777" w:rsidR="00EB69FF" w:rsidRPr="00A82BB4" w:rsidRDefault="00EB69FF" w:rsidP="00EB69FF">
      <w:pPr>
        <w:pStyle w:val="breakline"/>
        <w:rPr>
          <w:rFonts w:eastAsiaTheme="minorEastAsia"/>
          <w:color w:val="002060"/>
        </w:rPr>
      </w:pPr>
    </w:p>
    <w:p w14:paraId="48C51B10" w14:textId="77777777" w:rsidR="00EB69FF" w:rsidRPr="00A82BB4" w:rsidRDefault="00EB69FF" w:rsidP="00EB69FF">
      <w:pPr>
        <w:pStyle w:val="breakline"/>
        <w:rPr>
          <w:color w:val="002060"/>
        </w:rPr>
      </w:pPr>
    </w:p>
    <w:p w14:paraId="4CABFE77" w14:textId="77777777" w:rsidR="00EB69FF" w:rsidRPr="00A82BB4" w:rsidRDefault="00EB69FF" w:rsidP="00EB69FF">
      <w:pPr>
        <w:pStyle w:val="titoloprinc0"/>
        <w:rPr>
          <w:color w:val="002060"/>
        </w:rPr>
      </w:pPr>
      <w:r w:rsidRPr="00A82BB4">
        <w:rPr>
          <w:color w:val="002060"/>
        </w:rPr>
        <w:t>GIUDICE SPORTIVO</w:t>
      </w:r>
    </w:p>
    <w:p w14:paraId="7D4E0A45" w14:textId="77777777" w:rsidR="00EB69FF" w:rsidRPr="00A82BB4" w:rsidRDefault="00EB69FF" w:rsidP="00EB69FF">
      <w:pPr>
        <w:pStyle w:val="diffida"/>
        <w:rPr>
          <w:color w:val="002060"/>
        </w:rPr>
      </w:pPr>
      <w:r w:rsidRPr="00A82BB4">
        <w:rPr>
          <w:color w:val="002060"/>
        </w:rPr>
        <w:t>Il Giudice Sportivo Avv. Agnese Lazzaretti, con l'assistenza del segretario Angelo Castellana, nella seduta del 16/10/2024, ha adottato le decisioni che di seguito integralmente si riportano:</w:t>
      </w:r>
    </w:p>
    <w:p w14:paraId="35ED009D" w14:textId="77777777" w:rsidR="00EB69FF" w:rsidRPr="00A82BB4" w:rsidRDefault="00EB69FF" w:rsidP="00EB69FF">
      <w:pPr>
        <w:pStyle w:val="titolo10"/>
        <w:rPr>
          <w:color w:val="002060"/>
        </w:rPr>
      </w:pPr>
      <w:r w:rsidRPr="00A82BB4">
        <w:rPr>
          <w:color w:val="002060"/>
        </w:rPr>
        <w:t xml:space="preserve">GARE DEL 12/10/2024 </w:t>
      </w:r>
    </w:p>
    <w:p w14:paraId="603D5123" w14:textId="77777777" w:rsidR="00EB69FF" w:rsidRPr="00A82BB4" w:rsidRDefault="00EB69FF" w:rsidP="00EB69FF">
      <w:pPr>
        <w:pStyle w:val="titolo7a"/>
        <w:rPr>
          <w:color w:val="002060"/>
        </w:rPr>
      </w:pPr>
      <w:r w:rsidRPr="00A82BB4">
        <w:rPr>
          <w:color w:val="002060"/>
        </w:rPr>
        <w:t xml:space="preserve">PROVVEDIMENTI DISCIPLINARI </w:t>
      </w:r>
    </w:p>
    <w:p w14:paraId="2B5E9E35"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67E81FB5" w14:textId="77777777" w:rsidR="00EB69FF" w:rsidRPr="00A82BB4" w:rsidRDefault="00EB69FF" w:rsidP="00EB69FF">
      <w:pPr>
        <w:pStyle w:val="titolo30"/>
        <w:rPr>
          <w:color w:val="002060"/>
        </w:rPr>
      </w:pPr>
      <w:r w:rsidRPr="00A82BB4">
        <w:rPr>
          <w:color w:val="002060"/>
        </w:rPr>
        <w:t xml:space="preserve">CALCIATORI NON ESPULSI </w:t>
      </w:r>
    </w:p>
    <w:p w14:paraId="4F155565" w14:textId="77777777" w:rsidR="00EB69FF" w:rsidRPr="00A82BB4" w:rsidRDefault="00EB69FF" w:rsidP="00EB69FF">
      <w:pPr>
        <w:pStyle w:val="titolo20"/>
        <w:rPr>
          <w:color w:val="002060"/>
        </w:rPr>
      </w:pPr>
      <w:r w:rsidRPr="00A82BB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4D032FA3" w14:textId="77777777" w:rsidTr="00C83017">
        <w:tc>
          <w:tcPr>
            <w:tcW w:w="2200" w:type="dxa"/>
            <w:tcMar>
              <w:top w:w="20" w:type="dxa"/>
              <w:left w:w="20" w:type="dxa"/>
              <w:bottom w:w="20" w:type="dxa"/>
              <w:right w:w="20" w:type="dxa"/>
            </w:tcMar>
            <w:vAlign w:val="center"/>
            <w:hideMark/>
          </w:tcPr>
          <w:p w14:paraId="0079DA17" w14:textId="77777777" w:rsidR="00EB69FF" w:rsidRPr="00A82BB4" w:rsidRDefault="00EB69FF" w:rsidP="00C83017">
            <w:pPr>
              <w:pStyle w:val="movimento"/>
              <w:rPr>
                <w:color w:val="002060"/>
              </w:rPr>
            </w:pPr>
            <w:r w:rsidRPr="00A82BB4">
              <w:rPr>
                <w:color w:val="002060"/>
              </w:rPr>
              <w:t>GERINI RICCARDO</w:t>
            </w:r>
          </w:p>
        </w:tc>
        <w:tc>
          <w:tcPr>
            <w:tcW w:w="2200" w:type="dxa"/>
            <w:tcMar>
              <w:top w:w="20" w:type="dxa"/>
              <w:left w:w="20" w:type="dxa"/>
              <w:bottom w:w="20" w:type="dxa"/>
              <w:right w:w="20" w:type="dxa"/>
            </w:tcMar>
            <w:vAlign w:val="center"/>
            <w:hideMark/>
          </w:tcPr>
          <w:p w14:paraId="5DB04207" w14:textId="77777777" w:rsidR="00EB69FF" w:rsidRPr="00A82BB4" w:rsidRDefault="00EB69FF" w:rsidP="00C83017">
            <w:pPr>
              <w:pStyle w:val="movimento2"/>
              <w:rPr>
                <w:color w:val="002060"/>
              </w:rPr>
            </w:pPr>
            <w:r w:rsidRPr="00A82BB4">
              <w:rPr>
                <w:color w:val="002060"/>
              </w:rPr>
              <w:t xml:space="preserve">(REAL FABRIANO) </w:t>
            </w:r>
          </w:p>
        </w:tc>
        <w:tc>
          <w:tcPr>
            <w:tcW w:w="800" w:type="dxa"/>
            <w:tcMar>
              <w:top w:w="20" w:type="dxa"/>
              <w:left w:w="20" w:type="dxa"/>
              <w:bottom w:w="20" w:type="dxa"/>
              <w:right w:w="20" w:type="dxa"/>
            </w:tcMar>
            <w:vAlign w:val="center"/>
            <w:hideMark/>
          </w:tcPr>
          <w:p w14:paraId="4DE1DDA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D02716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1C4FBF9" w14:textId="77777777" w:rsidR="00EB69FF" w:rsidRPr="00A82BB4" w:rsidRDefault="00EB69FF" w:rsidP="00C83017">
            <w:pPr>
              <w:pStyle w:val="movimento2"/>
              <w:rPr>
                <w:color w:val="002060"/>
              </w:rPr>
            </w:pPr>
            <w:r w:rsidRPr="00A82BB4">
              <w:rPr>
                <w:color w:val="002060"/>
              </w:rPr>
              <w:t> </w:t>
            </w:r>
          </w:p>
        </w:tc>
      </w:tr>
    </w:tbl>
    <w:p w14:paraId="0E475231" w14:textId="77777777" w:rsidR="00EB69FF" w:rsidRPr="00A82BB4" w:rsidRDefault="00EB69FF" w:rsidP="00EB69FF">
      <w:pPr>
        <w:pStyle w:val="titolo20"/>
        <w:rPr>
          <w:rFonts w:eastAsiaTheme="minorEastAsia"/>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6DFFCD48" w14:textId="77777777" w:rsidTr="00C83017">
        <w:tc>
          <w:tcPr>
            <w:tcW w:w="2200" w:type="dxa"/>
            <w:tcMar>
              <w:top w:w="20" w:type="dxa"/>
              <w:left w:w="20" w:type="dxa"/>
              <w:bottom w:w="20" w:type="dxa"/>
              <w:right w:w="20" w:type="dxa"/>
            </w:tcMar>
            <w:vAlign w:val="center"/>
            <w:hideMark/>
          </w:tcPr>
          <w:p w14:paraId="6128CA56" w14:textId="77777777" w:rsidR="00EB69FF" w:rsidRPr="00A82BB4" w:rsidRDefault="00EB69FF" w:rsidP="00C83017">
            <w:pPr>
              <w:pStyle w:val="movimento"/>
              <w:rPr>
                <w:color w:val="002060"/>
              </w:rPr>
            </w:pPr>
            <w:r w:rsidRPr="00A82BB4">
              <w:rPr>
                <w:color w:val="002060"/>
              </w:rPr>
              <w:t>ZANNOTTI DANIELE</w:t>
            </w:r>
          </w:p>
        </w:tc>
        <w:tc>
          <w:tcPr>
            <w:tcW w:w="2200" w:type="dxa"/>
            <w:tcMar>
              <w:top w:w="20" w:type="dxa"/>
              <w:left w:w="20" w:type="dxa"/>
              <w:bottom w:w="20" w:type="dxa"/>
              <w:right w:w="20" w:type="dxa"/>
            </w:tcMar>
            <w:vAlign w:val="center"/>
            <w:hideMark/>
          </w:tcPr>
          <w:p w14:paraId="74E72958" w14:textId="77777777" w:rsidR="00EB69FF" w:rsidRPr="00A82BB4" w:rsidRDefault="00EB69FF" w:rsidP="00C83017">
            <w:pPr>
              <w:pStyle w:val="movimento2"/>
              <w:rPr>
                <w:color w:val="002060"/>
              </w:rPr>
            </w:pPr>
            <w:r w:rsidRPr="00A82BB4">
              <w:rPr>
                <w:color w:val="002060"/>
              </w:rPr>
              <w:t xml:space="preserve">(JESINA S.R.L.) </w:t>
            </w:r>
          </w:p>
        </w:tc>
        <w:tc>
          <w:tcPr>
            <w:tcW w:w="800" w:type="dxa"/>
            <w:tcMar>
              <w:top w:w="20" w:type="dxa"/>
              <w:left w:w="20" w:type="dxa"/>
              <w:bottom w:w="20" w:type="dxa"/>
              <w:right w:w="20" w:type="dxa"/>
            </w:tcMar>
            <w:vAlign w:val="center"/>
            <w:hideMark/>
          </w:tcPr>
          <w:p w14:paraId="632A089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E982075" w14:textId="77777777" w:rsidR="00EB69FF" w:rsidRPr="00A82BB4" w:rsidRDefault="00EB69FF" w:rsidP="00C83017">
            <w:pPr>
              <w:pStyle w:val="movimento"/>
              <w:rPr>
                <w:color w:val="002060"/>
              </w:rPr>
            </w:pPr>
            <w:r w:rsidRPr="00A82BB4">
              <w:rPr>
                <w:color w:val="002060"/>
              </w:rPr>
              <w:t>GHOUILA OMAR</w:t>
            </w:r>
          </w:p>
        </w:tc>
        <w:tc>
          <w:tcPr>
            <w:tcW w:w="2200" w:type="dxa"/>
            <w:tcMar>
              <w:top w:w="20" w:type="dxa"/>
              <w:left w:w="20" w:type="dxa"/>
              <w:bottom w:w="20" w:type="dxa"/>
              <w:right w:w="20" w:type="dxa"/>
            </w:tcMar>
            <w:vAlign w:val="center"/>
            <w:hideMark/>
          </w:tcPr>
          <w:p w14:paraId="0D220AAA" w14:textId="77777777" w:rsidR="00EB69FF" w:rsidRPr="00A82BB4" w:rsidRDefault="00EB69FF" w:rsidP="00C83017">
            <w:pPr>
              <w:pStyle w:val="movimento2"/>
              <w:rPr>
                <w:color w:val="002060"/>
              </w:rPr>
            </w:pPr>
            <w:r w:rsidRPr="00A82BB4">
              <w:rPr>
                <w:color w:val="002060"/>
              </w:rPr>
              <w:t xml:space="preserve">(REAL FABRIANO) </w:t>
            </w:r>
          </w:p>
        </w:tc>
      </w:tr>
      <w:tr w:rsidR="00EB69FF" w:rsidRPr="00A82BB4" w14:paraId="3C3F8117" w14:textId="77777777" w:rsidTr="00C83017">
        <w:tc>
          <w:tcPr>
            <w:tcW w:w="2200" w:type="dxa"/>
            <w:tcMar>
              <w:top w:w="20" w:type="dxa"/>
              <w:left w:w="20" w:type="dxa"/>
              <w:bottom w:w="20" w:type="dxa"/>
              <w:right w:w="20" w:type="dxa"/>
            </w:tcMar>
            <w:vAlign w:val="center"/>
            <w:hideMark/>
          </w:tcPr>
          <w:p w14:paraId="097345D6" w14:textId="77777777" w:rsidR="00EB69FF" w:rsidRPr="00A82BB4" w:rsidRDefault="00EB69FF" w:rsidP="00C83017">
            <w:pPr>
              <w:pStyle w:val="movimento"/>
              <w:rPr>
                <w:color w:val="002060"/>
              </w:rPr>
            </w:pPr>
            <w:r w:rsidRPr="00A82BB4">
              <w:rPr>
                <w:color w:val="002060"/>
              </w:rPr>
              <w:t>BARTOLI MARCO</w:t>
            </w:r>
          </w:p>
        </w:tc>
        <w:tc>
          <w:tcPr>
            <w:tcW w:w="2200" w:type="dxa"/>
            <w:tcMar>
              <w:top w:w="20" w:type="dxa"/>
              <w:left w:w="20" w:type="dxa"/>
              <w:bottom w:w="20" w:type="dxa"/>
              <w:right w:w="20" w:type="dxa"/>
            </w:tcMar>
            <w:vAlign w:val="center"/>
            <w:hideMark/>
          </w:tcPr>
          <w:p w14:paraId="264ACDD4" w14:textId="77777777" w:rsidR="00EB69FF" w:rsidRPr="00A82BB4" w:rsidRDefault="00EB69FF" w:rsidP="00C83017">
            <w:pPr>
              <w:pStyle w:val="movimento2"/>
              <w:rPr>
                <w:color w:val="002060"/>
              </w:rPr>
            </w:pPr>
            <w:r w:rsidRPr="00A82BB4">
              <w:rPr>
                <w:color w:val="002060"/>
              </w:rPr>
              <w:t xml:space="preserve">(U.S. FORTUNA FANO) </w:t>
            </w:r>
          </w:p>
        </w:tc>
        <w:tc>
          <w:tcPr>
            <w:tcW w:w="800" w:type="dxa"/>
            <w:tcMar>
              <w:top w:w="20" w:type="dxa"/>
              <w:left w:w="20" w:type="dxa"/>
              <w:bottom w:w="20" w:type="dxa"/>
              <w:right w:w="20" w:type="dxa"/>
            </w:tcMar>
            <w:vAlign w:val="center"/>
            <w:hideMark/>
          </w:tcPr>
          <w:p w14:paraId="1EC7028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3B7C316" w14:textId="77777777" w:rsidR="00EB69FF" w:rsidRPr="00A82BB4" w:rsidRDefault="00EB69FF" w:rsidP="00C83017">
            <w:pPr>
              <w:pStyle w:val="movimento"/>
              <w:rPr>
                <w:color w:val="002060"/>
              </w:rPr>
            </w:pPr>
            <w:r w:rsidRPr="00A82BB4">
              <w:rPr>
                <w:color w:val="002060"/>
              </w:rPr>
              <w:t>MEME ALESSANDRO</w:t>
            </w:r>
          </w:p>
        </w:tc>
        <w:tc>
          <w:tcPr>
            <w:tcW w:w="2200" w:type="dxa"/>
            <w:tcMar>
              <w:top w:w="20" w:type="dxa"/>
              <w:left w:w="20" w:type="dxa"/>
              <w:bottom w:w="20" w:type="dxa"/>
              <w:right w:w="20" w:type="dxa"/>
            </w:tcMar>
            <w:vAlign w:val="center"/>
            <w:hideMark/>
          </w:tcPr>
          <w:p w14:paraId="4BC413FC" w14:textId="77777777" w:rsidR="00EB69FF" w:rsidRPr="00A82BB4" w:rsidRDefault="00EB69FF" w:rsidP="00C83017">
            <w:pPr>
              <w:pStyle w:val="movimento2"/>
              <w:rPr>
                <w:color w:val="002060"/>
              </w:rPr>
            </w:pPr>
            <w:r w:rsidRPr="00A82BB4">
              <w:rPr>
                <w:color w:val="002060"/>
              </w:rPr>
              <w:t xml:space="preserve">(U.S. FORTUNA FANO) </w:t>
            </w:r>
          </w:p>
        </w:tc>
      </w:tr>
    </w:tbl>
    <w:p w14:paraId="6B482153" w14:textId="77777777" w:rsidR="00EB69FF" w:rsidRPr="00A82BB4" w:rsidRDefault="00EB69FF" w:rsidP="00EB69FF">
      <w:pPr>
        <w:pStyle w:val="titolo10"/>
        <w:rPr>
          <w:rFonts w:eastAsiaTheme="minorEastAsia"/>
          <w:color w:val="002060"/>
        </w:rPr>
      </w:pPr>
      <w:r w:rsidRPr="00A82BB4">
        <w:rPr>
          <w:color w:val="002060"/>
        </w:rPr>
        <w:lastRenderedPageBreak/>
        <w:t xml:space="preserve">GARE DEL 13/10/2024 </w:t>
      </w:r>
    </w:p>
    <w:p w14:paraId="4933626A" w14:textId="77777777" w:rsidR="00EB69FF" w:rsidRPr="00A82BB4" w:rsidRDefault="00EB69FF" w:rsidP="00EB69FF">
      <w:pPr>
        <w:pStyle w:val="titolo7a"/>
        <w:rPr>
          <w:color w:val="002060"/>
        </w:rPr>
      </w:pPr>
      <w:r w:rsidRPr="00A82BB4">
        <w:rPr>
          <w:color w:val="002060"/>
        </w:rPr>
        <w:t xml:space="preserve">PROVVEDIMENTI DISCIPLINARI </w:t>
      </w:r>
    </w:p>
    <w:p w14:paraId="535360B0"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40B11428" w14:textId="77777777" w:rsidR="00EB69FF" w:rsidRPr="00A82BB4" w:rsidRDefault="00EB69FF" w:rsidP="00EB69FF">
      <w:pPr>
        <w:pStyle w:val="titolo30"/>
        <w:rPr>
          <w:color w:val="002060"/>
        </w:rPr>
      </w:pPr>
      <w:r w:rsidRPr="00A82BB4">
        <w:rPr>
          <w:color w:val="002060"/>
        </w:rPr>
        <w:t xml:space="preserve">CALCIATORI NON ESPULSI </w:t>
      </w:r>
    </w:p>
    <w:p w14:paraId="645F22AA"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14540A80" w14:textId="77777777" w:rsidTr="00C83017">
        <w:tc>
          <w:tcPr>
            <w:tcW w:w="2200" w:type="dxa"/>
            <w:tcMar>
              <w:top w:w="20" w:type="dxa"/>
              <w:left w:w="20" w:type="dxa"/>
              <w:bottom w:w="20" w:type="dxa"/>
              <w:right w:w="20" w:type="dxa"/>
            </w:tcMar>
            <w:vAlign w:val="center"/>
            <w:hideMark/>
          </w:tcPr>
          <w:p w14:paraId="30C1AF52" w14:textId="77777777" w:rsidR="00EB69FF" w:rsidRPr="00A82BB4" w:rsidRDefault="00EB69FF" w:rsidP="00C83017">
            <w:pPr>
              <w:pStyle w:val="movimento"/>
              <w:rPr>
                <w:color w:val="002060"/>
              </w:rPr>
            </w:pPr>
            <w:r w:rsidRPr="00A82BB4">
              <w:rPr>
                <w:color w:val="002060"/>
              </w:rPr>
              <w:t>MANN YUVRAJ</w:t>
            </w:r>
          </w:p>
        </w:tc>
        <w:tc>
          <w:tcPr>
            <w:tcW w:w="2200" w:type="dxa"/>
            <w:tcMar>
              <w:top w:w="20" w:type="dxa"/>
              <w:left w:w="20" w:type="dxa"/>
              <w:bottom w:w="20" w:type="dxa"/>
              <w:right w:w="20" w:type="dxa"/>
            </w:tcMar>
            <w:vAlign w:val="center"/>
            <w:hideMark/>
          </w:tcPr>
          <w:p w14:paraId="116FB548" w14:textId="77777777" w:rsidR="00EB69FF" w:rsidRPr="00A82BB4" w:rsidRDefault="00EB69FF" w:rsidP="00C83017">
            <w:pPr>
              <w:pStyle w:val="movimento2"/>
              <w:rPr>
                <w:color w:val="002060"/>
              </w:rPr>
            </w:pPr>
            <w:r w:rsidRPr="00A82BB4">
              <w:rPr>
                <w:color w:val="002060"/>
              </w:rPr>
              <w:t xml:space="preserve">(ACLI AUDAX MONTECOSARO C5) </w:t>
            </w:r>
          </w:p>
        </w:tc>
        <w:tc>
          <w:tcPr>
            <w:tcW w:w="800" w:type="dxa"/>
            <w:tcMar>
              <w:top w:w="20" w:type="dxa"/>
              <w:left w:w="20" w:type="dxa"/>
              <w:bottom w:w="20" w:type="dxa"/>
              <w:right w:w="20" w:type="dxa"/>
            </w:tcMar>
            <w:vAlign w:val="center"/>
            <w:hideMark/>
          </w:tcPr>
          <w:p w14:paraId="058A527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268B5C41" w14:textId="77777777" w:rsidR="00EB69FF" w:rsidRPr="00A82BB4" w:rsidRDefault="00EB69FF" w:rsidP="00C83017">
            <w:pPr>
              <w:pStyle w:val="movimento"/>
              <w:rPr>
                <w:color w:val="002060"/>
              </w:rPr>
            </w:pPr>
            <w:r w:rsidRPr="00A82BB4">
              <w:rPr>
                <w:color w:val="002060"/>
              </w:rPr>
              <w:t>BRASCA RAFFAELE</w:t>
            </w:r>
          </w:p>
        </w:tc>
        <w:tc>
          <w:tcPr>
            <w:tcW w:w="2200" w:type="dxa"/>
            <w:tcMar>
              <w:top w:w="20" w:type="dxa"/>
              <w:left w:w="20" w:type="dxa"/>
              <w:bottom w:w="20" w:type="dxa"/>
              <w:right w:w="20" w:type="dxa"/>
            </w:tcMar>
            <w:vAlign w:val="center"/>
            <w:hideMark/>
          </w:tcPr>
          <w:p w14:paraId="4B5EF118" w14:textId="77777777" w:rsidR="00EB69FF" w:rsidRPr="00A82BB4" w:rsidRDefault="00EB69FF" w:rsidP="00C83017">
            <w:pPr>
              <w:pStyle w:val="movimento2"/>
              <w:rPr>
                <w:color w:val="002060"/>
              </w:rPr>
            </w:pPr>
            <w:r w:rsidRPr="00A82BB4">
              <w:rPr>
                <w:color w:val="002060"/>
              </w:rPr>
              <w:t xml:space="preserve">(FIGHT BULLS CORRIDONIA) </w:t>
            </w:r>
          </w:p>
        </w:tc>
      </w:tr>
      <w:tr w:rsidR="00EB69FF" w:rsidRPr="00A82BB4" w14:paraId="5618140A" w14:textId="77777777" w:rsidTr="00C83017">
        <w:tc>
          <w:tcPr>
            <w:tcW w:w="2200" w:type="dxa"/>
            <w:tcMar>
              <w:top w:w="20" w:type="dxa"/>
              <w:left w:w="20" w:type="dxa"/>
              <w:bottom w:w="20" w:type="dxa"/>
              <w:right w:w="20" w:type="dxa"/>
            </w:tcMar>
            <w:vAlign w:val="center"/>
            <w:hideMark/>
          </w:tcPr>
          <w:p w14:paraId="77238FBD" w14:textId="77777777" w:rsidR="00EB69FF" w:rsidRPr="00A82BB4" w:rsidRDefault="00EB69FF" w:rsidP="00C83017">
            <w:pPr>
              <w:pStyle w:val="movimento"/>
              <w:rPr>
                <w:color w:val="002060"/>
              </w:rPr>
            </w:pPr>
            <w:r w:rsidRPr="00A82BB4">
              <w:rPr>
                <w:color w:val="002060"/>
              </w:rPr>
              <w:t>MECAJ CRISTIAN</w:t>
            </w:r>
          </w:p>
        </w:tc>
        <w:tc>
          <w:tcPr>
            <w:tcW w:w="2200" w:type="dxa"/>
            <w:tcMar>
              <w:top w:w="20" w:type="dxa"/>
              <w:left w:w="20" w:type="dxa"/>
              <w:bottom w:w="20" w:type="dxa"/>
              <w:right w:w="20" w:type="dxa"/>
            </w:tcMar>
            <w:vAlign w:val="center"/>
            <w:hideMark/>
          </w:tcPr>
          <w:p w14:paraId="2A4E2B31" w14:textId="77777777" w:rsidR="00EB69FF" w:rsidRPr="00A82BB4" w:rsidRDefault="00EB69FF" w:rsidP="00C83017">
            <w:pPr>
              <w:pStyle w:val="movimento2"/>
              <w:rPr>
                <w:color w:val="002060"/>
              </w:rPr>
            </w:pPr>
            <w:r w:rsidRPr="00A82BB4">
              <w:rPr>
                <w:color w:val="002060"/>
              </w:rPr>
              <w:t xml:space="preserve">(GAGLIOLE CALCIO A 5) </w:t>
            </w:r>
          </w:p>
        </w:tc>
        <w:tc>
          <w:tcPr>
            <w:tcW w:w="800" w:type="dxa"/>
            <w:tcMar>
              <w:top w:w="20" w:type="dxa"/>
              <w:left w:w="20" w:type="dxa"/>
              <w:bottom w:w="20" w:type="dxa"/>
              <w:right w:w="20" w:type="dxa"/>
            </w:tcMar>
            <w:vAlign w:val="center"/>
            <w:hideMark/>
          </w:tcPr>
          <w:p w14:paraId="13DBAF13"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DD82F2F"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99722A0" w14:textId="77777777" w:rsidR="00EB69FF" w:rsidRPr="00A82BB4" w:rsidRDefault="00EB69FF" w:rsidP="00C83017">
            <w:pPr>
              <w:pStyle w:val="movimento2"/>
              <w:rPr>
                <w:color w:val="002060"/>
              </w:rPr>
            </w:pPr>
            <w:r w:rsidRPr="00A82BB4">
              <w:rPr>
                <w:color w:val="002060"/>
              </w:rPr>
              <w:t> </w:t>
            </w:r>
          </w:p>
        </w:tc>
      </w:tr>
    </w:tbl>
    <w:p w14:paraId="74C59B25" w14:textId="77777777" w:rsidR="00EB69FF" w:rsidRDefault="00EB69FF" w:rsidP="00EB69FF">
      <w:pPr>
        <w:pStyle w:val="breakline"/>
        <w:rPr>
          <w:color w:val="002060"/>
        </w:rPr>
      </w:pPr>
    </w:p>
    <w:p w14:paraId="5BDDE0A3" w14:textId="77777777" w:rsidR="00EB69FF" w:rsidRPr="00783D73" w:rsidRDefault="00EB69FF" w:rsidP="00EB69FF">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69FFB357" w14:textId="77777777" w:rsidR="00EB69FF" w:rsidRPr="00783D73" w:rsidRDefault="00EB69FF" w:rsidP="00EB69FF">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1190008D" w14:textId="77777777" w:rsidR="00EB69FF" w:rsidRPr="00A82BB4" w:rsidRDefault="00EB69FF" w:rsidP="00EB69FF">
      <w:pPr>
        <w:pStyle w:val="breakline"/>
        <w:rPr>
          <w:rFonts w:eastAsiaTheme="minorEastAsia"/>
          <w:color w:val="002060"/>
        </w:rPr>
      </w:pPr>
    </w:p>
    <w:p w14:paraId="5C71E2EF" w14:textId="77777777" w:rsidR="00EB69FF" w:rsidRPr="00A82BB4" w:rsidRDefault="00EB69FF" w:rsidP="00EB69FF">
      <w:pPr>
        <w:pStyle w:val="titoloprinc0"/>
        <w:rPr>
          <w:color w:val="002060"/>
        </w:rPr>
      </w:pPr>
      <w:r w:rsidRPr="00A82BB4">
        <w:rPr>
          <w:color w:val="002060"/>
        </w:rPr>
        <w:t>CLASSIFICA</w:t>
      </w:r>
    </w:p>
    <w:p w14:paraId="181BD021" w14:textId="77777777" w:rsidR="00EB69FF" w:rsidRPr="00A82BB4" w:rsidRDefault="00EB69FF" w:rsidP="00EB69FF">
      <w:pPr>
        <w:pStyle w:val="breakline"/>
        <w:rPr>
          <w:color w:val="002060"/>
        </w:rPr>
      </w:pPr>
    </w:p>
    <w:p w14:paraId="7E0C4BA4" w14:textId="77777777" w:rsidR="00EB69FF" w:rsidRPr="00A82BB4" w:rsidRDefault="00EB69FF" w:rsidP="00EB69FF">
      <w:pPr>
        <w:pStyle w:val="breakline"/>
        <w:rPr>
          <w:color w:val="002060"/>
        </w:rPr>
      </w:pPr>
    </w:p>
    <w:p w14:paraId="38BEC19F" w14:textId="77777777" w:rsidR="00EB69FF" w:rsidRPr="00A82BB4" w:rsidRDefault="00EB69FF" w:rsidP="00EB69FF">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6ACB56C3"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6D219"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6BAAF"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4AEDC"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4D4E2"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7CD53"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CC039"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700BC"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3DE59"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5E30E"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4916A" w14:textId="77777777" w:rsidR="00EB69FF" w:rsidRPr="00A82BB4" w:rsidRDefault="00EB69FF" w:rsidP="00C83017">
            <w:pPr>
              <w:pStyle w:val="headertabella0"/>
              <w:rPr>
                <w:color w:val="002060"/>
              </w:rPr>
            </w:pPr>
            <w:r w:rsidRPr="00A82BB4">
              <w:rPr>
                <w:color w:val="002060"/>
              </w:rPr>
              <w:t>PE</w:t>
            </w:r>
          </w:p>
        </w:tc>
      </w:tr>
      <w:tr w:rsidR="00EB69FF" w:rsidRPr="00A82BB4" w14:paraId="5811EA7B"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CC6D14" w14:textId="77777777" w:rsidR="00EB69FF" w:rsidRPr="00A82BB4" w:rsidRDefault="00EB69FF" w:rsidP="00C83017">
            <w:pPr>
              <w:pStyle w:val="rowtabella0"/>
              <w:rPr>
                <w:color w:val="002060"/>
              </w:rPr>
            </w:pPr>
            <w:r w:rsidRPr="00A82BB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16404"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6DFC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44FA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A80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2A5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F4997" w14:textId="77777777" w:rsidR="00EB69FF" w:rsidRPr="00A82BB4" w:rsidRDefault="00EB69FF" w:rsidP="00C83017">
            <w:pPr>
              <w:pStyle w:val="rowtabella0"/>
              <w:jc w:val="center"/>
              <w:rPr>
                <w:color w:val="002060"/>
              </w:rPr>
            </w:pPr>
            <w:r w:rsidRPr="00A82BB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6FFD7"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E114" w14:textId="77777777" w:rsidR="00EB69FF" w:rsidRPr="00A82BB4" w:rsidRDefault="00EB69FF" w:rsidP="00C83017">
            <w:pPr>
              <w:pStyle w:val="rowtabella0"/>
              <w:jc w:val="center"/>
              <w:rPr>
                <w:color w:val="002060"/>
              </w:rPr>
            </w:pPr>
            <w:r w:rsidRPr="00A82BB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48D6A" w14:textId="77777777" w:rsidR="00EB69FF" w:rsidRPr="00A82BB4" w:rsidRDefault="00EB69FF" w:rsidP="00C83017">
            <w:pPr>
              <w:pStyle w:val="rowtabella0"/>
              <w:jc w:val="center"/>
              <w:rPr>
                <w:color w:val="002060"/>
              </w:rPr>
            </w:pPr>
            <w:r w:rsidRPr="00A82BB4">
              <w:rPr>
                <w:color w:val="002060"/>
              </w:rPr>
              <w:t>0</w:t>
            </w:r>
          </w:p>
        </w:tc>
      </w:tr>
      <w:tr w:rsidR="00EB69FF" w:rsidRPr="00A82BB4" w14:paraId="6456053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D5BC2" w14:textId="77777777" w:rsidR="00EB69FF" w:rsidRPr="00A82BB4" w:rsidRDefault="00EB69FF" w:rsidP="00C83017">
            <w:pPr>
              <w:pStyle w:val="rowtabella0"/>
              <w:rPr>
                <w:color w:val="002060"/>
              </w:rPr>
            </w:pPr>
            <w:r w:rsidRPr="00A82BB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EA9C"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20F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A6ED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8EF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8778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ED2DC" w14:textId="77777777" w:rsidR="00EB69FF" w:rsidRPr="00A82BB4" w:rsidRDefault="00EB69FF" w:rsidP="00C83017">
            <w:pPr>
              <w:pStyle w:val="rowtabella0"/>
              <w:jc w:val="center"/>
              <w:rPr>
                <w:color w:val="002060"/>
              </w:rPr>
            </w:pPr>
            <w:r w:rsidRPr="00A82BB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C00B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42832" w14:textId="77777777" w:rsidR="00EB69FF" w:rsidRPr="00A82BB4" w:rsidRDefault="00EB69FF" w:rsidP="00C83017">
            <w:pPr>
              <w:pStyle w:val="rowtabella0"/>
              <w:jc w:val="center"/>
              <w:rPr>
                <w:color w:val="002060"/>
              </w:rPr>
            </w:pPr>
            <w:r w:rsidRPr="00A82BB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FD74" w14:textId="77777777" w:rsidR="00EB69FF" w:rsidRPr="00A82BB4" w:rsidRDefault="00EB69FF" w:rsidP="00C83017">
            <w:pPr>
              <w:pStyle w:val="rowtabella0"/>
              <w:jc w:val="center"/>
              <w:rPr>
                <w:color w:val="002060"/>
              </w:rPr>
            </w:pPr>
            <w:r w:rsidRPr="00A82BB4">
              <w:rPr>
                <w:color w:val="002060"/>
              </w:rPr>
              <w:t>0</w:t>
            </w:r>
          </w:p>
        </w:tc>
      </w:tr>
      <w:tr w:rsidR="00EB69FF" w:rsidRPr="00A82BB4" w14:paraId="728B457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2B9B0" w14:textId="77777777" w:rsidR="00EB69FF" w:rsidRPr="00A82BB4" w:rsidRDefault="00EB69FF" w:rsidP="00C83017">
            <w:pPr>
              <w:pStyle w:val="rowtabella0"/>
              <w:rPr>
                <w:color w:val="002060"/>
              </w:rPr>
            </w:pPr>
            <w:r w:rsidRPr="00A82BB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A834F"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368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C82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FB50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1534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43AE" w14:textId="77777777" w:rsidR="00EB69FF" w:rsidRPr="00A82BB4" w:rsidRDefault="00EB69FF" w:rsidP="00C83017">
            <w:pPr>
              <w:pStyle w:val="rowtabella0"/>
              <w:jc w:val="center"/>
              <w:rPr>
                <w:color w:val="002060"/>
              </w:rPr>
            </w:pPr>
            <w:r w:rsidRPr="00A82BB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13E0"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82B8E" w14:textId="77777777" w:rsidR="00EB69FF" w:rsidRPr="00A82BB4" w:rsidRDefault="00EB69FF" w:rsidP="00C83017">
            <w:pPr>
              <w:pStyle w:val="rowtabella0"/>
              <w:jc w:val="center"/>
              <w:rPr>
                <w:color w:val="002060"/>
              </w:rPr>
            </w:pPr>
            <w:r w:rsidRPr="00A82BB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B9C62" w14:textId="77777777" w:rsidR="00EB69FF" w:rsidRPr="00A82BB4" w:rsidRDefault="00EB69FF" w:rsidP="00C83017">
            <w:pPr>
              <w:pStyle w:val="rowtabella0"/>
              <w:jc w:val="center"/>
              <w:rPr>
                <w:color w:val="002060"/>
              </w:rPr>
            </w:pPr>
            <w:r w:rsidRPr="00A82BB4">
              <w:rPr>
                <w:color w:val="002060"/>
              </w:rPr>
              <w:t>0</w:t>
            </w:r>
          </w:p>
        </w:tc>
      </w:tr>
      <w:tr w:rsidR="00EB69FF" w:rsidRPr="00A82BB4" w14:paraId="7A1819B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5260C" w14:textId="77777777" w:rsidR="00EB69FF" w:rsidRPr="00A82BB4" w:rsidRDefault="00EB69FF" w:rsidP="00C83017">
            <w:pPr>
              <w:pStyle w:val="rowtabella0"/>
              <w:rPr>
                <w:color w:val="002060"/>
              </w:rPr>
            </w:pPr>
            <w:r w:rsidRPr="00A82BB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7433"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9A3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6FE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558A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913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661C"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216F"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B49F5"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2369" w14:textId="77777777" w:rsidR="00EB69FF" w:rsidRPr="00A82BB4" w:rsidRDefault="00EB69FF" w:rsidP="00C83017">
            <w:pPr>
              <w:pStyle w:val="rowtabella0"/>
              <w:jc w:val="center"/>
              <w:rPr>
                <w:color w:val="002060"/>
              </w:rPr>
            </w:pPr>
            <w:r w:rsidRPr="00A82BB4">
              <w:rPr>
                <w:color w:val="002060"/>
              </w:rPr>
              <w:t>0</w:t>
            </w:r>
          </w:p>
        </w:tc>
      </w:tr>
      <w:tr w:rsidR="00EB69FF" w:rsidRPr="00A82BB4" w14:paraId="04D43BB7"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009AE" w14:textId="77777777" w:rsidR="00EB69FF" w:rsidRPr="00A82BB4" w:rsidRDefault="00EB69FF" w:rsidP="00C83017">
            <w:pPr>
              <w:pStyle w:val="rowtabella0"/>
              <w:rPr>
                <w:color w:val="002060"/>
              </w:rPr>
            </w:pPr>
            <w:r w:rsidRPr="00A82BB4">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1DAB"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F119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1EFD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A26B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91F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AC07D"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75180" w14:textId="77777777" w:rsidR="00EB69FF" w:rsidRPr="00A82BB4" w:rsidRDefault="00EB69FF" w:rsidP="00C83017">
            <w:pPr>
              <w:pStyle w:val="rowtabella0"/>
              <w:jc w:val="center"/>
              <w:rPr>
                <w:color w:val="002060"/>
              </w:rPr>
            </w:pPr>
            <w:r w:rsidRPr="00A82BB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E9064"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60D97" w14:textId="77777777" w:rsidR="00EB69FF" w:rsidRPr="00A82BB4" w:rsidRDefault="00EB69FF" w:rsidP="00C83017">
            <w:pPr>
              <w:pStyle w:val="rowtabella0"/>
              <w:jc w:val="center"/>
              <w:rPr>
                <w:color w:val="002060"/>
              </w:rPr>
            </w:pPr>
            <w:r w:rsidRPr="00A82BB4">
              <w:rPr>
                <w:color w:val="002060"/>
              </w:rPr>
              <w:t>0</w:t>
            </w:r>
          </w:p>
        </w:tc>
      </w:tr>
      <w:tr w:rsidR="00EB69FF" w:rsidRPr="00A82BB4" w14:paraId="167735F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3977F" w14:textId="77777777" w:rsidR="00EB69FF" w:rsidRPr="00A82BB4" w:rsidRDefault="00EB69FF" w:rsidP="00C83017">
            <w:pPr>
              <w:pStyle w:val="rowtabella0"/>
              <w:rPr>
                <w:color w:val="002060"/>
                <w:lang w:val="es-ES"/>
              </w:rPr>
            </w:pPr>
            <w:r w:rsidRPr="00A82BB4">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CFE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D3C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92594"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5FA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6F0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5EFFB"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5B1B"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FC7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C4888" w14:textId="77777777" w:rsidR="00EB69FF" w:rsidRPr="00A82BB4" w:rsidRDefault="00EB69FF" w:rsidP="00C83017">
            <w:pPr>
              <w:pStyle w:val="rowtabella0"/>
              <w:jc w:val="center"/>
              <w:rPr>
                <w:color w:val="002060"/>
              </w:rPr>
            </w:pPr>
            <w:r w:rsidRPr="00A82BB4">
              <w:rPr>
                <w:color w:val="002060"/>
              </w:rPr>
              <w:t>0</w:t>
            </w:r>
          </w:p>
        </w:tc>
      </w:tr>
      <w:tr w:rsidR="00EB69FF" w:rsidRPr="00A82BB4" w14:paraId="3E4DF2A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5F07AB" w14:textId="77777777" w:rsidR="00EB69FF" w:rsidRPr="00EB69FF" w:rsidRDefault="00EB69FF" w:rsidP="00C83017">
            <w:pPr>
              <w:pStyle w:val="rowtabella0"/>
              <w:rPr>
                <w:color w:val="002060"/>
                <w:lang w:val="es-ES"/>
              </w:rPr>
            </w:pPr>
            <w:r w:rsidRPr="00EB69FF">
              <w:rPr>
                <w:color w:val="002060"/>
                <w:lang w:val="es-ES"/>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6266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B297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6B2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7A8B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0DC4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09C64"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6C10"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837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179E4" w14:textId="77777777" w:rsidR="00EB69FF" w:rsidRPr="00A82BB4" w:rsidRDefault="00EB69FF" w:rsidP="00C83017">
            <w:pPr>
              <w:pStyle w:val="rowtabella0"/>
              <w:jc w:val="center"/>
              <w:rPr>
                <w:color w:val="002060"/>
              </w:rPr>
            </w:pPr>
            <w:r w:rsidRPr="00A82BB4">
              <w:rPr>
                <w:color w:val="002060"/>
              </w:rPr>
              <w:t>0</w:t>
            </w:r>
          </w:p>
        </w:tc>
      </w:tr>
      <w:tr w:rsidR="00EB69FF" w:rsidRPr="00A82BB4" w14:paraId="18779F8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1B2F3" w14:textId="77777777" w:rsidR="00EB69FF" w:rsidRPr="00EB69FF" w:rsidRDefault="00EB69FF" w:rsidP="00C83017">
            <w:pPr>
              <w:pStyle w:val="rowtabella0"/>
              <w:rPr>
                <w:color w:val="002060"/>
                <w:lang w:val="es-ES"/>
              </w:rPr>
            </w:pPr>
            <w:r w:rsidRPr="00EB69FF">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F16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40E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1DBC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8DAD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09F35"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9A88"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2AED"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47F91"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C3BA" w14:textId="77777777" w:rsidR="00EB69FF" w:rsidRPr="00A82BB4" w:rsidRDefault="00EB69FF" w:rsidP="00C83017">
            <w:pPr>
              <w:pStyle w:val="rowtabella0"/>
              <w:jc w:val="center"/>
              <w:rPr>
                <w:color w:val="002060"/>
              </w:rPr>
            </w:pPr>
            <w:r w:rsidRPr="00A82BB4">
              <w:rPr>
                <w:color w:val="002060"/>
              </w:rPr>
              <w:t>0</w:t>
            </w:r>
          </w:p>
        </w:tc>
      </w:tr>
      <w:tr w:rsidR="00EB69FF" w:rsidRPr="00A82BB4" w14:paraId="790AC466"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083C5" w14:textId="77777777" w:rsidR="00EB69FF" w:rsidRPr="00A82BB4" w:rsidRDefault="00EB69FF" w:rsidP="00C83017">
            <w:pPr>
              <w:pStyle w:val="rowtabella0"/>
              <w:rPr>
                <w:color w:val="002060"/>
              </w:rPr>
            </w:pPr>
            <w:r w:rsidRPr="00A82BB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BE21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C880"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1B42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964A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549B"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29FA3"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2E8C" w14:textId="77777777" w:rsidR="00EB69FF" w:rsidRPr="00A82BB4" w:rsidRDefault="00EB69FF" w:rsidP="00C83017">
            <w:pPr>
              <w:pStyle w:val="rowtabella0"/>
              <w:jc w:val="center"/>
              <w:rPr>
                <w:color w:val="002060"/>
              </w:rPr>
            </w:pPr>
            <w:r w:rsidRPr="00A82BB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D6DED"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EF85C" w14:textId="77777777" w:rsidR="00EB69FF" w:rsidRPr="00A82BB4" w:rsidRDefault="00EB69FF" w:rsidP="00C83017">
            <w:pPr>
              <w:pStyle w:val="rowtabella0"/>
              <w:jc w:val="center"/>
              <w:rPr>
                <w:color w:val="002060"/>
              </w:rPr>
            </w:pPr>
            <w:r w:rsidRPr="00A82BB4">
              <w:rPr>
                <w:color w:val="002060"/>
              </w:rPr>
              <w:t>0</w:t>
            </w:r>
          </w:p>
        </w:tc>
      </w:tr>
      <w:tr w:rsidR="00EB69FF" w:rsidRPr="00A82BB4" w14:paraId="4666EDB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1D7B3C" w14:textId="77777777" w:rsidR="00EB69FF" w:rsidRPr="00A82BB4" w:rsidRDefault="00EB69FF" w:rsidP="00C83017">
            <w:pPr>
              <w:pStyle w:val="rowtabella0"/>
              <w:rPr>
                <w:color w:val="002060"/>
              </w:rPr>
            </w:pPr>
            <w:r w:rsidRPr="00A82BB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D822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74A6"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5C86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6689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854A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39F85"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B94E5" w14:textId="77777777" w:rsidR="00EB69FF" w:rsidRPr="00A82BB4" w:rsidRDefault="00EB69FF" w:rsidP="00C83017">
            <w:pPr>
              <w:pStyle w:val="rowtabella0"/>
              <w:jc w:val="center"/>
              <w:rPr>
                <w:color w:val="002060"/>
              </w:rPr>
            </w:pPr>
            <w:r w:rsidRPr="00A82B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FE64"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B1D10" w14:textId="77777777" w:rsidR="00EB69FF" w:rsidRPr="00A82BB4" w:rsidRDefault="00EB69FF" w:rsidP="00C83017">
            <w:pPr>
              <w:pStyle w:val="rowtabella0"/>
              <w:jc w:val="center"/>
              <w:rPr>
                <w:color w:val="002060"/>
              </w:rPr>
            </w:pPr>
            <w:r w:rsidRPr="00A82BB4">
              <w:rPr>
                <w:color w:val="002060"/>
              </w:rPr>
              <w:t>0</w:t>
            </w:r>
          </w:p>
        </w:tc>
      </w:tr>
      <w:tr w:rsidR="00EB69FF" w:rsidRPr="00A82BB4" w14:paraId="66167C8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B6078" w14:textId="77777777" w:rsidR="00EB69FF" w:rsidRPr="00A82BB4" w:rsidRDefault="00EB69FF" w:rsidP="00C83017">
            <w:pPr>
              <w:pStyle w:val="rowtabella0"/>
              <w:rPr>
                <w:color w:val="002060"/>
              </w:rPr>
            </w:pPr>
            <w:r w:rsidRPr="00A82BB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E29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2872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81FD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3CF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1C2F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18BDE"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FB384" w14:textId="77777777" w:rsidR="00EB69FF" w:rsidRPr="00A82BB4" w:rsidRDefault="00EB69FF" w:rsidP="00C83017">
            <w:pPr>
              <w:pStyle w:val="rowtabella0"/>
              <w:jc w:val="center"/>
              <w:rPr>
                <w:color w:val="002060"/>
              </w:rPr>
            </w:pPr>
            <w:r w:rsidRPr="00A82B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6B022" w14:textId="77777777" w:rsidR="00EB69FF" w:rsidRPr="00A82BB4" w:rsidRDefault="00EB69FF" w:rsidP="00C83017">
            <w:pPr>
              <w:pStyle w:val="rowtabella0"/>
              <w:jc w:val="center"/>
              <w:rPr>
                <w:color w:val="002060"/>
              </w:rPr>
            </w:pPr>
            <w:r w:rsidRPr="00A82B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F8BE" w14:textId="77777777" w:rsidR="00EB69FF" w:rsidRPr="00A82BB4" w:rsidRDefault="00EB69FF" w:rsidP="00C83017">
            <w:pPr>
              <w:pStyle w:val="rowtabella0"/>
              <w:jc w:val="center"/>
              <w:rPr>
                <w:color w:val="002060"/>
              </w:rPr>
            </w:pPr>
            <w:r w:rsidRPr="00A82BB4">
              <w:rPr>
                <w:color w:val="002060"/>
              </w:rPr>
              <w:t>0</w:t>
            </w:r>
          </w:p>
        </w:tc>
      </w:tr>
      <w:tr w:rsidR="00EB69FF" w:rsidRPr="00A82BB4" w14:paraId="23182C53"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4D384" w14:textId="77777777" w:rsidR="00EB69FF" w:rsidRPr="00EB69FF" w:rsidRDefault="00EB69FF" w:rsidP="00C83017">
            <w:pPr>
              <w:pStyle w:val="rowtabella0"/>
              <w:rPr>
                <w:color w:val="002060"/>
                <w:lang w:val="es-ES"/>
              </w:rPr>
            </w:pPr>
            <w:r w:rsidRPr="00EB69F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1B7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153A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536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3B4E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F6F3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4E8B"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6F6A0" w14:textId="77777777" w:rsidR="00EB69FF" w:rsidRPr="00A82BB4" w:rsidRDefault="00EB69FF" w:rsidP="00C83017">
            <w:pPr>
              <w:pStyle w:val="rowtabella0"/>
              <w:jc w:val="center"/>
              <w:rPr>
                <w:color w:val="002060"/>
              </w:rPr>
            </w:pPr>
            <w:r w:rsidRPr="00A82BB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02094" w14:textId="77777777" w:rsidR="00EB69FF" w:rsidRPr="00A82BB4" w:rsidRDefault="00EB69FF" w:rsidP="00C83017">
            <w:pPr>
              <w:pStyle w:val="rowtabella0"/>
              <w:jc w:val="center"/>
              <w:rPr>
                <w:color w:val="002060"/>
              </w:rPr>
            </w:pPr>
            <w:r w:rsidRPr="00A82B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C068" w14:textId="77777777" w:rsidR="00EB69FF" w:rsidRPr="00A82BB4" w:rsidRDefault="00EB69FF" w:rsidP="00C83017">
            <w:pPr>
              <w:pStyle w:val="rowtabella0"/>
              <w:jc w:val="center"/>
              <w:rPr>
                <w:color w:val="002060"/>
              </w:rPr>
            </w:pPr>
            <w:r w:rsidRPr="00A82BB4">
              <w:rPr>
                <w:color w:val="002060"/>
              </w:rPr>
              <w:t>0</w:t>
            </w:r>
          </w:p>
        </w:tc>
      </w:tr>
      <w:tr w:rsidR="00EB69FF" w:rsidRPr="00A82BB4" w14:paraId="4506CB93"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693E1F" w14:textId="77777777" w:rsidR="00EB69FF" w:rsidRPr="00A82BB4" w:rsidRDefault="00EB69FF" w:rsidP="00C83017">
            <w:pPr>
              <w:pStyle w:val="rowtabella0"/>
              <w:rPr>
                <w:color w:val="002060"/>
              </w:rPr>
            </w:pPr>
            <w:r w:rsidRPr="00A82BB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208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998D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043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0991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D921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9568"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7ABD" w14:textId="77777777" w:rsidR="00EB69FF" w:rsidRPr="00A82BB4" w:rsidRDefault="00EB69FF" w:rsidP="00C83017">
            <w:pPr>
              <w:pStyle w:val="rowtabella0"/>
              <w:jc w:val="center"/>
              <w:rPr>
                <w:color w:val="002060"/>
              </w:rPr>
            </w:pPr>
            <w:r w:rsidRPr="00A82BB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29B32" w14:textId="77777777" w:rsidR="00EB69FF" w:rsidRPr="00A82BB4" w:rsidRDefault="00EB69FF" w:rsidP="00C83017">
            <w:pPr>
              <w:pStyle w:val="rowtabella0"/>
              <w:jc w:val="center"/>
              <w:rPr>
                <w:color w:val="002060"/>
              </w:rPr>
            </w:pPr>
            <w:r w:rsidRPr="00A82BB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8B4A5" w14:textId="77777777" w:rsidR="00EB69FF" w:rsidRPr="00A82BB4" w:rsidRDefault="00EB69FF" w:rsidP="00C83017">
            <w:pPr>
              <w:pStyle w:val="rowtabella0"/>
              <w:jc w:val="center"/>
              <w:rPr>
                <w:color w:val="002060"/>
              </w:rPr>
            </w:pPr>
            <w:r w:rsidRPr="00A82BB4">
              <w:rPr>
                <w:color w:val="002060"/>
              </w:rPr>
              <w:t>0</w:t>
            </w:r>
          </w:p>
        </w:tc>
      </w:tr>
    </w:tbl>
    <w:p w14:paraId="30BC91A2" w14:textId="77777777" w:rsidR="00EB69FF" w:rsidRPr="00A82BB4" w:rsidRDefault="00EB69FF" w:rsidP="00EB69FF">
      <w:pPr>
        <w:pStyle w:val="breakline"/>
        <w:rPr>
          <w:rFonts w:eastAsiaTheme="minorEastAsia"/>
          <w:color w:val="002060"/>
        </w:rPr>
      </w:pPr>
    </w:p>
    <w:p w14:paraId="4D2BB56A" w14:textId="77777777" w:rsidR="00EB69FF" w:rsidRPr="00A82BB4" w:rsidRDefault="00EB69FF" w:rsidP="00EB69FF">
      <w:pPr>
        <w:pStyle w:val="breakline"/>
        <w:rPr>
          <w:color w:val="002060"/>
        </w:rPr>
      </w:pPr>
    </w:p>
    <w:p w14:paraId="20DB7AE0" w14:textId="77777777" w:rsidR="00EB69FF" w:rsidRPr="00A82BB4" w:rsidRDefault="00EB69FF" w:rsidP="00EB69FF">
      <w:pPr>
        <w:pStyle w:val="sottotitolocampionato10"/>
        <w:rPr>
          <w:color w:val="002060"/>
        </w:rPr>
      </w:pPr>
      <w:r w:rsidRPr="00A82BB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76FE4C3E"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5B546"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8065D"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8DFA7"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8B02F"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BBC7C"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AD0D7"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AA23F"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F1213"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50572"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EB624" w14:textId="77777777" w:rsidR="00EB69FF" w:rsidRPr="00A82BB4" w:rsidRDefault="00EB69FF" w:rsidP="00C83017">
            <w:pPr>
              <w:pStyle w:val="headertabella0"/>
              <w:rPr>
                <w:color w:val="002060"/>
              </w:rPr>
            </w:pPr>
            <w:r w:rsidRPr="00A82BB4">
              <w:rPr>
                <w:color w:val="002060"/>
              </w:rPr>
              <w:t>PE</w:t>
            </w:r>
          </w:p>
        </w:tc>
      </w:tr>
      <w:tr w:rsidR="00EB69FF" w:rsidRPr="00A82BB4" w14:paraId="4CB6F2D4"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BFE1D2" w14:textId="77777777" w:rsidR="00EB69FF" w:rsidRPr="00A82BB4" w:rsidRDefault="00EB69FF" w:rsidP="00C83017">
            <w:pPr>
              <w:pStyle w:val="rowtabella0"/>
              <w:rPr>
                <w:color w:val="002060"/>
              </w:rPr>
            </w:pPr>
            <w:r w:rsidRPr="00A82BB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6F7C1"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5F0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BCE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8FF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748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A7D2" w14:textId="77777777" w:rsidR="00EB69FF" w:rsidRPr="00A82BB4" w:rsidRDefault="00EB69FF" w:rsidP="00C83017">
            <w:pPr>
              <w:pStyle w:val="rowtabella0"/>
              <w:jc w:val="center"/>
              <w:rPr>
                <w:color w:val="002060"/>
              </w:rPr>
            </w:pPr>
            <w:r w:rsidRPr="00A82BB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C0226"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43FF" w14:textId="77777777" w:rsidR="00EB69FF" w:rsidRPr="00A82BB4" w:rsidRDefault="00EB69FF" w:rsidP="00C83017">
            <w:pPr>
              <w:pStyle w:val="rowtabella0"/>
              <w:jc w:val="center"/>
              <w:rPr>
                <w:color w:val="002060"/>
              </w:rPr>
            </w:pPr>
            <w:r w:rsidRPr="00A82BB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C5F75" w14:textId="77777777" w:rsidR="00EB69FF" w:rsidRPr="00A82BB4" w:rsidRDefault="00EB69FF" w:rsidP="00C83017">
            <w:pPr>
              <w:pStyle w:val="rowtabella0"/>
              <w:jc w:val="center"/>
              <w:rPr>
                <w:color w:val="002060"/>
              </w:rPr>
            </w:pPr>
            <w:r w:rsidRPr="00A82BB4">
              <w:rPr>
                <w:color w:val="002060"/>
              </w:rPr>
              <w:t>0</w:t>
            </w:r>
          </w:p>
        </w:tc>
      </w:tr>
      <w:tr w:rsidR="00EB69FF" w:rsidRPr="00A82BB4" w14:paraId="0D942E2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E9B5D" w14:textId="77777777" w:rsidR="00EB69FF" w:rsidRPr="00A82BB4" w:rsidRDefault="00EB69FF" w:rsidP="00C83017">
            <w:pPr>
              <w:pStyle w:val="rowtabella0"/>
              <w:rPr>
                <w:color w:val="002060"/>
              </w:rPr>
            </w:pPr>
            <w:r w:rsidRPr="00A82BB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B0B49"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DAD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361F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1F2A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609A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CBBC9" w14:textId="77777777" w:rsidR="00EB69FF" w:rsidRPr="00A82BB4" w:rsidRDefault="00EB69FF" w:rsidP="00C83017">
            <w:pPr>
              <w:pStyle w:val="rowtabella0"/>
              <w:jc w:val="center"/>
              <w:rPr>
                <w:color w:val="002060"/>
              </w:rPr>
            </w:pPr>
            <w:r w:rsidRPr="00A82BB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D462"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5637"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4790A" w14:textId="77777777" w:rsidR="00EB69FF" w:rsidRPr="00A82BB4" w:rsidRDefault="00EB69FF" w:rsidP="00C83017">
            <w:pPr>
              <w:pStyle w:val="rowtabella0"/>
              <w:jc w:val="center"/>
              <w:rPr>
                <w:color w:val="002060"/>
              </w:rPr>
            </w:pPr>
            <w:r w:rsidRPr="00A82BB4">
              <w:rPr>
                <w:color w:val="002060"/>
              </w:rPr>
              <w:t>0</w:t>
            </w:r>
          </w:p>
        </w:tc>
      </w:tr>
      <w:tr w:rsidR="00EB69FF" w:rsidRPr="00A82BB4" w14:paraId="1182A83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C615F" w14:textId="77777777" w:rsidR="00EB69FF" w:rsidRPr="00A82BB4" w:rsidRDefault="00EB69FF" w:rsidP="00C83017">
            <w:pPr>
              <w:pStyle w:val="rowtabella0"/>
              <w:rPr>
                <w:color w:val="002060"/>
              </w:rPr>
            </w:pPr>
            <w:r w:rsidRPr="00A82BB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03801"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4492"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767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D25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7F7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DD279" w14:textId="77777777" w:rsidR="00EB69FF" w:rsidRPr="00A82BB4" w:rsidRDefault="00EB69FF" w:rsidP="00C83017">
            <w:pPr>
              <w:pStyle w:val="rowtabella0"/>
              <w:jc w:val="center"/>
              <w:rPr>
                <w:color w:val="002060"/>
              </w:rPr>
            </w:pPr>
            <w:r w:rsidRPr="00A82BB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053B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1CCE" w14:textId="77777777" w:rsidR="00EB69FF" w:rsidRPr="00A82BB4" w:rsidRDefault="00EB69FF" w:rsidP="00C83017">
            <w:pPr>
              <w:pStyle w:val="rowtabella0"/>
              <w:jc w:val="center"/>
              <w:rPr>
                <w:color w:val="002060"/>
              </w:rPr>
            </w:pPr>
            <w:r w:rsidRPr="00A82B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2C595" w14:textId="77777777" w:rsidR="00EB69FF" w:rsidRPr="00A82BB4" w:rsidRDefault="00EB69FF" w:rsidP="00C83017">
            <w:pPr>
              <w:pStyle w:val="rowtabella0"/>
              <w:jc w:val="center"/>
              <w:rPr>
                <w:color w:val="002060"/>
              </w:rPr>
            </w:pPr>
            <w:r w:rsidRPr="00A82BB4">
              <w:rPr>
                <w:color w:val="002060"/>
              </w:rPr>
              <w:t>0</w:t>
            </w:r>
          </w:p>
        </w:tc>
      </w:tr>
      <w:tr w:rsidR="00EB69FF" w:rsidRPr="00A82BB4" w14:paraId="5C05850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7B2914" w14:textId="77777777" w:rsidR="00EB69FF" w:rsidRPr="00A82BB4" w:rsidRDefault="00EB69FF" w:rsidP="00C83017">
            <w:pPr>
              <w:pStyle w:val="rowtabella0"/>
              <w:rPr>
                <w:color w:val="002060"/>
              </w:rPr>
            </w:pPr>
            <w:r w:rsidRPr="00A82BB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3D6D4"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78C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3EFE"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6D1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7DF6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17105" w14:textId="77777777" w:rsidR="00EB69FF" w:rsidRPr="00A82BB4" w:rsidRDefault="00EB69FF" w:rsidP="00C83017">
            <w:pPr>
              <w:pStyle w:val="rowtabella0"/>
              <w:jc w:val="center"/>
              <w:rPr>
                <w:color w:val="002060"/>
              </w:rPr>
            </w:pPr>
            <w:r w:rsidRPr="00A82BB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8C0E"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EDA9C" w14:textId="77777777" w:rsidR="00EB69FF" w:rsidRPr="00A82BB4" w:rsidRDefault="00EB69FF" w:rsidP="00C83017">
            <w:pPr>
              <w:pStyle w:val="rowtabella0"/>
              <w:jc w:val="center"/>
              <w:rPr>
                <w:color w:val="002060"/>
              </w:rPr>
            </w:pPr>
            <w:r w:rsidRPr="00A82B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59799" w14:textId="77777777" w:rsidR="00EB69FF" w:rsidRPr="00A82BB4" w:rsidRDefault="00EB69FF" w:rsidP="00C83017">
            <w:pPr>
              <w:pStyle w:val="rowtabella0"/>
              <w:jc w:val="center"/>
              <w:rPr>
                <w:color w:val="002060"/>
              </w:rPr>
            </w:pPr>
            <w:r w:rsidRPr="00A82BB4">
              <w:rPr>
                <w:color w:val="002060"/>
              </w:rPr>
              <w:t>0</w:t>
            </w:r>
          </w:p>
        </w:tc>
      </w:tr>
      <w:tr w:rsidR="00EB69FF" w:rsidRPr="00A82BB4" w14:paraId="0EFB130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E0D9A" w14:textId="77777777" w:rsidR="00EB69FF" w:rsidRPr="00A82BB4" w:rsidRDefault="00EB69FF" w:rsidP="00C83017">
            <w:pPr>
              <w:pStyle w:val="rowtabella0"/>
              <w:rPr>
                <w:color w:val="002060"/>
              </w:rPr>
            </w:pPr>
            <w:r w:rsidRPr="00A82BB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CAA88"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F83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D943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C2FB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481F"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B8B4E" w14:textId="77777777" w:rsidR="00EB69FF" w:rsidRPr="00A82BB4" w:rsidRDefault="00EB69FF" w:rsidP="00C83017">
            <w:pPr>
              <w:pStyle w:val="rowtabella0"/>
              <w:jc w:val="center"/>
              <w:rPr>
                <w:color w:val="002060"/>
              </w:rPr>
            </w:pPr>
            <w:r w:rsidRPr="00A82BB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BF219"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37CDB"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93E2" w14:textId="77777777" w:rsidR="00EB69FF" w:rsidRPr="00A82BB4" w:rsidRDefault="00EB69FF" w:rsidP="00C83017">
            <w:pPr>
              <w:pStyle w:val="rowtabella0"/>
              <w:jc w:val="center"/>
              <w:rPr>
                <w:color w:val="002060"/>
              </w:rPr>
            </w:pPr>
            <w:r w:rsidRPr="00A82BB4">
              <w:rPr>
                <w:color w:val="002060"/>
              </w:rPr>
              <w:t>0</w:t>
            </w:r>
          </w:p>
        </w:tc>
      </w:tr>
      <w:tr w:rsidR="00EB69FF" w:rsidRPr="00A82BB4" w14:paraId="7717DDB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5C9C9" w14:textId="77777777" w:rsidR="00EB69FF" w:rsidRPr="00EB69FF" w:rsidRDefault="00EB69FF" w:rsidP="00C83017">
            <w:pPr>
              <w:pStyle w:val="rowtabella0"/>
              <w:rPr>
                <w:color w:val="002060"/>
                <w:lang w:val="es-ES"/>
              </w:rPr>
            </w:pPr>
            <w:r w:rsidRPr="00EB69FF">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B007B"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4E1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5C4C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B07FE"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853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AF68"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AD824"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88C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76B6" w14:textId="77777777" w:rsidR="00EB69FF" w:rsidRPr="00A82BB4" w:rsidRDefault="00EB69FF" w:rsidP="00C83017">
            <w:pPr>
              <w:pStyle w:val="rowtabella0"/>
              <w:jc w:val="center"/>
              <w:rPr>
                <w:color w:val="002060"/>
              </w:rPr>
            </w:pPr>
            <w:r w:rsidRPr="00A82BB4">
              <w:rPr>
                <w:color w:val="002060"/>
              </w:rPr>
              <w:t>0</w:t>
            </w:r>
          </w:p>
        </w:tc>
      </w:tr>
      <w:tr w:rsidR="00EB69FF" w:rsidRPr="00A82BB4" w14:paraId="3ABD27B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A26949" w14:textId="77777777" w:rsidR="00EB69FF" w:rsidRPr="00A82BB4" w:rsidRDefault="00EB69FF" w:rsidP="00C83017">
            <w:pPr>
              <w:pStyle w:val="rowtabella0"/>
              <w:rPr>
                <w:color w:val="002060"/>
              </w:rPr>
            </w:pPr>
            <w:r w:rsidRPr="00A82BB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DF641"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CE23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E760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39B0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022C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28A5" w14:textId="77777777" w:rsidR="00EB69FF" w:rsidRPr="00A82BB4" w:rsidRDefault="00EB69FF" w:rsidP="00C83017">
            <w:pPr>
              <w:pStyle w:val="rowtabella0"/>
              <w:jc w:val="center"/>
              <w:rPr>
                <w:color w:val="002060"/>
              </w:rPr>
            </w:pPr>
            <w:r w:rsidRPr="00A82BB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E1650"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C2C5"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ED2E4" w14:textId="77777777" w:rsidR="00EB69FF" w:rsidRPr="00A82BB4" w:rsidRDefault="00EB69FF" w:rsidP="00C83017">
            <w:pPr>
              <w:pStyle w:val="rowtabella0"/>
              <w:jc w:val="center"/>
              <w:rPr>
                <w:color w:val="002060"/>
              </w:rPr>
            </w:pPr>
            <w:r w:rsidRPr="00A82BB4">
              <w:rPr>
                <w:color w:val="002060"/>
              </w:rPr>
              <w:t>0</w:t>
            </w:r>
          </w:p>
        </w:tc>
      </w:tr>
      <w:tr w:rsidR="00EB69FF" w:rsidRPr="00A82BB4" w14:paraId="78668BE5"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90B0C" w14:textId="77777777" w:rsidR="00EB69FF" w:rsidRPr="00A82BB4" w:rsidRDefault="00EB69FF" w:rsidP="00C83017">
            <w:pPr>
              <w:pStyle w:val="rowtabella0"/>
              <w:rPr>
                <w:color w:val="002060"/>
              </w:rPr>
            </w:pPr>
            <w:r w:rsidRPr="00A82BB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978F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7381"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DD6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575F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56C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CE629"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692E2"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8F5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1C385" w14:textId="77777777" w:rsidR="00EB69FF" w:rsidRPr="00A82BB4" w:rsidRDefault="00EB69FF" w:rsidP="00C83017">
            <w:pPr>
              <w:pStyle w:val="rowtabella0"/>
              <w:jc w:val="center"/>
              <w:rPr>
                <w:color w:val="002060"/>
              </w:rPr>
            </w:pPr>
            <w:r w:rsidRPr="00A82BB4">
              <w:rPr>
                <w:color w:val="002060"/>
              </w:rPr>
              <w:t>0</w:t>
            </w:r>
          </w:p>
        </w:tc>
      </w:tr>
      <w:tr w:rsidR="00EB69FF" w:rsidRPr="00A82BB4" w14:paraId="1D6FF5D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11D471" w14:textId="77777777" w:rsidR="00EB69FF" w:rsidRPr="00A82BB4" w:rsidRDefault="00EB69FF" w:rsidP="00C83017">
            <w:pPr>
              <w:pStyle w:val="rowtabella0"/>
              <w:rPr>
                <w:color w:val="002060"/>
              </w:rPr>
            </w:pPr>
            <w:r w:rsidRPr="00A82BB4">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BD7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3F32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38A6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1D24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02D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3D5B"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AAB1"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31F3"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E159C" w14:textId="77777777" w:rsidR="00EB69FF" w:rsidRPr="00A82BB4" w:rsidRDefault="00EB69FF" w:rsidP="00C83017">
            <w:pPr>
              <w:pStyle w:val="rowtabella0"/>
              <w:jc w:val="center"/>
              <w:rPr>
                <w:color w:val="002060"/>
              </w:rPr>
            </w:pPr>
            <w:r w:rsidRPr="00A82BB4">
              <w:rPr>
                <w:color w:val="002060"/>
              </w:rPr>
              <w:t>0</w:t>
            </w:r>
          </w:p>
        </w:tc>
      </w:tr>
      <w:tr w:rsidR="00EB69FF" w:rsidRPr="00A82BB4" w14:paraId="12C5A60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35F504" w14:textId="77777777" w:rsidR="00EB69FF" w:rsidRPr="00A82BB4" w:rsidRDefault="00EB69FF" w:rsidP="00C83017">
            <w:pPr>
              <w:pStyle w:val="rowtabella0"/>
              <w:rPr>
                <w:color w:val="002060"/>
              </w:rPr>
            </w:pPr>
            <w:r w:rsidRPr="00A82BB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58D1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2A84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E45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9FF6"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847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3E335"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04C83"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F291"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D6843" w14:textId="77777777" w:rsidR="00EB69FF" w:rsidRPr="00A82BB4" w:rsidRDefault="00EB69FF" w:rsidP="00C83017">
            <w:pPr>
              <w:pStyle w:val="rowtabella0"/>
              <w:jc w:val="center"/>
              <w:rPr>
                <w:color w:val="002060"/>
              </w:rPr>
            </w:pPr>
            <w:r w:rsidRPr="00A82BB4">
              <w:rPr>
                <w:color w:val="002060"/>
              </w:rPr>
              <w:t>0</w:t>
            </w:r>
          </w:p>
        </w:tc>
      </w:tr>
      <w:tr w:rsidR="00EB69FF" w:rsidRPr="00A82BB4" w14:paraId="5AB58B5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7F7CFD" w14:textId="77777777" w:rsidR="00EB69FF" w:rsidRPr="00A82BB4" w:rsidRDefault="00EB69FF" w:rsidP="00C83017">
            <w:pPr>
              <w:pStyle w:val="rowtabella0"/>
              <w:rPr>
                <w:color w:val="002060"/>
              </w:rPr>
            </w:pPr>
            <w:r w:rsidRPr="00A82BB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AC7F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D7E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765F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B54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AC1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41B8F"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21CE" w14:textId="77777777" w:rsidR="00EB69FF" w:rsidRPr="00A82BB4" w:rsidRDefault="00EB69FF" w:rsidP="00C83017">
            <w:pPr>
              <w:pStyle w:val="rowtabella0"/>
              <w:jc w:val="center"/>
              <w:rPr>
                <w:color w:val="002060"/>
              </w:rPr>
            </w:pPr>
            <w:r w:rsidRPr="00A82B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7A20B"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6167" w14:textId="77777777" w:rsidR="00EB69FF" w:rsidRPr="00A82BB4" w:rsidRDefault="00EB69FF" w:rsidP="00C83017">
            <w:pPr>
              <w:pStyle w:val="rowtabella0"/>
              <w:jc w:val="center"/>
              <w:rPr>
                <w:color w:val="002060"/>
              </w:rPr>
            </w:pPr>
            <w:r w:rsidRPr="00A82BB4">
              <w:rPr>
                <w:color w:val="002060"/>
              </w:rPr>
              <w:t>0</w:t>
            </w:r>
          </w:p>
        </w:tc>
      </w:tr>
      <w:tr w:rsidR="00EB69FF" w:rsidRPr="00A82BB4" w14:paraId="10D4F9DC"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FDADC" w14:textId="77777777" w:rsidR="00EB69FF" w:rsidRPr="00A82BB4" w:rsidRDefault="00EB69FF" w:rsidP="00C83017">
            <w:pPr>
              <w:pStyle w:val="rowtabella0"/>
              <w:rPr>
                <w:color w:val="002060"/>
              </w:rPr>
            </w:pPr>
            <w:r w:rsidRPr="00A82BB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D14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B8A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4C4A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F60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0CBA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0ABD7"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3478" w14:textId="77777777" w:rsidR="00EB69FF" w:rsidRPr="00A82BB4" w:rsidRDefault="00EB69FF" w:rsidP="00C83017">
            <w:pPr>
              <w:pStyle w:val="rowtabella0"/>
              <w:jc w:val="center"/>
              <w:rPr>
                <w:color w:val="002060"/>
              </w:rPr>
            </w:pPr>
            <w:r w:rsidRPr="00A82BB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29F82" w14:textId="77777777" w:rsidR="00EB69FF" w:rsidRPr="00A82BB4" w:rsidRDefault="00EB69FF" w:rsidP="00C83017">
            <w:pPr>
              <w:pStyle w:val="rowtabella0"/>
              <w:jc w:val="center"/>
              <w:rPr>
                <w:color w:val="002060"/>
              </w:rPr>
            </w:pPr>
            <w:r w:rsidRPr="00A82BB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E15BE" w14:textId="77777777" w:rsidR="00EB69FF" w:rsidRPr="00A82BB4" w:rsidRDefault="00EB69FF" w:rsidP="00C83017">
            <w:pPr>
              <w:pStyle w:val="rowtabella0"/>
              <w:jc w:val="center"/>
              <w:rPr>
                <w:color w:val="002060"/>
              </w:rPr>
            </w:pPr>
            <w:r w:rsidRPr="00A82BB4">
              <w:rPr>
                <w:color w:val="002060"/>
              </w:rPr>
              <w:t>0</w:t>
            </w:r>
          </w:p>
        </w:tc>
      </w:tr>
      <w:tr w:rsidR="00EB69FF" w:rsidRPr="00A82BB4" w14:paraId="0B19D2D5"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822C9C" w14:textId="77777777" w:rsidR="00EB69FF" w:rsidRPr="00A82BB4" w:rsidRDefault="00EB69FF" w:rsidP="00C83017">
            <w:pPr>
              <w:pStyle w:val="rowtabella0"/>
              <w:rPr>
                <w:color w:val="002060"/>
              </w:rPr>
            </w:pPr>
            <w:r w:rsidRPr="00A82BB4">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45A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B72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09EA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ED3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2550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D546"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BA71" w14:textId="77777777" w:rsidR="00EB69FF" w:rsidRPr="00A82BB4" w:rsidRDefault="00EB69FF" w:rsidP="00C83017">
            <w:pPr>
              <w:pStyle w:val="rowtabella0"/>
              <w:jc w:val="center"/>
              <w:rPr>
                <w:color w:val="002060"/>
              </w:rPr>
            </w:pPr>
            <w:r w:rsidRPr="00A82BB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45CFD" w14:textId="77777777" w:rsidR="00EB69FF" w:rsidRPr="00A82BB4" w:rsidRDefault="00EB69FF" w:rsidP="00C83017">
            <w:pPr>
              <w:pStyle w:val="rowtabella0"/>
              <w:jc w:val="center"/>
              <w:rPr>
                <w:color w:val="002060"/>
              </w:rPr>
            </w:pPr>
            <w:r w:rsidRPr="00A82BB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02AE1" w14:textId="77777777" w:rsidR="00EB69FF" w:rsidRPr="00A82BB4" w:rsidRDefault="00EB69FF" w:rsidP="00C83017">
            <w:pPr>
              <w:pStyle w:val="rowtabella0"/>
              <w:jc w:val="center"/>
              <w:rPr>
                <w:color w:val="002060"/>
              </w:rPr>
            </w:pPr>
            <w:r w:rsidRPr="00A82BB4">
              <w:rPr>
                <w:color w:val="002060"/>
              </w:rPr>
              <w:t>0</w:t>
            </w:r>
          </w:p>
        </w:tc>
      </w:tr>
    </w:tbl>
    <w:p w14:paraId="78B9E7BA" w14:textId="77777777" w:rsidR="00EB69FF" w:rsidRDefault="00EB69FF" w:rsidP="00EB69FF">
      <w:pPr>
        <w:pStyle w:val="breakline"/>
        <w:rPr>
          <w:color w:val="002060"/>
        </w:rPr>
      </w:pPr>
    </w:p>
    <w:p w14:paraId="0EFBCD2C" w14:textId="77777777" w:rsidR="00EB69FF" w:rsidRPr="00A82BB4" w:rsidRDefault="00EB69FF" w:rsidP="00EB69FF">
      <w:pPr>
        <w:pStyle w:val="titoloprinc0"/>
        <w:rPr>
          <w:color w:val="002060"/>
        </w:rPr>
      </w:pPr>
      <w:r>
        <w:rPr>
          <w:color w:val="002060"/>
        </w:rPr>
        <w:t>PROGRAMMA GARE</w:t>
      </w:r>
    </w:p>
    <w:p w14:paraId="6CFADB89" w14:textId="77777777" w:rsidR="00EB69FF" w:rsidRDefault="00EB69FF" w:rsidP="00EB69FF">
      <w:pPr>
        <w:pStyle w:val="breakline"/>
        <w:rPr>
          <w:rFonts w:eastAsiaTheme="minorEastAsia"/>
          <w:color w:val="002060"/>
        </w:rPr>
      </w:pPr>
    </w:p>
    <w:p w14:paraId="22791D7A" w14:textId="77777777" w:rsidR="00672D45" w:rsidRPr="00626198" w:rsidRDefault="00672D45" w:rsidP="00672D45">
      <w:pPr>
        <w:pStyle w:val="sottotitolocampionato10"/>
        <w:rPr>
          <w:color w:val="002060"/>
        </w:rPr>
      </w:pPr>
      <w:r w:rsidRPr="00626198">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9"/>
        <w:gridCol w:w="385"/>
        <w:gridCol w:w="898"/>
        <w:gridCol w:w="1183"/>
        <w:gridCol w:w="1550"/>
        <w:gridCol w:w="1550"/>
      </w:tblGrid>
      <w:tr w:rsidR="00672D45" w:rsidRPr="00626198" w14:paraId="794FD273"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C9415"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9BD66"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3CEBD"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F1CF3"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66C86"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E06C7"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6DFAE"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171EE29D"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49877B" w14:textId="77777777" w:rsidR="00672D45" w:rsidRPr="00626198" w:rsidRDefault="00672D45" w:rsidP="00C83017">
            <w:pPr>
              <w:pStyle w:val="rowtabella0"/>
              <w:rPr>
                <w:color w:val="002060"/>
              </w:rPr>
            </w:pPr>
            <w:r w:rsidRPr="00626198">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DF3D58" w14:textId="77777777" w:rsidR="00672D45" w:rsidRPr="00626198" w:rsidRDefault="00672D45" w:rsidP="00C83017">
            <w:pPr>
              <w:pStyle w:val="rowtabella0"/>
              <w:rPr>
                <w:color w:val="002060"/>
              </w:rPr>
            </w:pPr>
            <w:r w:rsidRPr="00626198">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4133A3"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669F73" w14:textId="77777777" w:rsidR="00672D45" w:rsidRPr="00626198" w:rsidRDefault="00672D45" w:rsidP="00C83017">
            <w:pPr>
              <w:pStyle w:val="rowtabella0"/>
              <w:rPr>
                <w:color w:val="002060"/>
              </w:rPr>
            </w:pPr>
            <w:r w:rsidRPr="00626198">
              <w:rPr>
                <w:color w:val="002060"/>
              </w:rPr>
              <w:t>19/10/2024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FFD133" w14:textId="77777777" w:rsidR="00672D45" w:rsidRPr="00626198" w:rsidRDefault="00672D45" w:rsidP="00C83017">
            <w:pPr>
              <w:pStyle w:val="rowtabella0"/>
              <w:rPr>
                <w:color w:val="002060"/>
              </w:rPr>
            </w:pPr>
            <w:r w:rsidRPr="00626198">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963E0" w14:textId="77777777" w:rsidR="00672D45" w:rsidRPr="00626198" w:rsidRDefault="00672D45" w:rsidP="00C83017">
            <w:pPr>
              <w:pStyle w:val="rowtabella0"/>
              <w:rPr>
                <w:color w:val="002060"/>
              </w:rPr>
            </w:pPr>
            <w:r w:rsidRPr="00626198">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4953C2" w14:textId="77777777" w:rsidR="00672D45" w:rsidRPr="00626198" w:rsidRDefault="00672D45" w:rsidP="00C83017">
            <w:pPr>
              <w:pStyle w:val="rowtabella0"/>
              <w:rPr>
                <w:color w:val="002060"/>
              </w:rPr>
            </w:pPr>
            <w:r w:rsidRPr="00626198">
              <w:rPr>
                <w:color w:val="002060"/>
              </w:rPr>
              <w:t>VIA NAZARIO SAURO</w:t>
            </w:r>
          </w:p>
        </w:tc>
      </w:tr>
      <w:tr w:rsidR="00672D45" w:rsidRPr="00626198" w14:paraId="68705862"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E8702A" w14:textId="77777777" w:rsidR="00672D45" w:rsidRPr="00626198" w:rsidRDefault="00672D45" w:rsidP="00C83017">
            <w:pPr>
              <w:pStyle w:val="rowtabella0"/>
              <w:rPr>
                <w:color w:val="002060"/>
              </w:rPr>
            </w:pPr>
            <w:r w:rsidRPr="00626198">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23A78A" w14:textId="77777777" w:rsidR="00672D45" w:rsidRPr="00626198" w:rsidRDefault="00672D45" w:rsidP="00C83017">
            <w:pPr>
              <w:pStyle w:val="rowtabella0"/>
              <w:rPr>
                <w:color w:val="002060"/>
              </w:rPr>
            </w:pPr>
            <w:r w:rsidRPr="00626198">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DF406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B5D521" w14:textId="77777777" w:rsidR="00672D45" w:rsidRPr="00626198" w:rsidRDefault="00672D45" w:rsidP="00C83017">
            <w:pPr>
              <w:pStyle w:val="rowtabella0"/>
              <w:rPr>
                <w:color w:val="002060"/>
              </w:rPr>
            </w:pPr>
            <w:r w:rsidRPr="00626198">
              <w:rPr>
                <w:color w:val="002060"/>
              </w:rPr>
              <w:t>19/10/2024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BE318B" w14:textId="77777777" w:rsidR="00672D45" w:rsidRPr="00626198" w:rsidRDefault="00672D45" w:rsidP="00C83017">
            <w:pPr>
              <w:pStyle w:val="rowtabella0"/>
              <w:rPr>
                <w:color w:val="002060"/>
              </w:rPr>
            </w:pPr>
            <w:r w:rsidRPr="00626198">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7FAA8B" w14:textId="77777777" w:rsidR="00672D45" w:rsidRPr="00626198" w:rsidRDefault="00672D45" w:rsidP="00C83017">
            <w:pPr>
              <w:pStyle w:val="rowtabella0"/>
              <w:rPr>
                <w:color w:val="002060"/>
              </w:rPr>
            </w:pPr>
            <w:r w:rsidRPr="00626198">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BE5283" w14:textId="77777777" w:rsidR="00672D45" w:rsidRPr="00626198" w:rsidRDefault="00672D45" w:rsidP="00C83017">
            <w:pPr>
              <w:pStyle w:val="rowtabella0"/>
              <w:rPr>
                <w:color w:val="002060"/>
              </w:rPr>
            </w:pPr>
            <w:r w:rsidRPr="00626198">
              <w:rPr>
                <w:color w:val="002060"/>
              </w:rPr>
              <w:t>STR.DEL BURELLO LOC.VAL NEVOLA</w:t>
            </w:r>
          </w:p>
        </w:tc>
      </w:tr>
      <w:tr w:rsidR="00672D45" w:rsidRPr="00626198" w14:paraId="60485987"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FB9DEA" w14:textId="77777777" w:rsidR="00672D45" w:rsidRPr="00626198" w:rsidRDefault="00672D45" w:rsidP="00C83017">
            <w:pPr>
              <w:pStyle w:val="rowtabella0"/>
              <w:rPr>
                <w:color w:val="002060"/>
              </w:rPr>
            </w:pPr>
            <w:r w:rsidRPr="00626198">
              <w:rPr>
                <w:color w:val="002060"/>
              </w:rPr>
              <w:t>CSI GAUDIO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E5EC95" w14:textId="77777777" w:rsidR="00672D45" w:rsidRPr="00626198" w:rsidRDefault="00672D45" w:rsidP="00C83017">
            <w:pPr>
              <w:pStyle w:val="rowtabella0"/>
              <w:rPr>
                <w:color w:val="002060"/>
              </w:rPr>
            </w:pPr>
            <w:r w:rsidRPr="00626198">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B1CA0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A117DC" w14:textId="77777777" w:rsidR="00672D45" w:rsidRPr="00626198" w:rsidRDefault="00672D45" w:rsidP="00C83017">
            <w:pPr>
              <w:pStyle w:val="rowtabella0"/>
              <w:rPr>
                <w:color w:val="002060"/>
              </w:rPr>
            </w:pPr>
            <w:r w:rsidRPr="00626198">
              <w:rPr>
                <w:color w:val="002060"/>
              </w:rPr>
              <w:t>19/10/2024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1D232C" w14:textId="77777777" w:rsidR="00672D45" w:rsidRPr="00626198" w:rsidRDefault="00672D45" w:rsidP="00C83017">
            <w:pPr>
              <w:pStyle w:val="rowtabella0"/>
              <w:rPr>
                <w:color w:val="002060"/>
              </w:rPr>
            </w:pPr>
            <w:r w:rsidRPr="0062619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B1710" w14:textId="77777777" w:rsidR="00672D45" w:rsidRPr="00626198" w:rsidRDefault="00672D45" w:rsidP="00C83017">
            <w:pPr>
              <w:pStyle w:val="rowtabella0"/>
              <w:rPr>
                <w:color w:val="002060"/>
              </w:rPr>
            </w:pPr>
            <w:r w:rsidRPr="0062619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10B6FA" w14:textId="77777777" w:rsidR="00672D45" w:rsidRPr="00626198" w:rsidRDefault="00672D45" w:rsidP="00C83017">
            <w:pPr>
              <w:pStyle w:val="rowtabella0"/>
              <w:rPr>
                <w:color w:val="002060"/>
              </w:rPr>
            </w:pPr>
            <w:r w:rsidRPr="00626198">
              <w:rPr>
                <w:color w:val="002060"/>
              </w:rPr>
              <w:t>VIA DEI TESSITORI</w:t>
            </w:r>
          </w:p>
        </w:tc>
      </w:tr>
      <w:tr w:rsidR="00672D45" w:rsidRPr="00626198" w14:paraId="3262D1BA"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9F7F89" w14:textId="77777777" w:rsidR="00672D45" w:rsidRPr="00626198" w:rsidRDefault="00672D45" w:rsidP="00C83017">
            <w:pPr>
              <w:pStyle w:val="rowtabella0"/>
              <w:rPr>
                <w:color w:val="002060"/>
              </w:rPr>
            </w:pPr>
            <w:r w:rsidRPr="00626198">
              <w:rPr>
                <w:color w:val="002060"/>
              </w:rPr>
              <w:lastRenderedPageBreak/>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EC8F66" w14:textId="77777777" w:rsidR="00672D45" w:rsidRPr="00626198" w:rsidRDefault="00672D45" w:rsidP="00C83017">
            <w:pPr>
              <w:pStyle w:val="rowtabella0"/>
              <w:rPr>
                <w:color w:val="002060"/>
              </w:rPr>
            </w:pPr>
            <w:r w:rsidRPr="00626198">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4613B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6F679E" w14:textId="77777777" w:rsidR="00672D45" w:rsidRPr="00626198" w:rsidRDefault="00672D45" w:rsidP="00C83017">
            <w:pPr>
              <w:pStyle w:val="rowtabella0"/>
              <w:rPr>
                <w:color w:val="002060"/>
              </w:rPr>
            </w:pPr>
            <w:r w:rsidRPr="00626198">
              <w:rPr>
                <w:color w:val="002060"/>
              </w:rPr>
              <w:t>19/10/2024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E6CFD9" w14:textId="77777777" w:rsidR="00672D45" w:rsidRPr="00626198" w:rsidRDefault="00672D45" w:rsidP="00C83017">
            <w:pPr>
              <w:pStyle w:val="rowtabella0"/>
              <w:rPr>
                <w:color w:val="002060"/>
              </w:rPr>
            </w:pPr>
            <w:r w:rsidRPr="00626198">
              <w:rPr>
                <w:color w:val="002060"/>
              </w:rPr>
              <w:t xml:space="preserve">5454 </w:t>
            </w:r>
            <w:proofErr w:type="gramStart"/>
            <w:r w:rsidRPr="00626198">
              <w:rPr>
                <w:color w:val="002060"/>
              </w:rPr>
              <w:t>C.COPERTO</w:t>
            </w:r>
            <w:proofErr w:type="gramEnd"/>
            <w:r w:rsidRPr="00626198">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07B32" w14:textId="77777777" w:rsidR="00672D45" w:rsidRPr="00626198" w:rsidRDefault="00672D45" w:rsidP="00C83017">
            <w:pPr>
              <w:pStyle w:val="rowtabella0"/>
              <w:rPr>
                <w:color w:val="002060"/>
              </w:rPr>
            </w:pPr>
            <w:r w:rsidRPr="0062619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42EBF4" w14:textId="77777777" w:rsidR="00672D45" w:rsidRPr="00626198" w:rsidRDefault="00672D45" w:rsidP="00C83017">
            <w:pPr>
              <w:pStyle w:val="rowtabella0"/>
              <w:rPr>
                <w:color w:val="002060"/>
              </w:rPr>
            </w:pPr>
            <w:r w:rsidRPr="00626198">
              <w:rPr>
                <w:color w:val="002060"/>
              </w:rPr>
              <w:t>VIA VILLA TOMBARI</w:t>
            </w:r>
          </w:p>
        </w:tc>
      </w:tr>
      <w:tr w:rsidR="00672D45" w:rsidRPr="00626198" w14:paraId="6E928781"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148E23" w14:textId="77777777" w:rsidR="00672D45" w:rsidRPr="00626198" w:rsidRDefault="00672D45" w:rsidP="00C83017">
            <w:pPr>
              <w:pStyle w:val="rowtabella0"/>
              <w:rPr>
                <w:color w:val="002060"/>
              </w:rPr>
            </w:pPr>
            <w:r w:rsidRPr="00626198">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9D85B7" w14:textId="77777777" w:rsidR="00672D45" w:rsidRPr="00626198" w:rsidRDefault="00672D45" w:rsidP="00C83017">
            <w:pPr>
              <w:pStyle w:val="rowtabella0"/>
              <w:rPr>
                <w:color w:val="002060"/>
              </w:rPr>
            </w:pPr>
            <w:r w:rsidRPr="00626198">
              <w:rPr>
                <w:color w:val="002060"/>
              </w:rPr>
              <w:t xml:space="preserve">AUDAX 1970 </w:t>
            </w:r>
            <w:proofErr w:type="gramStart"/>
            <w:r w:rsidRPr="00626198">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FB5B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8C0208" w14:textId="77777777" w:rsidR="00672D45" w:rsidRPr="00626198" w:rsidRDefault="00672D45" w:rsidP="00C83017">
            <w:pPr>
              <w:pStyle w:val="rowtabella0"/>
              <w:rPr>
                <w:color w:val="002060"/>
              </w:rPr>
            </w:pPr>
            <w:r w:rsidRPr="00626198">
              <w:rPr>
                <w:color w:val="002060"/>
              </w:rPr>
              <w:t>20/10/2024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36B5D0" w14:textId="77777777" w:rsidR="00672D45" w:rsidRPr="00626198" w:rsidRDefault="00672D45" w:rsidP="00C83017">
            <w:pPr>
              <w:pStyle w:val="rowtabella0"/>
              <w:rPr>
                <w:color w:val="002060"/>
              </w:rPr>
            </w:pPr>
            <w:r w:rsidRPr="00626198">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E9BC4A" w14:textId="77777777" w:rsidR="00672D45" w:rsidRPr="00626198" w:rsidRDefault="00672D45" w:rsidP="00C83017">
            <w:pPr>
              <w:pStyle w:val="rowtabella0"/>
              <w:rPr>
                <w:color w:val="002060"/>
              </w:rPr>
            </w:pPr>
            <w:r w:rsidRPr="006261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9208D" w14:textId="77777777" w:rsidR="00672D45" w:rsidRPr="00626198" w:rsidRDefault="00672D45" w:rsidP="00C83017">
            <w:pPr>
              <w:pStyle w:val="rowtabella0"/>
              <w:rPr>
                <w:color w:val="002060"/>
              </w:rPr>
            </w:pPr>
            <w:r w:rsidRPr="00626198">
              <w:rPr>
                <w:color w:val="002060"/>
              </w:rPr>
              <w:t>VIA MADRE TERESA DI CALCUTTA</w:t>
            </w:r>
          </w:p>
        </w:tc>
      </w:tr>
      <w:tr w:rsidR="00672D45" w:rsidRPr="00626198" w14:paraId="048F1458"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65483E" w14:textId="77777777" w:rsidR="00672D45" w:rsidRPr="00626198" w:rsidRDefault="00672D45" w:rsidP="00C83017">
            <w:pPr>
              <w:pStyle w:val="rowtabella0"/>
              <w:rPr>
                <w:color w:val="002060"/>
              </w:rPr>
            </w:pPr>
            <w:r w:rsidRPr="00626198">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1270C" w14:textId="77777777" w:rsidR="00672D45" w:rsidRPr="00626198" w:rsidRDefault="00672D45" w:rsidP="00C83017">
            <w:pPr>
              <w:pStyle w:val="rowtabella0"/>
              <w:rPr>
                <w:color w:val="002060"/>
              </w:rPr>
            </w:pPr>
            <w:r w:rsidRPr="00626198">
              <w:rPr>
                <w:color w:val="002060"/>
              </w:rPr>
              <w:t>JUNIORJESINA LIBERTAS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3DDD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B32D57" w14:textId="77777777" w:rsidR="00672D45" w:rsidRPr="00626198" w:rsidRDefault="00672D45" w:rsidP="00C83017">
            <w:pPr>
              <w:pStyle w:val="rowtabella0"/>
              <w:rPr>
                <w:color w:val="002060"/>
              </w:rPr>
            </w:pPr>
            <w:r w:rsidRPr="00626198">
              <w:rPr>
                <w:color w:val="002060"/>
              </w:rPr>
              <w:t>23/10/2024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DF5C71" w14:textId="77777777" w:rsidR="00672D45" w:rsidRPr="00626198" w:rsidRDefault="00672D45" w:rsidP="00C83017">
            <w:pPr>
              <w:pStyle w:val="rowtabella0"/>
              <w:rPr>
                <w:color w:val="002060"/>
              </w:rPr>
            </w:pPr>
            <w:r w:rsidRPr="00626198">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A1C03" w14:textId="77777777" w:rsidR="00672D45" w:rsidRPr="00626198" w:rsidRDefault="00672D45" w:rsidP="00C83017">
            <w:pPr>
              <w:pStyle w:val="rowtabella0"/>
              <w:rPr>
                <w:color w:val="002060"/>
              </w:rPr>
            </w:pPr>
            <w:r w:rsidRPr="0062619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18B71" w14:textId="77777777" w:rsidR="00672D45" w:rsidRPr="00626198" w:rsidRDefault="00672D45" w:rsidP="00C83017">
            <w:pPr>
              <w:pStyle w:val="rowtabella0"/>
              <w:rPr>
                <w:color w:val="002060"/>
              </w:rPr>
            </w:pPr>
            <w:r w:rsidRPr="00626198">
              <w:rPr>
                <w:color w:val="002060"/>
              </w:rPr>
              <w:t>VIA VESCOVARA, 7</w:t>
            </w:r>
          </w:p>
        </w:tc>
      </w:tr>
    </w:tbl>
    <w:p w14:paraId="000C207C" w14:textId="77777777" w:rsidR="00672D45" w:rsidRPr="00626198" w:rsidRDefault="00672D45" w:rsidP="00672D45">
      <w:pPr>
        <w:pStyle w:val="breakline"/>
        <w:rPr>
          <w:rFonts w:eastAsiaTheme="minorEastAsia"/>
          <w:color w:val="002060"/>
        </w:rPr>
      </w:pPr>
    </w:p>
    <w:p w14:paraId="6C46D51B" w14:textId="77777777" w:rsidR="00672D45" w:rsidRPr="00626198" w:rsidRDefault="00672D45" w:rsidP="00672D45">
      <w:pPr>
        <w:pStyle w:val="breakline"/>
        <w:rPr>
          <w:color w:val="002060"/>
        </w:rPr>
      </w:pPr>
    </w:p>
    <w:p w14:paraId="746A53DD" w14:textId="77777777" w:rsidR="00672D45" w:rsidRPr="00626198" w:rsidRDefault="00672D45" w:rsidP="00672D45">
      <w:pPr>
        <w:pStyle w:val="breakline"/>
        <w:rPr>
          <w:color w:val="002060"/>
        </w:rPr>
      </w:pPr>
    </w:p>
    <w:p w14:paraId="2E202AF7" w14:textId="77777777" w:rsidR="00672D45" w:rsidRPr="00626198" w:rsidRDefault="00672D45" w:rsidP="00672D45">
      <w:pPr>
        <w:pStyle w:val="sottotitolocampionato10"/>
        <w:rPr>
          <w:color w:val="002060"/>
        </w:rPr>
      </w:pPr>
      <w:r w:rsidRPr="00626198">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09"/>
        <w:gridCol w:w="385"/>
        <w:gridCol w:w="898"/>
        <w:gridCol w:w="1187"/>
        <w:gridCol w:w="1557"/>
        <w:gridCol w:w="1567"/>
      </w:tblGrid>
      <w:tr w:rsidR="00672D45" w:rsidRPr="00626198" w14:paraId="179F78F0"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D0BF1"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FD799"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EC126"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4D454"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2685E"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AAD6C"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BE8D1"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5F2DE2BD"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EF4EF3" w14:textId="77777777" w:rsidR="00672D45" w:rsidRPr="00626198" w:rsidRDefault="00672D45" w:rsidP="00C83017">
            <w:pPr>
              <w:pStyle w:val="rowtabella0"/>
              <w:rPr>
                <w:color w:val="002060"/>
              </w:rPr>
            </w:pPr>
            <w:r w:rsidRPr="00626198">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B4B039" w14:textId="77777777" w:rsidR="00672D45" w:rsidRPr="00626198" w:rsidRDefault="00672D45" w:rsidP="00C83017">
            <w:pPr>
              <w:pStyle w:val="rowtabella0"/>
              <w:rPr>
                <w:color w:val="002060"/>
              </w:rPr>
            </w:pPr>
            <w:r w:rsidRPr="00626198">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D93C6B"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EFBA2D" w14:textId="77777777" w:rsidR="00672D45" w:rsidRPr="00626198" w:rsidRDefault="00672D45" w:rsidP="00C83017">
            <w:pPr>
              <w:pStyle w:val="rowtabella0"/>
              <w:rPr>
                <w:color w:val="002060"/>
              </w:rPr>
            </w:pPr>
            <w:r w:rsidRPr="00626198">
              <w:rPr>
                <w:color w:val="002060"/>
              </w:rPr>
              <w:t>19/10/2024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C61A00" w14:textId="77777777" w:rsidR="00672D45" w:rsidRPr="00626198" w:rsidRDefault="00672D45" w:rsidP="00C83017">
            <w:pPr>
              <w:pStyle w:val="rowtabella0"/>
              <w:rPr>
                <w:color w:val="002060"/>
              </w:rPr>
            </w:pPr>
            <w:r w:rsidRPr="00626198">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0610C" w14:textId="77777777" w:rsidR="00672D45" w:rsidRPr="00626198" w:rsidRDefault="00672D45" w:rsidP="00C83017">
            <w:pPr>
              <w:pStyle w:val="rowtabella0"/>
              <w:rPr>
                <w:color w:val="002060"/>
              </w:rPr>
            </w:pPr>
            <w:r w:rsidRPr="00626198">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7C42D" w14:textId="77777777" w:rsidR="00672D45" w:rsidRPr="00626198" w:rsidRDefault="00672D45" w:rsidP="00C83017">
            <w:pPr>
              <w:pStyle w:val="rowtabella0"/>
              <w:rPr>
                <w:color w:val="002060"/>
              </w:rPr>
            </w:pPr>
            <w:r w:rsidRPr="00626198">
              <w:rPr>
                <w:color w:val="002060"/>
              </w:rPr>
              <w:t>VIA DELLA REPUBBLICA</w:t>
            </w:r>
          </w:p>
        </w:tc>
      </w:tr>
      <w:tr w:rsidR="00672D45" w:rsidRPr="00626198" w14:paraId="70D76592"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60582E" w14:textId="77777777" w:rsidR="00672D45" w:rsidRPr="00626198" w:rsidRDefault="00672D45" w:rsidP="00C83017">
            <w:pPr>
              <w:pStyle w:val="rowtabella0"/>
              <w:rPr>
                <w:color w:val="002060"/>
              </w:rPr>
            </w:pPr>
            <w:r w:rsidRPr="00626198">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23CFA6" w14:textId="77777777" w:rsidR="00672D45" w:rsidRPr="00626198" w:rsidRDefault="00672D45" w:rsidP="00C83017">
            <w:pPr>
              <w:pStyle w:val="rowtabella0"/>
              <w:rPr>
                <w:color w:val="002060"/>
              </w:rPr>
            </w:pPr>
            <w:r w:rsidRPr="00626198">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E205B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024BB2" w14:textId="77777777" w:rsidR="00672D45" w:rsidRPr="00626198" w:rsidRDefault="00672D45" w:rsidP="00C83017">
            <w:pPr>
              <w:pStyle w:val="rowtabella0"/>
              <w:rPr>
                <w:color w:val="002060"/>
              </w:rPr>
            </w:pPr>
            <w:r w:rsidRPr="00626198">
              <w:rPr>
                <w:color w:val="002060"/>
              </w:rPr>
              <w:t>19/10/2024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1EBC11" w14:textId="77777777" w:rsidR="00672D45" w:rsidRPr="00626198" w:rsidRDefault="00672D45" w:rsidP="00C83017">
            <w:pPr>
              <w:pStyle w:val="rowtabella0"/>
              <w:rPr>
                <w:color w:val="002060"/>
              </w:rPr>
            </w:pPr>
            <w:r w:rsidRPr="0062619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187D5" w14:textId="77777777" w:rsidR="00672D45" w:rsidRPr="00626198" w:rsidRDefault="00672D45" w:rsidP="00C83017">
            <w:pPr>
              <w:pStyle w:val="rowtabella0"/>
              <w:rPr>
                <w:color w:val="002060"/>
              </w:rPr>
            </w:pPr>
            <w:r w:rsidRPr="0062619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64BDEF" w14:textId="77777777" w:rsidR="00672D45" w:rsidRPr="00626198" w:rsidRDefault="00672D45" w:rsidP="00C83017">
            <w:pPr>
              <w:pStyle w:val="rowtabella0"/>
              <w:rPr>
                <w:color w:val="002060"/>
              </w:rPr>
            </w:pPr>
            <w:r w:rsidRPr="00626198">
              <w:rPr>
                <w:color w:val="002060"/>
              </w:rPr>
              <w:t>VIA ALDO MORO</w:t>
            </w:r>
          </w:p>
        </w:tc>
      </w:tr>
      <w:tr w:rsidR="00672D45" w:rsidRPr="00626198" w14:paraId="79F71C2C"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607386" w14:textId="77777777" w:rsidR="00672D45" w:rsidRPr="00626198" w:rsidRDefault="00672D45" w:rsidP="00C83017">
            <w:pPr>
              <w:pStyle w:val="rowtabella0"/>
              <w:rPr>
                <w:color w:val="002060"/>
              </w:rPr>
            </w:pPr>
            <w:r w:rsidRPr="00626198">
              <w:rPr>
                <w:color w:val="002060"/>
              </w:rPr>
              <w:t>ASCOLI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3C9B4C" w14:textId="77777777" w:rsidR="00672D45" w:rsidRPr="00626198" w:rsidRDefault="00672D45" w:rsidP="00C83017">
            <w:pPr>
              <w:pStyle w:val="rowtabella0"/>
              <w:rPr>
                <w:color w:val="002060"/>
              </w:rPr>
            </w:pPr>
            <w:r w:rsidRPr="00626198">
              <w:rPr>
                <w:color w:val="002060"/>
              </w:rPr>
              <w:t>A.V.I.S.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1E6E41"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787D91" w14:textId="77777777" w:rsidR="00672D45" w:rsidRPr="00626198" w:rsidRDefault="00672D45" w:rsidP="00C83017">
            <w:pPr>
              <w:pStyle w:val="rowtabella0"/>
              <w:rPr>
                <w:color w:val="002060"/>
              </w:rPr>
            </w:pPr>
            <w:r w:rsidRPr="00626198">
              <w:rPr>
                <w:color w:val="002060"/>
              </w:rPr>
              <w:t>20/10/2024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76083B" w14:textId="77777777" w:rsidR="00672D45" w:rsidRPr="00626198" w:rsidRDefault="00672D45" w:rsidP="00C83017">
            <w:pPr>
              <w:pStyle w:val="rowtabella0"/>
              <w:rPr>
                <w:color w:val="002060"/>
              </w:rPr>
            </w:pPr>
            <w:r w:rsidRPr="00626198">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69023" w14:textId="77777777" w:rsidR="00672D45" w:rsidRPr="00626198" w:rsidRDefault="00672D45" w:rsidP="00C83017">
            <w:pPr>
              <w:pStyle w:val="rowtabella0"/>
              <w:rPr>
                <w:color w:val="002060"/>
              </w:rPr>
            </w:pPr>
            <w:r w:rsidRPr="00626198">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433E0" w14:textId="77777777" w:rsidR="00672D45" w:rsidRPr="00626198" w:rsidRDefault="00672D45" w:rsidP="00C83017">
            <w:pPr>
              <w:pStyle w:val="rowtabella0"/>
              <w:rPr>
                <w:color w:val="002060"/>
              </w:rPr>
            </w:pPr>
            <w:r w:rsidRPr="00626198">
              <w:rPr>
                <w:color w:val="002060"/>
              </w:rPr>
              <w:t xml:space="preserve">LOC.MONTEROCCO VIA </w:t>
            </w:r>
            <w:proofErr w:type="gramStart"/>
            <w:r w:rsidRPr="00626198">
              <w:rPr>
                <w:color w:val="002060"/>
              </w:rPr>
              <w:t>A.MANCINI</w:t>
            </w:r>
            <w:proofErr w:type="gramEnd"/>
          </w:p>
        </w:tc>
      </w:tr>
      <w:tr w:rsidR="00672D45" w:rsidRPr="00626198" w14:paraId="037B2348"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00C83C" w14:textId="77777777" w:rsidR="00672D45" w:rsidRPr="00626198" w:rsidRDefault="00672D45" w:rsidP="00C83017">
            <w:pPr>
              <w:pStyle w:val="rowtabella0"/>
              <w:rPr>
                <w:color w:val="002060"/>
              </w:rPr>
            </w:pPr>
            <w:r w:rsidRPr="00626198">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0E7033" w14:textId="77777777" w:rsidR="00672D45" w:rsidRPr="00626198" w:rsidRDefault="00672D45" w:rsidP="00C83017">
            <w:pPr>
              <w:pStyle w:val="rowtabella0"/>
              <w:rPr>
                <w:color w:val="002060"/>
              </w:rPr>
            </w:pPr>
            <w:r w:rsidRPr="00626198">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F33C87"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5E560" w14:textId="77777777" w:rsidR="00672D45" w:rsidRPr="00626198" w:rsidRDefault="00672D45" w:rsidP="00C83017">
            <w:pPr>
              <w:pStyle w:val="rowtabella0"/>
              <w:rPr>
                <w:color w:val="002060"/>
              </w:rPr>
            </w:pPr>
            <w:r w:rsidRPr="00626198">
              <w:rPr>
                <w:color w:val="002060"/>
              </w:rPr>
              <w:t>20/10/2024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1D8804" w14:textId="77777777" w:rsidR="00672D45" w:rsidRPr="00626198" w:rsidRDefault="00672D45" w:rsidP="00C83017">
            <w:pPr>
              <w:pStyle w:val="rowtabella0"/>
              <w:rPr>
                <w:color w:val="002060"/>
              </w:rPr>
            </w:pPr>
            <w:r w:rsidRPr="00626198">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F7C9E8" w14:textId="77777777" w:rsidR="00672D45" w:rsidRPr="00626198" w:rsidRDefault="00672D45" w:rsidP="00C83017">
            <w:pPr>
              <w:pStyle w:val="rowtabella0"/>
              <w:rPr>
                <w:color w:val="002060"/>
              </w:rPr>
            </w:pPr>
            <w:r w:rsidRPr="00626198">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09BBED" w14:textId="77777777" w:rsidR="00672D45" w:rsidRPr="00626198" w:rsidRDefault="00672D45" w:rsidP="00C83017">
            <w:pPr>
              <w:pStyle w:val="rowtabella0"/>
              <w:rPr>
                <w:color w:val="002060"/>
              </w:rPr>
            </w:pPr>
            <w:r w:rsidRPr="00626198">
              <w:rPr>
                <w:color w:val="002060"/>
              </w:rPr>
              <w:t xml:space="preserve">VIA </w:t>
            </w:r>
            <w:proofErr w:type="gramStart"/>
            <w:r w:rsidRPr="00626198">
              <w:rPr>
                <w:color w:val="002060"/>
              </w:rPr>
              <w:t>B.ROSSI</w:t>
            </w:r>
            <w:proofErr w:type="gramEnd"/>
            <w:r w:rsidRPr="00626198">
              <w:rPr>
                <w:color w:val="002060"/>
              </w:rPr>
              <w:t xml:space="preserve"> SNC</w:t>
            </w:r>
          </w:p>
        </w:tc>
      </w:tr>
      <w:tr w:rsidR="00672D45" w:rsidRPr="00626198" w14:paraId="0D2D8FC6"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052CC4" w14:textId="77777777" w:rsidR="00672D45" w:rsidRPr="00626198" w:rsidRDefault="00672D45" w:rsidP="00C83017">
            <w:pPr>
              <w:pStyle w:val="rowtabella0"/>
              <w:rPr>
                <w:color w:val="002060"/>
              </w:rPr>
            </w:pPr>
            <w:r w:rsidRPr="00626198">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932A1B" w14:textId="77777777" w:rsidR="00672D45" w:rsidRPr="00626198" w:rsidRDefault="00672D45" w:rsidP="00C83017">
            <w:pPr>
              <w:pStyle w:val="rowtabella0"/>
              <w:rPr>
                <w:color w:val="002060"/>
              </w:rPr>
            </w:pPr>
            <w:r w:rsidRPr="00626198">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C30B8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9EED79" w14:textId="77777777" w:rsidR="00672D45" w:rsidRPr="00626198" w:rsidRDefault="00672D45" w:rsidP="00C83017">
            <w:pPr>
              <w:pStyle w:val="rowtabella0"/>
              <w:rPr>
                <w:color w:val="002060"/>
              </w:rPr>
            </w:pPr>
            <w:r w:rsidRPr="00626198">
              <w:rPr>
                <w:color w:val="002060"/>
              </w:rPr>
              <w:t>20/10/2024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091F37" w14:textId="77777777" w:rsidR="00672D45" w:rsidRPr="00626198" w:rsidRDefault="00672D45" w:rsidP="00C83017">
            <w:pPr>
              <w:pStyle w:val="rowtabella0"/>
              <w:rPr>
                <w:color w:val="002060"/>
              </w:rPr>
            </w:pPr>
            <w:r w:rsidRPr="00626198">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FF35CF" w14:textId="77777777" w:rsidR="00672D45" w:rsidRPr="00626198" w:rsidRDefault="00672D45" w:rsidP="00C83017">
            <w:pPr>
              <w:pStyle w:val="rowtabella0"/>
              <w:rPr>
                <w:color w:val="002060"/>
              </w:rPr>
            </w:pPr>
            <w:r w:rsidRPr="00626198">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BFFBDA" w14:textId="77777777" w:rsidR="00672D45" w:rsidRPr="00626198" w:rsidRDefault="00672D45" w:rsidP="00C83017">
            <w:pPr>
              <w:pStyle w:val="rowtabella0"/>
              <w:rPr>
                <w:color w:val="002060"/>
              </w:rPr>
            </w:pPr>
            <w:r w:rsidRPr="00626198">
              <w:rPr>
                <w:color w:val="002060"/>
              </w:rPr>
              <w:t>FRAZ.PAGLIARE VIA VECCHI</w:t>
            </w:r>
          </w:p>
        </w:tc>
      </w:tr>
      <w:tr w:rsidR="00672D45" w:rsidRPr="00626198" w14:paraId="662F1FEF"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14D89" w14:textId="77777777" w:rsidR="00672D45" w:rsidRPr="00626198" w:rsidRDefault="00672D45" w:rsidP="00C83017">
            <w:pPr>
              <w:pStyle w:val="rowtabella0"/>
              <w:rPr>
                <w:color w:val="002060"/>
              </w:rPr>
            </w:pPr>
            <w:r w:rsidRPr="00626198">
              <w:rPr>
                <w:color w:val="002060"/>
              </w:rPr>
              <w:t>GAGLIOLE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859DB" w14:textId="77777777" w:rsidR="00672D45" w:rsidRPr="00626198" w:rsidRDefault="00672D45" w:rsidP="00C83017">
            <w:pPr>
              <w:pStyle w:val="rowtabella0"/>
              <w:rPr>
                <w:color w:val="002060"/>
              </w:rPr>
            </w:pPr>
            <w:r w:rsidRPr="00626198">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C25A3"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9CBA74" w14:textId="77777777" w:rsidR="00672D45" w:rsidRPr="00626198" w:rsidRDefault="00672D45" w:rsidP="00C83017">
            <w:pPr>
              <w:pStyle w:val="rowtabella0"/>
              <w:rPr>
                <w:color w:val="002060"/>
              </w:rPr>
            </w:pPr>
            <w:r w:rsidRPr="00626198">
              <w:rPr>
                <w:color w:val="002060"/>
              </w:rPr>
              <w:t>23/10/2024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9BE9E" w14:textId="77777777" w:rsidR="00672D45" w:rsidRPr="00626198" w:rsidRDefault="00672D45" w:rsidP="00C83017">
            <w:pPr>
              <w:pStyle w:val="rowtabella0"/>
              <w:rPr>
                <w:color w:val="002060"/>
              </w:rPr>
            </w:pPr>
            <w:r w:rsidRPr="00626198">
              <w:rPr>
                <w:color w:val="002060"/>
              </w:rPr>
              <w:t>5266 CAMPO SCOPERTO "</w:t>
            </w:r>
            <w:proofErr w:type="gramStart"/>
            <w:r w:rsidRPr="00626198">
              <w:rPr>
                <w:color w:val="002060"/>
              </w:rPr>
              <w:t>S.BORGONOVO</w:t>
            </w:r>
            <w:proofErr w:type="gramEnd"/>
            <w:r w:rsidRPr="00626198">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2A25F" w14:textId="77777777" w:rsidR="00672D45" w:rsidRPr="00626198" w:rsidRDefault="00672D45" w:rsidP="00C83017">
            <w:pPr>
              <w:pStyle w:val="rowtabella0"/>
              <w:rPr>
                <w:color w:val="002060"/>
              </w:rPr>
            </w:pPr>
            <w:r w:rsidRPr="00626198">
              <w:rPr>
                <w:color w:val="002060"/>
              </w:rPr>
              <w:t>GAGLIOLE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1BCA5D" w14:textId="77777777" w:rsidR="00672D45" w:rsidRPr="00626198" w:rsidRDefault="00672D45" w:rsidP="00C83017">
            <w:pPr>
              <w:pStyle w:val="rowtabella0"/>
              <w:rPr>
                <w:color w:val="002060"/>
              </w:rPr>
            </w:pPr>
            <w:r w:rsidRPr="00626198">
              <w:rPr>
                <w:color w:val="002060"/>
              </w:rPr>
              <w:t>LOCALITA' MADONNA DELLA PIEVE</w:t>
            </w:r>
          </w:p>
        </w:tc>
      </w:tr>
    </w:tbl>
    <w:p w14:paraId="06A9283B" w14:textId="77777777" w:rsidR="00672D45" w:rsidRPr="00A82BB4" w:rsidRDefault="00672D45" w:rsidP="00EB69FF">
      <w:pPr>
        <w:pStyle w:val="breakline"/>
        <w:rPr>
          <w:rFonts w:eastAsiaTheme="minorEastAsia"/>
          <w:color w:val="002060"/>
        </w:rPr>
      </w:pPr>
    </w:p>
    <w:p w14:paraId="6EC50CB4" w14:textId="77777777" w:rsidR="00EB69FF" w:rsidRPr="00A82BB4" w:rsidRDefault="00EB69FF" w:rsidP="00EB69FF">
      <w:pPr>
        <w:pStyle w:val="breakline"/>
        <w:rPr>
          <w:color w:val="002060"/>
        </w:rPr>
      </w:pPr>
    </w:p>
    <w:p w14:paraId="18855200" w14:textId="77777777" w:rsidR="00EB69FF" w:rsidRPr="00A82BB4" w:rsidRDefault="00EB69FF" w:rsidP="00EB69FF">
      <w:pPr>
        <w:pStyle w:val="titolocampionato0"/>
        <w:shd w:val="clear" w:color="auto" w:fill="CCCCCC"/>
        <w:spacing w:before="80" w:after="40"/>
        <w:rPr>
          <w:color w:val="002060"/>
        </w:rPr>
      </w:pPr>
      <w:r w:rsidRPr="00A82BB4">
        <w:rPr>
          <w:color w:val="002060"/>
        </w:rPr>
        <w:t>UNDER 15 C5 REGIONALI MASCHILI</w:t>
      </w:r>
    </w:p>
    <w:p w14:paraId="73CE9915" w14:textId="77777777" w:rsidR="00EB69FF" w:rsidRPr="00D7273F" w:rsidRDefault="00EB69FF" w:rsidP="00EB69FF">
      <w:pPr>
        <w:pStyle w:val="titoloprinc0"/>
        <w:rPr>
          <w:color w:val="002060"/>
        </w:rPr>
      </w:pPr>
      <w:r w:rsidRPr="00D7273F">
        <w:rPr>
          <w:color w:val="002060"/>
        </w:rPr>
        <w:t>ANAGRAFICA/INDIRIZZARIO/VARIAZIONI CALENDARIO</w:t>
      </w:r>
    </w:p>
    <w:p w14:paraId="57D3AFE4" w14:textId="77777777" w:rsidR="00EB69FF" w:rsidRDefault="00EB69FF" w:rsidP="00EB69FF">
      <w:pPr>
        <w:pStyle w:val="titoloprinc0"/>
        <w:jc w:val="both"/>
        <w:rPr>
          <w:b w:val="0"/>
          <w:bCs w:val="0"/>
          <w:color w:val="002060"/>
          <w:sz w:val="22"/>
          <w:szCs w:val="22"/>
        </w:rPr>
      </w:pPr>
    </w:p>
    <w:p w14:paraId="6F0FA201" w14:textId="40D7A393" w:rsidR="00EB69FF" w:rsidRPr="00D7273F" w:rsidRDefault="00EB69FF" w:rsidP="00EB69FF">
      <w:pPr>
        <w:pStyle w:val="titoloprinc0"/>
        <w:jc w:val="both"/>
        <w:rPr>
          <w:color w:val="002060"/>
          <w:sz w:val="22"/>
          <w:szCs w:val="22"/>
        </w:rPr>
      </w:pPr>
      <w:r w:rsidRPr="00D7273F">
        <w:rPr>
          <w:color w:val="002060"/>
          <w:sz w:val="22"/>
          <w:szCs w:val="22"/>
        </w:rPr>
        <w:t>GIRONE “</w:t>
      </w:r>
      <w:r>
        <w:rPr>
          <w:color w:val="002060"/>
          <w:sz w:val="22"/>
          <w:szCs w:val="22"/>
        </w:rPr>
        <w:t>B</w:t>
      </w:r>
      <w:r w:rsidRPr="00D7273F">
        <w:rPr>
          <w:color w:val="002060"/>
          <w:sz w:val="22"/>
          <w:szCs w:val="22"/>
        </w:rPr>
        <w:t>”</w:t>
      </w:r>
    </w:p>
    <w:p w14:paraId="45C6FAF2" w14:textId="77777777" w:rsidR="00EB69FF" w:rsidRDefault="00EB69FF" w:rsidP="00EB69FF">
      <w:pPr>
        <w:pStyle w:val="titoloprinc0"/>
        <w:jc w:val="both"/>
        <w:rPr>
          <w:b w:val="0"/>
          <w:bCs w:val="0"/>
          <w:color w:val="002060"/>
          <w:sz w:val="22"/>
          <w:szCs w:val="22"/>
        </w:rPr>
      </w:pPr>
    </w:p>
    <w:p w14:paraId="7D95F60B" w14:textId="7D9A8742" w:rsidR="00EB69FF" w:rsidRDefault="00EB69FF" w:rsidP="00EB69FF">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 xml:space="preserve">AUDAX 1970 </w:t>
      </w:r>
      <w:proofErr w:type="gramStart"/>
      <w:r>
        <w:rPr>
          <w:color w:val="002060"/>
          <w:sz w:val="22"/>
          <w:szCs w:val="22"/>
        </w:rPr>
        <w:t>S.ANGELO</w:t>
      </w:r>
      <w:proofErr w:type="gramEnd"/>
      <w:r w:rsidRPr="00D7273F">
        <w:rPr>
          <w:color w:val="002060"/>
          <w:sz w:val="22"/>
          <w:szCs w:val="22"/>
        </w:rPr>
        <w:t xml:space="preserve"> </w:t>
      </w:r>
      <w:r w:rsidRPr="00D7273F">
        <w:rPr>
          <w:b w:val="0"/>
          <w:bCs w:val="0"/>
          <w:color w:val="002060"/>
          <w:sz w:val="22"/>
          <w:szCs w:val="22"/>
        </w:rPr>
        <w:t xml:space="preserve">comunica che disputerà </w:t>
      </w:r>
      <w:r w:rsidRPr="00B53B2A">
        <w:rPr>
          <w:b w:val="0"/>
          <w:bCs w:val="0"/>
          <w:color w:val="002060"/>
          <w:sz w:val="22"/>
          <w:szCs w:val="22"/>
          <w:u w:val="single"/>
        </w:rPr>
        <w:t>tutte le gare interne</w:t>
      </w:r>
      <w:r w:rsidR="00B53B2A" w:rsidRPr="00B53B2A">
        <w:rPr>
          <w:b w:val="0"/>
          <w:bCs w:val="0"/>
          <w:color w:val="002060"/>
          <w:sz w:val="22"/>
          <w:szCs w:val="22"/>
          <w:u w:val="single"/>
        </w:rPr>
        <w:t xml:space="preserve"> a partire dal 26/10/2024</w:t>
      </w:r>
      <w:r w:rsidRPr="00D7273F">
        <w:rPr>
          <w:b w:val="0"/>
          <w:bCs w:val="0"/>
          <w:color w:val="002060"/>
          <w:sz w:val="22"/>
          <w:szCs w:val="22"/>
        </w:rPr>
        <w:t xml:space="preserv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SABATO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w:t>
      </w:r>
      <w:r>
        <w:rPr>
          <w:color w:val="002060"/>
          <w:sz w:val="22"/>
          <w:szCs w:val="22"/>
        </w:rPr>
        <w:t>8</w:t>
      </w:r>
      <w:r>
        <w:rPr>
          <w:color w:val="002060"/>
          <w:sz w:val="22"/>
          <w:szCs w:val="22"/>
        </w:rPr>
        <w:t>:30</w:t>
      </w:r>
      <w:r w:rsidRPr="00D7273F">
        <w:rPr>
          <w:b w:val="0"/>
          <w:bCs w:val="0"/>
          <w:color w:val="002060"/>
          <w:sz w:val="22"/>
          <w:szCs w:val="22"/>
        </w:rPr>
        <w:t xml:space="preserve">, </w:t>
      </w:r>
      <w:r w:rsidRPr="00EB69FF">
        <w:rPr>
          <w:color w:val="002060"/>
          <w:sz w:val="22"/>
          <w:szCs w:val="22"/>
        </w:rPr>
        <w:t xml:space="preserve">Palestra Istituto Tecnico “Bettino Padovano” </w:t>
      </w:r>
      <w:r>
        <w:rPr>
          <w:b w:val="0"/>
          <w:bCs w:val="0"/>
          <w:color w:val="002060"/>
          <w:sz w:val="22"/>
          <w:szCs w:val="22"/>
        </w:rPr>
        <w:t xml:space="preserve">Via Antonio Rosmini, 22/B di </w:t>
      </w:r>
      <w:r w:rsidRPr="00EB69FF">
        <w:rPr>
          <w:color w:val="002060"/>
          <w:sz w:val="22"/>
          <w:szCs w:val="22"/>
        </w:rPr>
        <w:t>SENIGALLIA</w:t>
      </w:r>
      <w:r w:rsidRPr="00D7273F">
        <w:rPr>
          <w:b w:val="0"/>
          <w:bCs w:val="0"/>
          <w:color w:val="002060"/>
          <w:sz w:val="22"/>
          <w:szCs w:val="22"/>
        </w:rPr>
        <w:t>.</w:t>
      </w:r>
    </w:p>
    <w:p w14:paraId="77A9075F" w14:textId="77777777" w:rsidR="00EB69FF" w:rsidRDefault="00EB69FF" w:rsidP="00EB69FF">
      <w:pPr>
        <w:pStyle w:val="titoloprinc0"/>
        <w:jc w:val="both"/>
        <w:rPr>
          <w:b w:val="0"/>
          <w:bCs w:val="0"/>
          <w:color w:val="002060"/>
          <w:sz w:val="22"/>
          <w:szCs w:val="22"/>
        </w:rPr>
      </w:pPr>
    </w:p>
    <w:p w14:paraId="4DA7802C" w14:textId="77777777" w:rsidR="00EB69FF" w:rsidRPr="00A82BB4" w:rsidRDefault="00EB69FF" w:rsidP="00EB69FF">
      <w:pPr>
        <w:pStyle w:val="titoloprinc0"/>
        <w:rPr>
          <w:color w:val="002060"/>
        </w:rPr>
      </w:pPr>
      <w:r w:rsidRPr="00A82BB4">
        <w:rPr>
          <w:color w:val="002060"/>
        </w:rPr>
        <w:t>VARIAZIONI AL PROGRAMMA GARE</w:t>
      </w:r>
    </w:p>
    <w:p w14:paraId="2DECFE56" w14:textId="77777777" w:rsidR="00EB69FF" w:rsidRPr="00A82BB4" w:rsidRDefault="00EB69FF" w:rsidP="00EB69FF">
      <w:pPr>
        <w:pStyle w:val="breakline"/>
        <w:rPr>
          <w:color w:val="002060"/>
        </w:rPr>
      </w:pPr>
    </w:p>
    <w:p w14:paraId="77E607B9" w14:textId="77777777" w:rsidR="00EB69FF" w:rsidRPr="00A82BB4" w:rsidRDefault="00EB69FF" w:rsidP="00EB69FF">
      <w:pPr>
        <w:pStyle w:val="breakline"/>
        <w:rPr>
          <w:color w:val="002060"/>
        </w:rPr>
      </w:pPr>
    </w:p>
    <w:p w14:paraId="0E6E6EB9" w14:textId="77777777" w:rsidR="00EB69FF" w:rsidRPr="00A82BB4" w:rsidRDefault="00EB69FF" w:rsidP="00EB69FF">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B69FF" w:rsidRPr="00A82BB4" w14:paraId="6604C781" w14:textId="77777777" w:rsidTr="00B53B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A6FA5" w14:textId="77777777" w:rsidR="00EB69FF" w:rsidRPr="00A82BB4" w:rsidRDefault="00EB69FF"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9EEDF" w14:textId="77777777" w:rsidR="00EB69FF" w:rsidRPr="00A82BB4" w:rsidRDefault="00EB69FF"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DCA5C" w14:textId="77777777" w:rsidR="00EB69FF" w:rsidRPr="00A82BB4" w:rsidRDefault="00EB69FF"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91418" w14:textId="77777777" w:rsidR="00EB69FF" w:rsidRPr="00A82BB4" w:rsidRDefault="00EB69FF"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4D368" w14:textId="77777777" w:rsidR="00EB69FF" w:rsidRPr="00A82BB4" w:rsidRDefault="00EB69FF"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F0BD5" w14:textId="77777777" w:rsidR="00EB69FF" w:rsidRPr="00A82BB4" w:rsidRDefault="00EB69FF"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5B60F" w14:textId="77777777" w:rsidR="00EB69FF" w:rsidRPr="00A82BB4" w:rsidRDefault="00EB69FF"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62276" w14:textId="77777777" w:rsidR="00EB69FF" w:rsidRPr="00A82BB4" w:rsidRDefault="00EB69FF" w:rsidP="00C83017">
            <w:pPr>
              <w:pStyle w:val="headertabella0"/>
              <w:rPr>
                <w:color w:val="002060"/>
              </w:rPr>
            </w:pPr>
            <w:r w:rsidRPr="00A82BB4">
              <w:rPr>
                <w:color w:val="002060"/>
              </w:rPr>
              <w:t>Impianto</w:t>
            </w:r>
          </w:p>
        </w:tc>
      </w:tr>
      <w:tr w:rsidR="00EB69FF" w:rsidRPr="00A82BB4" w14:paraId="1EF88E7C" w14:textId="77777777" w:rsidTr="00B53B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9A5F" w14:textId="77777777" w:rsidR="00EB69FF" w:rsidRPr="00B53B2A" w:rsidRDefault="00EB69FF" w:rsidP="00C83017">
            <w:pPr>
              <w:pStyle w:val="rowtabella0"/>
              <w:rPr>
                <w:color w:val="002060"/>
                <w:highlight w:val="yellow"/>
              </w:rPr>
            </w:pPr>
            <w:r w:rsidRPr="00B53B2A">
              <w:rPr>
                <w:color w:val="002060"/>
                <w:highlight w:val="yellow"/>
              </w:rPr>
              <w:t>19/10/2024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07AD" w14:textId="77777777" w:rsidR="00EB69FF" w:rsidRPr="00B53B2A" w:rsidRDefault="00EB69FF" w:rsidP="00C83017">
            <w:pPr>
              <w:pStyle w:val="rowtabella0"/>
              <w:jc w:val="center"/>
              <w:rPr>
                <w:color w:val="002060"/>
                <w:highlight w:val="yellow"/>
              </w:rPr>
            </w:pPr>
            <w:r w:rsidRPr="00B53B2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C5788" w14:textId="77777777" w:rsidR="00EB69FF" w:rsidRPr="00B53B2A" w:rsidRDefault="00EB69FF" w:rsidP="00C83017">
            <w:pPr>
              <w:pStyle w:val="rowtabella0"/>
              <w:rPr>
                <w:color w:val="002060"/>
                <w:highlight w:val="yellow"/>
              </w:rPr>
            </w:pPr>
            <w:r w:rsidRPr="00B53B2A">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D486" w14:textId="77777777" w:rsidR="00EB69FF" w:rsidRPr="00B53B2A" w:rsidRDefault="00EB69FF" w:rsidP="00C83017">
            <w:pPr>
              <w:pStyle w:val="rowtabella0"/>
              <w:rPr>
                <w:color w:val="002060"/>
                <w:highlight w:val="yellow"/>
              </w:rPr>
            </w:pPr>
            <w:r w:rsidRPr="00B53B2A">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63E388" w14:textId="4493F5CF" w:rsidR="00EB69FF" w:rsidRPr="00A82BB4" w:rsidRDefault="00EB69FF" w:rsidP="00C8301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CC3DB" w14:textId="77777777" w:rsidR="00EB69FF" w:rsidRPr="00A82BB4" w:rsidRDefault="00EB69FF" w:rsidP="00C83017">
            <w:pPr>
              <w:pStyle w:val="rowtabella0"/>
              <w:jc w:val="center"/>
              <w:rPr>
                <w:color w:val="002060"/>
              </w:rPr>
            </w:pPr>
            <w:r w:rsidRPr="00B53B2A">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26E2B" w14:textId="77777777" w:rsidR="00EB69FF" w:rsidRPr="00A82BB4" w:rsidRDefault="00EB69FF" w:rsidP="00C83017">
            <w:pPr>
              <w:pStyle w:val="rowtabella0"/>
              <w:jc w:val="center"/>
              <w:rPr>
                <w:color w:val="002060"/>
              </w:rPr>
            </w:pPr>
            <w:r w:rsidRPr="00A82BB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937A4" w14:textId="77777777" w:rsidR="00EB69FF" w:rsidRPr="00A82BB4" w:rsidRDefault="00EB69FF" w:rsidP="00C83017">
            <w:pPr>
              <w:rPr>
                <w:color w:val="002060"/>
              </w:rPr>
            </w:pPr>
          </w:p>
        </w:tc>
      </w:tr>
      <w:tr w:rsidR="00EB69FF" w:rsidRPr="00A82BB4" w14:paraId="29631B3F" w14:textId="77777777" w:rsidTr="00B53B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68E4" w14:textId="77777777" w:rsidR="00EB69FF" w:rsidRPr="00B53B2A" w:rsidRDefault="00EB69FF" w:rsidP="00C83017">
            <w:pPr>
              <w:pStyle w:val="rowtabella0"/>
              <w:rPr>
                <w:color w:val="002060"/>
                <w:highlight w:val="yellow"/>
              </w:rPr>
            </w:pPr>
            <w:r w:rsidRPr="00B53B2A">
              <w:rPr>
                <w:color w:val="002060"/>
                <w:highlight w:val="yellow"/>
              </w:rPr>
              <w:t>09/11/2024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7E59E" w14:textId="77777777" w:rsidR="00EB69FF" w:rsidRPr="00B53B2A" w:rsidRDefault="00EB69FF" w:rsidP="00C83017">
            <w:pPr>
              <w:pStyle w:val="rowtabella0"/>
              <w:jc w:val="center"/>
              <w:rPr>
                <w:color w:val="002060"/>
                <w:highlight w:val="yellow"/>
              </w:rPr>
            </w:pPr>
            <w:r w:rsidRPr="00B53B2A">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D9BB" w14:textId="77777777" w:rsidR="00EB69FF" w:rsidRPr="00B53B2A" w:rsidRDefault="00EB69FF" w:rsidP="00C83017">
            <w:pPr>
              <w:pStyle w:val="rowtabella0"/>
              <w:rPr>
                <w:color w:val="002060"/>
                <w:highlight w:val="yellow"/>
              </w:rPr>
            </w:pPr>
            <w:r w:rsidRPr="00B53B2A">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B407" w14:textId="77777777" w:rsidR="00EB69FF" w:rsidRPr="00B53B2A" w:rsidRDefault="00EB69FF" w:rsidP="00C83017">
            <w:pPr>
              <w:pStyle w:val="rowtabella0"/>
              <w:rPr>
                <w:color w:val="002060"/>
                <w:highlight w:val="yellow"/>
              </w:rPr>
            </w:pPr>
            <w:r w:rsidRPr="00B53B2A">
              <w:rPr>
                <w:color w:val="002060"/>
                <w:highlight w:val="yellow"/>
              </w:rPr>
              <w:t>SPORTFLY ARL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22E6" w14:textId="7B49EB6D" w:rsidR="00EB69FF" w:rsidRPr="00A82BB4" w:rsidRDefault="00EB69FF" w:rsidP="00C8301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7876E" w14:textId="77777777" w:rsidR="00EB69FF" w:rsidRPr="00A82BB4" w:rsidRDefault="00EB69FF" w:rsidP="00C83017">
            <w:pPr>
              <w:pStyle w:val="rowtabella0"/>
              <w:jc w:val="center"/>
              <w:rPr>
                <w:color w:val="002060"/>
              </w:rPr>
            </w:pPr>
            <w:r w:rsidRPr="00B53B2A">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35171" w14:textId="77777777" w:rsidR="00EB69FF" w:rsidRPr="00A82BB4" w:rsidRDefault="00EB69FF" w:rsidP="00C83017">
            <w:pPr>
              <w:pStyle w:val="rowtabella0"/>
              <w:jc w:val="center"/>
              <w:rPr>
                <w:color w:val="002060"/>
              </w:rPr>
            </w:pPr>
            <w:r w:rsidRPr="00A82BB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24A7" w14:textId="77777777" w:rsidR="00EB69FF" w:rsidRPr="00A82BB4" w:rsidRDefault="00EB69FF" w:rsidP="00C83017">
            <w:pPr>
              <w:rPr>
                <w:color w:val="002060"/>
              </w:rPr>
            </w:pPr>
          </w:p>
        </w:tc>
      </w:tr>
    </w:tbl>
    <w:p w14:paraId="39ED6707" w14:textId="77777777" w:rsidR="00EB69FF" w:rsidRPr="00A82BB4" w:rsidRDefault="00EB69FF" w:rsidP="00EB69FF">
      <w:pPr>
        <w:pStyle w:val="breakline"/>
        <w:rPr>
          <w:rFonts w:eastAsiaTheme="minorEastAsia"/>
          <w:color w:val="002060"/>
        </w:rPr>
      </w:pPr>
    </w:p>
    <w:p w14:paraId="63964458" w14:textId="77777777" w:rsidR="00EB69FF" w:rsidRPr="00A82BB4" w:rsidRDefault="00EB69FF" w:rsidP="00EB69FF">
      <w:pPr>
        <w:pStyle w:val="breakline"/>
        <w:rPr>
          <w:color w:val="002060"/>
        </w:rPr>
      </w:pPr>
    </w:p>
    <w:p w14:paraId="16C8C4C7" w14:textId="77777777" w:rsidR="00EB69FF" w:rsidRPr="00A82BB4" w:rsidRDefault="00EB69FF" w:rsidP="00EB69FF">
      <w:pPr>
        <w:pStyle w:val="sottotitolocampionato10"/>
        <w:rPr>
          <w:color w:val="002060"/>
        </w:rPr>
      </w:pPr>
      <w:r w:rsidRPr="00A82BB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B69FF" w:rsidRPr="00A82BB4" w14:paraId="2320833E" w14:textId="77777777" w:rsidTr="00B53B2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1D3D8" w14:textId="77777777" w:rsidR="00EB69FF" w:rsidRPr="00A82BB4" w:rsidRDefault="00EB69FF"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8DF3C" w14:textId="77777777" w:rsidR="00EB69FF" w:rsidRPr="00A82BB4" w:rsidRDefault="00EB69FF"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8CB7F" w14:textId="77777777" w:rsidR="00EB69FF" w:rsidRPr="00A82BB4" w:rsidRDefault="00EB69FF"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3CB02" w14:textId="77777777" w:rsidR="00EB69FF" w:rsidRPr="00A82BB4" w:rsidRDefault="00EB69FF"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FFFF1" w14:textId="77777777" w:rsidR="00EB69FF" w:rsidRPr="00A82BB4" w:rsidRDefault="00EB69FF"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A8FE6" w14:textId="77777777" w:rsidR="00EB69FF" w:rsidRPr="00A82BB4" w:rsidRDefault="00EB69FF"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F521A" w14:textId="77777777" w:rsidR="00EB69FF" w:rsidRPr="00A82BB4" w:rsidRDefault="00EB69FF"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DB0B2" w14:textId="77777777" w:rsidR="00EB69FF" w:rsidRPr="00A82BB4" w:rsidRDefault="00EB69FF" w:rsidP="00C83017">
            <w:pPr>
              <w:pStyle w:val="headertabella0"/>
              <w:rPr>
                <w:color w:val="002060"/>
              </w:rPr>
            </w:pPr>
            <w:r w:rsidRPr="00A82BB4">
              <w:rPr>
                <w:color w:val="002060"/>
              </w:rPr>
              <w:t>Impianto</w:t>
            </w:r>
          </w:p>
        </w:tc>
      </w:tr>
      <w:tr w:rsidR="00EB69FF" w:rsidRPr="00A82BB4" w14:paraId="383EC88F" w14:textId="77777777" w:rsidTr="00B53B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7AEA0" w14:textId="77777777" w:rsidR="00EB69FF" w:rsidRPr="00B53B2A" w:rsidRDefault="00EB69FF" w:rsidP="00C83017">
            <w:pPr>
              <w:pStyle w:val="rowtabella0"/>
              <w:rPr>
                <w:color w:val="002060"/>
                <w:highlight w:val="yellow"/>
              </w:rPr>
            </w:pPr>
            <w:r w:rsidRPr="00B53B2A">
              <w:rPr>
                <w:color w:val="002060"/>
                <w:highlight w:val="yellow"/>
              </w:rPr>
              <w:t>19/10/2024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30672" w14:textId="77777777" w:rsidR="00EB69FF" w:rsidRPr="00B53B2A" w:rsidRDefault="00EB69FF" w:rsidP="00C83017">
            <w:pPr>
              <w:pStyle w:val="rowtabella0"/>
              <w:jc w:val="center"/>
              <w:rPr>
                <w:color w:val="002060"/>
                <w:highlight w:val="yellow"/>
              </w:rPr>
            </w:pPr>
            <w:r w:rsidRPr="00B53B2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007B" w14:textId="77777777" w:rsidR="00EB69FF" w:rsidRPr="00B53B2A" w:rsidRDefault="00EB69FF" w:rsidP="00C83017">
            <w:pPr>
              <w:pStyle w:val="rowtabella0"/>
              <w:rPr>
                <w:color w:val="002060"/>
                <w:highlight w:val="yellow"/>
              </w:rPr>
            </w:pPr>
            <w:r w:rsidRPr="00B53B2A">
              <w:rPr>
                <w:color w:val="002060"/>
                <w:highlight w:val="yellow"/>
              </w:rPr>
              <w:t xml:space="preserve">AUDAX 1970 </w:t>
            </w:r>
            <w:proofErr w:type="gramStart"/>
            <w:r w:rsidRPr="00B53B2A">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E49F2" w14:textId="77777777" w:rsidR="00EB69FF" w:rsidRPr="00B53B2A" w:rsidRDefault="00EB69FF" w:rsidP="00C83017">
            <w:pPr>
              <w:pStyle w:val="rowtabella0"/>
              <w:rPr>
                <w:color w:val="002060"/>
                <w:highlight w:val="yellow"/>
              </w:rPr>
            </w:pPr>
            <w:r w:rsidRPr="00B53B2A">
              <w:rPr>
                <w:color w:val="002060"/>
                <w:highlight w:val="yellow"/>
              </w:rPr>
              <w:t xml:space="preserve">ITALSERVICE C5 </w:t>
            </w:r>
            <w:proofErr w:type="spellStart"/>
            <w:r w:rsidRPr="00B53B2A">
              <w:rPr>
                <w:color w:val="002060"/>
                <w:highlight w:val="yellow"/>
              </w:rPr>
              <w:t>sq.C</w:t>
            </w:r>
            <w:proofErr w:type="spellEnd"/>
            <w:r w:rsidRPr="00B53B2A">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ABE6" w14:textId="2D26EFD8" w:rsidR="00EB69FF" w:rsidRPr="00A82BB4" w:rsidRDefault="00EB69FF" w:rsidP="00C8301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A4815" w14:textId="77777777" w:rsidR="00EB69FF" w:rsidRPr="00A82BB4" w:rsidRDefault="00EB69FF" w:rsidP="00C83017">
            <w:pPr>
              <w:pStyle w:val="rowtabella0"/>
              <w:jc w:val="center"/>
              <w:rPr>
                <w:color w:val="002060"/>
              </w:rPr>
            </w:pPr>
            <w:r w:rsidRPr="00B53B2A">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C29F0" w14:textId="77777777" w:rsidR="00EB69FF" w:rsidRPr="00A82BB4" w:rsidRDefault="00EB69FF" w:rsidP="00C8301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1D400" w14:textId="77777777" w:rsidR="00EB69FF" w:rsidRPr="00A82BB4" w:rsidRDefault="00EB69FF" w:rsidP="00C83017">
            <w:pPr>
              <w:pStyle w:val="rowtabella0"/>
              <w:rPr>
                <w:color w:val="002060"/>
              </w:rPr>
            </w:pPr>
            <w:r w:rsidRPr="00B53B2A">
              <w:rPr>
                <w:color w:val="002060"/>
                <w:highlight w:val="yellow"/>
              </w:rPr>
              <w:t>PALESTRA IST.BETTINO PADOVANO SENIGALLIA VIA ANTONIO ROSMINI 22/B</w:t>
            </w:r>
          </w:p>
        </w:tc>
      </w:tr>
      <w:tr w:rsidR="00EB69FF" w:rsidRPr="00A82BB4" w14:paraId="792E77B6" w14:textId="77777777" w:rsidTr="00B53B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F781" w14:textId="77777777" w:rsidR="00EB69FF" w:rsidRPr="00B53B2A" w:rsidRDefault="00EB69FF" w:rsidP="00C83017">
            <w:pPr>
              <w:pStyle w:val="rowtabella0"/>
              <w:rPr>
                <w:color w:val="002060"/>
                <w:highlight w:val="yellow"/>
              </w:rPr>
            </w:pPr>
            <w:r w:rsidRPr="00B53B2A">
              <w:rPr>
                <w:color w:val="002060"/>
                <w:highlight w:val="yellow"/>
              </w:rPr>
              <w:t>19/10/2024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FCBC" w14:textId="77777777" w:rsidR="00EB69FF" w:rsidRPr="00B53B2A" w:rsidRDefault="00EB69FF" w:rsidP="00C83017">
            <w:pPr>
              <w:pStyle w:val="rowtabella0"/>
              <w:jc w:val="center"/>
              <w:rPr>
                <w:color w:val="002060"/>
                <w:highlight w:val="yellow"/>
              </w:rPr>
            </w:pPr>
            <w:r w:rsidRPr="00B53B2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38F37" w14:textId="77777777" w:rsidR="00EB69FF" w:rsidRPr="00B53B2A" w:rsidRDefault="00EB69FF" w:rsidP="00C83017">
            <w:pPr>
              <w:pStyle w:val="rowtabella0"/>
              <w:rPr>
                <w:color w:val="002060"/>
                <w:highlight w:val="yellow"/>
              </w:rPr>
            </w:pPr>
            <w:r w:rsidRPr="00B53B2A">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FF6E" w14:textId="77777777" w:rsidR="00EB69FF" w:rsidRPr="00B53B2A" w:rsidRDefault="00EB69FF" w:rsidP="00C83017">
            <w:pPr>
              <w:pStyle w:val="rowtabella0"/>
              <w:rPr>
                <w:color w:val="002060"/>
                <w:highlight w:val="yellow"/>
              </w:rPr>
            </w:pPr>
            <w:r w:rsidRPr="00B53B2A">
              <w:rPr>
                <w:color w:val="002060"/>
                <w:highlight w:val="yellow"/>
              </w:rPr>
              <w:t>FABRIANO CERRETO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8FF9F" w14:textId="2D342C29" w:rsidR="00EB69FF" w:rsidRPr="00A82BB4" w:rsidRDefault="00B53B2A" w:rsidP="00C83017">
            <w:pPr>
              <w:pStyle w:val="rowtabella0"/>
              <w:rPr>
                <w:color w:val="002060"/>
              </w:rPr>
            </w:pPr>
            <w:r>
              <w:rPr>
                <w:color w:val="002060"/>
              </w:rPr>
              <w:t>20/</w:t>
            </w:r>
            <w:r w:rsidR="00EB69FF" w:rsidRPr="00A82BB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3660" w14:textId="77777777" w:rsidR="00EB69FF" w:rsidRPr="00B53B2A" w:rsidRDefault="00EB69FF" w:rsidP="00C83017">
            <w:pPr>
              <w:pStyle w:val="rowtabella0"/>
              <w:jc w:val="center"/>
              <w:rPr>
                <w:color w:val="002060"/>
                <w:highlight w:val="yellow"/>
              </w:rPr>
            </w:pPr>
            <w:r w:rsidRPr="00B53B2A">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E2E1" w14:textId="77777777" w:rsidR="00EB69FF" w:rsidRPr="00A82BB4" w:rsidRDefault="00EB69FF" w:rsidP="00C83017">
            <w:pPr>
              <w:pStyle w:val="rowtabella0"/>
              <w:jc w:val="center"/>
              <w:rPr>
                <w:color w:val="002060"/>
              </w:rPr>
            </w:pPr>
            <w:r w:rsidRPr="00A82BB4">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C20D" w14:textId="77777777" w:rsidR="00EB69FF" w:rsidRPr="00A82BB4" w:rsidRDefault="00EB69FF" w:rsidP="00C83017">
            <w:pPr>
              <w:rPr>
                <w:color w:val="002060"/>
              </w:rPr>
            </w:pPr>
          </w:p>
        </w:tc>
      </w:tr>
      <w:tr w:rsidR="00EB69FF" w:rsidRPr="00A82BB4" w14:paraId="1E74D395" w14:textId="77777777" w:rsidTr="00B53B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7F3A" w14:textId="77777777" w:rsidR="00EB69FF" w:rsidRPr="00B53B2A" w:rsidRDefault="00EB69FF" w:rsidP="00C83017">
            <w:pPr>
              <w:pStyle w:val="rowtabella0"/>
              <w:rPr>
                <w:color w:val="002060"/>
                <w:highlight w:val="yellow"/>
              </w:rPr>
            </w:pPr>
            <w:r w:rsidRPr="00B53B2A">
              <w:rPr>
                <w:color w:val="002060"/>
                <w:highlight w:val="yellow"/>
              </w:rPr>
              <w:t>19/10/2024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47C29" w14:textId="77777777" w:rsidR="00EB69FF" w:rsidRPr="00B53B2A" w:rsidRDefault="00EB69FF" w:rsidP="00C83017">
            <w:pPr>
              <w:pStyle w:val="rowtabella0"/>
              <w:jc w:val="center"/>
              <w:rPr>
                <w:color w:val="002060"/>
                <w:highlight w:val="yellow"/>
              </w:rPr>
            </w:pPr>
            <w:r w:rsidRPr="00B53B2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BEB31" w14:textId="77777777" w:rsidR="00EB69FF" w:rsidRPr="00B53B2A" w:rsidRDefault="00EB69FF" w:rsidP="00C83017">
            <w:pPr>
              <w:pStyle w:val="rowtabella0"/>
              <w:rPr>
                <w:color w:val="002060"/>
                <w:highlight w:val="yellow"/>
              </w:rPr>
            </w:pPr>
            <w:r w:rsidRPr="00B53B2A">
              <w:rPr>
                <w:color w:val="002060"/>
                <w:highlight w:val="yellow"/>
              </w:rPr>
              <w:t>OSIMO FIVE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A766A" w14:textId="77777777" w:rsidR="00EB69FF" w:rsidRPr="00B53B2A" w:rsidRDefault="00EB69FF" w:rsidP="00C83017">
            <w:pPr>
              <w:pStyle w:val="rowtabella0"/>
              <w:rPr>
                <w:color w:val="002060"/>
                <w:highlight w:val="yellow"/>
              </w:rPr>
            </w:pPr>
            <w:r w:rsidRPr="00B53B2A">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DA284" w14:textId="232067A0" w:rsidR="00EB69FF" w:rsidRPr="00A82BB4" w:rsidRDefault="00B53B2A" w:rsidP="00C83017">
            <w:pPr>
              <w:pStyle w:val="rowtabella0"/>
              <w:rPr>
                <w:color w:val="002060"/>
              </w:rPr>
            </w:pPr>
            <w:r>
              <w:rPr>
                <w:color w:val="002060"/>
              </w:rPr>
              <w:t>20</w:t>
            </w:r>
            <w:r w:rsidR="00EB69FF" w:rsidRPr="00A82BB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06BE8" w14:textId="77777777" w:rsidR="00EB69FF" w:rsidRPr="00B53B2A" w:rsidRDefault="00EB69FF" w:rsidP="00C83017">
            <w:pPr>
              <w:pStyle w:val="rowtabella0"/>
              <w:jc w:val="center"/>
              <w:rPr>
                <w:color w:val="002060"/>
                <w:highlight w:val="yellow"/>
              </w:rPr>
            </w:pPr>
            <w:r w:rsidRPr="00B53B2A">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887D7" w14:textId="77777777" w:rsidR="00EB69FF" w:rsidRPr="00A82BB4" w:rsidRDefault="00EB69FF" w:rsidP="00C83017">
            <w:pPr>
              <w:pStyle w:val="rowtabella0"/>
              <w:jc w:val="center"/>
              <w:rPr>
                <w:color w:val="002060"/>
              </w:rPr>
            </w:pPr>
            <w:r w:rsidRPr="00A82BB4">
              <w:rPr>
                <w:color w:val="002060"/>
              </w:rPr>
              <w:t>11:15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ED70" w14:textId="77777777" w:rsidR="00EB69FF" w:rsidRPr="00A82BB4" w:rsidRDefault="00EB69FF" w:rsidP="00C83017">
            <w:pPr>
              <w:rPr>
                <w:color w:val="002060"/>
              </w:rPr>
            </w:pPr>
          </w:p>
        </w:tc>
      </w:tr>
      <w:tr w:rsidR="00EB69FF" w:rsidRPr="00A82BB4" w14:paraId="6C54D0A6" w14:textId="77777777" w:rsidTr="00B53B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26499" w14:textId="77777777" w:rsidR="00EB69FF" w:rsidRPr="00B53B2A" w:rsidRDefault="00EB69FF" w:rsidP="00C83017">
            <w:pPr>
              <w:pStyle w:val="rowtabella0"/>
              <w:rPr>
                <w:color w:val="002060"/>
                <w:highlight w:val="yellow"/>
              </w:rPr>
            </w:pPr>
            <w:r w:rsidRPr="00B53B2A">
              <w:rPr>
                <w:color w:val="002060"/>
                <w:highlight w:val="yellow"/>
              </w:rPr>
              <w:t>20/10/2024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1919" w14:textId="77777777" w:rsidR="00EB69FF" w:rsidRPr="00B53B2A" w:rsidRDefault="00EB69FF" w:rsidP="00C83017">
            <w:pPr>
              <w:pStyle w:val="rowtabella0"/>
              <w:jc w:val="center"/>
              <w:rPr>
                <w:color w:val="002060"/>
                <w:highlight w:val="yellow"/>
              </w:rPr>
            </w:pPr>
            <w:r w:rsidRPr="00B53B2A">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B3EA" w14:textId="77777777" w:rsidR="00EB69FF" w:rsidRPr="00B53B2A" w:rsidRDefault="00EB69FF" w:rsidP="00C83017">
            <w:pPr>
              <w:pStyle w:val="rowtabella0"/>
              <w:rPr>
                <w:color w:val="002060"/>
                <w:highlight w:val="yellow"/>
              </w:rPr>
            </w:pPr>
            <w:r w:rsidRPr="00B53B2A">
              <w:rPr>
                <w:color w:val="002060"/>
                <w:highlight w:val="yellow"/>
              </w:rPr>
              <w:t xml:space="preserve">CALCIO A 5 CORINALDO </w:t>
            </w:r>
            <w:proofErr w:type="gramStart"/>
            <w:r w:rsidRPr="00B53B2A">
              <w:rPr>
                <w:color w:val="002060"/>
                <w:highlight w:val="yellow"/>
              </w:rPr>
              <w:t>SQ.B</w:t>
            </w:r>
            <w:proofErr w:type="gramEnd"/>
            <w:r w:rsidRPr="00B53B2A">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FFE10" w14:textId="77777777" w:rsidR="00EB69FF" w:rsidRPr="00B53B2A" w:rsidRDefault="00EB69FF" w:rsidP="00C83017">
            <w:pPr>
              <w:pStyle w:val="rowtabella0"/>
              <w:rPr>
                <w:color w:val="002060"/>
                <w:highlight w:val="yellow"/>
              </w:rPr>
            </w:pPr>
            <w:r w:rsidRPr="00B53B2A">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926E6D" w14:textId="01826191" w:rsidR="00EB69FF" w:rsidRPr="00A82BB4" w:rsidRDefault="00EB69FF" w:rsidP="00C8301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3116F" w14:textId="77777777" w:rsidR="00EB69FF" w:rsidRPr="00A82BB4" w:rsidRDefault="00EB69FF" w:rsidP="00C83017">
            <w:pPr>
              <w:pStyle w:val="rowtabella0"/>
              <w:jc w:val="center"/>
              <w:rPr>
                <w:color w:val="002060"/>
              </w:rPr>
            </w:pPr>
            <w:r w:rsidRPr="00B53B2A">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8DE3" w14:textId="77777777" w:rsidR="00EB69FF" w:rsidRPr="00A82BB4" w:rsidRDefault="00EB69FF" w:rsidP="00C83017">
            <w:pPr>
              <w:pStyle w:val="rowtabella0"/>
              <w:jc w:val="center"/>
              <w:rPr>
                <w:color w:val="002060"/>
              </w:rPr>
            </w:pPr>
            <w:r w:rsidRPr="00A82BB4">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03100" w14:textId="77777777" w:rsidR="00EB69FF" w:rsidRPr="00A82BB4" w:rsidRDefault="00EB69FF" w:rsidP="00C83017">
            <w:pPr>
              <w:rPr>
                <w:color w:val="002060"/>
              </w:rPr>
            </w:pPr>
          </w:p>
        </w:tc>
      </w:tr>
      <w:tr w:rsidR="00EB69FF" w:rsidRPr="00A82BB4" w14:paraId="5DE0EDB9" w14:textId="77777777" w:rsidTr="00B53B2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FB94" w14:textId="77777777" w:rsidR="00EB69FF" w:rsidRPr="00B53B2A" w:rsidRDefault="00EB69FF" w:rsidP="00C83017">
            <w:pPr>
              <w:pStyle w:val="rowtabella0"/>
              <w:rPr>
                <w:color w:val="002060"/>
                <w:highlight w:val="yellow"/>
              </w:rPr>
            </w:pPr>
            <w:r w:rsidRPr="00B53B2A">
              <w:rPr>
                <w:color w:val="002060"/>
                <w:highlight w:val="yellow"/>
              </w:rPr>
              <w:t>27/10/2024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C42BD" w14:textId="77777777" w:rsidR="00EB69FF" w:rsidRPr="00B53B2A" w:rsidRDefault="00EB69FF" w:rsidP="00C83017">
            <w:pPr>
              <w:pStyle w:val="rowtabella0"/>
              <w:jc w:val="center"/>
              <w:rPr>
                <w:color w:val="002060"/>
                <w:highlight w:val="yellow"/>
              </w:rPr>
            </w:pPr>
            <w:r w:rsidRPr="00B53B2A">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551B" w14:textId="77777777" w:rsidR="00EB69FF" w:rsidRPr="00B53B2A" w:rsidRDefault="00EB69FF" w:rsidP="00C83017">
            <w:pPr>
              <w:pStyle w:val="rowtabella0"/>
              <w:rPr>
                <w:color w:val="002060"/>
                <w:highlight w:val="yellow"/>
              </w:rPr>
            </w:pPr>
            <w:r w:rsidRPr="00B53B2A">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2BDCF" w14:textId="77777777" w:rsidR="00EB69FF" w:rsidRPr="00B53B2A" w:rsidRDefault="00EB69FF" w:rsidP="00C83017">
            <w:pPr>
              <w:pStyle w:val="rowtabella0"/>
              <w:rPr>
                <w:color w:val="002060"/>
                <w:highlight w:val="yellow"/>
              </w:rPr>
            </w:pPr>
            <w:r w:rsidRPr="00B53B2A">
              <w:rPr>
                <w:color w:val="002060"/>
                <w:highlight w:val="yellow"/>
              </w:rPr>
              <w:t>AMICI DEL CENTROSOCIOSQ.C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86F3D" w14:textId="14958541" w:rsidR="00EB69FF" w:rsidRPr="00A82BB4" w:rsidRDefault="00EB69FF" w:rsidP="00C83017">
            <w:pPr>
              <w:pStyle w:val="rowtabella0"/>
              <w:rPr>
                <w:color w:val="002060"/>
              </w:rPr>
            </w:pPr>
            <w:r w:rsidRPr="00A82BB4">
              <w:rPr>
                <w:color w:val="002060"/>
              </w:rPr>
              <w:t>2</w:t>
            </w:r>
            <w:r w:rsidR="00B53B2A">
              <w:rPr>
                <w:color w:val="002060"/>
              </w:rPr>
              <w:t>6</w:t>
            </w:r>
            <w:r w:rsidRPr="00A82BB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441C" w14:textId="77777777" w:rsidR="00EB69FF" w:rsidRPr="00A82BB4" w:rsidRDefault="00EB69FF" w:rsidP="00C83017">
            <w:pPr>
              <w:pStyle w:val="rowtabella0"/>
              <w:jc w:val="center"/>
              <w:rPr>
                <w:color w:val="002060"/>
              </w:rPr>
            </w:pPr>
            <w:r w:rsidRPr="00B53B2A">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D4EB" w14:textId="77777777" w:rsidR="00EB69FF" w:rsidRPr="00A82BB4" w:rsidRDefault="00EB69FF" w:rsidP="00C83017">
            <w:pPr>
              <w:pStyle w:val="rowtabella0"/>
              <w:jc w:val="center"/>
              <w:rPr>
                <w:color w:val="002060"/>
              </w:rPr>
            </w:pPr>
            <w:r w:rsidRPr="00A82BB4">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200AD" w14:textId="77777777" w:rsidR="00EB69FF" w:rsidRPr="00A82BB4" w:rsidRDefault="00EB69FF" w:rsidP="00C83017">
            <w:pPr>
              <w:rPr>
                <w:color w:val="002060"/>
              </w:rPr>
            </w:pPr>
          </w:p>
        </w:tc>
      </w:tr>
    </w:tbl>
    <w:p w14:paraId="6130C562" w14:textId="77777777" w:rsidR="00EB69FF" w:rsidRPr="00A82BB4" w:rsidRDefault="00EB69FF" w:rsidP="00EB69FF">
      <w:pPr>
        <w:pStyle w:val="breakline"/>
        <w:rPr>
          <w:rFonts w:eastAsiaTheme="minorEastAsia"/>
          <w:color w:val="002060"/>
        </w:rPr>
      </w:pPr>
    </w:p>
    <w:p w14:paraId="27111905" w14:textId="77777777" w:rsidR="00EB69FF" w:rsidRPr="00A82BB4" w:rsidRDefault="00EB69FF" w:rsidP="00EB69FF">
      <w:pPr>
        <w:pStyle w:val="breakline"/>
        <w:rPr>
          <w:color w:val="002060"/>
        </w:rPr>
      </w:pPr>
    </w:p>
    <w:p w14:paraId="4BA556C2" w14:textId="77777777" w:rsidR="00EB69FF" w:rsidRPr="00A82BB4" w:rsidRDefault="00EB69FF" w:rsidP="00EB69FF">
      <w:pPr>
        <w:pStyle w:val="breakline"/>
        <w:rPr>
          <w:color w:val="002060"/>
        </w:rPr>
      </w:pPr>
    </w:p>
    <w:p w14:paraId="20FE394E" w14:textId="77777777" w:rsidR="00EB69FF" w:rsidRPr="00A82BB4" w:rsidRDefault="00EB69FF" w:rsidP="00EB69FF">
      <w:pPr>
        <w:pStyle w:val="titoloprinc0"/>
        <w:rPr>
          <w:color w:val="002060"/>
        </w:rPr>
      </w:pPr>
      <w:r w:rsidRPr="00A82BB4">
        <w:rPr>
          <w:color w:val="002060"/>
        </w:rPr>
        <w:t>RISULTATI</w:t>
      </w:r>
    </w:p>
    <w:p w14:paraId="53E91D3B" w14:textId="77777777" w:rsidR="00EB69FF" w:rsidRPr="00A82BB4" w:rsidRDefault="00EB69FF" w:rsidP="00EB69FF">
      <w:pPr>
        <w:pStyle w:val="breakline"/>
        <w:rPr>
          <w:color w:val="002060"/>
        </w:rPr>
      </w:pPr>
    </w:p>
    <w:p w14:paraId="31134D9B" w14:textId="77777777" w:rsidR="00EB69FF" w:rsidRPr="00A82BB4" w:rsidRDefault="00EB69FF" w:rsidP="00EB69FF">
      <w:pPr>
        <w:pStyle w:val="sottotitolocampionato10"/>
        <w:rPr>
          <w:color w:val="002060"/>
        </w:rPr>
      </w:pPr>
      <w:r w:rsidRPr="00A82BB4">
        <w:rPr>
          <w:color w:val="002060"/>
        </w:rPr>
        <w:lastRenderedPageBreak/>
        <w:t>RISULTATI UFFICIALI GARE DEL 13/10/2024</w:t>
      </w:r>
    </w:p>
    <w:p w14:paraId="5BB15F11" w14:textId="77777777" w:rsidR="00EB69FF" w:rsidRPr="00EB69FF" w:rsidRDefault="00EB69FF" w:rsidP="00EB69FF">
      <w:pPr>
        <w:pStyle w:val="sottotitolocampionato20"/>
        <w:spacing w:before="0" w:beforeAutospacing="0" w:after="0" w:afterAutospacing="0"/>
        <w:rPr>
          <w:rFonts w:ascii="Arial" w:hAnsi="Arial" w:cs="Arial"/>
          <w:color w:val="002060"/>
          <w:sz w:val="20"/>
          <w:szCs w:val="20"/>
        </w:rPr>
      </w:pPr>
      <w:r w:rsidRPr="00EB69FF">
        <w:rPr>
          <w:rFonts w:ascii="Arial" w:hAnsi="Arial" w:cs="Arial"/>
          <w:color w:val="002060"/>
          <w:sz w:val="20"/>
          <w:szCs w:val="20"/>
        </w:rPr>
        <w:t>Si trascrivono qui di seguito i risultati ufficiali delle gare disputate</w:t>
      </w:r>
    </w:p>
    <w:p w14:paraId="0B23B3A1" w14:textId="77777777" w:rsidR="00EB69FF" w:rsidRPr="00A82BB4" w:rsidRDefault="00EB69FF" w:rsidP="00EB69F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B69FF" w:rsidRPr="00A82BB4" w14:paraId="1C9D5B87"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1752190D"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EE347" w14:textId="77777777" w:rsidR="00EB69FF" w:rsidRPr="00A82BB4" w:rsidRDefault="00EB69FF" w:rsidP="00C83017">
                  <w:pPr>
                    <w:pStyle w:val="headertabella0"/>
                    <w:rPr>
                      <w:color w:val="002060"/>
                    </w:rPr>
                  </w:pPr>
                  <w:r w:rsidRPr="00A82BB4">
                    <w:rPr>
                      <w:color w:val="002060"/>
                    </w:rPr>
                    <w:t>GIRONE A - 3 Giornata - A</w:t>
                  </w:r>
                </w:p>
              </w:tc>
            </w:tr>
            <w:tr w:rsidR="00EB69FF" w:rsidRPr="00A82BB4" w14:paraId="04C242E2"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97BDBF" w14:textId="77777777" w:rsidR="00EB69FF" w:rsidRPr="00A82BB4" w:rsidRDefault="00EB69FF" w:rsidP="00C83017">
                  <w:pPr>
                    <w:pStyle w:val="rowtabella0"/>
                    <w:rPr>
                      <w:color w:val="002060"/>
                    </w:rPr>
                  </w:pPr>
                  <w:r w:rsidRPr="00A82BB4">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720CE" w14:textId="77777777" w:rsidR="00EB69FF" w:rsidRPr="00A82BB4" w:rsidRDefault="00EB69FF" w:rsidP="00C83017">
                  <w:pPr>
                    <w:pStyle w:val="rowtabella0"/>
                    <w:rPr>
                      <w:color w:val="002060"/>
                    </w:rPr>
                  </w:pPr>
                  <w:r w:rsidRPr="00A82BB4">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923F33" w14:textId="77777777" w:rsidR="00EB69FF" w:rsidRPr="00A82BB4" w:rsidRDefault="00EB69FF" w:rsidP="00C83017">
                  <w:pPr>
                    <w:pStyle w:val="rowtabella0"/>
                    <w:jc w:val="center"/>
                    <w:rPr>
                      <w:color w:val="002060"/>
                    </w:rPr>
                  </w:pPr>
                  <w:r w:rsidRPr="00A82BB4">
                    <w:rPr>
                      <w:color w:val="002060"/>
                    </w:rPr>
                    <w:t>14 - 1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8F627D" w14:textId="77777777" w:rsidR="00EB69FF" w:rsidRPr="00A82BB4" w:rsidRDefault="00EB69FF" w:rsidP="00C83017">
                  <w:pPr>
                    <w:pStyle w:val="rowtabella0"/>
                    <w:jc w:val="center"/>
                    <w:rPr>
                      <w:color w:val="002060"/>
                    </w:rPr>
                  </w:pPr>
                  <w:r w:rsidRPr="00A82BB4">
                    <w:rPr>
                      <w:color w:val="002060"/>
                    </w:rPr>
                    <w:t> </w:t>
                  </w:r>
                </w:p>
              </w:tc>
            </w:tr>
            <w:tr w:rsidR="00EB69FF" w:rsidRPr="00A82BB4" w14:paraId="55FD2CD1"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8C9A0A" w14:textId="77777777" w:rsidR="00EB69FF" w:rsidRPr="00A82BB4" w:rsidRDefault="00EB69FF" w:rsidP="00C83017">
                  <w:pPr>
                    <w:pStyle w:val="rowtabella0"/>
                    <w:rPr>
                      <w:color w:val="002060"/>
                    </w:rPr>
                  </w:pPr>
                  <w:r w:rsidRPr="00A82BB4">
                    <w:rPr>
                      <w:color w:val="002060"/>
                    </w:rPr>
                    <w:t>(1) AMICI DEL CENTROSOCIOSQ.B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FE457A" w14:textId="77777777" w:rsidR="00EB69FF" w:rsidRPr="00A82BB4" w:rsidRDefault="00EB69FF" w:rsidP="00C83017">
                  <w:pPr>
                    <w:pStyle w:val="rowtabella0"/>
                    <w:rPr>
                      <w:color w:val="002060"/>
                    </w:rPr>
                  </w:pPr>
                  <w:r w:rsidRPr="00A82BB4">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BC3CF9" w14:textId="77777777" w:rsidR="00EB69FF" w:rsidRPr="00A82BB4" w:rsidRDefault="00EB69FF" w:rsidP="00C83017">
                  <w:pPr>
                    <w:pStyle w:val="rowtabella0"/>
                    <w:jc w:val="center"/>
                    <w:rPr>
                      <w:color w:val="002060"/>
                    </w:rPr>
                  </w:pPr>
                  <w:r w:rsidRPr="00A82BB4">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7C0C9F" w14:textId="77777777" w:rsidR="00EB69FF" w:rsidRPr="00A82BB4" w:rsidRDefault="00EB69FF" w:rsidP="00C83017">
                  <w:pPr>
                    <w:pStyle w:val="rowtabella0"/>
                    <w:jc w:val="center"/>
                    <w:rPr>
                      <w:color w:val="002060"/>
                    </w:rPr>
                  </w:pPr>
                  <w:r w:rsidRPr="00A82BB4">
                    <w:rPr>
                      <w:color w:val="002060"/>
                    </w:rPr>
                    <w:t> </w:t>
                  </w:r>
                </w:p>
              </w:tc>
            </w:tr>
            <w:tr w:rsidR="00EB69FF" w:rsidRPr="00A82BB4" w14:paraId="5EB69DF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AD2DE8" w14:textId="77777777" w:rsidR="00EB69FF" w:rsidRPr="00A82BB4" w:rsidRDefault="00EB69FF" w:rsidP="00C83017">
                  <w:pPr>
                    <w:pStyle w:val="rowtabella0"/>
                    <w:rPr>
                      <w:color w:val="002060"/>
                    </w:rPr>
                  </w:pPr>
                  <w:r w:rsidRPr="00A82BB4">
                    <w:rPr>
                      <w:color w:val="002060"/>
                    </w:rPr>
                    <w:t xml:space="preserve">ITALSERVICE C5 </w:t>
                  </w:r>
                  <w:proofErr w:type="gramStart"/>
                  <w:r w:rsidRPr="00A82BB4">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C71145" w14:textId="77777777" w:rsidR="00EB69FF" w:rsidRPr="00A82BB4" w:rsidRDefault="00EB69FF" w:rsidP="00C83017">
                  <w:pPr>
                    <w:pStyle w:val="rowtabella0"/>
                    <w:rPr>
                      <w:color w:val="002060"/>
                    </w:rPr>
                  </w:pPr>
                  <w:r w:rsidRPr="00A82BB4">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EE64CC" w14:textId="77777777" w:rsidR="00EB69FF" w:rsidRPr="00A82BB4" w:rsidRDefault="00EB69FF" w:rsidP="00C83017">
                  <w:pPr>
                    <w:pStyle w:val="rowtabella0"/>
                    <w:jc w:val="center"/>
                    <w:rPr>
                      <w:color w:val="002060"/>
                    </w:rPr>
                  </w:pPr>
                  <w:r w:rsidRPr="00A82BB4">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9DD30E" w14:textId="77777777" w:rsidR="00EB69FF" w:rsidRPr="00A82BB4" w:rsidRDefault="00EB69FF" w:rsidP="00C83017">
                  <w:pPr>
                    <w:pStyle w:val="rowtabella0"/>
                    <w:jc w:val="center"/>
                    <w:rPr>
                      <w:color w:val="002060"/>
                    </w:rPr>
                  </w:pPr>
                  <w:r w:rsidRPr="00A82BB4">
                    <w:rPr>
                      <w:color w:val="002060"/>
                    </w:rPr>
                    <w:t> </w:t>
                  </w:r>
                </w:p>
              </w:tc>
            </w:tr>
            <w:tr w:rsidR="00EB69FF" w:rsidRPr="00A82BB4" w14:paraId="371A9E5D"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D723CA" w14:textId="77777777" w:rsidR="00EB69FF" w:rsidRPr="00A82BB4" w:rsidRDefault="00EB69FF" w:rsidP="00C83017">
                  <w:pPr>
                    <w:pStyle w:val="rowtabella0"/>
                    <w:rPr>
                      <w:color w:val="002060"/>
                    </w:rPr>
                  </w:pPr>
                  <w:r w:rsidRPr="00A82BB4">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84B70D" w14:textId="77777777" w:rsidR="00EB69FF" w:rsidRPr="00A82BB4" w:rsidRDefault="00EB69FF" w:rsidP="00C83017">
                  <w:pPr>
                    <w:pStyle w:val="rowtabella0"/>
                    <w:rPr>
                      <w:color w:val="002060"/>
                    </w:rPr>
                  </w:pPr>
                  <w:r w:rsidRPr="00A82BB4">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6F502F" w14:textId="77777777" w:rsidR="00EB69FF" w:rsidRPr="00A82BB4" w:rsidRDefault="00EB69FF" w:rsidP="00C83017">
                  <w:pPr>
                    <w:pStyle w:val="rowtabella0"/>
                    <w:jc w:val="center"/>
                    <w:rPr>
                      <w:color w:val="002060"/>
                    </w:rPr>
                  </w:pPr>
                  <w:r w:rsidRPr="00A82BB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63C21D" w14:textId="77777777" w:rsidR="00EB69FF" w:rsidRPr="00A82BB4" w:rsidRDefault="00EB69FF" w:rsidP="00C83017">
                  <w:pPr>
                    <w:pStyle w:val="rowtabella0"/>
                    <w:jc w:val="center"/>
                    <w:rPr>
                      <w:color w:val="002060"/>
                    </w:rPr>
                  </w:pPr>
                  <w:r w:rsidRPr="00A82BB4">
                    <w:rPr>
                      <w:color w:val="002060"/>
                    </w:rPr>
                    <w:t> </w:t>
                  </w:r>
                </w:p>
              </w:tc>
            </w:tr>
            <w:tr w:rsidR="00EB69FF" w:rsidRPr="00A82BB4" w14:paraId="1E312A61"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3A28BC" w14:textId="77777777" w:rsidR="00EB69FF" w:rsidRPr="00A82BB4" w:rsidRDefault="00EB69FF" w:rsidP="00C83017">
                  <w:pPr>
                    <w:pStyle w:val="rowtabella0"/>
                    <w:rPr>
                      <w:color w:val="002060"/>
                    </w:rPr>
                  </w:pPr>
                  <w:r w:rsidRPr="00A82BB4">
                    <w:rPr>
                      <w:color w:val="002060"/>
                    </w:rPr>
                    <w:t>(1) 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96AB2" w14:textId="77777777" w:rsidR="00EB69FF" w:rsidRPr="00A82BB4" w:rsidRDefault="00EB69FF" w:rsidP="00C83017">
                  <w:pPr>
                    <w:pStyle w:val="rowtabella0"/>
                    <w:rPr>
                      <w:color w:val="002060"/>
                    </w:rPr>
                  </w:pPr>
                  <w:r w:rsidRPr="00A82BB4">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F038E" w14:textId="77777777" w:rsidR="00EB69FF" w:rsidRPr="00A82BB4" w:rsidRDefault="00EB69FF" w:rsidP="00C83017">
                  <w:pPr>
                    <w:pStyle w:val="rowtabella0"/>
                    <w:jc w:val="center"/>
                    <w:rPr>
                      <w:color w:val="002060"/>
                    </w:rPr>
                  </w:pPr>
                  <w:r w:rsidRPr="00A82BB4">
                    <w:rPr>
                      <w:color w:val="002060"/>
                    </w:rPr>
                    <w:t>11 - 3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85712" w14:textId="77777777" w:rsidR="00EB69FF" w:rsidRPr="00A82BB4" w:rsidRDefault="00EB69FF" w:rsidP="00C83017">
                  <w:pPr>
                    <w:pStyle w:val="rowtabella0"/>
                    <w:jc w:val="center"/>
                    <w:rPr>
                      <w:color w:val="002060"/>
                    </w:rPr>
                  </w:pPr>
                  <w:r w:rsidRPr="00A82BB4">
                    <w:rPr>
                      <w:color w:val="002060"/>
                    </w:rPr>
                    <w:t> </w:t>
                  </w:r>
                </w:p>
              </w:tc>
            </w:tr>
            <w:tr w:rsidR="00EB69FF" w:rsidRPr="00A82BB4" w14:paraId="55DEA0A9"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5F3380BC" w14:textId="77777777" w:rsidR="00EB69FF" w:rsidRPr="00A82BB4" w:rsidRDefault="00EB69FF" w:rsidP="00C83017">
                  <w:pPr>
                    <w:pStyle w:val="rowtabella0"/>
                    <w:rPr>
                      <w:color w:val="002060"/>
                    </w:rPr>
                  </w:pPr>
                  <w:r w:rsidRPr="00A82BB4">
                    <w:rPr>
                      <w:color w:val="002060"/>
                    </w:rPr>
                    <w:t>(1) - disputata il 12/10/2024</w:t>
                  </w:r>
                </w:p>
              </w:tc>
            </w:tr>
          </w:tbl>
          <w:p w14:paraId="58C6509B" w14:textId="77777777" w:rsidR="00EB69FF" w:rsidRPr="00A82BB4" w:rsidRDefault="00EB69FF" w:rsidP="00C8301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1EB11A11"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F22A6" w14:textId="77777777" w:rsidR="00EB69FF" w:rsidRPr="00A82BB4" w:rsidRDefault="00EB69FF" w:rsidP="00C83017">
                  <w:pPr>
                    <w:pStyle w:val="headertabella0"/>
                    <w:rPr>
                      <w:color w:val="002060"/>
                    </w:rPr>
                  </w:pPr>
                  <w:r w:rsidRPr="00A82BB4">
                    <w:rPr>
                      <w:color w:val="002060"/>
                    </w:rPr>
                    <w:t>GIRONE B - 3 Giornata - A</w:t>
                  </w:r>
                </w:p>
              </w:tc>
            </w:tr>
            <w:tr w:rsidR="00EB69FF" w:rsidRPr="00A82BB4" w14:paraId="3FCE4CBD"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41B6E6" w14:textId="77777777" w:rsidR="00EB69FF" w:rsidRPr="00A82BB4" w:rsidRDefault="00EB69FF" w:rsidP="00C83017">
                  <w:pPr>
                    <w:pStyle w:val="rowtabella0"/>
                    <w:rPr>
                      <w:color w:val="002060"/>
                    </w:rPr>
                  </w:pPr>
                  <w:r w:rsidRPr="00A82BB4">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125C49" w14:textId="77777777" w:rsidR="00EB69FF" w:rsidRPr="00A82BB4" w:rsidRDefault="00EB69FF" w:rsidP="00C83017">
                  <w:pPr>
                    <w:pStyle w:val="rowtabella0"/>
                    <w:rPr>
                      <w:color w:val="002060"/>
                    </w:rPr>
                  </w:pPr>
                  <w:r w:rsidRPr="00A82BB4">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6B4858" w14:textId="77777777" w:rsidR="00EB69FF" w:rsidRPr="00A82BB4" w:rsidRDefault="00EB69FF" w:rsidP="00C83017">
                  <w:pPr>
                    <w:pStyle w:val="rowtabella0"/>
                    <w:jc w:val="center"/>
                    <w:rPr>
                      <w:color w:val="002060"/>
                    </w:rPr>
                  </w:pPr>
                  <w:r w:rsidRPr="00A82BB4">
                    <w:rPr>
                      <w:color w:val="002060"/>
                    </w:rPr>
                    <w:t>0 - 10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C31A22" w14:textId="77777777" w:rsidR="00EB69FF" w:rsidRPr="00A82BB4" w:rsidRDefault="00EB69FF" w:rsidP="00C83017">
                  <w:pPr>
                    <w:pStyle w:val="rowtabella0"/>
                    <w:jc w:val="center"/>
                    <w:rPr>
                      <w:color w:val="002060"/>
                    </w:rPr>
                  </w:pPr>
                  <w:r w:rsidRPr="00A82BB4">
                    <w:rPr>
                      <w:color w:val="002060"/>
                    </w:rPr>
                    <w:t> </w:t>
                  </w:r>
                </w:p>
              </w:tc>
            </w:tr>
            <w:tr w:rsidR="00EB69FF" w:rsidRPr="00A82BB4" w14:paraId="0648E4A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62C5F3" w14:textId="77777777" w:rsidR="00EB69FF" w:rsidRPr="00A82BB4" w:rsidRDefault="00EB69FF" w:rsidP="00C83017">
                  <w:pPr>
                    <w:pStyle w:val="rowtabella0"/>
                    <w:rPr>
                      <w:color w:val="002060"/>
                    </w:rPr>
                  </w:pPr>
                  <w:r w:rsidRPr="00A82BB4">
                    <w:rPr>
                      <w:color w:val="002060"/>
                    </w:rPr>
                    <w:t>(1) 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50EC92" w14:textId="77777777" w:rsidR="00EB69FF" w:rsidRPr="00A82BB4" w:rsidRDefault="00EB69FF" w:rsidP="00C83017">
                  <w:pPr>
                    <w:pStyle w:val="rowtabella0"/>
                    <w:rPr>
                      <w:color w:val="002060"/>
                    </w:rPr>
                  </w:pPr>
                  <w:r w:rsidRPr="00A82BB4">
                    <w:rPr>
                      <w:color w:val="002060"/>
                    </w:rPr>
                    <w:t>- AMICI DEL CENTROSOCIOSQ.C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906918" w14:textId="77777777" w:rsidR="00EB69FF" w:rsidRPr="00A82BB4" w:rsidRDefault="00EB69FF" w:rsidP="00C83017">
                  <w:pPr>
                    <w:pStyle w:val="rowtabella0"/>
                    <w:jc w:val="center"/>
                    <w:rPr>
                      <w:color w:val="002060"/>
                    </w:rPr>
                  </w:pPr>
                  <w:r w:rsidRPr="00A82BB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1C7F34" w14:textId="77777777" w:rsidR="00EB69FF" w:rsidRPr="00A82BB4" w:rsidRDefault="00EB69FF" w:rsidP="00C83017">
                  <w:pPr>
                    <w:pStyle w:val="rowtabella0"/>
                    <w:jc w:val="center"/>
                    <w:rPr>
                      <w:color w:val="002060"/>
                    </w:rPr>
                  </w:pPr>
                  <w:r w:rsidRPr="00A82BB4">
                    <w:rPr>
                      <w:color w:val="002060"/>
                    </w:rPr>
                    <w:t> </w:t>
                  </w:r>
                </w:p>
              </w:tc>
            </w:tr>
            <w:tr w:rsidR="00EB69FF" w:rsidRPr="00A82BB4" w14:paraId="07BAD2C2"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78B0B0" w14:textId="77777777" w:rsidR="00EB69FF" w:rsidRPr="00A82BB4" w:rsidRDefault="00EB69FF" w:rsidP="00C83017">
                  <w:pPr>
                    <w:pStyle w:val="rowtabella0"/>
                    <w:rPr>
                      <w:color w:val="002060"/>
                    </w:rPr>
                  </w:pPr>
                  <w:r w:rsidRPr="00A82BB4">
                    <w:rPr>
                      <w:color w:val="002060"/>
                    </w:rPr>
                    <w:t>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1F177E" w14:textId="77777777" w:rsidR="00EB69FF" w:rsidRPr="00A82BB4" w:rsidRDefault="00EB69FF" w:rsidP="00C83017">
                  <w:pPr>
                    <w:pStyle w:val="rowtabella0"/>
                    <w:rPr>
                      <w:color w:val="002060"/>
                    </w:rPr>
                  </w:pPr>
                  <w:r w:rsidRPr="00A82BB4">
                    <w:rPr>
                      <w:color w:val="002060"/>
                    </w:rPr>
                    <w:t xml:space="preserve">- AUDAX 1970 </w:t>
                  </w:r>
                  <w:proofErr w:type="gramStart"/>
                  <w:r w:rsidRPr="00A82BB4">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D52886" w14:textId="77777777" w:rsidR="00EB69FF" w:rsidRPr="00A82BB4" w:rsidRDefault="00EB69FF" w:rsidP="00C83017">
                  <w:pPr>
                    <w:pStyle w:val="rowtabella0"/>
                    <w:jc w:val="center"/>
                    <w:rPr>
                      <w:color w:val="002060"/>
                    </w:rPr>
                  </w:pPr>
                  <w:r w:rsidRPr="00A82BB4">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8057F2" w14:textId="77777777" w:rsidR="00EB69FF" w:rsidRPr="00A82BB4" w:rsidRDefault="00EB69FF" w:rsidP="00C83017">
                  <w:pPr>
                    <w:pStyle w:val="rowtabella0"/>
                    <w:jc w:val="center"/>
                    <w:rPr>
                      <w:color w:val="002060"/>
                    </w:rPr>
                  </w:pPr>
                  <w:r w:rsidRPr="00A82BB4">
                    <w:rPr>
                      <w:color w:val="002060"/>
                    </w:rPr>
                    <w:t> </w:t>
                  </w:r>
                </w:p>
              </w:tc>
            </w:tr>
            <w:tr w:rsidR="00EB69FF" w:rsidRPr="00A82BB4" w14:paraId="5BB16C37"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3408E9" w14:textId="77777777" w:rsidR="00EB69FF" w:rsidRPr="00A82BB4" w:rsidRDefault="00EB69FF" w:rsidP="00C83017">
                  <w:pPr>
                    <w:pStyle w:val="rowtabella0"/>
                    <w:rPr>
                      <w:color w:val="002060"/>
                    </w:rPr>
                  </w:pPr>
                  <w:r w:rsidRPr="00A82BB4">
                    <w:rPr>
                      <w:color w:val="002060"/>
                    </w:rPr>
                    <w:t>(2)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46A178" w14:textId="77777777" w:rsidR="00EB69FF" w:rsidRPr="00A82BB4" w:rsidRDefault="00EB69FF" w:rsidP="00C83017">
                  <w:pPr>
                    <w:pStyle w:val="rowtabella0"/>
                    <w:rPr>
                      <w:color w:val="002060"/>
                    </w:rPr>
                  </w:pPr>
                  <w:r w:rsidRPr="00A82BB4">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AD55BB" w14:textId="77777777" w:rsidR="00EB69FF" w:rsidRPr="00A82BB4" w:rsidRDefault="00EB69FF" w:rsidP="00C83017">
                  <w:pPr>
                    <w:pStyle w:val="rowtabella0"/>
                    <w:jc w:val="center"/>
                    <w:rPr>
                      <w:color w:val="002060"/>
                    </w:rPr>
                  </w:pPr>
                  <w:r w:rsidRPr="00A82BB4">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BEB84F" w14:textId="77777777" w:rsidR="00EB69FF" w:rsidRPr="00A82BB4" w:rsidRDefault="00EB69FF" w:rsidP="00C83017">
                  <w:pPr>
                    <w:pStyle w:val="rowtabella0"/>
                    <w:jc w:val="center"/>
                    <w:rPr>
                      <w:color w:val="002060"/>
                    </w:rPr>
                  </w:pPr>
                  <w:r w:rsidRPr="00A82BB4">
                    <w:rPr>
                      <w:color w:val="002060"/>
                    </w:rPr>
                    <w:t> </w:t>
                  </w:r>
                </w:p>
              </w:tc>
            </w:tr>
            <w:tr w:rsidR="00EB69FF" w:rsidRPr="00A82BB4" w14:paraId="11C9EA35"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9158B1" w14:textId="77777777" w:rsidR="00EB69FF" w:rsidRPr="00A82BB4" w:rsidRDefault="00EB69FF" w:rsidP="00C83017">
                  <w:pPr>
                    <w:pStyle w:val="rowtabella0"/>
                    <w:rPr>
                      <w:color w:val="002060"/>
                    </w:rPr>
                  </w:pPr>
                  <w:r w:rsidRPr="00A82BB4">
                    <w:rPr>
                      <w:color w:val="002060"/>
                    </w:rPr>
                    <w:t xml:space="preserve">ITALSERVICE C5 </w:t>
                  </w:r>
                  <w:proofErr w:type="spellStart"/>
                  <w:r w:rsidRPr="00A82BB4">
                    <w:rPr>
                      <w:color w:val="002060"/>
                    </w:rPr>
                    <w:t>sq.C</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4488F" w14:textId="77777777" w:rsidR="00EB69FF" w:rsidRPr="00A82BB4" w:rsidRDefault="00EB69FF" w:rsidP="00C83017">
                  <w:pPr>
                    <w:pStyle w:val="rowtabella0"/>
                    <w:rPr>
                      <w:color w:val="002060"/>
                    </w:rPr>
                  </w:pPr>
                  <w:r w:rsidRPr="00A82BB4">
                    <w:rPr>
                      <w:color w:val="002060"/>
                    </w:rPr>
                    <w:t xml:space="preserve">- CALCIO A 5 CORINALDO </w:t>
                  </w:r>
                  <w:proofErr w:type="gramStart"/>
                  <w:r w:rsidRPr="00A82BB4">
                    <w:rPr>
                      <w:color w:val="002060"/>
                    </w:rPr>
                    <w:t>SQ.B</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6049A6" w14:textId="77777777" w:rsidR="00EB69FF" w:rsidRPr="00A82BB4" w:rsidRDefault="00EB69FF" w:rsidP="00C83017">
                  <w:pPr>
                    <w:pStyle w:val="rowtabella0"/>
                    <w:jc w:val="center"/>
                    <w:rPr>
                      <w:color w:val="002060"/>
                    </w:rPr>
                  </w:pPr>
                  <w:r w:rsidRPr="00A82BB4">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64BE1" w14:textId="77777777" w:rsidR="00EB69FF" w:rsidRPr="00A82BB4" w:rsidRDefault="00EB69FF" w:rsidP="00C83017">
                  <w:pPr>
                    <w:pStyle w:val="rowtabella0"/>
                    <w:jc w:val="center"/>
                    <w:rPr>
                      <w:color w:val="002060"/>
                    </w:rPr>
                  </w:pPr>
                  <w:r w:rsidRPr="00A82BB4">
                    <w:rPr>
                      <w:color w:val="002060"/>
                    </w:rPr>
                    <w:t> </w:t>
                  </w:r>
                </w:p>
              </w:tc>
            </w:tr>
            <w:tr w:rsidR="00EB69FF" w:rsidRPr="00A82BB4" w14:paraId="20C40BB0"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0A2AA336" w14:textId="77777777" w:rsidR="00EB69FF" w:rsidRPr="00A82BB4" w:rsidRDefault="00EB69FF" w:rsidP="00C83017">
                  <w:pPr>
                    <w:pStyle w:val="rowtabella0"/>
                    <w:rPr>
                      <w:color w:val="002060"/>
                    </w:rPr>
                  </w:pPr>
                  <w:r w:rsidRPr="00A82BB4">
                    <w:rPr>
                      <w:color w:val="002060"/>
                    </w:rPr>
                    <w:t>(1) - disputata il 12/10/2024</w:t>
                  </w:r>
                </w:p>
              </w:tc>
            </w:tr>
            <w:tr w:rsidR="00EB69FF" w:rsidRPr="00A82BB4" w14:paraId="7062DBB8"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1C0113D7" w14:textId="77777777" w:rsidR="00EB69FF" w:rsidRPr="00A82BB4" w:rsidRDefault="00EB69FF" w:rsidP="00C83017">
                  <w:pPr>
                    <w:pStyle w:val="rowtabella0"/>
                    <w:rPr>
                      <w:color w:val="002060"/>
                    </w:rPr>
                  </w:pPr>
                  <w:r w:rsidRPr="00A82BB4">
                    <w:rPr>
                      <w:color w:val="002060"/>
                    </w:rPr>
                    <w:t>(2) - disputata il 14/10/2024</w:t>
                  </w:r>
                </w:p>
              </w:tc>
            </w:tr>
          </w:tbl>
          <w:p w14:paraId="1B942007" w14:textId="77777777" w:rsidR="00EB69FF" w:rsidRPr="00A82BB4" w:rsidRDefault="00EB69FF" w:rsidP="00C83017">
            <w:pPr>
              <w:rPr>
                <w:color w:val="002060"/>
              </w:rPr>
            </w:pPr>
          </w:p>
        </w:tc>
      </w:tr>
    </w:tbl>
    <w:p w14:paraId="5BCCF93F" w14:textId="77777777" w:rsidR="00EB69FF" w:rsidRPr="00A82BB4" w:rsidRDefault="00EB69FF" w:rsidP="00EB69FF">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B69FF" w:rsidRPr="00A82BB4" w14:paraId="12580B8E" w14:textId="77777777" w:rsidTr="00C8301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B69FF" w:rsidRPr="00A82BB4" w14:paraId="72803787" w14:textId="77777777" w:rsidTr="00C8301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2D05C" w14:textId="77777777" w:rsidR="00EB69FF" w:rsidRPr="00A82BB4" w:rsidRDefault="00EB69FF" w:rsidP="00C83017">
                  <w:pPr>
                    <w:pStyle w:val="headertabella0"/>
                    <w:rPr>
                      <w:color w:val="002060"/>
                    </w:rPr>
                  </w:pPr>
                  <w:r w:rsidRPr="00A82BB4">
                    <w:rPr>
                      <w:color w:val="002060"/>
                    </w:rPr>
                    <w:t>GIRONE C - 3 Giornata - A</w:t>
                  </w:r>
                </w:p>
              </w:tc>
            </w:tr>
            <w:tr w:rsidR="00EB69FF" w:rsidRPr="00A82BB4" w14:paraId="005193A6" w14:textId="77777777" w:rsidTr="00C8301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DF3BA4" w14:textId="77777777" w:rsidR="00EB69FF" w:rsidRPr="00A82BB4" w:rsidRDefault="00EB69FF" w:rsidP="00C83017">
                  <w:pPr>
                    <w:pStyle w:val="rowtabella0"/>
                    <w:rPr>
                      <w:color w:val="002060"/>
                    </w:rPr>
                  </w:pPr>
                  <w:r w:rsidRPr="00A82BB4">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FFD752" w14:textId="77777777" w:rsidR="00EB69FF" w:rsidRPr="00A82BB4" w:rsidRDefault="00EB69FF" w:rsidP="00C83017">
                  <w:pPr>
                    <w:pStyle w:val="rowtabella0"/>
                    <w:rPr>
                      <w:color w:val="002060"/>
                    </w:rPr>
                  </w:pPr>
                  <w:r w:rsidRPr="00A82BB4">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44F56" w14:textId="77777777" w:rsidR="00EB69FF" w:rsidRPr="00A82BB4" w:rsidRDefault="00EB69FF" w:rsidP="00C83017">
                  <w:pPr>
                    <w:pStyle w:val="rowtabella0"/>
                    <w:jc w:val="center"/>
                    <w:rPr>
                      <w:color w:val="002060"/>
                    </w:rPr>
                  </w:pPr>
                  <w:r w:rsidRPr="00A82BB4">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47B78" w14:textId="77777777" w:rsidR="00EB69FF" w:rsidRPr="00A82BB4" w:rsidRDefault="00EB69FF" w:rsidP="00C83017">
                  <w:pPr>
                    <w:pStyle w:val="rowtabella0"/>
                    <w:jc w:val="center"/>
                    <w:rPr>
                      <w:color w:val="002060"/>
                    </w:rPr>
                  </w:pPr>
                  <w:r w:rsidRPr="00A82BB4">
                    <w:rPr>
                      <w:color w:val="002060"/>
                    </w:rPr>
                    <w:t> </w:t>
                  </w:r>
                </w:p>
              </w:tc>
            </w:tr>
            <w:tr w:rsidR="00EB69FF" w:rsidRPr="00A82BB4" w14:paraId="566D8CC8"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99EDBE" w14:textId="77777777" w:rsidR="00EB69FF" w:rsidRPr="00A82BB4" w:rsidRDefault="00EB69FF" w:rsidP="00C83017">
                  <w:pPr>
                    <w:pStyle w:val="rowtabella0"/>
                    <w:rPr>
                      <w:color w:val="002060"/>
                    </w:rPr>
                  </w:pPr>
                  <w:r w:rsidRPr="00A82BB4">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4272D5" w14:textId="77777777" w:rsidR="00EB69FF" w:rsidRPr="00A82BB4" w:rsidRDefault="00EB69FF" w:rsidP="00C83017">
                  <w:pPr>
                    <w:pStyle w:val="rowtabella0"/>
                    <w:rPr>
                      <w:color w:val="002060"/>
                    </w:rPr>
                  </w:pPr>
                  <w:r w:rsidRPr="00A82BB4">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3C3152" w14:textId="77777777" w:rsidR="00EB69FF" w:rsidRPr="00A82BB4" w:rsidRDefault="00EB69FF" w:rsidP="00C83017">
                  <w:pPr>
                    <w:pStyle w:val="rowtabella0"/>
                    <w:jc w:val="center"/>
                    <w:rPr>
                      <w:color w:val="002060"/>
                    </w:rPr>
                  </w:pPr>
                  <w:r w:rsidRPr="00A82BB4">
                    <w:rPr>
                      <w:color w:val="002060"/>
                    </w:rPr>
                    <w:t>8 - 0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3CC566" w14:textId="77777777" w:rsidR="00EB69FF" w:rsidRPr="00A82BB4" w:rsidRDefault="00EB69FF" w:rsidP="00C83017">
                  <w:pPr>
                    <w:pStyle w:val="rowtabella0"/>
                    <w:jc w:val="center"/>
                    <w:rPr>
                      <w:color w:val="002060"/>
                    </w:rPr>
                  </w:pPr>
                  <w:r w:rsidRPr="00A82BB4">
                    <w:rPr>
                      <w:color w:val="002060"/>
                    </w:rPr>
                    <w:t> </w:t>
                  </w:r>
                </w:p>
              </w:tc>
            </w:tr>
            <w:tr w:rsidR="00EB69FF" w:rsidRPr="00A82BB4" w14:paraId="33CAC5B2"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BEBBC2" w14:textId="77777777" w:rsidR="00EB69FF" w:rsidRPr="00A82BB4" w:rsidRDefault="00EB69FF" w:rsidP="00C83017">
                  <w:pPr>
                    <w:pStyle w:val="rowtabella0"/>
                    <w:rPr>
                      <w:color w:val="002060"/>
                    </w:rPr>
                  </w:pPr>
                  <w:r w:rsidRPr="00A82BB4">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35D8EC" w14:textId="77777777" w:rsidR="00EB69FF" w:rsidRPr="00A82BB4" w:rsidRDefault="00EB69FF" w:rsidP="00C83017">
                  <w:pPr>
                    <w:pStyle w:val="rowtabella0"/>
                    <w:rPr>
                      <w:color w:val="002060"/>
                    </w:rPr>
                  </w:pPr>
                  <w:r w:rsidRPr="00A82BB4">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7CF883D" w14:textId="77777777" w:rsidR="00EB69FF" w:rsidRPr="00A82BB4" w:rsidRDefault="00EB69FF" w:rsidP="00C83017">
                  <w:pPr>
                    <w:pStyle w:val="rowtabella0"/>
                    <w:jc w:val="center"/>
                    <w:rPr>
                      <w:color w:val="002060"/>
                    </w:rPr>
                  </w:pPr>
                  <w:r w:rsidRPr="00A82BB4">
                    <w:rPr>
                      <w:color w:val="002060"/>
                    </w:rPr>
                    <w:t>8 - 1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AA4FF9" w14:textId="77777777" w:rsidR="00EB69FF" w:rsidRPr="00A82BB4" w:rsidRDefault="00EB69FF" w:rsidP="00C83017">
                  <w:pPr>
                    <w:pStyle w:val="rowtabella0"/>
                    <w:jc w:val="center"/>
                    <w:rPr>
                      <w:color w:val="002060"/>
                    </w:rPr>
                  </w:pPr>
                  <w:r w:rsidRPr="00A82BB4">
                    <w:rPr>
                      <w:color w:val="002060"/>
                    </w:rPr>
                    <w:t> </w:t>
                  </w:r>
                </w:p>
              </w:tc>
            </w:tr>
            <w:tr w:rsidR="00EB69FF" w:rsidRPr="00A82BB4" w14:paraId="6A8250D5" w14:textId="77777777" w:rsidTr="00C8301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0F0706" w14:textId="77777777" w:rsidR="00EB69FF" w:rsidRPr="00A82BB4" w:rsidRDefault="00EB69FF" w:rsidP="00C83017">
                  <w:pPr>
                    <w:pStyle w:val="rowtabella0"/>
                    <w:rPr>
                      <w:color w:val="002060"/>
                    </w:rPr>
                  </w:pPr>
                  <w:r w:rsidRPr="00A82BB4">
                    <w:rPr>
                      <w:color w:val="002060"/>
                    </w:rPr>
                    <w:t>(1) 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8D1DFD" w14:textId="77777777" w:rsidR="00EB69FF" w:rsidRPr="00A82BB4" w:rsidRDefault="00EB69FF" w:rsidP="00C83017">
                  <w:pPr>
                    <w:pStyle w:val="rowtabella0"/>
                    <w:rPr>
                      <w:color w:val="002060"/>
                    </w:rPr>
                  </w:pPr>
                  <w:r w:rsidRPr="00A82BB4">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C43E37" w14:textId="77777777" w:rsidR="00EB69FF" w:rsidRPr="00A82BB4" w:rsidRDefault="00EB69FF" w:rsidP="00C83017">
                  <w:pPr>
                    <w:pStyle w:val="rowtabella0"/>
                    <w:jc w:val="center"/>
                    <w:rPr>
                      <w:color w:val="002060"/>
                    </w:rPr>
                  </w:pPr>
                  <w:r w:rsidRPr="00A82BB4">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938C83" w14:textId="77777777" w:rsidR="00EB69FF" w:rsidRPr="00A82BB4" w:rsidRDefault="00EB69FF" w:rsidP="00C83017">
                  <w:pPr>
                    <w:pStyle w:val="rowtabella0"/>
                    <w:jc w:val="center"/>
                    <w:rPr>
                      <w:color w:val="002060"/>
                    </w:rPr>
                  </w:pPr>
                  <w:r w:rsidRPr="00A82BB4">
                    <w:rPr>
                      <w:color w:val="002060"/>
                    </w:rPr>
                    <w:t> </w:t>
                  </w:r>
                </w:p>
              </w:tc>
            </w:tr>
            <w:tr w:rsidR="00EB69FF" w:rsidRPr="00A82BB4" w14:paraId="27D8AE13" w14:textId="77777777" w:rsidTr="00C8301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63F404" w14:textId="77777777" w:rsidR="00EB69FF" w:rsidRPr="00A82BB4" w:rsidRDefault="00EB69FF" w:rsidP="00C83017">
                  <w:pPr>
                    <w:pStyle w:val="rowtabella0"/>
                    <w:rPr>
                      <w:color w:val="002060"/>
                    </w:rPr>
                  </w:pPr>
                  <w:r w:rsidRPr="00A82BB4">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501DD" w14:textId="77777777" w:rsidR="00EB69FF" w:rsidRPr="00A82BB4" w:rsidRDefault="00EB69FF" w:rsidP="00C83017">
                  <w:pPr>
                    <w:pStyle w:val="rowtabella0"/>
                    <w:rPr>
                      <w:color w:val="002060"/>
                    </w:rPr>
                  </w:pPr>
                  <w:r w:rsidRPr="00A82BB4">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54EE7" w14:textId="77777777" w:rsidR="00EB69FF" w:rsidRPr="00A82BB4" w:rsidRDefault="00EB69FF" w:rsidP="00C83017">
                  <w:pPr>
                    <w:pStyle w:val="rowtabella0"/>
                    <w:jc w:val="center"/>
                    <w:rPr>
                      <w:color w:val="002060"/>
                    </w:rPr>
                  </w:pPr>
                  <w:r w:rsidRPr="00A82BB4">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60E908" w14:textId="77777777" w:rsidR="00EB69FF" w:rsidRPr="00A82BB4" w:rsidRDefault="00EB69FF" w:rsidP="00C83017">
                  <w:pPr>
                    <w:pStyle w:val="rowtabella0"/>
                    <w:jc w:val="center"/>
                    <w:rPr>
                      <w:color w:val="002060"/>
                    </w:rPr>
                  </w:pPr>
                  <w:r w:rsidRPr="00A82BB4">
                    <w:rPr>
                      <w:color w:val="002060"/>
                    </w:rPr>
                    <w:t> </w:t>
                  </w:r>
                </w:p>
              </w:tc>
            </w:tr>
            <w:tr w:rsidR="00EB69FF" w:rsidRPr="00A82BB4" w14:paraId="5738DA32" w14:textId="77777777" w:rsidTr="00C83017">
              <w:tc>
                <w:tcPr>
                  <w:tcW w:w="4700" w:type="dxa"/>
                  <w:gridSpan w:val="4"/>
                  <w:tcBorders>
                    <w:top w:val="nil"/>
                    <w:left w:val="nil"/>
                    <w:bottom w:val="nil"/>
                    <w:right w:val="nil"/>
                  </w:tcBorders>
                  <w:tcMar>
                    <w:top w:w="20" w:type="dxa"/>
                    <w:left w:w="20" w:type="dxa"/>
                    <w:bottom w:w="20" w:type="dxa"/>
                    <w:right w:w="20" w:type="dxa"/>
                  </w:tcMar>
                  <w:vAlign w:val="center"/>
                  <w:hideMark/>
                </w:tcPr>
                <w:p w14:paraId="3E9AE465" w14:textId="77777777" w:rsidR="00EB69FF" w:rsidRPr="00A82BB4" w:rsidRDefault="00EB69FF" w:rsidP="00C83017">
                  <w:pPr>
                    <w:pStyle w:val="rowtabella0"/>
                    <w:rPr>
                      <w:color w:val="002060"/>
                    </w:rPr>
                  </w:pPr>
                  <w:r w:rsidRPr="00A82BB4">
                    <w:rPr>
                      <w:color w:val="002060"/>
                    </w:rPr>
                    <w:t>(1) - disputata il 12/10/2024</w:t>
                  </w:r>
                </w:p>
              </w:tc>
            </w:tr>
          </w:tbl>
          <w:p w14:paraId="3B179265" w14:textId="77777777" w:rsidR="00EB69FF" w:rsidRPr="00A82BB4" w:rsidRDefault="00EB69FF" w:rsidP="00C83017">
            <w:pPr>
              <w:rPr>
                <w:color w:val="002060"/>
              </w:rPr>
            </w:pPr>
          </w:p>
        </w:tc>
      </w:tr>
    </w:tbl>
    <w:p w14:paraId="56BFF86A" w14:textId="77777777" w:rsidR="00EB69FF" w:rsidRPr="00A82BB4" w:rsidRDefault="00EB69FF" w:rsidP="00EB69FF">
      <w:pPr>
        <w:pStyle w:val="breakline"/>
        <w:rPr>
          <w:rFonts w:eastAsiaTheme="minorEastAsia"/>
          <w:color w:val="002060"/>
        </w:rPr>
      </w:pPr>
    </w:p>
    <w:p w14:paraId="1DA9CC55" w14:textId="77777777" w:rsidR="00EB69FF" w:rsidRPr="00A82BB4" w:rsidRDefault="00EB69FF" w:rsidP="00EB69FF">
      <w:pPr>
        <w:pStyle w:val="breakline"/>
        <w:rPr>
          <w:color w:val="002060"/>
        </w:rPr>
      </w:pPr>
    </w:p>
    <w:p w14:paraId="161099D8" w14:textId="77777777" w:rsidR="00EB69FF" w:rsidRPr="00A82BB4" w:rsidRDefault="00EB69FF" w:rsidP="00EB69FF">
      <w:pPr>
        <w:pStyle w:val="titoloprinc0"/>
        <w:rPr>
          <w:color w:val="002060"/>
        </w:rPr>
      </w:pPr>
      <w:r w:rsidRPr="00A82BB4">
        <w:rPr>
          <w:color w:val="002060"/>
        </w:rPr>
        <w:t>GIUDICE SPORTIVO</w:t>
      </w:r>
    </w:p>
    <w:p w14:paraId="15EAB974" w14:textId="77777777" w:rsidR="00EB69FF" w:rsidRPr="00A82BB4" w:rsidRDefault="00EB69FF" w:rsidP="00EB69FF">
      <w:pPr>
        <w:pStyle w:val="diffida"/>
        <w:rPr>
          <w:color w:val="002060"/>
        </w:rPr>
      </w:pPr>
      <w:r w:rsidRPr="00A82BB4">
        <w:rPr>
          <w:color w:val="002060"/>
        </w:rPr>
        <w:t>Il Giudice Sportivo Avv. Agnese Lazzaretti, con l'assistenza del segretario Angelo Castellana, nella seduta del 16/10/2024, ha adottato le decisioni che di seguito integralmente si riportano:</w:t>
      </w:r>
    </w:p>
    <w:p w14:paraId="68D963A4" w14:textId="77777777" w:rsidR="00EB69FF" w:rsidRPr="00A82BB4" w:rsidRDefault="00EB69FF" w:rsidP="00EB69FF">
      <w:pPr>
        <w:pStyle w:val="titolo10"/>
        <w:rPr>
          <w:color w:val="002060"/>
        </w:rPr>
      </w:pPr>
      <w:r w:rsidRPr="00A82BB4">
        <w:rPr>
          <w:color w:val="002060"/>
        </w:rPr>
        <w:t xml:space="preserve">GARE DEL 12/10/2024 </w:t>
      </w:r>
    </w:p>
    <w:p w14:paraId="76D075DF" w14:textId="77777777" w:rsidR="00EB69FF" w:rsidRPr="00A82BB4" w:rsidRDefault="00EB69FF" w:rsidP="00EB69FF">
      <w:pPr>
        <w:pStyle w:val="titolo7a"/>
        <w:rPr>
          <w:color w:val="002060"/>
        </w:rPr>
      </w:pPr>
      <w:r w:rsidRPr="00A82BB4">
        <w:rPr>
          <w:color w:val="002060"/>
        </w:rPr>
        <w:t xml:space="preserve">PROVVEDIMENTI DISCIPLINARI </w:t>
      </w:r>
    </w:p>
    <w:p w14:paraId="3646F069"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5A81C47C" w14:textId="77777777" w:rsidR="00EB69FF" w:rsidRPr="00A82BB4" w:rsidRDefault="00EB69FF" w:rsidP="00EB69FF">
      <w:pPr>
        <w:pStyle w:val="titolo30"/>
        <w:rPr>
          <w:color w:val="002060"/>
        </w:rPr>
      </w:pPr>
      <w:r w:rsidRPr="00A82BB4">
        <w:rPr>
          <w:color w:val="002060"/>
        </w:rPr>
        <w:t xml:space="preserve">CALCIATORI NON ESPULSI </w:t>
      </w:r>
    </w:p>
    <w:p w14:paraId="3F5BA8CE"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4F74AC9D" w14:textId="77777777" w:rsidTr="00C83017">
        <w:tc>
          <w:tcPr>
            <w:tcW w:w="2200" w:type="dxa"/>
            <w:tcMar>
              <w:top w:w="20" w:type="dxa"/>
              <w:left w:w="20" w:type="dxa"/>
              <w:bottom w:w="20" w:type="dxa"/>
              <w:right w:w="20" w:type="dxa"/>
            </w:tcMar>
            <w:vAlign w:val="center"/>
            <w:hideMark/>
          </w:tcPr>
          <w:p w14:paraId="3A67C5EC" w14:textId="77777777" w:rsidR="00EB69FF" w:rsidRPr="00A82BB4" w:rsidRDefault="00EB69FF" w:rsidP="00C83017">
            <w:pPr>
              <w:pStyle w:val="movimento"/>
              <w:rPr>
                <w:color w:val="002060"/>
              </w:rPr>
            </w:pPr>
            <w:r w:rsidRPr="00A82BB4">
              <w:rPr>
                <w:color w:val="002060"/>
              </w:rPr>
              <w:t>CAVUCCI MARCO</w:t>
            </w:r>
          </w:p>
        </w:tc>
        <w:tc>
          <w:tcPr>
            <w:tcW w:w="2200" w:type="dxa"/>
            <w:tcMar>
              <w:top w:w="20" w:type="dxa"/>
              <w:left w:w="20" w:type="dxa"/>
              <w:bottom w:w="20" w:type="dxa"/>
              <w:right w:w="20" w:type="dxa"/>
            </w:tcMar>
            <w:vAlign w:val="center"/>
            <w:hideMark/>
          </w:tcPr>
          <w:p w14:paraId="3A20B578" w14:textId="77777777" w:rsidR="00EB69FF" w:rsidRPr="00A82BB4" w:rsidRDefault="00EB69FF" w:rsidP="00C83017">
            <w:pPr>
              <w:pStyle w:val="movimento2"/>
              <w:rPr>
                <w:color w:val="002060"/>
              </w:rPr>
            </w:pPr>
            <w:r w:rsidRPr="00A82BB4">
              <w:rPr>
                <w:color w:val="002060"/>
              </w:rPr>
              <w:t xml:space="preserve">(ASCOLI CALCIO A 5) </w:t>
            </w:r>
          </w:p>
        </w:tc>
        <w:tc>
          <w:tcPr>
            <w:tcW w:w="800" w:type="dxa"/>
            <w:tcMar>
              <w:top w:w="20" w:type="dxa"/>
              <w:left w:w="20" w:type="dxa"/>
              <w:bottom w:w="20" w:type="dxa"/>
              <w:right w:w="20" w:type="dxa"/>
            </w:tcMar>
            <w:vAlign w:val="center"/>
            <w:hideMark/>
          </w:tcPr>
          <w:p w14:paraId="13DE820E"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A30152C" w14:textId="77777777" w:rsidR="00EB69FF" w:rsidRPr="00A82BB4" w:rsidRDefault="00EB69FF" w:rsidP="00C83017">
            <w:pPr>
              <w:pStyle w:val="movimento"/>
              <w:rPr>
                <w:color w:val="002060"/>
              </w:rPr>
            </w:pPr>
            <w:r w:rsidRPr="00A82BB4">
              <w:rPr>
                <w:color w:val="002060"/>
              </w:rPr>
              <w:t>ZAMPONI GIORGIO</w:t>
            </w:r>
          </w:p>
        </w:tc>
        <w:tc>
          <w:tcPr>
            <w:tcW w:w="2200" w:type="dxa"/>
            <w:tcMar>
              <w:top w:w="20" w:type="dxa"/>
              <w:left w:w="20" w:type="dxa"/>
              <w:bottom w:w="20" w:type="dxa"/>
              <w:right w:w="20" w:type="dxa"/>
            </w:tcMar>
            <w:vAlign w:val="center"/>
            <w:hideMark/>
          </w:tcPr>
          <w:p w14:paraId="01A91AC5" w14:textId="77777777" w:rsidR="00EB69FF" w:rsidRPr="00A82BB4" w:rsidRDefault="00EB69FF" w:rsidP="00C83017">
            <w:pPr>
              <w:pStyle w:val="movimento2"/>
              <w:rPr>
                <w:color w:val="002060"/>
              </w:rPr>
            </w:pPr>
            <w:r w:rsidRPr="00A82BB4">
              <w:rPr>
                <w:color w:val="002060"/>
              </w:rPr>
              <w:t xml:space="preserve">(CANTINE RIUNITE CSI) </w:t>
            </w:r>
          </w:p>
        </w:tc>
      </w:tr>
      <w:tr w:rsidR="00EB69FF" w:rsidRPr="00A82BB4" w14:paraId="68BC2704" w14:textId="77777777" w:rsidTr="00C83017">
        <w:tc>
          <w:tcPr>
            <w:tcW w:w="2200" w:type="dxa"/>
            <w:tcMar>
              <w:top w:w="20" w:type="dxa"/>
              <w:left w:w="20" w:type="dxa"/>
              <w:bottom w:w="20" w:type="dxa"/>
              <w:right w:w="20" w:type="dxa"/>
            </w:tcMar>
            <w:vAlign w:val="center"/>
            <w:hideMark/>
          </w:tcPr>
          <w:p w14:paraId="4A0EF3F4" w14:textId="77777777" w:rsidR="00EB69FF" w:rsidRPr="00A82BB4" w:rsidRDefault="00EB69FF" w:rsidP="00C83017">
            <w:pPr>
              <w:pStyle w:val="movimento"/>
              <w:rPr>
                <w:color w:val="002060"/>
              </w:rPr>
            </w:pPr>
            <w:r w:rsidRPr="00A82BB4">
              <w:rPr>
                <w:color w:val="002060"/>
              </w:rPr>
              <w:t>CANZONETTA DAVIDE</w:t>
            </w:r>
          </w:p>
        </w:tc>
        <w:tc>
          <w:tcPr>
            <w:tcW w:w="2200" w:type="dxa"/>
            <w:tcMar>
              <w:top w:w="20" w:type="dxa"/>
              <w:left w:w="20" w:type="dxa"/>
              <w:bottom w:w="20" w:type="dxa"/>
              <w:right w:w="20" w:type="dxa"/>
            </w:tcMar>
            <w:vAlign w:val="center"/>
            <w:hideMark/>
          </w:tcPr>
          <w:p w14:paraId="3AB1B2AE" w14:textId="77777777" w:rsidR="00EB69FF" w:rsidRPr="00A82BB4" w:rsidRDefault="00EB69FF" w:rsidP="00C83017">
            <w:pPr>
              <w:pStyle w:val="movimento2"/>
              <w:rPr>
                <w:color w:val="002060"/>
              </w:rPr>
            </w:pPr>
            <w:r w:rsidRPr="00A82BB4">
              <w:rPr>
                <w:color w:val="002060"/>
              </w:rPr>
              <w:t xml:space="preserve">(TRE TORRI A.S.D.) </w:t>
            </w:r>
          </w:p>
        </w:tc>
        <w:tc>
          <w:tcPr>
            <w:tcW w:w="800" w:type="dxa"/>
            <w:tcMar>
              <w:top w:w="20" w:type="dxa"/>
              <w:left w:w="20" w:type="dxa"/>
              <w:bottom w:w="20" w:type="dxa"/>
              <w:right w:w="20" w:type="dxa"/>
            </w:tcMar>
            <w:vAlign w:val="center"/>
            <w:hideMark/>
          </w:tcPr>
          <w:p w14:paraId="4E208B49"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518C53B3" w14:textId="77777777" w:rsidR="00EB69FF" w:rsidRPr="00A82BB4" w:rsidRDefault="00EB69FF" w:rsidP="00C83017">
            <w:pPr>
              <w:pStyle w:val="movimento"/>
              <w:rPr>
                <w:color w:val="002060"/>
              </w:rPr>
            </w:pPr>
            <w:r w:rsidRPr="00A82BB4">
              <w:rPr>
                <w:color w:val="002060"/>
              </w:rPr>
              <w:t>COMPAGNUCCI FRANCESCO</w:t>
            </w:r>
          </w:p>
        </w:tc>
        <w:tc>
          <w:tcPr>
            <w:tcW w:w="2200" w:type="dxa"/>
            <w:tcMar>
              <w:top w:w="20" w:type="dxa"/>
              <w:left w:w="20" w:type="dxa"/>
              <w:bottom w:w="20" w:type="dxa"/>
              <w:right w:w="20" w:type="dxa"/>
            </w:tcMar>
            <w:vAlign w:val="center"/>
            <w:hideMark/>
          </w:tcPr>
          <w:p w14:paraId="0F73CE40" w14:textId="77777777" w:rsidR="00EB69FF" w:rsidRPr="00A82BB4" w:rsidRDefault="00EB69FF" w:rsidP="00C83017">
            <w:pPr>
              <w:pStyle w:val="movimento2"/>
              <w:rPr>
                <w:color w:val="002060"/>
              </w:rPr>
            </w:pPr>
            <w:r w:rsidRPr="00A82BB4">
              <w:rPr>
                <w:color w:val="002060"/>
              </w:rPr>
              <w:t xml:space="preserve">(TRE TORRI A.S.D.) </w:t>
            </w:r>
          </w:p>
        </w:tc>
      </w:tr>
      <w:tr w:rsidR="00EB69FF" w:rsidRPr="00A82BB4" w14:paraId="5C3A6762" w14:textId="77777777" w:rsidTr="00C83017">
        <w:tc>
          <w:tcPr>
            <w:tcW w:w="2200" w:type="dxa"/>
            <w:tcMar>
              <w:top w:w="20" w:type="dxa"/>
              <w:left w:w="20" w:type="dxa"/>
              <w:bottom w:w="20" w:type="dxa"/>
              <w:right w:w="20" w:type="dxa"/>
            </w:tcMar>
            <w:vAlign w:val="center"/>
            <w:hideMark/>
          </w:tcPr>
          <w:p w14:paraId="1531C662" w14:textId="77777777" w:rsidR="00EB69FF" w:rsidRPr="00A82BB4" w:rsidRDefault="00EB69FF" w:rsidP="00C83017">
            <w:pPr>
              <w:pStyle w:val="movimento"/>
              <w:rPr>
                <w:color w:val="002060"/>
              </w:rPr>
            </w:pPr>
            <w:r w:rsidRPr="00A82BB4">
              <w:rPr>
                <w:color w:val="002060"/>
              </w:rPr>
              <w:t>MEMEDAJ SUAD</w:t>
            </w:r>
          </w:p>
        </w:tc>
        <w:tc>
          <w:tcPr>
            <w:tcW w:w="2200" w:type="dxa"/>
            <w:tcMar>
              <w:top w:w="20" w:type="dxa"/>
              <w:left w:w="20" w:type="dxa"/>
              <w:bottom w:w="20" w:type="dxa"/>
              <w:right w:w="20" w:type="dxa"/>
            </w:tcMar>
            <w:vAlign w:val="center"/>
            <w:hideMark/>
          </w:tcPr>
          <w:p w14:paraId="31944FBB" w14:textId="77777777" w:rsidR="00EB69FF" w:rsidRPr="00A82BB4" w:rsidRDefault="00EB69FF" w:rsidP="00C83017">
            <w:pPr>
              <w:pStyle w:val="movimento2"/>
              <w:rPr>
                <w:color w:val="002060"/>
              </w:rPr>
            </w:pPr>
            <w:r w:rsidRPr="00A82BB4">
              <w:rPr>
                <w:color w:val="002060"/>
              </w:rPr>
              <w:t xml:space="preserve">(TRE TORRI A.S.D.) </w:t>
            </w:r>
          </w:p>
        </w:tc>
        <w:tc>
          <w:tcPr>
            <w:tcW w:w="800" w:type="dxa"/>
            <w:tcMar>
              <w:top w:w="20" w:type="dxa"/>
              <w:left w:w="20" w:type="dxa"/>
              <w:bottom w:w="20" w:type="dxa"/>
              <w:right w:w="20" w:type="dxa"/>
            </w:tcMar>
            <w:vAlign w:val="center"/>
            <w:hideMark/>
          </w:tcPr>
          <w:p w14:paraId="21C38044"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641C878B"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3588CD58" w14:textId="77777777" w:rsidR="00EB69FF" w:rsidRPr="00A82BB4" w:rsidRDefault="00EB69FF" w:rsidP="00C83017">
            <w:pPr>
              <w:pStyle w:val="movimento2"/>
              <w:rPr>
                <w:color w:val="002060"/>
              </w:rPr>
            </w:pPr>
            <w:r w:rsidRPr="00A82BB4">
              <w:rPr>
                <w:color w:val="002060"/>
              </w:rPr>
              <w:t> </w:t>
            </w:r>
          </w:p>
        </w:tc>
      </w:tr>
    </w:tbl>
    <w:p w14:paraId="479D0034" w14:textId="77777777" w:rsidR="00EB69FF" w:rsidRPr="00A82BB4" w:rsidRDefault="00EB69FF" w:rsidP="00EB69FF">
      <w:pPr>
        <w:pStyle w:val="titolo10"/>
        <w:rPr>
          <w:rFonts w:eastAsiaTheme="minorEastAsia"/>
          <w:color w:val="002060"/>
        </w:rPr>
      </w:pPr>
      <w:r w:rsidRPr="00A82BB4">
        <w:rPr>
          <w:color w:val="002060"/>
        </w:rPr>
        <w:t xml:space="preserve">GARE DEL 13/10/2024 </w:t>
      </w:r>
    </w:p>
    <w:p w14:paraId="6D1DB06B" w14:textId="77777777" w:rsidR="00EB69FF" w:rsidRPr="00A82BB4" w:rsidRDefault="00EB69FF" w:rsidP="00EB69FF">
      <w:pPr>
        <w:pStyle w:val="titolo7a"/>
        <w:rPr>
          <w:color w:val="002060"/>
        </w:rPr>
      </w:pPr>
      <w:r w:rsidRPr="00A82BB4">
        <w:rPr>
          <w:color w:val="002060"/>
        </w:rPr>
        <w:t xml:space="preserve">PROVVEDIMENTI DISCIPLINARI </w:t>
      </w:r>
    </w:p>
    <w:p w14:paraId="2705D76F" w14:textId="77777777" w:rsidR="00EB69FF" w:rsidRPr="00A82BB4" w:rsidRDefault="00EB69FF" w:rsidP="00EB69FF">
      <w:pPr>
        <w:pStyle w:val="titolo7b0"/>
        <w:rPr>
          <w:color w:val="002060"/>
        </w:rPr>
      </w:pPr>
      <w:r w:rsidRPr="00A82BB4">
        <w:rPr>
          <w:color w:val="002060"/>
        </w:rPr>
        <w:t xml:space="preserve">In base alle risultanze degli atti ufficiali sono state deliberate le seguenti sanzioni disciplinari. </w:t>
      </w:r>
    </w:p>
    <w:p w14:paraId="262679CB" w14:textId="77777777" w:rsidR="00EB69FF" w:rsidRPr="00A82BB4" w:rsidRDefault="00EB69FF" w:rsidP="00EB69FF">
      <w:pPr>
        <w:pStyle w:val="titolo30"/>
        <w:rPr>
          <w:color w:val="002060"/>
        </w:rPr>
      </w:pPr>
      <w:r w:rsidRPr="00A82BB4">
        <w:rPr>
          <w:color w:val="002060"/>
        </w:rPr>
        <w:t xml:space="preserve">DIRIGENTI </w:t>
      </w:r>
    </w:p>
    <w:p w14:paraId="2D1B2AA0"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42BFBFFF" w14:textId="77777777" w:rsidTr="00C83017">
        <w:tc>
          <w:tcPr>
            <w:tcW w:w="2200" w:type="dxa"/>
            <w:tcMar>
              <w:top w:w="20" w:type="dxa"/>
              <w:left w:w="20" w:type="dxa"/>
              <w:bottom w:w="20" w:type="dxa"/>
              <w:right w:w="20" w:type="dxa"/>
            </w:tcMar>
            <w:vAlign w:val="center"/>
            <w:hideMark/>
          </w:tcPr>
          <w:p w14:paraId="063F19B7" w14:textId="77777777" w:rsidR="00EB69FF" w:rsidRPr="00A82BB4" w:rsidRDefault="00EB69FF" w:rsidP="00C83017">
            <w:pPr>
              <w:pStyle w:val="movimento"/>
              <w:rPr>
                <w:color w:val="002060"/>
              </w:rPr>
            </w:pPr>
            <w:r w:rsidRPr="00A82BB4">
              <w:rPr>
                <w:color w:val="002060"/>
              </w:rPr>
              <w:t>PERLINI ANDREA</w:t>
            </w:r>
          </w:p>
        </w:tc>
        <w:tc>
          <w:tcPr>
            <w:tcW w:w="2200" w:type="dxa"/>
            <w:tcMar>
              <w:top w:w="20" w:type="dxa"/>
              <w:left w:w="20" w:type="dxa"/>
              <w:bottom w:w="20" w:type="dxa"/>
              <w:right w:w="20" w:type="dxa"/>
            </w:tcMar>
            <w:vAlign w:val="center"/>
            <w:hideMark/>
          </w:tcPr>
          <w:p w14:paraId="3DCA2FF0" w14:textId="77777777" w:rsidR="00EB69FF" w:rsidRPr="00A82BB4" w:rsidRDefault="00EB69FF" w:rsidP="00C83017">
            <w:pPr>
              <w:pStyle w:val="movimento2"/>
              <w:rPr>
                <w:color w:val="002060"/>
              </w:rPr>
            </w:pPr>
            <w:r w:rsidRPr="00A82BB4">
              <w:rPr>
                <w:color w:val="002060"/>
              </w:rPr>
              <w:t xml:space="preserve">(CALCIO A 5 CORINALDO </w:t>
            </w:r>
            <w:proofErr w:type="gramStart"/>
            <w:r w:rsidRPr="00A82BB4">
              <w:rPr>
                <w:color w:val="002060"/>
              </w:rPr>
              <w:t>SQ.B</w:t>
            </w:r>
            <w:proofErr w:type="gramEnd"/>
            <w:r w:rsidRPr="00A82BB4">
              <w:rPr>
                <w:color w:val="002060"/>
              </w:rPr>
              <w:t xml:space="preserve">) </w:t>
            </w:r>
          </w:p>
        </w:tc>
        <w:tc>
          <w:tcPr>
            <w:tcW w:w="800" w:type="dxa"/>
            <w:tcMar>
              <w:top w:w="20" w:type="dxa"/>
              <w:left w:w="20" w:type="dxa"/>
              <w:bottom w:w="20" w:type="dxa"/>
              <w:right w:w="20" w:type="dxa"/>
            </w:tcMar>
            <w:vAlign w:val="center"/>
            <w:hideMark/>
          </w:tcPr>
          <w:p w14:paraId="109DD558"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20E4B91"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4975AECD" w14:textId="77777777" w:rsidR="00EB69FF" w:rsidRPr="00A82BB4" w:rsidRDefault="00EB69FF" w:rsidP="00C83017">
            <w:pPr>
              <w:pStyle w:val="movimento2"/>
              <w:rPr>
                <w:color w:val="002060"/>
              </w:rPr>
            </w:pPr>
            <w:r w:rsidRPr="00A82BB4">
              <w:rPr>
                <w:color w:val="002060"/>
              </w:rPr>
              <w:t> </w:t>
            </w:r>
          </w:p>
        </w:tc>
      </w:tr>
    </w:tbl>
    <w:p w14:paraId="51356517" w14:textId="77777777" w:rsidR="00EB69FF" w:rsidRPr="00A82BB4" w:rsidRDefault="00EB69FF" w:rsidP="00EB69FF">
      <w:pPr>
        <w:pStyle w:val="titolo30"/>
        <w:rPr>
          <w:rFonts w:eastAsiaTheme="minorEastAsia"/>
          <w:color w:val="002060"/>
        </w:rPr>
      </w:pPr>
      <w:r w:rsidRPr="00A82BB4">
        <w:rPr>
          <w:color w:val="002060"/>
        </w:rPr>
        <w:t xml:space="preserve">CALCIATORI NON ESPULSI </w:t>
      </w:r>
    </w:p>
    <w:p w14:paraId="0873F9D4"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7D339B40" w14:textId="77777777" w:rsidTr="00C83017">
        <w:tc>
          <w:tcPr>
            <w:tcW w:w="2200" w:type="dxa"/>
            <w:tcMar>
              <w:top w:w="20" w:type="dxa"/>
              <w:left w:w="20" w:type="dxa"/>
              <w:bottom w:w="20" w:type="dxa"/>
              <w:right w:w="20" w:type="dxa"/>
            </w:tcMar>
            <w:vAlign w:val="center"/>
            <w:hideMark/>
          </w:tcPr>
          <w:p w14:paraId="6443DEA7" w14:textId="77777777" w:rsidR="00EB69FF" w:rsidRPr="00A82BB4" w:rsidRDefault="00EB69FF" w:rsidP="00C83017">
            <w:pPr>
              <w:pStyle w:val="movimento"/>
              <w:rPr>
                <w:color w:val="002060"/>
              </w:rPr>
            </w:pPr>
            <w:r w:rsidRPr="00A82BB4">
              <w:rPr>
                <w:color w:val="002060"/>
              </w:rPr>
              <w:t>FLORA ALESSIO</w:t>
            </w:r>
          </w:p>
        </w:tc>
        <w:tc>
          <w:tcPr>
            <w:tcW w:w="2200" w:type="dxa"/>
            <w:tcMar>
              <w:top w:w="20" w:type="dxa"/>
              <w:left w:w="20" w:type="dxa"/>
              <w:bottom w:w="20" w:type="dxa"/>
              <w:right w:w="20" w:type="dxa"/>
            </w:tcMar>
            <w:vAlign w:val="center"/>
            <w:hideMark/>
          </w:tcPr>
          <w:p w14:paraId="1AC1A60E" w14:textId="77777777" w:rsidR="00EB69FF" w:rsidRPr="00A82BB4" w:rsidRDefault="00EB69FF" w:rsidP="00C83017">
            <w:pPr>
              <w:pStyle w:val="movimento2"/>
              <w:rPr>
                <w:color w:val="002060"/>
              </w:rPr>
            </w:pPr>
            <w:r w:rsidRPr="00A82BB4">
              <w:rPr>
                <w:color w:val="002060"/>
              </w:rPr>
              <w:t xml:space="preserve">(FIGHT BULLS CORRIDONIA) </w:t>
            </w:r>
          </w:p>
        </w:tc>
        <w:tc>
          <w:tcPr>
            <w:tcW w:w="800" w:type="dxa"/>
            <w:tcMar>
              <w:top w:w="20" w:type="dxa"/>
              <w:left w:w="20" w:type="dxa"/>
              <w:bottom w:w="20" w:type="dxa"/>
              <w:right w:w="20" w:type="dxa"/>
            </w:tcMar>
            <w:vAlign w:val="center"/>
            <w:hideMark/>
          </w:tcPr>
          <w:p w14:paraId="120C2475"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6DF46E9" w14:textId="77777777" w:rsidR="00EB69FF" w:rsidRPr="00A82BB4" w:rsidRDefault="00EB69FF" w:rsidP="00C83017">
            <w:pPr>
              <w:pStyle w:val="movimento"/>
              <w:rPr>
                <w:color w:val="002060"/>
              </w:rPr>
            </w:pPr>
            <w:r w:rsidRPr="00A82BB4">
              <w:rPr>
                <w:color w:val="002060"/>
              </w:rPr>
              <w:t>GUIDA CRISTIAN</w:t>
            </w:r>
          </w:p>
        </w:tc>
        <w:tc>
          <w:tcPr>
            <w:tcW w:w="2200" w:type="dxa"/>
            <w:tcMar>
              <w:top w:w="20" w:type="dxa"/>
              <w:left w:w="20" w:type="dxa"/>
              <w:bottom w:w="20" w:type="dxa"/>
              <w:right w:w="20" w:type="dxa"/>
            </w:tcMar>
            <w:vAlign w:val="center"/>
            <w:hideMark/>
          </w:tcPr>
          <w:p w14:paraId="6EB05180" w14:textId="77777777" w:rsidR="00EB69FF" w:rsidRPr="00A82BB4" w:rsidRDefault="00EB69FF" w:rsidP="00C83017">
            <w:pPr>
              <w:pStyle w:val="movimento2"/>
              <w:rPr>
                <w:color w:val="002060"/>
              </w:rPr>
            </w:pPr>
            <w:r w:rsidRPr="00A82BB4">
              <w:rPr>
                <w:color w:val="002060"/>
              </w:rPr>
              <w:t xml:space="preserve">(FIGHT BULLS CORRIDONIA) </w:t>
            </w:r>
          </w:p>
        </w:tc>
      </w:tr>
      <w:tr w:rsidR="00EB69FF" w:rsidRPr="00A82BB4" w14:paraId="156E162D" w14:textId="77777777" w:rsidTr="00C83017">
        <w:tc>
          <w:tcPr>
            <w:tcW w:w="2200" w:type="dxa"/>
            <w:tcMar>
              <w:top w:w="20" w:type="dxa"/>
              <w:left w:w="20" w:type="dxa"/>
              <w:bottom w:w="20" w:type="dxa"/>
              <w:right w:w="20" w:type="dxa"/>
            </w:tcMar>
            <w:vAlign w:val="center"/>
            <w:hideMark/>
          </w:tcPr>
          <w:p w14:paraId="3FD7DAEA" w14:textId="77777777" w:rsidR="00EB69FF" w:rsidRPr="00A82BB4" w:rsidRDefault="00EB69FF" w:rsidP="00C83017">
            <w:pPr>
              <w:pStyle w:val="movimento"/>
              <w:rPr>
                <w:color w:val="002060"/>
              </w:rPr>
            </w:pPr>
            <w:r w:rsidRPr="00A82BB4">
              <w:rPr>
                <w:color w:val="002060"/>
              </w:rPr>
              <w:t>BERNARDINI ANDREA</w:t>
            </w:r>
          </w:p>
        </w:tc>
        <w:tc>
          <w:tcPr>
            <w:tcW w:w="2200" w:type="dxa"/>
            <w:tcMar>
              <w:top w:w="20" w:type="dxa"/>
              <w:left w:w="20" w:type="dxa"/>
              <w:bottom w:w="20" w:type="dxa"/>
              <w:right w:w="20" w:type="dxa"/>
            </w:tcMar>
            <w:vAlign w:val="center"/>
            <w:hideMark/>
          </w:tcPr>
          <w:p w14:paraId="56F615CD" w14:textId="77777777" w:rsidR="00EB69FF" w:rsidRPr="00A82BB4" w:rsidRDefault="00EB69FF" w:rsidP="00C83017">
            <w:pPr>
              <w:pStyle w:val="movimento2"/>
              <w:rPr>
                <w:color w:val="002060"/>
              </w:rPr>
            </w:pPr>
            <w:r w:rsidRPr="00A82BB4">
              <w:rPr>
                <w:color w:val="002060"/>
              </w:rPr>
              <w:t xml:space="preserve">(ITALSERVICE C5 </w:t>
            </w:r>
            <w:proofErr w:type="gramStart"/>
            <w:r w:rsidRPr="00A82BB4">
              <w:rPr>
                <w:color w:val="002060"/>
              </w:rPr>
              <w:t>SQ.B</w:t>
            </w:r>
            <w:proofErr w:type="gramEnd"/>
            <w:r w:rsidRPr="00A82BB4">
              <w:rPr>
                <w:color w:val="002060"/>
              </w:rPr>
              <w:t xml:space="preserve">) </w:t>
            </w:r>
          </w:p>
        </w:tc>
        <w:tc>
          <w:tcPr>
            <w:tcW w:w="800" w:type="dxa"/>
            <w:tcMar>
              <w:top w:w="20" w:type="dxa"/>
              <w:left w:w="20" w:type="dxa"/>
              <w:bottom w:w="20" w:type="dxa"/>
              <w:right w:w="20" w:type="dxa"/>
            </w:tcMar>
            <w:vAlign w:val="center"/>
            <w:hideMark/>
          </w:tcPr>
          <w:p w14:paraId="39AF4EA9"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15698689" w14:textId="77777777" w:rsidR="00EB69FF" w:rsidRPr="00A82BB4" w:rsidRDefault="00EB69FF" w:rsidP="00C83017">
            <w:pPr>
              <w:pStyle w:val="movimento"/>
              <w:rPr>
                <w:color w:val="002060"/>
              </w:rPr>
            </w:pPr>
            <w:r w:rsidRPr="00A82BB4">
              <w:rPr>
                <w:color w:val="002060"/>
              </w:rPr>
              <w:t>FATICA NICOLA</w:t>
            </w:r>
          </w:p>
        </w:tc>
        <w:tc>
          <w:tcPr>
            <w:tcW w:w="2200" w:type="dxa"/>
            <w:tcMar>
              <w:top w:w="20" w:type="dxa"/>
              <w:left w:w="20" w:type="dxa"/>
              <w:bottom w:w="20" w:type="dxa"/>
              <w:right w:w="20" w:type="dxa"/>
            </w:tcMar>
            <w:vAlign w:val="center"/>
            <w:hideMark/>
          </w:tcPr>
          <w:p w14:paraId="0C5AE0C8" w14:textId="77777777" w:rsidR="00EB69FF" w:rsidRPr="00A82BB4" w:rsidRDefault="00EB69FF" w:rsidP="00C83017">
            <w:pPr>
              <w:pStyle w:val="movimento2"/>
              <w:rPr>
                <w:color w:val="002060"/>
              </w:rPr>
            </w:pPr>
            <w:r w:rsidRPr="00A82BB4">
              <w:rPr>
                <w:color w:val="002060"/>
              </w:rPr>
              <w:t xml:space="preserve">(U.S. FORTUNA FANO) </w:t>
            </w:r>
          </w:p>
        </w:tc>
      </w:tr>
    </w:tbl>
    <w:p w14:paraId="3B5574B2" w14:textId="77777777" w:rsidR="00EB69FF" w:rsidRPr="00A82BB4" w:rsidRDefault="00EB69FF" w:rsidP="00EB69FF">
      <w:pPr>
        <w:pStyle w:val="titolo10"/>
        <w:rPr>
          <w:rFonts w:eastAsiaTheme="minorEastAsia"/>
          <w:color w:val="002060"/>
        </w:rPr>
      </w:pPr>
      <w:r w:rsidRPr="00A82BB4">
        <w:rPr>
          <w:color w:val="002060"/>
        </w:rPr>
        <w:t xml:space="preserve">GARE DEL 14/10/2024 </w:t>
      </w:r>
    </w:p>
    <w:p w14:paraId="586A9AEB" w14:textId="77777777" w:rsidR="00EB69FF" w:rsidRPr="00A82BB4" w:rsidRDefault="00EB69FF" w:rsidP="00EB69FF">
      <w:pPr>
        <w:pStyle w:val="titolo7a"/>
        <w:rPr>
          <w:color w:val="002060"/>
        </w:rPr>
      </w:pPr>
      <w:r w:rsidRPr="00A82BB4">
        <w:rPr>
          <w:color w:val="002060"/>
        </w:rPr>
        <w:t xml:space="preserve">PROVVEDIMENTI DISCIPLINARI </w:t>
      </w:r>
    </w:p>
    <w:p w14:paraId="0CC60370" w14:textId="77777777" w:rsidR="00EB69FF" w:rsidRPr="00A82BB4" w:rsidRDefault="00EB69FF" w:rsidP="00EB69FF">
      <w:pPr>
        <w:pStyle w:val="titolo7b0"/>
        <w:rPr>
          <w:color w:val="002060"/>
        </w:rPr>
      </w:pPr>
      <w:r w:rsidRPr="00A82BB4">
        <w:rPr>
          <w:color w:val="002060"/>
        </w:rPr>
        <w:lastRenderedPageBreak/>
        <w:t xml:space="preserve">In base alle risultanze degli atti ufficiali sono state deliberate le seguenti sanzioni disciplinari. </w:t>
      </w:r>
    </w:p>
    <w:p w14:paraId="237E9FE7" w14:textId="77777777" w:rsidR="00EB69FF" w:rsidRPr="00A82BB4" w:rsidRDefault="00EB69FF" w:rsidP="00EB69FF">
      <w:pPr>
        <w:pStyle w:val="titolo30"/>
        <w:rPr>
          <w:color w:val="002060"/>
        </w:rPr>
      </w:pPr>
      <w:r w:rsidRPr="00A82BB4">
        <w:rPr>
          <w:color w:val="002060"/>
        </w:rPr>
        <w:t xml:space="preserve">CALCIATORI NON ESPULSI </w:t>
      </w:r>
    </w:p>
    <w:p w14:paraId="4BC92DF2" w14:textId="77777777" w:rsidR="00EB69FF" w:rsidRPr="00A82BB4" w:rsidRDefault="00EB69FF" w:rsidP="00EB69FF">
      <w:pPr>
        <w:pStyle w:val="titolo20"/>
        <w:rPr>
          <w:color w:val="002060"/>
        </w:rPr>
      </w:pPr>
      <w:r w:rsidRPr="00A82BB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B69FF" w:rsidRPr="00A82BB4" w14:paraId="00BDAB43" w14:textId="77777777" w:rsidTr="00C83017">
        <w:tc>
          <w:tcPr>
            <w:tcW w:w="2200" w:type="dxa"/>
            <w:tcMar>
              <w:top w:w="20" w:type="dxa"/>
              <w:left w:w="20" w:type="dxa"/>
              <w:bottom w:w="20" w:type="dxa"/>
              <w:right w:w="20" w:type="dxa"/>
            </w:tcMar>
            <w:vAlign w:val="center"/>
            <w:hideMark/>
          </w:tcPr>
          <w:p w14:paraId="7FF46C42" w14:textId="77777777" w:rsidR="00EB69FF" w:rsidRPr="00A82BB4" w:rsidRDefault="00EB69FF" w:rsidP="00C83017">
            <w:pPr>
              <w:pStyle w:val="movimento"/>
              <w:rPr>
                <w:color w:val="002060"/>
              </w:rPr>
            </w:pPr>
            <w:r w:rsidRPr="00A82BB4">
              <w:rPr>
                <w:color w:val="002060"/>
              </w:rPr>
              <w:t>NINNO RICCARDO</w:t>
            </w:r>
          </w:p>
        </w:tc>
        <w:tc>
          <w:tcPr>
            <w:tcW w:w="2200" w:type="dxa"/>
            <w:tcMar>
              <w:top w:w="20" w:type="dxa"/>
              <w:left w:w="20" w:type="dxa"/>
              <w:bottom w:w="20" w:type="dxa"/>
              <w:right w:w="20" w:type="dxa"/>
            </w:tcMar>
            <w:vAlign w:val="center"/>
            <w:hideMark/>
          </w:tcPr>
          <w:p w14:paraId="5EEA2DE4" w14:textId="77777777" w:rsidR="00EB69FF" w:rsidRPr="00A82BB4" w:rsidRDefault="00EB69FF" w:rsidP="00C83017">
            <w:pPr>
              <w:pStyle w:val="movimento2"/>
              <w:rPr>
                <w:color w:val="002060"/>
              </w:rPr>
            </w:pPr>
            <w:r w:rsidRPr="00A82BB4">
              <w:rPr>
                <w:color w:val="002060"/>
              </w:rPr>
              <w:t xml:space="preserve">(FABRIANO CERRETO) </w:t>
            </w:r>
          </w:p>
        </w:tc>
        <w:tc>
          <w:tcPr>
            <w:tcW w:w="800" w:type="dxa"/>
            <w:tcMar>
              <w:top w:w="20" w:type="dxa"/>
              <w:left w:w="20" w:type="dxa"/>
              <w:bottom w:w="20" w:type="dxa"/>
              <w:right w:w="20" w:type="dxa"/>
            </w:tcMar>
            <w:vAlign w:val="center"/>
            <w:hideMark/>
          </w:tcPr>
          <w:p w14:paraId="58EF5EDD"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21738B9" w14:textId="77777777" w:rsidR="00EB69FF" w:rsidRPr="00A82BB4" w:rsidRDefault="00EB69FF" w:rsidP="00C83017">
            <w:pPr>
              <w:pStyle w:val="movimento"/>
              <w:rPr>
                <w:color w:val="002060"/>
              </w:rPr>
            </w:pPr>
            <w:r w:rsidRPr="00A82BB4">
              <w:rPr>
                <w:color w:val="002060"/>
              </w:rPr>
              <w:t> </w:t>
            </w:r>
          </w:p>
        </w:tc>
        <w:tc>
          <w:tcPr>
            <w:tcW w:w="2200" w:type="dxa"/>
            <w:tcMar>
              <w:top w:w="20" w:type="dxa"/>
              <w:left w:w="20" w:type="dxa"/>
              <w:bottom w:w="20" w:type="dxa"/>
              <w:right w:w="20" w:type="dxa"/>
            </w:tcMar>
            <w:vAlign w:val="center"/>
            <w:hideMark/>
          </w:tcPr>
          <w:p w14:paraId="7FE7F562" w14:textId="77777777" w:rsidR="00EB69FF" w:rsidRPr="00A82BB4" w:rsidRDefault="00EB69FF" w:rsidP="00C83017">
            <w:pPr>
              <w:pStyle w:val="movimento2"/>
              <w:rPr>
                <w:color w:val="002060"/>
              </w:rPr>
            </w:pPr>
            <w:r w:rsidRPr="00A82BB4">
              <w:rPr>
                <w:color w:val="002060"/>
              </w:rPr>
              <w:t> </w:t>
            </w:r>
          </w:p>
        </w:tc>
      </w:tr>
    </w:tbl>
    <w:p w14:paraId="075FEA28" w14:textId="77777777" w:rsidR="00EB69FF" w:rsidRDefault="00EB69FF" w:rsidP="00EB69FF">
      <w:pPr>
        <w:pStyle w:val="breakline"/>
        <w:rPr>
          <w:color w:val="002060"/>
        </w:rPr>
      </w:pPr>
    </w:p>
    <w:p w14:paraId="05A6B895" w14:textId="77777777" w:rsidR="00EB69FF" w:rsidRPr="00783D73" w:rsidRDefault="00EB69FF" w:rsidP="00EB69FF">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6803E602" w14:textId="77777777" w:rsidR="00EB69FF" w:rsidRPr="00783D73" w:rsidRDefault="00EB69FF" w:rsidP="00EB69FF">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789BD3EC" w14:textId="77777777" w:rsidR="00EB69FF" w:rsidRPr="00A82BB4" w:rsidRDefault="00EB69FF" w:rsidP="00EB69FF">
      <w:pPr>
        <w:pStyle w:val="breakline"/>
        <w:rPr>
          <w:rFonts w:eastAsiaTheme="minorEastAsia"/>
          <w:color w:val="002060"/>
        </w:rPr>
      </w:pPr>
    </w:p>
    <w:p w14:paraId="0D1DEA31" w14:textId="77777777" w:rsidR="00EB69FF" w:rsidRPr="00A82BB4" w:rsidRDefault="00EB69FF" w:rsidP="00EB69FF">
      <w:pPr>
        <w:pStyle w:val="titoloprinc0"/>
        <w:rPr>
          <w:color w:val="002060"/>
        </w:rPr>
      </w:pPr>
      <w:r w:rsidRPr="00A82BB4">
        <w:rPr>
          <w:color w:val="002060"/>
        </w:rPr>
        <w:t>CLASSIFICA</w:t>
      </w:r>
    </w:p>
    <w:p w14:paraId="4FAE0B2E" w14:textId="77777777" w:rsidR="00EB69FF" w:rsidRPr="00A82BB4" w:rsidRDefault="00EB69FF" w:rsidP="00EB69FF">
      <w:pPr>
        <w:pStyle w:val="breakline"/>
        <w:rPr>
          <w:color w:val="002060"/>
        </w:rPr>
      </w:pPr>
    </w:p>
    <w:p w14:paraId="62EFB216" w14:textId="77777777" w:rsidR="00EB69FF" w:rsidRPr="00A82BB4" w:rsidRDefault="00EB69FF" w:rsidP="00EB69FF">
      <w:pPr>
        <w:pStyle w:val="breakline"/>
        <w:rPr>
          <w:color w:val="002060"/>
        </w:rPr>
      </w:pPr>
    </w:p>
    <w:p w14:paraId="208FCFAF" w14:textId="77777777" w:rsidR="00EB69FF" w:rsidRPr="00A82BB4" w:rsidRDefault="00EB69FF" w:rsidP="00EB69FF">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2031936D"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F304F"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D2854"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1125C"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A0001"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F031F"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7B785"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83B70"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D1487"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9348A"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18680" w14:textId="77777777" w:rsidR="00EB69FF" w:rsidRPr="00A82BB4" w:rsidRDefault="00EB69FF" w:rsidP="00C83017">
            <w:pPr>
              <w:pStyle w:val="headertabella0"/>
              <w:rPr>
                <w:color w:val="002060"/>
              </w:rPr>
            </w:pPr>
            <w:r w:rsidRPr="00A82BB4">
              <w:rPr>
                <w:color w:val="002060"/>
              </w:rPr>
              <w:t>PE</w:t>
            </w:r>
          </w:p>
        </w:tc>
      </w:tr>
      <w:tr w:rsidR="00EB69FF" w:rsidRPr="00A82BB4" w14:paraId="22F8AD14"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F1758B" w14:textId="77777777" w:rsidR="00EB69FF" w:rsidRPr="00A82BB4" w:rsidRDefault="00EB69FF" w:rsidP="00C83017">
            <w:pPr>
              <w:pStyle w:val="rowtabella0"/>
              <w:rPr>
                <w:color w:val="002060"/>
              </w:rPr>
            </w:pPr>
            <w:r w:rsidRPr="00A82BB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73122"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4C4D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22C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5DD2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1BEC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3560" w14:textId="77777777" w:rsidR="00EB69FF" w:rsidRPr="00A82BB4" w:rsidRDefault="00EB69FF" w:rsidP="00C83017">
            <w:pPr>
              <w:pStyle w:val="rowtabella0"/>
              <w:jc w:val="center"/>
              <w:rPr>
                <w:color w:val="002060"/>
              </w:rPr>
            </w:pPr>
            <w:r w:rsidRPr="00A82BB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C8B5A"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ACF9E" w14:textId="77777777" w:rsidR="00EB69FF" w:rsidRPr="00A82BB4" w:rsidRDefault="00EB69FF" w:rsidP="00C83017">
            <w:pPr>
              <w:pStyle w:val="rowtabella0"/>
              <w:jc w:val="center"/>
              <w:rPr>
                <w:color w:val="002060"/>
              </w:rPr>
            </w:pPr>
            <w:r w:rsidRPr="00A82BB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A4A8" w14:textId="77777777" w:rsidR="00EB69FF" w:rsidRPr="00A82BB4" w:rsidRDefault="00EB69FF" w:rsidP="00C83017">
            <w:pPr>
              <w:pStyle w:val="rowtabella0"/>
              <w:jc w:val="center"/>
              <w:rPr>
                <w:color w:val="002060"/>
              </w:rPr>
            </w:pPr>
            <w:r w:rsidRPr="00A82BB4">
              <w:rPr>
                <w:color w:val="002060"/>
              </w:rPr>
              <w:t>0</w:t>
            </w:r>
          </w:p>
        </w:tc>
      </w:tr>
      <w:tr w:rsidR="00EB69FF" w:rsidRPr="00A82BB4" w14:paraId="2A03F1B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4AF42" w14:textId="77777777" w:rsidR="00EB69FF" w:rsidRPr="00A82BB4" w:rsidRDefault="00EB69FF" w:rsidP="00C83017">
            <w:pPr>
              <w:pStyle w:val="rowtabella0"/>
              <w:rPr>
                <w:color w:val="002060"/>
              </w:rPr>
            </w:pPr>
            <w:r w:rsidRPr="00A82BB4">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4C65"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39B3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6E66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29BD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7D4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DAAF2" w14:textId="77777777" w:rsidR="00EB69FF" w:rsidRPr="00A82BB4" w:rsidRDefault="00EB69FF" w:rsidP="00C83017">
            <w:pPr>
              <w:pStyle w:val="rowtabella0"/>
              <w:jc w:val="center"/>
              <w:rPr>
                <w:color w:val="002060"/>
              </w:rPr>
            </w:pPr>
            <w:r w:rsidRPr="00A82BB4">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3D3B1"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CF59B" w14:textId="77777777" w:rsidR="00EB69FF" w:rsidRPr="00A82BB4" w:rsidRDefault="00EB69FF" w:rsidP="00C83017">
            <w:pPr>
              <w:pStyle w:val="rowtabella0"/>
              <w:jc w:val="center"/>
              <w:rPr>
                <w:color w:val="002060"/>
              </w:rPr>
            </w:pPr>
            <w:r w:rsidRPr="00A82BB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2003" w14:textId="77777777" w:rsidR="00EB69FF" w:rsidRPr="00A82BB4" w:rsidRDefault="00EB69FF" w:rsidP="00C83017">
            <w:pPr>
              <w:pStyle w:val="rowtabella0"/>
              <w:jc w:val="center"/>
              <w:rPr>
                <w:color w:val="002060"/>
              </w:rPr>
            </w:pPr>
            <w:r w:rsidRPr="00A82BB4">
              <w:rPr>
                <w:color w:val="002060"/>
              </w:rPr>
              <w:t>0</w:t>
            </w:r>
          </w:p>
        </w:tc>
      </w:tr>
      <w:tr w:rsidR="00EB69FF" w:rsidRPr="00A82BB4" w14:paraId="025C660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5D2FDA" w14:textId="77777777" w:rsidR="00EB69FF" w:rsidRPr="00A82BB4" w:rsidRDefault="00EB69FF" w:rsidP="00C83017">
            <w:pPr>
              <w:pStyle w:val="rowtabella0"/>
              <w:rPr>
                <w:color w:val="002060"/>
              </w:rPr>
            </w:pPr>
            <w:r w:rsidRPr="00A82BB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C2BF"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D94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367E"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8393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8E592"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C2160" w14:textId="77777777" w:rsidR="00EB69FF" w:rsidRPr="00A82BB4" w:rsidRDefault="00EB69FF" w:rsidP="00C83017">
            <w:pPr>
              <w:pStyle w:val="rowtabella0"/>
              <w:jc w:val="center"/>
              <w:rPr>
                <w:color w:val="002060"/>
              </w:rPr>
            </w:pPr>
            <w:r w:rsidRPr="00A82B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4C26"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B1356"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B9AA" w14:textId="77777777" w:rsidR="00EB69FF" w:rsidRPr="00A82BB4" w:rsidRDefault="00EB69FF" w:rsidP="00C83017">
            <w:pPr>
              <w:pStyle w:val="rowtabella0"/>
              <w:jc w:val="center"/>
              <w:rPr>
                <w:color w:val="002060"/>
              </w:rPr>
            </w:pPr>
            <w:r w:rsidRPr="00A82BB4">
              <w:rPr>
                <w:color w:val="002060"/>
              </w:rPr>
              <w:t>0</w:t>
            </w:r>
          </w:p>
        </w:tc>
      </w:tr>
      <w:tr w:rsidR="00EB69FF" w:rsidRPr="00A82BB4" w14:paraId="5456E12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C402E0" w14:textId="77777777" w:rsidR="00EB69FF" w:rsidRPr="00A82BB4" w:rsidRDefault="00EB69FF" w:rsidP="00C83017">
            <w:pPr>
              <w:pStyle w:val="rowtabella0"/>
              <w:rPr>
                <w:color w:val="002060"/>
              </w:rPr>
            </w:pPr>
            <w:r w:rsidRPr="00A82BB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126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2181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05C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474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B61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E395" w14:textId="77777777" w:rsidR="00EB69FF" w:rsidRPr="00A82BB4" w:rsidRDefault="00EB69FF" w:rsidP="00C83017">
            <w:pPr>
              <w:pStyle w:val="rowtabella0"/>
              <w:jc w:val="center"/>
              <w:rPr>
                <w:color w:val="002060"/>
              </w:rPr>
            </w:pPr>
            <w:r w:rsidRPr="00A82B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8053"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EF02" w14:textId="77777777" w:rsidR="00EB69FF" w:rsidRPr="00A82BB4" w:rsidRDefault="00EB69FF" w:rsidP="00C83017">
            <w:pPr>
              <w:pStyle w:val="rowtabella0"/>
              <w:jc w:val="center"/>
              <w:rPr>
                <w:color w:val="002060"/>
              </w:rPr>
            </w:pPr>
            <w:r w:rsidRPr="00A82BB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3E722" w14:textId="77777777" w:rsidR="00EB69FF" w:rsidRPr="00A82BB4" w:rsidRDefault="00EB69FF" w:rsidP="00C83017">
            <w:pPr>
              <w:pStyle w:val="rowtabella0"/>
              <w:jc w:val="center"/>
              <w:rPr>
                <w:color w:val="002060"/>
              </w:rPr>
            </w:pPr>
            <w:r w:rsidRPr="00A82BB4">
              <w:rPr>
                <w:color w:val="002060"/>
              </w:rPr>
              <w:t>0</w:t>
            </w:r>
          </w:p>
        </w:tc>
      </w:tr>
      <w:tr w:rsidR="00EB69FF" w:rsidRPr="00A82BB4" w14:paraId="43AD024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8CB9F" w14:textId="77777777" w:rsidR="00EB69FF" w:rsidRPr="00A82BB4" w:rsidRDefault="00EB69FF" w:rsidP="00C83017">
            <w:pPr>
              <w:pStyle w:val="rowtabella0"/>
              <w:rPr>
                <w:color w:val="002060"/>
              </w:rPr>
            </w:pPr>
            <w:r w:rsidRPr="00A82BB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8518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704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A314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9CE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765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9BC92"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F9B0"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CE2C"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843C7" w14:textId="77777777" w:rsidR="00EB69FF" w:rsidRPr="00A82BB4" w:rsidRDefault="00EB69FF" w:rsidP="00C83017">
            <w:pPr>
              <w:pStyle w:val="rowtabella0"/>
              <w:jc w:val="center"/>
              <w:rPr>
                <w:color w:val="002060"/>
              </w:rPr>
            </w:pPr>
            <w:r w:rsidRPr="00A82BB4">
              <w:rPr>
                <w:color w:val="002060"/>
              </w:rPr>
              <w:t>0</w:t>
            </w:r>
          </w:p>
        </w:tc>
      </w:tr>
      <w:tr w:rsidR="00EB69FF" w:rsidRPr="00A82BB4" w14:paraId="55B41BB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E6272" w14:textId="77777777" w:rsidR="00EB69FF" w:rsidRPr="00A82BB4" w:rsidRDefault="00EB69FF" w:rsidP="00C83017">
            <w:pPr>
              <w:pStyle w:val="rowtabella0"/>
              <w:rPr>
                <w:color w:val="002060"/>
              </w:rPr>
            </w:pPr>
            <w:r w:rsidRPr="00A82BB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8FC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690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D4A7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ED36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1EC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8CF3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6467" w14:textId="77777777" w:rsidR="00EB69FF" w:rsidRPr="00A82BB4" w:rsidRDefault="00EB69FF" w:rsidP="00C83017">
            <w:pPr>
              <w:pStyle w:val="rowtabella0"/>
              <w:jc w:val="center"/>
              <w:rPr>
                <w:color w:val="002060"/>
              </w:rPr>
            </w:pPr>
            <w:r w:rsidRPr="00A82BB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F85F4" w14:textId="77777777" w:rsidR="00EB69FF" w:rsidRPr="00A82BB4" w:rsidRDefault="00EB69FF" w:rsidP="00C83017">
            <w:pPr>
              <w:pStyle w:val="rowtabella0"/>
              <w:jc w:val="center"/>
              <w:rPr>
                <w:color w:val="002060"/>
              </w:rPr>
            </w:pPr>
            <w:r w:rsidRPr="00A82BB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C6DE" w14:textId="77777777" w:rsidR="00EB69FF" w:rsidRPr="00A82BB4" w:rsidRDefault="00EB69FF" w:rsidP="00C83017">
            <w:pPr>
              <w:pStyle w:val="rowtabella0"/>
              <w:jc w:val="center"/>
              <w:rPr>
                <w:color w:val="002060"/>
              </w:rPr>
            </w:pPr>
            <w:r w:rsidRPr="00A82BB4">
              <w:rPr>
                <w:color w:val="002060"/>
              </w:rPr>
              <w:t>0</w:t>
            </w:r>
          </w:p>
        </w:tc>
      </w:tr>
      <w:tr w:rsidR="00EB69FF" w:rsidRPr="00A82BB4" w14:paraId="156BD42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76ED3" w14:textId="77777777" w:rsidR="00EB69FF" w:rsidRPr="00A82BB4" w:rsidRDefault="00EB69FF" w:rsidP="00C83017">
            <w:pPr>
              <w:pStyle w:val="rowtabella0"/>
              <w:rPr>
                <w:color w:val="002060"/>
              </w:rPr>
            </w:pPr>
            <w:r w:rsidRPr="00A82BB4">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9BD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BB3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93A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5EE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8EF8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AB9D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F068" w14:textId="77777777" w:rsidR="00EB69FF" w:rsidRPr="00A82BB4" w:rsidRDefault="00EB69FF" w:rsidP="00C83017">
            <w:pPr>
              <w:pStyle w:val="rowtabella0"/>
              <w:jc w:val="center"/>
              <w:rPr>
                <w:color w:val="002060"/>
              </w:rPr>
            </w:pPr>
            <w:r w:rsidRPr="00A82BB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78F6" w14:textId="77777777" w:rsidR="00EB69FF" w:rsidRPr="00A82BB4" w:rsidRDefault="00EB69FF" w:rsidP="00C83017">
            <w:pPr>
              <w:pStyle w:val="rowtabella0"/>
              <w:jc w:val="center"/>
              <w:rPr>
                <w:color w:val="002060"/>
              </w:rPr>
            </w:pPr>
            <w:r w:rsidRPr="00A82BB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32B2A" w14:textId="77777777" w:rsidR="00EB69FF" w:rsidRPr="00A82BB4" w:rsidRDefault="00EB69FF" w:rsidP="00C83017">
            <w:pPr>
              <w:pStyle w:val="rowtabella0"/>
              <w:jc w:val="center"/>
              <w:rPr>
                <w:color w:val="002060"/>
              </w:rPr>
            </w:pPr>
            <w:r w:rsidRPr="00A82BB4">
              <w:rPr>
                <w:color w:val="002060"/>
              </w:rPr>
              <w:t>0</w:t>
            </w:r>
          </w:p>
        </w:tc>
      </w:tr>
      <w:tr w:rsidR="00EB69FF" w:rsidRPr="00A82BB4" w14:paraId="1E8A0342"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5E914" w14:textId="77777777" w:rsidR="00EB69FF" w:rsidRPr="00A82BB4" w:rsidRDefault="00EB69FF" w:rsidP="00C83017">
            <w:pPr>
              <w:pStyle w:val="rowtabella0"/>
              <w:rPr>
                <w:color w:val="002060"/>
              </w:rPr>
            </w:pPr>
            <w:r w:rsidRPr="00A82BB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B7E1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1A37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7F1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CA2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32B49"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3429"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DBEB" w14:textId="77777777" w:rsidR="00EB69FF" w:rsidRPr="00A82BB4" w:rsidRDefault="00EB69FF" w:rsidP="00C83017">
            <w:pPr>
              <w:pStyle w:val="rowtabella0"/>
              <w:jc w:val="center"/>
              <w:rPr>
                <w:color w:val="002060"/>
              </w:rPr>
            </w:pPr>
            <w:r w:rsidRPr="00A82BB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A9ABE" w14:textId="77777777" w:rsidR="00EB69FF" w:rsidRPr="00A82BB4" w:rsidRDefault="00EB69FF" w:rsidP="00C83017">
            <w:pPr>
              <w:pStyle w:val="rowtabella0"/>
              <w:jc w:val="center"/>
              <w:rPr>
                <w:color w:val="002060"/>
              </w:rPr>
            </w:pPr>
            <w:r w:rsidRPr="00A82BB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F32BC" w14:textId="77777777" w:rsidR="00EB69FF" w:rsidRPr="00A82BB4" w:rsidRDefault="00EB69FF" w:rsidP="00C83017">
            <w:pPr>
              <w:pStyle w:val="rowtabella0"/>
              <w:jc w:val="center"/>
              <w:rPr>
                <w:color w:val="002060"/>
              </w:rPr>
            </w:pPr>
            <w:r w:rsidRPr="00A82BB4">
              <w:rPr>
                <w:color w:val="002060"/>
              </w:rPr>
              <w:t>0</w:t>
            </w:r>
          </w:p>
        </w:tc>
      </w:tr>
      <w:tr w:rsidR="00EB69FF" w:rsidRPr="00A82BB4" w14:paraId="27EB2C5E"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BADDB" w14:textId="77777777" w:rsidR="00EB69FF" w:rsidRPr="00A82BB4" w:rsidRDefault="00EB69FF" w:rsidP="00C83017">
            <w:pPr>
              <w:pStyle w:val="rowtabella0"/>
              <w:rPr>
                <w:color w:val="002060"/>
              </w:rPr>
            </w:pPr>
            <w:proofErr w:type="spellStart"/>
            <w:proofErr w:type="gramStart"/>
            <w:r w:rsidRPr="00A82BB4">
              <w:rPr>
                <w:color w:val="002060"/>
              </w:rPr>
              <w:t>sq.B</w:t>
            </w:r>
            <w:proofErr w:type="spellEnd"/>
            <w:proofErr w:type="gramEnd"/>
            <w:r w:rsidRPr="00A82BB4">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6AD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4DAD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C23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AC7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F8F2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3505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E18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2CF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FF83" w14:textId="77777777" w:rsidR="00EB69FF" w:rsidRPr="00A82BB4" w:rsidRDefault="00EB69FF" w:rsidP="00C83017">
            <w:pPr>
              <w:pStyle w:val="rowtabella0"/>
              <w:jc w:val="center"/>
              <w:rPr>
                <w:color w:val="002060"/>
              </w:rPr>
            </w:pPr>
            <w:r w:rsidRPr="00A82BB4">
              <w:rPr>
                <w:color w:val="002060"/>
              </w:rPr>
              <w:t>0</w:t>
            </w:r>
          </w:p>
        </w:tc>
      </w:tr>
      <w:tr w:rsidR="00EB69FF" w:rsidRPr="00A82BB4" w14:paraId="6AE2B42C"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11DBA8" w14:textId="77777777" w:rsidR="00EB69FF" w:rsidRPr="00A82BB4" w:rsidRDefault="00EB69FF" w:rsidP="00C83017">
            <w:pPr>
              <w:pStyle w:val="rowtabella0"/>
              <w:rPr>
                <w:color w:val="002060"/>
              </w:rPr>
            </w:pPr>
            <w:proofErr w:type="spellStart"/>
            <w:proofErr w:type="gramStart"/>
            <w:r w:rsidRPr="00A82BB4">
              <w:rPr>
                <w:color w:val="002060"/>
              </w:rPr>
              <w:t>sq.B</w:t>
            </w:r>
            <w:proofErr w:type="spellEnd"/>
            <w:proofErr w:type="gramEnd"/>
            <w:r w:rsidRPr="00A82BB4">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476C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D735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335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15CC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40B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8E22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8C4D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346D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07EF1" w14:textId="77777777" w:rsidR="00EB69FF" w:rsidRPr="00A82BB4" w:rsidRDefault="00EB69FF" w:rsidP="00C83017">
            <w:pPr>
              <w:pStyle w:val="rowtabella0"/>
              <w:jc w:val="center"/>
              <w:rPr>
                <w:color w:val="002060"/>
              </w:rPr>
            </w:pPr>
            <w:r w:rsidRPr="00A82BB4">
              <w:rPr>
                <w:color w:val="002060"/>
              </w:rPr>
              <w:t>0</w:t>
            </w:r>
          </w:p>
        </w:tc>
      </w:tr>
    </w:tbl>
    <w:p w14:paraId="1626E6E9" w14:textId="77777777" w:rsidR="00EB69FF" w:rsidRPr="00A82BB4" w:rsidRDefault="00EB69FF" w:rsidP="00EB69FF">
      <w:pPr>
        <w:pStyle w:val="breakline"/>
        <w:rPr>
          <w:rFonts w:eastAsiaTheme="minorEastAsia"/>
          <w:color w:val="002060"/>
        </w:rPr>
      </w:pPr>
    </w:p>
    <w:p w14:paraId="6D7533E9" w14:textId="77777777" w:rsidR="00EB69FF" w:rsidRPr="00A82BB4" w:rsidRDefault="00EB69FF" w:rsidP="00EB69FF">
      <w:pPr>
        <w:pStyle w:val="breakline"/>
        <w:rPr>
          <w:color w:val="002060"/>
        </w:rPr>
      </w:pPr>
    </w:p>
    <w:p w14:paraId="4455657C" w14:textId="77777777" w:rsidR="00EB69FF" w:rsidRPr="00A82BB4" w:rsidRDefault="00EB69FF" w:rsidP="00EB69FF">
      <w:pPr>
        <w:pStyle w:val="sottotitolocampionato10"/>
        <w:rPr>
          <w:color w:val="002060"/>
        </w:rPr>
      </w:pPr>
      <w:r w:rsidRPr="00A82BB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72A3DB86"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318FF"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2A509"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21F2A"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26062"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84613"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522C4"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38735"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6B31A"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1C4C8"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732C7" w14:textId="77777777" w:rsidR="00EB69FF" w:rsidRPr="00A82BB4" w:rsidRDefault="00EB69FF" w:rsidP="00C83017">
            <w:pPr>
              <w:pStyle w:val="headertabella0"/>
              <w:rPr>
                <w:color w:val="002060"/>
              </w:rPr>
            </w:pPr>
            <w:r w:rsidRPr="00A82BB4">
              <w:rPr>
                <w:color w:val="002060"/>
              </w:rPr>
              <w:t>PE</w:t>
            </w:r>
          </w:p>
        </w:tc>
      </w:tr>
      <w:tr w:rsidR="00EB69FF" w:rsidRPr="00A82BB4" w14:paraId="5AA980B9"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299EB7" w14:textId="77777777" w:rsidR="00EB69FF" w:rsidRPr="00A82BB4" w:rsidRDefault="00EB69FF" w:rsidP="00C83017">
            <w:pPr>
              <w:pStyle w:val="rowtabella0"/>
              <w:rPr>
                <w:color w:val="002060"/>
              </w:rPr>
            </w:pPr>
            <w:r w:rsidRPr="00A82BB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A8FD9"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D489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34CE"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9C2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4B6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647A" w14:textId="77777777" w:rsidR="00EB69FF" w:rsidRPr="00A82BB4" w:rsidRDefault="00EB69FF" w:rsidP="00C83017">
            <w:pPr>
              <w:pStyle w:val="rowtabella0"/>
              <w:jc w:val="center"/>
              <w:rPr>
                <w:color w:val="002060"/>
              </w:rPr>
            </w:pPr>
            <w:r w:rsidRPr="00A82BB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41B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EAF18" w14:textId="77777777" w:rsidR="00EB69FF" w:rsidRPr="00A82BB4" w:rsidRDefault="00EB69FF" w:rsidP="00C83017">
            <w:pPr>
              <w:pStyle w:val="rowtabella0"/>
              <w:jc w:val="center"/>
              <w:rPr>
                <w:color w:val="002060"/>
              </w:rPr>
            </w:pPr>
            <w:r w:rsidRPr="00A82BB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181A" w14:textId="77777777" w:rsidR="00EB69FF" w:rsidRPr="00A82BB4" w:rsidRDefault="00EB69FF" w:rsidP="00C83017">
            <w:pPr>
              <w:pStyle w:val="rowtabella0"/>
              <w:jc w:val="center"/>
              <w:rPr>
                <w:color w:val="002060"/>
              </w:rPr>
            </w:pPr>
            <w:r w:rsidRPr="00A82BB4">
              <w:rPr>
                <w:color w:val="002060"/>
              </w:rPr>
              <w:t>0</w:t>
            </w:r>
          </w:p>
        </w:tc>
      </w:tr>
      <w:tr w:rsidR="00EB69FF" w:rsidRPr="00A82BB4" w14:paraId="41CDCD88"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C2CF9" w14:textId="77777777" w:rsidR="00EB69FF" w:rsidRPr="00A82BB4" w:rsidRDefault="00EB69FF" w:rsidP="00C83017">
            <w:pPr>
              <w:pStyle w:val="rowtabella0"/>
              <w:rPr>
                <w:color w:val="002060"/>
              </w:rPr>
            </w:pPr>
            <w:r w:rsidRPr="00A82BB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1849"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7B7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60FD"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C52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4D4D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539BB" w14:textId="77777777" w:rsidR="00EB69FF" w:rsidRPr="00A82BB4" w:rsidRDefault="00EB69FF" w:rsidP="00C83017">
            <w:pPr>
              <w:pStyle w:val="rowtabella0"/>
              <w:jc w:val="center"/>
              <w:rPr>
                <w:color w:val="002060"/>
              </w:rPr>
            </w:pPr>
            <w:r w:rsidRPr="00A82BB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92A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C539" w14:textId="77777777" w:rsidR="00EB69FF" w:rsidRPr="00A82BB4" w:rsidRDefault="00EB69FF" w:rsidP="00C83017">
            <w:pPr>
              <w:pStyle w:val="rowtabella0"/>
              <w:jc w:val="center"/>
              <w:rPr>
                <w:color w:val="002060"/>
              </w:rPr>
            </w:pPr>
            <w:r w:rsidRPr="00A82BB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F58B" w14:textId="77777777" w:rsidR="00EB69FF" w:rsidRPr="00A82BB4" w:rsidRDefault="00EB69FF" w:rsidP="00C83017">
            <w:pPr>
              <w:pStyle w:val="rowtabella0"/>
              <w:jc w:val="center"/>
              <w:rPr>
                <w:color w:val="002060"/>
              </w:rPr>
            </w:pPr>
            <w:r w:rsidRPr="00A82BB4">
              <w:rPr>
                <w:color w:val="002060"/>
              </w:rPr>
              <w:t>0</w:t>
            </w:r>
          </w:p>
        </w:tc>
      </w:tr>
      <w:tr w:rsidR="00EB69FF" w:rsidRPr="00A82BB4" w14:paraId="14EA9C9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2B3CD" w14:textId="77777777" w:rsidR="00EB69FF" w:rsidRPr="00A82BB4" w:rsidRDefault="00EB69FF" w:rsidP="00C83017">
            <w:pPr>
              <w:pStyle w:val="rowtabella0"/>
              <w:rPr>
                <w:color w:val="002060"/>
              </w:rPr>
            </w:pPr>
            <w:r w:rsidRPr="00A82BB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86755"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11A0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F17B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CA2C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DEFC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4A1AC"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B3168"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3282A"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8B4BD" w14:textId="77777777" w:rsidR="00EB69FF" w:rsidRPr="00A82BB4" w:rsidRDefault="00EB69FF" w:rsidP="00C83017">
            <w:pPr>
              <w:pStyle w:val="rowtabella0"/>
              <w:jc w:val="center"/>
              <w:rPr>
                <w:color w:val="002060"/>
              </w:rPr>
            </w:pPr>
            <w:r w:rsidRPr="00A82BB4">
              <w:rPr>
                <w:color w:val="002060"/>
              </w:rPr>
              <w:t>0</w:t>
            </w:r>
          </w:p>
        </w:tc>
      </w:tr>
      <w:tr w:rsidR="00EB69FF" w:rsidRPr="00A82BB4" w14:paraId="256B99E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851B5B" w14:textId="77777777" w:rsidR="00EB69FF" w:rsidRPr="00A82BB4" w:rsidRDefault="00EB69FF" w:rsidP="00C83017">
            <w:pPr>
              <w:pStyle w:val="rowtabella0"/>
              <w:rPr>
                <w:color w:val="002060"/>
              </w:rPr>
            </w:pPr>
            <w:r w:rsidRPr="00A82BB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719C6"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7EBF"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399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CF7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FFD9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14886"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2A61"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7BB7"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D0954" w14:textId="77777777" w:rsidR="00EB69FF" w:rsidRPr="00A82BB4" w:rsidRDefault="00EB69FF" w:rsidP="00C83017">
            <w:pPr>
              <w:pStyle w:val="rowtabella0"/>
              <w:jc w:val="center"/>
              <w:rPr>
                <w:color w:val="002060"/>
              </w:rPr>
            </w:pPr>
            <w:r w:rsidRPr="00A82BB4">
              <w:rPr>
                <w:color w:val="002060"/>
              </w:rPr>
              <w:t>0</w:t>
            </w:r>
          </w:p>
        </w:tc>
      </w:tr>
      <w:tr w:rsidR="00EB69FF" w:rsidRPr="00A82BB4" w14:paraId="484D2FC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FD2511" w14:textId="77777777" w:rsidR="00EB69FF" w:rsidRPr="00A82BB4" w:rsidRDefault="00EB69FF" w:rsidP="00C83017">
            <w:pPr>
              <w:pStyle w:val="rowtabella0"/>
              <w:rPr>
                <w:color w:val="002060"/>
                <w:lang w:val="es-ES"/>
              </w:rPr>
            </w:pPr>
            <w:r w:rsidRPr="00A82BB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BC5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D342A"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711F0"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067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DF59B"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E918"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1F086" w14:textId="77777777" w:rsidR="00EB69FF" w:rsidRPr="00A82BB4" w:rsidRDefault="00EB69FF" w:rsidP="00C83017">
            <w:pPr>
              <w:pStyle w:val="rowtabella0"/>
              <w:jc w:val="center"/>
              <w:rPr>
                <w:color w:val="002060"/>
              </w:rPr>
            </w:pPr>
            <w:r w:rsidRPr="00A82BB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4FE00" w14:textId="77777777" w:rsidR="00EB69FF" w:rsidRPr="00A82BB4" w:rsidRDefault="00EB69FF" w:rsidP="00C83017">
            <w:pPr>
              <w:pStyle w:val="rowtabella0"/>
              <w:jc w:val="center"/>
              <w:rPr>
                <w:color w:val="002060"/>
              </w:rPr>
            </w:pPr>
            <w:r w:rsidRPr="00A82B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1E1E" w14:textId="77777777" w:rsidR="00EB69FF" w:rsidRPr="00A82BB4" w:rsidRDefault="00EB69FF" w:rsidP="00C83017">
            <w:pPr>
              <w:pStyle w:val="rowtabella0"/>
              <w:jc w:val="center"/>
              <w:rPr>
                <w:color w:val="002060"/>
              </w:rPr>
            </w:pPr>
            <w:r w:rsidRPr="00A82BB4">
              <w:rPr>
                <w:color w:val="002060"/>
              </w:rPr>
              <w:t>0</w:t>
            </w:r>
          </w:p>
        </w:tc>
      </w:tr>
      <w:tr w:rsidR="00EB69FF" w:rsidRPr="00A82BB4" w14:paraId="4B7E1A07"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DC432" w14:textId="77777777" w:rsidR="00EB69FF" w:rsidRPr="00A82BB4" w:rsidRDefault="00EB69FF" w:rsidP="00C83017">
            <w:pPr>
              <w:pStyle w:val="rowtabella0"/>
              <w:rPr>
                <w:color w:val="002060"/>
              </w:rPr>
            </w:pPr>
            <w:r w:rsidRPr="00A82BB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C9E2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B74BE"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A503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390B1"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299F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4D08"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FD81"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61049" w14:textId="77777777" w:rsidR="00EB69FF" w:rsidRPr="00A82BB4" w:rsidRDefault="00EB69FF" w:rsidP="00C83017">
            <w:pPr>
              <w:pStyle w:val="rowtabella0"/>
              <w:jc w:val="center"/>
              <w:rPr>
                <w:color w:val="002060"/>
              </w:rPr>
            </w:pPr>
            <w:r w:rsidRPr="00A82BB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B92DE" w14:textId="77777777" w:rsidR="00EB69FF" w:rsidRPr="00A82BB4" w:rsidRDefault="00EB69FF" w:rsidP="00C83017">
            <w:pPr>
              <w:pStyle w:val="rowtabella0"/>
              <w:jc w:val="center"/>
              <w:rPr>
                <w:color w:val="002060"/>
              </w:rPr>
            </w:pPr>
            <w:r w:rsidRPr="00A82BB4">
              <w:rPr>
                <w:color w:val="002060"/>
              </w:rPr>
              <w:t>0</w:t>
            </w:r>
          </w:p>
        </w:tc>
      </w:tr>
      <w:tr w:rsidR="00EB69FF" w:rsidRPr="00A82BB4" w14:paraId="550F962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94E0B" w14:textId="77777777" w:rsidR="00EB69FF" w:rsidRPr="00A82BB4" w:rsidRDefault="00EB69FF" w:rsidP="00C83017">
            <w:pPr>
              <w:pStyle w:val="rowtabella0"/>
              <w:rPr>
                <w:color w:val="002060"/>
              </w:rPr>
            </w:pPr>
            <w:r w:rsidRPr="00A82BB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3CB1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436E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B498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CBC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6AEA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B481"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740F" w14:textId="77777777" w:rsidR="00EB69FF" w:rsidRPr="00A82BB4" w:rsidRDefault="00EB69FF" w:rsidP="00C83017">
            <w:pPr>
              <w:pStyle w:val="rowtabella0"/>
              <w:jc w:val="center"/>
              <w:rPr>
                <w:color w:val="002060"/>
              </w:rPr>
            </w:pPr>
            <w:r w:rsidRPr="00A82BB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C29F5"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272EB" w14:textId="77777777" w:rsidR="00EB69FF" w:rsidRPr="00A82BB4" w:rsidRDefault="00EB69FF" w:rsidP="00C83017">
            <w:pPr>
              <w:pStyle w:val="rowtabella0"/>
              <w:jc w:val="center"/>
              <w:rPr>
                <w:color w:val="002060"/>
              </w:rPr>
            </w:pPr>
            <w:r w:rsidRPr="00A82BB4">
              <w:rPr>
                <w:color w:val="002060"/>
              </w:rPr>
              <w:t>0</w:t>
            </w:r>
          </w:p>
        </w:tc>
      </w:tr>
      <w:tr w:rsidR="00EB69FF" w:rsidRPr="00A82BB4" w14:paraId="6AC9479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0169CE" w14:textId="77777777" w:rsidR="00EB69FF" w:rsidRPr="00A82BB4" w:rsidRDefault="00EB69FF" w:rsidP="00C83017">
            <w:pPr>
              <w:pStyle w:val="rowtabella0"/>
              <w:rPr>
                <w:color w:val="002060"/>
              </w:rPr>
            </w:pPr>
            <w:proofErr w:type="spellStart"/>
            <w:r w:rsidRPr="00A82BB4">
              <w:rPr>
                <w:color w:val="002060"/>
              </w:rPr>
              <w:t>sq.C</w:t>
            </w:r>
            <w:proofErr w:type="spellEnd"/>
            <w:r w:rsidRPr="00A82BB4">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F0C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068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5CCD3"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9BA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46B0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DF4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A59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DEDC"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768F" w14:textId="77777777" w:rsidR="00EB69FF" w:rsidRPr="00A82BB4" w:rsidRDefault="00EB69FF" w:rsidP="00C83017">
            <w:pPr>
              <w:pStyle w:val="rowtabella0"/>
              <w:jc w:val="center"/>
              <w:rPr>
                <w:color w:val="002060"/>
              </w:rPr>
            </w:pPr>
            <w:r w:rsidRPr="00A82BB4">
              <w:rPr>
                <w:color w:val="002060"/>
              </w:rPr>
              <w:t>0</w:t>
            </w:r>
          </w:p>
        </w:tc>
      </w:tr>
      <w:tr w:rsidR="00EB69FF" w:rsidRPr="00A82BB4" w14:paraId="56483534"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BEDBB" w14:textId="77777777" w:rsidR="00EB69FF" w:rsidRPr="00A82BB4" w:rsidRDefault="00EB69FF" w:rsidP="00C83017">
            <w:pPr>
              <w:pStyle w:val="rowtabella0"/>
              <w:rPr>
                <w:color w:val="002060"/>
              </w:rPr>
            </w:pPr>
            <w:proofErr w:type="spellStart"/>
            <w:proofErr w:type="gramStart"/>
            <w:r w:rsidRPr="00A82BB4">
              <w:rPr>
                <w:color w:val="002060"/>
              </w:rPr>
              <w:t>sq.B</w:t>
            </w:r>
            <w:proofErr w:type="spellEnd"/>
            <w:proofErr w:type="gramEnd"/>
            <w:r w:rsidRPr="00A82BB4">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E73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2F3DC"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243E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47817"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15D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EE3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79F75"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2AA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8975" w14:textId="77777777" w:rsidR="00EB69FF" w:rsidRPr="00A82BB4" w:rsidRDefault="00EB69FF" w:rsidP="00C83017">
            <w:pPr>
              <w:pStyle w:val="rowtabella0"/>
              <w:jc w:val="center"/>
              <w:rPr>
                <w:color w:val="002060"/>
              </w:rPr>
            </w:pPr>
            <w:r w:rsidRPr="00A82BB4">
              <w:rPr>
                <w:color w:val="002060"/>
              </w:rPr>
              <w:t>0</w:t>
            </w:r>
          </w:p>
        </w:tc>
      </w:tr>
      <w:tr w:rsidR="00EB69FF" w:rsidRPr="00A82BB4" w14:paraId="57AC8EC3"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2DF4B8" w14:textId="77777777" w:rsidR="00EB69FF" w:rsidRPr="00A82BB4" w:rsidRDefault="00EB69FF" w:rsidP="00C83017">
            <w:pPr>
              <w:pStyle w:val="rowtabella0"/>
              <w:rPr>
                <w:color w:val="002060"/>
              </w:rPr>
            </w:pPr>
            <w:proofErr w:type="spellStart"/>
            <w:r w:rsidRPr="00A82BB4">
              <w:rPr>
                <w:color w:val="002060"/>
              </w:rPr>
              <w:t>sq.C</w:t>
            </w:r>
            <w:proofErr w:type="spellEnd"/>
            <w:r w:rsidRPr="00A82BB4">
              <w:rPr>
                <w:color w:val="002060"/>
              </w:rPr>
              <w:t xml:space="preserve"> ITALSERVICE C5 </w:t>
            </w:r>
            <w:proofErr w:type="spellStart"/>
            <w:r w:rsidRPr="00A82BB4">
              <w:rPr>
                <w:color w:val="002060"/>
              </w:rPr>
              <w:t>sq.C</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1EEB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0B5D4"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78C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5B2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3C6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866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7D35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48E9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F4811" w14:textId="77777777" w:rsidR="00EB69FF" w:rsidRPr="00A82BB4" w:rsidRDefault="00EB69FF" w:rsidP="00C83017">
            <w:pPr>
              <w:pStyle w:val="rowtabella0"/>
              <w:jc w:val="center"/>
              <w:rPr>
                <w:color w:val="002060"/>
              </w:rPr>
            </w:pPr>
            <w:r w:rsidRPr="00A82BB4">
              <w:rPr>
                <w:color w:val="002060"/>
              </w:rPr>
              <w:t>0</w:t>
            </w:r>
          </w:p>
        </w:tc>
      </w:tr>
    </w:tbl>
    <w:p w14:paraId="11EDBFD6" w14:textId="77777777" w:rsidR="00EB69FF" w:rsidRPr="00A82BB4" w:rsidRDefault="00EB69FF" w:rsidP="00EB69FF">
      <w:pPr>
        <w:pStyle w:val="breakline"/>
        <w:rPr>
          <w:rFonts w:eastAsiaTheme="minorEastAsia"/>
          <w:color w:val="002060"/>
        </w:rPr>
      </w:pPr>
    </w:p>
    <w:p w14:paraId="68E524EB" w14:textId="77777777" w:rsidR="00EB69FF" w:rsidRPr="00A82BB4" w:rsidRDefault="00EB69FF" w:rsidP="00EB69FF">
      <w:pPr>
        <w:pStyle w:val="breakline"/>
        <w:rPr>
          <w:color w:val="002060"/>
        </w:rPr>
      </w:pPr>
    </w:p>
    <w:p w14:paraId="39C643B5" w14:textId="77777777" w:rsidR="00EB69FF" w:rsidRPr="00A82BB4" w:rsidRDefault="00EB69FF" w:rsidP="00EB69FF">
      <w:pPr>
        <w:pStyle w:val="sottotitolocampionato10"/>
        <w:rPr>
          <w:color w:val="002060"/>
        </w:rPr>
      </w:pPr>
      <w:r w:rsidRPr="00A82BB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B69FF" w:rsidRPr="00A82BB4" w14:paraId="335BDE49" w14:textId="77777777" w:rsidTr="00C8301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045A8" w14:textId="77777777" w:rsidR="00EB69FF" w:rsidRPr="00A82BB4" w:rsidRDefault="00EB69FF" w:rsidP="00C83017">
            <w:pPr>
              <w:pStyle w:val="headertabella0"/>
              <w:rPr>
                <w:color w:val="002060"/>
              </w:rPr>
            </w:pPr>
            <w:r w:rsidRPr="00A82BB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CFBC6" w14:textId="77777777" w:rsidR="00EB69FF" w:rsidRPr="00A82BB4" w:rsidRDefault="00EB69FF" w:rsidP="00C83017">
            <w:pPr>
              <w:pStyle w:val="headertabella0"/>
              <w:rPr>
                <w:color w:val="002060"/>
              </w:rPr>
            </w:pPr>
            <w:r w:rsidRPr="00A82BB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3A82F" w14:textId="77777777" w:rsidR="00EB69FF" w:rsidRPr="00A82BB4" w:rsidRDefault="00EB69FF" w:rsidP="00C83017">
            <w:pPr>
              <w:pStyle w:val="headertabella0"/>
              <w:rPr>
                <w:color w:val="002060"/>
              </w:rPr>
            </w:pPr>
            <w:r w:rsidRPr="00A82BB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7D0F7" w14:textId="77777777" w:rsidR="00EB69FF" w:rsidRPr="00A82BB4" w:rsidRDefault="00EB69FF" w:rsidP="00C83017">
            <w:pPr>
              <w:pStyle w:val="headertabella0"/>
              <w:rPr>
                <w:color w:val="002060"/>
              </w:rPr>
            </w:pPr>
            <w:r w:rsidRPr="00A82BB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86EEA" w14:textId="77777777" w:rsidR="00EB69FF" w:rsidRPr="00A82BB4" w:rsidRDefault="00EB69FF" w:rsidP="00C83017">
            <w:pPr>
              <w:pStyle w:val="headertabella0"/>
              <w:rPr>
                <w:color w:val="002060"/>
              </w:rPr>
            </w:pPr>
            <w:r w:rsidRPr="00A82BB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40962" w14:textId="77777777" w:rsidR="00EB69FF" w:rsidRPr="00A82BB4" w:rsidRDefault="00EB69FF" w:rsidP="00C83017">
            <w:pPr>
              <w:pStyle w:val="headertabella0"/>
              <w:rPr>
                <w:color w:val="002060"/>
              </w:rPr>
            </w:pPr>
            <w:r w:rsidRPr="00A82BB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8D08A" w14:textId="77777777" w:rsidR="00EB69FF" w:rsidRPr="00A82BB4" w:rsidRDefault="00EB69FF" w:rsidP="00C83017">
            <w:pPr>
              <w:pStyle w:val="headertabella0"/>
              <w:rPr>
                <w:color w:val="002060"/>
              </w:rPr>
            </w:pPr>
            <w:r w:rsidRPr="00A82BB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5131A" w14:textId="77777777" w:rsidR="00EB69FF" w:rsidRPr="00A82BB4" w:rsidRDefault="00EB69FF" w:rsidP="00C83017">
            <w:pPr>
              <w:pStyle w:val="headertabella0"/>
              <w:rPr>
                <w:color w:val="002060"/>
              </w:rPr>
            </w:pPr>
            <w:r w:rsidRPr="00A82BB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AA58A" w14:textId="77777777" w:rsidR="00EB69FF" w:rsidRPr="00A82BB4" w:rsidRDefault="00EB69FF" w:rsidP="00C83017">
            <w:pPr>
              <w:pStyle w:val="headertabella0"/>
              <w:rPr>
                <w:color w:val="002060"/>
              </w:rPr>
            </w:pPr>
            <w:r w:rsidRPr="00A82BB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D517D" w14:textId="77777777" w:rsidR="00EB69FF" w:rsidRPr="00A82BB4" w:rsidRDefault="00EB69FF" w:rsidP="00C83017">
            <w:pPr>
              <w:pStyle w:val="headertabella0"/>
              <w:rPr>
                <w:color w:val="002060"/>
              </w:rPr>
            </w:pPr>
            <w:r w:rsidRPr="00A82BB4">
              <w:rPr>
                <w:color w:val="002060"/>
              </w:rPr>
              <w:t>PE</w:t>
            </w:r>
          </w:p>
        </w:tc>
      </w:tr>
      <w:tr w:rsidR="00EB69FF" w:rsidRPr="00A82BB4" w14:paraId="65619C8F" w14:textId="77777777" w:rsidTr="00C8301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6B60FF" w14:textId="77777777" w:rsidR="00EB69FF" w:rsidRPr="00A82BB4" w:rsidRDefault="00EB69FF" w:rsidP="00C83017">
            <w:pPr>
              <w:pStyle w:val="rowtabella0"/>
              <w:rPr>
                <w:color w:val="002060"/>
              </w:rPr>
            </w:pPr>
            <w:r w:rsidRPr="00A82BB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5059B"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E58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13D5"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972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F65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9E192" w14:textId="77777777" w:rsidR="00EB69FF" w:rsidRPr="00A82BB4" w:rsidRDefault="00EB69FF" w:rsidP="00C83017">
            <w:pPr>
              <w:pStyle w:val="rowtabella0"/>
              <w:jc w:val="center"/>
              <w:rPr>
                <w:color w:val="002060"/>
              </w:rPr>
            </w:pPr>
            <w:r w:rsidRPr="00A82BB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66B8"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8207" w14:textId="77777777" w:rsidR="00EB69FF" w:rsidRPr="00A82BB4" w:rsidRDefault="00EB69FF" w:rsidP="00C83017">
            <w:pPr>
              <w:pStyle w:val="rowtabella0"/>
              <w:jc w:val="center"/>
              <w:rPr>
                <w:color w:val="002060"/>
              </w:rPr>
            </w:pPr>
            <w:r w:rsidRPr="00A82BB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1093" w14:textId="77777777" w:rsidR="00EB69FF" w:rsidRPr="00A82BB4" w:rsidRDefault="00EB69FF" w:rsidP="00C83017">
            <w:pPr>
              <w:pStyle w:val="rowtabella0"/>
              <w:jc w:val="center"/>
              <w:rPr>
                <w:color w:val="002060"/>
              </w:rPr>
            </w:pPr>
            <w:r w:rsidRPr="00A82BB4">
              <w:rPr>
                <w:color w:val="002060"/>
              </w:rPr>
              <w:t>0</w:t>
            </w:r>
          </w:p>
        </w:tc>
      </w:tr>
      <w:tr w:rsidR="00EB69FF" w:rsidRPr="00A82BB4" w14:paraId="3645658B"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00CE3" w14:textId="77777777" w:rsidR="00EB69FF" w:rsidRPr="00A82BB4" w:rsidRDefault="00EB69FF" w:rsidP="00C83017">
            <w:pPr>
              <w:pStyle w:val="rowtabella0"/>
              <w:rPr>
                <w:color w:val="002060"/>
              </w:rPr>
            </w:pPr>
            <w:r w:rsidRPr="00A82BB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52BC"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A9E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0A25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DB1F"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DCE0"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04215" w14:textId="77777777" w:rsidR="00EB69FF" w:rsidRPr="00A82BB4" w:rsidRDefault="00EB69FF" w:rsidP="00C83017">
            <w:pPr>
              <w:pStyle w:val="rowtabella0"/>
              <w:jc w:val="center"/>
              <w:rPr>
                <w:color w:val="002060"/>
              </w:rPr>
            </w:pPr>
            <w:r w:rsidRPr="00A82BB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40F1F"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4FCE4" w14:textId="77777777" w:rsidR="00EB69FF" w:rsidRPr="00A82BB4" w:rsidRDefault="00EB69FF" w:rsidP="00C83017">
            <w:pPr>
              <w:pStyle w:val="rowtabella0"/>
              <w:jc w:val="center"/>
              <w:rPr>
                <w:color w:val="002060"/>
              </w:rPr>
            </w:pPr>
            <w:r w:rsidRPr="00A82BB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8E7F" w14:textId="77777777" w:rsidR="00EB69FF" w:rsidRPr="00A82BB4" w:rsidRDefault="00EB69FF" w:rsidP="00C83017">
            <w:pPr>
              <w:pStyle w:val="rowtabella0"/>
              <w:jc w:val="center"/>
              <w:rPr>
                <w:color w:val="002060"/>
              </w:rPr>
            </w:pPr>
            <w:r w:rsidRPr="00A82BB4">
              <w:rPr>
                <w:color w:val="002060"/>
              </w:rPr>
              <w:t>0</w:t>
            </w:r>
          </w:p>
        </w:tc>
      </w:tr>
      <w:tr w:rsidR="00EB69FF" w:rsidRPr="00A82BB4" w14:paraId="72D7746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55634F" w14:textId="77777777" w:rsidR="00EB69FF" w:rsidRPr="00A82BB4" w:rsidRDefault="00EB69FF" w:rsidP="00C83017">
            <w:pPr>
              <w:pStyle w:val="rowtabella0"/>
              <w:rPr>
                <w:color w:val="002060"/>
              </w:rPr>
            </w:pPr>
            <w:r w:rsidRPr="00A82BB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9110"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D19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1E30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5478"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39A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8FFD5" w14:textId="77777777" w:rsidR="00EB69FF" w:rsidRPr="00A82BB4" w:rsidRDefault="00EB69FF" w:rsidP="00C83017">
            <w:pPr>
              <w:pStyle w:val="rowtabella0"/>
              <w:jc w:val="center"/>
              <w:rPr>
                <w:color w:val="002060"/>
              </w:rPr>
            </w:pPr>
            <w:r w:rsidRPr="00A82BB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B5663"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DDCCC"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46DD" w14:textId="77777777" w:rsidR="00EB69FF" w:rsidRPr="00A82BB4" w:rsidRDefault="00EB69FF" w:rsidP="00C83017">
            <w:pPr>
              <w:pStyle w:val="rowtabella0"/>
              <w:jc w:val="center"/>
              <w:rPr>
                <w:color w:val="002060"/>
              </w:rPr>
            </w:pPr>
            <w:r w:rsidRPr="00A82BB4">
              <w:rPr>
                <w:color w:val="002060"/>
              </w:rPr>
              <w:t>0</w:t>
            </w:r>
          </w:p>
        </w:tc>
      </w:tr>
      <w:tr w:rsidR="00EB69FF" w:rsidRPr="00A82BB4" w14:paraId="56937CD0"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AB298" w14:textId="77777777" w:rsidR="00EB69FF" w:rsidRPr="00A82BB4" w:rsidRDefault="00EB69FF" w:rsidP="00C83017">
            <w:pPr>
              <w:pStyle w:val="rowtabella0"/>
              <w:rPr>
                <w:color w:val="002060"/>
              </w:rPr>
            </w:pPr>
            <w:r w:rsidRPr="00A82BB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25D31"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F0D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A831"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3C09"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5161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E1F4B" w14:textId="77777777" w:rsidR="00EB69FF" w:rsidRPr="00A82BB4" w:rsidRDefault="00EB69FF" w:rsidP="00C83017">
            <w:pPr>
              <w:pStyle w:val="rowtabella0"/>
              <w:jc w:val="center"/>
              <w:rPr>
                <w:color w:val="002060"/>
              </w:rPr>
            </w:pPr>
            <w:r w:rsidRPr="00A82BB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4208"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192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BF52" w14:textId="77777777" w:rsidR="00EB69FF" w:rsidRPr="00A82BB4" w:rsidRDefault="00EB69FF" w:rsidP="00C83017">
            <w:pPr>
              <w:pStyle w:val="rowtabella0"/>
              <w:jc w:val="center"/>
              <w:rPr>
                <w:color w:val="002060"/>
              </w:rPr>
            </w:pPr>
            <w:r w:rsidRPr="00A82BB4">
              <w:rPr>
                <w:color w:val="002060"/>
              </w:rPr>
              <w:t>0</w:t>
            </w:r>
          </w:p>
        </w:tc>
      </w:tr>
      <w:tr w:rsidR="00EB69FF" w:rsidRPr="00A82BB4" w14:paraId="1D8DE0F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81119" w14:textId="77777777" w:rsidR="00EB69FF" w:rsidRPr="00A82BB4" w:rsidRDefault="00EB69FF" w:rsidP="00C83017">
            <w:pPr>
              <w:pStyle w:val="rowtabella0"/>
              <w:rPr>
                <w:color w:val="002060"/>
              </w:rPr>
            </w:pPr>
            <w:r w:rsidRPr="00A82BB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4EE9B"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9A56"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898C"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46B19"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D4A2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306E"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8AE46"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83C2"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5229" w14:textId="77777777" w:rsidR="00EB69FF" w:rsidRPr="00A82BB4" w:rsidRDefault="00EB69FF" w:rsidP="00C83017">
            <w:pPr>
              <w:pStyle w:val="rowtabella0"/>
              <w:jc w:val="center"/>
              <w:rPr>
                <w:color w:val="002060"/>
              </w:rPr>
            </w:pPr>
            <w:r w:rsidRPr="00A82BB4">
              <w:rPr>
                <w:color w:val="002060"/>
              </w:rPr>
              <w:t>0</w:t>
            </w:r>
          </w:p>
        </w:tc>
      </w:tr>
      <w:tr w:rsidR="00EB69FF" w:rsidRPr="00A82BB4" w14:paraId="1DCB8109"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FB3333" w14:textId="77777777" w:rsidR="00EB69FF" w:rsidRPr="00A82BB4" w:rsidRDefault="00EB69FF" w:rsidP="00C83017">
            <w:pPr>
              <w:pStyle w:val="rowtabella0"/>
              <w:rPr>
                <w:color w:val="002060"/>
              </w:rPr>
            </w:pPr>
            <w:r w:rsidRPr="00A82BB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077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3533"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CBE9E"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98C1D"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110C5"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D4668"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2F2E6" w14:textId="77777777" w:rsidR="00EB69FF" w:rsidRPr="00A82BB4" w:rsidRDefault="00EB69FF" w:rsidP="00C83017">
            <w:pPr>
              <w:pStyle w:val="rowtabella0"/>
              <w:jc w:val="center"/>
              <w:rPr>
                <w:color w:val="002060"/>
              </w:rPr>
            </w:pPr>
            <w:r w:rsidRPr="00A82BB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D49B4" w14:textId="77777777" w:rsidR="00EB69FF" w:rsidRPr="00A82BB4" w:rsidRDefault="00EB69FF" w:rsidP="00C83017">
            <w:pPr>
              <w:pStyle w:val="rowtabella0"/>
              <w:jc w:val="center"/>
              <w:rPr>
                <w:color w:val="002060"/>
              </w:rPr>
            </w:pPr>
            <w:r w:rsidRPr="00A82BB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6ACF" w14:textId="77777777" w:rsidR="00EB69FF" w:rsidRPr="00A82BB4" w:rsidRDefault="00EB69FF" w:rsidP="00C83017">
            <w:pPr>
              <w:pStyle w:val="rowtabella0"/>
              <w:jc w:val="center"/>
              <w:rPr>
                <w:color w:val="002060"/>
              </w:rPr>
            </w:pPr>
            <w:r w:rsidRPr="00A82BB4">
              <w:rPr>
                <w:color w:val="002060"/>
              </w:rPr>
              <w:t>0</w:t>
            </w:r>
          </w:p>
        </w:tc>
      </w:tr>
      <w:tr w:rsidR="00EB69FF" w:rsidRPr="00A82BB4" w14:paraId="21554F31"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1F73C" w14:textId="77777777" w:rsidR="00EB69FF" w:rsidRPr="00A82BB4" w:rsidRDefault="00EB69FF" w:rsidP="00C83017">
            <w:pPr>
              <w:pStyle w:val="rowtabella0"/>
              <w:rPr>
                <w:color w:val="002060"/>
              </w:rPr>
            </w:pPr>
            <w:r w:rsidRPr="00A82BB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67EC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A8B29"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968D3"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6B0E"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2AA11"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30792"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64B1F" w14:textId="77777777" w:rsidR="00EB69FF" w:rsidRPr="00A82BB4" w:rsidRDefault="00EB69FF" w:rsidP="00C83017">
            <w:pPr>
              <w:pStyle w:val="rowtabella0"/>
              <w:jc w:val="center"/>
              <w:rPr>
                <w:color w:val="002060"/>
              </w:rPr>
            </w:pPr>
            <w:r w:rsidRPr="00A82BB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CD15C" w14:textId="77777777" w:rsidR="00EB69FF" w:rsidRPr="00A82BB4" w:rsidRDefault="00EB69FF" w:rsidP="00C83017">
            <w:pPr>
              <w:pStyle w:val="rowtabella0"/>
              <w:jc w:val="center"/>
              <w:rPr>
                <w:color w:val="002060"/>
              </w:rPr>
            </w:pPr>
            <w:r w:rsidRPr="00A82BB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7BE2" w14:textId="77777777" w:rsidR="00EB69FF" w:rsidRPr="00A82BB4" w:rsidRDefault="00EB69FF" w:rsidP="00C83017">
            <w:pPr>
              <w:pStyle w:val="rowtabella0"/>
              <w:jc w:val="center"/>
              <w:rPr>
                <w:color w:val="002060"/>
              </w:rPr>
            </w:pPr>
            <w:r w:rsidRPr="00A82BB4">
              <w:rPr>
                <w:color w:val="002060"/>
              </w:rPr>
              <w:t>0</w:t>
            </w:r>
          </w:p>
        </w:tc>
      </w:tr>
      <w:tr w:rsidR="00EB69FF" w:rsidRPr="00A82BB4" w14:paraId="3E90002A"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BC638" w14:textId="77777777" w:rsidR="00EB69FF" w:rsidRPr="00A82BB4" w:rsidRDefault="00EB69FF" w:rsidP="00C83017">
            <w:pPr>
              <w:pStyle w:val="rowtabella0"/>
              <w:rPr>
                <w:color w:val="002060"/>
              </w:rPr>
            </w:pPr>
            <w:r w:rsidRPr="00A82BB4">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02DC3"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83608"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A07A"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264C6"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0F4E4"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BD80" w14:textId="77777777" w:rsidR="00EB69FF" w:rsidRPr="00A82BB4" w:rsidRDefault="00EB69FF" w:rsidP="00C83017">
            <w:pPr>
              <w:pStyle w:val="rowtabella0"/>
              <w:jc w:val="center"/>
              <w:rPr>
                <w:color w:val="002060"/>
              </w:rPr>
            </w:pPr>
            <w:r w:rsidRPr="00A82BB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595EB" w14:textId="77777777" w:rsidR="00EB69FF" w:rsidRPr="00A82BB4" w:rsidRDefault="00EB69FF" w:rsidP="00C83017">
            <w:pPr>
              <w:pStyle w:val="rowtabella0"/>
              <w:jc w:val="center"/>
              <w:rPr>
                <w:color w:val="002060"/>
              </w:rPr>
            </w:pPr>
            <w:r w:rsidRPr="00A82BB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5179B" w14:textId="77777777" w:rsidR="00EB69FF" w:rsidRPr="00A82BB4" w:rsidRDefault="00EB69FF" w:rsidP="00C83017">
            <w:pPr>
              <w:pStyle w:val="rowtabella0"/>
              <w:jc w:val="center"/>
              <w:rPr>
                <w:color w:val="002060"/>
              </w:rPr>
            </w:pPr>
            <w:r w:rsidRPr="00A82BB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7A133" w14:textId="77777777" w:rsidR="00EB69FF" w:rsidRPr="00A82BB4" w:rsidRDefault="00EB69FF" w:rsidP="00C83017">
            <w:pPr>
              <w:pStyle w:val="rowtabella0"/>
              <w:jc w:val="center"/>
              <w:rPr>
                <w:color w:val="002060"/>
              </w:rPr>
            </w:pPr>
            <w:r w:rsidRPr="00A82BB4">
              <w:rPr>
                <w:color w:val="002060"/>
              </w:rPr>
              <w:t>1</w:t>
            </w:r>
          </w:p>
        </w:tc>
      </w:tr>
      <w:tr w:rsidR="00EB69FF" w:rsidRPr="00A82BB4" w14:paraId="542FEF3F" w14:textId="77777777" w:rsidTr="00C8301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30E9F" w14:textId="77777777" w:rsidR="00EB69FF" w:rsidRPr="00A82BB4" w:rsidRDefault="00EB69FF" w:rsidP="00C83017">
            <w:pPr>
              <w:pStyle w:val="rowtabella0"/>
              <w:rPr>
                <w:color w:val="002060"/>
              </w:rPr>
            </w:pPr>
            <w:r w:rsidRPr="00A82BB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4A88D"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0B4D"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58042"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4468" w14:textId="77777777" w:rsidR="00EB69FF" w:rsidRPr="00A82BB4" w:rsidRDefault="00EB69FF" w:rsidP="00C83017">
            <w:pPr>
              <w:pStyle w:val="rowtabella0"/>
              <w:jc w:val="center"/>
              <w:rPr>
                <w:color w:val="002060"/>
              </w:rPr>
            </w:pPr>
            <w:r w:rsidRPr="00A82BB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4137" w14:textId="77777777" w:rsidR="00EB69FF" w:rsidRPr="00A82BB4" w:rsidRDefault="00EB69FF" w:rsidP="00C83017">
            <w:pPr>
              <w:pStyle w:val="rowtabella0"/>
              <w:jc w:val="center"/>
              <w:rPr>
                <w:color w:val="002060"/>
              </w:rPr>
            </w:pPr>
            <w:r w:rsidRPr="00A82BB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1C959" w14:textId="77777777" w:rsidR="00EB69FF" w:rsidRPr="00A82BB4" w:rsidRDefault="00EB69FF" w:rsidP="00C83017">
            <w:pPr>
              <w:pStyle w:val="rowtabella0"/>
              <w:jc w:val="center"/>
              <w:rPr>
                <w:color w:val="002060"/>
              </w:rPr>
            </w:pPr>
            <w:r w:rsidRPr="00A82BB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4A86" w14:textId="77777777" w:rsidR="00EB69FF" w:rsidRPr="00A82BB4" w:rsidRDefault="00EB69FF" w:rsidP="00C83017">
            <w:pPr>
              <w:pStyle w:val="rowtabella0"/>
              <w:jc w:val="center"/>
              <w:rPr>
                <w:color w:val="002060"/>
              </w:rPr>
            </w:pPr>
            <w:r w:rsidRPr="00A82BB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E5CD"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DAB43" w14:textId="77777777" w:rsidR="00EB69FF" w:rsidRPr="00A82BB4" w:rsidRDefault="00EB69FF" w:rsidP="00C83017">
            <w:pPr>
              <w:pStyle w:val="rowtabella0"/>
              <w:jc w:val="center"/>
              <w:rPr>
                <w:color w:val="002060"/>
              </w:rPr>
            </w:pPr>
            <w:r w:rsidRPr="00A82BB4">
              <w:rPr>
                <w:color w:val="002060"/>
              </w:rPr>
              <w:t>0</w:t>
            </w:r>
          </w:p>
        </w:tc>
      </w:tr>
      <w:tr w:rsidR="00EB69FF" w:rsidRPr="00A82BB4" w14:paraId="4637D49B" w14:textId="77777777" w:rsidTr="00C8301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FA2FC8" w14:textId="77777777" w:rsidR="00EB69FF" w:rsidRPr="00A82BB4" w:rsidRDefault="00EB69FF" w:rsidP="00C83017">
            <w:pPr>
              <w:pStyle w:val="rowtabella0"/>
              <w:rPr>
                <w:color w:val="002060"/>
              </w:rPr>
            </w:pPr>
            <w:r w:rsidRPr="00A82BB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FB14"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7E590"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A11A"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297B" w14:textId="77777777" w:rsidR="00EB69FF" w:rsidRPr="00A82BB4" w:rsidRDefault="00EB69FF" w:rsidP="00C83017">
            <w:pPr>
              <w:pStyle w:val="rowtabella0"/>
              <w:jc w:val="center"/>
              <w:rPr>
                <w:color w:val="002060"/>
              </w:rPr>
            </w:pPr>
            <w:r w:rsidRPr="00A82BB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F0EA7" w14:textId="77777777" w:rsidR="00EB69FF" w:rsidRPr="00A82BB4" w:rsidRDefault="00EB69FF" w:rsidP="00C83017">
            <w:pPr>
              <w:pStyle w:val="rowtabella0"/>
              <w:jc w:val="center"/>
              <w:rPr>
                <w:color w:val="002060"/>
              </w:rPr>
            </w:pPr>
            <w:r w:rsidRPr="00A82BB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F4A3" w14:textId="77777777" w:rsidR="00EB69FF" w:rsidRPr="00A82BB4" w:rsidRDefault="00EB69FF" w:rsidP="00C83017">
            <w:pPr>
              <w:pStyle w:val="rowtabella0"/>
              <w:jc w:val="center"/>
              <w:rPr>
                <w:color w:val="002060"/>
              </w:rPr>
            </w:pPr>
            <w:r w:rsidRPr="00A82BB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CE22" w14:textId="77777777" w:rsidR="00EB69FF" w:rsidRPr="00A82BB4" w:rsidRDefault="00EB69FF" w:rsidP="00C83017">
            <w:pPr>
              <w:pStyle w:val="rowtabella0"/>
              <w:jc w:val="center"/>
              <w:rPr>
                <w:color w:val="002060"/>
              </w:rPr>
            </w:pPr>
            <w:r w:rsidRPr="00A82BB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ABBAD" w14:textId="77777777" w:rsidR="00EB69FF" w:rsidRPr="00A82BB4" w:rsidRDefault="00EB69FF" w:rsidP="00C83017">
            <w:pPr>
              <w:pStyle w:val="rowtabella0"/>
              <w:jc w:val="center"/>
              <w:rPr>
                <w:color w:val="002060"/>
              </w:rPr>
            </w:pPr>
            <w:r w:rsidRPr="00A82BB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C713" w14:textId="77777777" w:rsidR="00EB69FF" w:rsidRPr="00A82BB4" w:rsidRDefault="00EB69FF" w:rsidP="00C83017">
            <w:pPr>
              <w:pStyle w:val="rowtabella0"/>
              <w:jc w:val="center"/>
              <w:rPr>
                <w:color w:val="002060"/>
              </w:rPr>
            </w:pPr>
            <w:r w:rsidRPr="00A82BB4">
              <w:rPr>
                <w:color w:val="002060"/>
              </w:rPr>
              <w:t>0</w:t>
            </w:r>
          </w:p>
        </w:tc>
      </w:tr>
    </w:tbl>
    <w:p w14:paraId="66E41AB2" w14:textId="77777777" w:rsidR="00EB69FF" w:rsidRPr="00A82BB4" w:rsidRDefault="00EB69FF" w:rsidP="00EB69FF">
      <w:pPr>
        <w:pStyle w:val="breakline"/>
        <w:rPr>
          <w:rFonts w:eastAsiaTheme="minorEastAsia"/>
          <w:color w:val="002060"/>
        </w:rPr>
      </w:pPr>
    </w:p>
    <w:p w14:paraId="57E1028B" w14:textId="77777777" w:rsidR="00EB69FF" w:rsidRPr="00A82BB4" w:rsidRDefault="00EB69FF" w:rsidP="00EB69FF">
      <w:pPr>
        <w:pStyle w:val="titoloprinc0"/>
        <w:rPr>
          <w:color w:val="002060"/>
        </w:rPr>
      </w:pPr>
      <w:r>
        <w:rPr>
          <w:color w:val="002060"/>
        </w:rPr>
        <w:t>PROGRAMMA GARE</w:t>
      </w:r>
    </w:p>
    <w:p w14:paraId="6E2B6D34" w14:textId="77777777" w:rsidR="00EB69FF" w:rsidRDefault="00EB69FF" w:rsidP="00EB69FF">
      <w:pPr>
        <w:pStyle w:val="breakline"/>
        <w:rPr>
          <w:color w:val="002060"/>
        </w:rPr>
      </w:pPr>
    </w:p>
    <w:p w14:paraId="4719B985" w14:textId="77777777" w:rsidR="00672D45" w:rsidRPr="00626198" w:rsidRDefault="00672D45" w:rsidP="00672D45">
      <w:pPr>
        <w:pStyle w:val="sottotitolocampionato10"/>
        <w:rPr>
          <w:color w:val="002060"/>
        </w:rPr>
      </w:pPr>
      <w:r w:rsidRPr="00626198">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31"/>
        <w:gridCol w:w="385"/>
        <w:gridCol w:w="898"/>
        <w:gridCol w:w="1198"/>
        <w:gridCol w:w="1544"/>
        <w:gridCol w:w="1543"/>
      </w:tblGrid>
      <w:tr w:rsidR="00672D45" w:rsidRPr="00626198" w14:paraId="6EB5BC8D"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EF8CF"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C00B5"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3DB9E"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D41A0"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B491A"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04A34"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B8BFA"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54E5CF6B"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0F590B" w14:textId="77777777" w:rsidR="00672D45" w:rsidRPr="00626198" w:rsidRDefault="00672D45" w:rsidP="00C83017">
            <w:pPr>
              <w:pStyle w:val="rowtabella0"/>
              <w:rPr>
                <w:color w:val="002060"/>
              </w:rPr>
            </w:pPr>
            <w:r w:rsidRPr="00626198">
              <w:rPr>
                <w:color w:val="002060"/>
              </w:rPr>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D7E385" w14:textId="77777777" w:rsidR="00672D45" w:rsidRPr="00626198" w:rsidRDefault="00672D45" w:rsidP="00C83017">
            <w:pPr>
              <w:pStyle w:val="rowtabella0"/>
              <w:rPr>
                <w:color w:val="002060"/>
              </w:rPr>
            </w:pPr>
            <w:r w:rsidRPr="00626198">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04E11"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FB978" w14:textId="77777777" w:rsidR="00672D45" w:rsidRPr="00626198" w:rsidRDefault="00672D45" w:rsidP="00C83017">
            <w:pPr>
              <w:pStyle w:val="rowtabella0"/>
              <w:rPr>
                <w:color w:val="002060"/>
              </w:rPr>
            </w:pPr>
            <w:r w:rsidRPr="00626198">
              <w:rPr>
                <w:color w:val="002060"/>
              </w:rPr>
              <w:t>19/10/2024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AFB85" w14:textId="77777777" w:rsidR="00672D45" w:rsidRPr="00626198" w:rsidRDefault="00672D45" w:rsidP="00C83017">
            <w:pPr>
              <w:pStyle w:val="rowtabella0"/>
              <w:rPr>
                <w:color w:val="002060"/>
              </w:rPr>
            </w:pPr>
            <w:r w:rsidRPr="00626198">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100FBC" w14:textId="77777777" w:rsidR="00672D45" w:rsidRPr="00626198" w:rsidRDefault="00672D45" w:rsidP="00C83017">
            <w:pPr>
              <w:pStyle w:val="rowtabella0"/>
              <w:rPr>
                <w:color w:val="002060"/>
              </w:rPr>
            </w:pPr>
            <w:r w:rsidRPr="00626198">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860C8" w14:textId="77777777" w:rsidR="00672D45" w:rsidRPr="00626198" w:rsidRDefault="00672D45" w:rsidP="00C83017">
            <w:pPr>
              <w:pStyle w:val="rowtabella0"/>
              <w:rPr>
                <w:color w:val="002060"/>
              </w:rPr>
            </w:pPr>
            <w:r w:rsidRPr="00626198">
              <w:rPr>
                <w:color w:val="002060"/>
              </w:rPr>
              <w:t>VIA DEI LECCI-TAVERNELLE</w:t>
            </w:r>
          </w:p>
        </w:tc>
      </w:tr>
      <w:tr w:rsidR="00672D45" w:rsidRPr="00626198" w14:paraId="134C9869"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5311F8" w14:textId="77777777" w:rsidR="00672D45" w:rsidRPr="00626198" w:rsidRDefault="00672D45" w:rsidP="00C83017">
            <w:pPr>
              <w:pStyle w:val="rowtabella0"/>
              <w:rPr>
                <w:color w:val="002060"/>
              </w:rPr>
            </w:pPr>
            <w:r w:rsidRPr="00626198">
              <w:rPr>
                <w:color w:val="002060"/>
              </w:rPr>
              <w:lastRenderedPageBreak/>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E4FF42" w14:textId="77777777" w:rsidR="00672D45" w:rsidRPr="00626198" w:rsidRDefault="00672D45" w:rsidP="00C83017">
            <w:pPr>
              <w:pStyle w:val="rowtabella0"/>
              <w:rPr>
                <w:color w:val="002060"/>
              </w:rPr>
            </w:pPr>
            <w:r w:rsidRPr="00626198">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21483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DD2E04" w14:textId="77777777" w:rsidR="00672D45" w:rsidRPr="00626198" w:rsidRDefault="00672D45" w:rsidP="00C83017">
            <w:pPr>
              <w:pStyle w:val="rowtabella0"/>
              <w:rPr>
                <w:color w:val="002060"/>
              </w:rPr>
            </w:pPr>
            <w:r w:rsidRPr="00626198">
              <w:rPr>
                <w:color w:val="002060"/>
              </w:rPr>
              <w:t>19/10/2024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3B3D5F" w14:textId="77777777" w:rsidR="00672D45" w:rsidRPr="00626198" w:rsidRDefault="00672D45" w:rsidP="00C83017">
            <w:pPr>
              <w:pStyle w:val="rowtabella0"/>
              <w:rPr>
                <w:color w:val="002060"/>
              </w:rPr>
            </w:pPr>
            <w:r w:rsidRPr="00626198">
              <w:rPr>
                <w:color w:val="002060"/>
              </w:rPr>
              <w:t xml:space="preserve">5454 </w:t>
            </w:r>
            <w:proofErr w:type="gramStart"/>
            <w:r w:rsidRPr="00626198">
              <w:rPr>
                <w:color w:val="002060"/>
              </w:rPr>
              <w:t>C.COPERTO</w:t>
            </w:r>
            <w:proofErr w:type="gramEnd"/>
            <w:r w:rsidRPr="00626198">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AE5142" w14:textId="77777777" w:rsidR="00672D45" w:rsidRPr="00626198" w:rsidRDefault="00672D45" w:rsidP="00C83017">
            <w:pPr>
              <w:pStyle w:val="rowtabella0"/>
              <w:rPr>
                <w:color w:val="002060"/>
              </w:rPr>
            </w:pPr>
            <w:r w:rsidRPr="0062619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703275" w14:textId="77777777" w:rsidR="00672D45" w:rsidRPr="00626198" w:rsidRDefault="00672D45" w:rsidP="00C83017">
            <w:pPr>
              <w:pStyle w:val="rowtabella0"/>
              <w:rPr>
                <w:color w:val="002060"/>
              </w:rPr>
            </w:pPr>
            <w:r w:rsidRPr="00626198">
              <w:rPr>
                <w:color w:val="002060"/>
              </w:rPr>
              <w:t>VIA VILLA TOMBARI</w:t>
            </w:r>
          </w:p>
        </w:tc>
      </w:tr>
      <w:tr w:rsidR="00672D45" w:rsidRPr="00626198" w14:paraId="7D6A5307"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7FA8D1" w14:textId="77777777" w:rsidR="00672D45" w:rsidRPr="00626198" w:rsidRDefault="00672D45" w:rsidP="00C83017">
            <w:pPr>
              <w:pStyle w:val="rowtabella0"/>
              <w:rPr>
                <w:color w:val="002060"/>
              </w:rPr>
            </w:pPr>
            <w:r w:rsidRPr="00626198">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7C4E5D" w14:textId="77777777" w:rsidR="00672D45" w:rsidRPr="00626198" w:rsidRDefault="00672D45" w:rsidP="00C83017">
            <w:pPr>
              <w:pStyle w:val="rowtabella0"/>
              <w:rPr>
                <w:color w:val="002060"/>
              </w:rPr>
            </w:pPr>
            <w:r w:rsidRPr="00626198">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D72A1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777CB1" w14:textId="77777777" w:rsidR="00672D45" w:rsidRPr="00626198" w:rsidRDefault="00672D45" w:rsidP="00C83017">
            <w:pPr>
              <w:pStyle w:val="rowtabella0"/>
              <w:rPr>
                <w:color w:val="002060"/>
              </w:rPr>
            </w:pPr>
            <w:r w:rsidRPr="00626198">
              <w:rPr>
                <w:color w:val="002060"/>
              </w:rPr>
              <w:t>20/10/2024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F76A32" w14:textId="77777777" w:rsidR="00672D45" w:rsidRPr="00626198" w:rsidRDefault="00672D45" w:rsidP="00C83017">
            <w:pPr>
              <w:pStyle w:val="rowtabella0"/>
              <w:rPr>
                <w:color w:val="002060"/>
              </w:rPr>
            </w:pPr>
            <w:r w:rsidRPr="00626198">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1B61D" w14:textId="77777777" w:rsidR="00672D45" w:rsidRPr="00626198" w:rsidRDefault="00672D45" w:rsidP="00C83017">
            <w:pPr>
              <w:pStyle w:val="rowtabella0"/>
              <w:rPr>
                <w:color w:val="002060"/>
              </w:rPr>
            </w:pPr>
            <w:r w:rsidRPr="00626198">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A447FC" w14:textId="77777777" w:rsidR="00672D45" w:rsidRPr="00626198" w:rsidRDefault="00672D45" w:rsidP="00C83017">
            <w:pPr>
              <w:pStyle w:val="rowtabella0"/>
              <w:rPr>
                <w:color w:val="002060"/>
              </w:rPr>
            </w:pPr>
            <w:r w:rsidRPr="00626198">
              <w:rPr>
                <w:color w:val="002060"/>
              </w:rPr>
              <w:t>VIA NAZARIO SAURO</w:t>
            </w:r>
          </w:p>
        </w:tc>
      </w:tr>
      <w:tr w:rsidR="00672D45" w:rsidRPr="00626198" w14:paraId="0184215F"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00347E" w14:textId="77777777" w:rsidR="00672D45" w:rsidRPr="00626198" w:rsidRDefault="00672D45" w:rsidP="00C83017">
            <w:pPr>
              <w:pStyle w:val="rowtabella0"/>
              <w:rPr>
                <w:color w:val="002060"/>
              </w:rPr>
            </w:pPr>
            <w:r w:rsidRPr="00626198">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EAB6D7" w14:textId="77777777" w:rsidR="00672D45" w:rsidRPr="00626198" w:rsidRDefault="00672D45" w:rsidP="00C83017">
            <w:pPr>
              <w:pStyle w:val="rowtabella0"/>
              <w:rPr>
                <w:color w:val="002060"/>
              </w:rPr>
            </w:pPr>
            <w:r w:rsidRPr="00626198">
              <w:rPr>
                <w:color w:val="002060"/>
              </w:rPr>
              <w:t xml:space="preserve">ITALSERVICE C5 </w:t>
            </w:r>
            <w:proofErr w:type="gramStart"/>
            <w:r w:rsidRPr="00626198">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7533B0"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4CE21E" w14:textId="77777777" w:rsidR="00672D45" w:rsidRPr="00626198" w:rsidRDefault="00672D45" w:rsidP="00C83017">
            <w:pPr>
              <w:pStyle w:val="rowtabella0"/>
              <w:rPr>
                <w:color w:val="002060"/>
              </w:rPr>
            </w:pPr>
            <w:r w:rsidRPr="00626198">
              <w:rPr>
                <w:color w:val="002060"/>
              </w:rPr>
              <w:t>20/10/2024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8B8A6B" w14:textId="77777777" w:rsidR="00672D45" w:rsidRPr="00626198" w:rsidRDefault="00672D45" w:rsidP="00C83017">
            <w:pPr>
              <w:pStyle w:val="rowtabella0"/>
              <w:rPr>
                <w:color w:val="002060"/>
              </w:rPr>
            </w:pPr>
            <w:r w:rsidRPr="00626198">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9E578" w14:textId="77777777" w:rsidR="00672D45" w:rsidRPr="00626198" w:rsidRDefault="00672D45" w:rsidP="00C83017">
            <w:pPr>
              <w:pStyle w:val="rowtabella0"/>
              <w:rPr>
                <w:color w:val="002060"/>
              </w:rPr>
            </w:pPr>
            <w:r w:rsidRPr="00626198">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F4E1B8" w14:textId="77777777" w:rsidR="00672D45" w:rsidRPr="00626198" w:rsidRDefault="00672D45" w:rsidP="00C83017">
            <w:pPr>
              <w:pStyle w:val="rowtabella0"/>
              <w:rPr>
                <w:color w:val="002060"/>
              </w:rPr>
            </w:pPr>
            <w:r w:rsidRPr="00626198">
              <w:rPr>
                <w:color w:val="002060"/>
              </w:rPr>
              <w:t>VIA MADONNA DI RAFANETO</w:t>
            </w:r>
          </w:p>
        </w:tc>
      </w:tr>
      <w:tr w:rsidR="00672D45" w:rsidRPr="00626198" w14:paraId="4CCE5C00"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00F59B" w14:textId="77777777" w:rsidR="00672D45" w:rsidRPr="00626198" w:rsidRDefault="00672D45" w:rsidP="00C83017">
            <w:pPr>
              <w:pStyle w:val="rowtabella0"/>
              <w:rPr>
                <w:color w:val="002060"/>
              </w:rPr>
            </w:pPr>
            <w:r w:rsidRPr="00626198">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B08B6" w14:textId="77777777" w:rsidR="00672D45" w:rsidRPr="00626198" w:rsidRDefault="00672D45" w:rsidP="00C83017">
            <w:pPr>
              <w:pStyle w:val="rowtabella0"/>
              <w:rPr>
                <w:color w:val="002060"/>
              </w:rPr>
            </w:pPr>
            <w:r w:rsidRPr="00626198">
              <w:rPr>
                <w:color w:val="002060"/>
              </w:rPr>
              <w:t>SPORTFLY 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A056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E5813" w14:textId="77777777" w:rsidR="00672D45" w:rsidRPr="00626198" w:rsidRDefault="00672D45" w:rsidP="00C83017">
            <w:pPr>
              <w:pStyle w:val="rowtabella0"/>
              <w:rPr>
                <w:color w:val="002060"/>
              </w:rPr>
            </w:pPr>
            <w:r w:rsidRPr="00626198">
              <w:rPr>
                <w:color w:val="002060"/>
              </w:rPr>
              <w:t>20/10/2024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59CF5" w14:textId="77777777" w:rsidR="00672D45" w:rsidRPr="00626198" w:rsidRDefault="00672D45" w:rsidP="00C83017">
            <w:pPr>
              <w:pStyle w:val="rowtabella0"/>
              <w:rPr>
                <w:color w:val="002060"/>
              </w:rPr>
            </w:pPr>
            <w:r w:rsidRPr="00626198">
              <w:rPr>
                <w:color w:val="002060"/>
              </w:rPr>
              <w:t xml:space="preserve">5442 TENSOSTRUTTURA </w:t>
            </w:r>
            <w:proofErr w:type="gramStart"/>
            <w:r w:rsidRPr="00626198">
              <w:rPr>
                <w:color w:val="002060"/>
              </w:rPr>
              <w:t>B.GO</w:t>
            </w:r>
            <w:proofErr w:type="gramEnd"/>
            <w:r w:rsidRPr="00626198">
              <w:rPr>
                <w:color w:val="002060"/>
              </w:rPr>
              <w:t xml:space="preserve">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3247E" w14:textId="77777777" w:rsidR="00672D45" w:rsidRPr="00626198" w:rsidRDefault="00672D45" w:rsidP="00C83017">
            <w:pPr>
              <w:pStyle w:val="rowtabella0"/>
              <w:rPr>
                <w:color w:val="002060"/>
              </w:rPr>
            </w:pPr>
            <w:r w:rsidRPr="00626198">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BC62C" w14:textId="77777777" w:rsidR="00672D45" w:rsidRPr="00626198" w:rsidRDefault="00672D45" w:rsidP="00C83017">
            <w:pPr>
              <w:pStyle w:val="rowtabella0"/>
              <w:rPr>
                <w:color w:val="002060"/>
              </w:rPr>
            </w:pPr>
            <w:r w:rsidRPr="00626198">
              <w:rPr>
                <w:color w:val="002060"/>
              </w:rPr>
              <w:t xml:space="preserve">STRADA DEL FOGLIA - </w:t>
            </w:r>
            <w:proofErr w:type="gramStart"/>
            <w:r w:rsidRPr="00626198">
              <w:rPr>
                <w:color w:val="002060"/>
              </w:rPr>
              <w:t>B.GO</w:t>
            </w:r>
            <w:proofErr w:type="gramEnd"/>
            <w:r w:rsidRPr="00626198">
              <w:rPr>
                <w:color w:val="002060"/>
              </w:rPr>
              <w:t xml:space="preserve"> S.MAR</w:t>
            </w:r>
          </w:p>
        </w:tc>
      </w:tr>
    </w:tbl>
    <w:p w14:paraId="23AC59EC" w14:textId="77777777" w:rsidR="00672D45" w:rsidRPr="00626198" w:rsidRDefault="00672D45" w:rsidP="00672D45">
      <w:pPr>
        <w:pStyle w:val="breakline"/>
        <w:rPr>
          <w:rFonts w:eastAsiaTheme="minorEastAsia"/>
          <w:color w:val="002060"/>
        </w:rPr>
      </w:pPr>
    </w:p>
    <w:p w14:paraId="2602781F" w14:textId="77777777" w:rsidR="00672D45" w:rsidRPr="00626198" w:rsidRDefault="00672D45" w:rsidP="00672D45">
      <w:pPr>
        <w:pStyle w:val="breakline"/>
        <w:rPr>
          <w:color w:val="002060"/>
        </w:rPr>
      </w:pPr>
    </w:p>
    <w:p w14:paraId="47C6F861" w14:textId="77777777" w:rsidR="00672D45" w:rsidRPr="00626198" w:rsidRDefault="00672D45" w:rsidP="00672D45">
      <w:pPr>
        <w:pStyle w:val="breakline"/>
        <w:rPr>
          <w:color w:val="002060"/>
        </w:rPr>
      </w:pPr>
    </w:p>
    <w:p w14:paraId="37338724" w14:textId="77777777" w:rsidR="00672D45" w:rsidRPr="00626198" w:rsidRDefault="00672D45" w:rsidP="00672D45">
      <w:pPr>
        <w:pStyle w:val="sottotitolocampionato10"/>
        <w:rPr>
          <w:color w:val="002060"/>
        </w:rPr>
      </w:pPr>
      <w:r w:rsidRPr="00626198">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09"/>
        <w:gridCol w:w="385"/>
        <w:gridCol w:w="898"/>
        <w:gridCol w:w="1176"/>
        <w:gridCol w:w="1547"/>
        <w:gridCol w:w="1547"/>
      </w:tblGrid>
      <w:tr w:rsidR="00672D45" w:rsidRPr="00626198" w14:paraId="1DA49175"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44B1E"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28BF9"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0B3A4"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8486F"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FAA76"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B2611"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032AB"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45D1BA12"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6CE5FB" w14:textId="77777777" w:rsidR="00672D45" w:rsidRPr="00626198" w:rsidRDefault="00672D45" w:rsidP="00C83017">
            <w:pPr>
              <w:pStyle w:val="rowtabella0"/>
              <w:rPr>
                <w:color w:val="002060"/>
              </w:rPr>
            </w:pPr>
            <w:r w:rsidRPr="00626198">
              <w:rPr>
                <w:color w:val="002060"/>
              </w:rPr>
              <w:t xml:space="preserve">AUDAX 1970 </w:t>
            </w:r>
            <w:proofErr w:type="gramStart"/>
            <w:r w:rsidRPr="00626198">
              <w:rPr>
                <w:color w:val="002060"/>
              </w:rPr>
              <w:t>S.ANGELO</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FBC07" w14:textId="77777777" w:rsidR="00672D45" w:rsidRPr="00626198" w:rsidRDefault="00672D45" w:rsidP="00C83017">
            <w:pPr>
              <w:pStyle w:val="rowtabella0"/>
              <w:rPr>
                <w:color w:val="002060"/>
              </w:rPr>
            </w:pPr>
            <w:r w:rsidRPr="00626198">
              <w:rPr>
                <w:color w:val="002060"/>
              </w:rPr>
              <w:t xml:space="preserve">ITALSERVICE C5 </w:t>
            </w:r>
            <w:proofErr w:type="spellStart"/>
            <w:r w:rsidRPr="00626198">
              <w:rPr>
                <w:color w:val="002060"/>
              </w:rPr>
              <w:t>sq.C</w:t>
            </w:r>
            <w:proofErr w:type="spell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D3D53"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65865" w14:textId="77777777" w:rsidR="00672D45" w:rsidRPr="00626198" w:rsidRDefault="00672D45" w:rsidP="00C83017">
            <w:pPr>
              <w:pStyle w:val="rowtabella0"/>
              <w:rPr>
                <w:color w:val="002060"/>
              </w:rPr>
            </w:pPr>
            <w:r w:rsidRPr="00626198">
              <w:rPr>
                <w:color w:val="002060"/>
              </w:rPr>
              <w:t>19/10/2024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B9D9DB" w14:textId="77777777" w:rsidR="00672D45" w:rsidRPr="00626198" w:rsidRDefault="00672D45" w:rsidP="00C83017">
            <w:pPr>
              <w:pStyle w:val="rowtabella0"/>
              <w:rPr>
                <w:color w:val="002060"/>
              </w:rPr>
            </w:pPr>
            <w:r w:rsidRPr="00626198">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E7851E" w14:textId="77777777" w:rsidR="00672D45" w:rsidRPr="00626198" w:rsidRDefault="00672D45" w:rsidP="00C83017">
            <w:pPr>
              <w:pStyle w:val="rowtabella0"/>
              <w:rPr>
                <w:color w:val="002060"/>
              </w:rPr>
            </w:pPr>
            <w:r w:rsidRPr="0062619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AB295" w14:textId="77777777" w:rsidR="00672D45" w:rsidRPr="00626198" w:rsidRDefault="00672D45" w:rsidP="00C83017">
            <w:pPr>
              <w:pStyle w:val="rowtabella0"/>
              <w:rPr>
                <w:color w:val="002060"/>
              </w:rPr>
            </w:pPr>
            <w:r w:rsidRPr="00626198">
              <w:rPr>
                <w:color w:val="002060"/>
              </w:rPr>
              <w:t>VIA ANTONIO ROSMINI 22/B</w:t>
            </w:r>
          </w:p>
        </w:tc>
      </w:tr>
      <w:tr w:rsidR="00672D45" w:rsidRPr="00626198" w14:paraId="77F11819"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DC2A5F" w14:textId="77777777" w:rsidR="00672D45" w:rsidRPr="00626198" w:rsidRDefault="00672D45" w:rsidP="00C83017">
            <w:pPr>
              <w:pStyle w:val="rowtabella0"/>
              <w:rPr>
                <w:color w:val="002060"/>
              </w:rPr>
            </w:pPr>
            <w:r w:rsidRPr="00626198">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522C38" w14:textId="77777777" w:rsidR="00672D45" w:rsidRPr="00626198" w:rsidRDefault="00672D45" w:rsidP="00C83017">
            <w:pPr>
              <w:pStyle w:val="rowtabella0"/>
              <w:rPr>
                <w:color w:val="002060"/>
              </w:rPr>
            </w:pPr>
            <w:r w:rsidRPr="00626198">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77328B"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DABBEF" w14:textId="77777777" w:rsidR="00672D45" w:rsidRPr="00626198" w:rsidRDefault="00672D45" w:rsidP="00C83017">
            <w:pPr>
              <w:pStyle w:val="rowtabella0"/>
              <w:rPr>
                <w:color w:val="002060"/>
              </w:rPr>
            </w:pPr>
            <w:r w:rsidRPr="00626198">
              <w:rPr>
                <w:color w:val="002060"/>
              </w:rPr>
              <w:t>19/10/2024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68BDEF" w14:textId="77777777" w:rsidR="00672D45" w:rsidRPr="00626198" w:rsidRDefault="00672D45" w:rsidP="00C83017">
            <w:pPr>
              <w:pStyle w:val="rowtabella0"/>
              <w:rPr>
                <w:color w:val="002060"/>
              </w:rPr>
            </w:pPr>
            <w:r w:rsidRPr="00626198">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4B21E8" w14:textId="77777777" w:rsidR="00672D45" w:rsidRPr="00626198" w:rsidRDefault="00672D45" w:rsidP="00C83017">
            <w:pPr>
              <w:pStyle w:val="rowtabella0"/>
              <w:rPr>
                <w:color w:val="002060"/>
              </w:rPr>
            </w:pPr>
            <w:r w:rsidRPr="0062619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60C84E" w14:textId="77777777" w:rsidR="00672D45" w:rsidRPr="00626198" w:rsidRDefault="00672D45" w:rsidP="00C83017">
            <w:pPr>
              <w:pStyle w:val="rowtabella0"/>
              <w:rPr>
                <w:color w:val="002060"/>
              </w:rPr>
            </w:pPr>
            <w:r w:rsidRPr="00626198">
              <w:rPr>
                <w:color w:val="002060"/>
              </w:rPr>
              <w:t>VIA GROTTE DI POSATORA 19/A</w:t>
            </w:r>
          </w:p>
        </w:tc>
      </w:tr>
      <w:tr w:rsidR="00672D45" w:rsidRPr="00626198" w14:paraId="6A9E83AA"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366706" w14:textId="77777777" w:rsidR="00672D45" w:rsidRPr="00626198" w:rsidRDefault="00672D45" w:rsidP="00C83017">
            <w:pPr>
              <w:pStyle w:val="rowtabella0"/>
              <w:rPr>
                <w:color w:val="002060"/>
              </w:rPr>
            </w:pPr>
            <w:r w:rsidRPr="00626198">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1B3967" w14:textId="77777777" w:rsidR="00672D45" w:rsidRPr="00626198" w:rsidRDefault="00672D45" w:rsidP="00C83017">
            <w:pPr>
              <w:pStyle w:val="rowtabella0"/>
              <w:rPr>
                <w:color w:val="002060"/>
              </w:rPr>
            </w:pPr>
            <w:r w:rsidRPr="00626198">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7617BC"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794FC2" w14:textId="77777777" w:rsidR="00672D45" w:rsidRPr="00626198" w:rsidRDefault="00672D45" w:rsidP="00C83017">
            <w:pPr>
              <w:pStyle w:val="rowtabella0"/>
              <w:rPr>
                <w:color w:val="002060"/>
              </w:rPr>
            </w:pPr>
            <w:r w:rsidRPr="00626198">
              <w:rPr>
                <w:color w:val="002060"/>
              </w:rPr>
              <w:t>19/10/2024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F56B65" w14:textId="77777777" w:rsidR="00672D45" w:rsidRPr="00626198" w:rsidRDefault="00672D45" w:rsidP="00C83017">
            <w:pPr>
              <w:pStyle w:val="rowtabella0"/>
              <w:rPr>
                <w:color w:val="002060"/>
              </w:rPr>
            </w:pPr>
            <w:r w:rsidRPr="00626198">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25B1B8" w14:textId="77777777" w:rsidR="00672D45" w:rsidRPr="00626198" w:rsidRDefault="00672D45" w:rsidP="00C83017">
            <w:pPr>
              <w:pStyle w:val="rowtabella0"/>
              <w:rPr>
                <w:color w:val="002060"/>
              </w:rPr>
            </w:pPr>
            <w:r w:rsidRPr="0062619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1FCA3D" w14:textId="77777777" w:rsidR="00672D45" w:rsidRPr="00626198" w:rsidRDefault="00672D45" w:rsidP="00C83017">
            <w:pPr>
              <w:pStyle w:val="rowtabella0"/>
              <w:rPr>
                <w:color w:val="002060"/>
              </w:rPr>
            </w:pPr>
            <w:r w:rsidRPr="00626198">
              <w:rPr>
                <w:color w:val="002060"/>
              </w:rPr>
              <w:t>VIA VESCOVARA, 7</w:t>
            </w:r>
          </w:p>
        </w:tc>
      </w:tr>
      <w:tr w:rsidR="00672D45" w:rsidRPr="00626198" w14:paraId="1470191E"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2DF430" w14:textId="77777777" w:rsidR="00672D45" w:rsidRPr="00626198" w:rsidRDefault="00672D45" w:rsidP="00C83017">
            <w:pPr>
              <w:pStyle w:val="rowtabella0"/>
              <w:rPr>
                <w:color w:val="002060"/>
              </w:rPr>
            </w:pPr>
            <w:r w:rsidRPr="00626198">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FDB0B4" w14:textId="77777777" w:rsidR="00672D45" w:rsidRPr="00626198" w:rsidRDefault="00672D45" w:rsidP="00C83017">
            <w:pPr>
              <w:pStyle w:val="rowtabella0"/>
              <w:rPr>
                <w:color w:val="002060"/>
              </w:rPr>
            </w:pPr>
            <w:r w:rsidRPr="00626198">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70A60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9D728B" w14:textId="77777777" w:rsidR="00672D45" w:rsidRPr="00626198" w:rsidRDefault="00672D45" w:rsidP="00C83017">
            <w:pPr>
              <w:pStyle w:val="rowtabella0"/>
              <w:rPr>
                <w:color w:val="002060"/>
              </w:rPr>
            </w:pPr>
            <w:r w:rsidRPr="00626198">
              <w:rPr>
                <w:color w:val="002060"/>
              </w:rPr>
              <w:t>20/10/2024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4013D7" w14:textId="77777777" w:rsidR="00672D45" w:rsidRPr="00626198" w:rsidRDefault="00672D45" w:rsidP="00C83017">
            <w:pPr>
              <w:pStyle w:val="rowtabella0"/>
              <w:rPr>
                <w:color w:val="002060"/>
              </w:rPr>
            </w:pPr>
            <w:r w:rsidRPr="00626198">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45F4AC" w14:textId="77777777" w:rsidR="00672D45" w:rsidRPr="00626198" w:rsidRDefault="00672D45" w:rsidP="00C83017">
            <w:pPr>
              <w:pStyle w:val="rowtabella0"/>
              <w:rPr>
                <w:color w:val="002060"/>
              </w:rPr>
            </w:pPr>
            <w:r w:rsidRPr="00626198">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C854F6" w14:textId="77777777" w:rsidR="00672D45" w:rsidRPr="00626198" w:rsidRDefault="00672D45" w:rsidP="00C83017">
            <w:pPr>
              <w:pStyle w:val="rowtabella0"/>
              <w:rPr>
                <w:color w:val="002060"/>
              </w:rPr>
            </w:pPr>
            <w:r w:rsidRPr="00626198">
              <w:rPr>
                <w:color w:val="002060"/>
              </w:rPr>
              <w:t>VIA AMATO</w:t>
            </w:r>
          </w:p>
        </w:tc>
      </w:tr>
      <w:tr w:rsidR="00672D45" w:rsidRPr="00626198" w14:paraId="3486221D"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804CC5" w14:textId="77777777" w:rsidR="00672D45" w:rsidRPr="00626198" w:rsidRDefault="00672D45" w:rsidP="00C83017">
            <w:pPr>
              <w:pStyle w:val="rowtabella0"/>
              <w:rPr>
                <w:color w:val="002060"/>
              </w:rPr>
            </w:pPr>
            <w:r w:rsidRPr="00626198">
              <w:rPr>
                <w:color w:val="002060"/>
              </w:rPr>
              <w:t xml:space="preserve">CALCIO A 5 CORINALDO </w:t>
            </w:r>
            <w:proofErr w:type="gramStart"/>
            <w:r w:rsidRPr="00626198">
              <w:rPr>
                <w:color w:val="002060"/>
              </w:rP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0DF63C" w14:textId="77777777" w:rsidR="00672D45" w:rsidRPr="00626198" w:rsidRDefault="00672D45" w:rsidP="00C83017">
            <w:pPr>
              <w:pStyle w:val="rowtabella0"/>
              <w:rPr>
                <w:color w:val="002060"/>
              </w:rPr>
            </w:pPr>
            <w:r w:rsidRPr="00626198">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C3F60"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82F27" w14:textId="77777777" w:rsidR="00672D45" w:rsidRPr="00626198" w:rsidRDefault="00672D45" w:rsidP="00C83017">
            <w:pPr>
              <w:pStyle w:val="rowtabella0"/>
              <w:rPr>
                <w:color w:val="002060"/>
              </w:rPr>
            </w:pPr>
            <w:r w:rsidRPr="00626198">
              <w:rPr>
                <w:color w:val="002060"/>
              </w:rPr>
              <w:t>20/10/2024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5A683" w14:textId="77777777" w:rsidR="00672D45" w:rsidRPr="00626198" w:rsidRDefault="00672D45" w:rsidP="00C83017">
            <w:pPr>
              <w:pStyle w:val="rowtabella0"/>
              <w:rPr>
                <w:color w:val="002060"/>
              </w:rPr>
            </w:pPr>
            <w:r w:rsidRPr="00626198">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1C40A" w14:textId="77777777" w:rsidR="00672D45" w:rsidRPr="00626198" w:rsidRDefault="00672D45" w:rsidP="00C83017">
            <w:pPr>
              <w:pStyle w:val="rowtabella0"/>
              <w:rPr>
                <w:color w:val="002060"/>
              </w:rPr>
            </w:pPr>
            <w:r w:rsidRPr="00626198">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A5BF1" w14:textId="77777777" w:rsidR="00672D45" w:rsidRPr="00626198" w:rsidRDefault="00672D45" w:rsidP="00C83017">
            <w:pPr>
              <w:pStyle w:val="rowtabella0"/>
              <w:rPr>
                <w:color w:val="002060"/>
              </w:rPr>
            </w:pPr>
            <w:r w:rsidRPr="00626198">
              <w:rPr>
                <w:color w:val="002060"/>
              </w:rPr>
              <w:t>STR.DEL BURELLO LOC.VAL NEVOLA</w:t>
            </w:r>
          </w:p>
        </w:tc>
      </w:tr>
    </w:tbl>
    <w:p w14:paraId="18D78C27" w14:textId="77777777" w:rsidR="00672D45" w:rsidRPr="00626198" w:rsidRDefault="00672D45" w:rsidP="00672D45">
      <w:pPr>
        <w:pStyle w:val="breakline"/>
        <w:rPr>
          <w:rFonts w:eastAsiaTheme="minorEastAsia"/>
          <w:color w:val="002060"/>
        </w:rPr>
      </w:pPr>
    </w:p>
    <w:p w14:paraId="202870F0" w14:textId="77777777" w:rsidR="00672D45" w:rsidRPr="00626198" w:rsidRDefault="00672D45" w:rsidP="00672D45">
      <w:pPr>
        <w:pStyle w:val="breakline"/>
        <w:rPr>
          <w:color w:val="002060"/>
        </w:rPr>
      </w:pPr>
    </w:p>
    <w:p w14:paraId="4A816694" w14:textId="77777777" w:rsidR="00672D45" w:rsidRPr="00626198" w:rsidRDefault="00672D45" w:rsidP="00672D45">
      <w:pPr>
        <w:pStyle w:val="breakline"/>
        <w:rPr>
          <w:color w:val="002060"/>
        </w:rPr>
      </w:pPr>
    </w:p>
    <w:p w14:paraId="614908DD" w14:textId="77777777" w:rsidR="00672D45" w:rsidRPr="00626198" w:rsidRDefault="00672D45" w:rsidP="00672D45">
      <w:pPr>
        <w:pStyle w:val="sottotitolocampionato10"/>
        <w:rPr>
          <w:color w:val="002060"/>
        </w:rPr>
      </w:pPr>
      <w:r w:rsidRPr="00626198">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8"/>
        <w:gridCol w:w="385"/>
        <w:gridCol w:w="898"/>
        <w:gridCol w:w="1199"/>
        <w:gridCol w:w="1547"/>
        <w:gridCol w:w="1547"/>
      </w:tblGrid>
      <w:tr w:rsidR="00672D45" w:rsidRPr="00626198" w14:paraId="616E8946"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602F7"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CA12A"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F7D28"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14A84"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45B69"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37A21"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0F332"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57E24AAF"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95208A" w14:textId="77777777" w:rsidR="00672D45" w:rsidRPr="00626198" w:rsidRDefault="00672D45" w:rsidP="00C83017">
            <w:pPr>
              <w:pStyle w:val="rowtabella0"/>
              <w:rPr>
                <w:color w:val="002060"/>
              </w:rPr>
            </w:pPr>
            <w:r w:rsidRPr="00626198">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E2D5E" w14:textId="77777777" w:rsidR="00672D45" w:rsidRPr="00626198" w:rsidRDefault="00672D45" w:rsidP="00C83017">
            <w:pPr>
              <w:pStyle w:val="rowtabella0"/>
              <w:rPr>
                <w:color w:val="002060"/>
              </w:rPr>
            </w:pPr>
            <w:r w:rsidRPr="00626198">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F43D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098C82" w14:textId="77777777" w:rsidR="00672D45" w:rsidRPr="00626198" w:rsidRDefault="00672D45" w:rsidP="00C83017">
            <w:pPr>
              <w:pStyle w:val="rowtabella0"/>
              <w:rPr>
                <w:color w:val="002060"/>
              </w:rPr>
            </w:pPr>
            <w:r w:rsidRPr="00626198">
              <w:rPr>
                <w:color w:val="002060"/>
              </w:rPr>
              <w:t>19/10/2024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01A11" w14:textId="77777777" w:rsidR="00672D45" w:rsidRPr="00626198" w:rsidRDefault="00672D45" w:rsidP="00C83017">
            <w:pPr>
              <w:pStyle w:val="rowtabella0"/>
              <w:rPr>
                <w:color w:val="002060"/>
              </w:rPr>
            </w:pPr>
            <w:r w:rsidRPr="00626198">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4B28E" w14:textId="77777777" w:rsidR="00672D45" w:rsidRPr="00626198" w:rsidRDefault="00672D45" w:rsidP="00C83017">
            <w:pPr>
              <w:pStyle w:val="rowtabella0"/>
              <w:rPr>
                <w:color w:val="002060"/>
              </w:rPr>
            </w:pPr>
            <w:r w:rsidRPr="00626198">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2A3CA" w14:textId="77777777" w:rsidR="00672D45" w:rsidRPr="00626198" w:rsidRDefault="00672D45" w:rsidP="00C83017">
            <w:pPr>
              <w:pStyle w:val="rowtabella0"/>
              <w:rPr>
                <w:color w:val="002060"/>
              </w:rPr>
            </w:pPr>
            <w:r w:rsidRPr="00626198">
              <w:rPr>
                <w:color w:val="002060"/>
              </w:rPr>
              <w:t>VIA ALDO MORO</w:t>
            </w:r>
          </w:p>
        </w:tc>
      </w:tr>
      <w:tr w:rsidR="00672D45" w:rsidRPr="00626198" w14:paraId="6514B946"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57EE4C" w14:textId="77777777" w:rsidR="00672D45" w:rsidRPr="00626198" w:rsidRDefault="00672D45" w:rsidP="00C83017">
            <w:pPr>
              <w:pStyle w:val="rowtabella0"/>
              <w:rPr>
                <w:color w:val="002060"/>
              </w:rPr>
            </w:pPr>
            <w:r w:rsidRPr="00626198">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5DA178" w14:textId="77777777" w:rsidR="00672D45" w:rsidRPr="00626198" w:rsidRDefault="00672D45" w:rsidP="00C83017">
            <w:pPr>
              <w:pStyle w:val="rowtabella0"/>
              <w:rPr>
                <w:color w:val="002060"/>
              </w:rPr>
            </w:pPr>
            <w:r w:rsidRPr="00626198">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08337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AC1369" w14:textId="77777777" w:rsidR="00672D45" w:rsidRPr="00626198" w:rsidRDefault="00672D45" w:rsidP="00C83017">
            <w:pPr>
              <w:pStyle w:val="rowtabella0"/>
              <w:rPr>
                <w:color w:val="002060"/>
              </w:rPr>
            </w:pPr>
            <w:r w:rsidRPr="00626198">
              <w:rPr>
                <w:color w:val="002060"/>
              </w:rPr>
              <w:t>20/10/2024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71642E" w14:textId="77777777" w:rsidR="00672D45" w:rsidRPr="00626198" w:rsidRDefault="00672D45" w:rsidP="00C83017">
            <w:pPr>
              <w:pStyle w:val="rowtabella0"/>
              <w:rPr>
                <w:color w:val="002060"/>
              </w:rPr>
            </w:pPr>
            <w:r w:rsidRPr="00626198">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1D2C06" w14:textId="77777777" w:rsidR="00672D45" w:rsidRPr="00626198" w:rsidRDefault="00672D45" w:rsidP="00C83017">
            <w:pPr>
              <w:pStyle w:val="rowtabella0"/>
              <w:rPr>
                <w:color w:val="002060"/>
              </w:rPr>
            </w:pPr>
            <w:r w:rsidRPr="0062619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2ED0FF" w14:textId="77777777" w:rsidR="00672D45" w:rsidRPr="00626198" w:rsidRDefault="00672D45" w:rsidP="00C83017">
            <w:pPr>
              <w:pStyle w:val="rowtabella0"/>
              <w:rPr>
                <w:color w:val="002060"/>
              </w:rPr>
            </w:pPr>
            <w:r w:rsidRPr="00626198">
              <w:rPr>
                <w:color w:val="002060"/>
              </w:rPr>
              <w:t>VIA FRATELLI CERVI</w:t>
            </w:r>
          </w:p>
        </w:tc>
      </w:tr>
      <w:tr w:rsidR="00672D45" w:rsidRPr="00626198" w14:paraId="0E111A15"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14AF55" w14:textId="77777777" w:rsidR="00672D45" w:rsidRPr="00626198" w:rsidRDefault="00672D45" w:rsidP="00C83017">
            <w:pPr>
              <w:pStyle w:val="rowtabella0"/>
              <w:rPr>
                <w:color w:val="002060"/>
              </w:rPr>
            </w:pPr>
            <w:r w:rsidRPr="00626198">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974837" w14:textId="77777777" w:rsidR="00672D45" w:rsidRPr="00626198" w:rsidRDefault="00672D45" w:rsidP="00C83017">
            <w:pPr>
              <w:pStyle w:val="rowtabella0"/>
              <w:rPr>
                <w:color w:val="002060"/>
              </w:rPr>
            </w:pPr>
            <w:r w:rsidRPr="00626198">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BA34E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8B7FD8" w14:textId="77777777" w:rsidR="00672D45" w:rsidRPr="00626198" w:rsidRDefault="00672D45" w:rsidP="00C83017">
            <w:pPr>
              <w:pStyle w:val="rowtabella0"/>
              <w:rPr>
                <w:color w:val="002060"/>
              </w:rPr>
            </w:pPr>
            <w:r w:rsidRPr="00626198">
              <w:rPr>
                <w:color w:val="002060"/>
              </w:rPr>
              <w:t>20/10/2024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B44EB8" w14:textId="77777777" w:rsidR="00672D45" w:rsidRPr="00626198" w:rsidRDefault="00672D45" w:rsidP="00C83017">
            <w:pPr>
              <w:pStyle w:val="rowtabella0"/>
              <w:rPr>
                <w:color w:val="002060"/>
              </w:rPr>
            </w:pPr>
            <w:r w:rsidRPr="00626198">
              <w:rPr>
                <w:color w:val="002060"/>
              </w:rPr>
              <w:t xml:space="preserve">5295 TENSOSTRUTTURA VIA </w:t>
            </w:r>
            <w:proofErr w:type="gramStart"/>
            <w:r w:rsidRPr="00626198">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3CCD1A" w14:textId="77777777" w:rsidR="00672D45" w:rsidRPr="00626198" w:rsidRDefault="00672D45" w:rsidP="00C83017">
            <w:pPr>
              <w:pStyle w:val="rowtabella0"/>
              <w:rPr>
                <w:color w:val="002060"/>
              </w:rPr>
            </w:pPr>
            <w:r w:rsidRPr="0062619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51345" w14:textId="77777777" w:rsidR="00672D45" w:rsidRPr="00626198" w:rsidRDefault="00672D45" w:rsidP="00C83017">
            <w:pPr>
              <w:pStyle w:val="rowtabella0"/>
              <w:rPr>
                <w:color w:val="002060"/>
              </w:rPr>
            </w:pPr>
            <w:r w:rsidRPr="00626198">
              <w:rPr>
                <w:color w:val="002060"/>
              </w:rPr>
              <w:t xml:space="preserve">VIA </w:t>
            </w:r>
            <w:proofErr w:type="gramStart"/>
            <w:r w:rsidRPr="00626198">
              <w:rPr>
                <w:color w:val="002060"/>
              </w:rPr>
              <w:t>E.MATTEI</w:t>
            </w:r>
            <w:proofErr w:type="gramEnd"/>
          </w:p>
        </w:tc>
      </w:tr>
      <w:tr w:rsidR="00672D45" w:rsidRPr="00626198" w14:paraId="4B6AFF5C" w14:textId="77777777" w:rsidTr="00C8301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224D34" w14:textId="77777777" w:rsidR="00672D45" w:rsidRPr="00626198" w:rsidRDefault="00672D45" w:rsidP="00C83017">
            <w:pPr>
              <w:pStyle w:val="rowtabella0"/>
              <w:rPr>
                <w:color w:val="002060"/>
              </w:rPr>
            </w:pPr>
            <w:r w:rsidRPr="00626198">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F898DC" w14:textId="77777777" w:rsidR="00672D45" w:rsidRPr="00626198" w:rsidRDefault="00672D45" w:rsidP="00C83017">
            <w:pPr>
              <w:pStyle w:val="rowtabella0"/>
              <w:rPr>
                <w:color w:val="002060"/>
              </w:rPr>
            </w:pPr>
            <w:r w:rsidRPr="00626198">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0D090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1F90CD" w14:textId="77777777" w:rsidR="00672D45" w:rsidRPr="00626198" w:rsidRDefault="00672D45" w:rsidP="00C83017">
            <w:pPr>
              <w:pStyle w:val="rowtabella0"/>
              <w:rPr>
                <w:color w:val="002060"/>
              </w:rPr>
            </w:pPr>
            <w:r w:rsidRPr="00626198">
              <w:rPr>
                <w:color w:val="002060"/>
              </w:rPr>
              <w:t>20/10/2024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030B12" w14:textId="77777777" w:rsidR="00672D45" w:rsidRPr="00626198" w:rsidRDefault="00672D45" w:rsidP="00C83017">
            <w:pPr>
              <w:pStyle w:val="rowtabella0"/>
              <w:rPr>
                <w:color w:val="002060"/>
              </w:rPr>
            </w:pPr>
            <w:r w:rsidRPr="00626198">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CCA275" w14:textId="77777777" w:rsidR="00672D45" w:rsidRPr="00626198" w:rsidRDefault="00672D45" w:rsidP="00C83017">
            <w:pPr>
              <w:pStyle w:val="rowtabella0"/>
              <w:rPr>
                <w:color w:val="002060"/>
              </w:rPr>
            </w:pPr>
            <w:r w:rsidRPr="00626198">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813213" w14:textId="77777777" w:rsidR="00672D45" w:rsidRPr="00626198" w:rsidRDefault="00672D45" w:rsidP="00C83017">
            <w:pPr>
              <w:pStyle w:val="rowtabella0"/>
              <w:rPr>
                <w:color w:val="002060"/>
              </w:rPr>
            </w:pPr>
            <w:r w:rsidRPr="00626198">
              <w:rPr>
                <w:color w:val="002060"/>
              </w:rPr>
              <w:t>VIA LUDOVICO SCARFIOTTI</w:t>
            </w:r>
          </w:p>
        </w:tc>
      </w:tr>
      <w:tr w:rsidR="00672D45" w:rsidRPr="00626198" w14:paraId="3E349E84"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D33AF2" w14:textId="77777777" w:rsidR="00672D45" w:rsidRPr="00626198" w:rsidRDefault="00672D45" w:rsidP="00C83017">
            <w:pPr>
              <w:pStyle w:val="rowtabella0"/>
              <w:rPr>
                <w:color w:val="002060"/>
              </w:rPr>
            </w:pPr>
            <w:r w:rsidRPr="00626198">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93D8A" w14:textId="77777777" w:rsidR="00672D45" w:rsidRPr="00626198" w:rsidRDefault="00672D45" w:rsidP="00C83017">
            <w:pPr>
              <w:pStyle w:val="rowtabella0"/>
              <w:rPr>
                <w:color w:val="002060"/>
              </w:rPr>
            </w:pPr>
            <w:r w:rsidRPr="00626198">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AB8FE"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7A44A" w14:textId="77777777" w:rsidR="00672D45" w:rsidRPr="00626198" w:rsidRDefault="00672D45" w:rsidP="00C83017">
            <w:pPr>
              <w:pStyle w:val="rowtabella0"/>
              <w:rPr>
                <w:color w:val="002060"/>
              </w:rPr>
            </w:pPr>
            <w:r w:rsidRPr="00626198">
              <w:rPr>
                <w:color w:val="002060"/>
              </w:rPr>
              <w:t>20/10/2024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697AE" w14:textId="77777777" w:rsidR="00672D45" w:rsidRPr="00626198" w:rsidRDefault="00672D45" w:rsidP="00C83017">
            <w:pPr>
              <w:pStyle w:val="rowtabella0"/>
              <w:rPr>
                <w:color w:val="002060"/>
              </w:rPr>
            </w:pPr>
            <w:r w:rsidRPr="00626198">
              <w:rPr>
                <w:color w:val="002060"/>
              </w:rPr>
              <w:t>338 "GIANLUCA CAROTTI" VILLA MUSON</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5BE2A" w14:textId="77777777" w:rsidR="00672D45" w:rsidRPr="00626198" w:rsidRDefault="00672D45" w:rsidP="00C83017">
            <w:pPr>
              <w:pStyle w:val="rowtabella0"/>
              <w:rPr>
                <w:color w:val="002060"/>
              </w:rPr>
            </w:pPr>
            <w:r w:rsidRPr="00626198">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1CFD77" w14:textId="77777777" w:rsidR="00672D45" w:rsidRPr="00626198" w:rsidRDefault="00672D45" w:rsidP="00C83017">
            <w:pPr>
              <w:pStyle w:val="rowtabella0"/>
              <w:rPr>
                <w:color w:val="002060"/>
              </w:rPr>
            </w:pPr>
            <w:r w:rsidRPr="00626198">
              <w:rPr>
                <w:color w:val="002060"/>
              </w:rPr>
              <w:t>VIA TURATI</w:t>
            </w:r>
          </w:p>
        </w:tc>
      </w:tr>
    </w:tbl>
    <w:p w14:paraId="4755BDAF" w14:textId="77777777" w:rsidR="00AB5444" w:rsidRDefault="00AB5444" w:rsidP="00D27FBE">
      <w:pPr>
        <w:pStyle w:val="breakline"/>
        <w:rPr>
          <w:rFonts w:eastAsiaTheme="minorEastAsia"/>
          <w:color w:val="002060"/>
        </w:rPr>
      </w:pPr>
    </w:p>
    <w:p w14:paraId="21324CC9" w14:textId="77777777" w:rsidR="00672D45" w:rsidRDefault="00672D45" w:rsidP="00D27FBE">
      <w:pPr>
        <w:pStyle w:val="breakline"/>
        <w:rPr>
          <w:rFonts w:eastAsiaTheme="minorEastAsia"/>
          <w:color w:val="002060"/>
        </w:rPr>
      </w:pPr>
    </w:p>
    <w:p w14:paraId="1C751FC2" w14:textId="77777777" w:rsidR="00AB5444" w:rsidRDefault="00AB5444" w:rsidP="00D27FBE">
      <w:pPr>
        <w:pStyle w:val="breakline"/>
        <w:rPr>
          <w:rFonts w:eastAsiaTheme="minorEastAsia"/>
          <w:color w:val="002060"/>
        </w:rPr>
      </w:pPr>
    </w:p>
    <w:p w14:paraId="6EB18A17" w14:textId="77777777" w:rsidR="00335C1A" w:rsidRPr="00E32582" w:rsidRDefault="00335C1A" w:rsidP="00335C1A">
      <w:pPr>
        <w:pStyle w:val="TITOLOCAMPIONATO"/>
        <w:shd w:val="clear" w:color="auto" w:fill="CCCCCC"/>
        <w:spacing w:before="0" w:beforeAutospacing="0" w:after="0" w:afterAutospacing="0"/>
        <w:rPr>
          <w:color w:val="002060"/>
        </w:rPr>
      </w:pPr>
      <w:r>
        <w:rPr>
          <w:color w:val="002060"/>
        </w:rPr>
        <w:t>COPPA ITALIA FEMM.LE CALCIO A 5</w:t>
      </w:r>
    </w:p>
    <w:p w14:paraId="12728854" w14:textId="77777777" w:rsidR="00335C1A" w:rsidRPr="00992779" w:rsidRDefault="00335C1A" w:rsidP="00335C1A">
      <w:pPr>
        <w:pStyle w:val="LndNormale1"/>
        <w:jc w:val="center"/>
        <w:rPr>
          <w:b/>
          <w:color w:val="002060"/>
          <w:sz w:val="36"/>
          <w:szCs w:val="36"/>
        </w:rPr>
      </w:pPr>
      <w:r w:rsidRPr="00992779">
        <w:rPr>
          <w:b/>
          <w:color w:val="002060"/>
          <w:sz w:val="36"/>
          <w:szCs w:val="36"/>
        </w:rPr>
        <w:t xml:space="preserve">SQUADRE QUALIFICATE </w:t>
      </w:r>
      <w:r>
        <w:rPr>
          <w:b/>
          <w:color w:val="002060"/>
          <w:sz w:val="36"/>
          <w:szCs w:val="36"/>
        </w:rPr>
        <w:t>DOPO LA</w:t>
      </w:r>
      <w:r w:rsidRPr="00992779">
        <w:rPr>
          <w:b/>
          <w:color w:val="002060"/>
          <w:sz w:val="36"/>
          <w:szCs w:val="36"/>
        </w:rPr>
        <w:t xml:space="preserve"> PRIMA FASE</w:t>
      </w:r>
    </w:p>
    <w:p w14:paraId="4EE4A8D9" w14:textId="77777777" w:rsidR="00335C1A" w:rsidRDefault="00335C1A" w:rsidP="00335C1A">
      <w:pPr>
        <w:pStyle w:val="Corpodeltesto21"/>
        <w:rPr>
          <w:rFonts w:ascii="Arial" w:hAnsi="Arial" w:cs="Arial"/>
          <w:bCs/>
          <w:color w:val="002060"/>
          <w:sz w:val="22"/>
        </w:rPr>
      </w:pPr>
    </w:p>
    <w:p w14:paraId="352E7EB9" w14:textId="77777777" w:rsidR="00335C1A" w:rsidRDefault="00335C1A" w:rsidP="00335C1A">
      <w:pPr>
        <w:pStyle w:val="Corpodeltesto21"/>
        <w:rPr>
          <w:rFonts w:ascii="Arial" w:hAnsi="Arial" w:cs="Arial"/>
          <w:bCs/>
          <w:color w:val="002060"/>
          <w:sz w:val="22"/>
        </w:rPr>
      </w:pPr>
      <w:r>
        <w:rPr>
          <w:rFonts w:ascii="Arial" w:hAnsi="Arial" w:cs="Arial"/>
          <w:bCs/>
          <w:color w:val="002060"/>
          <w:sz w:val="22"/>
        </w:rPr>
        <w:t>Al termine della prima fase si sono qualificate ai Sedicesimi di Finale le seguenti squadre:</w:t>
      </w:r>
    </w:p>
    <w:p w14:paraId="5E95057C" w14:textId="77777777" w:rsidR="00335C1A" w:rsidRDefault="00335C1A" w:rsidP="00335C1A">
      <w:pPr>
        <w:pStyle w:val="Corpodeltesto21"/>
        <w:rPr>
          <w:rFonts w:ascii="Arial" w:hAnsi="Arial" w:cs="Arial"/>
          <w:color w:val="002060"/>
          <w:sz w:val="22"/>
        </w:rPr>
      </w:pPr>
    </w:p>
    <w:p w14:paraId="16003F84" w14:textId="77777777" w:rsidR="00335C1A" w:rsidRPr="00E32582" w:rsidRDefault="00335C1A" w:rsidP="00335C1A">
      <w:pPr>
        <w:pStyle w:val="Corpodeltesto21"/>
        <w:rPr>
          <w:rFonts w:ascii="Arial" w:hAnsi="Arial" w:cs="Arial"/>
          <w:b/>
          <w:color w:val="002060"/>
          <w:sz w:val="22"/>
          <w:u w:val="single"/>
        </w:rPr>
      </w:pPr>
      <w:r w:rsidRPr="00E32582">
        <w:rPr>
          <w:rFonts w:ascii="Arial" w:hAnsi="Arial" w:cs="Arial"/>
          <w:b/>
          <w:color w:val="002060"/>
          <w:sz w:val="22"/>
          <w:u w:val="single"/>
        </w:rPr>
        <w:t>GIRONE “A”</w:t>
      </w:r>
    </w:p>
    <w:p w14:paraId="3D2E3BA7" w14:textId="77777777" w:rsidR="00335C1A" w:rsidRDefault="00335C1A" w:rsidP="00335C1A">
      <w:pPr>
        <w:pStyle w:val="Corpodeltesto21"/>
        <w:rPr>
          <w:rFonts w:ascii="Arial" w:hAnsi="Arial" w:cs="Arial"/>
          <w:color w:val="002060"/>
          <w:sz w:val="22"/>
        </w:rPr>
      </w:pPr>
      <w:r>
        <w:rPr>
          <w:rFonts w:ascii="Arial" w:hAnsi="Arial" w:cs="Arial"/>
          <w:color w:val="002060"/>
          <w:sz w:val="22"/>
        </w:rPr>
        <w:t>CENTRO SPORTIVO SUASA</w:t>
      </w:r>
    </w:p>
    <w:p w14:paraId="44F8972D" w14:textId="77777777" w:rsidR="00335C1A" w:rsidRDefault="00335C1A" w:rsidP="00335C1A">
      <w:pPr>
        <w:pStyle w:val="Corpodeltesto21"/>
        <w:rPr>
          <w:rFonts w:ascii="Arial" w:hAnsi="Arial" w:cs="Arial"/>
          <w:color w:val="002060"/>
          <w:sz w:val="22"/>
        </w:rPr>
      </w:pPr>
    </w:p>
    <w:p w14:paraId="0FCC7FA1" w14:textId="77777777" w:rsidR="00335C1A" w:rsidRPr="00E32582" w:rsidRDefault="00335C1A" w:rsidP="00335C1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B</w:t>
      </w:r>
      <w:r w:rsidRPr="00E32582">
        <w:rPr>
          <w:rFonts w:ascii="Arial" w:hAnsi="Arial" w:cs="Arial"/>
          <w:b/>
          <w:color w:val="002060"/>
          <w:sz w:val="22"/>
          <w:u w:val="single"/>
        </w:rPr>
        <w:t>”</w:t>
      </w:r>
    </w:p>
    <w:p w14:paraId="3348F4A4" w14:textId="77777777" w:rsidR="00335C1A" w:rsidRDefault="00335C1A" w:rsidP="00335C1A">
      <w:pPr>
        <w:pStyle w:val="Corpodeltesto21"/>
        <w:rPr>
          <w:rFonts w:ascii="Arial" w:hAnsi="Arial" w:cs="Arial"/>
          <w:color w:val="002060"/>
          <w:sz w:val="22"/>
        </w:rPr>
      </w:pPr>
      <w:r>
        <w:rPr>
          <w:rFonts w:ascii="Arial" w:hAnsi="Arial" w:cs="Arial"/>
          <w:color w:val="002060"/>
          <w:sz w:val="22"/>
        </w:rPr>
        <w:t>GRADARA CALCIO</w:t>
      </w:r>
    </w:p>
    <w:p w14:paraId="3334FD33" w14:textId="77777777" w:rsidR="00335C1A" w:rsidRDefault="00335C1A" w:rsidP="00335C1A">
      <w:pPr>
        <w:pStyle w:val="Corpodeltesto21"/>
        <w:rPr>
          <w:rFonts w:ascii="Arial" w:hAnsi="Arial" w:cs="Arial"/>
          <w:color w:val="002060"/>
          <w:sz w:val="22"/>
        </w:rPr>
      </w:pPr>
    </w:p>
    <w:p w14:paraId="12E25024" w14:textId="77777777" w:rsidR="00335C1A" w:rsidRPr="00E32582" w:rsidRDefault="00335C1A" w:rsidP="00335C1A">
      <w:pPr>
        <w:pStyle w:val="Corpodeltesto21"/>
        <w:rPr>
          <w:rFonts w:ascii="Arial" w:hAnsi="Arial" w:cs="Arial"/>
          <w:b/>
          <w:color w:val="002060"/>
          <w:sz w:val="22"/>
          <w:u w:val="single"/>
        </w:rPr>
      </w:pPr>
      <w:r w:rsidRPr="00E32582">
        <w:rPr>
          <w:rFonts w:ascii="Arial" w:hAnsi="Arial" w:cs="Arial"/>
          <w:b/>
          <w:color w:val="002060"/>
          <w:sz w:val="22"/>
          <w:u w:val="single"/>
        </w:rPr>
        <w:t>GIRONE “</w:t>
      </w:r>
      <w:r>
        <w:rPr>
          <w:rFonts w:ascii="Arial" w:hAnsi="Arial" w:cs="Arial"/>
          <w:b/>
          <w:color w:val="002060"/>
          <w:sz w:val="22"/>
          <w:u w:val="single"/>
        </w:rPr>
        <w:t>C</w:t>
      </w:r>
      <w:r w:rsidRPr="00E32582">
        <w:rPr>
          <w:rFonts w:ascii="Arial" w:hAnsi="Arial" w:cs="Arial"/>
          <w:b/>
          <w:color w:val="002060"/>
          <w:sz w:val="22"/>
          <w:u w:val="single"/>
        </w:rPr>
        <w:t>”</w:t>
      </w:r>
    </w:p>
    <w:p w14:paraId="3BC5E193" w14:textId="77777777" w:rsidR="00335C1A" w:rsidRDefault="00335C1A" w:rsidP="00335C1A">
      <w:pPr>
        <w:pStyle w:val="Corpodeltesto21"/>
        <w:rPr>
          <w:rFonts w:ascii="Arial" w:hAnsi="Arial" w:cs="Arial"/>
          <w:color w:val="002060"/>
          <w:sz w:val="22"/>
        </w:rPr>
      </w:pPr>
      <w:r>
        <w:rPr>
          <w:rFonts w:ascii="Arial" w:hAnsi="Arial" w:cs="Arial"/>
          <w:color w:val="002060"/>
          <w:sz w:val="22"/>
        </w:rPr>
        <w:t>RIPABERARDA</w:t>
      </w:r>
    </w:p>
    <w:p w14:paraId="316B9194" w14:textId="77777777" w:rsidR="00335C1A" w:rsidRDefault="00335C1A" w:rsidP="00335C1A">
      <w:pPr>
        <w:pStyle w:val="Corpodeltesto21"/>
        <w:rPr>
          <w:rFonts w:ascii="Arial" w:hAnsi="Arial" w:cs="Arial"/>
          <w:color w:val="002060"/>
          <w:sz w:val="22"/>
        </w:rPr>
      </w:pPr>
    </w:p>
    <w:p w14:paraId="06BCB80E" w14:textId="77777777" w:rsidR="00335C1A" w:rsidRDefault="00335C1A" w:rsidP="00335C1A">
      <w:pPr>
        <w:pStyle w:val="Corpodeltesto21"/>
        <w:rPr>
          <w:rFonts w:ascii="Arial" w:hAnsi="Arial" w:cs="Arial"/>
          <w:bCs/>
          <w:color w:val="002060"/>
          <w:sz w:val="22"/>
        </w:rPr>
      </w:pPr>
      <w:r w:rsidRPr="00E32582">
        <w:rPr>
          <w:rFonts w:ascii="Arial" w:hAnsi="Arial" w:cs="Arial"/>
          <w:b/>
          <w:color w:val="002060"/>
          <w:sz w:val="22"/>
          <w:u w:val="single"/>
        </w:rPr>
        <w:t>GIRONE “</w:t>
      </w:r>
      <w:r>
        <w:rPr>
          <w:rFonts w:ascii="Arial" w:hAnsi="Arial" w:cs="Arial"/>
          <w:b/>
          <w:color w:val="002060"/>
          <w:sz w:val="22"/>
          <w:u w:val="single"/>
        </w:rPr>
        <w:t>D</w:t>
      </w:r>
      <w:r w:rsidRPr="00E32582">
        <w:rPr>
          <w:rFonts w:ascii="Arial" w:hAnsi="Arial" w:cs="Arial"/>
          <w:b/>
          <w:color w:val="002060"/>
          <w:sz w:val="22"/>
          <w:u w:val="single"/>
        </w:rPr>
        <w:t>”</w:t>
      </w:r>
    </w:p>
    <w:p w14:paraId="08A0D08C" w14:textId="77777777" w:rsidR="00335C1A" w:rsidRPr="000B4152" w:rsidRDefault="00335C1A" w:rsidP="00335C1A">
      <w:pPr>
        <w:pStyle w:val="LndNormale1"/>
        <w:rPr>
          <w:color w:val="002060"/>
        </w:rPr>
      </w:pPr>
      <w:r>
        <w:rPr>
          <w:color w:val="002060"/>
        </w:rPr>
        <w:t>TRODICA FUTSAL</w:t>
      </w:r>
    </w:p>
    <w:p w14:paraId="1C6D43F5" w14:textId="77777777" w:rsidR="00335C1A" w:rsidRDefault="00335C1A" w:rsidP="00335C1A">
      <w:pPr>
        <w:pStyle w:val="LndNormale1"/>
        <w:rPr>
          <w:color w:val="002060"/>
        </w:rPr>
      </w:pPr>
    </w:p>
    <w:p w14:paraId="1F237D5D" w14:textId="77777777" w:rsidR="00335C1A" w:rsidRPr="00C05BAA" w:rsidRDefault="00335C1A" w:rsidP="00335C1A">
      <w:pPr>
        <w:pStyle w:val="LndNormale1"/>
        <w:rPr>
          <w:b/>
          <w:color w:val="002060"/>
          <w:u w:val="single"/>
        </w:rPr>
      </w:pPr>
      <w:r w:rsidRPr="00C05BAA">
        <w:rPr>
          <w:b/>
          <w:color w:val="002060"/>
          <w:u w:val="single"/>
        </w:rPr>
        <w:lastRenderedPageBreak/>
        <w:t>SEMIFINALI</w:t>
      </w:r>
    </w:p>
    <w:p w14:paraId="2F8D0D50" w14:textId="77777777" w:rsidR="00335C1A" w:rsidRPr="007F461B" w:rsidRDefault="00335C1A" w:rsidP="00335C1A">
      <w:pPr>
        <w:pStyle w:val="Corpodeltesto21"/>
        <w:rPr>
          <w:rFonts w:ascii="Arial" w:hAnsi="Arial" w:cs="Arial"/>
          <w:b/>
          <w:i/>
          <w:color w:val="002060"/>
          <w:sz w:val="22"/>
          <w:u w:val="single"/>
        </w:rPr>
      </w:pPr>
      <w:r w:rsidRPr="008E1CB7">
        <w:rPr>
          <w:rFonts w:ascii="Arial" w:hAnsi="Arial" w:cs="Arial"/>
          <w:b/>
          <w:i/>
          <w:color w:val="002060"/>
          <w:sz w:val="22"/>
          <w:u w:val="single"/>
        </w:rPr>
        <w:t xml:space="preserve">Gara di Andata </w:t>
      </w:r>
      <w:r>
        <w:rPr>
          <w:rFonts w:ascii="Arial" w:hAnsi="Arial" w:cs="Arial"/>
          <w:b/>
          <w:i/>
          <w:color w:val="002060"/>
          <w:sz w:val="22"/>
          <w:u w:val="single"/>
        </w:rPr>
        <w:t>5</w:t>
      </w:r>
      <w:r w:rsidRPr="008E1CB7">
        <w:rPr>
          <w:rFonts w:ascii="Arial" w:hAnsi="Arial" w:cs="Arial"/>
          <w:b/>
          <w:i/>
          <w:color w:val="002060"/>
          <w:sz w:val="22"/>
          <w:u w:val="single"/>
        </w:rPr>
        <w:t xml:space="preserve"> </w:t>
      </w:r>
      <w:proofErr w:type="gramStart"/>
      <w:r w:rsidRPr="008E1CB7">
        <w:rPr>
          <w:rFonts w:ascii="Arial" w:hAnsi="Arial" w:cs="Arial"/>
          <w:b/>
          <w:i/>
          <w:color w:val="002060"/>
          <w:sz w:val="22"/>
          <w:u w:val="single"/>
        </w:rPr>
        <w:t>Novembre</w:t>
      </w:r>
      <w:proofErr w:type="gramEnd"/>
      <w:r w:rsidRPr="008E1CB7">
        <w:rPr>
          <w:rFonts w:ascii="Arial" w:hAnsi="Arial" w:cs="Arial"/>
          <w:b/>
          <w:i/>
          <w:color w:val="002060"/>
          <w:sz w:val="22"/>
          <w:u w:val="single"/>
        </w:rPr>
        <w:t xml:space="preserve"> 202</w:t>
      </w:r>
      <w:r>
        <w:rPr>
          <w:rFonts w:ascii="Arial" w:hAnsi="Arial" w:cs="Arial"/>
          <w:b/>
          <w:i/>
          <w:color w:val="002060"/>
          <w:sz w:val="22"/>
          <w:u w:val="single"/>
        </w:rPr>
        <w:t>4</w:t>
      </w:r>
      <w:r w:rsidRPr="008E1CB7">
        <w:rPr>
          <w:rFonts w:ascii="Arial" w:hAnsi="Arial" w:cs="Arial"/>
          <w:b/>
          <w:i/>
          <w:color w:val="002060"/>
          <w:sz w:val="22"/>
          <w:u w:val="single"/>
        </w:rPr>
        <w:t xml:space="preserve"> – Gara di Ritorno </w:t>
      </w:r>
      <w:r>
        <w:rPr>
          <w:rFonts w:ascii="Arial" w:hAnsi="Arial" w:cs="Arial"/>
          <w:b/>
          <w:i/>
          <w:color w:val="002060"/>
          <w:sz w:val="22"/>
          <w:u w:val="single"/>
        </w:rPr>
        <w:t>19</w:t>
      </w:r>
      <w:r w:rsidRPr="008E1CB7">
        <w:rPr>
          <w:rFonts w:ascii="Arial" w:hAnsi="Arial" w:cs="Arial"/>
          <w:b/>
          <w:i/>
          <w:color w:val="002060"/>
          <w:sz w:val="22"/>
          <w:u w:val="single"/>
        </w:rPr>
        <w:t xml:space="preserve"> Novembre 202</w:t>
      </w:r>
      <w:r>
        <w:rPr>
          <w:rFonts w:ascii="Arial" w:hAnsi="Arial" w:cs="Arial"/>
          <w:b/>
          <w:i/>
          <w:color w:val="002060"/>
          <w:sz w:val="22"/>
          <w:u w:val="single"/>
        </w:rPr>
        <w:t>4</w:t>
      </w:r>
    </w:p>
    <w:p w14:paraId="51447633" w14:textId="77777777" w:rsidR="00335C1A" w:rsidRPr="001E6A72" w:rsidRDefault="00335C1A" w:rsidP="00335C1A">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w:t>
      </w:r>
      <w:r w:rsidRPr="001E6A72">
        <w:rPr>
          <w:rFonts w:ascii="Arial" w:hAnsi="Arial" w:cs="Arial"/>
          <w:color w:val="002060"/>
          <w:sz w:val="22"/>
        </w:rPr>
        <w:t xml:space="preserve"> squadre qualificate dalla Prima Fase disputeranno gare di andata e ritorno ad eliminazione diretta.</w:t>
      </w:r>
    </w:p>
    <w:p w14:paraId="61EDD42C" w14:textId="77777777" w:rsidR="00335C1A" w:rsidRDefault="00335C1A" w:rsidP="00335C1A">
      <w:pPr>
        <w:pStyle w:val="Corpodeltesto21"/>
        <w:rPr>
          <w:rFonts w:ascii="Arial" w:hAnsi="Arial" w:cs="Arial"/>
          <w:b/>
          <w:bCs/>
          <w:color w:val="002060"/>
          <w:sz w:val="22"/>
        </w:rPr>
      </w:pPr>
    </w:p>
    <w:p w14:paraId="4A776EF3" w14:textId="55A89B44" w:rsidR="00335C1A" w:rsidRDefault="00335C1A" w:rsidP="00335C1A">
      <w:pPr>
        <w:pStyle w:val="Corpodeltesto21"/>
        <w:rPr>
          <w:rFonts w:ascii="Arial" w:hAnsi="Arial" w:cs="Arial"/>
          <w:b/>
          <w:bCs/>
          <w:color w:val="002060"/>
          <w:sz w:val="22"/>
        </w:rPr>
      </w:pPr>
      <w:r w:rsidRPr="008F6106">
        <w:rPr>
          <w:rFonts w:ascii="Arial" w:hAnsi="Arial" w:cs="Arial"/>
          <w:b/>
          <w:bCs/>
          <w:color w:val="002060"/>
          <w:sz w:val="22"/>
        </w:rPr>
        <w:t>Gli accoppiamenti delle gare di Semifinale saranno determinati per sorteggio</w:t>
      </w:r>
      <w:r>
        <w:rPr>
          <w:rFonts w:ascii="Arial" w:hAnsi="Arial" w:cs="Arial"/>
          <w:b/>
          <w:bCs/>
          <w:color w:val="002060"/>
          <w:sz w:val="22"/>
        </w:rPr>
        <w:t xml:space="preserve"> che si terrà VENERDI’ 18/10/202</w:t>
      </w:r>
      <w:r w:rsidR="00850951">
        <w:rPr>
          <w:rFonts w:ascii="Arial" w:hAnsi="Arial" w:cs="Arial"/>
          <w:b/>
          <w:bCs/>
          <w:color w:val="002060"/>
          <w:sz w:val="22"/>
        </w:rPr>
        <w:t>4</w:t>
      </w:r>
      <w:r>
        <w:rPr>
          <w:rFonts w:ascii="Arial" w:hAnsi="Arial" w:cs="Arial"/>
          <w:b/>
          <w:bCs/>
          <w:color w:val="002060"/>
          <w:sz w:val="22"/>
        </w:rPr>
        <w:t xml:space="preserve"> alle ore 12:00 in modalità on-line</w:t>
      </w:r>
      <w:r w:rsidRPr="008F6106">
        <w:rPr>
          <w:rFonts w:ascii="Arial" w:hAnsi="Arial" w:cs="Arial"/>
          <w:b/>
          <w:bCs/>
          <w:color w:val="002060"/>
          <w:sz w:val="22"/>
        </w:rPr>
        <w:t>.</w:t>
      </w:r>
    </w:p>
    <w:p w14:paraId="0CE8DBE6" w14:textId="77777777" w:rsidR="00335C1A" w:rsidRDefault="00335C1A" w:rsidP="00335C1A">
      <w:pPr>
        <w:pStyle w:val="Nessunaspaziatura"/>
        <w:jc w:val="both"/>
        <w:rPr>
          <w:rFonts w:ascii="Arial" w:hAnsi="Arial" w:cs="Arial"/>
          <w:i/>
          <w:iCs/>
          <w:color w:val="002060"/>
        </w:rPr>
      </w:pPr>
    </w:p>
    <w:p w14:paraId="0F338141" w14:textId="773ED9C8" w:rsidR="00335C1A" w:rsidRPr="004D2A0A" w:rsidRDefault="00335C1A" w:rsidP="00335C1A">
      <w:pPr>
        <w:pStyle w:val="Nessunaspaziatura"/>
        <w:jc w:val="both"/>
        <w:rPr>
          <w:rFonts w:ascii="Arial" w:hAnsi="Arial" w:cs="Arial"/>
          <w:i/>
          <w:iCs/>
          <w:color w:val="002060"/>
        </w:rPr>
      </w:pPr>
      <w:r w:rsidRPr="004D2A0A">
        <w:rPr>
          <w:rFonts w:ascii="Arial" w:hAnsi="Arial" w:cs="Arial"/>
          <w:i/>
          <w:iCs/>
          <w:color w:val="002060"/>
        </w:rPr>
        <w:t xml:space="preserve">Si comunica che </w:t>
      </w:r>
      <w:r>
        <w:rPr>
          <w:rFonts w:ascii="Arial" w:hAnsi="Arial" w:cs="Arial"/>
          <w:i/>
          <w:iCs/>
          <w:color w:val="002060"/>
        </w:rPr>
        <w:t>la riunione</w:t>
      </w:r>
      <w:r w:rsidRPr="004D2A0A">
        <w:rPr>
          <w:rFonts w:ascii="Arial" w:hAnsi="Arial" w:cs="Arial"/>
          <w:i/>
          <w:iCs/>
          <w:color w:val="002060"/>
        </w:rPr>
        <w:t xml:space="preserve"> sarà di brevissima durata, pertanto si raccomanda la massima puntualità.</w:t>
      </w:r>
    </w:p>
    <w:p w14:paraId="45F254AF" w14:textId="77777777" w:rsidR="00335C1A" w:rsidRPr="004D2A0A" w:rsidRDefault="00335C1A" w:rsidP="00335C1A">
      <w:pPr>
        <w:pStyle w:val="LndNormale1"/>
        <w:rPr>
          <w:color w:val="002060"/>
        </w:rPr>
      </w:pPr>
    </w:p>
    <w:p w14:paraId="7CA78EA5" w14:textId="1A4C68EA" w:rsidR="00335C1A" w:rsidRPr="004D2A0A" w:rsidRDefault="00335C1A" w:rsidP="00335C1A">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Il sorteggio</w:t>
      </w:r>
      <w:r w:rsidRPr="004D2A0A">
        <w:rPr>
          <w:rFonts w:ascii="Arial" w:eastAsia="Lucida Sans Unicode" w:hAnsi="Arial" w:cs="Arial"/>
          <w:color w:val="002060"/>
          <w:kern w:val="22"/>
          <w:sz w:val="22"/>
          <w:szCs w:val="22"/>
        </w:rPr>
        <w:t xml:space="preserve"> sarà effettuat</w:t>
      </w:r>
      <w:r>
        <w:rPr>
          <w:rFonts w:ascii="Arial" w:eastAsia="Lucida Sans Unicode" w:hAnsi="Arial" w:cs="Arial"/>
          <w:color w:val="002060"/>
          <w:kern w:val="22"/>
          <w:sz w:val="22"/>
          <w:szCs w:val="22"/>
        </w:rPr>
        <w:t>o</w:t>
      </w:r>
      <w:r w:rsidRPr="004D2A0A">
        <w:rPr>
          <w:rFonts w:ascii="Arial" w:eastAsia="Lucida Sans Unicode" w:hAnsi="Arial" w:cs="Arial"/>
          <w:color w:val="002060"/>
          <w:kern w:val="22"/>
          <w:sz w:val="22"/>
          <w:szCs w:val="22"/>
        </w:rPr>
        <w:t xml:space="preserve"> attraverso la </w:t>
      </w:r>
      <w:r w:rsidRPr="004D2A0A">
        <w:rPr>
          <w:rFonts w:ascii="Arial" w:hAnsi="Arial" w:cs="Arial"/>
          <w:color w:val="002060"/>
          <w:sz w:val="22"/>
          <w:szCs w:val="22"/>
        </w:rPr>
        <w:t xml:space="preserve">piattaforma </w:t>
      </w:r>
      <w:r w:rsidRPr="004D2A0A">
        <w:rPr>
          <w:rFonts w:ascii="Arial" w:hAnsi="Arial" w:cs="Arial"/>
          <w:b/>
          <w:color w:val="002060"/>
          <w:sz w:val="22"/>
          <w:szCs w:val="22"/>
        </w:rPr>
        <w:t>CISCO WEBEX</w:t>
      </w:r>
      <w:r w:rsidRPr="004D2A0A">
        <w:rPr>
          <w:rFonts w:ascii="Arial" w:hAnsi="Arial" w:cs="Arial"/>
          <w:bCs/>
          <w:color w:val="002060"/>
          <w:sz w:val="22"/>
          <w:szCs w:val="22"/>
        </w:rPr>
        <w:t>.</w:t>
      </w:r>
    </w:p>
    <w:p w14:paraId="43183E50" w14:textId="77777777" w:rsidR="00335C1A" w:rsidRPr="004D2A0A" w:rsidRDefault="00335C1A" w:rsidP="00335C1A">
      <w:pPr>
        <w:widowControl w:val="0"/>
        <w:suppressAutoHyphens/>
        <w:rPr>
          <w:rFonts w:ascii="Arial" w:hAnsi="Arial" w:cs="Arial"/>
          <w:bCs/>
          <w:color w:val="002060"/>
          <w:sz w:val="22"/>
          <w:szCs w:val="22"/>
        </w:rPr>
      </w:pPr>
    </w:p>
    <w:p w14:paraId="141B4BF9" w14:textId="77777777" w:rsidR="00335C1A" w:rsidRPr="004D2A0A" w:rsidRDefault="00335C1A" w:rsidP="00335C1A">
      <w:pPr>
        <w:widowControl w:val="0"/>
        <w:suppressAutoHyphens/>
        <w:rPr>
          <w:rFonts w:ascii="Arial" w:hAnsi="Arial" w:cs="Arial"/>
          <w:b/>
          <w:i/>
          <w:iCs/>
          <w:color w:val="002060"/>
          <w:sz w:val="22"/>
          <w:szCs w:val="22"/>
        </w:rPr>
      </w:pPr>
      <w:r w:rsidRPr="004D2A0A">
        <w:rPr>
          <w:rFonts w:ascii="Arial" w:hAnsi="Arial" w:cs="Arial"/>
          <w:b/>
          <w:i/>
          <w:iCs/>
          <w:color w:val="002060"/>
          <w:sz w:val="22"/>
          <w:szCs w:val="22"/>
        </w:rPr>
        <w:t>Il link per partecipare alla riunione sarà comunicato alle Società interessate mediante e-mail da parte del CED della Lega Nazionale Dilettanti.</w:t>
      </w:r>
    </w:p>
    <w:p w14:paraId="763E38D1" w14:textId="77777777" w:rsidR="00335C1A" w:rsidRPr="004D2A0A" w:rsidRDefault="00335C1A" w:rsidP="00335C1A">
      <w:pPr>
        <w:pStyle w:val="LndNormale1"/>
        <w:rPr>
          <w:b/>
          <w:color w:val="002060"/>
          <w:szCs w:val="22"/>
        </w:rPr>
      </w:pPr>
    </w:p>
    <w:p w14:paraId="4C168DF4" w14:textId="77777777" w:rsidR="00335C1A" w:rsidRDefault="00335C1A" w:rsidP="00335C1A">
      <w:pPr>
        <w:pStyle w:val="LndNormale1"/>
        <w:rPr>
          <w:b/>
          <w:i/>
          <w:iCs/>
          <w:color w:val="002060"/>
          <w:szCs w:val="22"/>
        </w:rPr>
      </w:pPr>
      <w:r w:rsidRPr="004D2A0A">
        <w:rPr>
          <w:b/>
          <w:i/>
          <w:iCs/>
          <w:color w:val="002060"/>
          <w:szCs w:val="22"/>
        </w:rPr>
        <w:t>Si invitano pertanto le società a scaricare sui propri dispositivi detta piattaforma.</w:t>
      </w:r>
    </w:p>
    <w:p w14:paraId="62E833BF" w14:textId="77777777" w:rsidR="00335C1A" w:rsidRPr="001E6A72" w:rsidRDefault="00335C1A" w:rsidP="00335C1A">
      <w:pPr>
        <w:pStyle w:val="Corpodeltesto21"/>
        <w:rPr>
          <w:rFonts w:ascii="Arial" w:hAnsi="Arial" w:cs="Arial"/>
          <w:color w:val="002060"/>
          <w:sz w:val="22"/>
        </w:rPr>
      </w:pPr>
    </w:p>
    <w:p w14:paraId="01160D91" w14:textId="77777777" w:rsidR="00335C1A" w:rsidRPr="001E6A72" w:rsidRDefault="00335C1A" w:rsidP="00335C1A">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E24D656" w14:textId="0DC0A168" w:rsidR="005E423E" w:rsidRDefault="00335C1A" w:rsidP="00176556">
      <w:pPr>
        <w:pStyle w:val="Corpodeltesto21"/>
        <w:rPr>
          <w:rFonts w:ascii="Arial" w:hAnsi="Arial" w:cs="Arial"/>
          <w:color w:val="002060"/>
          <w:sz w:val="22"/>
        </w:rPr>
      </w:pPr>
      <w:r w:rsidRPr="001E6A72">
        <w:rPr>
          <w:rFonts w:ascii="Arial" w:hAnsi="Arial" w:cs="Arial"/>
          <w:color w:val="002060"/>
          <w:sz w:val="22"/>
        </w:rPr>
        <w:t xml:space="preserve">Persistendo ancora la parità, si disputeranno due tempi supplementari di </w:t>
      </w:r>
      <w:proofErr w:type="gramStart"/>
      <w:r w:rsidRPr="001E6A72">
        <w:rPr>
          <w:rFonts w:ascii="Arial" w:hAnsi="Arial" w:cs="Arial"/>
          <w:color w:val="002060"/>
          <w:sz w:val="22"/>
        </w:rPr>
        <w:t>5</w:t>
      </w:r>
      <w:proofErr w:type="gramEnd"/>
      <w:r w:rsidRPr="001E6A72">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4C793F2E" w14:textId="77777777" w:rsidR="00176556" w:rsidRDefault="00176556" w:rsidP="00176556">
      <w:pPr>
        <w:pStyle w:val="Corpodeltesto21"/>
        <w:rPr>
          <w:rFonts w:ascii="Arial" w:hAnsi="Arial" w:cs="Arial"/>
          <w:color w:val="002060"/>
          <w:sz w:val="22"/>
        </w:rPr>
      </w:pPr>
    </w:p>
    <w:p w14:paraId="713060FB" w14:textId="77777777" w:rsidR="00672D45" w:rsidRDefault="00672D45" w:rsidP="00176556">
      <w:pPr>
        <w:pStyle w:val="Corpodeltesto21"/>
        <w:rPr>
          <w:rFonts w:ascii="Arial" w:hAnsi="Arial" w:cs="Arial"/>
          <w:color w:val="002060"/>
          <w:sz w:val="22"/>
        </w:rPr>
      </w:pPr>
    </w:p>
    <w:p w14:paraId="4CA5A5BE" w14:textId="77777777" w:rsidR="00672D45" w:rsidRPr="00626198" w:rsidRDefault="00672D45" w:rsidP="00672D45">
      <w:pPr>
        <w:pStyle w:val="titolocampionato0"/>
        <w:shd w:val="clear" w:color="auto" w:fill="CCCCCC"/>
        <w:spacing w:before="80" w:after="40"/>
        <w:rPr>
          <w:color w:val="002060"/>
        </w:rPr>
      </w:pPr>
      <w:r w:rsidRPr="00626198">
        <w:rPr>
          <w:color w:val="002060"/>
        </w:rPr>
        <w:t>COPPA MARCHE CALCIO 5 serie D</w:t>
      </w:r>
    </w:p>
    <w:p w14:paraId="08B2EBF6" w14:textId="436D2271" w:rsidR="00233C60" w:rsidRPr="00A82BB4" w:rsidRDefault="00233C60" w:rsidP="00233C60">
      <w:pPr>
        <w:pStyle w:val="titoloprinc0"/>
        <w:rPr>
          <w:color w:val="002060"/>
        </w:rPr>
      </w:pPr>
      <w:r>
        <w:rPr>
          <w:color w:val="002060"/>
        </w:rPr>
        <w:t>RECUPERO GARA</w:t>
      </w:r>
    </w:p>
    <w:p w14:paraId="5312E068" w14:textId="77777777" w:rsidR="00233C60" w:rsidRPr="00A82BB4" w:rsidRDefault="00233C60" w:rsidP="00233C60">
      <w:pPr>
        <w:pStyle w:val="breakline"/>
        <w:rPr>
          <w:color w:val="002060"/>
        </w:rPr>
      </w:pPr>
    </w:p>
    <w:p w14:paraId="1637DDC9" w14:textId="77777777" w:rsidR="00233C60" w:rsidRPr="00A82BB4" w:rsidRDefault="00233C60" w:rsidP="00233C60">
      <w:pPr>
        <w:pStyle w:val="breakline"/>
        <w:rPr>
          <w:color w:val="002060"/>
        </w:rPr>
      </w:pPr>
    </w:p>
    <w:p w14:paraId="78441FFD" w14:textId="41213A82" w:rsidR="00233C60" w:rsidRPr="00A82BB4" w:rsidRDefault="00233C60" w:rsidP="00233C60">
      <w:pPr>
        <w:pStyle w:val="sottotitolocampionato10"/>
        <w:rPr>
          <w:color w:val="002060"/>
        </w:rPr>
      </w:pPr>
      <w:r w:rsidRPr="00A82BB4">
        <w:rPr>
          <w:color w:val="002060"/>
        </w:rPr>
        <w:t xml:space="preserve">GIRONE </w:t>
      </w:r>
      <w:r>
        <w:rPr>
          <w:color w:val="002060"/>
        </w:rPr>
        <w:t>2</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33C60" w:rsidRPr="00A82BB4" w14:paraId="6A0B7022" w14:textId="77777777" w:rsidTr="00C8301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C210C" w14:textId="77777777" w:rsidR="00233C60" w:rsidRPr="00A82BB4" w:rsidRDefault="00233C60"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CB82D" w14:textId="77777777" w:rsidR="00233C60" w:rsidRPr="00A82BB4" w:rsidRDefault="00233C60"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288FD" w14:textId="77777777" w:rsidR="00233C60" w:rsidRPr="00A82BB4" w:rsidRDefault="00233C60"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E284E" w14:textId="77777777" w:rsidR="00233C60" w:rsidRPr="00A82BB4" w:rsidRDefault="00233C60"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CFC5F" w14:textId="77777777" w:rsidR="00233C60" w:rsidRPr="00A82BB4" w:rsidRDefault="00233C60"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A9FA8" w14:textId="77777777" w:rsidR="00233C60" w:rsidRPr="00A82BB4" w:rsidRDefault="00233C60"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BAD05" w14:textId="77777777" w:rsidR="00233C60" w:rsidRPr="00A82BB4" w:rsidRDefault="00233C60"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9937A" w14:textId="77777777" w:rsidR="00233C60" w:rsidRPr="00A82BB4" w:rsidRDefault="00233C60" w:rsidP="00C83017">
            <w:pPr>
              <w:pStyle w:val="headertabella0"/>
              <w:rPr>
                <w:color w:val="002060"/>
              </w:rPr>
            </w:pPr>
            <w:r w:rsidRPr="00A82BB4">
              <w:rPr>
                <w:color w:val="002060"/>
              </w:rPr>
              <w:t>Impianto</w:t>
            </w:r>
          </w:p>
        </w:tc>
      </w:tr>
      <w:tr w:rsidR="00233C60" w:rsidRPr="00A82BB4" w14:paraId="6AEEDEE8" w14:textId="77777777" w:rsidTr="00C8301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9A6C3" w14:textId="71CC75A4" w:rsidR="00233C60" w:rsidRPr="00B53B2A" w:rsidRDefault="00233C60" w:rsidP="00C83017">
            <w:pPr>
              <w:pStyle w:val="rowtabella0"/>
              <w:rPr>
                <w:color w:val="002060"/>
                <w:highlight w:val="yellow"/>
              </w:rPr>
            </w:pPr>
            <w:r>
              <w:rPr>
                <w:color w:val="002060"/>
                <w:highlight w:val="yellow"/>
              </w:rPr>
              <w:t>23</w:t>
            </w:r>
            <w:r w:rsidRPr="00B53B2A">
              <w:rPr>
                <w:color w:val="002060"/>
                <w:highlight w:val="yellow"/>
              </w:rPr>
              <w:t>/10/2024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F5B95" w14:textId="352953C5" w:rsidR="00233C60" w:rsidRPr="00B53B2A" w:rsidRDefault="00233C60" w:rsidP="00C83017">
            <w:pPr>
              <w:pStyle w:val="rowtabella0"/>
              <w:jc w:val="center"/>
              <w:rPr>
                <w:color w:val="002060"/>
                <w:highlight w:val="yellow"/>
              </w:rPr>
            </w:pPr>
            <w:r>
              <w:rPr>
                <w:color w:val="002060"/>
                <w:highlight w:val="yellow"/>
              </w:rPr>
              <w:t>3</w:t>
            </w:r>
            <w:r>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94DAE" w14:textId="79E7ABE7" w:rsidR="00233C60" w:rsidRPr="00B53B2A" w:rsidRDefault="00233C60" w:rsidP="00C83017">
            <w:pPr>
              <w:pStyle w:val="rowtabella0"/>
              <w:rPr>
                <w:color w:val="002060"/>
                <w:highlight w:val="yellow"/>
              </w:rPr>
            </w:pPr>
            <w:r>
              <w:rPr>
                <w:color w:val="002060"/>
                <w:highlight w:val="yellow"/>
              </w:rPr>
              <w:t>ALMA JUVENTUS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5CAED" w14:textId="4E954227" w:rsidR="00233C60" w:rsidRPr="00B53B2A" w:rsidRDefault="00233C60" w:rsidP="00C83017">
            <w:pPr>
              <w:pStyle w:val="rowtabella0"/>
              <w:rPr>
                <w:color w:val="002060"/>
                <w:highlight w:val="yellow"/>
              </w:rPr>
            </w:pPr>
            <w:r>
              <w:rPr>
                <w:color w:val="002060"/>
                <w:highlight w:val="yellow"/>
              </w:rPr>
              <w:t>DURANTINA SANTA CECILIA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36C136" w14:textId="11119B8A" w:rsidR="00233C60" w:rsidRPr="00A82BB4" w:rsidRDefault="00233C60" w:rsidP="00C83017">
            <w:pPr>
              <w:pStyle w:val="rowtabella0"/>
              <w:rPr>
                <w:color w:val="002060"/>
              </w:rPr>
            </w:pPr>
            <w:r>
              <w:rPr>
                <w:color w:val="002060"/>
              </w:rPr>
              <w:t>04/10/2024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09A9" w14:textId="7359183D" w:rsidR="00233C60" w:rsidRPr="00A82BB4" w:rsidRDefault="00233C60" w:rsidP="00C83017">
            <w:pPr>
              <w:pStyle w:val="rowtabella0"/>
              <w:jc w:val="center"/>
              <w:rPr>
                <w:color w:val="002060"/>
              </w:rPr>
            </w:pPr>
            <w:r w:rsidRPr="00233C60">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7874" w14:textId="3C03CC41" w:rsidR="00233C60" w:rsidRPr="00A82BB4" w:rsidRDefault="00233C60" w:rsidP="00C83017">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CEBC" w14:textId="667DC051" w:rsidR="00233C60" w:rsidRPr="00233C60" w:rsidRDefault="00233C60" w:rsidP="00C83017">
            <w:pPr>
              <w:rPr>
                <w:rFonts w:ascii="Arial" w:hAnsi="Arial" w:cs="Arial"/>
                <w:color w:val="002060"/>
                <w:sz w:val="12"/>
                <w:szCs w:val="12"/>
              </w:rPr>
            </w:pPr>
            <w:r w:rsidRPr="00233C60">
              <w:rPr>
                <w:rFonts w:ascii="Arial" w:hAnsi="Arial" w:cs="Arial"/>
                <w:color w:val="002060"/>
                <w:sz w:val="12"/>
                <w:szCs w:val="12"/>
                <w:highlight w:val="yellow"/>
              </w:rPr>
              <w:t>ALMA ARENA CALCIO A 5 FANO VIA ROMA 201</w:t>
            </w:r>
          </w:p>
        </w:tc>
      </w:tr>
    </w:tbl>
    <w:p w14:paraId="012F8963" w14:textId="77777777" w:rsidR="00233C60" w:rsidRPr="00233C60" w:rsidRDefault="00233C60" w:rsidP="00672D45">
      <w:pPr>
        <w:pStyle w:val="titoloprinc0"/>
        <w:rPr>
          <w:color w:val="002060"/>
          <w:sz w:val="22"/>
          <w:szCs w:val="22"/>
        </w:rPr>
      </w:pPr>
    </w:p>
    <w:p w14:paraId="55D50FA6" w14:textId="68EA5799" w:rsidR="00672D45" w:rsidRPr="00A82BB4" w:rsidRDefault="00672D45" w:rsidP="00672D45">
      <w:pPr>
        <w:pStyle w:val="titoloprinc0"/>
        <w:rPr>
          <w:color w:val="002060"/>
        </w:rPr>
      </w:pPr>
      <w:r>
        <w:rPr>
          <w:color w:val="002060"/>
        </w:rPr>
        <w:t>PROGRAMMA GARE</w:t>
      </w:r>
    </w:p>
    <w:p w14:paraId="309AF72E" w14:textId="77777777" w:rsidR="00672D45" w:rsidRPr="00626198" w:rsidRDefault="00672D45" w:rsidP="00672D45">
      <w:pPr>
        <w:pStyle w:val="breakline"/>
        <w:rPr>
          <w:color w:val="002060"/>
        </w:rPr>
      </w:pPr>
    </w:p>
    <w:p w14:paraId="4409750E" w14:textId="77777777" w:rsidR="00672D45" w:rsidRPr="00626198" w:rsidRDefault="00672D45" w:rsidP="00672D45">
      <w:pPr>
        <w:pStyle w:val="sottotitolocampionato10"/>
        <w:rPr>
          <w:color w:val="002060"/>
        </w:rPr>
      </w:pPr>
      <w:r w:rsidRPr="00626198">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72D45" w:rsidRPr="00626198" w14:paraId="55CE523B"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C6FA8"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44424"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A6F731"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5CBAC"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35A27"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66DC0"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D2197"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2F536875" w14:textId="77777777" w:rsidTr="00C8301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3579FF" w14:textId="77777777" w:rsidR="00672D45" w:rsidRPr="00626198" w:rsidRDefault="00672D45" w:rsidP="00C83017">
            <w:pPr>
              <w:pStyle w:val="rowtabella0"/>
              <w:rPr>
                <w:color w:val="002060"/>
              </w:rPr>
            </w:pPr>
            <w:r w:rsidRPr="00626198">
              <w:rPr>
                <w:color w:val="002060"/>
              </w:rPr>
              <w:t>ALMA JUVENTUS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96204E" w14:textId="77777777" w:rsidR="00672D45" w:rsidRPr="00626198" w:rsidRDefault="00672D45" w:rsidP="00C83017">
            <w:pPr>
              <w:pStyle w:val="rowtabella0"/>
              <w:rPr>
                <w:color w:val="002060"/>
              </w:rPr>
            </w:pPr>
            <w:r w:rsidRPr="00626198">
              <w:rPr>
                <w:color w:val="002060"/>
              </w:rPr>
              <w:t>DURANTINA SANTA CECILIA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61FCB1"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280085" w14:textId="77777777" w:rsidR="00672D45" w:rsidRPr="00626198" w:rsidRDefault="00672D45" w:rsidP="00C83017">
            <w:pPr>
              <w:pStyle w:val="rowtabella0"/>
              <w:rPr>
                <w:color w:val="002060"/>
              </w:rPr>
            </w:pPr>
            <w:r w:rsidRPr="00626198">
              <w:rPr>
                <w:color w:val="002060"/>
              </w:rPr>
              <w:t>23/10/2024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8CF94" w14:textId="77777777" w:rsidR="00672D45" w:rsidRPr="00626198" w:rsidRDefault="00672D45" w:rsidP="00C83017">
            <w:pPr>
              <w:pStyle w:val="rowtabella0"/>
              <w:rPr>
                <w:color w:val="002060"/>
              </w:rPr>
            </w:pPr>
            <w:r w:rsidRPr="00626198">
              <w:rPr>
                <w:color w:val="002060"/>
              </w:rPr>
              <w:t>5446 ALMA ARENA CALCIO A CINQUE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00B66" w14:textId="77777777" w:rsidR="00672D45" w:rsidRPr="00626198" w:rsidRDefault="00672D45" w:rsidP="00C83017">
            <w:pPr>
              <w:pStyle w:val="rowtabella0"/>
              <w:rPr>
                <w:color w:val="002060"/>
              </w:rPr>
            </w:pPr>
            <w:r w:rsidRPr="00626198">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22F74" w14:textId="77777777" w:rsidR="00672D45" w:rsidRPr="00626198" w:rsidRDefault="00672D45" w:rsidP="00C83017">
            <w:pPr>
              <w:pStyle w:val="rowtabella0"/>
              <w:rPr>
                <w:color w:val="002060"/>
              </w:rPr>
            </w:pPr>
            <w:r w:rsidRPr="00626198">
              <w:rPr>
                <w:color w:val="002060"/>
              </w:rPr>
              <w:t>VIA ROMA 201</w:t>
            </w:r>
          </w:p>
        </w:tc>
      </w:tr>
    </w:tbl>
    <w:p w14:paraId="2DDB18E3" w14:textId="77777777" w:rsidR="00672D45" w:rsidRPr="00626198" w:rsidRDefault="00672D45" w:rsidP="00672D45">
      <w:pPr>
        <w:pStyle w:val="breakline"/>
        <w:rPr>
          <w:rFonts w:eastAsiaTheme="minorEastAsia"/>
          <w:color w:val="002060"/>
        </w:rPr>
      </w:pPr>
    </w:p>
    <w:p w14:paraId="495681C6" w14:textId="77777777" w:rsidR="00672D45" w:rsidRPr="00626198" w:rsidRDefault="00672D45" w:rsidP="00672D45">
      <w:pPr>
        <w:pStyle w:val="breakline"/>
        <w:rPr>
          <w:color w:val="002060"/>
        </w:rPr>
      </w:pPr>
    </w:p>
    <w:p w14:paraId="16BD6372" w14:textId="77777777" w:rsidR="00672D45" w:rsidRPr="00626198" w:rsidRDefault="00672D45" w:rsidP="00672D45">
      <w:pPr>
        <w:pStyle w:val="breakline"/>
        <w:rPr>
          <w:color w:val="002060"/>
        </w:rPr>
      </w:pPr>
    </w:p>
    <w:p w14:paraId="7A9CD012" w14:textId="77777777" w:rsidR="00672D45" w:rsidRPr="00626198" w:rsidRDefault="00672D45" w:rsidP="00672D45">
      <w:pPr>
        <w:pStyle w:val="sottotitolocampionato10"/>
        <w:rPr>
          <w:color w:val="002060"/>
        </w:rPr>
      </w:pPr>
      <w:r w:rsidRPr="00626198">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91"/>
        <w:gridCol w:w="1550"/>
        <w:gridCol w:w="1550"/>
      </w:tblGrid>
      <w:tr w:rsidR="00672D45" w:rsidRPr="00626198" w14:paraId="725E51BA"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74390"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7E36B"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C86AB"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71F46"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7690A"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58FB5"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6DBE3"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6A647D2F"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724A9A" w14:textId="77777777" w:rsidR="00672D45" w:rsidRPr="00626198" w:rsidRDefault="00672D45" w:rsidP="00C83017">
            <w:pPr>
              <w:pStyle w:val="rowtabella0"/>
              <w:rPr>
                <w:color w:val="002060"/>
              </w:rPr>
            </w:pPr>
            <w:r w:rsidRPr="00626198">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4BD80" w14:textId="77777777" w:rsidR="00672D45" w:rsidRPr="00626198" w:rsidRDefault="00672D45" w:rsidP="00C83017">
            <w:pPr>
              <w:pStyle w:val="rowtabella0"/>
              <w:rPr>
                <w:color w:val="002060"/>
              </w:rPr>
            </w:pPr>
            <w:r w:rsidRPr="00626198">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6C33F"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D295E" w14:textId="77777777" w:rsidR="00672D45" w:rsidRPr="00626198" w:rsidRDefault="00672D45" w:rsidP="00C83017">
            <w:pPr>
              <w:pStyle w:val="rowtabella0"/>
              <w:rPr>
                <w:color w:val="002060"/>
              </w:rPr>
            </w:pPr>
            <w:r w:rsidRPr="00626198">
              <w:rPr>
                <w:color w:val="002060"/>
              </w:rPr>
              <w:t>22/10/2024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8E10E" w14:textId="77777777" w:rsidR="00672D45" w:rsidRPr="00626198" w:rsidRDefault="00672D45" w:rsidP="00C83017">
            <w:pPr>
              <w:pStyle w:val="rowtabella0"/>
              <w:rPr>
                <w:color w:val="002060"/>
              </w:rPr>
            </w:pPr>
            <w:r w:rsidRPr="00626198">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CE8AC3" w14:textId="77777777" w:rsidR="00672D45" w:rsidRPr="00626198" w:rsidRDefault="00672D45" w:rsidP="00C83017">
            <w:pPr>
              <w:pStyle w:val="rowtabella0"/>
              <w:rPr>
                <w:color w:val="002060"/>
              </w:rPr>
            </w:pPr>
            <w:r w:rsidRPr="00626198">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AE28EB" w14:textId="77777777" w:rsidR="00672D45" w:rsidRPr="00626198" w:rsidRDefault="00672D45" w:rsidP="00C83017">
            <w:pPr>
              <w:pStyle w:val="rowtabella0"/>
              <w:rPr>
                <w:color w:val="002060"/>
              </w:rPr>
            </w:pPr>
            <w:r w:rsidRPr="00626198">
              <w:rPr>
                <w:color w:val="002060"/>
              </w:rPr>
              <w:t>VIA FAVETO</w:t>
            </w:r>
          </w:p>
        </w:tc>
      </w:tr>
      <w:tr w:rsidR="00672D45" w:rsidRPr="00626198" w14:paraId="71EF4733"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236EA9" w14:textId="77777777" w:rsidR="00672D45" w:rsidRPr="00626198" w:rsidRDefault="00672D45" w:rsidP="00C83017">
            <w:pPr>
              <w:pStyle w:val="rowtabella0"/>
              <w:rPr>
                <w:color w:val="002060"/>
              </w:rPr>
            </w:pPr>
            <w:r w:rsidRPr="00626198">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59032A" w14:textId="77777777" w:rsidR="00672D45" w:rsidRPr="00626198" w:rsidRDefault="00672D45" w:rsidP="00C83017">
            <w:pPr>
              <w:pStyle w:val="rowtabella0"/>
              <w:rPr>
                <w:color w:val="002060"/>
              </w:rPr>
            </w:pPr>
            <w:r w:rsidRPr="00626198">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DB3DD1"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F79C8" w14:textId="77777777" w:rsidR="00672D45" w:rsidRPr="00626198" w:rsidRDefault="00672D45" w:rsidP="00C83017">
            <w:pPr>
              <w:pStyle w:val="rowtabella0"/>
              <w:rPr>
                <w:color w:val="002060"/>
              </w:rPr>
            </w:pPr>
            <w:r w:rsidRPr="00626198">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FB510" w14:textId="77777777" w:rsidR="00672D45" w:rsidRPr="00626198" w:rsidRDefault="00672D45" w:rsidP="00C83017">
            <w:pPr>
              <w:pStyle w:val="rowtabella0"/>
              <w:rPr>
                <w:color w:val="002060"/>
              </w:rPr>
            </w:pPr>
            <w:r w:rsidRPr="00626198">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204A0" w14:textId="77777777" w:rsidR="00672D45" w:rsidRPr="00626198" w:rsidRDefault="00672D45" w:rsidP="00C83017">
            <w:pPr>
              <w:pStyle w:val="rowtabella0"/>
              <w:rPr>
                <w:color w:val="002060"/>
              </w:rPr>
            </w:pPr>
            <w:r w:rsidRPr="00626198">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8317D" w14:textId="77777777" w:rsidR="00672D45" w:rsidRPr="00626198" w:rsidRDefault="00672D45" w:rsidP="00C83017">
            <w:pPr>
              <w:pStyle w:val="rowtabella0"/>
              <w:rPr>
                <w:color w:val="002060"/>
              </w:rPr>
            </w:pPr>
            <w:r w:rsidRPr="00626198">
              <w:rPr>
                <w:color w:val="002060"/>
              </w:rPr>
              <w:t>VIA SAN SERGIO FZ. GROTTACCIA</w:t>
            </w:r>
          </w:p>
        </w:tc>
      </w:tr>
    </w:tbl>
    <w:p w14:paraId="038B519D" w14:textId="77777777" w:rsidR="00672D45" w:rsidRPr="00626198" w:rsidRDefault="00672D45" w:rsidP="00672D45">
      <w:pPr>
        <w:pStyle w:val="breakline"/>
        <w:rPr>
          <w:rFonts w:eastAsiaTheme="minorEastAsia"/>
          <w:color w:val="002060"/>
        </w:rPr>
      </w:pPr>
    </w:p>
    <w:p w14:paraId="12C69EAC" w14:textId="77777777" w:rsidR="00672D45" w:rsidRPr="00626198" w:rsidRDefault="00672D45" w:rsidP="00672D45">
      <w:pPr>
        <w:pStyle w:val="breakline"/>
        <w:rPr>
          <w:color w:val="002060"/>
        </w:rPr>
      </w:pPr>
    </w:p>
    <w:p w14:paraId="68C1ED85" w14:textId="77777777" w:rsidR="00672D45" w:rsidRPr="00626198" w:rsidRDefault="00672D45" w:rsidP="00672D45">
      <w:pPr>
        <w:pStyle w:val="breakline"/>
        <w:rPr>
          <w:color w:val="002060"/>
        </w:rPr>
      </w:pPr>
    </w:p>
    <w:p w14:paraId="72C1FAA1" w14:textId="77777777" w:rsidR="00672D45" w:rsidRPr="00626198" w:rsidRDefault="00672D45" w:rsidP="00672D45">
      <w:pPr>
        <w:pStyle w:val="sottotitolocampionato10"/>
        <w:rPr>
          <w:color w:val="002060"/>
        </w:rPr>
      </w:pPr>
      <w:r w:rsidRPr="00626198">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6"/>
        <w:gridCol w:w="385"/>
        <w:gridCol w:w="898"/>
        <w:gridCol w:w="1173"/>
        <w:gridCol w:w="1564"/>
        <w:gridCol w:w="1540"/>
      </w:tblGrid>
      <w:tr w:rsidR="00672D45" w:rsidRPr="00626198" w14:paraId="2065D227"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8E13C"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A58041"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62610"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F1597"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C43A1"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B6868"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12D5B"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036CAEE0"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3BF0B0" w14:textId="77777777" w:rsidR="00672D45" w:rsidRPr="00626198" w:rsidRDefault="00672D45" w:rsidP="00C83017">
            <w:pPr>
              <w:pStyle w:val="rowtabella0"/>
              <w:rPr>
                <w:color w:val="002060"/>
              </w:rPr>
            </w:pPr>
            <w:r w:rsidRPr="00626198">
              <w:rPr>
                <w:color w:val="002060"/>
              </w:rPr>
              <w:lastRenderedPageBreak/>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D9DEC" w14:textId="77777777" w:rsidR="00672D45" w:rsidRPr="00626198" w:rsidRDefault="00672D45" w:rsidP="00C83017">
            <w:pPr>
              <w:pStyle w:val="rowtabella0"/>
              <w:rPr>
                <w:color w:val="002060"/>
              </w:rPr>
            </w:pPr>
            <w:r w:rsidRPr="00626198">
              <w:rPr>
                <w:color w:val="002060"/>
              </w:rPr>
              <w:t>PIEDIRIPA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F06F07"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E048F9" w14:textId="77777777" w:rsidR="00672D45" w:rsidRPr="00626198" w:rsidRDefault="00672D45" w:rsidP="00C83017">
            <w:pPr>
              <w:pStyle w:val="rowtabella0"/>
              <w:rPr>
                <w:color w:val="002060"/>
              </w:rPr>
            </w:pPr>
            <w:r w:rsidRPr="00626198">
              <w:rPr>
                <w:color w:val="002060"/>
              </w:rPr>
              <w:t>23/10/2024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C1B73" w14:textId="77777777" w:rsidR="00672D45" w:rsidRPr="00626198" w:rsidRDefault="00672D45" w:rsidP="00C83017">
            <w:pPr>
              <w:pStyle w:val="rowtabella0"/>
              <w:rPr>
                <w:color w:val="002060"/>
              </w:rPr>
            </w:pPr>
            <w:r w:rsidRPr="00626198">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95DDF2" w14:textId="77777777" w:rsidR="00672D45" w:rsidRPr="00626198" w:rsidRDefault="00672D45" w:rsidP="00C83017">
            <w:pPr>
              <w:pStyle w:val="rowtabella0"/>
              <w:rPr>
                <w:color w:val="002060"/>
              </w:rPr>
            </w:pPr>
            <w:r w:rsidRPr="00626198">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08A0C" w14:textId="77777777" w:rsidR="00672D45" w:rsidRPr="00626198" w:rsidRDefault="00672D45" w:rsidP="00C83017">
            <w:pPr>
              <w:pStyle w:val="rowtabella0"/>
              <w:rPr>
                <w:color w:val="002060"/>
              </w:rPr>
            </w:pPr>
            <w:r w:rsidRPr="00626198">
              <w:rPr>
                <w:color w:val="002060"/>
              </w:rPr>
              <w:t xml:space="preserve">VIA </w:t>
            </w:r>
            <w:proofErr w:type="gramStart"/>
            <w:r w:rsidRPr="00626198">
              <w:rPr>
                <w:color w:val="002060"/>
              </w:rPr>
              <w:t>B.ROSSI</w:t>
            </w:r>
            <w:proofErr w:type="gramEnd"/>
            <w:r w:rsidRPr="00626198">
              <w:rPr>
                <w:color w:val="002060"/>
              </w:rPr>
              <w:t xml:space="preserve"> SNC</w:t>
            </w:r>
          </w:p>
        </w:tc>
      </w:tr>
      <w:tr w:rsidR="00672D45" w:rsidRPr="00626198" w14:paraId="49723025"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7D89E8" w14:textId="77777777" w:rsidR="00672D45" w:rsidRPr="00626198" w:rsidRDefault="00672D45" w:rsidP="00C83017">
            <w:pPr>
              <w:pStyle w:val="rowtabella0"/>
              <w:rPr>
                <w:color w:val="002060"/>
              </w:rPr>
            </w:pPr>
            <w:r w:rsidRPr="00626198">
              <w:rPr>
                <w:color w:val="002060"/>
              </w:rPr>
              <w:t>FOLGORE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2094E0" w14:textId="77777777" w:rsidR="00672D45" w:rsidRPr="00626198" w:rsidRDefault="00672D45" w:rsidP="00C83017">
            <w:pPr>
              <w:pStyle w:val="rowtabella0"/>
              <w:rPr>
                <w:color w:val="002060"/>
              </w:rPr>
            </w:pPr>
            <w:r w:rsidRPr="00626198">
              <w:rPr>
                <w:color w:val="002060"/>
              </w:rPr>
              <w:t>POL. SPORT COMMUNICATION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FC1822"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6CA7C" w14:textId="77777777" w:rsidR="00672D45" w:rsidRPr="00626198" w:rsidRDefault="00672D45" w:rsidP="00C83017">
            <w:pPr>
              <w:pStyle w:val="rowtabella0"/>
              <w:rPr>
                <w:color w:val="002060"/>
              </w:rPr>
            </w:pPr>
            <w:r w:rsidRPr="00626198">
              <w:rPr>
                <w:color w:val="002060"/>
              </w:rPr>
              <w:t>23/10/2024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2D3E2" w14:textId="77777777" w:rsidR="00672D45" w:rsidRPr="00626198" w:rsidRDefault="00672D45" w:rsidP="00C83017">
            <w:pPr>
              <w:pStyle w:val="rowtabella0"/>
              <w:rPr>
                <w:color w:val="002060"/>
              </w:rPr>
            </w:pPr>
            <w:r w:rsidRPr="00626198">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8760F8" w14:textId="77777777" w:rsidR="00672D45" w:rsidRPr="00626198" w:rsidRDefault="00672D45" w:rsidP="00C83017">
            <w:pPr>
              <w:pStyle w:val="rowtabella0"/>
              <w:rPr>
                <w:color w:val="002060"/>
              </w:rPr>
            </w:pPr>
            <w:r w:rsidRPr="00626198">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FB1BB" w14:textId="77777777" w:rsidR="00672D45" w:rsidRPr="00626198" w:rsidRDefault="00672D45" w:rsidP="00C83017">
            <w:pPr>
              <w:pStyle w:val="rowtabella0"/>
              <w:rPr>
                <w:color w:val="002060"/>
              </w:rPr>
            </w:pPr>
            <w:r w:rsidRPr="00626198">
              <w:rPr>
                <w:color w:val="002060"/>
              </w:rPr>
              <w:t>VIA GRAMSCI-VIA FEGGIANI</w:t>
            </w:r>
          </w:p>
        </w:tc>
      </w:tr>
    </w:tbl>
    <w:p w14:paraId="3CADD3C8" w14:textId="77777777" w:rsidR="00672D45" w:rsidRPr="00626198" w:rsidRDefault="00672D45" w:rsidP="00672D45">
      <w:pPr>
        <w:pStyle w:val="breakline"/>
        <w:rPr>
          <w:rFonts w:eastAsiaTheme="minorEastAsia"/>
          <w:color w:val="002060"/>
        </w:rPr>
      </w:pPr>
    </w:p>
    <w:p w14:paraId="73A27F69" w14:textId="77777777" w:rsidR="00672D45" w:rsidRPr="00626198" w:rsidRDefault="00672D45" w:rsidP="00672D45">
      <w:pPr>
        <w:pStyle w:val="breakline"/>
        <w:rPr>
          <w:color w:val="002060"/>
        </w:rPr>
      </w:pPr>
    </w:p>
    <w:p w14:paraId="3BFEE498" w14:textId="77777777" w:rsidR="00672D45" w:rsidRPr="00626198" w:rsidRDefault="00672D45" w:rsidP="00672D45">
      <w:pPr>
        <w:pStyle w:val="breakline"/>
        <w:rPr>
          <w:color w:val="002060"/>
        </w:rPr>
      </w:pPr>
    </w:p>
    <w:p w14:paraId="3C946207" w14:textId="77777777" w:rsidR="00672D45" w:rsidRPr="00626198" w:rsidRDefault="00672D45" w:rsidP="00672D45">
      <w:pPr>
        <w:pStyle w:val="sottotitolocampionato10"/>
        <w:rPr>
          <w:color w:val="002060"/>
        </w:rPr>
      </w:pPr>
      <w:r w:rsidRPr="00626198">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3"/>
        <w:gridCol w:w="385"/>
        <w:gridCol w:w="898"/>
        <w:gridCol w:w="1178"/>
        <w:gridCol w:w="1553"/>
        <w:gridCol w:w="1550"/>
      </w:tblGrid>
      <w:tr w:rsidR="00672D45" w:rsidRPr="00626198" w14:paraId="21382137"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172F9"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4786C"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CA963"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B3938"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EF5A9"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2FF7A"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FD62C"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782D9785"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5EFC8C" w14:textId="77777777" w:rsidR="00672D45" w:rsidRPr="00626198" w:rsidRDefault="00672D45" w:rsidP="00C83017">
            <w:pPr>
              <w:pStyle w:val="rowtabella0"/>
              <w:rPr>
                <w:color w:val="002060"/>
              </w:rPr>
            </w:pPr>
            <w:r w:rsidRPr="00626198">
              <w:rPr>
                <w:color w:val="002060"/>
              </w:rPr>
              <w:t>RIVIERA DELLE PALME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0B37DD" w14:textId="77777777" w:rsidR="00672D45" w:rsidRPr="00626198" w:rsidRDefault="00672D45" w:rsidP="00C83017">
            <w:pPr>
              <w:pStyle w:val="rowtabella0"/>
              <w:rPr>
                <w:color w:val="002060"/>
              </w:rPr>
            </w:pPr>
            <w:r w:rsidRPr="00626198">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AEB2F"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CD3D81" w14:textId="77777777" w:rsidR="00672D45" w:rsidRPr="00626198" w:rsidRDefault="00672D45" w:rsidP="00C83017">
            <w:pPr>
              <w:pStyle w:val="rowtabella0"/>
              <w:rPr>
                <w:color w:val="002060"/>
              </w:rPr>
            </w:pPr>
            <w:r w:rsidRPr="00626198">
              <w:rPr>
                <w:color w:val="002060"/>
              </w:rPr>
              <w:t>21/10/2024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BD74BC" w14:textId="77777777" w:rsidR="00672D45" w:rsidRPr="00626198" w:rsidRDefault="00672D45" w:rsidP="00C83017">
            <w:pPr>
              <w:pStyle w:val="rowtabella0"/>
              <w:rPr>
                <w:color w:val="002060"/>
              </w:rPr>
            </w:pPr>
            <w:r w:rsidRPr="00626198">
              <w:rPr>
                <w:color w:val="002060"/>
              </w:rPr>
              <w:t>5696 PALASPORT SPECA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4440F" w14:textId="77777777" w:rsidR="00672D45" w:rsidRPr="00626198" w:rsidRDefault="00672D45" w:rsidP="00C83017">
            <w:pPr>
              <w:pStyle w:val="rowtabella0"/>
              <w:rPr>
                <w:color w:val="002060"/>
              </w:rPr>
            </w:pPr>
            <w:r w:rsidRPr="00626198">
              <w:rPr>
                <w:color w:val="002060"/>
              </w:rP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3E5A4" w14:textId="77777777" w:rsidR="00672D45" w:rsidRPr="00626198" w:rsidRDefault="00672D45" w:rsidP="00C83017">
            <w:pPr>
              <w:pStyle w:val="rowtabella0"/>
              <w:rPr>
                <w:color w:val="002060"/>
              </w:rPr>
            </w:pPr>
            <w:r w:rsidRPr="00626198">
              <w:rPr>
                <w:color w:val="002060"/>
              </w:rPr>
              <w:t>VIA DELLO SPORT</w:t>
            </w:r>
          </w:p>
        </w:tc>
      </w:tr>
      <w:tr w:rsidR="00672D45" w:rsidRPr="00626198" w14:paraId="3D62787F"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1ACC72" w14:textId="77777777" w:rsidR="00672D45" w:rsidRPr="00626198" w:rsidRDefault="00672D45" w:rsidP="00C83017">
            <w:pPr>
              <w:pStyle w:val="rowtabella0"/>
              <w:rPr>
                <w:color w:val="002060"/>
              </w:rPr>
            </w:pPr>
            <w:r w:rsidRPr="00626198">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21E019" w14:textId="77777777" w:rsidR="00672D45" w:rsidRPr="00626198" w:rsidRDefault="00672D45" w:rsidP="00C83017">
            <w:pPr>
              <w:pStyle w:val="rowtabella0"/>
              <w:rPr>
                <w:color w:val="002060"/>
              </w:rPr>
            </w:pPr>
            <w:r w:rsidRPr="00626198">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9ED8C7"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F1EE4" w14:textId="77777777" w:rsidR="00672D45" w:rsidRPr="00626198" w:rsidRDefault="00672D45" w:rsidP="00C83017">
            <w:pPr>
              <w:pStyle w:val="rowtabella0"/>
              <w:rPr>
                <w:color w:val="002060"/>
              </w:rPr>
            </w:pPr>
            <w:r w:rsidRPr="00626198">
              <w:rPr>
                <w:color w:val="002060"/>
              </w:rPr>
              <w:t>24/10/2024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80C713" w14:textId="77777777" w:rsidR="00672D45" w:rsidRPr="00626198" w:rsidRDefault="00672D45" w:rsidP="00C83017">
            <w:pPr>
              <w:pStyle w:val="rowtabella0"/>
              <w:rPr>
                <w:color w:val="002060"/>
              </w:rPr>
            </w:pPr>
            <w:r w:rsidRPr="00626198">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621139" w14:textId="77777777" w:rsidR="00672D45" w:rsidRPr="00626198" w:rsidRDefault="00672D45" w:rsidP="00C83017">
            <w:pPr>
              <w:pStyle w:val="rowtabella0"/>
              <w:rPr>
                <w:color w:val="002060"/>
              </w:rPr>
            </w:pPr>
            <w:r w:rsidRPr="00626198">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B9225" w14:textId="77777777" w:rsidR="00672D45" w:rsidRPr="00626198" w:rsidRDefault="00672D45" w:rsidP="00C83017">
            <w:pPr>
              <w:pStyle w:val="rowtabella0"/>
              <w:rPr>
                <w:color w:val="002060"/>
              </w:rPr>
            </w:pPr>
            <w:r w:rsidRPr="00626198">
              <w:rPr>
                <w:color w:val="002060"/>
              </w:rPr>
              <w:t>VIA CORRADI</w:t>
            </w:r>
          </w:p>
        </w:tc>
      </w:tr>
    </w:tbl>
    <w:p w14:paraId="05B57EED" w14:textId="77777777" w:rsidR="00672D45" w:rsidRPr="00626198" w:rsidRDefault="00672D45" w:rsidP="00672D45">
      <w:pPr>
        <w:pStyle w:val="breakline"/>
        <w:rPr>
          <w:rFonts w:eastAsiaTheme="minorEastAsia"/>
          <w:color w:val="002060"/>
        </w:rPr>
      </w:pPr>
    </w:p>
    <w:p w14:paraId="1ED2F4F6" w14:textId="77777777" w:rsidR="00672D45" w:rsidRPr="00626198" w:rsidRDefault="00672D45" w:rsidP="00672D45">
      <w:pPr>
        <w:pStyle w:val="breakline"/>
        <w:rPr>
          <w:color w:val="002060"/>
        </w:rPr>
      </w:pPr>
    </w:p>
    <w:p w14:paraId="1E0C30F3" w14:textId="77777777" w:rsidR="00672D45" w:rsidRPr="00626198" w:rsidRDefault="00672D45" w:rsidP="00672D45">
      <w:pPr>
        <w:pStyle w:val="breakline"/>
        <w:rPr>
          <w:color w:val="002060"/>
        </w:rPr>
      </w:pPr>
    </w:p>
    <w:p w14:paraId="54BE9ADD" w14:textId="77777777" w:rsidR="00672D45" w:rsidRPr="00626198" w:rsidRDefault="00672D45" w:rsidP="00672D45">
      <w:pPr>
        <w:pStyle w:val="sottotitolocampionato10"/>
        <w:rPr>
          <w:color w:val="002060"/>
        </w:rPr>
      </w:pPr>
      <w:r w:rsidRPr="00626198">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4"/>
        <w:gridCol w:w="385"/>
        <w:gridCol w:w="898"/>
        <w:gridCol w:w="1177"/>
        <w:gridCol w:w="1548"/>
        <w:gridCol w:w="1548"/>
      </w:tblGrid>
      <w:tr w:rsidR="00672D45" w:rsidRPr="00626198" w14:paraId="5A0400FE"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80028"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AB946"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29BDA"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1E9EA"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78941"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954E2"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A4CE0"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35AA34CC"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A70562" w14:textId="77777777" w:rsidR="00672D45" w:rsidRPr="00626198" w:rsidRDefault="00672D45" w:rsidP="00C83017">
            <w:pPr>
              <w:pStyle w:val="rowtabella0"/>
              <w:rPr>
                <w:color w:val="002060"/>
              </w:rPr>
            </w:pPr>
            <w:r w:rsidRPr="00626198">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867D22" w14:textId="77777777" w:rsidR="00672D45" w:rsidRPr="00626198" w:rsidRDefault="00672D45" w:rsidP="00C83017">
            <w:pPr>
              <w:pStyle w:val="rowtabella0"/>
              <w:rPr>
                <w:color w:val="002060"/>
              </w:rPr>
            </w:pPr>
            <w:r w:rsidRPr="00626198">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B56D9"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BF7FF9" w14:textId="77777777" w:rsidR="00672D45" w:rsidRPr="00626198" w:rsidRDefault="00672D45" w:rsidP="00C83017">
            <w:pPr>
              <w:pStyle w:val="rowtabella0"/>
              <w:rPr>
                <w:color w:val="002060"/>
              </w:rPr>
            </w:pPr>
            <w:r w:rsidRPr="00626198">
              <w:rPr>
                <w:color w:val="002060"/>
              </w:rPr>
              <w:t>23/10/2024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D55B1" w14:textId="77777777" w:rsidR="00672D45" w:rsidRPr="00626198" w:rsidRDefault="00672D45" w:rsidP="00C83017">
            <w:pPr>
              <w:pStyle w:val="rowtabella0"/>
              <w:rPr>
                <w:color w:val="002060"/>
              </w:rPr>
            </w:pPr>
            <w:r w:rsidRPr="00626198">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D1FCB" w14:textId="77777777" w:rsidR="00672D45" w:rsidRPr="00626198" w:rsidRDefault="00672D45" w:rsidP="00C83017">
            <w:pPr>
              <w:pStyle w:val="rowtabella0"/>
              <w:rPr>
                <w:color w:val="002060"/>
              </w:rPr>
            </w:pPr>
            <w:r w:rsidRPr="00626198">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E9AD4E" w14:textId="77777777" w:rsidR="00672D45" w:rsidRPr="00626198" w:rsidRDefault="00672D45" w:rsidP="00C83017">
            <w:pPr>
              <w:pStyle w:val="rowtabella0"/>
              <w:rPr>
                <w:color w:val="002060"/>
              </w:rPr>
            </w:pPr>
            <w:r w:rsidRPr="00626198">
              <w:rPr>
                <w:color w:val="002060"/>
              </w:rPr>
              <w:t>VIA COLLE CIMINO 9</w:t>
            </w:r>
          </w:p>
        </w:tc>
      </w:tr>
      <w:tr w:rsidR="00672D45" w:rsidRPr="00626198" w14:paraId="7D8A2E1B"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B83712" w14:textId="77777777" w:rsidR="00672D45" w:rsidRPr="00626198" w:rsidRDefault="00672D45" w:rsidP="00C83017">
            <w:pPr>
              <w:pStyle w:val="rowtabella0"/>
              <w:rPr>
                <w:color w:val="002060"/>
              </w:rPr>
            </w:pPr>
            <w:r w:rsidRPr="00626198">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599E2" w14:textId="77777777" w:rsidR="00672D45" w:rsidRPr="00626198" w:rsidRDefault="00672D45" w:rsidP="00C83017">
            <w:pPr>
              <w:pStyle w:val="rowtabella0"/>
              <w:rPr>
                <w:color w:val="002060"/>
              </w:rPr>
            </w:pPr>
            <w:r w:rsidRPr="00626198">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8D65F7"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DA01B" w14:textId="77777777" w:rsidR="00672D45" w:rsidRPr="00626198" w:rsidRDefault="00672D45" w:rsidP="00C83017">
            <w:pPr>
              <w:pStyle w:val="rowtabella0"/>
              <w:rPr>
                <w:color w:val="002060"/>
              </w:rPr>
            </w:pPr>
            <w:r w:rsidRPr="00626198">
              <w:rPr>
                <w:color w:val="002060"/>
              </w:rPr>
              <w:t>23/10/2024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3EA72" w14:textId="77777777" w:rsidR="00672D45" w:rsidRPr="00626198" w:rsidRDefault="00672D45" w:rsidP="00C83017">
            <w:pPr>
              <w:pStyle w:val="rowtabella0"/>
              <w:rPr>
                <w:color w:val="002060"/>
              </w:rPr>
            </w:pPr>
            <w:r w:rsidRPr="00626198">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611ED" w14:textId="77777777" w:rsidR="00672D45" w:rsidRPr="00626198" w:rsidRDefault="00672D45" w:rsidP="00C83017">
            <w:pPr>
              <w:pStyle w:val="rowtabella0"/>
              <w:rPr>
                <w:color w:val="002060"/>
              </w:rPr>
            </w:pPr>
            <w:r w:rsidRPr="00626198">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A63FA" w14:textId="77777777" w:rsidR="00672D45" w:rsidRPr="00626198" w:rsidRDefault="00672D45" w:rsidP="00C83017">
            <w:pPr>
              <w:pStyle w:val="rowtabella0"/>
              <w:rPr>
                <w:color w:val="002060"/>
              </w:rPr>
            </w:pPr>
            <w:r w:rsidRPr="00626198">
              <w:rPr>
                <w:color w:val="002060"/>
              </w:rPr>
              <w:t>VIA SIBILLA 2C</w:t>
            </w:r>
          </w:p>
        </w:tc>
      </w:tr>
    </w:tbl>
    <w:p w14:paraId="3917BC2B" w14:textId="77777777" w:rsidR="00672D45" w:rsidRPr="00626198" w:rsidRDefault="00672D45" w:rsidP="00672D45">
      <w:pPr>
        <w:pStyle w:val="breakline"/>
        <w:rPr>
          <w:rFonts w:eastAsiaTheme="minorEastAsia"/>
          <w:color w:val="002060"/>
        </w:rPr>
      </w:pPr>
    </w:p>
    <w:p w14:paraId="5E9A88EC" w14:textId="77777777" w:rsidR="00672D45" w:rsidRPr="00626198" w:rsidRDefault="00672D45" w:rsidP="00672D45">
      <w:pPr>
        <w:pStyle w:val="breakline"/>
        <w:rPr>
          <w:color w:val="002060"/>
        </w:rPr>
      </w:pPr>
    </w:p>
    <w:p w14:paraId="6983B4A0" w14:textId="77777777" w:rsidR="00672D45" w:rsidRPr="00626198" w:rsidRDefault="00672D45" w:rsidP="00672D45">
      <w:pPr>
        <w:pStyle w:val="breakline"/>
        <w:rPr>
          <w:color w:val="002060"/>
        </w:rPr>
      </w:pPr>
    </w:p>
    <w:p w14:paraId="7CB557BB" w14:textId="77777777" w:rsidR="00672D45" w:rsidRPr="00626198" w:rsidRDefault="00672D45" w:rsidP="00672D45">
      <w:pPr>
        <w:pStyle w:val="sottotitolocampionato10"/>
        <w:rPr>
          <w:color w:val="002060"/>
        </w:rPr>
      </w:pPr>
      <w:r w:rsidRPr="00626198">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672D45" w:rsidRPr="00626198" w14:paraId="7120795A"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39991"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73A99"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FE125"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CE896"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39969"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11F98"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5EAE0"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44F4C449" w14:textId="77777777" w:rsidTr="00C8301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5DC53C8" w14:textId="77777777" w:rsidR="00672D45" w:rsidRPr="00626198" w:rsidRDefault="00672D45" w:rsidP="00C83017">
            <w:pPr>
              <w:pStyle w:val="rowtabella0"/>
              <w:rPr>
                <w:color w:val="002060"/>
              </w:rPr>
            </w:pPr>
            <w:r w:rsidRPr="00626198">
              <w:rPr>
                <w:color w:val="002060"/>
              </w:rPr>
              <w:t>CSI MONTEFIORE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6CA4A" w14:textId="77777777" w:rsidR="00672D45" w:rsidRPr="00626198" w:rsidRDefault="00672D45" w:rsidP="00C83017">
            <w:pPr>
              <w:pStyle w:val="rowtabella0"/>
              <w:rPr>
                <w:color w:val="002060"/>
              </w:rPr>
            </w:pPr>
            <w:r w:rsidRPr="00626198">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0B6048"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99D79" w14:textId="77777777" w:rsidR="00672D45" w:rsidRPr="00626198" w:rsidRDefault="00672D45" w:rsidP="00C83017">
            <w:pPr>
              <w:pStyle w:val="rowtabella0"/>
              <w:rPr>
                <w:color w:val="002060"/>
              </w:rPr>
            </w:pPr>
            <w:r w:rsidRPr="00626198">
              <w:rPr>
                <w:color w:val="002060"/>
              </w:rPr>
              <w:t>23/10/2024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9AF369" w14:textId="77777777" w:rsidR="00672D45" w:rsidRPr="00626198" w:rsidRDefault="00672D45" w:rsidP="00C83017">
            <w:pPr>
              <w:pStyle w:val="rowtabella0"/>
              <w:rPr>
                <w:color w:val="002060"/>
              </w:rPr>
            </w:pPr>
            <w:r w:rsidRPr="00626198">
              <w:rPr>
                <w:color w:val="002060"/>
              </w:rPr>
              <w:t>5743 CAMPO DI C5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78F5C9" w14:textId="77777777" w:rsidR="00672D45" w:rsidRPr="00626198" w:rsidRDefault="00672D45" w:rsidP="00C83017">
            <w:pPr>
              <w:pStyle w:val="rowtabella0"/>
              <w:rPr>
                <w:color w:val="002060"/>
              </w:rPr>
            </w:pPr>
            <w:r w:rsidRPr="00626198">
              <w:rPr>
                <w:color w:val="002060"/>
              </w:rPr>
              <w:t>MONTEFIORE DELL'ASO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9F690" w14:textId="77777777" w:rsidR="00672D45" w:rsidRPr="00626198" w:rsidRDefault="00672D45" w:rsidP="00C83017">
            <w:pPr>
              <w:pStyle w:val="rowtabella0"/>
              <w:rPr>
                <w:color w:val="002060"/>
              </w:rPr>
            </w:pPr>
            <w:r w:rsidRPr="00626198">
              <w:rPr>
                <w:color w:val="002060"/>
              </w:rPr>
              <w:t xml:space="preserve">TRAVERSA VIA </w:t>
            </w:r>
            <w:proofErr w:type="gramStart"/>
            <w:r w:rsidRPr="00626198">
              <w:rPr>
                <w:color w:val="002060"/>
              </w:rPr>
              <w:t>U.T</w:t>
            </w:r>
            <w:proofErr w:type="gramEnd"/>
            <w:r w:rsidRPr="00626198">
              <w:rPr>
                <w:color w:val="002060"/>
              </w:rPr>
              <w:t>0MEI</w:t>
            </w:r>
          </w:p>
        </w:tc>
      </w:tr>
    </w:tbl>
    <w:p w14:paraId="7D1AF36A" w14:textId="77777777" w:rsidR="00672D45" w:rsidRPr="00626198" w:rsidRDefault="00672D45" w:rsidP="00672D45">
      <w:pPr>
        <w:pStyle w:val="breakline"/>
        <w:rPr>
          <w:rFonts w:eastAsiaTheme="minorEastAsia"/>
          <w:color w:val="002060"/>
        </w:rPr>
      </w:pPr>
    </w:p>
    <w:p w14:paraId="0DF933FB" w14:textId="77777777" w:rsidR="00672D45" w:rsidRPr="00626198" w:rsidRDefault="00672D45" w:rsidP="00672D45">
      <w:pPr>
        <w:pStyle w:val="breakline"/>
        <w:rPr>
          <w:color w:val="002060"/>
        </w:rPr>
      </w:pPr>
    </w:p>
    <w:p w14:paraId="2C4BCB13" w14:textId="77777777" w:rsidR="00672D45" w:rsidRPr="00626198" w:rsidRDefault="00672D45" w:rsidP="00672D45">
      <w:pPr>
        <w:pStyle w:val="breakline"/>
        <w:rPr>
          <w:color w:val="002060"/>
        </w:rPr>
      </w:pPr>
    </w:p>
    <w:p w14:paraId="72BA55CA" w14:textId="77777777" w:rsidR="00672D45" w:rsidRPr="00626198" w:rsidRDefault="00672D45" w:rsidP="00672D45">
      <w:pPr>
        <w:pStyle w:val="sottotitolocampionato10"/>
        <w:rPr>
          <w:color w:val="002060"/>
        </w:rPr>
      </w:pPr>
      <w:r w:rsidRPr="00626198">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72D45" w:rsidRPr="00626198" w14:paraId="3D13B04C"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A27EE"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AD7E8"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9E8A1"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E1A03"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8E7C5"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201BA6"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19A28"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47FBD087" w14:textId="77777777" w:rsidTr="00C8301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5F1D31" w14:textId="77777777" w:rsidR="00672D45" w:rsidRPr="00626198" w:rsidRDefault="00672D45" w:rsidP="00C83017">
            <w:pPr>
              <w:pStyle w:val="rowtabella0"/>
              <w:rPr>
                <w:color w:val="002060"/>
              </w:rPr>
            </w:pPr>
            <w:r w:rsidRPr="00626198">
              <w:rPr>
                <w:color w:val="002060"/>
              </w:rPr>
              <w:t>FUTSAL COMUNANZA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EFA283" w14:textId="77777777" w:rsidR="00672D45" w:rsidRPr="00626198" w:rsidRDefault="00672D45" w:rsidP="00C83017">
            <w:pPr>
              <w:pStyle w:val="rowtabella0"/>
              <w:rPr>
                <w:color w:val="002060"/>
              </w:rPr>
            </w:pPr>
            <w:r w:rsidRPr="00626198">
              <w:rPr>
                <w:color w:val="002060"/>
              </w:rPr>
              <w:t>FUTSAL L.C.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A60E5"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A3FAD8" w14:textId="77777777" w:rsidR="00672D45" w:rsidRPr="00626198" w:rsidRDefault="00672D45" w:rsidP="00C83017">
            <w:pPr>
              <w:pStyle w:val="rowtabella0"/>
              <w:rPr>
                <w:color w:val="002060"/>
              </w:rPr>
            </w:pPr>
            <w:r w:rsidRPr="00626198">
              <w:rPr>
                <w:color w:val="002060"/>
              </w:rPr>
              <w:t>21/10/2024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DB1F83" w14:textId="77777777" w:rsidR="00672D45" w:rsidRPr="00626198" w:rsidRDefault="00672D45" w:rsidP="00C83017">
            <w:pPr>
              <w:pStyle w:val="rowtabella0"/>
              <w:rPr>
                <w:color w:val="002060"/>
              </w:rPr>
            </w:pPr>
            <w:r w:rsidRPr="00626198">
              <w:rPr>
                <w:color w:val="002060"/>
              </w:rPr>
              <w:t>5689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4C5C6" w14:textId="77777777" w:rsidR="00672D45" w:rsidRPr="00626198" w:rsidRDefault="00672D45" w:rsidP="00C83017">
            <w:pPr>
              <w:pStyle w:val="rowtabella0"/>
              <w:rPr>
                <w:color w:val="002060"/>
              </w:rPr>
            </w:pPr>
            <w:r w:rsidRPr="00626198">
              <w:rPr>
                <w:color w:val="002060"/>
              </w:rPr>
              <w:t>COMUNANZA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406F5" w14:textId="77777777" w:rsidR="00672D45" w:rsidRPr="00626198" w:rsidRDefault="00672D45" w:rsidP="00C83017">
            <w:pPr>
              <w:pStyle w:val="rowtabella0"/>
              <w:rPr>
                <w:color w:val="002060"/>
              </w:rPr>
            </w:pPr>
            <w:r w:rsidRPr="00626198">
              <w:rPr>
                <w:color w:val="002060"/>
              </w:rPr>
              <w:t>VIA DELLA LIBERTA'</w:t>
            </w:r>
          </w:p>
        </w:tc>
      </w:tr>
    </w:tbl>
    <w:p w14:paraId="3520F6B7" w14:textId="77777777" w:rsidR="00672D45" w:rsidRDefault="00672D45" w:rsidP="00176556">
      <w:pPr>
        <w:pStyle w:val="Corpodeltesto21"/>
        <w:rPr>
          <w:rFonts w:ascii="Arial" w:hAnsi="Arial" w:cs="Arial"/>
          <w:color w:val="002060"/>
          <w:sz w:val="22"/>
        </w:rPr>
      </w:pPr>
    </w:p>
    <w:p w14:paraId="3F5C22CE" w14:textId="77777777" w:rsidR="00672D45" w:rsidRDefault="00672D45" w:rsidP="00176556">
      <w:pPr>
        <w:pStyle w:val="Corpodeltesto21"/>
        <w:rPr>
          <w:rFonts w:ascii="Arial" w:hAnsi="Arial" w:cs="Arial"/>
          <w:color w:val="002060"/>
          <w:sz w:val="22"/>
        </w:rPr>
      </w:pPr>
    </w:p>
    <w:p w14:paraId="566061CA" w14:textId="77777777" w:rsidR="00672D45" w:rsidRPr="00626198" w:rsidRDefault="00672D45" w:rsidP="00672D45">
      <w:pPr>
        <w:pStyle w:val="titolocampionato0"/>
        <w:shd w:val="clear" w:color="auto" w:fill="CCCCCC"/>
        <w:spacing w:before="80" w:after="40"/>
        <w:rPr>
          <w:color w:val="002060"/>
        </w:rPr>
      </w:pPr>
      <w:r w:rsidRPr="00626198">
        <w:rPr>
          <w:color w:val="002060"/>
        </w:rPr>
        <w:t>COPPA MARCHE UNDER 19 CALCIO 5</w:t>
      </w:r>
    </w:p>
    <w:p w14:paraId="44858D7C" w14:textId="77777777" w:rsidR="00B53B2A" w:rsidRPr="00A82BB4" w:rsidRDefault="00B53B2A" w:rsidP="00B53B2A">
      <w:pPr>
        <w:pStyle w:val="titoloprinc0"/>
        <w:rPr>
          <w:color w:val="002060"/>
        </w:rPr>
      </w:pPr>
      <w:r w:rsidRPr="00A82BB4">
        <w:rPr>
          <w:color w:val="002060"/>
        </w:rPr>
        <w:t>VARIAZIONI AL PROGRAMMA GARE</w:t>
      </w:r>
    </w:p>
    <w:p w14:paraId="5291A33D" w14:textId="77777777" w:rsidR="00B53B2A" w:rsidRPr="00A82BB4" w:rsidRDefault="00B53B2A" w:rsidP="00B53B2A">
      <w:pPr>
        <w:pStyle w:val="breakline"/>
        <w:rPr>
          <w:color w:val="002060"/>
        </w:rPr>
      </w:pPr>
    </w:p>
    <w:p w14:paraId="38304928" w14:textId="77777777" w:rsidR="00B53B2A" w:rsidRPr="00A82BB4" w:rsidRDefault="00B53B2A" w:rsidP="00B53B2A">
      <w:pPr>
        <w:pStyle w:val="breakline"/>
        <w:rPr>
          <w:color w:val="002060"/>
        </w:rPr>
      </w:pPr>
    </w:p>
    <w:p w14:paraId="2F734FE2" w14:textId="77777777" w:rsidR="00B53B2A" w:rsidRPr="00A82BB4" w:rsidRDefault="00B53B2A" w:rsidP="00B53B2A">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53B2A" w:rsidRPr="00A82BB4" w14:paraId="4EC14EA4" w14:textId="77777777" w:rsidTr="00C8301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C6E76" w14:textId="77777777" w:rsidR="00B53B2A" w:rsidRPr="00A82BB4" w:rsidRDefault="00B53B2A"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68B25" w14:textId="77777777" w:rsidR="00B53B2A" w:rsidRPr="00A82BB4" w:rsidRDefault="00B53B2A"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4E207" w14:textId="77777777" w:rsidR="00B53B2A" w:rsidRPr="00A82BB4" w:rsidRDefault="00B53B2A"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033B5" w14:textId="77777777" w:rsidR="00B53B2A" w:rsidRPr="00A82BB4" w:rsidRDefault="00B53B2A"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C88B0" w14:textId="77777777" w:rsidR="00B53B2A" w:rsidRPr="00A82BB4" w:rsidRDefault="00B53B2A"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48AED" w14:textId="77777777" w:rsidR="00B53B2A" w:rsidRPr="00A82BB4" w:rsidRDefault="00B53B2A"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26868" w14:textId="77777777" w:rsidR="00B53B2A" w:rsidRPr="00A82BB4" w:rsidRDefault="00B53B2A"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C5478" w14:textId="77777777" w:rsidR="00B53B2A" w:rsidRPr="00A82BB4" w:rsidRDefault="00B53B2A" w:rsidP="00C83017">
            <w:pPr>
              <w:pStyle w:val="headertabella0"/>
              <w:rPr>
                <w:color w:val="002060"/>
              </w:rPr>
            </w:pPr>
            <w:r w:rsidRPr="00A82BB4">
              <w:rPr>
                <w:color w:val="002060"/>
              </w:rPr>
              <w:t>Impianto</w:t>
            </w:r>
          </w:p>
        </w:tc>
      </w:tr>
      <w:tr w:rsidR="00B53B2A" w:rsidRPr="00A82BB4" w14:paraId="70163314" w14:textId="77777777" w:rsidTr="00C8301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2DB9E" w14:textId="09EFC1C8" w:rsidR="00B53B2A" w:rsidRPr="00B53B2A" w:rsidRDefault="00B53B2A" w:rsidP="00C83017">
            <w:pPr>
              <w:pStyle w:val="rowtabella0"/>
              <w:rPr>
                <w:color w:val="002060"/>
                <w:highlight w:val="yellow"/>
              </w:rPr>
            </w:pPr>
            <w:r>
              <w:rPr>
                <w:color w:val="002060"/>
                <w:highlight w:val="yellow"/>
              </w:rPr>
              <w:t>2</w:t>
            </w:r>
            <w:r w:rsidRPr="00B53B2A">
              <w:rPr>
                <w:color w:val="002060"/>
                <w:highlight w:val="yellow"/>
              </w:rPr>
              <w:t>9/10/2024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027C5" w14:textId="4F7A298F" w:rsidR="00B53B2A" w:rsidRPr="00B53B2A" w:rsidRDefault="00B53B2A" w:rsidP="00C83017">
            <w:pPr>
              <w:pStyle w:val="rowtabella0"/>
              <w:jc w:val="center"/>
              <w:rPr>
                <w:color w:val="002060"/>
                <w:highlight w:val="yellow"/>
              </w:rPr>
            </w:pPr>
            <w:r>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9591" w14:textId="7E91114E" w:rsidR="00B53B2A" w:rsidRPr="00B53B2A" w:rsidRDefault="00B53B2A" w:rsidP="00C83017">
            <w:pPr>
              <w:pStyle w:val="rowtabella0"/>
              <w:rPr>
                <w:color w:val="002060"/>
                <w:highlight w:val="yellow"/>
              </w:rPr>
            </w:pPr>
            <w:r>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D62F" w14:textId="62896213" w:rsidR="00B53B2A" w:rsidRPr="00B53B2A" w:rsidRDefault="00B53B2A" w:rsidP="00C83017">
            <w:pPr>
              <w:pStyle w:val="rowtabella0"/>
              <w:rPr>
                <w:color w:val="002060"/>
                <w:highlight w:val="yellow"/>
              </w:rPr>
            </w:pPr>
            <w:r>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F5A251" w14:textId="148CD91D" w:rsidR="00B53B2A" w:rsidRPr="00A82BB4" w:rsidRDefault="00B53B2A" w:rsidP="00C83017">
            <w:pPr>
              <w:pStyle w:val="rowtabella0"/>
              <w:rPr>
                <w:color w:val="002060"/>
              </w:rPr>
            </w:pPr>
            <w:r>
              <w:rPr>
                <w:color w:val="002060"/>
              </w:rPr>
              <w:t>22/10/2024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BDB7" w14:textId="3C2FA95B" w:rsidR="00B53B2A" w:rsidRPr="00A82BB4" w:rsidRDefault="00B53B2A" w:rsidP="00C83017">
            <w:pPr>
              <w:pStyle w:val="rowtabella0"/>
              <w:jc w:val="center"/>
              <w:rPr>
                <w:color w:val="002060"/>
              </w:rPr>
            </w:pPr>
            <w:r w:rsidRPr="00B53B2A">
              <w:rPr>
                <w:color w:val="002060"/>
                <w:highlight w:val="yellow"/>
              </w:rPr>
              <w:t>1</w:t>
            </w:r>
            <w:r>
              <w:rPr>
                <w:color w:val="002060"/>
                <w:highlight w:val="yellow"/>
              </w:rPr>
              <w:t>8</w:t>
            </w:r>
            <w:r w:rsidRPr="00B53B2A">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AE97B" w14:textId="0B80DF47" w:rsidR="00B53B2A" w:rsidRPr="00A82BB4" w:rsidRDefault="00B53B2A" w:rsidP="00C83017">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BCF8C" w14:textId="77777777" w:rsidR="00B53B2A" w:rsidRPr="00A82BB4" w:rsidRDefault="00B53B2A" w:rsidP="00C83017">
            <w:pPr>
              <w:rPr>
                <w:color w:val="002060"/>
              </w:rPr>
            </w:pPr>
          </w:p>
        </w:tc>
      </w:tr>
    </w:tbl>
    <w:p w14:paraId="41A3FDED" w14:textId="77777777" w:rsidR="00B53B2A" w:rsidRPr="00B53B2A" w:rsidRDefault="00B53B2A" w:rsidP="00672D45">
      <w:pPr>
        <w:pStyle w:val="titoloprinc0"/>
        <w:rPr>
          <w:color w:val="002060"/>
          <w:sz w:val="22"/>
          <w:szCs w:val="22"/>
        </w:rPr>
      </w:pPr>
    </w:p>
    <w:p w14:paraId="69C62DD1" w14:textId="1EB284F9" w:rsidR="00672D45" w:rsidRPr="00A82BB4" w:rsidRDefault="00672D45" w:rsidP="00672D45">
      <w:pPr>
        <w:pStyle w:val="titoloprinc0"/>
        <w:rPr>
          <w:color w:val="002060"/>
        </w:rPr>
      </w:pPr>
      <w:r>
        <w:rPr>
          <w:color w:val="002060"/>
        </w:rPr>
        <w:t>PROGRAMMA GARE</w:t>
      </w:r>
    </w:p>
    <w:p w14:paraId="3CCD3866" w14:textId="77777777" w:rsidR="00672D45" w:rsidRPr="00626198" w:rsidRDefault="00672D45" w:rsidP="00672D45">
      <w:pPr>
        <w:pStyle w:val="breakline"/>
        <w:rPr>
          <w:color w:val="002060"/>
        </w:rPr>
      </w:pPr>
    </w:p>
    <w:p w14:paraId="27F98011" w14:textId="77777777" w:rsidR="00672D45" w:rsidRPr="00626198" w:rsidRDefault="00672D45" w:rsidP="00672D45">
      <w:pPr>
        <w:pStyle w:val="sottotitolocampionato10"/>
        <w:rPr>
          <w:color w:val="002060"/>
        </w:rPr>
      </w:pPr>
      <w:r w:rsidRPr="00626198">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7"/>
        <w:gridCol w:w="385"/>
        <w:gridCol w:w="898"/>
        <w:gridCol w:w="1181"/>
        <w:gridCol w:w="1545"/>
        <w:gridCol w:w="1552"/>
      </w:tblGrid>
      <w:tr w:rsidR="00672D45" w:rsidRPr="00626198" w14:paraId="1749367F"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2CBF1"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6A621"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02810"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DD31E"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8EF8E"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AE344"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D88E2"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4C63A15C" w14:textId="77777777" w:rsidTr="00C8301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BC6B4B" w14:textId="77777777" w:rsidR="00672D45" w:rsidRPr="00626198" w:rsidRDefault="00672D45" w:rsidP="00C83017">
            <w:pPr>
              <w:pStyle w:val="rowtabella0"/>
              <w:rPr>
                <w:color w:val="002060"/>
              </w:rPr>
            </w:pPr>
            <w:r w:rsidRPr="00626198">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D0F30" w14:textId="77777777" w:rsidR="00672D45" w:rsidRPr="00626198" w:rsidRDefault="00672D45" w:rsidP="00C83017">
            <w:pPr>
              <w:pStyle w:val="rowtabella0"/>
              <w:rPr>
                <w:color w:val="002060"/>
              </w:rPr>
            </w:pPr>
            <w:r w:rsidRPr="00626198">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EC707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A45342" w14:textId="77777777" w:rsidR="00672D45" w:rsidRPr="00626198" w:rsidRDefault="00672D45" w:rsidP="00C83017">
            <w:pPr>
              <w:pStyle w:val="rowtabella0"/>
              <w:rPr>
                <w:color w:val="002060"/>
              </w:rPr>
            </w:pPr>
            <w:r w:rsidRPr="00626198">
              <w:rPr>
                <w:color w:val="002060"/>
              </w:rPr>
              <w:t>22/10/2024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1B01E4" w14:textId="77777777" w:rsidR="00672D45" w:rsidRPr="00626198" w:rsidRDefault="00672D45" w:rsidP="00C83017">
            <w:pPr>
              <w:pStyle w:val="rowtabella0"/>
              <w:rPr>
                <w:color w:val="002060"/>
              </w:rPr>
            </w:pPr>
            <w:r w:rsidRPr="00626198">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24456B" w14:textId="77777777" w:rsidR="00672D45" w:rsidRPr="00626198" w:rsidRDefault="00672D45" w:rsidP="00C83017">
            <w:pPr>
              <w:pStyle w:val="rowtabella0"/>
              <w:rPr>
                <w:color w:val="002060"/>
              </w:rPr>
            </w:pPr>
            <w:r w:rsidRPr="00626198">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87FF8E" w14:textId="77777777" w:rsidR="00672D45" w:rsidRPr="00626198" w:rsidRDefault="00672D45" w:rsidP="00C83017">
            <w:pPr>
              <w:pStyle w:val="rowtabella0"/>
              <w:rPr>
                <w:color w:val="002060"/>
              </w:rPr>
            </w:pPr>
            <w:r w:rsidRPr="00626198">
              <w:rPr>
                <w:color w:val="002060"/>
              </w:rPr>
              <w:t>VIA MONTEPELAGO</w:t>
            </w:r>
          </w:p>
        </w:tc>
      </w:tr>
    </w:tbl>
    <w:p w14:paraId="1784A2A5" w14:textId="77777777" w:rsidR="00672D45" w:rsidRDefault="00672D45" w:rsidP="00176556">
      <w:pPr>
        <w:pStyle w:val="Corpodeltesto21"/>
        <w:rPr>
          <w:rFonts w:ascii="Arial" w:hAnsi="Arial" w:cs="Arial"/>
          <w:color w:val="002060"/>
          <w:sz w:val="22"/>
        </w:rPr>
      </w:pPr>
    </w:p>
    <w:p w14:paraId="136F6756" w14:textId="77777777" w:rsidR="00672D45" w:rsidRDefault="00672D45" w:rsidP="00176556">
      <w:pPr>
        <w:pStyle w:val="Corpodeltesto21"/>
        <w:rPr>
          <w:rFonts w:ascii="Arial" w:hAnsi="Arial" w:cs="Arial"/>
          <w:color w:val="002060"/>
          <w:sz w:val="22"/>
        </w:rPr>
      </w:pPr>
    </w:p>
    <w:p w14:paraId="0BE22703" w14:textId="1EE5A45D" w:rsidR="00672D45" w:rsidRPr="00626198" w:rsidRDefault="00672D45" w:rsidP="00672D45">
      <w:pPr>
        <w:pStyle w:val="titolocampionato0"/>
        <w:shd w:val="clear" w:color="auto" w:fill="CCCCCC"/>
        <w:spacing w:before="80" w:after="40"/>
        <w:rPr>
          <w:color w:val="002060"/>
        </w:rPr>
      </w:pPr>
      <w:r w:rsidRPr="00626198">
        <w:rPr>
          <w:color w:val="002060"/>
        </w:rPr>
        <w:lastRenderedPageBreak/>
        <w:t xml:space="preserve">COPPA MARCHE C5 </w:t>
      </w:r>
      <w:r>
        <w:rPr>
          <w:color w:val="002060"/>
        </w:rPr>
        <w:t>UNDER 15</w:t>
      </w:r>
      <w:r w:rsidRPr="00626198">
        <w:rPr>
          <w:color w:val="002060"/>
        </w:rPr>
        <w:t xml:space="preserve"> FEMM</w:t>
      </w:r>
    </w:p>
    <w:p w14:paraId="0FC79D0D" w14:textId="77777777" w:rsidR="00B53B2A" w:rsidRPr="00A82BB4" w:rsidRDefault="00B53B2A" w:rsidP="00B53B2A">
      <w:pPr>
        <w:pStyle w:val="titoloprinc0"/>
        <w:rPr>
          <w:color w:val="002060"/>
        </w:rPr>
      </w:pPr>
      <w:r w:rsidRPr="00A82BB4">
        <w:rPr>
          <w:color w:val="002060"/>
        </w:rPr>
        <w:t>VARIAZIONI AL PROGRAMMA GARE</w:t>
      </w:r>
    </w:p>
    <w:p w14:paraId="77E0C440" w14:textId="77777777" w:rsidR="00B53B2A" w:rsidRPr="00A82BB4" w:rsidRDefault="00B53B2A" w:rsidP="00B53B2A">
      <w:pPr>
        <w:pStyle w:val="breakline"/>
        <w:rPr>
          <w:color w:val="002060"/>
        </w:rPr>
      </w:pPr>
    </w:p>
    <w:p w14:paraId="04D5C4DD" w14:textId="77777777" w:rsidR="00B53B2A" w:rsidRPr="00A82BB4" w:rsidRDefault="00B53B2A" w:rsidP="00B53B2A">
      <w:pPr>
        <w:pStyle w:val="breakline"/>
        <w:rPr>
          <w:color w:val="002060"/>
        </w:rPr>
      </w:pPr>
    </w:p>
    <w:p w14:paraId="17EDFE45" w14:textId="77777777" w:rsidR="00B53B2A" w:rsidRPr="00A82BB4" w:rsidRDefault="00B53B2A" w:rsidP="00B53B2A">
      <w:pPr>
        <w:pStyle w:val="sottotitolocampionato10"/>
        <w:rPr>
          <w:color w:val="002060"/>
        </w:rPr>
      </w:pPr>
      <w:r w:rsidRPr="00A82BB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B53B2A" w:rsidRPr="00A82BB4" w14:paraId="19CE773E" w14:textId="77777777" w:rsidTr="00C8301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06872" w14:textId="77777777" w:rsidR="00B53B2A" w:rsidRPr="00A82BB4" w:rsidRDefault="00B53B2A" w:rsidP="00C83017">
            <w:pPr>
              <w:pStyle w:val="headertabella0"/>
              <w:rPr>
                <w:color w:val="002060"/>
              </w:rPr>
            </w:pPr>
            <w:r w:rsidRPr="00A82BB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3ACE9" w14:textId="77777777" w:rsidR="00B53B2A" w:rsidRPr="00A82BB4" w:rsidRDefault="00B53B2A" w:rsidP="00C83017">
            <w:pPr>
              <w:pStyle w:val="headertabella0"/>
              <w:rPr>
                <w:color w:val="002060"/>
              </w:rPr>
            </w:pPr>
            <w:r w:rsidRPr="00A82BB4">
              <w:rPr>
                <w:color w:val="002060"/>
              </w:rPr>
              <w:t xml:space="preserve">N° </w:t>
            </w:r>
            <w:proofErr w:type="spellStart"/>
            <w:r w:rsidRPr="00A82BB4">
              <w:rPr>
                <w:color w:val="002060"/>
              </w:rPr>
              <w:t>Gior</w:t>
            </w:r>
            <w:proofErr w:type="spellEnd"/>
            <w:r w:rsidRPr="00A82BB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D5C21" w14:textId="77777777" w:rsidR="00B53B2A" w:rsidRPr="00A82BB4" w:rsidRDefault="00B53B2A" w:rsidP="00C83017">
            <w:pPr>
              <w:pStyle w:val="headertabella0"/>
              <w:rPr>
                <w:color w:val="002060"/>
              </w:rPr>
            </w:pPr>
            <w:r w:rsidRPr="00A82BB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45700" w14:textId="77777777" w:rsidR="00B53B2A" w:rsidRPr="00A82BB4" w:rsidRDefault="00B53B2A" w:rsidP="00C83017">
            <w:pPr>
              <w:pStyle w:val="headertabella0"/>
              <w:rPr>
                <w:color w:val="002060"/>
              </w:rPr>
            </w:pPr>
            <w:r w:rsidRPr="00A82BB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A5BE3" w14:textId="77777777" w:rsidR="00B53B2A" w:rsidRPr="00A82BB4" w:rsidRDefault="00B53B2A" w:rsidP="00C83017">
            <w:pPr>
              <w:pStyle w:val="headertabella0"/>
              <w:rPr>
                <w:color w:val="002060"/>
              </w:rPr>
            </w:pPr>
            <w:r w:rsidRPr="00A82BB4">
              <w:rPr>
                <w:color w:val="002060"/>
              </w:rPr>
              <w:t xml:space="preserve">Data </w:t>
            </w:r>
            <w:proofErr w:type="spellStart"/>
            <w:r w:rsidRPr="00A82BB4">
              <w:rPr>
                <w:color w:val="002060"/>
              </w:rPr>
              <w:t>Orig</w:t>
            </w:r>
            <w:proofErr w:type="spellEnd"/>
            <w:r w:rsidRPr="00A82BB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3F8D8" w14:textId="77777777" w:rsidR="00B53B2A" w:rsidRPr="00A82BB4" w:rsidRDefault="00B53B2A" w:rsidP="00C83017">
            <w:pPr>
              <w:pStyle w:val="headertabella0"/>
              <w:rPr>
                <w:color w:val="002060"/>
              </w:rPr>
            </w:pPr>
            <w:r w:rsidRPr="00A82BB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E472B" w14:textId="77777777" w:rsidR="00B53B2A" w:rsidRPr="00A82BB4" w:rsidRDefault="00B53B2A" w:rsidP="00C83017">
            <w:pPr>
              <w:pStyle w:val="headertabella0"/>
              <w:rPr>
                <w:color w:val="002060"/>
              </w:rPr>
            </w:pPr>
            <w:r w:rsidRPr="00A82BB4">
              <w:rPr>
                <w:color w:val="002060"/>
              </w:rPr>
              <w:t xml:space="preserve">Ora </w:t>
            </w:r>
            <w:proofErr w:type="spellStart"/>
            <w:r w:rsidRPr="00A82BB4">
              <w:rPr>
                <w:color w:val="002060"/>
              </w:rPr>
              <w:t>Orig</w:t>
            </w:r>
            <w:proofErr w:type="spellEnd"/>
            <w:r w:rsidRPr="00A82BB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D0826" w14:textId="77777777" w:rsidR="00B53B2A" w:rsidRPr="00A82BB4" w:rsidRDefault="00B53B2A" w:rsidP="00C83017">
            <w:pPr>
              <w:pStyle w:val="headertabella0"/>
              <w:rPr>
                <w:color w:val="002060"/>
              </w:rPr>
            </w:pPr>
            <w:r w:rsidRPr="00A82BB4">
              <w:rPr>
                <w:color w:val="002060"/>
              </w:rPr>
              <w:t>Impianto</w:t>
            </w:r>
          </w:p>
        </w:tc>
      </w:tr>
      <w:tr w:rsidR="00B53B2A" w:rsidRPr="00A82BB4" w14:paraId="74EA84F3" w14:textId="77777777" w:rsidTr="00C8301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14C68" w14:textId="6AA7723A" w:rsidR="00B53B2A" w:rsidRPr="00B53B2A" w:rsidRDefault="00B53B2A" w:rsidP="00C83017">
            <w:pPr>
              <w:pStyle w:val="rowtabella0"/>
              <w:rPr>
                <w:color w:val="002060"/>
                <w:highlight w:val="yellow"/>
              </w:rPr>
            </w:pPr>
            <w:r>
              <w:rPr>
                <w:color w:val="002060"/>
                <w:highlight w:val="yellow"/>
              </w:rPr>
              <w:t>18</w:t>
            </w:r>
            <w:r w:rsidRPr="00B53B2A">
              <w:rPr>
                <w:color w:val="002060"/>
                <w:highlight w:val="yellow"/>
              </w:rPr>
              <w:t>/10/2024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052D" w14:textId="122C5D46" w:rsidR="00B53B2A" w:rsidRPr="00B53B2A" w:rsidRDefault="00B53B2A" w:rsidP="00C83017">
            <w:pPr>
              <w:pStyle w:val="rowtabella0"/>
              <w:jc w:val="center"/>
              <w:rPr>
                <w:color w:val="002060"/>
                <w:highlight w:val="yellow"/>
              </w:rPr>
            </w:pPr>
            <w:r>
              <w:rPr>
                <w:color w:val="002060"/>
                <w:highlight w:val="yellow"/>
              </w:rPr>
              <w:t xml:space="preserve">1 </w:t>
            </w:r>
            <w:r>
              <w:rPr>
                <w:color w:val="002060"/>
                <w:highlight w:val="yellow"/>
              </w:rPr>
              <w: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6F8E" w14:textId="3327C6A3" w:rsidR="00B53B2A" w:rsidRPr="00B53B2A" w:rsidRDefault="00B53B2A" w:rsidP="00C83017">
            <w:pPr>
              <w:pStyle w:val="rowtabella0"/>
              <w:rPr>
                <w:color w:val="002060"/>
                <w:highlight w:val="yellow"/>
              </w:rPr>
            </w:pPr>
            <w:r>
              <w:rPr>
                <w:color w:val="002060"/>
                <w:highlight w:val="yellow"/>
              </w:rPr>
              <w:t>GROTTACCIA 2005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7D1E" w14:textId="0C3E98AA" w:rsidR="00B53B2A" w:rsidRPr="00B53B2A" w:rsidRDefault="00B53B2A" w:rsidP="00C83017">
            <w:pPr>
              <w:pStyle w:val="rowtabella0"/>
              <w:rPr>
                <w:color w:val="002060"/>
                <w:highlight w:val="yellow"/>
              </w:rPr>
            </w:pPr>
            <w:r>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BCBC44" w14:textId="5DFCA099" w:rsidR="00B53B2A" w:rsidRPr="00A82BB4" w:rsidRDefault="00B53B2A" w:rsidP="00C83017">
            <w:pPr>
              <w:pStyle w:val="rowtabella0"/>
              <w:rPr>
                <w:color w:val="002060"/>
              </w:rPr>
            </w:pPr>
            <w:r>
              <w:rPr>
                <w:color w:val="002060"/>
              </w:rPr>
              <w:t>2</w:t>
            </w:r>
            <w:r>
              <w:rPr>
                <w:color w:val="002060"/>
              </w:rPr>
              <w:t>0</w:t>
            </w:r>
            <w:r>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6AC7" w14:textId="74ACC591" w:rsidR="00B53B2A" w:rsidRPr="00A82BB4" w:rsidRDefault="00B53B2A" w:rsidP="00C83017">
            <w:pPr>
              <w:pStyle w:val="rowtabella0"/>
              <w:jc w:val="center"/>
              <w:rPr>
                <w:color w:val="002060"/>
              </w:rPr>
            </w:pPr>
            <w:r w:rsidRPr="00B53B2A">
              <w:rPr>
                <w:color w:val="002060"/>
                <w:highlight w:val="yellow"/>
              </w:rPr>
              <w:t>1</w:t>
            </w:r>
            <w:r>
              <w:rPr>
                <w:color w:val="002060"/>
                <w:highlight w:val="yellow"/>
              </w:rPr>
              <w:t>9</w:t>
            </w:r>
            <w:r w:rsidRPr="00B53B2A">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0154" w14:textId="501FC9D7" w:rsidR="00B53B2A" w:rsidRPr="00A82BB4" w:rsidRDefault="00B53B2A" w:rsidP="00C83017">
            <w:pPr>
              <w:pStyle w:val="rowtabella0"/>
              <w:jc w:val="center"/>
              <w:rPr>
                <w:color w:val="002060"/>
              </w:rPr>
            </w:pPr>
            <w:r>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AD5D" w14:textId="77777777" w:rsidR="00B53B2A" w:rsidRPr="00A82BB4" w:rsidRDefault="00B53B2A" w:rsidP="00C83017">
            <w:pPr>
              <w:rPr>
                <w:color w:val="002060"/>
              </w:rPr>
            </w:pPr>
          </w:p>
        </w:tc>
      </w:tr>
    </w:tbl>
    <w:p w14:paraId="3EA37827" w14:textId="77777777" w:rsidR="00B53B2A" w:rsidRPr="00B53B2A" w:rsidRDefault="00B53B2A" w:rsidP="00672D45">
      <w:pPr>
        <w:pStyle w:val="titoloprinc0"/>
        <w:rPr>
          <w:color w:val="002060"/>
          <w:sz w:val="22"/>
          <w:szCs w:val="22"/>
        </w:rPr>
      </w:pPr>
    </w:p>
    <w:p w14:paraId="72D894F2" w14:textId="63FB66CB" w:rsidR="00672D45" w:rsidRPr="00A82BB4" w:rsidRDefault="00672D45" w:rsidP="00672D45">
      <w:pPr>
        <w:pStyle w:val="titoloprinc0"/>
        <w:rPr>
          <w:color w:val="002060"/>
        </w:rPr>
      </w:pPr>
      <w:r>
        <w:rPr>
          <w:color w:val="002060"/>
        </w:rPr>
        <w:t>PROGRAMMA GARE</w:t>
      </w:r>
    </w:p>
    <w:p w14:paraId="7DFF56E2" w14:textId="77777777" w:rsidR="00672D45" w:rsidRPr="00626198" w:rsidRDefault="00672D45" w:rsidP="00672D45">
      <w:pPr>
        <w:pStyle w:val="breakline"/>
        <w:rPr>
          <w:color w:val="002060"/>
        </w:rPr>
      </w:pPr>
    </w:p>
    <w:p w14:paraId="47B5102A" w14:textId="77777777" w:rsidR="00672D45" w:rsidRPr="00626198" w:rsidRDefault="00672D45" w:rsidP="00672D45">
      <w:pPr>
        <w:pStyle w:val="breakline"/>
        <w:rPr>
          <w:color w:val="002060"/>
        </w:rPr>
      </w:pPr>
    </w:p>
    <w:p w14:paraId="083A030A" w14:textId="77777777" w:rsidR="00672D45" w:rsidRPr="00626198" w:rsidRDefault="00672D45" w:rsidP="00672D45">
      <w:pPr>
        <w:pStyle w:val="sottotitolocampionato10"/>
        <w:rPr>
          <w:color w:val="002060"/>
        </w:rPr>
      </w:pPr>
      <w:r w:rsidRPr="00626198">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6"/>
        <w:gridCol w:w="385"/>
        <w:gridCol w:w="898"/>
        <w:gridCol w:w="1198"/>
        <w:gridCol w:w="1549"/>
        <w:gridCol w:w="1542"/>
      </w:tblGrid>
      <w:tr w:rsidR="00672D45" w:rsidRPr="00626198" w14:paraId="74ED6FD6" w14:textId="77777777" w:rsidTr="00C8301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339B3" w14:textId="77777777" w:rsidR="00672D45" w:rsidRPr="00626198" w:rsidRDefault="00672D45" w:rsidP="00C83017">
            <w:pPr>
              <w:pStyle w:val="headertabella0"/>
              <w:rPr>
                <w:color w:val="002060"/>
              </w:rPr>
            </w:pPr>
            <w:r w:rsidRPr="0062619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9622B" w14:textId="77777777" w:rsidR="00672D45" w:rsidRPr="00626198" w:rsidRDefault="00672D45" w:rsidP="00C83017">
            <w:pPr>
              <w:pStyle w:val="headertabella0"/>
              <w:rPr>
                <w:color w:val="002060"/>
              </w:rPr>
            </w:pPr>
            <w:r w:rsidRPr="0062619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7D2CD" w14:textId="77777777" w:rsidR="00672D45" w:rsidRPr="00626198" w:rsidRDefault="00672D45" w:rsidP="00C83017">
            <w:pPr>
              <w:pStyle w:val="headertabella0"/>
              <w:rPr>
                <w:color w:val="002060"/>
              </w:rPr>
            </w:pPr>
            <w:r w:rsidRPr="0062619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EF1BF" w14:textId="77777777" w:rsidR="00672D45" w:rsidRPr="00626198" w:rsidRDefault="00672D45" w:rsidP="00C83017">
            <w:pPr>
              <w:pStyle w:val="headertabella0"/>
              <w:rPr>
                <w:color w:val="002060"/>
              </w:rPr>
            </w:pPr>
            <w:r w:rsidRPr="0062619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CD5C0" w14:textId="77777777" w:rsidR="00672D45" w:rsidRPr="00626198" w:rsidRDefault="00672D45" w:rsidP="00C83017">
            <w:pPr>
              <w:pStyle w:val="headertabella0"/>
              <w:rPr>
                <w:color w:val="002060"/>
              </w:rPr>
            </w:pPr>
            <w:r w:rsidRPr="0062619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0E46B" w14:textId="77777777" w:rsidR="00672D45" w:rsidRPr="00626198" w:rsidRDefault="00672D45" w:rsidP="00C83017">
            <w:pPr>
              <w:pStyle w:val="headertabella0"/>
              <w:rPr>
                <w:color w:val="002060"/>
              </w:rPr>
            </w:pPr>
            <w:proofErr w:type="spellStart"/>
            <w:r w:rsidRPr="00626198">
              <w:rPr>
                <w:color w:val="002060"/>
              </w:rPr>
              <w:t>Localita'</w:t>
            </w:r>
            <w:proofErr w:type="spellEnd"/>
            <w:r w:rsidRPr="00626198">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7BA29" w14:textId="77777777" w:rsidR="00672D45" w:rsidRPr="00626198" w:rsidRDefault="00672D45" w:rsidP="00C83017">
            <w:pPr>
              <w:pStyle w:val="headertabella0"/>
              <w:rPr>
                <w:color w:val="002060"/>
              </w:rPr>
            </w:pPr>
            <w:r w:rsidRPr="00626198">
              <w:rPr>
                <w:color w:val="002060"/>
              </w:rPr>
              <w:t>Indirizzo Impianto</w:t>
            </w:r>
          </w:p>
        </w:tc>
      </w:tr>
      <w:tr w:rsidR="00672D45" w:rsidRPr="00626198" w14:paraId="0244373A" w14:textId="77777777" w:rsidTr="00C8301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E866BE" w14:textId="77777777" w:rsidR="00672D45" w:rsidRPr="00626198" w:rsidRDefault="00672D45" w:rsidP="00C83017">
            <w:pPr>
              <w:pStyle w:val="rowtabella0"/>
              <w:rPr>
                <w:color w:val="002060"/>
              </w:rPr>
            </w:pPr>
            <w:r w:rsidRPr="00626198">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BA74F2" w14:textId="77777777" w:rsidR="00672D45" w:rsidRPr="00626198" w:rsidRDefault="00672D45" w:rsidP="00C83017">
            <w:pPr>
              <w:pStyle w:val="rowtabella0"/>
              <w:rPr>
                <w:color w:val="002060"/>
              </w:rPr>
            </w:pPr>
            <w:r w:rsidRPr="00626198">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52D4D" w14:textId="77777777" w:rsidR="00672D45" w:rsidRPr="00626198" w:rsidRDefault="00672D45" w:rsidP="00C83017">
            <w:pPr>
              <w:pStyle w:val="rowtabella0"/>
              <w:jc w:val="center"/>
              <w:rPr>
                <w:color w:val="002060"/>
              </w:rPr>
            </w:pPr>
            <w:r w:rsidRPr="0062619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479E18" w14:textId="77777777" w:rsidR="00672D45" w:rsidRPr="00626198" w:rsidRDefault="00672D45" w:rsidP="00C83017">
            <w:pPr>
              <w:pStyle w:val="rowtabella0"/>
              <w:rPr>
                <w:color w:val="002060"/>
              </w:rPr>
            </w:pPr>
            <w:r w:rsidRPr="00626198">
              <w:rPr>
                <w:color w:val="002060"/>
              </w:rPr>
              <w:t>18/10/2024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8BE43" w14:textId="77777777" w:rsidR="00672D45" w:rsidRPr="00626198" w:rsidRDefault="00672D45" w:rsidP="00C83017">
            <w:pPr>
              <w:pStyle w:val="rowtabella0"/>
              <w:rPr>
                <w:color w:val="002060"/>
              </w:rPr>
            </w:pPr>
            <w:r w:rsidRPr="00626198">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F7C505" w14:textId="77777777" w:rsidR="00672D45" w:rsidRPr="00626198" w:rsidRDefault="00672D45" w:rsidP="00C83017">
            <w:pPr>
              <w:pStyle w:val="rowtabella0"/>
              <w:rPr>
                <w:color w:val="002060"/>
              </w:rPr>
            </w:pPr>
            <w:r w:rsidRPr="00626198">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DF888" w14:textId="77777777" w:rsidR="00672D45" w:rsidRPr="00626198" w:rsidRDefault="00672D45" w:rsidP="00C83017">
            <w:pPr>
              <w:pStyle w:val="rowtabella0"/>
              <w:rPr>
                <w:color w:val="002060"/>
              </w:rPr>
            </w:pPr>
            <w:r w:rsidRPr="00626198">
              <w:rPr>
                <w:color w:val="002060"/>
              </w:rPr>
              <w:t>VIA SAN SERGIO FZ. GROTTACCIA</w:t>
            </w:r>
          </w:p>
        </w:tc>
      </w:tr>
      <w:tr w:rsidR="00672D45" w:rsidRPr="00626198" w14:paraId="0C82C760" w14:textId="77777777" w:rsidTr="00C8301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0759EE" w14:textId="77777777" w:rsidR="00672D45" w:rsidRPr="00626198" w:rsidRDefault="00672D45" w:rsidP="00C83017">
            <w:pPr>
              <w:pStyle w:val="rowtabella0"/>
              <w:rPr>
                <w:color w:val="002060"/>
              </w:rPr>
            </w:pPr>
            <w:r w:rsidRPr="00626198">
              <w:rPr>
                <w:color w:val="002060"/>
              </w:rPr>
              <w:t>MONTELUPONESE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1B93C" w14:textId="77777777" w:rsidR="00672D45" w:rsidRPr="00626198" w:rsidRDefault="00672D45" w:rsidP="00C83017">
            <w:pPr>
              <w:pStyle w:val="rowtabella0"/>
              <w:rPr>
                <w:color w:val="002060"/>
              </w:rPr>
            </w:pPr>
            <w:proofErr w:type="gramStart"/>
            <w:r w:rsidRPr="00626198">
              <w:rPr>
                <w:color w:val="002060"/>
              </w:rPr>
              <w:t>CITTA</w:t>
            </w:r>
            <w:proofErr w:type="gramEnd"/>
            <w:r w:rsidRPr="00626198">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BFF01" w14:textId="77777777" w:rsidR="00672D45" w:rsidRPr="00626198" w:rsidRDefault="00672D45" w:rsidP="00C83017">
            <w:pPr>
              <w:pStyle w:val="rowtabella0"/>
              <w:jc w:val="center"/>
              <w:rPr>
                <w:color w:val="002060"/>
              </w:rPr>
            </w:pPr>
            <w:r w:rsidRPr="0062619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2726D" w14:textId="77777777" w:rsidR="00672D45" w:rsidRPr="00626198" w:rsidRDefault="00672D45" w:rsidP="00C83017">
            <w:pPr>
              <w:pStyle w:val="rowtabella0"/>
              <w:rPr>
                <w:color w:val="002060"/>
              </w:rPr>
            </w:pPr>
            <w:r w:rsidRPr="00626198">
              <w:rPr>
                <w:color w:val="002060"/>
              </w:rPr>
              <w:t>20/10/2024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C87C2" w14:textId="77777777" w:rsidR="00672D45" w:rsidRPr="00626198" w:rsidRDefault="00672D45" w:rsidP="00C83017">
            <w:pPr>
              <w:pStyle w:val="rowtabella0"/>
              <w:rPr>
                <w:color w:val="002060"/>
              </w:rPr>
            </w:pPr>
            <w:r w:rsidRPr="00626198">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0E4E3" w14:textId="77777777" w:rsidR="00672D45" w:rsidRPr="00626198" w:rsidRDefault="00672D45" w:rsidP="00C83017">
            <w:pPr>
              <w:pStyle w:val="rowtabella0"/>
              <w:rPr>
                <w:color w:val="002060"/>
              </w:rPr>
            </w:pPr>
            <w:r w:rsidRPr="00626198">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298FEA" w14:textId="77777777" w:rsidR="00672D45" w:rsidRPr="00626198" w:rsidRDefault="00672D45" w:rsidP="00C83017">
            <w:pPr>
              <w:pStyle w:val="rowtabella0"/>
              <w:rPr>
                <w:color w:val="002060"/>
              </w:rPr>
            </w:pPr>
            <w:r w:rsidRPr="00626198">
              <w:rPr>
                <w:color w:val="002060"/>
              </w:rPr>
              <w:t>VIA ALESSANDRO MANZONI</w:t>
            </w:r>
          </w:p>
        </w:tc>
      </w:tr>
    </w:tbl>
    <w:p w14:paraId="1D096130" w14:textId="77777777" w:rsidR="00672D45" w:rsidRDefault="00672D45" w:rsidP="00176556">
      <w:pPr>
        <w:pStyle w:val="Corpodeltesto21"/>
        <w:rPr>
          <w:rFonts w:ascii="Arial" w:hAnsi="Arial" w:cs="Arial"/>
          <w:color w:val="002060"/>
          <w:sz w:val="22"/>
        </w:rPr>
      </w:pPr>
    </w:p>
    <w:p w14:paraId="1BC0901F" w14:textId="77777777" w:rsidR="00176556" w:rsidRDefault="00176556" w:rsidP="00176556">
      <w:pPr>
        <w:pStyle w:val="Corpodeltesto21"/>
        <w:rPr>
          <w:color w:val="002060"/>
        </w:rPr>
      </w:pPr>
    </w:p>
    <w:p w14:paraId="2029A1B2" w14:textId="77777777" w:rsidR="00216D30" w:rsidRPr="00DE1EF7" w:rsidRDefault="00216D30" w:rsidP="00216D30">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p>
    <w:bookmarkEnd w:id="12"/>
    <w:p w14:paraId="782CF291" w14:textId="77777777" w:rsidR="00216D30" w:rsidRDefault="00216D30" w:rsidP="00216D30">
      <w:pPr>
        <w:pStyle w:val="LndNormale1"/>
        <w:rPr>
          <w:rFonts w:cs="Arial"/>
          <w:color w:val="002060"/>
        </w:rPr>
      </w:pPr>
    </w:p>
    <w:p w14:paraId="6F629AC3" w14:textId="3D2125F5" w:rsidR="00216D30" w:rsidRPr="002F286D" w:rsidRDefault="00216D30" w:rsidP="00216D30">
      <w:pPr>
        <w:pStyle w:val="LndNormale1"/>
        <w:rPr>
          <w:b/>
          <w:color w:val="002060"/>
          <w:sz w:val="28"/>
          <w:szCs w:val="28"/>
        </w:rPr>
      </w:pPr>
      <w:r>
        <w:rPr>
          <w:b/>
          <w:color w:val="002060"/>
          <w:sz w:val="28"/>
          <w:szCs w:val="28"/>
        </w:rPr>
        <w:t xml:space="preserve">CAMPIONATO </w:t>
      </w:r>
      <w:r>
        <w:rPr>
          <w:b/>
          <w:color w:val="002060"/>
          <w:sz w:val="28"/>
          <w:szCs w:val="28"/>
        </w:rPr>
        <w:t xml:space="preserve">REGIONALE </w:t>
      </w:r>
      <w:r>
        <w:rPr>
          <w:b/>
          <w:color w:val="002060"/>
          <w:sz w:val="28"/>
          <w:szCs w:val="28"/>
        </w:rPr>
        <w:t xml:space="preserve">CALCIO A CINQUE SERIE </w:t>
      </w:r>
      <w:r>
        <w:rPr>
          <w:b/>
          <w:color w:val="002060"/>
          <w:sz w:val="28"/>
          <w:szCs w:val="28"/>
        </w:rPr>
        <w:t>C2</w:t>
      </w:r>
      <w:r>
        <w:rPr>
          <w:b/>
          <w:color w:val="002060"/>
          <w:sz w:val="28"/>
          <w:szCs w:val="28"/>
        </w:rPr>
        <w:t>, GIRONE “</w:t>
      </w:r>
      <w:r>
        <w:rPr>
          <w:b/>
          <w:color w:val="002060"/>
          <w:sz w:val="28"/>
          <w:szCs w:val="28"/>
        </w:rPr>
        <w:t>A</w:t>
      </w:r>
      <w:r>
        <w:rPr>
          <w:b/>
          <w:color w:val="002060"/>
          <w:sz w:val="28"/>
          <w:szCs w:val="28"/>
        </w:rPr>
        <w:t>”</w:t>
      </w:r>
    </w:p>
    <w:p w14:paraId="34D80EDF" w14:textId="77777777" w:rsidR="00216D30" w:rsidRPr="002F286D" w:rsidRDefault="00216D30" w:rsidP="00216D30">
      <w:pPr>
        <w:pStyle w:val="LndNormale1"/>
        <w:rPr>
          <w:rFonts w:cs="Arial"/>
          <w:color w:val="002060"/>
          <w:szCs w:val="22"/>
        </w:rPr>
      </w:pPr>
    </w:p>
    <w:p w14:paraId="5A5D9E26" w14:textId="77777777" w:rsidR="009973A4" w:rsidRPr="00FC6D72" w:rsidRDefault="00216D30" w:rsidP="009973A4">
      <w:pPr>
        <w:pStyle w:val="breakline"/>
        <w:jc w:val="both"/>
        <w:rPr>
          <w:rFonts w:ascii="Arial" w:hAnsi="Arial" w:cs="Arial"/>
          <w:b/>
          <w:bCs/>
          <w:color w:val="002060"/>
          <w:sz w:val="22"/>
          <w:szCs w:val="22"/>
        </w:rPr>
      </w:pPr>
      <w:r>
        <w:rPr>
          <w:rFonts w:ascii="Arial" w:hAnsi="Arial" w:cs="Arial"/>
          <w:color w:val="002060"/>
          <w:sz w:val="22"/>
          <w:szCs w:val="22"/>
        </w:rPr>
        <w:t>A seguito di un ricontrollo periodico dei dati</w:t>
      </w:r>
      <w:r w:rsidRPr="002F286D">
        <w:rPr>
          <w:rFonts w:ascii="Arial" w:hAnsi="Arial" w:cs="Arial"/>
          <w:color w:val="002060"/>
          <w:sz w:val="22"/>
          <w:szCs w:val="22"/>
        </w:rPr>
        <w:t>,</w:t>
      </w:r>
      <w:r>
        <w:rPr>
          <w:rFonts w:ascii="Arial" w:hAnsi="Arial" w:cs="Arial"/>
          <w:color w:val="002060"/>
          <w:sz w:val="22"/>
          <w:szCs w:val="22"/>
        </w:rPr>
        <w:t xml:space="preserve"> </w:t>
      </w:r>
      <w:r w:rsidRPr="002F286D">
        <w:rPr>
          <w:rFonts w:ascii="Arial" w:hAnsi="Arial" w:cs="Arial"/>
          <w:color w:val="002060"/>
          <w:sz w:val="22"/>
          <w:szCs w:val="22"/>
        </w:rPr>
        <w:t xml:space="preserve">nel Comunicato Ufficiale n° </w:t>
      </w:r>
      <w:r>
        <w:rPr>
          <w:rFonts w:ascii="Arial" w:hAnsi="Arial" w:cs="Arial"/>
          <w:color w:val="002060"/>
          <w:sz w:val="22"/>
          <w:szCs w:val="22"/>
        </w:rPr>
        <w:t>2</w:t>
      </w:r>
      <w:r>
        <w:rPr>
          <w:rFonts w:ascii="Arial" w:hAnsi="Arial" w:cs="Arial"/>
          <w:color w:val="002060"/>
          <w:sz w:val="22"/>
          <w:szCs w:val="22"/>
        </w:rPr>
        <w:t>3</w:t>
      </w:r>
      <w:r w:rsidRPr="002F286D">
        <w:rPr>
          <w:rFonts w:ascii="Arial" w:hAnsi="Arial" w:cs="Arial"/>
          <w:color w:val="002060"/>
          <w:sz w:val="22"/>
          <w:szCs w:val="22"/>
        </w:rPr>
        <w:t xml:space="preserve"> del </w:t>
      </w:r>
      <w:r>
        <w:rPr>
          <w:rFonts w:ascii="Arial" w:hAnsi="Arial" w:cs="Arial"/>
          <w:color w:val="002060"/>
          <w:sz w:val="22"/>
          <w:szCs w:val="22"/>
        </w:rPr>
        <w:t>0</w:t>
      </w:r>
      <w:r>
        <w:rPr>
          <w:rFonts w:ascii="Arial" w:hAnsi="Arial" w:cs="Arial"/>
          <w:color w:val="002060"/>
          <w:sz w:val="22"/>
          <w:szCs w:val="22"/>
        </w:rPr>
        <w:t>2</w:t>
      </w:r>
      <w:r w:rsidRPr="002F286D">
        <w:rPr>
          <w:rFonts w:ascii="Arial" w:hAnsi="Arial" w:cs="Arial"/>
          <w:color w:val="002060"/>
          <w:sz w:val="22"/>
          <w:szCs w:val="22"/>
        </w:rPr>
        <w:t>/</w:t>
      </w:r>
      <w:r>
        <w:rPr>
          <w:rFonts w:ascii="Arial" w:hAnsi="Arial" w:cs="Arial"/>
          <w:color w:val="002060"/>
          <w:sz w:val="22"/>
          <w:szCs w:val="22"/>
        </w:rPr>
        <w:t>10</w:t>
      </w:r>
      <w:r w:rsidRPr="002F286D">
        <w:rPr>
          <w:rFonts w:ascii="Arial" w:hAnsi="Arial" w:cs="Arial"/>
          <w:color w:val="002060"/>
          <w:sz w:val="22"/>
          <w:szCs w:val="22"/>
        </w:rPr>
        <w:t>/2024 è stat</w:t>
      </w:r>
      <w:r>
        <w:rPr>
          <w:rFonts w:ascii="Arial" w:hAnsi="Arial" w:cs="Arial"/>
          <w:color w:val="002060"/>
          <w:sz w:val="22"/>
          <w:szCs w:val="22"/>
        </w:rPr>
        <w:t xml:space="preserve">o erroneamente sanzionato con l’ammonizione (I </w:t>
      </w:r>
      <w:proofErr w:type="spellStart"/>
      <w:r>
        <w:rPr>
          <w:rFonts w:ascii="Arial" w:hAnsi="Arial" w:cs="Arial"/>
          <w:color w:val="002060"/>
          <w:sz w:val="22"/>
          <w:szCs w:val="22"/>
        </w:rPr>
        <w:t>infr</w:t>
      </w:r>
      <w:proofErr w:type="spellEnd"/>
      <w:r>
        <w:rPr>
          <w:rFonts w:ascii="Arial" w:hAnsi="Arial" w:cs="Arial"/>
          <w:color w:val="002060"/>
          <w:sz w:val="22"/>
          <w:szCs w:val="22"/>
        </w:rPr>
        <w:t xml:space="preserve">) il calciatore della Società </w:t>
      </w:r>
      <w:r w:rsidR="009973A4" w:rsidRPr="009973A4">
        <w:rPr>
          <w:rFonts w:ascii="Arial" w:hAnsi="Arial" w:cs="Arial"/>
          <w:b/>
          <w:bCs/>
          <w:color w:val="002060"/>
          <w:sz w:val="22"/>
          <w:szCs w:val="22"/>
        </w:rPr>
        <w:t xml:space="preserve">CASTELBELLINO CALCIO A </w:t>
      </w:r>
      <w:r w:rsidR="009973A4">
        <w:rPr>
          <w:rFonts w:ascii="Arial" w:hAnsi="Arial" w:cs="Arial"/>
          <w:color w:val="002060"/>
          <w:sz w:val="22"/>
          <w:szCs w:val="22"/>
        </w:rPr>
        <w:t xml:space="preserve">5 Sig. </w:t>
      </w:r>
      <w:r w:rsidR="009973A4" w:rsidRPr="009973A4">
        <w:rPr>
          <w:rFonts w:ascii="Arial" w:hAnsi="Arial" w:cs="Arial"/>
          <w:b/>
          <w:bCs/>
          <w:color w:val="002060"/>
          <w:sz w:val="22"/>
          <w:szCs w:val="22"/>
        </w:rPr>
        <w:t>BARTOLUCCI MATTEO</w:t>
      </w:r>
      <w:r w:rsidR="009973A4">
        <w:rPr>
          <w:rFonts w:ascii="Arial" w:hAnsi="Arial" w:cs="Arial"/>
          <w:color w:val="002060"/>
          <w:sz w:val="22"/>
          <w:szCs w:val="22"/>
        </w:rPr>
        <w:t xml:space="preserve">, </w:t>
      </w:r>
      <w:r w:rsidR="009973A4" w:rsidRPr="002F286D">
        <w:rPr>
          <w:rFonts w:ascii="Arial" w:hAnsi="Arial" w:cs="Arial"/>
          <w:b/>
          <w:bCs/>
          <w:color w:val="002060"/>
          <w:sz w:val="22"/>
          <w:szCs w:val="22"/>
        </w:rPr>
        <w:t>provvedimento disciplinare che deve ritenersi revocato con effetto immediato</w:t>
      </w:r>
      <w:r w:rsidR="009973A4" w:rsidRPr="002F286D">
        <w:rPr>
          <w:rFonts w:ascii="Arial" w:hAnsi="Arial" w:cs="Arial"/>
          <w:color w:val="002060"/>
          <w:sz w:val="22"/>
          <w:szCs w:val="22"/>
        </w:rPr>
        <w:t>; al contempo viene sanzionato</w:t>
      </w:r>
      <w:r w:rsidR="009973A4">
        <w:rPr>
          <w:rFonts w:ascii="Arial" w:hAnsi="Arial" w:cs="Arial"/>
          <w:color w:val="002060"/>
          <w:sz w:val="22"/>
          <w:szCs w:val="22"/>
        </w:rPr>
        <w:t xml:space="preserve"> </w:t>
      </w:r>
      <w:r w:rsidR="009973A4">
        <w:rPr>
          <w:rFonts w:ascii="Arial" w:hAnsi="Arial" w:cs="Arial"/>
          <w:color w:val="002060"/>
          <w:sz w:val="22"/>
          <w:szCs w:val="22"/>
        </w:rPr>
        <w:t xml:space="preserve">con l’ammonizione (I </w:t>
      </w:r>
      <w:proofErr w:type="spellStart"/>
      <w:r w:rsidR="009973A4">
        <w:rPr>
          <w:rFonts w:ascii="Arial" w:hAnsi="Arial" w:cs="Arial"/>
          <w:color w:val="002060"/>
          <w:sz w:val="22"/>
          <w:szCs w:val="22"/>
        </w:rPr>
        <w:t>infr</w:t>
      </w:r>
      <w:proofErr w:type="spellEnd"/>
      <w:r w:rsidR="009973A4">
        <w:rPr>
          <w:rFonts w:ascii="Arial" w:hAnsi="Arial" w:cs="Arial"/>
          <w:color w:val="002060"/>
          <w:sz w:val="22"/>
          <w:szCs w:val="22"/>
        </w:rPr>
        <w:t xml:space="preserve">) il calciatore della Società </w:t>
      </w:r>
      <w:r w:rsidR="009973A4" w:rsidRPr="009973A4">
        <w:rPr>
          <w:rFonts w:ascii="Arial" w:hAnsi="Arial" w:cs="Arial"/>
          <w:b/>
          <w:bCs/>
          <w:color w:val="002060"/>
          <w:sz w:val="22"/>
          <w:szCs w:val="22"/>
        </w:rPr>
        <w:t xml:space="preserve">CASTELBELLINO CALCIO A </w:t>
      </w:r>
      <w:r w:rsidR="009973A4">
        <w:rPr>
          <w:rFonts w:ascii="Arial" w:hAnsi="Arial" w:cs="Arial"/>
          <w:color w:val="002060"/>
          <w:sz w:val="22"/>
          <w:szCs w:val="22"/>
        </w:rPr>
        <w:t xml:space="preserve">5 Sig. </w:t>
      </w:r>
      <w:r w:rsidR="009973A4" w:rsidRPr="009973A4">
        <w:rPr>
          <w:rFonts w:ascii="Arial" w:hAnsi="Arial" w:cs="Arial"/>
          <w:b/>
          <w:bCs/>
          <w:color w:val="002060"/>
          <w:sz w:val="22"/>
          <w:szCs w:val="22"/>
        </w:rPr>
        <w:t xml:space="preserve">BARTOLUCCI </w:t>
      </w:r>
      <w:r w:rsidR="009973A4">
        <w:rPr>
          <w:rFonts w:ascii="Arial" w:hAnsi="Arial" w:cs="Arial"/>
          <w:b/>
          <w:bCs/>
          <w:color w:val="002060"/>
          <w:sz w:val="22"/>
          <w:szCs w:val="22"/>
        </w:rPr>
        <w:t xml:space="preserve">DIEGO </w:t>
      </w:r>
      <w:r w:rsidR="009973A4" w:rsidRPr="002F286D">
        <w:rPr>
          <w:rFonts w:ascii="Arial" w:hAnsi="Arial" w:cs="Arial"/>
          <w:color w:val="002060"/>
          <w:sz w:val="22"/>
          <w:szCs w:val="22"/>
        </w:rPr>
        <w:t>come da relativo paragrafo del presente Comunicato Ufficiale.</w:t>
      </w:r>
    </w:p>
    <w:p w14:paraId="5363365E" w14:textId="5488F038" w:rsidR="00216D30" w:rsidRDefault="00216D30" w:rsidP="009973A4">
      <w:pPr>
        <w:pStyle w:val="breakline"/>
        <w:jc w:val="both"/>
        <w:rPr>
          <w:color w:val="002060"/>
        </w:rPr>
      </w:pPr>
    </w:p>
    <w:p w14:paraId="3218FCD4" w14:textId="77777777" w:rsidR="005E423E" w:rsidRPr="00980F44" w:rsidRDefault="005E423E" w:rsidP="00C529A4">
      <w:pPr>
        <w:pStyle w:val="breakline"/>
        <w:rPr>
          <w:color w:val="002060"/>
        </w:rPr>
      </w:pPr>
    </w:p>
    <w:p w14:paraId="660BA084" w14:textId="77777777" w:rsidR="000C0DCF" w:rsidRDefault="000C0DCF" w:rsidP="007328C0">
      <w:pPr>
        <w:pStyle w:val="breakline"/>
        <w:rPr>
          <w:color w:val="002060"/>
        </w:rPr>
      </w:pPr>
    </w:p>
    <w:p w14:paraId="19066DF4" w14:textId="30447EAB"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4E893CC0"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529A4">
        <w:rPr>
          <w:rFonts w:ascii="Arial" w:hAnsi="Arial" w:cs="Arial"/>
          <w:b/>
          <w:bCs/>
          <w:color w:val="002060"/>
        </w:rPr>
        <w:t>2</w:t>
      </w:r>
      <w:r w:rsidR="00216D30">
        <w:rPr>
          <w:rFonts w:ascii="Arial" w:hAnsi="Arial" w:cs="Arial"/>
          <w:b/>
          <w:bCs/>
          <w:color w:val="002060"/>
        </w:rPr>
        <w:t>8</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lastRenderedPageBreak/>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696EE8E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E423E">
        <w:rPr>
          <w:b/>
          <w:color w:val="002060"/>
          <w:u w:val="single"/>
        </w:rPr>
        <w:t>1</w:t>
      </w:r>
      <w:r w:rsidR="00216D30">
        <w:rPr>
          <w:b/>
          <w:color w:val="002060"/>
          <w:u w:val="single"/>
        </w:rPr>
        <w:t>6</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B49572" w14:textId="77777777" w:rsidR="002313B8" w:rsidRDefault="002313B8">
      <w:r>
        <w:separator/>
      </w:r>
    </w:p>
  </w:endnote>
  <w:endnote w:type="continuationSeparator" w:id="0">
    <w:p w14:paraId="11748ABE" w14:textId="77777777" w:rsidR="002313B8" w:rsidRDefault="00231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AABCA7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30</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407F1D" w14:textId="77777777" w:rsidR="002313B8" w:rsidRDefault="002313B8">
      <w:r>
        <w:separator/>
      </w:r>
    </w:p>
  </w:footnote>
  <w:footnote w:type="continuationSeparator" w:id="0">
    <w:p w14:paraId="4E3BA069" w14:textId="77777777" w:rsidR="002313B8" w:rsidRDefault="00231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5"/>
  </w:num>
  <w:num w:numId="3" w16cid:durableId="57946484">
    <w:abstractNumId w:val="1"/>
  </w:num>
  <w:num w:numId="4" w16cid:durableId="564266614">
    <w:abstractNumId w:val="4"/>
  </w:num>
  <w:num w:numId="5" w16cid:durableId="1249315646">
    <w:abstractNumId w:val="3"/>
  </w:num>
  <w:num w:numId="6" w16cid:durableId="93475426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13B8"/>
    <w:rsid w:val="00232835"/>
    <w:rsid w:val="002333F3"/>
    <w:rsid w:val="00233888"/>
    <w:rsid w:val="00233C60"/>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40A"/>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5275"/>
    <w:rsid w:val="00B556E6"/>
    <w:rsid w:val="00B55C26"/>
    <w:rsid w:val="00B55EF6"/>
    <w:rsid w:val="00B565DD"/>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1645</TotalTime>
  <Pages>1</Pages>
  <Words>10752</Words>
  <Characters>61290</Characters>
  <Application>Microsoft Office Word</Application>
  <DocSecurity>0</DocSecurity>
  <Lines>510</Lines>
  <Paragraphs>143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71899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15</cp:revision>
  <cp:lastPrinted>2024-10-16T16:24:00Z</cp:lastPrinted>
  <dcterms:created xsi:type="dcterms:W3CDTF">2024-10-15T07:42:00Z</dcterms:created>
  <dcterms:modified xsi:type="dcterms:W3CDTF">2024-10-16T16:25:00Z</dcterms:modified>
</cp:coreProperties>
</file>