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C294F9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E20824">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40F4E">
              <w:rPr>
                <w:rFonts w:ascii="Arial" w:hAnsi="Arial" w:cs="Arial"/>
                <w:color w:val="002060"/>
                <w:sz w:val="40"/>
                <w:szCs w:val="40"/>
              </w:rPr>
              <w:t>1</w:t>
            </w:r>
            <w:r w:rsidR="00E20824">
              <w:rPr>
                <w:rFonts w:ascii="Arial" w:hAnsi="Arial" w:cs="Arial"/>
                <w:color w:val="002060"/>
                <w:sz w:val="40"/>
                <w:szCs w:val="40"/>
              </w:rPr>
              <w:t>9</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D43458D"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4D331F">
          <w:rPr>
            <w:noProof/>
            <w:webHidden/>
          </w:rPr>
          <w:t>1</w:t>
        </w:r>
        <w:r w:rsidR="00AC19D9" w:rsidRPr="00DE1EF7">
          <w:rPr>
            <w:noProof/>
            <w:webHidden/>
          </w:rPr>
          <w:fldChar w:fldCharType="end"/>
        </w:r>
      </w:hyperlink>
    </w:p>
    <w:p w14:paraId="112EDB38" w14:textId="7F34A028"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4D331F">
          <w:rPr>
            <w:noProof/>
            <w:webHidden/>
          </w:rPr>
          <w:t>1</w:t>
        </w:r>
        <w:r w:rsidRPr="00DE1EF7">
          <w:rPr>
            <w:noProof/>
            <w:webHidden/>
          </w:rPr>
          <w:fldChar w:fldCharType="end"/>
        </w:r>
      </w:hyperlink>
    </w:p>
    <w:p w14:paraId="4D9CAD43" w14:textId="5C602D9D"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4D331F">
          <w:rPr>
            <w:noProof/>
            <w:webHidden/>
          </w:rPr>
          <w:t>1</w:t>
        </w:r>
        <w:r w:rsidRPr="00DE1EF7">
          <w:rPr>
            <w:noProof/>
            <w:webHidden/>
          </w:rPr>
          <w:fldChar w:fldCharType="end"/>
        </w:r>
      </w:hyperlink>
    </w:p>
    <w:p w14:paraId="0EAFCCD8" w14:textId="7A10F028"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4D331F">
          <w:rPr>
            <w:noProof/>
            <w:webHidden/>
          </w:rPr>
          <w:t>1</w:t>
        </w:r>
        <w:r w:rsidRPr="00DE1EF7">
          <w:rPr>
            <w:noProof/>
            <w:webHidden/>
          </w:rPr>
          <w:fldChar w:fldCharType="end"/>
        </w:r>
      </w:hyperlink>
    </w:p>
    <w:p w14:paraId="0952245B" w14:textId="2803D94B"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4D331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P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75B99278" w14:textId="77777777" w:rsidR="001B2F3D" w:rsidRPr="001B2F3D" w:rsidRDefault="001B2F3D" w:rsidP="001B2F3D">
      <w:pPr>
        <w:pStyle w:val="LndNormale1"/>
        <w:rPr>
          <w:b/>
          <w:color w:val="002060"/>
          <w:sz w:val="28"/>
          <w:szCs w:val="28"/>
        </w:rPr>
      </w:pPr>
      <w:r w:rsidRPr="001B2F3D">
        <w:rPr>
          <w:b/>
          <w:color w:val="002060"/>
          <w:sz w:val="28"/>
          <w:szCs w:val="28"/>
        </w:rPr>
        <w:t>INCONTRO CON GLI ARBITRI</w:t>
      </w:r>
    </w:p>
    <w:p w14:paraId="6B3504D2" w14:textId="77777777" w:rsidR="001B2F3D" w:rsidRPr="00505961" w:rsidRDefault="001B2F3D" w:rsidP="001B2F3D">
      <w:pPr>
        <w:pStyle w:val="LndNormale1"/>
        <w:rPr>
          <w:color w:val="002060"/>
        </w:rPr>
      </w:pPr>
    </w:p>
    <w:p w14:paraId="6C06D69C" w14:textId="3570DCF4" w:rsidR="001B2F3D" w:rsidRPr="00505961" w:rsidRDefault="001B2F3D" w:rsidP="001B2F3D">
      <w:pPr>
        <w:pStyle w:val="LndNormale1"/>
        <w:rPr>
          <w:color w:val="002060"/>
        </w:rPr>
      </w:pPr>
      <w:r w:rsidRPr="00505961">
        <w:rPr>
          <w:color w:val="002060"/>
        </w:rPr>
        <w:t xml:space="preserve">Gli arbitri del CRA Marche incontreranno i capitani, gli allenatori ed un dirigente di ogni Società dei Campionati di </w:t>
      </w:r>
      <w:r>
        <w:rPr>
          <w:b/>
          <w:bCs/>
          <w:color w:val="002060"/>
        </w:rPr>
        <w:t>Calcio a Cinque Serie C1, Serie C2, Serie D, Femminile, Under 19, Under 17, Under 15, Under 15 Femminile</w:t>
      </w:r>
      <w:r w:rsidRPr="00505961">
        <w:rPr>
          <w:color w:val="002060"/>
        </w:rPr>
        <w:t>.</w:t>
      </w:r>
    </w:p>
    <w:p w14:paraId="5D641548" w14:textId="05B6C528" w:rsidR="001B2F3D" w:rsidRPr="00505961" w:rsidRDefault="001B2F3D" w:rsidP="001B2F3D">
      <w:pPr>
        <w:pStyle w:val="LndNormale1"/>
        <w:rPr>
          <w:color w:val="002060"/>
        </w:rPr>
      </w:pPr>
      <w:r w:rsidRPr="00505961">
        <w:rPr>
          <w:color w:val="002060"/>
        </w:rPr>
        <w:t xml:space="preserve">L’incontro si terrà </w:t>
      </w:r>
      <w:r>
        <w:rPr>
          <w:b/>
          <w:color w:val="002060"/>
          <w:u w:val="single"/>
        </w:rPr>
        <w:t>Giovedì 24</w:t>
      </w:r>
      <w:r w:rsidRPr="00505961">
        <w:rPr>
          <w:b/>
          <w:color w:val="002060"/>
          <w:u w:val="single"/>
        </w:rPr>
        <w:t xml:space="preserve"> ottobre 2024 alle ore </w:t>
      </w:r>
      <w:r>
        <w:rPr>
          <w:b/>
          <w:color w:val="002060"/>
          <w:u w:val="single"/>
        </w:rPr>
        <w:t>17:55</w:t>
      </w:r>
      <w:r w:rsidRPr="00505961">
        <w:rPr>
          <w:color w:val="002060"/>
        </w:rPr>
        <w:t xml:space="preserve"> presso la </w:t>
      </w:r>
      <w:r w:rsidRPr="001B2F3D">
        <w:rPr>
          <w:b/>
          <w:bCs/>
          <w:color w:val="002060"/>
        </w:rPr>
        <w:t>Sala delle Riunioni del Comitato Regionale Marche di A</w:t>
      </w:r>
      <w:r>
        <w:rPr>
          <w:b/>
          <w:bCs/>
          <w:color w:val="002060"/>
        </w:rPr>
        <w:t>NCONA</w:t>
      </w:r>
      <w:r>
        <w:rPr>
          <w:color w:val="002060"/>
        </w:rPr>
        <w:t xml:space="preserve"> (Via Schiavoni).</w:t>
      </w:r>
    </w:p>
    <w:p w14:paraId="5ECCE6A8" w14:textId="77777777" w:rsidR="001B2F3D" w:rsidRPr="00DC3740" w:rsidRDefault="001B2F3D" w:rsidP="0047674B">
      <w:pPr>
        <w:pStyle w:val="LndNormale1"/>
        <w:rPr>
          <w:color w:val="002060"/>
        </w:rPr>
      </w:pPr>
    </w:p>
    <w:p w14:paraId="2F46C70F" w14:textId="77777777" w:rsidR="00DC3740" w:rsidRPr="00DC3740" w:rsidRDefault="00DC3740" w:rsidP="0047674B">
      <w:pPr>
        <w:pStyle w:val="LndNormale1"/>
        <w:rPr>
          <w:color w:val="002060"/>
        </w:rPr>
      </w:pPr>
    </w:p>
    <w:p w14:paraId="33AB55B2" w14:textId="77777777" w:rsidR="00DC3740" w:rsidRPr="00DC3740" w:rsidRDefault="00DC3740" w:rsidP="00DC3740">
      <w:pPr>
        <w:pStyle w:val="LndNormale1"/>
        <w:rPr>
          <w:b/>
          <w:color w:val="002060"/>
          <w:sz w:val="28"/>
          <w:szCs w:val="28"/>
        </w:rPr>
      </w:pPr>
      <w:r w:rsidRPr="00DC3740">
        <w:rPr>
          <w:b/>
          <w:color w:val="002060"/>
          <w:sz w:val="28"/>
          <w:szCs w:val="28"/>
        </w:rPr>
        <w:t>SOCIETA’ INATTIVE</w:t>
      </w:r>
    </w:p>
    <w:p w14:paraId="4F036721" w14:textId="77777777" w:rsidR="00DC3740" w:rsidRPr="00DC3740" w:rsidRDefault="00DC3740" w:rsidP="00DC3740">
      <w:pPr>
        <w:pStyle w:val="LndNormale1"/>
        <w:rPr>
          <w:b/>
          <w:color w:val="002060"/>
          <w:u w:val="single"/>
        </w:rPr>
      </w:pPr>
    </w:p>
    <w:p w14:paraId="5098322E" w14:textId="77777777" w:rsidR="00DC3740" w:rsidRPr="00DC3740" w:rsidRDefault="00DC3740" w:rsidP="00DC3740">
      <w:pPr>
        <w:pStyle w:val="LndNormale1"/>
        <w:rPr>
          <w:color w:val="002060"/>
        </w:rPr>
      </w:pPr>
      <w:r w:rsidRPr="00DC3740">
        <w:rPr>
          <w:color w:val="002060"/>
        </w:rPr>
        <w:t>La sottonotata società ha comunicato l’inattività a partire dalla stagione sportiva 2024/2025</w:t>
      </w:r>
    </w:p>
    <w:p w14:paraId="79C9FCB4" w14:textId="77777777" w:rsidR="00DC3740" w:rsidRPr="00DC3740" w:rsidRDefault="00DC3740" w:rsidP="00DC3740">
      <w:pPr>
        <w:pStyle w:val="LndNormale1"/>
        <w:rPr>
          <w:b/>
          <w:color w:val="002060"/>
        </w:rPr>
      </w:pPr>
      <w:r w:rsidRPr="00DC3740">
        <w:rPr>
          <w:b/>
          <w:color w:val="002060"/>
        </w:rPr>
        <w:t>Matr. 935.984</w:t>
      </w:r>
      <w:r w:rsidRPr="00DC3740">
        <w:rPr>
          <w:b/>
          <w:color w:val="002060"/>
        </w:rPr>
        <w:tab/>
      </w:r>
      <w:r w:rsidRPr="00DC3740">
        <w:rPr>
          <w:b/>
          <w:color w:val="002060"/>
        </w:rPr>
        <w:tab/>
        <w:t xml:space="preserve">A.S.D. OLIMPIA P.S.GIORGIO  </w:t>
      </w:r>
      <w:r w:rsidRPr="00DC3740">
        <w:rPr>
          <w:b/>
          <w:color w:val="002060"/>
        </w:rPr>
        <w:tab/>
      </w:r>
      <w:r w:rsidRPr="00DC3740">
        <w:rPr>
          <w:b/>
          <w:color w:val="002060"/>
        </w:rPr>
        <w:tab/>
        <w:t xml:space="preserve"> Porto San Giorgio (FM)</w:t>
      </w:r>
    </w:p>
    <w:p w14:paraId="54F0781B" w14:textId="77777777" w:rsidR="00DC3740" w:rsidRPr="00DC3740" w:rsidRDefault="00DC3740" w:rsidP="00DC3740">
      <w:pPr>
        <w:pStyle w:val="LndNormale1"/>
        <w:rPr>
          <w:color w:val="002060"/>
        </w:rPr>
      </w:pPr>
      <w:r w:rsidRPr="00DC3740">
        <w:rPr>
          <w:color w:val="002060"/>
        </w:rPr>
        <w:t>Visto l’art.16 commi 1) e 2) N.O.I.F. si propone alla Presidenza Federale per la radiazione dai ruoli.</w:t>
      </w:r>
    </w:p>
    <w:p w14:paraId="283C813F" w14:textId="77777777" w:rsidR="00DC3740" w:rsidRPr="00DC3740" w:rsidRDefault="00DC3740" w:rsidP="00DC3740">
      <w:pPr>
        <w:pStyle w:val="LndNormale1"/>
        <w:rPr>
          <w:color w:val="002060"/>
        </w:rPr>
      </w:pPr>
      <w:r w:rsidRPr="00DC3740">
        <w:rPr>
          <w:color w:val="002060"/>
        </w:rPr>
        <w:t>Ai sensi dell’art. 110 p.1) delle N.O.I.F. i calciatori tesserati per la suddetta Società sono svincolati d’autorità dalla data del presente comunicato ufficiale.</w:t>
      </w:r>
    </w:p>
    <w:p w14:paraId="343714C5" w14:textId="77777777" w:rsidR="00DC3740" w:rsidRPr="00DC3740" w:rsidRDefault="00DC3740" w:rsidP="00DC3740">
      <w:pPr>
        <w:pStyle w:val="LndNormale1"/>
        <w:rPr>
          <w:color w:val="002060"/>
        </w:rPr>
      </w:pPr>
    </w:p>
    <w:p w14:paraId="40249CF6" w14:textId="77777777" w:rsidR="00DC3740" w:rsidRPr="00DC3740" w:rsidRDefault="00DC3740" w:rsidP="00DC3740">
      <w:pPr>
        <w:pStyle w:val="LndNormale1"/>
        <w:rPr>
          <w:color w:val="002060"/>
        </w:rPr>
      </w:pPr>
    </w:p>
    <w:p w14:paraId="57A66993" w14:textId="77777777" w:rsidR="00DC3740" w:rsidRPr="00DC3740" w:rsidRDefault="00DC3740" w:rsidP="00DC3740">
      <w:pPr>
        <w:pStyle w:val="LndNormale1"/>
        <w:rPr>
          <w:b/>
          <w:color w:val="002060"/>
          <w:sz w:val="28"/>
          <w:szCs w:val="28"/>
        </w:rPr>
      </w:pPr>
      <w:r w:rsidRPr="00DC3740">
        <w:rPr>
          <w:b/>
          <w:color w:val="002060"/>
          <w:sz w:val="28"/>
          <w:szCs w:val="28"/>
        </w:rPr>
        <w:t>SVINCOLI EX ART. 117 BIS NOIF</w:t>
      </w:r>
    </w:p>
    <w:p w14:paraId="262D0EEF" w14:textId="77777777" w:rsidR="00DC3740" w:rsidRPr="00DC3740" w:rsidRDefault="00DC3740" w:rsidP="00DC3740">
      <w:pPr>
        <w:pStyle w:val="LndNormale1"/>
        <w:rPr>
          <w:color w:val="002060"/>
        </w:rPr>
      </w:pPr>
    </w:p>
    <w:p w14:paraId="29A2BB32" w14:textId="77777777" w:rsidR="00DC3740" w:rsidRPr="00DC3740" w:rsidRDefault="00DC3740" w:rsidP="00DC3740">
      <w:pPr>
        <w:pStyle w:val="LndNormale1"/>
        <w:rPr>
          <w:color w:val="002060"/>
        </w:rPr>
      </w:pPr>
      <w:r w:rsidRPr="00DC374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C3740">
        <w:rPr>
          <w:b/>
          <w:color w:val="002060"/>
        </w:rPr>
        <w:t>16.10.2024:</w:t>
      </w:r>
    </w:p>
    <w:tbl>
      <w:tblPr>
        <w:tblStyle w:val="Grigliatabella"/>
        <w:tblW w:w="0" w:type="auto"/>
        <w:tblLook w:val="04A0" w:firstRow="1" w:lastRow="0" w:firstColumn="1" w:lastColumn="0" w:noHBand="0" w:noVBand="1"/>
      </w:tblPr>
      <w:tblGrid>
        <w:gridCol w:w="1265"/>
        <w:gridCol w:w="2756"/>
        <w:gridCol w:w="1273"/>
        <w:gridCol w:w="1182"/>
        <w:gridCol w:w="3436"/>
      </w:tblGrid>
      <w:tr w:rsidR="00DC3740" w:rsidRPr="00DC3740" w14:paraId="70A92D92" w14:textId="77777777" w:rsidTr="00266AB4">
        <w:tc>
          <w:tcPr>
            <w:tcW w:w="1265" w:type="dxa"/>
            <w:tcBorders>
              <w:top w:val="single" w:sz="4" w:space="0" w:color="auto"/>
              <w:left w:val="single" w:sz="4" w:space="0" w:color="auto"/>
              <w:bottom w:val="single" w:sz="4" w:space="0" w:color="auto"/>
              <w:right w:val="single" w:sz="4" w:space="0" w:color="auto"/>
            </w:tcBorders>
            <w:hideMark/>
          </w:tcPr>
          <w:p w14:paraId="62F434DE" w14:textId="77777777" w:rsidR="00DC3740" w:rsidRPr="00DC3740" w:rsidRDefault="00DC3740" w:rsidP="00266AB4">
            <w:pPr>
              <w:pStyle w:val="LndNormale1"/>
              <w:jc w:val="center"/>
              <w:textAlignment w:val="baseline"/>
              <w:rPr>
                <w:b/>
                <w:color w:val="002060"/>
              </w:rPr>
            </w:pPr>
            <w:r w:rsidRPr="00DC3740">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D9D2255" w14:textId="77777777" w:rsidR="00DC3740" w:rsidRPr="00DC3740" w:rsidRDefault="00DC3740" w:rsidP="00266AB4">
            <w:pPr>
              <w:pStyle w:val="LndNormale1"/>
              <w:jc w:val="center"/>
              <w:textAlignment w:val="baseline"/>
              <w:rPr>
                <w:b/>
                <w:color w:val="002060"/>
              </w:rPr>
            </w:pPr>
            <w:r w:rsidRPr="00DC374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03AF01F" w14:textId="77777777" w:rsidR="00DC3740" w:rsidRPr="00DC3740" w:rsidRDefault="00DC3740" w:rsidP="00266AB4">
            <w:pPr>
              <w:pStyle w:val="LndNormale1"/>
              <w:jc w:val="center"/>
              <w:textAlignment w:val="baseline"/>
              <w:rPr>
                <w:b/>
                <w:color w:val="002060"/>
              </w:rPr>
            </w:pPr>
            <w:r w:rsidRPr="00DC374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01A958E" w14:textId="77777777" w:rsidR="00DC3740" w:rsidRPr="00DC3740" w:rsidRDefault="00DC3740" w:rsidP="00266AB4">
            <w:pPr>
              <w:pStyle w:val="LndNormale1"/>
              <w:jc w:val="center"/>
              <w:textAlignment w:val="baseline"/>
              <w:rPr>
                <w:b/>
                <w:color w:val="002060"/>
              </w:rPr>
            </w:pPr>
            <w:r w:rsidRPr="00DC3740">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6E81637" w14:textId="77777777" w:rsidR="00DC3740" w:rsidRPr="00DC3740" w:rsidRDefault="00DC3740" w:rsidP="00266AB4">
            <w:pPr>
              <w:pStyle w:val="LndNormale1"/>
              <w:jc w:val="center"/>
              <w:textAlignment w:val="baseline"/>
              <w:rPr>
                <w:b/>
                <w:color w:val="002060"/>
              </w:rPr>
            </w:pPr>
            <w:r w:rsidRPr="00DC3740">
              <w:rPr>
                <w:b/>
                <w:color w:val="002060"/>
              </w:rPr>
              <w:t>Società</w:t>
            </w:r>
          </w:p>
        </w:tc>
      </w:tr>
      <w:tr w:rsidR="00DC3740" w:rsidRPr="00DC3740" w14:paraId="2B7D9216" w14:textId="77777777" w:rsidTr="00266AB4">
        <w:tc>
          <w:tcPr>
            <w:tcW w:w="1265" w:type="dxa"/>
            <w:tcBorders>
              <w:top w:val="single" w:sz="4" w:space="0" w:color="auto"/>
              <w:left w:val="single" w:sz="4" w:space="0" w:color="auto"/>
              <w:bottom w:val="single" w:sz="4" w:space="0" w:color="auto"/>
              <w:right w:val="single" w:sz="4" w:space="0" w:color="auto"/>
            </w:tcBorders>
          </w:tcPr>
          <w:p w14:paraId="254621F7" w14:textId="77777777" w:rsidR="00DC3740" w:rsidRPr="00DC3740" w:rsidRDefault="00DC3740" w:rsidP="00266AB4">
            <w:pPr>
              <w:pStyle w:val="LndNormale1"/>
              <w:textAlignment w:val="baseline"/>
              <w:rPr>
                <w:color w:val="002060"/>
                <w:sz w:val="20"/>
              </w:rPr>
            </w:pPr>
            <w:r w:rsidRPr="00DC3740">
              <w:rPr>
                <w:color w:val="002060"/>
                <w:sz w:val="20"/>
              </w:rPr>
              <w:t>2999731</w:t>
            </w:r>
          </w:p>
        </w:tc>
        <w:tc>
          <w:tcPr>
            <w:tcW w:w="2756" w:type="dxa"/>
            <w:tcBorders>
              <w:top w:val="single" w:sz="4" w:space="0" w:color="auto"/>
              <w:left w:val="single" w:sz="4" w:space="0" w:color="auto"/>
              <w:bottom w:val="single" w:sz="4" w:space="0" w:color="auto"/>
              <w:right w:val="single" w:sz="4" w:space="0" w:color="auto"/>
            </w:tcBorders>
          </w:tcPr>
          <w:p w14:paraId="0E91D82D" w14:textId="77777777" w:rsidR="00DC3740" w:rsidRPr="00DC3740" w:rsidRDefault="00DC3740" w:rsidP="00266AB4">
            <w:pPr>
              <w:pStyle w:val="LndNormale1"/>
              <w:textAlignment w:val="baseline"/>
              <w:rPr>
                <w:color w:val="002060"/>
                <w:sz w:val="20"/>
              </w:rPr>
            </w:pPr>
            <w:r w:rsidRPr="00DC3740">
              <w:rPr>
                <w:color w:val="002060"/>
                <w:sz w:val="20"/>
              </w:rPr>
              <w:t>GNANAM ESMAIL EHAB E</w:t>
            </w:r>
          </w:p>
        </w:tc>
        <w:tc>
          <w:tcPr>
            <w:tcW w:w="1273" w:type="dxa"/>
            <w:tcBorders>
              <w:top w:val="single" w:sz="4" w:space="0" w:color="auto"/>
              <w:left w:val="single" w:sz="4" w:space="0" w:color="auto"/>
              <w:bottom w:val="single" w:sz="4" w:space="0" w:color="auto"/>
              <w:right w:val="single" w:sz="4" w:space="0" w:color="auto"/>
            </w:tcBorders>
          </w:tcPr>
          <w:p w14:paraId="0C1EE8DA" w14:textId="77777777" w:rsidR="00DC3740" w:rsidRPr="00DC3740" w:rsidRDefault="00DC3740" w:rsidP="00266AB4">
            <w:pPr>
              <w:pStyle w:val="LndNormale1"/>
              <w:textAlignment w:val="baseline"/>
              <w:rPr>
                <w:color w:val="002060"/>
                <w:sz w:val="20"/>
              </w:rPr>
            </w:pPr>
            <w:r w:rsidRPr="00DC3740">
              <w:rPr>
                <w:color w:val="002060"/>
                <w:sz w:val="20"/>
              </w:rPr>
              <w:t>03.06.2000</w:t>
            </w:r>
          </w:p>
        </w:tc>
        <w:tc>
          <w:tcPr>
            <w:tcW w:w="1182" w:type="dxa"/>
            <w:tcBorders>
              <w:top w:val="single" w:sz="4" w:space="0" w:color="auto"/>
              <w:left w:val="single" w:sz="4" w:space="0" w:color="auto"/>
              <w:bottom w:val="single" w:sz="4" w:space="0" w:color="auto"/>
              <w:right w:val="single" w:sz="4" w:space="0" w:color="auto"/>
            </w:tcBorders>
          </w:tcPr>
          <w:p w14:paraId="18D7B702" w14:textId="77777777" w:rsidR="00DC3740" w:rsidRPr="00DC3740" w:rsidRDefault="00DC3740" w:rsidP="00266AB4">
            <w:pPr>
              <w:pStyle w:val="LndNormale1"/>
              <w:textAlignment w:val="baseline"/>
              <w:rPr>
                <w:color w:val="002060"/>
                <w:sz w:val="20"/>
              </w:rPr>
            </w:pPr>
            <w:r w:rsidRPr="00DC3740">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269489F7" w14:textId="77777777" w:rsidR="00DC3740" w:rsidRPr="00DC3740" w:rsidRDefault="00DC3740" w:rsidP="00266AB4">
            <w:pPr>
              <w:pStyle w:val="LndNormale1"/>
              <w:textAlignment w:val="baseline"/>
              <w:rPr>
                <w:color w:val="002060"/>
                <w:sz w:val="20"/>
              </w:rPr>
            </w:pPr>
            <w:r w:rsidRPr="00DC3740">
              <w:rPr>
                <w:color w:val="002060"/>
                <w:sz w:val="20"/>
              </w:rPr>
              <w:t>ALMAJUVENTUS FANO1906 SRL</w:t>
            </w:r>
          </w:p>
        </w:tc>
      </w:tr>
      <w:tr w:rsidR="00DC3740" w:rsidRPr="00DC3740" w14:paraId="07336687" w14:textId="77777777" w:rsidTr="00266AB4">
        <w:tc>
          <w:tcPr>
            <w:tcW w:w="1265" w:type="dxa"/>
            <w:tcBorders>
              <w:top w:val="single" w:sz="4" w:space="0" w:color="auto"/>
              <w:left w:val="single" w:sz="4" w:space="0" w:color="auto"/>
              <w:bottom w:val="single" w:sz="4" w:space="0" w:color="auto"/>
              <w:right w:val="single" w:sz="4" w:space="0" w:color="auto"/>
            </w:tcBorders>
          </w:tcPr>
          <w:p w14:paraId="0B5A292B" w14:textId="77777777" w:rsidR="00DC3740" w:rsidRPr="00DC3740" w:rsidRDefault="00DC3740" w:rsidP="00266AB4">
            <w:pPr>
              <w:pStyle w:val="LndNormale1"/>
              <w:textAlignment w:val="baseline"/>
              <w:rPr>
                <w:color w:val="002060"/>
                <w:sz w:val="20"/>
              </w:rPr>
            </w:pPr>
            <w:r w:rsidRPr="00DC3740">
              <w:rPr>
                <w:color w:val="002060"/>
                <w:sz w:val="20"/>
              </w:rPr>
              <w:t>1015330</w:t>
            </w:r>
          </w:p>
        </w:tc>
        <w:tc>
          <w:tcPr>
            <w:tcW w:w="2756" w:type="dxa"/>
            <w:tcBorders>
              <w:top w:val="single" w:sz="4" w:space="0" w:color="auto"/>
              <w:left w:val="single" w:sz="4" w:space="0" w:color="auto"/>
              <w:bottom w:val="single" w:sz="4" w:space="0" w:color="auto"/>
              <w:right w:val="single" w:sz="4" w:space="0" w:color="auto"/>
            </w:tcBorders>
          </w:tcPr>
          <w:p w14:paraId="1CE9FB90" w14:textId="77777777" w:rsidR="00DC3740" w:rsidRPr="00DC3740" w:rsidRDefault="00DC3740" w:rsidP="00266AB4">
            <w:pPr>
              <w:pStyle w:val="LndNormale1"/>
              <w:textAlignment w:val="baseline"/>
              <w:rPr>
                <w:color w:val="002060"/>
                <w:sz w:val="20"/>
              </w:rPr>
            </w:pPr>
            <w:r w:rsidRPr="00DC3740">
              <w:rPr>
                <w:color w:val="002060"/>
                <w:sz w:val="20"/>
              </w:rPr>
              <w:t>FALL BABACAR</w:t>
            </w:r>
          </w:p>
        </w:tc>
        <w:tc>
          <w:tcPr>
            <w:tcW w:w="1273" w:type="dxa"/>
            <w:tcBorders>
              <w:top w:val="single" w:sz="4" w:space="0" w:color="auto"/>
              <w:left w:val="single" w:sz="4" w:space="0" w:color="auto"/>
              <w:bottom w:val="single" w:sz="4" w:space="0" w:color="auto"/>
              <w:right w:val="single" w:sz="4" w:space="0" w:color="auto"/>
            </w:tcBorders>
          </w:tcPr>
          <w:p w14:paraId="57648BD8" w14:textId="77777777" w:rsidR="00DC3740" w:rsidRPr="00DC3740" w:rsidRDefault="00DC3740" w:rsidP="00266AB4">
            <w:pPr>
              <w:pStyle w:val="LndNormale1"/>
              <w:textAlignment w:val="baseline"/>
              <w:rPr>
                <w:color w:val="002060"/>
                <w:sz w:val="20"/>
              </w:rPr>
            </w:pPr>
            <w:r w:rsidRPr="00DC3740">
              <w:rPr>
                <w:color w:val="002060"/>
                <w:sz w:val="20"/>
              </w:rPr>
              <w:t>01.01.2001</w:t>
            </w:r>
          </w:p>
        </w:tc>
        <w:tc>
          <w:tcPr>
            <w:tcW w:w="1182" w:type="dxa"/>
            <w:tcBorders>
              <w:top w:val="single" w:sz="4" w:space="0" w:color="auto"/>
              <w:left w:val="single" w:sz="4" w:space="0" w:color="auto"/>
              <w:bottom w:val="single" w:sz="4" w:space="0" w:color="auto"/>
              <w:right w:val="single" w:sz="4" w:space="0" w:color="auto"/>
            </w:tcBorders>
          </w:tcPr>
          <w:p w14:paraId="4755B0B7" w14:textId="77777777" w:rsidR="00DC3740" w:rsidRPr="00DC3740" w:rsidRDefault="00DC3740" w:rsidP="00266AB4">
            <w:pPr>
              <w:pStyle w:val="LndNormale1"/>
              <w:textAlignment w:val="baseline"/>
              <w:rPr>
                <w:color w:val="002060"/>
                <w:sz w:val="20"/>
              </w:rPr>
            </w:pPr>
            <w:r w:rsidRPr="00DC3740">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3D692EC1" w14:textId="77777777" w:rsidR="00DC3740" w:rsidRPr="00DC3740" w:rsidRDefault="00DC3740" w:rsidP="00266AB4">
            <w:pPr>
              <w:pStyle w:val="LndNormale1"/>
              <w:textAlignment w:val="baseline"/>
              <w:rPr>
                <w:color w:val="002060"/>
                <w:sz w:val="20"/>
              </w:rPr>
            </w:pPr>
            <w:r w:rsidRPr="00DC3740">
              <w:rPr>
                <w:color w:val="002060"/>
                <w:sz w:val="20"/>
              </w:rPr>
              <w:t>ALMAJUVENTUS FANO1906 SRL</w:t>
            </w:r>
          </w:p>
        </w:tc>
      </w:tr>
      <w:tr w:rsidR="00DC3740" w:rsidRPr="00DC3740" w14:paraId="0925B6E7" w14:textId="77777777" w:rsidTr="00266AB4">
        <w:tc>
          <w:tcPr>
            <w:tcW w:w="1265" w:type="dxa"/>
            <w:tcBorders>
              <w:top w:val="single" w:sz="4" w:space="0" w:color="auto"/>
              <w:left w:val="single" w:sz="4" w:space="0" w:color="auto"/>
              <w:bottom w:val="single" w:sz="4" w:space="0" w:color="auto"/>
              <w:right w:val="single" w:sz="4" w:space="0" w:color="auto"/>
            </w:tcBorders>
          </w:tcPr>
          <w:p w14:paraId="59F0F64C" w14:textId="77777777" w:rsidR="00DC3740" w:rsidRPr="00DC3740" w:rsidRDefault="00DC3740" w:rsidP="00266AB4">
            <w:pPr>
              <w:pStyle w:val="LndNormale1"/>
              <w:textAlignment w:val="baseline"/>
              <w:rPr>
                <w:color w:val="002060"/>
                <w:sz w:val="20"/>
              </w:rPr>
            </w:pPr>
            <w:r w:rsidRPr="00DC3740">
              <w:rPr>
                <w:color w:val="002060"/>
                <w:sz w:val="20"/>
              </w:rPr>
              <w:t>2039179</w:t>
            </w:r>
          </w:p>
        </w:tc>
        <w:tc>
          <w:tcPr>
            <w:tcW w:w="2756" w:type="dxa"/>
            <w:tcBorders>
              <w:top w:val="single" w:sz="4" w:space="0" w:color="auto"/>
              <w:left w:val="single" w:sz="4" w:space="0" w:color="auto"/>
              <w:bottom w:val="single" w:sz="4" w:space="0" w:color="auto"/>
              <w:right w:val="single" w:sz="4" w:space="0" w:color="auto"/>
            </w:tcBorders>
          </w:tcPr>
          <w:p w14:paraId="0C25B6BA" w14:textId="77777777" w:rsidR="00DC3740" w:rsidRPr="00DC3740" w:rsidRDefault="00DC3740" w:rsidP="00266AB4">
            <w:pPr>
              <w:pStyle w:val="LndNormale1"/>
              <w:textAlignment w:val="baseline"/>
              <w:rPr>
                <w:color w:val="002060"/>
                <w:sz w:val="20"/>
              </w:rPr>
            </w:pPr>
            <w:r w:rsidRPr="00DC3740">
              <w:rPr>
                <w:color w:val="002060"/>
                <w:sz w:val="20"/>
              </w:rPr>
              <w:t>VIRGILI ANDREA</w:t>
            </w:r>
          </w:p>
        </w:tc>
        <w:tc>
          <w:tcPr>
            <w:tcW w:w="1273" w:type="dxa"/>
            <w:tcBorders>
              <w:top w:val="single" w:sz="4" w:space="0" w:color="auto"/>
              <w:left w:val="single" w:sz="4" w:space="0" w:color="auto"/>
              <w:bottom w:val="single" w:sz="4" w:space="0" w:color="auto"/>
              <w:right w:val="single" w:sz="4" w:space="0" w:color="auto"/>
            </w:tcBorders>
          </w:tcPr>
          <w:p w14:paraId="1DDFAD61" w14:textId="77777777" w:rsidR="00DC3740" w:rsidRPr="00DC3740" w:rsidRDefault="00DC3740" w:rsidP="00266AB4">
            <w:pPr>
              <w:pStyle w:val="LndNormale1"/>
              <w:textAlignment w:val="baseline"/>
              <w:rPr>
                <w:color w:val="002060"/>
                <w:sz w:val="20"/>
              </w:rPr>
            </w:pPr>
            <w:r w:rsidRPr="00DC3740">
              <w:rPr>
                <w:color w:val="002060"/>
                <w:sz w:val="20"/>
              </w:rPr>
              <w:t>07.01.2006</w:t>
            </w:r>
          </w:p>
        </w:tc>
        <w:tc>
          <w:tcPr>
            <w:tcW w:w="1182" w:type="dxa"/>
            <w:tcBorders>
              <w:top w:val="single" w:sz="4" w:space="0" w:color="auto"/>
              <w:left w:val="single" w:sz="4" w:space="0" w:color="auto"/>
              <w:bottom w:val="single" w:sz="4" w:space="0" w:color="auto"/>
              <w:right w:val="single" w:sz="4" w:space="0" w:color="auto"/>
            </w:tcBorders>
          </w:tcPr>
          <w:p w14:paraId="290B115F" w14:textId="77777777" w:rsidR="00DC3740" w:rsidRPr="00DC3740" w:rsidRDefault="00DC3740" w:rsidP="00266AB4">
            <w:pPr>
              <w:pStyle w:val="LndNormale1"/>
              <w:textAlignment w:val="baseline"/>
              <w:rPr>
                <w:color w:val="002060"/>
                <w:sz w:val="20"/>
              </w:rPr>
            </w:pPr>
            <w:r w:rsidRPr="00DC3740">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28A626A8" w14:textId="77777777" w:rsidR="00DC3740" w:rsidRPr="00DC3740" w:rsidRDefault="00DC3740" w:rsidP="00266AB4">
            <w:pPr>
              <w:pStyle w:val="LndNormale1"/>
              <w:textAlignment w:val="baseline"/>
              <w:rPr>
                <w:color w:val="002060"/>
                <w:sz w:val="20"/>
              </w:rPr>
            </w:pPr>
            <w:r w:rsidRPr="00DC3740">
              <w:rPr>
                <w:color w:val="002060"/>
                <w:sz w:val="20"/>
              </w:rPr>
              <w:t>M.C.C. MONTEGRANARO SSDRL</w:t>
            </w:r>
          </w:p>
        </w:tc>
      </w:tr>
    </w:tbl>
    <w:p w14:paraId="06E6746B" w14:textId="77777777" w:rsidR="00DC3740" w:rsidRPr="00DC3740" w:rsidRDefault="00DC3740" w:rsidP="00DC3740">
      <w:pPr>
        <w:pStyle w:val="LndNormale1"/>
        <w:rPr>
          <w:color w:val="002060"/>
        </w:rPr>
      </w:pPr>
    </w:p>
    <w:p w14:paraId="520CDEB3" w14:textId="77777777" w:rsidR="00DC3740" w:rsidRPr="00DC3740" w:rsidRDefault="00DC3740" w:rsidP="00DC3740">
      <w:pPr>
        <w:pStyle w:val="LndNormale1"/>
        <w:rPr>
          <w:color w:val="002060"/>
        </w:rPr>
      </w:pPr>
      <w:r w:rsidRPr="00DC3740">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C3740">
        <w:rPr>
          <w:b/>
          <w:color w:val="002060"/>
        </w:rPr>
        <w:t>17.10.2024:</w:t>
      </w:r>
    </w:p>
    <w:tbl>
      <w:tblPr>
        <w:tblStyle w:val="Grigliatabella"/>
        <w:tblW w:w="0" w:type="auto"/>
        <w:tblLook w:val="04A0" w:firstRow="1" w:lastRow="0" w:firstColumn="1" w:lastColumn="0" w:noHBand="0" w:noVBand="1"/>
      </w:tblPr>
      <w:tblGrid>
        <w:gridCol w:w="1265"/>
        <w:gridCol w:w="2756"/>
        <w:gridCol w:w="1273"/>
        <w:gridCol w:w="1182"/>
        <w:gridCol w:w="3436"/>
      </w:tblGrid>
      <w:tr w:rsidR="00DC3740" w:rsidRPr="00DC3740" w14:paraId="0BD1BD8B" w14:textId="77777777" w:rsidTr="00266AB4">
        <w:tc>
          <w:tcPr>
            <w:tcW w:w="1265" w:type="dxa"/>
            <w:tcBorders>
              <w:top w:val="single" w:sz="4" w:space="0" w:color="auto"/>
              <w:left w:val="single" w:sz="4" w:space="0" w:color="auto"/>
              <w:bottom w:val="single" w:sz="4" w:space="0" w:color="auto"/>
              <w:right w:val="single" w:sz="4" w:space="0" w:color="auto"/>
            </w:tcBorders>
            <w:hideMark/>
          </w:tcPr>
          <w:p w14:paraId="52C84AD9" w14:textId="77777777" w:rsidR="00DC3740" w:rsidRPr="00DC3740" w:rsidRDefault="00DC3740" w:rsidP="00266AB4">
            <w:pPr>
              <w:pStyle w:val="LndNormale1"/>
              <w:jc w:val="center"/>
              <w:textAlignment w:val="baseline"/>
              <w:rPr>
                <w:b/>
                <w:color w:val="002060"/>
              </w:rPr>
            </w:pPr>
            <w:r w:rsidRPr="00DC3740">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68EC4E28" w14:textId="77777777" w:rsidR="00DC3740" w:rsidRPr="00DC3740" w:rsidRDefault="00DC3740" w:rsidP="00266AB4">
            <w:pPr>
              <w:pStyle w:val="LndNormale1"/>
              <w:jc w:val="center"/>
              <w:textAlignment w:val="baseline"/>
              <w:rPr>
                <w:b/>
                <w:color w:val="002060"/>
              </w:rPr>
            </w:pPr>
            <w:r w:rsidRPr="00DC3740">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C7F40E1" w14:textId="77777777" w:rsidR="00DC3740" w:rsidRPr="00DC3740" w:rsidRDefault="00DC3740" w:rsidP="00266AB4">
            <w:pPr>
              <w:pStyle w:val="LndNormale1"/>
              <w:jc w:val="center"/>
              <w:textAlignment w:val="baseline"/>
              <w:rPr>
                <w:b/>
                <w:color w:val="002060"/>
              </w:rPr>
            </w:pPr>
            <w:r w:rsidRPr="00DC3740">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8E8C43D" w14:textId="77777777" w:rsidR="00DC3740" w:rsidRPr="00DC3740" w:rsidRDefault="00DC3740" w:rsidP="00266AB4">
            <w:pPr>
              <w:pStyle w:val="LndNormale1"/>
              <w:jc w:val="center"/>
              <w:textAlignment w:val="baseline"/>
              <w:rPr>
                <w:b/>
                <w:color w:val="002060"/>
              </w:rPr>
            </w:pPr>
            <w:r w:rsidRPr="00DC3740">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24BD4376" w14:textId="77777777" w:rsidR="00DC3740" w:rsidRPr="00DC3740" w:rsidRDefault="00DC3740" w:rsidP="00266AB4">
            <w:pPr>
              <w:pStyle w:val="LndNormale1"/>
              <w:jc w:val="center"/>
              <w:textAlignment w:val="baseline"/>
              <w:rPr>
                <w:b/>
                <w:color w:val="002060"/>
              </w:rPr>
            </w:pPr>
            <w:r w:rsidRPr="00DC3740">
              <w:rPr>
                <w:b/>
                <w:color w:val="002060"/>
              </w:rPr>
              <w:t>Società</w:t>
            </w:r>
          </w:p>
        </w:tc>
      </w:tr>
      <w:tr w:rsidR="00DC3740" w:rsidRPr="00DC3740" w14:paraId="1127AA7E" w14:textId="77777777" w:rsidTr="00266AB4">
        <w:tc>
          <w:tcPr>
            <w:tcW w:w="1265" w:type="dxa"/>
            <w:tcBorders>
              <w:top w:val="single" w:sz="4" w:space="0" w:color="auto"/>
              <w:left w:val="single" w:sz="4" w:space="0" w:color="auto"/>
              <w:bottom w:val="single" w:sz="4" w:space="0" w:color="auto"/>
              <w:right w:val="single" w:sz="4" w:space="0" w:color="auto"/>
            </w:tcBorders>
          </w:tcPr>
          <w:p w14:paraId="08612F67" w14:textId="77777777" w:rsidR="00DC3740" w:rsidRPr="00DC3740" w:rsidRDefault="00DC3740" w:rsidP="00266AB4">
            <w:pPr>
              <w:pStyle w:val="LndNormale1"/>
              <w:textAlignment w:val="baseline"/>
              <w:rPr>
                <w:color w:val="002060"/>
                <w:sz w:val="20"/>
              </w:rPr>
            </w:pPr>
            <w:r w:rsidRPr="00DC3740">
              <w:rPr>
                <w:color w:val="002060"/>
                <w:sz w:val="20"/>
              </w:rPr>
              <w:t>3824974</w:t>
            </w:r>
          </w:p>
        </w:tc>
        <w:tc>
          <w:tcPr>
            <w:tcW w:w="2756" w:type="dxa"/>
            <w:tcBorders>
              <w:top w:val="single" w:sz="4" w:space="0" w:color="auto"/>
              <w:left w:val="single" w:sz="4" w:space="0" w:color="auto"/>
              <w:bottom w:val="single" w:sz="4" w:space="0" w:color="auto"/>
              <w:right w:val="single" w:sz="4" w:space="0" w:color="auto"/>
            </w:tcBorders>
          </w:tcPr>
          <w:p w14:paraId="136434D9" w14:textId="77777777" w:rsidR="00DC3740" w:rsidRPr="00DC3740" w:rsidRDefault="00DC3740" w:rsidP="00266AB4">
            <w:pPr>
              <w:pStyle w:val="LndNormale1"/>
              <w:textAlignment w:val="baseline"/>
              <w:rPr>
                <w:color w:val="002060"/>
                <w:sz w:val="20"/>
              </w:rPr>
            </w:pPr>
            <w:r w:rsidRPr="00DC3740">
              <w:rPr>
                <w:color w:val="002060"/>
                <w:sz w:val="20"/>
              </w:rPr>
              <w:t>ECLIZIETTA FRANCESCO</w:t>
            </w:r>
          </w:p>
        </w:tc>
        <w:tc>
          <w:tcPr>
            <w:tcW w:w="1273" w:type="dxa"/>
            <w:tcBorders>
              <w:top w:val="single" w:sz="4" w:space="0" w:color="auto"/>
              <w:left w:val="single" w:sz="4" w:space="0" w:color="auto"/>
              <w:bottom w:val="single" w:sz="4" w:space="0" w:color="auto"/>
              <w:right w:val="single" w:sz="4" w:space="0" w:color="auto"/>
            </w:tcBorders>
          </w:tcPr>
          <w:p w14:paraId="064C25AD" w14:textId="77777777" w:rsidR="00DC3740" w:rsidRPr="00DC3740" w:rsidRDefault="00DC3740" w:rsidP="00266AB4">
            <w:pPr>
              <w:pStyle w:val="LndNormale1"/>
              <w:textAlignment w:val="baseline"/>
              <w:rPr>
                <w:color w:val="002060"/>
                <w:sz w:val="20"/>
              </w:rPr>
            </w:pPr>
            <w:r w:rsidRPr="00DC3740">
              <w:rPr>
                <w:color w:val="002060"/>
                <w:sz w:val="20"/>
              </w:rPr>
              <w:t>23.09.1993</w:t>
            </w:r>
          </w:p>
        </w:tc>
        <w:tc>
          <w:tcPr>
            <w:tcW w:w="1182" w:type="dxa"/>
            <w:tcBorders>
              <w:top w:val="single" w:sz="4" w:space="0" w:color="auto"/>
              <w:left w:val="single" w:sz="4" w:space="0" w:color="auto"/>
              <w:bottom w:val="single" w:sz="4" w:space="0" w:color="auto"/>
              <w:right w:val="single" w:sz="4" w:space="0" w:color="auto"/>
            </w:tcBorders>
          </w:tcPr>
          <w:p w14:paraId="324E2435" w14:textId="77777777" w:rsidR="00DC3740" w:rsidRPr="00DC3740" w:rsidRDefault="00DC3740" w:rsidP="00266AB4">
            <w:pPr>
              <w:pStyle w:val="LndNormale1"/>
              <w:textAlignment w:val="baseline"/>
              <w:rPr>
                <w:color w:val="002060"/>
                <w:sz w:val="20"/>
              </w:rPr>
            </w:pPr>
            <w:r w:rsidRPr="00DC3740">
              <w:rPr>
                <w:color w:val="002060"/>
                <w:sz w:val="20"/>
              </w:rPr>
              <w:t>917251</w:t>
            </w:r>
          </w:p>
        </w:tc>
        <w:tc>
          <w:tcPr>
            <w:tcW w:w="3436" w:type="dxa"/>
            <w:tcBorders>
              <w:top w:val="single" w:sz="4" w:space="0" w:color="auto"/>
              <w:left w:val="single" w:sz="4" w:space="0" w:color="auto"/>
              <w:bottom w:val="single" w:sz="4" w:space="0" w:color="auto"/>
              <w:right w:val="single" w:sz="4" w:space="0" w:color="auto"/>
            </w:tcBorders>
          </w:tcPr>
          <w:p w14:paraId="7ACFCE3B" w14:textId="77777777" w:rsidR="00DC3740" w:rsidRPr="00DC3740" w:rsidRDefault="00DC3740" w:rsidP="00266AB4">
            <w:pPr>
              <w:pStyle w:val="LndNormale1"/>
              <w:textAlignment w:val="baseline"/>
              <w:rPr>
                <w:color w:val="002060"/>
                <w:sz w:val="20"/>
              </w:rPr>
            </w:pPr>
            <w:r w:rsidRPr="00DC3740">
              <w:rPr>
                <w:color w:val="002060"/>
                <w:sz w:val="20"/>
              </w:rPr>
              <w:t>A.S.D. ELPIDIENSE CASCINARE</w:t>
            </w:r>
          </w:p>
        </w:tc>
      </w:tr>
    </w:tbl>
    <w:p w14:paraId="39C45D65" w14:textId="77777777" w:rsidR="00DC3740" w:rsidRPr="00DC3740" w:rsidRDefault="00DC3740" w:rsidP="00DC3740">
      <w:pPr>
        <w:pStyle w:val="LndNormale1"/>
        <w:rPr>
          <w:color w:val="002060"/>
        </w:rPr>
      </w:pPr>
    </w:p>
    <w:p w14:paraId="3D3FB951" w14:textId="77777777" w:rsidR="00DC3740" w:rsidRPr="00DC3740" w:rsidRDefault="00DC3740" w:rsidP="00DC3740">
      <w:pPr>
        <w:pStyle w:val="LndNormale1"/>
        <w:rPr>
          <w:color w:val="002060"/>
        </w:rPr>
      </w:pPr>
    </w:p>
    <w:p w14:paraId="50B53928" w14:textId="77777777" w:rsidR="00DC3740" w:rsidRPr="00DC3740" w:rsidRDefault="00DC3740" w:rsidP="00DC3740">
      <w:pPr>
        <w:pStyle w:val="LndNormale1"/>
        <w:rPr>
          <w:b/>
          <w:color w:val="002060"/>
          <w:sz w:val="28"/>
          <w:szCs w:val="28"/>
        </w:rPr>
      </w:pPr>
      <w:r w:rsidRPr="00DC3740">
        <w:rPr>
          <w:b/>
          <w:color w:val="002060"/>
          <w:sz w:val="28"/>
          <w:szCs w:val="28"/>
        </w:rPr>
        <w:t>ANNULLAMENTO TESSERAMENTI ANNUALI</w:t>
      </w:r>
    </w:p>
    <w:p w14:paraId="535EA07A" w14:textId="77777777" w:rsidR="00DC3740" w:rsidRPr="00DC3740" w:rsidRDefault="00DC3740" w:rsidP="00DC3740">
      <w:pPr>
        <w:pStyle w:val="LndNormale1"/>
        <w:rPr>
          <w:color w:val="002060"/>
        </w:rPr>
      </w:pPr>
    </w:p>
    <w:p w14:paraId="703F4634" w14:textId="77777777" w:rsidR="00DC3740" w:rsidRPr="00DC3740" w:rsidRDefault="00DC3740" w:rsidP="00DC3740">
      <w:pPr>
        <w:pStyle w:val="LndNormale1"/>
        <w:rPr>
          <w:color w:val="002060"/>
        </w:rPr>
      </w:pPr>
      <w:r w:rsidRPr="00DC3740">
        <w:rPr>
          <w:color w:val="002060"/>
        </w:rPr>
        <w:t>Vista la richiesta di annullamento presentata dagli esercenti attività genitoriale ed il consenso della società di appartenenza, considerato che dopo quattro giornate dall’inizio del campionato di competenza non ha preso parte, per motivi non imputabili al ragazzo, ad alcuna gara, si procede all’annullamento del seguente tesseramento annuale ai sensi delle vigenti disposizioni federali:</w:t>
      </w:r>
    </w:p>
    <w:p w14:paraId="46752995" w14:textId="77777777" w:rsidR="00DC3740" w:rsidRPr="00DC3740" w:rsidRDefault="00DC3740" w:rsidP="00DC3740">
      <w:pPr>
        <w:pStyle w:val="LndNormale1"/>
        <w:rPr>
          <w:color w:val="002060"/>
        </w:rPr>
      </w:pPr>
      <w:r w:rsidRPr="00DC3740">
        <w:rPr>
          <w:b/>
          <w:color w:val="002060"/>
        </w:rPr>
        <w:t xml:space="preserve">FISIANI DENNIS </w:t>
      </w:r>
      <w:r w:rsidRPr="00DC3740">
        <w:rPr>
          <w:b/>
          <w:color w:val="002060"/>
        </w:rPr>
        <w:tab/>
        <w:t>nato 20.09.2008</w:t>
      </w:r>
      <w:r w:rsidRPr="00DC3740">
        <w:rPr>
          <w:b/>
          <w:color w:val="002060"/>
        </w:rPr>
        <w:tab/>
        <w:t>72.900 A.S.D. CAMERANO CALCIO</w:t>
      </w:r>
    </w:p>
    <w:p w14:paraId="17C91A2A" w14:textId="77777777" w:rsidR="00DC3740" w:rsidRPr="00DC3740" w:rsidRDefault="00DC3740" w:rsidP="00DC3740">
      <w:pPr>
        <w:pStyle w:val="LndNormale1"/>
        <w:rPr>
          <w:color w:val="002060"/>
        </w:rPr>
      </w:pPr>
    </w:p>
    <w:p w14:paraId="18FD795A" w14:textId="77777777" w:rsidR="00DC3740" w:rsidRPr="00DC3740" w:rsidRDefault="00DC3740" w:rsidP="00DC3740">
      <w:pPr>
        <w:pStyle w:val="LndNormale1"/>
        <w:rPr>
          <w:color w:val="002060"/>
        </w:rPr>
      </w:pPr>
    </w:p>
    <w:p w14:paraId="6416DCC9" w14:textId="77777777" w:rsidR="00DC3740" w:rsidRPr="00DC3740" w:rsidRDefault="00DC3740" w:rsidP="00DC3740">
      <w:pPr>
        <w:pStyle w:val="LndNormale1"/>
        <w:rPr>
          <w:color w:val="002060"/>
          <w:sz w:val="28"/>
          <w:szCs w:val="28"/>
        </w:rPr>
      </w:pPr>
      <w:r w:rsidRPr="00DC3740">
        <w:rPr>
          <w:b/>
          <w:color w:val="002060"/>
          <w:sz w:val="28"/>
          <w:szCs w:val="28"/>
        </w:rPr>
        <w:t>AUTORIZZAZIONE EX ART. 34/3 N.O.I.F.</w:t>
      </w:r>
    </w:p>
    <w:p w14:paraId="5C2108AC" w14:textId="77777777" w:rsidR="00DC3740" w:rsidRPr="00DC3740" w:rsidRDefault="00DC3740" w:rsidP="00DC3740">
      <w:pPr>
        <w:pStyle w:val="LndNormale1"/>
        <w:rPr>
          <w:color w:val="002060"/>
        </w:rPr>
      </w:pPr>
    </w:p>
    <w:p w14:paraId="7A569FC6" w14:textId="77777777" w:rsidR="00DC3740" w:rsidRPr="00DC3740" w:rsidRDefault="00DC3740" w:rsidP="00DC3740">
      <w:pPr>
        <w:pStyle w:val="LndNormale1"/>
        <w:rPr>
          <w:color w:val="002060"/>
        </w:rPr>
      </w:pPr>
      <w:r w:rsidRPr="00DC3740">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683C6158" w14:textId="77777777" w:rsidR="00DC3740" w:rsidRPr="00DC3740" w:rsidRDefault="00DC3740" w:rsidP="00DC3740">
      <w:pPr>
        <w:pStyle w:val="LndNormale1"/>
        <w:rPr>
          <w:b/>
          <w:color w:val="002060"/>
        </w:rPr>
      </w:pPr>
      <w:bookmarkStart w:id="6" w:name="_Toc177398540"/>
      <w:bookmarkStart w:id="7" w:name="_Toc178086182"/>
      <w:r w:rsidRPr="00DC3740">
        <w:rPr>
          <w:b/>
          <w:color w:val="002060"/>
        </w:rPr>
        <w:t>CARELLI VERONICA</w:t>
      </w:r>
      <w:r w:rsidRPr="00DC3740">
        <w:rPr>
          <w:b/>
          <w:color w:val="002060"/>
        </w:rPr>
        <w:tab/>
        <w:t>nata 10.04.2010</w:t>
      </w:r>
      <w:r w:rsidRPr="00DC3740">
        <w:rPr>
          <w:b/>
          <w:color w:val="002060"/>
        </w:rPr>
        <w:tab/>
        <w:t>204.353 POL.D. U.MANDOLESI CALCIO</w:t>
      </w:r>
    </w:p>
    <w:p w14:paraId="6F6F54E4" w14:textId="77777777" w:rsidR="00DC3740" w:rsidRPr="00DC3740" w:rsidRDefault="00DC3740" w:rsidP="00DC3740">
      <w:pPr>
        <w:pStyle w:val="LndNormale1"/>
        <w:rPr>
          <w:b/>
          <w:color w:val="002060"/>
        </w:rPr>
      </w:pPr>
      <w:r w:rsidRPr="00DC3740">
        <w:rPr>
          <w:b/>
          <w:color w:val="002060"/>
        </w:rPr>
        <w:lastRenderedPageBreak/>
        <w:t>DE SIMONI GIORGIA</w:t>
      </w:r>
      <w:r w:rsidRPr="00DC3740">
        <w:rPr>
          <w:b/>
          <w:color w:val="002060"/>
        </w:rPr>
        <w:tab/>
        <w:t>nata 11.01.2010</w:t>
      </w:r>
      <w:r w:rsidRPr="00DC3740">
        <w:rPr>
          <w:b/>
          <w:color w:val="002060"/>
        </w:rPr>
        <w:tab/>
        <w:t>204.353 POL.D. U.MANDOLESI CALCIO</w:t>
      </w:r>
    </w:p>
    <w:p w14:paraId="1D18AC8F" w14:textId="77777777" w:rsidR="00DC3740" w:rsidRPr="00DC3740" w:rsidRDefault="00DC3740" w:rsidP="00DC3740">
      <w:pPr>
        <w:pStyle w:val="LndNormale1"/>
        <w:rPr>
          <w:b/>
          <w:color w:val="002060"/>
        </w:rPr>
      </w:pPr>
      <w:r w:rsidRPr="00DC3740">
        <w:rPr>
          <w:b/>
          <w:color w:val="002060"/>
        </w:rPr>
        <w:t>BIONDI NICCOLO</w:t>
      </w:r>
      <w:r w:rsidRPr="00DC3740">
        <w:rPr>
          <w:b/>
          <w:color w:val="002060"/>
        </w:rPr>
        <w:tab/>
      </w:r>
      <w:r w:rsidRPr="00DC3740">
        <w:rPr>
          <w:b/>
          <w:color w:val="002060"/>
        </w:rPr>
        <w:tab/>
        <w:t>nato 02.12.2008</w:t>
      </w:r>
      <w:r w:rsidRPr="00DC3740">
        <w:rPr>
          <w:b/>
          <w:color w:val="002060"/>
        </w:rPr>
        <w:tab/>
        <w:t>936.946 A.S.D. NUOVA JUVENTINA FFC</w:t>
      </w:r>
    </w:p>
    <w:p w14:paraId="56A0BBD8" w14:textId="77777777" w:rsidR="00DC3740" w:rsidRPr="00DC3740" w:rsidRDefault="00DC3740" w:rsidP="00DC3740">
      <w:pPr>
        <w:pStyle w:val="LndNormale1"/>
        <w:rPr>
          <w:b/>
          <w:color w:val="002060"/>
        </w:rPr>
      </w:pPr>
      <w:r w:rsidRPr="00DC3740">
        <w:rPr>
          <w:b/>
          <w:color w:val="002060"/>
        </w:rPr>
        <w:t>MATTEUCCI PIETRO</w:t>
      </w:r>
      <w:r w:rsidRPr="00DC3740">
        <w:rPr>
          <w:b/>
          <w:color w:val="002060"/>
        </w:rPr>
        <w:tab/>
        <w:t>nato 16.10.2009</w:t>
      </w:r>
      <w:r w:rsidRPr="00DC3740">
        <w:rPr>
          <w:b/>
          <w:color w:val="002060"/>
        </w:rPr>
        <w:tab/>
        <w:t>919.710 A.S.D. POL.CAGLI SPORT ASSOCIATI</w:t>
      </w:r>
    </w:p>
    <w:bookmarkEnd w:id="6"/>
    <w:bookmarkEnd w:id="7"/>
    <w:p w14:paraId="061D78AE" w14:textId="77777777" w:rsidR="00DC3740" w:rsidRDefault="00DC3740"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FE8B0F8" w14:textId="77777777" w:rsidR="003C326D" w:rsidRPr="003C326D" w:rsidRDefault="003C326D" w:rsidP="003C326D">
      <w:pPr>
        <w:pStyle w:val="breakline"/>
        <w:rPr>
          <w:color w:val="002060"/>
        </w:rPr>
      </w:pPr>
    </w:p>
    <w:p w14:paraId="6CD9D85B" w14:textId="77777777" w:rsidR="003C326D" w:rsidRPr="003C326D" w:rsidRDefault="003C326D" w:rsidP="003C326D">
      <w:pPr>
        <w:pStyle w:val="titolocampionato0"/>
        <w:shd w:val="clear" w:color="auto" w:fill="CCCCCC"/>
        <w:spacing w:before="80" w:after="40"/>
        <w:rPr>
          <w:color w:val="002060"/>
        </w:rPr>
      </w:pPr>
      <w:r w:rsidRPr="003C326D">
        <w:rPr>
          <w:color w:val="002060"/>
        </w:rPr>
        <w:t>UNDER 15 C5 REGIONALI MASCHILI</w:t>
      </w:r>
    </w:p>
    <w:p w14:paraId="0596E5E7" w14:textId="77777777" w:rsidR="003C326D" w:rsidRPr="003C326D" w:rsidRDefault="003C326D" w:rsidP="003C326D">
      <w:pPr>
        <w:pStyle w:val="titolomedio0"/>
        <w:rPr>
          <w:color w:val="002060"/>
          <w:sz w:val="36"/>
          <w:szCs w:val="36"/>
        </w:rPr>
      </w:pPr>
      <w:r w:rsidRPr="003C326D">
        <w:rPr>
          <w:color w:val="002060"/>
          <w:sz w:val="36"/>
          <w:szCs w:val="36"/>
        </w:rPr>
        <w:t>RECUPERO PROGRAMMATO</w:t>
      </w:r>
    </w:p>
    <w:p w14:paraId="08FE8997" w14:textId="77777777" w:rsidR="003C326D" w:rsidRPr="003C326D" w:rsidRDefault="003C326D" w:rsidP="003C326D">
      <w:pPr>
        <w:pStyle w:val="breakline"/>
        <w:rPr>
          <w:color w:val="002060"/>
        </w:rPr>
      </w:pPr>
    </w:p>
    <w:p w14:paraId="27F121F3" w14:textId="77777777" w:rsidR="003C326D" w:rsidRPr="003C326D" w:rsidRDefault="003C326D" w:rsidP="003C326D">
      <w:pPr>
        <w:pStyle w:val="breakline"/>
        <w:rPr>
          <w:color w:val="002060"/>
        </w:rPr>
      </w:pPr>
    </w:p>
    <w:p w14:paraId="68B034AD" w14:textId="77777777" w:rsidR="003C326D" w:rsidRPr="003C326D" w:rsidRDefault="003C326D" w:rsidP="003C326D">
      <w:pPr>
        <w:pStyle w:val="sottotitolocampionato10"/>
        <w:rPr>
          <w:color w:val="002060"/>
        </w:rPr>
      </w:pPr>
      <w:r w:rsidRPr="003C326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26D" w:rsidRPr="003C326D" w14:paraId="031B5969" w14:textId="77777777" w:rsidTr="00266AB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1C30A" w14:textId="77777777" w:rsidR="003C326D" w:rsidRPr="003C326D" w:rsidRDefault="003C326D" w:rsidP="00266AB4">
            <w:pPr>
              <w:pStyle w:val="headertabella0"/>
              <w:rPr>
                <w:color w:val="002060"/>
              </w:rPr>
            </w:pPr>
            <w:r w:rsidRPr="003C326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42994" w14:textId="77777777" w:rsidR="003C326D" w:rsidRPr="003C326D" w:rsidRDefault="003C326D" w:rsidP="00266AB4">
            <w:pPr>
              <w:pStyle w:val="headertabella0"/>
              <w:rPr>
                <w:color w:val="002060"/>
              </w:rPr>
            </w:pPr>
            <w:r w:rsidRPr="003C326D">
              <w:rPr>
                <w:color w:val="002060"/>
              </w:rPr>
              <w:t xml:space="preserve">N° </w:t>
            </w:r>
            <w:proofErr w:type="spellStart"/>
            <w:r w:rsidRPr="003C326D">
              <w:rPr>
                <w:color w:val="002060"/>
              </w:rPr>
              <w:t>Gior</w:t>
            </w:r>
            <w:proofErr w:type="spellEnd"/>
            <w:r w:rsidRPr="003C326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BEF88" w14:textId="77777777" w:rsidR="003C326D" w:rsidRPr="003C326D" w:rsidRDefault="003C326D" w:rsidP="00266AB4">
            <w:pPr>
              <w:pStyle w:val="headertabella0"/>
              <w:rPr>
                <w:color w:val="002060"/>
              </w:rPr>
            </w:pPr>
            <w:r w:rsidRPr="003C326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0E2F0" w14:textId="77777777" w:rsidR="003C326D" w:rsidRPr="003C326D" w:rsidRDefault="003C326D" w:rsidP="00266AB4">
            <w:pPr>
              <w:pStyle w:val="headertabella0"/>
              <w:rPr>
                <w:color w:val="002060"/>
              </w:rPr>
            </w:pPr>
            <w:r w:rsidRPr="003C326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EE350" w14:textId="77777777" w:rsidR="003C326D" w:rsidRPr="003C326D" w:rsidRDefault="003C326D" w:rsidP="00266AB4">
            <w:pPr>
              <w:pStyle w:val="headertabella0"/>
              <w:rPr>
                <w:color w:val="002060"/>
              </w:rPr>
            </w:pPr>
            <w:r w:rsidRPr="003C326D">
              <w:rPr>
                <w:color w:val="002060"/>
              </w:rPr>
              <w:t xml:space="preserve">Data </w:t>
            </w:r>
            <w:proofErr w:type="spellStart"/>
            <w:r w:rsidRPr="003C326D">
              <w:rPr>
                <w:color w:val="002060"/>
              </w:rPr>
              <w:t>Orig</w:t>
            </w:r>
            <w:proofErr w:type="spellEnd"/>
            <w:r w:rsidRPr="003C326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2A8A" w14:textId="77777777" w:rsidR="003C326D" w:rsidRPr="003C326D" w:rsidRDefault="003C326D" w:rsidP="00266AB4">
            <w:pPr>
              <w:pStyle w:val="headertabella0"/>
              <w:rPr>
                <w:color w:val="002060"/>
              </w:rPr>
            </w:pPr>
            <w:r w:rsidRPr="003C326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3A5A3" w14:textId="77777777" w:rsidR="003C326D" w:rsidRPr="003C326D" w:rsidRDefault="003C326D" w:rsidP="00266AB4">
            <w:pPr>
              <w:pStyle w:val="headertabella0"/>
              <w:rPr>
                <w:color w:val="002060"/>
              </w:rPr>
            </w:pPr>
            <w:r w:rsidRPr="003C326D">
              <w:rPr>
                <w:color w:val="002060"/>
              </w:rPr>
              <w:t xml:space="preserve">Ora </w:t>
            </w:r>
            <w:proofErr w:type="spellStart"/>
            <w:r w:rsidRPr="003C326D">
              <w:rPr>
                <w:color w:val="002060"/>
              </w:rPr>
              <w:t>Orig</w:t>
            </w:r>
            <w:proofErr w:type="spellEnd"/>
            <w:r w:rsidRPr="003C326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605D9" w14:textId="77777777" w:rsidR="003C326D" w:rsidRPr="003C326D" w:rsidRDefault="003C326D" w:rsidP="00266AB4">
            <w:pPr>
              <w:pStyle w:val="headertabella0"/>
              <w:rPr>
                <w:color w:val="002060"/>
              </w:rPr>
            </w:pPr>
            <w:r w:rsidRPr="003C326D">
              <w:rPr>
                <w:color w:val="002060"/>
              </w:rPr>
              <w:t>Impianto</w:t>
            </w:r>
          </w:p>
        </w:tc>
      </w:tr>
      <w:tr w:rsidR="003C326D" w:rsidRPr="003C326D" w14:paraId="0F350FE3" w14:textId="77777777" w:rsidTr="00266AB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1C31F" w14:textId="77777777" w:rsidR="003C326D" w:rsidRPr="003C326D" w:rsidRDefault="003C326D" w:rsidP="00266AB4">
            <w:pPr>
              <w:pStyle w:val="rowtabella0"/>
              <w:rPr>
                <w:color w:val="002060"/>
                <w:highlight w:val="yellow"/>
              </w:rPr>
            </w:pPr>
            <w:r w:rsidRPr="003C326D">
              <w:rPr>
                <w:color w:val="002060"/>
                <w:highlight w:val="yellow"/>
              </w:rPr>
              <w:t>21/10/2024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5C06" w14:textId="77777777" w:rsidR="003C326D" w:rsidRPr="003C326D" w:rsidRDefault="003C326D" w:rsidP="00266AB4">
            <w:pPr>
              <w:pStyle w:val="rowtabella0"/>
              <w:jc w:val="center"/>
              <w:rPr>
                <w:color w:val="002060"/>
                <w:highlight w:val="yellow"/>
              </w:rPr>
            </w:pPr>
            <w:r w:rsidRPr="003C326D">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21E8" w14:textId="77777777" w:rsidR="003C326D" w:rsidRPr="003C326D" w:rsidRDefault="003C326D" w:rsidP="00266AB4">
            <w:pPr>
              <w:pStyle w:val="rowtabella0"/>
              <w:rPr>
                <w:color w:val="002060"/>
                <w:highlight w:val="yellow"/>
              </w:rPr>
            </w:pPr>
            <w:r w:rsidRPr="003C326D">
              <w:rPr>
                <w:color w:val="002060"/>
                <w:highlight w:val="yellow"/>
              </w:rPr>
              <w:t>SPECIAL ONE SPORTING CLUB</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7EF2" w14:textId="77777777" w:rsidR="003C326D" w:rsidRPr="003C326D" w:rsidRDefault="003C326D" w:rsidP="00266AB4">
            <w:pPr>
              <w:pStyle w:val="rowtabella0"/>
              <w:rPr>
                <w:color w:val="002060"/>
                <w:highlight w:val="yellow"/>
              </w:rPr>
            </w:pPr>
            <w:r w:rsidRPr="003C326D">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F690" w14:textId="4C48FC00" w:rsidR="003C326D" w:rsidRPr="003C326D" w:rsidRDefault="003C326D" w:rsidP="00266AB4">
            <w:pPr>
              <w:pStyle w:val="rowtabella0"/>
              <w:rPr>
                <w:color w:val="002060"/>
              </w:rPr>
            </w:pPr>
            <w:r w:rsidRPr="003C326D">
              <w:rPr>
                <w:color w:val="002060"/>
              </w:rPr>
              <w:t>1</w:t>
            </w:r>
            <w:r>
              <w:rPr>
                <w:color w:val="002060"/>
              </w:rPr>
              <w:t>9</w:t>
            </w:r>
            <w:r w:rsidRPr="003C326D">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B454" w14:textId="77777777" w:rsidR="003C326D" w:rsidRPr="003C326D" w:rsidRDefault="003C326D" w:rsidP="00266AB4">
            <w:pPr>
              <w:pStyle w:val="rowtabella0"/>
              <w:jc w:val="center"/>
              <w:rPr>
                <w:color w:val="002060"/>
              </w:rPr>
            </w:pPr>
            <w:r w:rsidRPr="003C326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AEF8" w14:textId="767889E9" w:rsidR="003C326D" w:rsidRPr="003C326D" w:rsidRDefault="003C326D" w:rsidP="00266AB4">
            <w:pPr>
              <w:pStyle w:val="rowtabella0"/>
              <w:jc w:val="center"/>
              <w:rPr>
                <w:color w:val="002060"/>
              </w:rPr>
            </w:pPr>
            <w:r w:rsidRPr="003C326D">
              <w:rPr>
                <w:color w:val="002060"/>
              </w:rPr>
              <w:t>1</w:t>
            </w:r>
            <w:r>
              <w:rPr>
                <w:color w:val="002060"/>
              </w:rPr>
              <w:t>7</w:t>
            </w:r>
            <w:r w:rsidRPr="003C326D">
              <w:rPr>
                <w:color w:val="002060"/>
              </w:rPr>
              <w:t>:</w:t>
            </w:r>
            <w:r>
              <w:rPr>
                <w:color w:val="002060"/>
              </w:rPr>
              <w:t>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1944" w14:textId="77777777" w:rsidR="003C326D" w:rsidRPr="003C326D" w:rsidRDefault="003C326D" w:rsidP="00266AB4">
            <w:pPr>
              <w:rPr>
                <w:color w:val="002060"/>
              </w:rPr>
            </w:pPr>
          </w:p>
        </w:tc>
      </w:tr>
    </w:tbl>
    <w:p w14:paraId="01AF2433" w14:textId="77777777" w:rsidR="003C326D" w:rsidRPr="003C326D" w:rsidRDefault="003C326D" w:rsidP="003C326D">
      <w:pPr>
        <w:pStyle w:val="breakline"/>
        <w:rPr>
          <w:rFonts w:eastAsiaTheme="minorEastAsia"/>
          <w:color w:val="002060"/>
        </w:rPr>
      </w:pPr>
    </w:p>
    <w:p w14:paraId="370C7CDD" w14:textId="77777777" w:rsidR="003C326D" w:rsidRPr="003C326D" w:rsidRDefault="003C326D" w:rsidP="003C326D">
      <w:pPr>
        <w:pStyle w:val="breakline"/>
        <w:rPr>
          <w:color w:val="002060"/>
        </w:rPr>
      </w:pPr>
    </w:p>
    <w:p w14:paraId="1BF7F5FA" w14:textId="77777777" w:rsidR="003C326D" w:rsidRPr="003C326D" w:rsidRDefault="003C326D" w:rsidP="003C326D">
      <w:pPr>
        <w:pStyle w:val="titoloprinc0"/>
        <w:rPr>
          <w:color w:val="002060"/>
        </w:rPr>
      </w:pPr>
      <w:r w:rsidRPr="003C326D">
        <w:rPr>
          <w:color w:val="002060"/>
        </w:rPr>
        <w:t>RISULTATI</w:t>
      </w:r>
    </w:p>
    <w:p w14:paraId="12A44885" w14:textId="77777777" w:rsidR="003C326D" w:rsidRPr="003C326D" w:rsidRDefault="003C326D" w:rsidP="003C326D">
      <w:pPr>
        <w:pStyle w:val="breakline"/>
        <w:rPr>
          <w:color w:val="002060"/>
        </w:rPr>
      </w:pPr>
    </w:p>
    <w:p w14:paraId="437EE1D8" w14:textId="50C68D41" w:rsidR="003C326D" w:rsidRPr="003C326D" w:rsidRDefault="003C326D" w:rsidP="003C326D">
      <w:pPr>
        <w:pStyle w:val="sottotitolocampionato10"/>
        <w:rPr>
          <w:color w:val="002060"/>
        </w:rPr>
      </w:pPr>
      <w:r w:rsidRPr="003C326D">
        <w:rPr>
          <w:color w:val="002060"/>
        </w:rPr>
        <w:t>RISULTATI UFFICIALI GARE DEL 1</w:t>
      </w:r>
      <w:r>
        <w:rPr>
          <w:color w:val="002060"/>
        </w:rPr>
        <w:t>9</w:t>
      </w:r>
      <w:r w:rsidRPr="003C326D">
        <w:rPr>
          <w:color w:val="002060"/>
        </w:rPr>
        <w:t>/10/2024</w:t>
      </w:r>
    </w:p>
    <w:p w14:paraId="75AAF8E7" w14:textId="77777777" w:rsidR="003C326D" w:rsidRPr="003C326D" w:rsidRDefault="003C326D" w:rsidP="003C326D">
      <w:pPr>
        <w:pStyle w:val="sottotitolocampionato20"/>
        <w:spacing w:before="0" w:beforeAutospacing="0" w:after="0" w:afterAutospacing="0"/>
        <w:rPr>
          <w:rFonts w:ascii="Arial" w:hAnsi="Arial" w:cs="Arial"/>
          <w:color w:val="002060"/>
          <w:sz w:val="20"/>
          <w:szCs w:val="20"/>
        </w:rPr>
      </w:pPr>
      <w:r w:rsidRPr="003C326D">
        <w:rPr>
          <w:rFonts w:ascii="Arial" w:hAnsi="Arial" w:cs="Arial"/>
          <w:color w:val="002060"/>
          <w:sz w:val="20"/>
          <w:szCs w:val="20"/>
        </w:rPr>
        <w:t>Si trascrivono qui di seguito i risultati ufficiali delle gare disputate</w:t>
      </w:r>
    </w:p>
    <w:p w14:paraId="3B1BA32A" w14:textId="77777777" w:rsidR="003C326D" w:rsidRPr="003C326D" w:rsidRDefault="003C326D" w:rsidP="003C326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C326D" w:rsidRPr="003C326D" w14:paraId="60249588" w14:textId="77777777" w:rsidTr="00266A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C326D" w:rsidRPr="003C326D" w14:paraId="3495C7E0" w14:textId="77777777" w:rsidTr="00266A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55A8" w14:textId="06ACC5AF" w:rsidR="003C326D" w:rsidRPr="003C326D" w:rsidRDefault="003C326D" w:rsidP="00266AB4">
                  <w:pPr>
                    <w:pStyle w:val="headertabella0"/>
                    <w:rPr>
                      <w:color w:val="002060"/>
                    </w:rPr>
                  </w:pPr>
                  <w:r w:rsidRPr="003C326D">
                    <w:rPr>
                      <w:color w:val="002060"/>
                    </w:rPr>
                    <w:t xml:space="preserve">GIRONE A - </w:t>
                  </w:r>
                  <w:r>
                    <w:rPr>
                      <w:color w:val="002060"/>
                    </w:rPr>
                    <w:t>4</w:t>
                  </w:r>
                  <w:r w:rsidRPr="003C326D">
                    <w:rPr>
                      <w:color w:val="002060"/>
                    </w:rPr>
                    <w:t xml:space="preserve"> Giornata - A</w:t>
                  </w:r>
                </w:p>
              </w:tc>
            </w:tr>
            <w:tr w:rsidR="003C326D" w:rsidRPr="003C326D" w14:paraId="186BC968" w14:textId="77777777" w:rsidTr="00266AB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21BEE7" w14:textId="000B2721" w:rsidR="003C326D" w:rsidRPr="003C326D" w:rsidRDefault="003C326D" w:rsidP="00266AB4">
                  <w:pPr>
                    <w:pStyle w:val="rowtabella0"/>
                    <w:rPr>
                      <w:color w:val="002060"/>
                    </w:rPr>
                  </w:pPr>
                  <w:r>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A59EA7" w14:textId="404AB7E3" w:rsidR="003C326D" w:rsidRPr="003C326D" w:rsidRDefault="003C326D" w:rsidP="00266AB4">
                  <w:pPr>
                    <w:pStyle w:val="rowtabella0"/>
                    <w:rPr>
                      <w:color w:val="002060"/>
                    </w:rPr>
                  </w:pPr>
                  <w:r w:rsidRPr="003C326D">
                    <w:rPr>
                      <w:color w:val="002060"/>
                    </w:rPr>
                    <w:t>- A</w:t>
                  </w:r>
                  <w:r>
                    <w:rPr>
                      <w:color w:val="002060"/>
                    </w:rPr>
                    <w:t>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43461" w14:textId="77777777" w:rsidR="003C326D" w:rsidRPr="003C326D" w:rsidRDefault="003C326D" w:rsidP="00266AB4">
                  <w:pPr>
                    <w:pStyle w:val="rowtabella0"/>
                    <w:jc w:val="center"/>
                    <w:rPr>
                      <w:color w:val="002060"/>
                    </w:rPr>
                  </w:pPr>
                  <w:r w:rsidRPr="003C326D">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A1A33" w14:textId="1D7BAFA3" w:rsidR="003C326D" w:rsidRPr="003C326D" w:rsidRDefault="003C326D" w:rsidP="00266AB4">
                  <w:pPr>
                    <w:pStyle w:val="rowtabella0"/>
                    <w:jc w:val="center"/>
                    <w:rPr>
                      <w:color w:val="002060"/>
                    </w:rPr>
                  </w:pPr>
                  <w:r>
                    <w:rPr>
                      <w:color w:val="002060"/>
                    </w:rPr>
                    <w:t>M</w:t>
                  </w:r>
                </w:p>
              </w:tc>
            </w:tr>
          </w:tbl>
          <w:p w14:paraId="7A1A5B11" w14:textId="77777777" w:rsidR="003C326D" w:rsidRPr="003C326D" w:rsidRDefault="003C326D" w:rsidP="00266AB4">
            <w:pPr>
              <w:rPr>
                <w:color w:val="002060"/>
              </w:rPr>
            </w:pPr>
          </w:p>
        </w:tc>
      </w:tr>
    </w:tbl>
    <w:p w14:paraId="6A468FFF" w14:textId="77777777" w:rsidR="003C326D" w:rsidRDefault="003C326D" w:rsidP="003C326D">
      <w:pPr>
        <w:pStyle w:val="titoloprinc0"/>
        <w:rPr>
          <w:color w:val="002060"/>
        </w:rPr>
      </w:pPr>
    </w:p>
    <w:p w14:paraId="751EF6F0" w14:textId="0F37C9D4" w:rsidR="003C326D" w:rsidRPr="003C326D" w:rsidRDefault="003C326D" w:rsidP="003C326D">
      <w:pPr>
        <w:pStyle w:val="titoloprinc0"/>
        <w:rPr>
          <w:color w:val="002060"/>
        </w:rPr>
      </w:pPr>
      <w:r w:rsidRPr="003C326D">
        <w:rPr>
          <w:color w:val="002060"/>
        </w:rPr>
        <w:t>GIUDICE SPORTIVO</w:t>
      </w:r>
    </w:p>
    <w:p w14:paraId="3FF43F10" w14:textId="77777777" w:rsidR="003C326D" w:rsidRPr="003C326D" w:rsidRDefault="003C326D" w:rsidP="003C326D">
      <w:pPr>
        <w:pStyle w:val="diffida"/>
        <w:rPr>
          <w:color w:val="002060"/>
        </w:rPr>
      </w:pPr>
      <w:r w:rsidRPr="003C326D">
        <w:rPr>
          <w:color w:val="002060"/>
        </w:rPr>
        <w:t>Il Giudice Sportivo Avv. Agnese Lazzaretti, con l'assistenza del segretario Angelo Castellana, nella seduta del 19/10/2024, ha adottato le decisioni che di seguito integralmente si riportano:</w:t>
      </w:r>
    </w:p>
    <w:p w14:paraId="1824159E" w14:textId="5C23C6DC" w:rsidR="003C326D" w:rsidRPr="003C326D" w:rsidRDefault="003C326D" w:rsidP="003C326D">
      <w:pPr>
        <w:pStyle w:val="titolo10"/>
        <w:rPr>
          <w:color w:val="002060"/>
        </w:rPr>
      </w:pPr>
      <w:r w:rsidRPr="003C326D">
        <w:rPr>
          <w:color w:val="002060"/>
        </w:rPr>
        <w:t xml:space="preserve">GARE DEL </w:t>
      </w:r>
      <w:r>
        <w:rPr>
          <w:color w:val="002060"/>
        </w:rPr>
        <w:t>19</w:t>
      </w:r>
      <w:r w:rsidRPr="003C326D">
        <w:rPr>
          <w:color w:val="002060"/>
        </w:rPr>
        <w:t xml:space="preserve">/10/2024 </w:t>
      </w:r>
    </w:p>
    <w:p w14:paraId="3B5E08D8" w14:textId="77777777" w:rsidR="003C326D" w:rsidRPr="003C326D" w:rsidRDefault="003C326D" w:rsidP="003C326D">
      <w:pPr>
        <w:pStyle w:val="titolo60"/>
        <w:rPr>
          <w:color w:val="002060"/>
        </w:rPr>
      </w:pPr>
      <w:r w:rsidRPr="003C326D">
        <w:rPr>
          <w:color w:val="002060"/>
        </w:rPr>
        <w:t xml:space="preserve">DECISIONI DEL GIUDICE SPORTIVO </w:t>
      </w:r>
    </w:p>
    <w:p w14:paraId="21861406" w14:textId="2836C6D4" w:rsidR="003C326D" w:rsidRPr="003C326D" w:rsidRDefault="003C326D" w:rsidP="003C326D">
      <w:pPr>
        <w:pStyle w:val="diffida"/>
        <w:spacing w:before="80" w:beforeAutospacing="0" w:after="40" w:afterAutospacing="0"/>
        <w:jc w:val="left"/>
        <w:rPr>
          <w:color w:val="002060"/>
        </w:rPr>
      </w:pPr>
      <w:r w:rsidRPr="003C326D">
        <w:rPr>
          <w:color w:val="002060"/>
        </w:rPr>
        <w:t xml:space="preserve">gara del 21/10/2024 SPECIAL ONE SPORTING CLUB - AMICI DEL CENTROSOCIO SP </w:t>
      </w:r>
      <w:r w:rsidRPr="003C326D">
        <w:rPr>
          <w:color w:val="002060"/>
        </w:rPr>
        <w:br/>
        <w:t xml:space="preserve">Rilevato dal referto arbitrale che la gara in oggetto non </w:t>
      </w:r>
      <w:r>
        <w:rPr>
          <w:color w:val="002060"/>
        </w:rPr>
        <w:t xml:space="preserve">è </w:t>
      </w:r>
      <w:r w:rsidRPr="003C326D">
        <w:rPr>
          <w:color w:val="002060"/>
        </w:rPr>
        <w:t>stata effettuata per impraticabilit</w:t>
      </w:r>
      <w:r>
        <w:rPr>
          <w:color w:val="002060"/>
        </w:rPr>
        <w:t>à</w:t>
      </w:r>
      <w:r w:rsidRPr="003C326D">
        <w:rPr>
          <w:color w:val="002060"/>
        </w:rPr>
        <w:t xml:space="preserve"> del terreno di giuoco, si dispone la ripetizione della stessa dando mandato al Comitato Regionale March</w:t>
      </w:r>
      <w:r>
        <w:rPr>
          <w:color w:val="002060"/>
        </w:rPr>
        <w:t>e</w:t>
      </w:r>
      <w:r w:rsidRPr="003C326D">
        <w:rPr>
          <w:color w:val="002060"/>
        </w:rPr>
        <w:t xml:space="preserve"> per l'effettuazione della medesima. </w:t>
      </w:r>
    </w:p>
    <w:p w14:paraId="3E4FA0C8" w14:textId="77777777" w:rsidR="00F56377" w:rsidRDefault="00F56377" w:rsidP="00F56377">
      <w:pPr>
        <w:pStyle w:val="breakline"/>
        <w:rPr>
          <w:rFonts w:eastAsiaTheme="minorEastAsia"/>
          <w:color w:val="002060"/>
        </w:rPr>
      </w:pPr>
    </w:p>
    <w:p w14:paraId="65D47847" w14:textId="77777777" w:rsidR="00F56377" w:rsidRPr="00783D73" w:rsidRDefault="00F56377" w:rsidP="00F56377">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3172871" w14:textId="77777777" w:rsidR="00F56377" w:rsidRPr="00783D73" w:rsidRDefault="00F56377" w:rsidP="00F56377">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83C2140" w14:textId="77777777" w:rsidR="00F56377" w:rsidRPr="008A03BD" w:rsidRDefault="00F56377" w:rsidP="00F56377">
      <w:pPr>
        <w:pStyle w:val="breakline"/>
        <w:rPr>
          <w:rFonts w:eastAsiaTheme="minorEastAsia"/>
          <w:color w:val="002060"/>
        </w:rPr>
      </w:pPr>
    </w:p>
    <w:p w14:paraId="5363365E" w14:textId="5488F038" w:rsidR="00216D30" w:rsidRDefault="00216D30" w:rsidP="009973A4">
      <w:pPr>
        <w:pStyle w:val="breakline"/>
        <w:jc w:val="both"/>
        <w:rPr>
          <w:color w:val="002060"/>
        </w:rPr>
      </w:pP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DFD0F3A"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C326D">
        <w:rPr>
          <w:rFonts w:ascii="Arial" w:hAnsi="Arial" w:cs="Arial"/>
          <w:b/>
          <w:bCs/>
          <w:color w:val="002060"/>
        </w:rPr>
        <w:t>4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lastRenderedPageBreak/>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Default="00683425" w:rsidP="00683425">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6EBC1E43" w14:textId="77777777" w:rsidR="003C326D" w:rsidRPr="00DE1EF7" w:rsidRDefault="003C326D" w:rsidP="00683425">
      <w:pPr>
        <w:pStyle w:val="Corpodeltesto21"/>
        <w:rPr>
          <w:rFonts w:ascii="Arial" w:hAnsi="Arial" w:cs="Arial"/>
          <w:color w:val="002060"/>
          <w:sz w:val="22"/>
          <w:szCs w:val="22"/>
        </w:rPr>
      </w:pP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767AC9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E423E">
        <w:rPr>
          <w:b/>
          <w:color w:val="002060"/>
          <w:u w:val="single"/>
        </w:rPr>
        <w:t>1</w:t>
      </w:r>
      <w:r w:rsidR="003C326D">
        <w:rPr>
          <w:b/>
          <w:color w:val="002060"/>
          <w:u w:val="single"/>
        </w:rPr>
        <w:t>9</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41B9F" w14:textId="77777777" w:rsidR="002D74C4" w:rsidRDefault="002D74C4">
      <w:r>
        <w:separator/>
      </w:r>
    </w:p>
  </w:endnote>
  <w:endnote w:type="continuationSeparator" w:id="0">
    <w:p w14:paraId="41DF0891" w14:textId="77777777" w:rsidR="002D74C4" w:rsidRDefault="002D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CBDBCB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3C326D">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FA76F" w14:textId="77777777" w:rsidR="002D74C4" w:rsidRDefault="002D74C4">
      <w:r>
        <w:separator/>
      </w:r>
    </w:p>
  </w:footnote>
  <w:footnote w:type="continuationSeparator" w:id="0">
    <w:p w14:paraId="6568EBBC" w14:textId="77777777" w:rsidR="002D74C4" w:rsidRDefault="002D7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15B"/>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4C4"/>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26D"/>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31F"/>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39E"/>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0EC"/>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4BA7"/>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2F9"/>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740"/>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824"/>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5</Pages>
  <Words>1601</Words>
  <Characters>9127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10707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2024-10-19T20:43:00Z</cp:lastPrinted>
  <dcterms:created xsi:type="dcterms:W3CDTF">2024-10-19T20:43:00Z</dcterms:created>
  <dcterms:modified xsi:type="dcterms:W3CDTF">2024-10-19T20:43:00Z</dcterms:modified>
</cp:coreProperties>
</file>