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E8BB8F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0231CB">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231CB">
              <w:rPr>
                <w:rFonts w:ascii="Arial" w:hAnsi="Arial" w:cs="Arial"/>
                <w:color w:val="002060"/>
                <w:sz w:val="40"/>
                <w:szCs w:val="40"/>
              </w:rPr>
              <w:t>23</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5A5E983"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305CC">
          <w:rPr>
            <w:noProof/>
            <w:webHidden/>
          </w:rPr>
          <w:t>1</w:t>
        </w:r>
        <w:r w:rsidR="00AC19D9" w:rsidRPr="00DE1EF7">
          <w:rPr>
            <w:noProof/>
            <w:webHidden/>
          </w:rPr>
          <w:fldChar w:fldCharType="end"/>
        </w:r>
      </w:hyperlink>
    </w:p>
    <w:p w14:paraId="112EDB38" w14:textId="538DE95B"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305CC">
          <w:rPr>
            <w:noProof/>
            <w:webHidden/>
          </w:rPr>
          <w:t>1</w:t>
        </w:r>
        <w:r w:rsidRPr="00DE1EF7">
          <w:rPr>
            <w:noProof/>
            <w:webHidden/>
          </w:rPr>
          <w:fldChar w:fldCharType="end"/>
        </w:r>
      </w:hyperlink>
    </w:p>
    <w:p w14:paraId="4D9CAD43" w14:textId="19BB39D0"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305CC">
          <w:rPr>
            <w:noProof/>
            <w:webHidden/>
          </w:rPr>
          <w:t>1</w:t>
        </w:r>
        <w:r w:rsidRPr="00DE1EF7">
          <w:rPr>
            <w:noProof/>
            <w:webHidden/>
          </w:rPr>
          <w:fldChar w:fldCharType="end"/>
        </w:r>
      </w:hyperlink>
    </w:p>
    <w:p w14:paraId="0EAFCCD8" w14:textId="750FA88E"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305CC">
          <w:rPr>
            <w:noProof/>
            <w:webHidden/>
          </w:rPr>
          <w:t>1</w:t>
        </w:r>
        <w:r w:rsidRPr="00DE1EF7">
          <w:rPr>
            <w:noProof/>
            <w:webHidden/>
          </w:rPr>
          <w:fldChar w:fldCharType="end"/>
        </w:r>
      </w:hyperlink>
    </w:p>
    <w:p w14:paraId="0952245B" w14:textId="5C735607"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305CC">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P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75B99278" w14:textId="77777777" w:rsidR="001B2F3D" w:rsidRPr="001B2F3D" w:rsidRDefault="001B2F3D" w:rsidP="001B2F3D">
      <w:pPr>
        <w:pStyle w:val="LndNormale1"/>
        <w:rPr>
          <w:b/>
          <w:color w:val="002060"/>
          <w:sz w:val="28"/>
          <w:szCs w:val="28"/>
        </w:rPr>
      </w:pPr>
      <w:r w:rsidRPr="001B2F3D">
        <w:rPr>
          <w:b/>
          <w:color w:val="002060"/>
          <w:sz w:val="28"/>
          <w:szCs w:val="28"/>
        </w:rPr>
        <w:t>INCONTRO CON GLI ARBITRI</w:t>
      </w:r>
    </w:p>
    <w:p w14:paraId="6B3504D2" w14:textId="77777777" w:rsidR="001B2F3D" w:rsidRPr="00505961" w:rsidRDefault="001B2F3D" w:rsidP="001B2F3D">
      <w:pPr>
        <w:pStyle w:val="LndNormale1"/>
        <w:rPr>
          <w:color w:val="002060"/>
        </w:rPr>
      </w:pPr>
    </w:p>
    <w:p w14:paraId="6C06D69C" w14:textId="3570DCF4" w:rsidR="001B2F3D" w:rsidRPr="00505961" w:rsidRDefault="001B2F3D" w:rsidP="001B2F3D">
      <w:pPr>
        <w:pStyle w:val="LndNormale1"/>
        <w:rPr>
          <w:color w:val="002060"/>
        </w:rPr>
      </w:pPr>
      <w:r w:rsidRPr="00505961">
        <w:rPr>
          <w:color w:val="002060"/>
        </w:rPr>
        <w:t xml:space="preserve">Gli arbitri del CRA Marche incontreranno i capitani, gli allenatori ed un dirigente di ogni Società dei Campionati di </w:t>
      </w:r>
      <w:r>
        <w:rPr>
          <w:b/>
          <w:bCs/>
          <w:color w:val="002060"/>
        </w:rPr>
        <w:t>Calcio a Cinque Serie C1, Serie C2, Serie D, Femminile, Under 19, Under 17, Under 15, Under 15 Femminile</w:t>
      </w:r>
      <w:r w:rsidRPr="00505961">
        <w:rPr>
          <w:color w:val="002060"/>
        </w:rPr>
        <w:t>.</w:t>
      </w:r>
    </w:p>
    <w:p w14:paraId="5D641548" w14:textId="05B6C528" w:rsidR="001B2F3D" w:rsidRPr="00505961" w:rsidRDefault="001B2F3D" w:rsidP="001B2F3D">
      <w:pPr>
        <w:pStyle w:val="LndNormale1"/>
        <w:rPr>
          <w:color w:val="002060"/>
        </w:rPr>
      </w:pPr>
      <w:r w:rsidRPr="00505961">
        <w:rPr>
          <w:color w:val="002060"/>
        </w:rPr>
        <w:t xml:space="preserve">L’incontro si terrà </w:t>
      </w:r>
      <w:r>
        <w:rPr>
          <w:b/>
          <w:color w:val="002060"/>
          <w:u w:val="single"/>
        </w:rPr>
        <w:t>Giovedì 24</w:t>
      </w:r>
      <w:r w:rsidRPr="00505961">
        <w:rPr>
          <w:b/>
          <w:color w:val="002060"/>
          <w:u w:val="single"/>
        </w:rPr>
        <w:t xml:space="preserve"> ottobre 2024 alle ore </w:t>
      </w:r>
      <w:r>
        <w:rPr>
          <w:b/>
          <w:color w:val="002060"/>
          <w:u w:val="single"/>
        </w:rPr>
        <w:t>17:55</w:t>
      </w:r>
      <w:r w:rsidRPr="00505961">
        <w:rPr>
          <w:color w:val="002060"/>
        </w:rPr>
        <w:t xml:space="preserve"> presso la </w:t>
      </w:r>
      <w:r w:rsidRPr="001B2F3D">
        <w:rPr>
          <w:b/>
          <w:bCs/>
          <w:color w:val="002060"/>
        </w:rPr>
        <w:t>Sala delle Riunioni del Comitato Regionale Marche di A</w:t>
      </w:r>
      <w:r>
        <w:rPr>
          <w:b/>
          <w:bCs/>
          <w:color w:val="002060"/>
        </w:rPr>
        <w:t>NCONA</w:t>
      </w:r>
      <w:r>
        <w:rPr>
          <w:color w:val="002060"/>
        </w:rPr>
        <w:t xml:space="preserve"> (Via Schiavoni).</w:t>
      </w:r>
    </w:p>
    <w:p w14:paraId="5ECCE6A8" w14:textId="77777777" w:rsidR="001B2F3D" w:rsidRDefault="001B2F3D" w:rsidP="0047674B">
      <w:pPr>
        <w:pStyle w:val="LndNormale1"/>
        <w:rPr>
          <w:color w:val="002060"/>
        </w:rPr>
      </w:pPr>
    </w:p>
    <w:p w14:paraId="002114E3" w14:textId="77777777" w:rsidR="006879CF" w:rsidRDefault="006879CF" w:rsidP="0047674B">
      <w:pPr>
        <w:pStyle w:val="LndNormale1"/>
        <w:rPr>
          <w:color w:val="002060"/>
        </w:rPr>
      </w:pPr>
    </w:p>
    <w:p w14:paraId="6F9C9181" w14:textId="06F759EE" w:rsidR="006879CF" w:rsidRPr="00F83FD5" w:rsidRDefault="006879CF" w:rsidP="006879CF">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CAMPIONATO ESORDIENTI CALCIO A CINQUE FEMMINILE</w:t>
      </w:r>
    </w:p>
    <w:p w14:paraId="6486FA0C" w14:textId="77777777" w:rsidR="006879CF" w:rsidRPr="006C6F07" w:rsidRDefault="006879CF" w:rsidP="006879CF">
      <w:pPr>
        <w:rPr>
          <w:rFonts w:ascii="Arial" w:hAnsi="Arial" w:cs="Arial"/>
          <w:color w:val="002060"/>
          <w:sz w:val="22"/>
          <w:szCs w:val="22"/>
        </w:rPr>
      </w:pPr>
    </w:p>
    <w:p w14:paraId="293385B0" w14:textId="77777777" w:rsidR="006879CF" w:rsidRPr="006C6F07" w:rsidRDefault="006879CF" w:rsidP="006879CF">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389C76EC" w14:textId="77777777" w:rsidR="006879CF" w:rsidRPr="006C6F07" w:rsidRDefault="006879CF" w:rsidP="006879CF">
      <w:pPr>
        <w:pStyle w:val="A121"/>
        <w:ind w:left="0"/>
        <w:rPr>
          <w:rFonts w:cs="Arial"/>
          <w:color w:val="002060"/>
          <w:sz w:val="22"/>
          <w:szCs w:val="22"/>
        </w:rPr>
      </w:pPr>
    </w:p>
    <w:p w14:paraId="658B083C" w14:textId="528F9FF1" w:rsidR="006879CF" w:rsidRPr="006C6F07" w:rsidRDefault="006879CF" w:rsidP="006879CF">
      <w:pPr>
        <w:pStyle w:val="A121"/>
        <w:ind w:left="0"/>
        <w:jc w:val="center"/>
        <w:rPr>
          <w:rFonts w:cs="Arial"/>
          <w:b/>
          <w:color w:val="002060"/>
          <w:sz w:val="22"/>
          <w:szCs w:val="22"/>
        </w:rPr>
      </w:pPr>
      <w:r>
        <w:rPr>
          <w:rFonts w:cs="Arial"/>
          <w:b/>
          <w:color w:val="002060"/>
          <w:sz w:val="22"/>
          <w:szCs w:val="22"/>
        </w:rPr>
        <w:t>SABATO 02 NOVEMBRE 2024</w:t>
      </w:r>
      <w:r w:rsidRPr="006C6F07">
        <w:rPr>
          <w:rFonts w:cs="Arial"/>
          <w:b/>
          <w:color w:val="002060"/>
          <w:sz w:val="22"/>
          <w:szCs w:val="22"/>
        </w:rPr>
        <w:t>, ORE 19:00</w:t>
      </w:r>
    </w:p>
    <w:p w14:paraId="21C7D119" w14:textId="77777777" w:rsidR="006879CF" w:rsidRPr="006C6F07" w:rsidRDefault="006879CF" w:rsidP="006879CF">
      <w:pPr>
        <w:rPr>
          <w:rFonts w:ascii="Arial" w:hAnsi="Arial" w:cs="Arial"/>
          <w:color w:val="002060"/>
          <w:sz w:val="22"/>
          <w:szCs w:val="22"/>
          <w:shd w:val="clear" w:color="auto" w:fill="FFFFFF"/>
        </w:rPr>
      </w:pPr>
    </w:p>
    <w:p w14:paraId="5BD8BB61" w14:textId="4C58FC1E" w:rsidR="006879CF" w:rsidRPr="006C6F07" w:rsidRDefault="006879CF" w:rsidP="006879C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EF</w:t>
      </w:r>
      <w:r w:rsidRPr="006C6F07">
        <w:rPr>
          <w:rFonts w:ascii="Arial" w:hAnsi="Arial" w:cs="Arial"/>
          <w:color w:val="002060"/>
          <w:sz w:val="22"/>
          <w:szCs w:val="22"/>
          <w:shd w:val="clear" w:color="auto" w:fill="FFFFFF"/>
        </w:rPr>
        <w:tab/>
      </w:r>
      <w:r w:rsidRPr="006879CF">
        <w:rPr>
          <w:rFonts w:ascii="Arial" w:hAnsi="Arial" w:cs="Arial"/>
          <w:color w:val="002060"/>
          <w:sz w:val="22"/>
          <w:szCs w:val="22"/>
          <w:shd w:val="clear" w:color="auto" w:fill="FFFFFF"/>
        </w:rPr>
        <w:t>CALCIO A 5 ESORDIENTI FEM.AUT.</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4995108" w14:textId="77777777" w:rsidR="006879CF" w:rsidRPr="00AE6479" w:rsidRDefault="006879CF" w:rsidP="006879CF">
      <w:pPr>
        <w:rPr>
          <w:rFonts w:ascii="Arial" w:hAnsi="Arial" w:cs="Arial"/>
          <w:color w:val="002060"/>
          <w:sz w:val="22"/>
          <w:szCs w:val="22"/>
          <w:highlight w:val="yellow"/>
        </w:rPr>
      </w:pPr>
    </w:p>
    <w:p w14:paraId="28C65CC0" w14:textId="77777777" w:rsidR="006879CF" w:rsidRPr="00CC3901" w:rsidRDefault="006879CF" w:rsidP="006879C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CE0F81B" w14:textId="77777777" w:rsidR="006879CF" w:rsidRPr="006C6F07" w:rsidRDefault="006879CF" w:rsidP="006879CF">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AEDCB49" w14:textId="77777777" w:rsidR="006879CF" w:rsidRDefault="006879CF"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5057240D" w14:textId="77777777" w:rsidR="00210449" w:rsidRPr="006B1B77" w:rsidRDefault="00210449" w:rsidP="00210449">
      <w:pPr>
        <w:pStyle w:val="breakline"/>
        <w:rPr>
          <w:color w:val="002060"/>
        </w:rPr>
      </w:pPr>
    </w:p>
    <w:p w14:paraId="3A0EE68E" w14:textId="77777777" w:rsidR="00210449" w:rsidRPr="006B1B77" w:rsidRDefault="00210449" w:rsidP="00210449">
      <w:pPr>
        <w:pStyle w:val="titolocampionato0"/>
        <w:shd w:val="clear" w:color="auto" w:fill="CCCCCC"/>
        <w:spacing w:before="80" w:after="40"/>
        <w:rPr>
          <w:color w:val="002060"/>
        </w:rPr>
      </w:pPr>
      <w:r w:rsidRPr="006B1B77">
        <w:rPr>
          <w:color w:val="002060"/>
        </w:rPr>
        <w:t>CALCIO A CINQUE SERIE C1</w:t>
      </w:r>
    </w:p>
    <w:p w14:paraId="7B94885E" w14:textId="77777777" w:rsidR="00210449" w:rsidRPr="006B1B77" w:rsidRDefault="00210449" w:rsidP="00210449">
      <w:pPr>
        <w:pStyle w:val="titoloprinc0"/>
        <w:rPr>
          <w:color w:val="002060"/>
        </w:rPr>
      </w:pPr>
      <w:r w:rsidRPr="006B1B77">
        <w:rPr>
          <w:color w:val="002060"/>
        </w:rPr>
        <w:t>RISULTATI</w:t>
      </w:r>
    </w:p>
    <w:p w14:paraId="0C407297" w14:textId="77777777" w:rsidR="00210449" w:rsidRPr="006B1B77" w:rsidRDefault="00210449" w:rsidP="00210449">
      <w:pPr>
        <w:pStyle w:val="breakline"/>
        <w:rPr>
          <w:color w:val="002060"/>
        </w:rPr>
      </w:pPr>
    </w:p>
    <w:p w14:paraId="1F78C8D3" w14:textId="77777777" w:rsidR="00210449" w:rsidRPr="006B1B77" w:rsidRDefault="00210449" w:rsidP="00210449">
      <w:pPr>
        <w:pStyle w:val="sottotitolocampionato10"/>
        <w:rPr>
          <w:color w:val="002060"/>
        </w:rPr>
      </w:pPr>
      <w:r w:rsidRPr="006B1B77">
        <w:rPr>
          <w:color w:val="002060"/>
        </w:rPr>
        <w:t>RISULTATI UFFICIALI GARE DEL 18/10/2024</w:t>
      </w:r>
    </w:p>
    <w:p w14:paraId="77BD0271" w14:textId="77777777" w:rsidR="00210449" w:rsidRPr="001978D9" w:rsidRDefault="0021044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2913A74F"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10449" w:rsidRPr="006B1B77" w14:paraId="1A83C852"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73948C9F"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637B8" w14:textId="77777777" w:rsidR="00210449" w:rsidRPr="006B1B77" w:rsidRDefault="00210449" w:rsidP="00490F36">
                  <w:pPr>
                    <w:pStyle w:val="headertabella0"/>
                    <w:rPr>
                      <w:color w:val="002060"/>
                    </w:rPr>
                  </w:pPr>
                  <w:r w:rsidRPr="006B1B77">
                    <w:rPr>
                      <w:color w:val="002060"/>
                    </w:rPr>
                    <w:t>GIRONE A - 4 Giornata - A</w:t>
                  </w:r>
                </w:p>
              </w:tc>
            </w:tr>
            <w:tr w:rsidR="00210449" w:rsidRPr="006B1B77" w14:paraId="32119F18"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E3967E" w14:textId="77777777" w:rsidR="00210449" w:rsidRPr="006B1B77" w:rsidRDefault="00210449" w:rsidP="00490F36">
                  <w:pPr>
                    <w:pStyle w:val="rowtabella0"/>
                    <w:rPr>
                      <w:color w:val="002060"/>
                    </w:rPr>
                  </w:pPr>
                  <w:r w:rsidRPr="006B1B7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11473" w14:textId="77777777" w:rsidR="00210449" w:rsidRPr="006B1B77" w:rsidRDefault="00210449" w:rsidP="00490F36">
                  <w:pPr>
                    <w:pStyle w:val="rowtabella0"/>
                    <w:rPr>
                      <w:color w:val="002060"/>
                    </w:rPr>
                  </w:pPr>
                  <w:r w:rsidRPr="006B1B77">
                    <w:rPr>
                      <w:color w:val="002060"/>
                    </w:rPr>
                    <w:t>- GAGLIOLE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A4DDB" w14:textId="77777777" w:rsidR="00210449" w:rsidRPr="006B1B77" w:rsidRDefault="00210449" w:rsidP="00490F36">
                  <w:pPr>
                    <w:pStyle w:val="rowtabella0"/>
                    <w:jc w:val="center"/>
                    <w:rPr>
                      <w:color w:val="002060"/>
                    </w:rPr>
                  </w:pPr>
                  <w:r w:rsidRPr="006B1B77">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98861" w14:textId="77777777" w:rsidR="00210449" w:rsidRPr="006B1B77" w:rsidRDefault="00210449" w:rsidP="00490F36">
                  <w:pPr>
                    <w:pStyle w:val="rowtabella0"/>
                    <w:jc w:val="center"/>
                    <w:rPr>
                      <w:color w:val="002060"/>
                    </w:rPr>
                  </w:pPr>
                  <w:r w:rsidRPr="006B1B77">
                    <w:rPr>
                      <w:color w:val="002060"/>
                    </w:rPr>
                    <w:t> </w:t>
                  </w:r>
                </w:p>
              </w:tc>
            </w:tr>
            <w:tr w:rsidR="00210449" w:rsidRPr="006B1B77" w14:paraId="62143C70"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113BD9" w14:textId="77777777" w:rsidR="00210449" w:rsidRPr="006B1B77" w:rsidRDefault="00210449" w:rsidP="00490F36">
                  <w:pPr>
                    <w:pStyle w:val="rowtabella0"/>
                    <w:rPr>
                      <w:color w:val="002060"/>
                    </w:rPr>
                  </w:pPr>
                  <w:r w:rsidRPr="006B1B77">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31F5C2" w14:textId="77777777" w:rsidR="00210449" w:rsidRPr="006B1B77" w:rsidRDefault="00210449" w:rsidP="00490F36">
                  <w:pPr>
                    <w:pStyle w:val="rowtabella0"/>
                    <w:rPr>
                      <w:color w:val="002060"/>
                    </w:rPr>
                  </w:pPr>
                  <w:r w:rsidRPr="006B1B77">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ADEBF7" w14:textId="77777777" w:rsidR="00210449" w:rsidRPr="006B1B77" w:rsidRDefault="00210449" w:rsidP="00490F36">
                  <w:pPr>
                    <w:pStyle w:val="rowtabella0"/>
                    <w:jc w:val="center"/>
                    <w:rPr>
                      <w:color w:val="002060"/>
                    </w:rPr>
                  </w:pPr>
                  <w:r w:rsidRPr="006B1B7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42506D" w14:textId="77777777" w:rsidR="00210449" w:rsidRPr="006B1B77" w:rsidRDefault="00210449" w:rsidP="00490F36">
                  <w:pPr>
                    <w:pStyle w:val="rowtabella0"/>
                    <w:jc w:val="center"/>
                    <w:rPr>
                      <w:color w:val="002060"/>
                    </w:rPr>
                  </w:pPr>
                  <w:r w:rsidRPr="006B1B77">
                    <w:rPr>
                      <w:color w:val="002060"/>
                    </w:rPr>
                    <w:t> </w:t>
                  </w:r>
                </w:p>
              </w:tc>
            </w:tr>
            <w:tr w:rsidR="00210449" w:rsidRPr="006B1B77" w14:paraId="46D67B6F"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5F8288" w14:textId="77777777" w:rsidR="00210449" w:rsidRPr="006B1B77" w:rsidRDefault="00210449" w:rsidP="00490F36">
                  <w:pPr>
                    <w:pStyle w:val="rowtabella0"/>
                    <w:rPr>
                      <w:color w:val="002060"/>
                    </w:rPr>
                  </w:pPr>
                  <w:r w:rsidRPr="006B1B77">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1F8030" w14:textId="77777777" w:rsidR="00210449" w:rsidRPr="006B1B77" w:rsidRDefault="00210449" w:rsidP="00490F36">
                  <w:pPr>
                    <w:pStyle w:val="rowtabella0"/>
                    <w:rPr>
                      <w:color w:val="002060"/>
                    </w:rPr>
                  </w:pPr>
                  <w:r w:rsidRPr="006B1B77">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8570AE" w14:textId="77777777" w:rsidR="00210449" w:rsidRPr="006B1B77" w:rsidRDefault="00210449" w:rsidP="00490F36">
                  <w:pPr>
                    <w:pStyle w:val="rowtabella0"/>
                    <w:jc w:val="center"/>
                    <w:rPr>
                      <w:color w:val="002060"/>
                    </w:rPr>
                  </w:pPr>
                  <w:r w:rsidRPr="006B1B7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40825F" w14:textId="77777777" w:rsidR="00210449" w:rsidRPr="006B1B77" w:rsidRDefault="00210449" w:rsidP="00490F36">
                  <w:pPr>
                    <w:pStyle w:val="rowtabella0"/>
                    <w:jc w:val="center"/>
                    <w:rPr>
                      <w:color w:val="002060"/>
                    </w:rPr>
                  </w:pPr>
                  <w:r w:rsidRPr="006B1B77">
                    <w:rPr>
                      <w:color w:val="002060"/>
                    </w:rPr>
                    <w:t> </w:t>
                  </w:r>
                </w:p>
              </w:tc>
            </w:tr>
            <w:tr w:rsidR="00210449" w:rsidRPr="006B1B77" w14:paraId="76E46643"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4A3428" w14:textId="77777777" w:rsidR="00210449" w:rsidRPr="006B1B77" w:rsidRDefault="00210449" w:rsidP="00490F36">
                  <w:pPr>
                    <w:pStyle w:val="rowtabella0"/>
                    <w:rPr>
                      <w:color w:val="002060"/>
                    </w:rPr>
                  </w:pPr>
                  <w:r w:rsidRPr="006B1B77">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BFAC6A" w14:textId="77777777" w:rsidR="00210449" w:rsidRPr="006B1B77" w:rsidRDefault="00210449" w:rsidP="00490F36">
                  <w:pPr>
                    <w:pStyle w:val="rowtabella0"/>
                    <w:rPr>
                      <w:color w:val="002060"/>
                    </w:rPr>
                  </w:pPr>
                  <w:r w:rsidRPr="006B1B77">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4615BA" w14:textId="77777777" w:rsidR="00210449" w:rsidRPr="006B1B77" w:rsidRDefault="00210449" w:rsidP="00490F36">
                  <w:pPr>
                    <w:pStyle w:val="rowtabella0"/>
                    <w:jc w:val="center"/>
                    <w:rPr>
                      <w:color w:val="002060"/>
                    </w:rPr>
                  </w:pPr>
                  <w:r w:rsidRPr="006B1B77">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BC7BC1" w14:textId="77777777" w:rsidR="00210449" w:rsidRPr="006B1B77" w:rsidRDefault="00210449" w:rsidP="00490F36">
                  <w:pPr>
                    <w:pStyle w:val="rowtabella0"/>
                    <w:jc w:val="center"/>
                    <w:rPr>
                      <w:color w:val="002060"/>
                    </w:rPr>
                  </w:pPr>
                  <w:r w:rsidRPr="006B1B77">
                    <w:rPr>
                      <w:color w:val="002060"/>
                    </w:rPr>
                    <w:t> </w:t>
                  </w:r>
                </w:p>
              </w:tc>
            </w:tr>
            <w:tr w:rsidR="00210449" w:rsidRPr="006B1B77" w14:paraId="3EEA917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341FA9" w14:textId="77777777" w:rsidR="00210449" w:rsidRPr="006B1B77" w:rsidRDefault="00210449" w:rsidP="00490F36">
                  <w:pPr>
                    <w:pStyle w:val="rowtabella0"/>
                    <w:rPr>
                      <w:color w:val="002060"/>
                    </w:rPr>
                  </w:pPr>
                  <w:r w:rsidRPr="006B1B77">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AF7207" w14:textId="77777777" w:rsidR="00210449" w:rsidRPr="006B1B77" w:rsidRDefault="00210449" w:rsidP="00490F36">
                  <w:pPr>
                    <w:pStyle w:val="rowtabella0"/>
                    <w:rPr>
                      <w:color w:val="002060"/>
                    </w:rPr>
                  </w:pPr>
                  <w:r w:rsidRPr="006B1B77">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B67C5D" w14:textId="77777777" w:rsidR="00210449" w:rsidRPr="006B1B77" w:rsidRDefault="00210449" w:rsidP="00490F36">
                  <w:pPr>
                    <w:pStyle w:val="rowtabella0"/>
                    <w:jc w:val="center"/>
                    <w:rPr>
                      <w:color w:val="002060"/>
                    </w:rPr>
                  </w:pPr>
                  <w:r w:rsidRPr="006B1B7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CDE582" w14:textId="77777777" w:rsidR="00210449" w:rsidRPr="006B1B77" w:rsidRDefault="00210449" w:rsidP="00490F36">
                  <w:pPr>
                    <w:pStyle w:val="rowtabella0"/>
                    <w:jc w:val="center"/>
                    <w:rPr>
                      <w:color w:val="002060"/>
                    </w:rPr>
                  </w:pPr>
                  <w:r w:rsidRPr="006B1B77">
                    <w:rPr>
                      <w:color w:val="002060"/>
                    </w:rPr>
                    <w:t> </w:t>
                  </w:r>
                </w:p>
              </w:tc>
            </w:tr>
            <w:tr w:rsidR="00210449" w:rsidRPr="006B1B77" w14:paraId="44344886"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AF831" w14:textId="77777777" w:rsidR="00210449" w:rsidRPr="006B1B77" w:rsidRDefault="00210449" w:rsidP="00490F36">
                  <w:pPr>
                    <w:pStyle w:val="rowtabella0"/>
                    <w:rPr>
                      <w:color w:val="002060"/>
                    </w:rPr>
                  </w:pPr>
                  <w:r w:rsidRPr="006B1B77">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703C9A" w14:textId="77777777" w:rsidR="00210449" w:rsidRPr="006B1B77" w:rsidRDefault="00210449" w:rsidP="00490F36">
                  <w:pPr>
                    <w:pStyle w:val="rowtabella0"/>
                    <w:rPr>
                      <w:color w:val="002060"/>
                    </w:rPr>
                  </w:pPr>
                  <w:r w:rsidRPr="006B1B77">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1C0C2" w14:textId="77777777" w:rsidR="00210449" w:rsidRPr="006B1B77" w:rsidRDefault="00210449" w:rsidP="00490F36">
                  <w:pPr>
                    <w:pStyle w:val="rowtabella0"/>
                    <w:jc w:val="center"/>
                    <w:rPr>
                      <w:color w:val="002060"/>
                    </w:rPr>
                  </w:pPr>
                  <w:r w:rsidRPr="006B1B77">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DC79AA" w14:textId="77777777" w:rsidR="00210449" w:rsidRPr="006B1B77" w:rsidRDefault="00210449" w:rsidP="00490F36">
                  <w:pPr>
                    <w:pStyle w:val="rowtabella0"/>
                    <w:jc w:val="center"/>
                    <w:rPr>
                      <w:color w:val="002060"/>
                    </w:rPr>
                  </w:pPr>
                  <w:r w:rsidRPr="006B1B77">
                    <w:rPr>
                      <w:color w:val="002060"/>
                    </w:rPr>
                    <w:t> </w:t>
                  </w:r>
                </w:p>
              </w:tc>
            </w:tr>
            <w:tr w:rsidR="00210449" w:rsidRPr="006B1B77" w14:paraId="4FAB43BF"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CF0763" w14:textId="77777777" w:rsidR="00210449" w:rsidRPr="006B1B77" w:rsidRDefault="00210449" w:rsidP="00490F36">
                  <w:pPr>
                    <w:pStyle w:val="rowtabella0"/>
                    <w:rPr>
                      <w:color w:val="002060"/>
                    </w:rPr>
                  </w:pPr>
                  <w:r w:rsidRPr="006B1B77">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B181D" w14:textId="77777777" w:rsidR="00210449" w:rsidRPr="006B1B77" w:rsidRDefault="00210449" w:rsidP="00490F36">
                  <w:pPr>
                    <w:pStyle w:val="rowtabella0"/>
                    <w:rPr>
                      <w:color w:val="002060"/>
                    </w:rPr>
                  </w:pPr>
                  <w:r w:rsidRPr="006B1B77">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8DE64" w14:textId="77777777" w:rsidR="00210449" w:rsidRPr="006B1B77" w:rsidRDefault="00210449" w:rsidP="00490F36">
                  <w:pPr>
                    <w:pStyle w:val="rowtabella0"/>
                    <w:jc w:val="center"/>
                    <w:rPr>
                      <w:color w:val="002060"/>
                    </w:rPr>
                  </w:pPr>
                  <w:r w:rsidRPr="006B1B77">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84B3E" w14:textId="77777777" w:rsidR="00210449" w:rsidRPr="006B1B77" w:rsidRDefault="00210449" w:rsidP="00490F36">
                  <w:pPr>
                    <w:pStyle w:val="rowtabella0"/>
                    <w:jc w:val="center"/>
                    <w:rPr>
                      <w:color w:val="002060"/>
                    </w:rPr>
                  </w:pPr>
                  <w:r w:rsidRPr="006B1B77">
                    <w:rPr>
                      <w:color w:val="002060"/>
                    </w:rPr>
                    <w:t> </w:t>
                  </w:r>
                </w:p>
              </w:tc>
            </w:tr>
          </w:tbl>
          <w:p w14:paraId="7852C606" w14:textId="77777777" w:rsidR="00210449" w:rsidRPr="006B1B77" w:rsidRDefault="00210449" w:rsidP="00490F36">
            <w:pPr>
              <w:rPr>
                <w:color w:val="002060"/>
              </w:rPr>
            </w:pPr>
          </w:p>
        </w:tc>
      </w:tr>
    </w:tbl>
    <w:p w14:paraId="4CA8BA3F" w14:textId="77777777" w:rsidR="00210449" w:rsidRPr="006B1B77" w:rsidRDefault="00210449" w:rsidP="00210449">
      <w:pPr>
        <w:pStyle w:val="breakline"/>
        <w:rPr>
          <w:rFonts w:eastAsiaTheme="minorEastAsia"/>
          <w:color w:val="002060"/>
        </w:rPr>
      </w:pPr>
    </w:p>
    <w:p w14:paraId="7FFDCF29" w14:textId="77777777" w:rsidR="00210449" w:rsidRPr="006B1B77" w:rsidRDefault="00210449" w:rsidP="00210449">
      <w:pPr>
        <w:pStyle w:val="breakline"/>
        <w:rPr>
          <w:color w:val="002060"/>
        </w:rPr>
      </w:pPr>
    </w:p>
    <w:p w14:paraId="470154A6" w14:textId="77777777" w:rsidR="00210449" w:rsidRPr="006B1B77" w:rsidRDefault="00210449" w:rsidP="00210449">
      <w:pPr>
        <w:pStyle w:val="titoloprinc0"/>
        <w:rPr>
          <w:color w:val="002060"/>
        </w:rPr>
      </w:pPr>
      <w:r w:rsidRPr="006B1B77">
        <w:rPr>
          <w:color w:val="002060"/>
        </w:rPr>
        <w:t>GIUDICE SPORTIVO</w:t>
      </w:r>
    </w:p>
    <w:p w14:paraId="19194EC8" w14:textId="77777777" w:rsidR="00210449" w:rsidRPr="006B1B77" w:rsidRDefault="00210449" w:rsidP="00210449">
      <w:pPr>
        <w:pStyle w:val="diffida"/>
        <w:rPr>
          <w:color w:val="002060"/>
        </w:rPr>
      </w:pPr>
      <w:r w:rsidRPr="006B1B77">
        <w:rPr>
          <w:color w:val="002060"/>
        </w:rPr>
        <w:t>Il Giudice Sportivo Avv. Agnese Lazzaretti, con l'assistenza del segretario Angelo Castellana, nella seduta del 23/10/2024, ha adottato le decisioni che di seguito integralmente si riportano:</w:t>
      </w:r>
    </w:p>
    <w:p w14:paraId="7AF00666" w14:textId="77777777" w:rsidR="00210449" w:rsidRPr="006B1B77" w:rsidRDefault="00210449" w:rsidP="00210449">
      <w:pPr>
        <w:pStyle w:val="titolo10"/>
        <w:rPr>
          <w:color w:val="002060"/>
        </w:rPr>
      </w:pPr>
      <w:r w:rsidRPr="006B1B77">
        <w:rPr>
          <w:color w:val="002060"/>
        </w:rPr>
        <w:t xml:space="preserve">GARE DEL 18/10/2024 </w:t>
      </w:r>
    </w:p>
    <w:p w14:paraId="65327CA6" w14:textId="77777777" w:rsidR="00210449" w:rsidRPr="006B1B77" w:rsidRDefault="00210449" w:rsidP="00210449">
      <w:pPr>
        <w:pStyle w:val="titolo7a"/>
        <w:rPr>
          <w:color w:val="002060"/>
        </w:rPr>
      </w:pPr>
      <w:r w:rsidRPr="006B1B77">
        <w:rPr>
          <w:color w:val="002060"/>
        </w:rPr>
        <w:t xml:space="preserve">PROVVEDIMENTI DISCIPLINARI </w:t>
      </w:r>
    </w:p>
    <w:p w14:paraId="5CE4E769"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548E91B1" w14:textId="77777777" w:rsidR="00210449" w:rsidRPr="006B1B77" w:rsidRDefault="00210449" w:rsidP="00210449">
      <w:pPr>
        <w:pStyle w:val="titolo30"/>
        <w:rPr>
          <w:color w:val="002060"/>
        </w:rPr>
      </w:pPr>
      <w:r w:rsidRPr="006B1B77">
        <w:rPr>
          <w:color w:val="002060"/>
        </w:rPr>
        <w:lastRenderedPageBreak/>
        <w:t xml:space="preserve">SOCIETA' </w:t>
      </w:r>
    </w:p>
    <w:p w14:paraId="7C781860" w14:textId="77777777" w:rsidR="00210449" w:rsidRPr="006B1B77" w:rsidRDefault="00210449" w:rsidP="00210449">
      <w:pPr>
        <w:pStyle w:val="titolo20"/>
        <w:rPr>
          <w:color w:val="002060"/>
        </w:rPr>
      </w:pPr>
      <w:r w:rsidRPr="006B1B77">
        <w:rPr>
          <w:color w:val="002060"/>
        </w:rPr>
        <w:t xml:space="preserve">AMMENDA </w:t>
      </w:r>
    </w:p>
    <w:p w14:paraId="264C1C5A" w14:textId="77777777" w:rsidR="00210449" w:rsidRPr="006B1B77" w:rsidRDefault="00210449" w:rsidP="00210449">
      <w:pPr>
        <w:pStyle w:val="diffida"/>
        <w:spacing w:before="80" w:beforeAutospacing="0" w:after="40" w:afterAutospacing="0"/>
        <w:jc w:val="left"/>
        <w:rPr>
          <w:color w:val="002060"/>
        </w:rPr>
      </w:pPr>
      <w:r w:rsidRPr="006B1B77">
        <w:rPr>
          <w:color w:val="002060"/>
        </w:rPr>
        <w:t xml:space="preserve">Euro 150,00 POL.CAGLI SPORT ASSOCIATI </w:t>
      </w:r>
      <w:r w:rsidRPr="006B1B77">
        <w:rPr>
          <w:color w:val="002060"/>
        </w:rPr>
        <w:br/>
        <w:t xml:space="preserve">Per comportamento offensivo del proprio pubblico nei confronti degli arbitri per tutta la durata della gara. </w:t>
      </w:r>
    </w:p>
    <w:p w14:paraId="50E87DBD" w14:textId="77777777" w:rsidR="00210449" w:rsidRPr="006B1B77" w:rsidRDefault="00210449" w:rsidP="00210449">
      <w:pPr>
        <w:pStyle w:val="titolo30"/>
        <w:rPr>
          <w:color w:val="002060"/>
        </w:rPr>
      </w:pPr>
      <w:r w:rsidRPr="006B1B77">
        <w:rPr>
          <w:color w:val="002060"/>
        </w:rPr>
        <w:t xml:space="preserve">DIRIGENTI </w:t>
      </w:r>
    </w:p>
    <w:p w14:paraId="022C9BB9" w14:textId="77777777" w:rsidR="00210449" w:rsidRPr="006B1B77" w:rsidRDefault="00210449" w:rsidP="00210449">
      <w:pPr>
        <w:pStyle w:val="titolo20"/>
        <w:rPr>
          <w:color w:val="002060"/>
        </w:rPr>
      </w:pPr>
      <w:r w:rsidRPr="006B1B77">
        <w:rPr>
          <w:color w:val="002060"/>
        </w:rPr>
        <w:t xml:space="preserve">INIBIZIONE A TEMPO OPPURE SQUALIFICA A GARE: FINO AL 6/11/2024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29A038DE" w14:textId="77777777" w:rsidTr="00490F36">
        <w:tc>
          <w:tcPr>
            <w:tcW w:w="2200" w:type="dxa"/>
            <w:tcMar>
              <w:top w:w="20" w:type="dxa"/>
              <w:left w:w="20" w:type="dxa"/>
              <w:bottom w:w="20" w:type="dxa"/>
              <w:right w:w="20" w:type="dxa"/>
            </w:tcMar>
            <w:vAlign w:val="center"/>
            <w:hideMark/>
          </w:tcPr>
          <w:p w14:paraId="045EB671" w14:textId="77777777" w:rsidR="00210449" w:rsidRPr="006B1B77" w:rsidRDefault="00210449" w:rsidP="00490F36">
            <w:pPr>
              <w:pStyle w:val="movimento"/>
              <w:rPr>
                <w:color w:val="002060"/>
              </w:rPr>
            </w:pPr>
            <w:r w:rsidRPr="006B1B77">
              <w:rPr>
                <w:color w:val="002060"/>
              </w:rPr>
              <w:t>PICCHIO MANOLO</w:t>
            </w:r>
          </w:p>
        </w:tc>
        <w:tc>
          <w:tcPr>
            <w:tcW w:w="2200" w:type="dxa"/>
            <w:tcMar>
              <w:top w:w="20" w:type="dxa"/>
              <w:left w:w="20" w:type="dxa"/>
              <w:bottom w:w="20" w:type="dxa"/>
              <w:right w:w="20" w:type="dxa"/>
            </w:tcMar>
            <w:vAlign w:val="center"/>
            <w:hideMark/>
          </w:tcPr>
          <w:p w14:paraId="4089C34D" w14:textId="77777777" w:rsidR="00210449" w:rsidRPr="006B1B77" w:rsidRDefault="00210449" w:rsidP="00490F36">
            <w:pPr>
              <w:pStyle w:val="movimento2"/>
              <w:rPr>
                <w:color w:val="002060"/>
              </w:rPr>
            </w:pPr>
            <w:r w:rsidRPr="006B1B77">
              <w:rPr>
                <w:color w:val="002060"/>
              </w:rPr>
              <w:t xml:space="preserve">(BAYER CAPPUCCINI) </w:t>
            </w:r>
          </w:p>
        </w:tc>
        <w:tc>
          <w:tcPr>
            <w:tcW w:w="800" w:type="dxa"/>
            <w:tcMar>
              <w:top w:w="20" w:type="dxa"/>
              <w:left w:w="20" w:type="dxa"/>
              <w:bottom w:w="20" w:type="dxa"/>
              <w:right w:w="20" w:type="dxa"/>
            </w:tcMar>
            <w:vAlign w:val="center"/>
            <w:hideMark/>
          </w:tcPr>
          <w:p w14:paraId="00163EE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078CC1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53B28FC" w14:textId="77777777" w:rsidR="00210449" w:rsidRPr="006B1B77" w:rsidRDefault="00210449" w:rsidP="00490F36">
            <w:pPr>
              <w:pStyle w:val="movimento2"/>
              <w:rPr>
                <w:color w:val="002060"/>
              </w:rPr>
            </w:pPr>
            <w:r w:rsidRPr="006B1B77">
              <w:rPr>
                <w:color w:val="002060"/>
              </w:rPr>
              <w:t> </w:t>
            </w:r>
          </w:p>
        </w:tc>
      </w:tr>
    </w:tbl>
    <w:p w14:paraId="02B27704" w14:textId="77777777" w:rsidR="00210449" w:rsidRPr="006B1B77" w:rsidRDefault="00210449" w:rsidP="00210449">
      <w:pPr>
        <w:pStyle w:val="diffida"/>
        <w:spacing w:before="80" w:beforeAutospacing="0" w:after="40" w:afterAutospacing="0"/>
        <w:jc w:val="left"/>
        <w:rPr>
          <w:rFonts w:eastAsiaTheme="minorEastAsia"/>
          <w:color w:val="002060"/>
        </w:rPr>
      </w:pPr>
      <w:r w:rsidRPr="006B1B77">
        <w:rPr>
          <w:color w:val="002060"/>
        </w:rPr>
        <w:t xml:space="preserve">Per comportamento non regolamentare. Allontanato. </w:t>
      </w:r>
    </w:p>
    <w:p w14:paraId="138C8A2E" w14:textId="77777777" w:rsidR="00210449" w:rsidRPr="006B1B77" w:rsidRDefault="00210449" w:rsidP="00210449">
      <w:pPr>
        <w:pStyle w:val="titolo20"/>
        <w:rPr>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573AE34B" w14:textId="77777777" w:rsidTr="00490F36">
        <w:tc>
          <w:tcPr>
            <w:tcW w:w="2200" w:type="dxa"/>
            <w:tcMar>
              <w:top w:w="20" w:type="dxa"/>
              <w:left w:w="20" w:type="dxa"/>
              <w:bottom w:w="20" w:type="dxa"/>
              <w:right w:w="20" w:type="dxa"/>
            </w:tcMar>
            <w:vAlign w:val="center"/>
            <w:hideMark/>
          </w:tcPr>
          <w:p w14:paraId="119DC342" w14:textId="77777777" w:rsidR="00210449" w:rsidRPr="006B1B77" w:rsidRDefault="00210449" w:rsidP="00490F36">
            <w:pPr>
              <w:pStyle w:val="movimento"/>
              <w:rPr>
                <w:color w:val="002060"/>
              </w:rPr>
            </w:pPr>
            <w:r w:rsidRPr="006B1B77">
              <w:rPr>
                <w:color w:val="002060"/>
              </w:rPr>
              <w:t>MORETTI MAURILIO</w:t>
            </w:r>
          </w:p>
        </w:tc>
        <w:tc>
          <w:tcPr>
            <w:tcW w:w="2200" w:type="dxa"/>
            <w:tcMar>
              <w:top w:w="20" w:type="dxa"/>
              <w:left w:w="20" w:type="dxa"/>
              <w:bottom w:w="20" w:type="dxa"/>
              <w:right w:w="20" w:type="dxa"/>
            </w:tcMar>
            <w:vAlign w:val="center"/>
            <w:hideMark/>
          </w:tcPr>
          <w:p w14:paraId="6C587C76" w14:textId="77777777" w:rsidR="00210449" w:rsidRPr="006B1B77" w:rsidRDefault="00210449" w:rsidP="00490F36">
            <w:pPr>
              <w:pStyle w:val="movimento2"/>
              <w:rPr>
                <w:color w:val="002060"/>
              </w:rPr>
            </w:pPr>
            <w:r w:rsidRPr="006B1B77">
              <w:rPr>
                <w:color w:val="002060"/>
              </w:rPr>
              <w:t xml:space="preserve">(GAGLIOLE CALCIO A 5) </w:t>
            </w:r>
          </w:p>
        </w:tc>
        <w:tc>
          <w:tcPr>
            <w:tcW w:w="800" w:type="dxa"/>
            <w:tcMar>
              <w:top w:w="20" w:type="dxa"/>
              <w:left w:w="20" w:type="dxa"/>
              <w:bottom w:w="20" w:type="dxa"/>
              <w:right w:w="20" w:type="dxa"/>
            </w:tcMar>
            <w:vAlign w:val="center"/>
            <w:hideMark/>
          </w:tcPr>
          <w:p w14:paraId="19ABB1A2"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ACA439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C8F79A7" w14:textId="77777777" w:rsidR="00210449" w:rsidRPr="006B1B77" w:rsidRDefault="00210449" w:rsidP="00490F36">
            <w:pPr>
              <w:pStyle w:val="movimento2"/>
              <w:rPr>
                <w:color w:val="002060"/>
              </w:rPr>
            </w:pPr>
            <w:r w:rsidRPr="006B1B77">
              <w:rPr>
                <w:color w:val="002060"/>
              </w:rPr>
              <w:t> </w:t>
            </w:r>
          </w:p>
        </w:tc>
      </w:tr>
    </w:tbl>
    <w:p w14:paraId="092E962E" w14:textId="77777777" w:rsidR="00210449" w:rsidRPr="006B1B77" w:rsidRDefault="00210449" w:rsidP="00210449">
      <w:pPr>
        <w:pStyle w:val="titolo30"/>
        <w:rPr>
          <w:rFonts w:eastAsiaTheme="minorEastAsia"/>
          <w:color w:val="002060"/>
        </w:rPr>
      </w:pPr>
      <w:r w:rsidRPr="006B1B77">
        <w:rPr>
          <w:color w:val="002060"/>
        </w:rPr>
        <w:t xml:space="preserve">ALLENATORI </w:t>
      </w:r>
    </w:p>
    <w:p w14:paraId="5B4425B2"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227DFCCC" w14:textId="77777777" w:rsidTr="00490F36">
        <w:tc>
          <w:tcPr>
            <w:tcW w:w="2200" w:type="dxa"/>
            <w:tcMar>
              <w:top w:w="20" w:type="dxa"/>
              <w:left w:w="20" w:type="dxa"/>
              <w:bottom w:w="20" w:type="dxa"/>
              <w:right w:w="20" w:type="dxa"/>
            </w:tcMar>
            <w:vAlign w:val="center"/>
            <w:hideMark/>
          </w:tcPr>
          <w:p w14:paraId="60670656" w14:textId="77777777" w:rsidR="00210449" w:rsidRPr="006B1B77" w:rsidRDefault="00210449" w:rsidP="00490F36">
            <w:pPr>
              <w:pStyle w:val="movimento"/>
              <w:rPr>
                <w:color w:val="002060"/>
              </w:rPr>
            </w:pPr>
            <w:r w:rsidRPr="006B1B77">
              <w:rPr>
                <w:color w:val="002060"/>
              </w:rPr>
              <w:t>SALVI EMANUELE</w:t>
            </w:r>
          </w:p>
        </w:tc>
        <w:tc>
          <w:tcPr>
            <w:tcW w:w="2200" w:type="dxa"/>
            <w:tcMar>
              <w:top w:w="20" w:type="dxa"/>
              <w:left w:w="20" w:type="dxa"/>
              <w:bottom w:w="20" w:type="dxa"/>
              <w:right w:w="20" w:type="dxa"/>
            </w:tcMar>
            <w:vAlign w:val="center"/>
            <w:hideMark/>
          </w:tcPr>
          <w:p w14:paraId="6B6B07ED" w14:textId="77777777" w:rsidR="00210449" w:rsidRPr="006B1B77" w:rsidRDefault="00210449" w:rsidP="00490F36">
            <w:pPr>
              <w:pStyle w:val="movimento2"/>
              <w:rPr>
                <w:color w:val="002060"/>
              </w:rPr>
            </w:pPr>
            <w:r w:rsidRPr="006B1B77">
              <w:rPr>
                <w:color w:val="002060"/>
              </w:rPr>
              <w:t xml:space="preserve">(BAYER CAPPUCCINI) </w:t>
            </w:r>
          </w:p>
        </w:tc>
        <w:tc>
          <w:tcPr>
            <w:tcW w:w="800" w:type="dxa"/>
            <w:tcMar>
              <w:top w:w="20" w:type="dxa"/>
              <w:left w:w="20" w:type="dxa"/>
              <w:bottom w:w="20" w:type="dxa"/>
              <w:right w:w="20" w:type="dxa"/>
            </w:tcMar>
            <w:vAlign w:val="center"/>
            <w:hideMark/>
          </w:tcPr>
          <w:p w14:paraId="041C048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1E5E158" w14:textId="77777777" w:rsidR="00210449" w:rsidRPr="006B1B77" w:rsidRDefault="00210449" w:rsidP="00490F36">
            <w:pPr>
              <w:pStyle w:val="movimento"/>
              <w:rPr>
                <w:color w:val="002060"/>
              </w:rPr>
            </w:pPr>
            <w:r w:rsidRPr="006B1B77">
              <w:rPr>
                <w:color w:val="002060"/>
              </w:rPr>
              <w:t>CAMPOFIORITI LEONARDO</w:t>
            </w:r>
          </w:p>
        </w:tc>
        <w:tc>
          <w:tcPr>
            <w:tcW w:w="2200" w:type="dxa"/>
            <w:tcMar>
              <w:top w:w="20" w:type="dxa"/>
              <w:left w:w="20" w:type="dxa"/>
              <w:bottom w:w="20" w:type="dxa"/>
              <w:right w:w="20" w:type="dxa"/>
            </w:tcMar>
            <w:vAlign w:val="center"/>
            <w:hideMark/>
          </w:tcPr>
          <w:p w14:paraId="2B02B8F3" w14:textId="77777777" w:rsidR="00210449" w:rsidRPr="006B1B77" w:rsidRDefault="00210449" w:rsidP="00490F36">
            <w:pPr>
              <w:pStyle w:val="movimento2"/>
              <w:rPr>
                <w:color w:val="002060"/>
              </w:rPr>
            </w:pPr>
            <w:r w:rsidRPr="006B1B77">
              <w:rPr>
                <w:color w:val="002060"/>
              </w:rPr>
              <w:t xml:space="preserve">(FUTSAL MONTURANO) </w:t>
            </w:r>
          </w:p>
        </w:tc>
      </w:tr>
      <w:tr w:rsidR="00210449" w:rsidRPr="006B1B77" w14:paraId="0CB0669E" w14:textId="77777777" w:rsidTr="00490F36">
        <w:tc>
          <w:tcPr>
            <w:tcW w:w="2200" w:type="dxa"/>
            <w:tcMar>
              <w:top w:w="20" w:type="dxa"/>
              <w:left w:w="20" w:type="dxa"/>
              <w:bottom w:w="20" w:type="dxa"/>
              <w:right w:w="20" w:type="dxa"/>
            </w:tcMar>
            <w:vAlign w:val="center"/>
            <w:hideMark/>
          </w:tcPr>
          <w:p w14:paraId="5657F2A1" w14:textId="77777777" w:rsidR="00210449" w:rsidRPr="006B1B77" w:rsidRDefault="00210449" w:rsidP="00490F36">
            <w:pPr>
              <w:pStyle w:val="movimento"/>
              <w:rPr>
                <w:color w:val="002060"/>
              </w:rPr>
            </w:pPr>
            <w:r w:rsidRPr="006B1B77">
              <w:rPr>
                <w:color w:val="002060"/>
              </w:rPr>
              <w:t>MONALDI MAURO</w:t>
            </w:r>
          </w:p>
        </w:tc>
        <w:tc>
          <w:tcPr>
            <w:tcW w:w="2200" w:type="dxa"/>
            <w:tcMar>
              <w:top w:w="20" w:type="dxa"/>
              <w:left w:w="20" w:type="dxa"/>
              <w:bottom w:w="20" w:type="dxa"/>
              <w:right w:w="20" w:type="dxa"/>
            </w:tcMar>
            <w:vAlign w:val="center"/>
            <w:hideMark/>
          </w:tcPr>
          <w:p w14:paraId="0703E023" w14:textId="77777777" w:rsidR="00210449" w:rsidRPr="006B1B77" w:rsidRDefault="00210449" w:rsidP="00490F36">
            <w:pPr>
              <w:pStyle w:val="movimento2"/>
              <w:rPr>
                <w:color w:val="002060"/>
              </w:rPr>
            </w:pPr>
            <w:r w:rsidRPr="006B1B77">
              <w:rPr>
                <w:color w:val="002060"/>
              </w:rPr>
              <w:t xml:space="preserve">(TRE TORRI A.S.D.) </w:t>
            </w:r>
          </w:p>
        </w:tc>
        <w:tc>
          <w:tcPr>
            <w:tcW w:w="800" w:type="dxa"/>
            <w:tcMar>
              <w:top w:w="20" w:type="dxa"/>
              <w:left w:w="20" w:type="dxa"/>
              <w:bottom w:w="20" w:type="dxa"/>
              <w:right w:w="20" w:type="dxa"/>
            </w:tcMar>
            <w:vAlign w:val="center"/>
            <w:hideMark/>
          </w:tcPr>
          <w:p w14:paraId="3ABA436E"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6B9ACF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C2CC5E2" w14:textId="77777777" w:rsidR="00210449" w:rsidRPr="006B1B77" w:rsidRDefault="00210449" w:rsidP="00490F36">
            <w:pPr>
              <w:pStyle w:val="movimento2"/>
              <w:rPr>
                <w:color w:val="002060"/>
              </w:rPr>
            </w:pPr>
            <w:r w:rsidRPr="006B1B77">
              <w:rPr>
                <w:color w:val="002060"/>
              </w:rPr>
              <w:t> </w:t>
            </w:r>
          </w:p>
        </w:tc>
      </w:tr>
    </w:tbl>
    <w:p w14:paraId="665D6415" w14:textId="77777777" w:rsidR="00210449" w:rsidRPr="006B1B77" w:rsidRDefault="00210449" w:rsidP="00210449">
      <w:pPr>
        <w:pStyle w:val="titolo30"/>
        <w:rPr>
          <w:rFonts w:eastAsiaTheme="minorEastAsia"/>
          <w:color w:val="002060"/>
        </w:rPr>
      </w:pPr>
      <w:r w:rsidRPr="006B1B77">
        <w:rPr>
          <w:color w:val="002060"/>
        </w:rPr>
        <w:t xml:space="preserve">CALCIATORI NON ESPULSI </w:t>
      </w:r>
    </w:p>
    <w:p w14:paraId="27D56BAC" w14:textId="77777777" w:rsidR="00210449" w:rsidRPr="006B1B77" w:rsidRDefault="00210449" w:rsidP="00210449">
      <w:pPr>
        <w:pStyle w:val="titolo20"/>
        <w:rPr>
          <w:color w:val="002060"/>
        </w:rPr>
      </w:pPr>
      <w:r w:rsidRPr="006B1B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2C0020DB" w14:textId="77777777" w:rsidTr="00490F36">
        <w:tc>
          <w:tcPr>
            <w:tcW w:w="2200" w:type="dxa"/>
            <w:tcMar>
              <w:top w:w="20" w:type="dxa"/>
              <w:left w:w="20" w:type="dxa"/>
              <w:bottom w:w="20" w:type="dxa"/>
              <w:right w:w="20" w:type="dxa"/>
            </w:tcMar>
            <w:vAlign w:val="center"/>
            <w:hideMark/>
          </w:tcPr>
          <w:p w14:paraId="41906A7E" w14:textId="77777777" w:rsidR="00210449" w:rsidRPr="006B1B77" w:rsidRDefault="00210449" w:rsidP="00490F36">
            <w:pPr>
              <w:pStyle w:val="movimento"/>
              <w:rPr>
                <w:color w:val="002060"/>
              </w:rPr>
            </w:pPr>
            <w:r w:rsidRPr="006B1B77">
              <w:rPr>
                <w:color w:val="002060"/>
              </w:rPr>
              <w:t>PICCIOLI GIOELE</w:t>
            </w:r>
          </w:p>
        </w:tc>
        <w:tc>
          <w:tcPr>
            <w:tcW w:w="2200" w:type="dxa"/>
            <w:tcMar>
              <w:top w:w="20" w:type="dxa"/>
              <w:left w:w="20" w:type="dxa"/>
              <w:bottom w:w="20" w:type="dxa"/>
              <w:right w:w="20" w:type="dxa"/>
            </w:tcMar>
            <w:vAlign w:val="center"/>
            <w:hideMark/>
          </w:tcPr>
          <w:p w14:paraId="5C5248C6" w14:textId="77777777" w:rsidR="00210449" w:rsidRPr="006B1B77" w:rsidRDefault="00210449" w:rsidP="00490F36">
            <w:pPr>
              <w:pStyle w:val="movimento2"/>
              <w:rPr>
                <w:color w:val="002060"/>
              </w:rPr>
            </w:pPr>
            <w:r w:rsidRPr="006B1B77">
              <w:rPr>
                <w:color w:val="002060"/>
              </w:rPr>
              <w:t xml:space="preserve">(AMICI DEL CENTROSOCIO SP.) </w:t>
            </w:r>
          </w:p>
        </w:tc>
        <w:tc>
          <w:tcPr>
            <w:tcW w:w="800" w:type="dxa"/>
            <w:tcMar>
              <w:top w:w="20" w:type="dxa"/>
              <w:left w:w="20" w:type="dxa"/>
              <w:bottom w:w="20" w:type="dxa"/>
              <w:right w:w="20" w:type="dxa"/>
            </w:tcMar>
            <w:vAlign w:val="center"/>
            <w:hideMark/>
          </w:tcPr>
          <w:p w14:paraId="5BBECE7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20277DA" w14:textId="77777777" w:rsidR="00210449" w:rsidRPr="006B1B77" w:rsidRDefault="00210449" w:rsidP="00490F36">
            <w:pPr>
              <w:pStyle w:val="movimento"/>
              <w:rPr>
                <w:color w:val="002060"/>
              </w:rPr>
            </w:pPr>
            <w:r w:rsidRPr="006B1B77">
              <w:rPr>
                <w:color w:val="002060"/>
              </w:rPr>
              <w:t>NICOLAI RICCARDO</w:t>
            </w:r>
          </w:p>
        </w:tc>
        <w:tc>
          <w:tcPr>
            <w:tcW w:w="2200" w:type="dxa"/>
            <w:tcMar>
              <w:top w:w="20" w:type="dxa"/>
              <w:left w:w="20" w:type="dxa"/>
              <w:bottom w:w="20" w:type="dxa"/>
              <w:right w:w="20" w:type="dxa"/>
            </w:tcMar>
            <w:vAlign w:val="center"/>
            <w:hideMark/>
          </w:tcPr>
          <w:p w14:paraId="73BCC5E0" w14:textId="77777777" w:rsidR="00210449" w:rsidRPr="006B1B77" w:rsidRDefault="00210449" w:rsidP="00490F36">
            <w:pPr>
              <w:pStyle w:val="movimento2"/>
              <w:rPr>
                <w:color w:val="002060"/>
              </w:rPr>
            </w:pPr>
            <w:r w:rsidRPr="006B1B77">
              <w:rPr>
                <w:color w:val="002060"/>
              </w:rPr>
              <w:t xml:space="preserve">(FUTSAL MONTURANO) </w:t>
            </w:r>
          </w:p>
        </w:tc>
      </w:tr>
      <w:tr w:rsidR="00210449" w:rsidRPr="006B1B77" w14:paraId="6BF56538" w14:textId="77777777" w:rsidTr="00490F36">
        <w:tc>
          <w:tcPr>
            <w:tcW w:w="2200" w:type="dxa"/>
            <w:tcMar>
              <w:top w:w="20" w:type="dxa"/>
              <w:left w:w="20" w:type="dxa"/>
              <w:bottom w:w="20" w:type="dxa"/>
              <w:right w:w="20" w:type="dxa"/>
            </w:tcMar>
            <w:vAlign w:val="center"/>
            <w:hideMark/>
          </w:tcPr>
          <w:p w14:paraId="1BF93C6A" w14:textId="77777777" w:rsidR="00210449" w:rsidRPr="006B1B77" w:rsidRDefault="00210449" w:rsidP="00490F36">
            <w:pPr>
              <w:pStyle w:val="movimento"/>
              <w:rPr>
                <w:color w:val="002060"/>
              </w:rPr>
            </w:pPr>
            <w:r w:rsidRPr="006B1B77">
              <w:rPr>
                <w:color w:val="002060"/>
              </w:rPr>
              <w:t>PANELLA ALFONSO</w:t>
            </w:r>
          </w:p>
        </w:tc>
        <w:tc>
          <w:tcPr>
            <w:tcW w:w="2200" w:type="dxa"/>
            <w:tcMar>
              <w:top w:w="20" w:type="dxa"/>
              <w:left w:w="20" w:type="dxa"/>
              <w:bottom w:w="20" w:type="dxa"/>
              <w:right w:w="20" w:type="dxa"/>
            </w:tcMar>
            <w:vAlign w:val="center"/>
            <w:hideMark/>
          </w:tcPr>
          <w:p w14:paraId="438F7398" w14:textId="77777777" w:rsidR="00210449" w:rsidRPr="006B1B77" w:rsidRDefault="00210449" w:rsidP="00490F36">
            <w:pPr>
              <w:pStyle w:val="movimento2"/>
              <w:rPr>
                <w:color w:val="002060"/>
              </w:rPr>
            </w:pPr>
            <w:r w:rsidRPr="006B1B77">
              <w:rPr>
                <w:color w:val="002060"/>
              </w:rPr>
              <w:t xml:space="preserve">(GAGLIOLE CALCIO A 5) </w:t>
            </w:r>
          </w:p>
        </w:tc>
        <w:tc>
          <w:tcPr>
            <w:tcW w:w="800" w:type="dxa"/>
            <w:tcMar>
              <w:top w:w="20" w:type="dxa"/>
              <w:left w:w="20" w:type="dxa"/>
              <w:bottom w:w="20" w:type="dxa"/>
              <w:right w:w="20" w:type="dxa"/>
            </w:tcMar>
            <w:vAlign w:val="center"/>
            <w:hideMark/>
          </w:tcPr>
          <w:p w14:paraId="715253D3"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E66BC0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648A52C" w14:textId="77777777" w:rsidR="00210449" w:rsidRPr="006B1B77" w:rsidRDefault="00210449" w:rsidP="00490F36">
            <w:pPr>
              <w:pStyle w:val="movimento2"/>
              <w:rPr>
                <w:color w:val="002060"/>
              </w:rPr>
            </w:pPr>
            <w:r w:rsidRPr="006B1B77">
              <w:rPr>
                <w:color w:val="002060"/>
              </w:rPr>
              <w:t> </w:t>
            </w:r>
          </w:p>
        </w:tc>
      </w:tr>
    </w:tbl>
    <w:p w14:paraId="40390630" w14:textId="77777777" w:rsidR="00210449" w:rsidRPr="006B1B77" w:rsidRDefault="00210449" w:rsidP="00210449">
      <w:pPr>
        <w:pStyle w:val="titolo20"/>
        <w:rPr>
          <w:rFonts w:eastAsiaTheme="minorEastAsia"/>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15D28912" w14:textId="77777777" w:rsidTr="00490F36">
        <w:tc>
          <w:tcPr>
            <w:tcW w:w="2200" w:type="dxa"/>
            <w:tcMar>
              <w:top w:w="20" w:type="dxa"/>
              <w:left w:w="20" w:type="dxa"/>
              <w:bottom w:w="20" w:type="dxa"/>
              <w:right w:w="20" w:type="dxa"/>
            </w:tcMar>
            <w:vAlign w:val="center"/>
            <w:hideMark/>
          </w:tcPr>
          <w:p w14:paraId="66AF2831" w14:textId="77777777" w:rsidR="00210449" w:rsidRPr="006B1B77" w:rsidRDefault="00210449" w:rsidP="00490F36">
            <w:pPr>
              <w:pStyle w:val="movimento"/>
              <w:rPr>
                <w:color w:val="002060"/>
              </w:rPr>
            </w:pPr>
            <w:r w:rsidRPr="006B1B77">
              <w:rPr>
                <w:color w:val="002060"/>
              </w:rPr>
              <w:t>PACENTI GIACOMO</w:t>
            </w:r>
          </w:p>
        </w:tc>
        <w:tc>
          <w:tcPr>
            <w:tcW w:w="2200" w:type="dxa"/>
            <w:tcMar>
              <w:top w:w="20" w:type="dxa"/>
              <w:left w:w="20" w:type="dxa"/>
              <w:bottom w:w="20" w:type="dxa"/>
              <w:right w:w="20" w:type="dxa"/>
            </w:tcMar>
            <w:vAlign w:val="center"/>
            <w:hideMark/>
          </w:tcPr>
          <w:p w14:paraId="68A5C7F3" w14:textId="77777777" w:rsidR="00210449" w:rsidRPr="006B1B77" w:rsidRDefault="00210449" w:rsidP="00490F36">
            <w:pPr>
              <w:pStyle w:val="movimento2"/>
              <w:rPr>
                <w:color w:val="002060"/>
              </w:rPr>
            </w:pPr>
            <w:r w:rsidRPr="006B1B77">
              <w:rPr>
                <w:color w:val="002060"/>
              </w:rPr>
              <w:t xml:space="preserve">(AMICI DEL CENTROSOCIO SP.) </w:t>
            </w:r>
          </w:p>
        </w:tc>
        <w:tc>
          <w:tcPr>
            <w:tcW w:w="800" w:type="dxa"/>
            <w:tcMar>
              <w:top w:w="20" w:type="dxa"/>
              <w:left w:w="20" w:type="dxa"/>
              <w:bottom w:w="20" w:type="dxa"/>
              <w:right w:w="20" w:type="dxa"/>
            </w:tcMar>
            <w:vAlign w:val="center"/>
            <w:hideMark/>
          </w:tcPr>
          <w:p w14:paraId="3AF4A18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5E663C1" w14:textId="77777777" w:rsidR="00210449" w:rsidRPr="006B1B77" w:rsidRDefault="00210449" w:rsidP="00490F36">
            <w:pPr>
              <w:pStyle w:val="movimento"/>
              <w:rPr>
                <w:color w:val="002060"/>
              </w:rPr>
            </w:pPr>
            <w:r w:rsidRPr="006B1B77">
              <w:rPr>
                <w:color w:val="002060"/>
              </w:rPr>
              <w:t>MASI STEFANO</w:t>
            </w:r>
          </w:p>
        </w:tc>
        <w:tc>
          <w:tcPr>
            <w:tcW w:w="2200" w:type="dxa"/>
            <w:tcMar>
              <w:top w:w="20" w:type="dxa"/>
              <w:left w:w="20" w:type="dxa"/>
              <w:bottom w:w="20" w:type="dxa"/>
              <w:right w:w="20" w:type="dxa"/>
            </w:tcMar>
            <w:vAlign w:val="center"/>
            <w:hideMark/>
          </w:tcPr>
          <w:p w14:paraId="028DD289" w14:textId="77777777" w:rsidR="00210449" w:rsidRPr="006B1B77" w:rsidRDefault="00210449" w:rsidP="00490F36">
            <w:pPr>
              <w:pStyle w:val="movimento2"/>
              <w:rPr>
                <w:color w:val="002060"/>
              </w:rPr>
            </w:pPr>
            <w:r w:rsidRPr="006B1B77">
              <w:rPr>
                <w:color w:val="002060"/>
              </w:rPr>
              <w:t xml:space="preserve">(CHIARAVALLE FUTSAL) </w:t>
            </w:r>
          </w:p>
        </w:tc>
      </w:tr>
      <w:tr w:rsidR="00210449" w:rsidRPr="006B1B77" w14:paraId="411E05AB" w14:textId="77777777" w:rsidTr="00490F36">
        <w:tc>
          <w:tcPr>
            <w:tcW w:w="2200" w:type="dxa"/>
            <w:tcMar>
              <w:top w:w="20" w:type="dxa"/>
              <w:left w:w="20" w:type="dxa"/>
              <w:bottom w:w="20" w:type="dxa"/>
              <w:right w:w="20" w:type="dxa"/>
            </w:tcMar>
            <w:vAlign w:val="center"/>
            <w:hideMark/>
          </w:tcPr>
          <w:p w14:paraId="48E12CF7" w14:textId="77777777" w:rsidR="00210449" w:rsidRPr="006B1B77" w:rsidRDefault="00210449" w:rsidP="00490F36">
            <w:pPr>
              <w:pStyle w:val="movimento"/>
              <w:rPr>
                <w:color w:val="002060"/>
              </w:rPr>
            </w:pPr>
            <w:r w:rsidRPr="006B1B77">
              <w:rPr>
                <w:color w:val="002060"/>
              </w:rPr>
              <w:t>ERCOLI GIANLUCA</w:t>
            </w:r>
          </w:p>
        </w:tc>
        <w:tc>
          <w:tcPr>
            <w:tcW w:w="2200" w:type="dxa"/>
            <w:tcMar>
              <w:top w:w="20" w:type="dxa"/>
              <w:left w:w="20" w:type="dxa"/>
              <w:bottom w:w="20" w:type="dxa"/>
              <w:right w:w="20" w:type="dxa"/>
            </w:tcMar>
            <w:vAlign w:val="center"/>
            <w:hideMark/>
          </w:tcPr>
          <w:p w14:paraId="0186DDC5" w14:textId="77777777" w:rsidR="00210449" w:rsidRPr="006B1B77" w:rsidRDefault="00210449" w:rsidP="00490F36">
            <w:pPr>
              <w:pStyle w:val="movimento2"/>
              <w:rPr>
                <w:color w:val="002060"/>
              </w:rPr>
            </w:pPr>
            <w:r w:rsidRPr="006B1B77">
              <w:rPr>
                <w:color w:val="002060"/>
              </w:rPr>
              <w:t xml:space="preserve">(FUTSAL MONTURANO) </w:t>
            </w:r>
          </w:p>
        </w:tc>
        <w:tc>
          <w:tcPr>
            <w:tcW w:w="800" w:type="dxa"/>
            <w:tcMar>
              <w:top w:w="20" w:type="dxa"/>
              <w:left w:w="20" w:type="dxa"/>
              <w:bottom w:w="20" w:type="dxa"/>
              <w:right w:w="20" w:type="dxa"/>
            </w:tcMar>
            <w:vAlign w:val="center"/>
            <w:hideMark/>
          </w:tcPr>
          <w:p w14:paraId="2DF6807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4AB5462" w14:textId="77777777" w:rsidR="00210449" w:rsidRPr="006B1B77" w:rsidRDefault="00210449" w:rsidP="00490F36">
            <w:pPr>
              <w:pStyle w:val="movimento"/>
              <w:rPr>
                <w:color w:val="002060"/>
              </w:rPr>
            </w:pPr>
            <w:r w:rsidRPr="006B1B77">
              <w:rPr>
                <w:color w:val="002060"/>
              </w:rPr>
              <w:t>GABELLA AGUSTIN</w:t>
            </w:r>
          </w:p>
        </w:tc>
        <w:tc>
          <w:tcPr>
            <w:tcW w:w="2200" w:type="dxa"/>
            <w:tcMar>
              <w:top w:w="20" w:type="dxa"/>
              <w:left w:w="20" w:type="dxa"/>
              <w:bottom w:w="20" w:type="dxa"/>
              <w:right w:w="20" w:type="dxa"/>
            </w:tcMar>
            <w:vAlign w:val="center"/>
            <w:hideMark/>
          </w:tcPr>
          <w:p w14:paraId="1BD12250" w14:textId="77777777" w:rsidR="00210449" w:rsidRPr="006B1B77" w:rsidRDefault="00210449" w:rsidP="00490F36">
            <w:pPr>
              <w:pStyle w:val="movimento2"/>
              <w:rPr>
                <w:color w:val="002060"/>
              </w:rPr>
            </w:pPr>
            <w:r w:rsidRPr="006B1B77">
              <w:rPr>
                <w:color w:val="002060"/>
              </w:rPr>
              <w:t xml:space="preserve">(FUTSAL MONTURANO) </w:t>
            </w:r>
          </w:p>
        </w:tc>
      </w:tr>
      <w:tr w:rsidR="00210449" w:rsidRPr="006B1B77" w14:paraId="21BF65AF" w14:textId="77777777" w:rsidTr="00490F36">
        <w:tc>
          <w:tcPr>
            <w:tcW w:w="2200" w:type="dxa"/>
            <w:tcMar>
              <w:top w:w="20" w:type="dxa"/>
              <w:left w:w="20" w:type="dxa"/>
              <w:bottom w:w="20" w:type="dxa"/>
              <w:right w:w="20" w:type="dxa"/>
            </w:tcMar>
            <w:vAlign w:val="center"/>
            <w:hideMark/>
          </w:tcPr>
          <w:p w14:paraId="37CC4A36" w14:textId="77777777" w:rsidR="00210449" w:rsidRPr="006B1B77" w:rsidRDefault="00210449" w:rsidP="00490F36">
            <w:pPr>
              <w:pStyle w:val="movimento"/>
              <w:rPr>
                <w:color w:val="002060"/>
              </w:rPr>
            </w:pPr>
            <w:r w:rsidRPr="006B1B77">
              <w:rPr>
                <w:color w:val="002060"/>
              </w:rPr>
              <w:t>ROSETTI FABIO</w:t>
            </w:r>
          </w:p>
        </w:tc>
        <w:tc>
          <w:tcPr>
            <w:tcW w:w="2200" w:type="dxa"/>
            <w:tcMar>
              <w:top w:w="20" w:type="dxa"/>
              <w:left w:w="20" w:type="dxa"/>
              <w:bottom w:w="20" w:type="dxa"/>
              <w:right w:w="20" w:type="dxa"/>
            </w:tcMar>
            <w:vAlign w:val="center"/>
            <w:hideMark/>
          </w:tcPr>
          <w:p w14:paraId="3347D255" w14:textId="77777777" w:rsidR="00210449" w:rsidRPr="006B1B77" w:rsidRDefault="00210449" w:rsidP="00490F36">
            <w:pPr>
              <w:pStyle w:val="movimento2"/>
              <w:rPr>
                <w:color w:val="002060"/>
              </w:rPr>
            </w:pPr>
            <w:r w:rsidRPr="006B1B77">
              <w:rPr>
                <w:color w:val="002060"/>
              </w:rPr>
              <w:t xml:space="preserve">(FUTSAL MONTURANO) </w:t>
            </w:r>
          </w:p>
        </w:tc>
        <w:tc>
          <w:tcPr>
            <w:tcW w:w="800" w:type="dxa"/>
            <w:tcMar>
              <w:top w:w="20" w:type="dxa"/>
              <w:left w:w="20" w:type="dxa"/>
              <w:bottom w:w="20" w:type="dxa"/>
              <w:right w:w="20" w:type="dxa"/>
            </w:tcMar>
            <w:vAlign w:val="center"/>
            <w:hideMark/>
          </w:tcPr>
          <w:p w14:paraId="655CE31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781C061" w14:textId="77777777" w:rsidR="00210449" w:rsidRPr="006B1B77" w:rsidRDefault="00210449" w:rsidP="00490F36">
            <w:pPr>
              <w:pStyle w:val="movimento"/>
              <w:rPr>
                <w:color w:val="002060"/>
              </w:rPr>
            </w:pPr>
            <w:r w:rsidRPr="006B1B77">
              <w:rPr>
                <w:color w:val="002060"/>
              </w:rPr>
              <w:t>OCHARAN CARRILLO CRISTIAN ADRIAN</w:t>
            </w:r>
          </w:p>
        </w:tc>
        <w:tc>
          <w:tcPr>
            <w:tcW w:w="2200" w:type="dxa"/>
            <w:tcMar>
              <w:top w:w="20" w:type="dxa"/>
              <w:left w:w="20" w:type="dxa"/>
              <w:bottom w:w="20" w:type="dxa"/>
              <w:right w:w="20" w:type="dxa"/>
            </w:tcMar>
            <w:vAlign w:val="center"/>
            <w:hideMark/>
          </w:tcPr>
          <w:p w14:paraId="07BE11D9" w14:textId="77777777" w:rsidR="00210449" w:rsidRPr="006B1B77" w:rsidRDefault="00210449" w:rsidP="00490F36">
            <w:pPr>
              <w:pStyle w:val="movimento2"/>
              <w:rPr>
                <w:color w:val="002060"/>
              </w:rPr>
            </w:pPr>
            <w:r w:rsidRPr="006B1B77">
              <w:rPr>
                <w:color w:val="002060"/>
              </w:rPr>
              <w:t xml:space="preserve">(GAGLIOLE CALCIO A 5) </w:t>
            </w:r>
          </w:p>
        </w:tc>
      </w:tr>
      <w:tr w:rsidR="00210449" w:rsidRPr="006B1B77" w14:paraId="658D479F" w14:textId="77777777" w:rsidTr="00490F36">
        <w:tc>
          <w:tcPr>
            <w:tcW w:w="2200" w:type="dxa"/>
            <w:tcMar>
              <w:top w:w="20" w:type="dxa"/>
              <w:left w:w="20" w:type="dxa"/>
              <w:bottom w:w="20" w:type="dxa"/>
              <w:right w:w="20" w:type="dxa"/>
            </w:tcMar>
            <w:vAlign w:val="center"/>
            <w:hideMark/>
          </w:tcPr>
          <w:p w14:paraId="46ACB8B9" w14:textId="77777777" w:rsidR="00210449" w:rsidRPr="006B1B77" w:rsidRDefault="00210449" w:rsidP="00490F36">
            <w:pPr>
              <w:pStyle w:val="movimento"/>
              <w:rPr>
                <w:color w:val="002060"/>
              </w:rPr>
            </w:pPr>
            <w:r w:rsidRPr="006B1B77">
              <w:rPr>
                <w:color w:val="002060"/>
              </w:rPr>
              <w:t>MINDOLI GIAMPIERO</w:t>
            </w:r>
          </w:p>
        </w:tc>
        <w:tc>
          <w:tcPr>
            <w:tcW w:w="2200" w:type="dxa"/>
            <w:tcMar>
              <w:top w:w="20" w:type="dxa"/>
              <w:left w:w="20" w:type="dxa"/>
              <w:bottom w:w="20" w:type="dxa"/>
              <w:right w:w="20" w:type="dxa"/>
            </w:tcMar>
            <w:vAlign w:val="center"/>
            <w:hideMark/>
          </w:tcPr>
          <w:p w14:paraId="6B377C5A" w14:textId="77777777" w:rsidR="00210449" w:rsidRPr="006B1B77" w:rsidRDefault="00210449" w:rsidP="00490F36">
            <w:pPr>
              <w:pStyle w:val="movimento2"/>
              <w:rPr>
                <w:color w:val="002060"/>
              </w:rPr>
            </w:pPr>
            <w:r w:rsidRPr="006B1B77">
              <w:rPr>
                <w:color w:val="002060"/>
              </w:rPr>
              <w:t xml:space="preserve">(SAMBENEDETTESE C5 SSDARL) </w:t>
            </w:r>
          </w:p>
        </w:tc>
        <w:tc>
          <w:tcPr>
            <w:tcW w:w="800" w:type="dxa"/>
            <w:tcMar>
              <w:top w:w="20" w:type="dxa"/>
              <w:left w:w="20" w:type="dxa"/>
              <w:bottom w:w="20" w:type="dxa"/>
              <w:right w:w="20" w:type="dxa"/>
            </w:tcMar>
            <w:vAlign w:val="center"/>
            <w:hideMark/>
          </w:tcPr>
          <w:p w14:paraId="4AAA7F2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9DD021E" w14:textId="77777777" w:rsidR="00210449" w:rsidRPr="006B1B77" w:rsidRDefault="00210449" w:rsidP="00490F36">
            <w:pPr>
              <w:pStyle w:val="movimento"/>
              <w:rPr>
                <w:color w:val="002060"/>
              </w:rPr>
            </w:pPr>
            <w:r w:rsidRPr="006B1B77">
              <w:rPr>
                <w:color w:val="002060"/>
              </w:rPr>
              <w:t>SESTILI NICCOLO</w:t>
            </w:r>
          </w:p>
        </w:tc>
        <w:tc>
          <w:tcPr>
            <w:tcW w:w="2200" w:type="dxa"/>
            <w:tcMar>
              <w:top w:w="20" w:type="dxa"/>
              <w:left w:w="20" w:type="dxa"/>
              <w:bottom w:w="20" w:type="dxa"/>
              <w:right w:w="20" w:type="dxa"/>
            </w:tcMar>
            <w:vAlign w:val="center"/>
            <w:hideMark/>
          </w:tcPr>
          <w:p w14:paraId="7EA6F18A" w14:textId="77777777" w:rsidR="00210449" w:rsidRPr="006B1B77" w:rsidRDefault="00210449" w:rsidP="00490F36">
            <w:pPr>
              <w:pStyle w:val="movimento2"/>
              <w:rPr>
                <w:color w:val="002060"/>
              </w:rPr>
            </w:pPr>
            <w:r w:rsidRPr="006B1B77">
              <w:rPr>
                <w:color w:val="002060"/>
              </w:rPr>
              <w:t xml:space="preserve">(SAMBENEDETTESE C5 SSDARL) </w:t>
            </w:r>
          </w:p>
        </w:tc>
      </w:tr>
      <w:tr w:rsidR="00210449" w:rsidRPr="006B1B77" w14:paraId="49121A2D" w14:textId="77777777" w:rsidTr="00490F36">
        <w:tc>
          <w:tcPr>
            <w:tcW w:w="2200" w:type="dxa"/>
            <w:tcMar>
              <w:top w:w="20" w:type="dxa"/>
              <w:left w:w="20" w:type="dxa"/>
              <w:bottom w:w="20" w:type="dxa"/>
              <w:right w:w="20" w:type="dxa"/>
            </w:tcMar>
            <w:vAlign w:val="center"/>
            <w:hideMark/>
          </w:tcPr>
          <w:p w14:paraId="78018EC7" w14:textId="77777777" w:rsidR="00210449" w:rsidRPr="006B1B77" w:rsidRDefault="00210449" w:rsidP="00490F36">
            <w:pPr>
              <w:pStyle w:val="movimento"/>
              <w:rPr>
                <w:color w:val="002060"/>
              </w:rPr>
            </w:pPr>
            <w:r w:rsidRPr="006B1B77">
              <w:rPr>
                <w:color w:val="002060"/>
              </w:rPr>
              <w:t>LATINI DIEGO</w:t>
            </w:r>
          </w:p>
        </w:tc>
        <w:tc>
          <w:tcPr>
            <w:tcW w:w="2200" w:type="dxa"/>
            <w:tcMar>
              <w:top w:w="20" w:type="dxa"/>
              <w:left w:w="20" w:type="dxa"/>
              <w:bottom w:w="20" w:type="dxa"/>
              <w:right w:w="20" w:type="dxa"/>
            </w:tcMar>
            <w:vAlign w:val="center"/>
            <w:hideMark/>
          </w:tcPr>
          <w:p w14:paraId="6ECF5756" w14:textId="77777777" w:rsidR="00210449" w:rsidRPr="006B1B77" w:rsidRDefault="00210449" w:rsidP="00490F36">
            <w:pPr>
              <w:pStyle w:val="movimento2"/>
              <w:rPr>
                <w:color w:val="002060"/>
              </w:rPr>
            </w:pPr>
            <w:r w:rsidRPr="006B1B77">
              <w:rPr>
                <w:color w:val="002060"/>
              </w:rPr>
              <w:t xml:space="preserve">(TRE TORRI A.S.D.) </w:t>
            </w:r>
          </w:p>
        </w:tc>
        <w:tc>
          <w:tcPr>
            <w:tcW w:w="800" w:type="dxa"/>
            <w:tcMar>
              <w:top w:w="20" w:type="dxa"/>
              <w:left w:w="20" w:type="dxa"/>
              <w:bottom w:w="20" w:type="dxa"/>
              <w:right w:w="20" w:type="dxa"/>
            </w:tcMar>
            <w:vAlign w:val="center"/>
            <w:hideMark/>
          </w:tcPr>
          <w:p w14:paraId="23565F93"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39D6271" w14:textId="77777777" w:rsidR="00210449" w:rsidRPr="006B1B77" w:rsidRDefault="00210449" w:rsidP="00490F36">
            <w:pPr>
              <w:pStyle w:val="movimento"/>
              <w:rPr>
                <w:color w:val="002060"/>
              </w:rPr>
            </w:pPr>
            <w:r w:rsidRPr="006B1B77">
              <w:rPr>
                <w:color w:val="002060"/>
              </w:rPr>
              <w:t>DISARNO EMILIANO</w:t>
            </w:r>
          </w:p>
        </w:tc>
        <w:tc>
          <w:tcPr>
            <w:tcW w:w="2200" w:type="dxa"/>
            <w:tcMar>
              <w:top w:w="20" w:type="dxa"/>
              <w:left w:w="20" w:type="dxa"/>
              <w:bottom w:w="20" w:type="dxa"/>
              <w:right w:w="20" w:type="dxa"/>
            </w:tcMar>
            <w:vAlign w:val="center"/>
            <w:hideMark/>
          </w:tcPr>
          <w:p w14:paraId="07D6734E" w14:textId="77777777" w:rsidR="00210449" w:rsidRPr="006B1B77" w:rsidRDefault="00210449" w:rsidP="00490F36">
            <w:pPr>
              <w:pStyle w:val="movimento2"/>
              <w:rPr>
                <w:color w:val="002060"/>
              </w:rPr>
            </w:pPr>
            <w:r w:rsidRPr="006B1B77">
              <w:rPr>
                <w:color w:val="002060"/>
              </w:rPr>
              <w:t xml:space="preserve">(U.S. FORTUNA FANO) </w:t>
            </w:r>
          </w:p>
        </w:tc>
      </w:tr>
    </w:tbl>
    <w:p w14:paraId="56831BF2"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1AA48C06" w14:textId="77777777" w:rsidTr="00490F36">
        <w:tc>
          <w:tcPr>
            <w:tcW w:w="2200" w:type="dxa"/>
            <w:tcMar>
              <w:top w:w="20" w:type="dxa"/>
              <w:left w:w="20" w:type="dxa"/>
              <w:bottom w:w="20" w:type="dxa"/>
              <w:right w:w="20" w:type="dxa"/>
            </w:tcMar>
            <w:vAlign w:val="center"/>
            <w:hideMark/>
          </w:tcPr>
          <w:p w14:paraId="7ED3E675" w14:textId="77777777" w:rsidR="00210449" w:rsidRPr="006B1B77" w:rsidRDefault="00210449" w:rsidP="00490F36">
            <w:pPr>
              <w:pStyle w:val="movimento"/>
              <w:rPr>
                <w:color w:val="002060"/>
              </w:rPr>
            </w:pPr>
            <w:r w:rsidRPr="006B1B77">
              <w:rPr>
                <w:color w:val="002060"/>
              </w:rPr>
              <w:t>MARTURANO WALTER ALEJANDR</w:t>
            </w:r>
          </w:p>
        </w:tc>
        <w:tc>
          <w:tcPr>
            <w:tcW w:w="2200" w:type="dxa"/>
            <w:tcMar>
              <w:top w:w="20" w:type="dxa"/>
              <w:left w:w="20" w:type="dxa"/>
              <w:bottom w:w="20" w:type="dxa"/>
              <w:right w:w="20" w:type="dxa"/>
            </w:tcMar>
            <w:vAlign w:val="center"/>
            <w:hideMark/>
          </w:tcPr>
          <w:p w14:paraId="223D04A7" w14:textId="77777777" w:rsidR="00210449" w:rsidRPr="006B1B77" w:rsidRDefault="00210449" w:rsidP="00490F36">
            <w:pPr>
              <w:pStyle w:val="movimento2"/>
              <w:rPr>
                <w:color w:val="002060"/>
              </w:rPr>
            </w:pPr>
            <w:r w:rsidRPr="006B1B77">
              <w:rPr>
                <w:color w:val="002060"/>
              </w:rPr>
              <w:t xml:space="preserve">(CERRETO D ESI C5 A.S.D.) </w:t>
            </w:r>
          </w:p>
        </w:tc>
        <w:tc>
          <w:tcPr>
            <w:tcW w:w="800" w:type="dxa"/>
            <w:tcMar>
              <w:top w:w="20" w:type="dxa"/>
              <w:left w:w="20" w:type="dxa"/>
              <w:bottom w:w="20" w:type="dxa"/>
              <w:right w:w="20" w:type="dxa"/>
            </w:tcMar>
            <w:vAlign w:val="center"/>
            <w:hideMark/>
          </w:tcPr>
          <w:p w14:paraId="19E82EBF"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B561213" w14:textId="77777777" w:rsidR="00210449" w:rsidRPr="006B1B77" w:rsidRDefault="00210449" w:rsidP="00490F36">
            <w:pPr>
              <w:pStyle w:val="movimento"/>
              <w:rPr>
                <w:color w:val="002060"/>
              </w:rPr>
            </w:pPr>
            <w:r w:rsidRPr="006B1B77">
              <w:rPr>
                <w:color w:val="002060"/>
              </w:rPr>
              <w:t>GRASSI MICHELE</w:t>
            </w:r>
          </w:p>
        </w:tc>
        <w:tc>
          <w:tcPr>
            <w:tcW w:w="2200" w:type="dxa"/>
            <w:tcMar>
              <w:top w:w="20" w:type="dxa"/>
              <w:left w:w="20" w:type="dxa"/>
              <w:bottom w:w="20" w:type="dxa"/>
              <w:right w:w="20" w:type="dxa"/>
            </w:tcMar>
            <w:vAlign w:val="center"/>
            <w:hideMark/>
          </w:tcPr>
          <w:p w14:paraId="3000680D" w14:textId="77777777" w:rsidR="00210449" w:rsidRPr="006B1B77" w:rsidRDefault="00210449" w:rsidP="00490F36">
            <w:pPr>
              <w:pStyle w:val="movimento2"/>
              <w:rPr>
                <w:color w:val="002060"/>
              </w:rPr>
            </w:pPr>
            <w:r w:rsidRPr="006B1B77">
              <w:rPr>
                <w:color w:val="002060"/>
              </w:rPr>
              <w:t xml:space="preserve">(CHIARAVALLE FUTSAL) </w:t>
            </w:r>
          </w:p>
        </w:tc>
      </w:tr>
      <w:tr w:rsidR="00210449" w:rsidRPr="006B1B77" w14:paraId="1E2CF8B4" w14:textId="77777777" w:rsidTr="00490F36">
        <w:tc>
          <w:tcPr>
            <w:tcW w:w="2200" w:type="dxa"/>
            <w:tcMar>
              <w:top w:w="20" w:type="dxa"/>
              <w:left w:w="20" w:type="dxa"/>
              <w:bottom w:w="20" w:type="dxa"/>
              <w:right w:w="20" w:type="dxa"/>
            </w:tcMar>
            <w:vAlign w:val="center"/>
            <w:hideMark/>
          </w:tcPr>
          <w:p w14:paraId="359C78BA" w14:textId="77777777" w:rsidR="00210449" w:rsidRPr="006B1B77" w:rsidRDefault="00210449" w:rsidP="00490F36">
            <w:pPr>
              <w:pStyle w:val="movimento"/>
              <w:rPr>
                <w:color w:val="002060"/>
              </w:rPr>
            </w:pPr>
            <w:r w:rsidRPr="006B1B77">
              <w:rPr>
                <w:color w:val="002060"/>
              </w:rPr>
              <w:t>TOMASSINI SIMONE</w:t>
            </w:r>
          </w:p>
        </w:tc>
        <w:tc>
          <w:tcPr>
            <w:tcW w:w="2200" w:type="dxa"/>
            <w:tcMar>
              <w:top w:w="20" w:type="dxa"/>
              <w:left w:w="20" w:type="dxa"/>
              <w:bottom w:w="20" w:type="dxa"/>
              <w:right w:w="20" w:type="dxa"/>
            </w:tcMar>
            <w:vAlign w:val="center"/>
            <w:hideMark/>
          </w:tcPr>
          <w:p w14:paraId="4ED05A66" w14:textId="77777777" w:rsidR="00210449" w:rsidRPr="006B1B77" w:rsidRDefault="00210449" w:rsidP="00490F36">
            <w:pPr>
              <w:pStyle w:val="movimento2"/>
              <w:rPr>
                <w:color w:val="002060"/>
              </w:rPr>
            </w:pPr>
            <w:r w:rsidRPr="006B1B77">
              <w:rPr>
                <w:color w:val="002060"/>
              </w:rPr>
              <w:t xml:space="preserve">(FERMANA FUTSAL 2022) </w:t>
            </w:r>
          </w:p>
        </w:tc>
        <w:tc>
          <w:tcPr>
            <w:tcW w:w="800" w:type="dxa"/>
            <w:tcMar>
              <w:top w:w="20" w:type="dxa"/>
              <w:left w:w="20" w:type="dxa"/>
              <w:bottom w:w="20" w:type="dxa"/>
              <w:right w:w="20" w:type="dxa"/>
            </w:tcMar>
            <w:vAlign w:val="center"/>
            <w:hideMark/>
          </w:tcPr>
          <w:p w14:paraId="2A28EB4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ED7A031" w14:textId="77777777" w:rsidR="00210449" w:rsidRPr="006B1B77" w:rsidRDefault="00210449" w:rsidP="00490F36">
            <w:pPr>
              <w:pStyle w:val="movimento"/>
              <w:rPr>
                <w:color w:val="002060"/>
              </w:rPr>
            </w:pPr>
            <w:r w:rsidRPr="006B1B77">
              <w:rPr>
                <w:color w:val="002060"/>
              </w:rPr>
              <w:t>SAVORETTI MATTEO</w:t>
            </w:r>
          </w:p>
        </w:tc>
        <w:tc>
          <w:tcPr>
            <w:tcW w:w="2200" w:type="dxa"/>
            <w:tcMar>
              <w:top w:w="20" w:type="dxa"/>
              <w:left w:w="20" w:type="dxa"/>
              <w:bottom w:w="20" w:type="dxa"/>
              <w:right w:w="20" w:type="dxa"/>
            </w:tcMar>
            <w:vAlign w:val="center"/>
            <w:hideMark/>
          </w:tcPr>
          <w:p w14:paraId="312972FC" w14:textId="77777777" w:rsidR="00210449" w:rsidRPr="006B1B77" w:rsidRDefault="00210449" w:rsidP="00490F36">
            <w:pPr>
              <w:pStyle w:val="movimento2"/>
              <w:rPr>
                <w:color w:val="002060"/>
              </w:rPr>
            </w:pPr>
            <w:r w:rsidRPr="006B1B77">
              <w:rPr>
                <w:color w:val="002060"/>
              </w:rPr>
              <w:t xml:space="preserve">(MONTELUPONE CALCIO A 5) </w:t>
            </w:r>
          </w:p>
        </w:tc>
      </w:tr>
      <w:tr w:rsidR="00210449" w:rsidRPr="006B1B77" w14:paraId="32C512A4" w14:textId="77777777" w:rsidTr="00490F36">
        <w:tc>
          <w:tcPr>
            <w:tcW w:w="2200" w:type="dxa"/>
            <w:tcMar>
              <w:top w:w="20" w:type="dxa"/>
              <w:left w:w="20" w:type="dxa"/>
              <w:bottom w:w="20" w:type="dxa"/>
              <w:right w:w="20" w:type="dxa"/>
            </w:tcMar>
            <w:vAlign w:val="center"/>
            <w:hideMark/>
          </w:tcPr>
          <w:p w14:paraId="3E4DCBFC" w14:textId="77777777" w:rsidR="00210449" w:rsidRPr="006B1B77" w:rsidRDefault="00210449" w:rsidP="00490F36">
            <w:pPr>
              <w:pStyle w:val="movimento"/>
              <w:rPr>
                <w:color w:val="002060"/>
              </w:rPr>
            </w:pPr>
            <w:r w:rsidRPr="006B1B77">
              <w:rPr>
                <w:color w:val="002060"/>
              </w:rPr>
              <w:t>BIAGINI MARCO</w:t>
            </w:r>
          </w:p>
        </w:tc>
        <w:tc>
          <w:tcPr>
            <w:tcW w:w="2200" w:type="dxa"/>
            <w:tcMar>
              <w:top w:w="20" w:type="dxa"/>
              <w:left w:w="20" w:type="dxa"/>
              <w:bottom w:w="20" w:type="dxa"/>
              <w:right w:w="20" w:type="dxa"/>
            </w:tcMar>
            <w:vAlign w:val="center"/>
            <w:hideMark/>
          </w:tcPr>
          <w:p w14:paraId="49975E09" w14:textId="77777777" w:rsidR="00210449" w:rsidRPr="006B1B77" w:rsidRDefault="00210449" w:rsidP="00490F36">
            <w:pPr>
              <w:pStyle w:val="movimento2"/>
              <w:rPr>
                <w:color w:val="002060"/>
              </w:rPr>
            </w:pPr>
            <w:r w:rsidRPr="006B1B77">
              <w:rPr>
                <w:color w:val="002060"/>
              </w:rPr>
              <w:t xml:space="preserve">(PIANACCIO) </w:t>
            </w:r>
          </w:p>
        </w:tc>
        <w:tc>
          <w:tcPr>
            <w:tcW w:w="800" w:type="dxa"/>
            <w:tcMar>
              <w:top w:w="20" w:type="dxa"/>
              <w:left w:w="20" w:type="dxa"/>
              <w:bottom w:w="20" w:type="dxa"/>
              <w:right w:w="20" w:type="dxa"/>
            </w:tcMar>
            <w:vAlign w:val="center"/>
            <w:hideMark/>
          </w:tcPr>
          <w:p w14:paraId="4EFF50CA"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3CB4733" w14:textId="77777777" w:rsidR="00210449" w:rsidRPr="006B1B77" w:rsidRDefault="00210449" w:rsidP="00490F36">
            <w:pPr>
              <w:pStyle w:val="movimento"/>
              <w:rPr>
                <w:color w:val="002060"/>
              </w:rPr>
            </w:pPr>
            <w:r w:rsidRPr="006B1B77">
              <w:rPr>
                <w:color w:val="002060"/>
              </w:rPr>
              <w:t>BOMBAGIONI ALESSIO</w:t>
            </w:r>
          </w:p>
        </w:tc>
        <w:tc>
          <w:tcPr>
            <w:tcW w:w="2200" w:type="dxa"/>
            <w:tcMar>
              <w:top w:w="20" w:type="dxa"/>
              <w:left w:w="20" w:type="dxa"/>
              <w:bottom w:w="20" w:type="dxa"/>
              <w:right w:w="20" w:type="dxa"/>
            </w:tcMar>
            <w:vAlign w:val="center"/>
            <w:hideMark/>
          </w:tcPr>
          <w:p w14:paraId="187745FF" w14:textId="77777777" w:rsidR="00210449" w:rsidRPr="006B1B77" w:rsidRDefault="00210449" w:rsidP="00490F36">
            <w:pPr>
              <w:pStyle w:val="movimento2"/>
              <w:rPr>
                <w:color w:val="002060"/>
              </w:rPr>
            </w:pPr>
            <w:r w:rsidRPr="006B1B77">
              <w:rPr>
                <w:color w:val="002060"/>
              </w:rPr>
              <w:t xml:space="preserve">(PIANACCIO) </w:t>
            </w:r>
          </w:p>
        </w:tc>
      </w:tr>
      <w:tr w:rsidR="00210449" w:rsidRPr="006B1B77" w14:paraId="369BCE94" w14:textId="77777777" w:rsidTr="00490F36">
        <w:tc>
          <w:tcPr>
            <w:tcW w:w="2200" w:type="dxa"/>
            <w:tcMar>
              <w:top w:w="20" w:type="dxa"/>
              <w:left w:w="20" w:type="dxa"/>
              <w:bottom w:w="20" w:type="dxa"/>
              <w:right w:w="20" w:type="dxa"/>
            </w:tcMar>
            <w:vAlign w:val="center"/>
            <w:hideMark/>
          </w:tcPr>
          <w:p w14:paraId="4D68F099" w14:textId="77777777" w:rsidR="00210449" w:rsidRPr="006B1B77" w:rsidRDefault="00210449" w:rsidP="00490F36">
            <w:pPr>
              <w:pStyle w:val="movimento"/>
              <w:rPr>
                <w:color w:val="002060"/>
              </w:rPr>
            </w:pPr>
            <w:r w:rsidRPr="006B1B77">
              <w:rPr>
                <w:color w:val="002060"/>
              </w:rPr>
              <w:t>GASPARRONI DANILO</w:t>
            </w:r>
          </w:p>
        </w:tc>
        <w:tc>
          <w:tcPr>
            <w:tcW w:w="2200" w:type="dxa"/>
            <w:tcMar>
              <w:top w:w="20" w:type="dxa"/>
              <w:left w:w="20" w:type="dxa"/>
              <w:bottom w:w="20" w:type="dxa"/>
              <w:right w:w="20" w:type="dxa"/>
            </w:tcMar>
            <w:vAlign w:val="center"/>
            <w:hideMark/>
          </w:tcPr>
          <w:p w14:paraId="4DE30150" w14:textId="77777777" w:rsidR="00210449" w:rsidRPr="006B1B77" w:rsidRDefault="00210449" w:rsidP="00490F36">
            <w:pPr>
              <w:pStyle w:val="movimento2"/>
              <w:rPr>
                <w:color w:val="002060"/>
              </w:rPr>
            </w:pPr>
            <w:r w:rsidRPr="006B1B77">
              <w:rPr>
                <w:color w:val="002060"/>
              </w:rPr>
              <w:t xml:space="preserve">(PIETRALACROCE 73) </w:t>
            </w:r>
          </w:p>
        </w:tc>
        <w:tc>
          <w:tcPr>
            <w:tcW w:w="800" w:type="dxa"/>
            <w:tcMar>
              <w:top w:w="20" w:type="dxa"/>
              <w:left w:w="20" w:type="dxa"/>
              <w:bottom w:w="20" w:type="dxa"/>
              <w:right w:w="20" w:type="dxa"/>
            </w:tcMar>
            <w:vAlign w:val="center"/>
            <w:hideMark/>
          </w:tcPr>
          <w:p w14:paraId="18B62AD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F96263E" w14:textId="77777777" w:rsidR="00210449" w:rsidRPr="006B1B77" w:rsidRDefault="00210449" w:rsidP="00490F36">
            <w:pPr>
              <w:pStyle w:val="movimento"/>
              <w:rPr>
                <w:color w:val="002060"/>
              </w:rPr>
            </w:pPr>
            <w:r w:rsidRPr="006B1B77">
              <w:rPr>
                <w:color w:val="002060"/>
              </w:rPr>
              <w:t>BRUNO SIMONE</w:t>
            </w:r>
          </w:p>
        </w:tc>
        <w:tc>
          <w:tcPr>
            <w:tcW w:w="2200" w:type="dxa"/>
            <w:tcMar>
              <w:top w:w="20" w:type="dxa"/>
              <w:left w:w="20" w:type="dxa"/>
              <w:bottom w:w="20" w:type="dxa"/>
              <w:right w:w="20" w:type="dxa"/>
            </w:tcMar>
            <w:vAlign w:val="center"/>
            <w:hideMark/>
          </w:tcPr>
          <w:p w14:paraId="5E45CB79" w14:textId="77777777" w:rsidR="00210449" w:rsidRPr="006B1B77" w:rsidRDefault="00210449" w:rsidP="00490F36">
            <w:pPr>
              <w:pStyle w:val="movimento2"/>
              <w:rPr>
                <w:color w:val="002060"/>
              </w:rPr>
            </w:pPr>
            <w:r w:rsidRPr="006B1B77">
              <w:rPr>
                <w:color w:val="002060"/>
              </w:rPr>
              <w:t xml:space="preserve">(SAMBENEDETTESE C5 SSDARL) </w:t>
            </w:r>
          </w:p>
        </w:tc>
      </w:tr>
      <w:tr w:rsidR="00210449" w:rsidRPr="006B1B77" w14:paraId="12330ED1" w14:textId="77777777" w:rsidTr="00490F36">
        <w:tc>
          <w:tcPr>
            <w:tcW w:w="2200" w:type="dxa"/>
            <w:tcMar>
              <w:top w:w="20" w:type="dxa"/>
              <w:left w:w="20" w:type="dxa"/>
              <w:bottom w:w="20" w:type="dxa"/>
              <w:right w:w="20" w:type="dxa"/>
            </w:tcMar>
            <w:vAlign w:val="center"/>
            <w:hideMark/>
          </w:tcPr>
          <w:p w14:paraId="1250D3A4" w14:textId="77777777" w:rsidR="00210449" w:rsidRPr="006B1B77" w:rsidRDefault="00210449" w:rsidP="00490F36">
            <w:pPr>
              <w:pStyle w:val="movimento"/>
              <w:rPr>
                <w:color w:val="002060"/>
              </w:rPr>
            </w:pPr>
            <w:r w:rsidRPr="006B1B77">
              <w:rPr>
                <w:color w:val="002060"/>
              </w:rPr>
              <w:t>PELIZZARI LUCAS JOSE</w:t>
            </w:r>
          </w:p>
        </w:tc>
        <w:tc>
          <w:tcPr>
            <w:tcW w:w="2200" w:type="dxa"/>
            <w:tcMar>
              <w:top w:w="20" w:type="dxa"/>
              <w:left w:w="20" w:type="dxa"/>
              <w:bottom w:w="20" w:type="dxa"/>
              <w:right w:w="20" w:type="dxa"/>
            </w:tcMar>
            <w:vAlign w:val="center"/>
            <w:hideMark/>
          </w:tcPr>
          <w:p w14:paraId="41D4062E" w14:textId="77777777" w:rsidR="00210449" w:rsidRPr="006B1B77" w:rsidRDefault="00210449" w:rsidP="00490F36">
            <w:pPr>
              <w:pStyle w:val="movimento2"/>
              <w:rPr>
                <w:color w:val="002060"/>
              </w:rPr>
            </w:pPr>
            <w:r w:rsidRPr="006B1B77">
              <w:rPr>
                <w:color w:val="002060"/>
              </w:rPr>
              <w:t xml:space="preserve">(TRE TORRI A.S.D.) </w:t>
            </w:r>
          </w:p>
        </w:tc>
        <w:tc>
          <w:tcPr>
            <w:tcW w:w="800" w:type="dxa"/>
            <w:tcMar>
              <w:top w:w="20" w:type="dxa"/>
              <w:left w:w="20" w:type="dxa"/>
              <w:bottom w:w="20" w:type="dxa"/>
              <w:right w:w="20" w:type="dxa"/>
            </w:tcMar>
            <w:vAlign w:val="center"/>
            <w:hideMark/>
          </w:tcPr>
          <w:p w14:paraId="7DFDF71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2FDFCAA" w14:textId="77777777" w:rsidR="00210449" w:rsidRPr="006B1B77" w:rsidRDefault="00210449" w:rsidP="00490F36">
            <w:pPr>
              <w:pStyle w:val="movimento"/>
              <w:rPr>
                <w:color w:val="002060"/>
              </w:rPr>
            </w:pPr>
            <w:r w:rsidRPr="006B1B77">
              <w:rPr>
                <w:color w:val="002060"/>
              </w:rPr>
              <w:t>SOPRANO GIACOMO</w:t>
            </w:r>
          </w:p>
        </w:tc>
        <w:tc>
          <w:tcPr>
            <w:tcW w:w="2200" w:type="dxa"/>
            <w:tcMar>
              <w:top w:w="20" w:type="dxa"/>
              <w:left w:w="20" w:type="dxa"/>
              <w:bottom w:w="20" w:type="dxa"/>
              <w:right w:w="20" w:type="dxa"/>
            </w:tcMar>
            <w:vAlign w:val="center"/>
            <w:hideMark/>
          </w:tcPr>
          <w:p w14:paraId="34D2B33E" w14:textId="77777777" w:rsidR="00210449" w:rsidRPr="006B1B77" w:rsidRDefault="00210449" w:rsidP="00490F36">
            <w:pPr>
              <w:pStyle w:val="movimento2"/>
              <w:rPr>
                <w:color w:val="002060"/>
              </w:rPr>
            </w:pPr>
            <w:r w:rsidRPr="006B1B77">
              <w:rPr>
                <w:color w:val="002060"/>
              </w:rPr>
              <w:t xml:space="preserve">(TRE TORRI A.S.D.) </w:t>
            </w:r>
          </w:p>
        </w:tc>
      </w:tr>
      <w:tr w:rsidR="00210449" w:rsidRPr="006B1B77" w14:paraId="69C3435E" w14:textId="77777777" w:rsidTr="00490F36">
        <w:tc>
          <w:tcPr>
            <w:tcW w:w="2200" w:type="dxa"/>
            <w:tcMar>
              <w:top w:w="20" w:type="dxa"/>
              <w:left w:w="20" w:type="dxa"/>
              <w:bottom w:w="20" w:type="dxa"/>
              <w:right w:w="20" w:type="dxa"/>
            </w:tcMar>
            <w:vAlign w:val="center"/>
            <w:hideMark/>
          </w:tcPr>
          <w:p w14:paraId="4BCC31BB" w14:textId="77777777" w:rsidR="00210449" w:rsidRPr="006B1B77" w:rsidRDefault="00210449" w:rsidP="00490F36">
            <w:pPr>
              <w:pStyle w:val="movimento"/>
              <w:rPr>
                <w:color w:val="002060"/>
              </w:rPr>
            </w:pPr>
            <w:r w:rsidRPr="006B1B77">
              <w:rPr>
                <w:color w:val="002060"/>
              </w:rPr>
              <w:t>TORQUATI LUCA</w:t>
            </w:r>
          </w:p>
        </w:tc>
        <w:tc>
          <w:tcPr>
            <w:tcW w:w="2200" w:type="dxa"/>
            <w:tcMar>
              <w:top w:w="20" w:type="dxa"/>
              <w:left w:w="20" w:type="dxa"/>
              <w:bottom w:w="20" w:type="dxa"/>
              <w:right w:w="20" w:type="dxa"/>
            </w:tcMar>
            <w:vAlign w:val="center"/>
            <w:hideMark/>
          </w:tcPr>
          <w:p w14:paraId="739CA98C" w14:textId="77777777" w:rsidR="00210449" w:rsidRPr="006B1B77" w:rsidRDefault="00210449" w:rsidP="00490F36">
            <w:pPr>
              <w:pStyle w:val="movimento2"/>
              <w:rPr>
                <w:color w:val="002060"/>
              </w:rPr>
            </w:pPr>
            <w:r w:rsidRPr="006B1B77">
              <w:rPr>
                <w:color w:val="002060"/>
              </w:rPr>
              <w:t xml:space="preserve">(TRE TORRI A.S.D.) </w:t>
            </w:r>
          </w:p>
        </w:tc>
        <w:tc>
          <w:tcPr>
            <w:tcW w:w="800" w:type="dxa"/>
            <w:tcMar>
              <w:top w:w="20" w:type="dxa"/>
              <w:left w:w="20" w:type="dxa"/>
              <w:bottom w:w="20" w:type="dxa"/>
              <w:right w:w="20" w:type="dxa"/>
            </w:tcMar>
            <w:vAlign w:val="center"/>
            <w:hideMark/>
          </w:tcPr>
          <w:p w14:paraId="5C215F2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74C991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09AB29F" w14:textId="77777777" w:rsidR="00210449" w:rsidRPr="006B1B77" w:rsidRDefault="00210449" w:rsidP="00490F36">
            <w:pPr>
              <w:pStyle w:val="movimento2"/>
              <w:rPr>
                <w:color w:val="002060"/>
              </w:rPr>
            </w:pPr>
            <w:r w:rsidRPr="006B1B77">
              <w:rPr>
                <w:color w:val="002060"/>
              </w:rPr>
              <w:t> </w:t>
            </w:r>
          </w:p>
        </w:tc>
      </w:tr>
    </w:tbl>
    <w:p w14:paraId="02FC638A" w14:textId="77777777" w:rsidR="00210449" w:rsidRDefault="00210449" w:rsidP="00210449">
      <w:pPr>
        <w:pStyle w:val="breakline"/>
        <w:rPr>
          <w:color w:val="002060"/>
        </w:rPr>
      </w:pPr>
    </w:p>
    <w:p w14:paraId="27835850" w14:textId="77777777" w:rsidR="00210449" w:rsidRPr="00783D73" w:rsidRDefault="00210449" w:rsidP="0021044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74DFAADC" w14:textId="77777777" w:rsidR="00210449" w:rsidRPr="00783D73" w:rsidRDefault="00210449" w:rsidP="0021044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3AABACC" w14:textId="77777777" w:rsidR="00210449" w:rsidRPr="006B1B77" w:rsidRDefault="00210449" w:rsidP="00210449">
      <w:pPr>
        <w:pStyle w:val="breakline"/>
        <w:rPr>
          <w:rFonts w:eastAsiaTheme="minorEastAsia"/>
          <w:color w:val="002060"/>
        </w:rPr>
      </w:pPr>
    </w:p>
    <w:p w14:paraId="07CD0E23" w14:textId="77777777" w:rsidR="00210449" w:rsidRPr="006B1B77" w:rsidRDefault="00210449" w:rsidP="00210449">
      <w:pPr>
        <w:pStyle w:val="titoloprinc0"/>
        <w:rPr>
          <w:color w:val="002060"/>
        </w:rPr>
      </w:pPr>
      <w:r w:rsidRPr="006B1B77">
        <w:rPr>
          <w:color w:val="002060"/>
        </w:rPr>
        <w:t>CLASSIFICA</w:t>
      </w:r>
    </w:p>
    <w:p w14:paraId="60A40903" w14:textId="77777777" w:rsidR="00210449" w:rsidRPr="006B1B77" w:rsidRDefault="00210449" w:rsidP="00210449">
      <w:pPr>
        <w:pStyle w:val="breakline"/>
        <w:rPr>
          <w:color w:val="002060"/>
        </w:rPr>
      </w:pPr>
    </w:p>
    <w:p w14:paraId="0FFAB00E" w14:textId="77777777" w:rsidR="00210449" w:rsidRPr="006B1B77" w:rsidRDefault="00210449" w:rsidP="00210449">
      <w:pPr>
        <w:pStyle w:val="breakline"/>
        <w:rPr>
          <w:color w:val="002060"/>
        </w:rPr>
      </w:pPr>
    </w:p>
    <w:p w14:paraId="1F40B525"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277B7511"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21ECA"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3F6C4"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E6656"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8E6BA"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86695"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2317"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315B4"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4670B"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1E3DF"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F9171" w14:textId="77777777" w:rsidR="00210449" w:rsidRPr="006B1B77" w:rsidRDefault="00210449" w:rsidP="00490F36">
            <w:pPr>
              <w:pStyle w:val="headertabella0"/>
              <w:rPr>
                <w:color w:val="002060"/>
              </w:rPr>
            </w:pPr>
            <w:r w:rsidRPr="006B1B77">
              <w:rPr>
                <w:color w:val="002060"/>
              </w:rPr>
              <w:t>PE</w:t>
            </w:r>
          </w:p>
        </w:tc>
      </w:tr>
      <w:tr w:rsidR="00210449" w:rsidRPr="006B1B77" w14:paraId="788E9383"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46DEEC" w14:textId="77777777" w:rsidR="00210449" w:rsidRPr="006B1B77" w:rsidRDefault="00210449" w:rsidP="00490F36">
            <w:pPr>
              <w:pStyle w:val="rowtabella0"/>
              <w:rPr>
                <w:color w:val="002060"/>
              </w:rPr>
            </w:pPr>
            <w:r w:rsidRPr="006B1B77">
              <w:rPr>
                <w:color w:val="002060"/>
              </w:rPr>
              <w:lastRenderedPageBreak/>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E418"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36D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08C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A91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89C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C71A" w14:textId="77777777" w:rsidR="00210449" w:rsidRPr="006B1B77" w:rsidRDefault="00210449" w:rsidP="00490F36">
            <w:pPr>
              <w:pStyle w:val="rowtabella0"/>
              <w:jc w:val="center"/>
              <w:rPr>
                <w:color w:val="002060"/>
              </w:rPr>
            </w:pPr>
            <w:r w:rsidRPr="006B1B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28DA"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2F80"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2888" w14:textId="77777777" w:rsidR="00210449" w:rsidRPr="006B1B77" w:rsidRDefault="00210449" w:rsidP="00490F36">
            <w:pPr>
              <w:pStyle w:val="rowtabella0"/>
              <w:jc w:val="center"/>
              <w:rPr>
                <w:color w:val="002060"/>
              </w:rPr>
            </w:pPr>
            <w:r w:rsidRPr="006B1B77">
              <w:rPr>
                <w:color w:val="002060"/>
              </w:rPr>
              <w:t>2</w:t>
            </w:r>
          </w:p>
        </w:tc>
      </w:tr>
      <w:tr w:rsidR="00210449" w:rsidRPr="006B1B77" w14:paraId="6997591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E0BF2" w14:textId="77777777" w:rsidR="00210449" w:rsidRPr="006B1B77" w:rsidRDefault="00210449" w:rsidP="00490F36">
            <w:pPr>
              <w:pStyle w:val="rowtabella0"/>
              <w:rPr>
                <w:color w:val="002060"/>
              </w:rPr>
            </w:pPr>
            <w:r w:rsidRPr="006B1B7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EE72"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79B5"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FCF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F60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853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CB80"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4C7A3"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A5C4"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F2BF" w14:textId="77777777" w:rsidR="00210449" w:rsidRPr="006B1B77" w:rsidRDefault="00210449" w:rsidP="00490F36">
            <w:pPr>
              <w:pStyle w:val="rowtabella0"/>
              <w:jc w:val="center"/>
              <w:rPr>
                <w:color w:val="002060"/>
              </w:rPr>
            </w:pPr>
            <w:r w:rsidRPr="006B1B77">
              <w:rPr>
                <w:color w:val="002060"/>
              </w:rPr>
              <w:t>0</w:t>
            </w:r>
          </w:p>
        </w:tc>
      </w:tr>
      <w:tr w:rsidR="00210449" w:rsidRPr="006B1B77" w14:paraId="50E582C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26B33" w14:textId="77777777" w:rsidR="00210449" w:rsidRPr="006B1B77" w:rsidRDefault="00210449" w:rsidP="00490F36">
            <w:pPr>
              <w:pStyle w:val="rowtabella0"/>
              <w:rPr>
                <w:color w:val="002060"/>
              </w:rPr>
            </w:pPr>
            <w:r w:rsidRPr="006B1B77">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702D"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308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D3F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F54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E43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48910" w14:textId="77777777" w:rsidR="00210449" w:rsidRPr="006B1B77" w:rsidRDefault="00210449" w:rsidP="00490F36">
            <w:pPr>
              <w:pStyle w:val="rowtabella0"/>
              <w:jc w:val="center"/>
              <w:rPr>
                <w:color w:val="002060"/>
              </w:rPr>
            </w:pPr>
            <w:r w:rsidRPr="006B1B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B1369"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92DD"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FB75" w14:textId="77777777" w:rsidR="00210449" w:rsidRPr="006B1B77" w:rsidRDefault="00210449" w:rsidP="00490F36">
            <w:pPr>
              <w:pStyle w:val="rowtabella0"/>
              <w:jc w:val="center"/>
              <w:rPr>
                <w:color w:val="002060"/>
              </w:rPr>
            </w:pPr>
            <w:r w:rsidRPr="006B1B77">
              <w:rPr>
                <w:color w:val="002060"/>
              </w:rPr>
              <w:t>0</w:t>
            </w:r>
          </w:p>
        </w:tc>
      </w:tr>
      <w:tr w:rsidR="00210449" w:rsidRPr="006B1B77" w14:paraId="36C4175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807BC" w14:textId="77777777" w:rsidR="00210449" w:rsidRPr="006B1B77" w:rsidRDefault="00210449" w:rsidP="00490F36">
            <w:pPr>
              <w:pStyle w:val="rowtabella0"/>
              <w:rPr>
                <w:color w:val="002060"/>
              </w:rPr>
            </w:pPr>
            <w:r w:rsidRPr="006B1B7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D642D"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0AF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2A1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2F5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0EFA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D6F3"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F6BA"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1E3B"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7D0C" w14:textId="77777777" w:rsidR="00210449" w:rsidRPr="006B1B77" w:rsidRDefault="00210449" w:rsidP="00490F36">
            <w:pPr>
              <w:pStyle w:val="rowtabella0"/>
              <w:jc w:val="center"/>
              <w:rPr>
                <w:color w:val="002060"/>
              </w:rPr>
            </w:pPr>
            <w:r w:rsidRPr="006B1B77">
              <w:rPr>
                <w:color w:val="002060"/>
              </w:rPr>
              <w:t>0</w:t>
            </w:r>
          </w:p>
        </w:tc>
      </w:tr>
      <w:tr w:rsidR="00210449" w:rsidRPr="006B1B77" w14:paraId="23CB7E4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13B1B" w14:textId="77777777" w:rsidR="00210449" w:rsidRPr="006B1B77" w:rsidRDefault="00210449" w:rsidP="00490F36">
            <w:pPr>
              <w:pStyle w:val="rowtabella0"/>
              <w:rPr>
                <w:color w:val="002060"/>
              </w:rPr>
            </w:pPr>
            <w:r w:rsidRPr="006B1B77">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38FF"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85B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EF8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F80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C51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CA36"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3377"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1867"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D56D" w14:textId="77777777" w:rsidR="00210449" w:rsidRPr="006B1B77" w:rsidRDefault="00210449" w:rsidP="00490F36">
            <w:pPr>
              <w:pStyle w:val="rowtabella0"/>
              <w:jc w:val="center"/>
              <w:rPr>
                <w:color w:val="002060"/>
              </w:rPr>
            </w:pPr>
            <w:r w:rsidRPr="006B1B77">
              <w:rPr>
                <w:color w:val="002060"/>
              </w:rPr>
              <w:t>0</w:t>
            </w:r>
          </w:p>
        </w:tc>
      </w:tr>
      <w:tr w:rsidR="00210449" w:rsidRPr="006B1B77" w14:paraId="1BBFAE9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960A9" w14:textId="77777777" w:rsidR="00210449" w:rsidRPr="006B1B77" w:rsidRDefault="00210449" w:rsidP="00490F36">
            <w:pPr>
              <w:pStyle w:val="rowtabella0"/>
              <w:rPr>
                <w:color w:val="002060"/>
              </w:rPr>
            </w:pPr>
            <w:r w:rsidRPr="006B1B7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0391"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B92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E12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D39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03D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48B6"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66C0"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BE8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EE60" w14:textId="77777777" w:rsidR="00210449" w:rsidRPr="006B1B77" w:rsidRDefault="00210449" w:rsidP="00490F36">
            <w:pPr>
              <w:pStyle w:val="rowtabella0"/>
              <w:jc w:val="center"/>
              <w:rPr>
                <w:color w:val="002060"/>
              </w:rPr>
            </w:pPr>
            <w:r w:rsidRPr="006B1B77">
              <w:rPr>
                <w:color w:val="002060"/>
              </w:rPr>
              <w:t>0</w:t>
            </w:r>
          </w:p>
        </w:tc>
      </w:tr>
      <w:tr w:rsidR="00210449" w:rsidRPr="006B1B77" w14:paraId="7AEB945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9CF44" w14:textId="77777777" w:rsidR="00210449" w:rsidRPr="006B1B77" w:rsidRDefault="00210449" w:rsidP="00490F36">
            <w:pPr>
              <w:pStyle w:val="rowtabella0"/>
              <w:rPr>
                <w:color w:val="002060"/>
              </w:rPr>
            </w:pPr>
            <w:r w:rsidRPr="006B1B77">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3992"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760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91C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6C9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DE39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228A5"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32A3"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51E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2D8F" w14:textId="77777777" w:rsidR="00210449" w:rsidRPr="006B1B77" w:rsidRDefault="00210449" w:rsidP="00490F36">
            <w:pPr>
              <w:pStyle w:val="rowtabella0"/>
              <w:jc w:val="center"/>
              <w:rPr>
                <w:color w:val="002060"/>
              </w:rPr>
            </w:pPr>
            <w:r w:rsidRPr="006B1B77">
              <w:rPr>
                <w:color w:val="002060"/>
              </w:rPr>
              <w:t>0</w:t>
            </w:r>
          </w:p>
        </w:tc>
      </w:tr>
      <w:tr w:rsidR="00210449" w:rsidRPr="006B1B77" w14:paraId="173333E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70C86" w14:textId="77777777" w:rsidR="00210449" w:rsidRPr="006B1B77" w:rsidRDefault="00210449" w:rsidP="00490F36">
            <w:pPr>
              <w:pStyle w:val="rowtabella0"/>
              <w:rPr>
                <w:color w:val="002060"/>
              </w:rPr>
            </w:pPr>
            <w:r w:rsidRPr="006B1B7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43A0"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2DE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325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C58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7425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92BE"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5107"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306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44AB" w14:textId="77777777" w:rsidR="00210449" w:rsidRPr="006B1B77" w:rsidRDefault="00210449" w:rsidP="00490F36">
            <w:pPr>
              <w:pStyle w:val="rowtabella0"/>
              <w:jc w:val="center"/>
              <w:rPr>
                <w:color w:val="002060"/>
              </w:rPr>
            </w:pPr>
            <w:r w:rsidRPr="006B1B77">
              <w:rPr>
                <w:color w:val="002060"/>
              </w:rPr>
              <w:t>0</w:t>
            </w:r>
          </w:p>
        </w:tc>
      </w:tr>
      <w:tr w:rsidR="00210449" w:rsidRPr="006B1B77" w14:paraId="77533C1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A1DD3" w14:textId="77777777" w:rsidR="00210449" w:rsidRPr="006B1B77" w:rsidRDefault="00210449" w:rsidP="00490F36">
            <w:pPr>
              <w:pStyle w:val="rowtabella0"/>
              <w:rPr>
                <w:color w:val="002060"/>
              </w:rPr>
            </w:pPr>
            <w:r w:rsidRPr="006B1B7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EE62"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116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44C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AF3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1B8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A4988"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B12F"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3C8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DD51" w14:textId="77777777" w:rsidR="00210449" w:rsidRPr="006B1B77" w:rsidRDefault="00210449" w:rsidP="00490F36">
            <w:pPr>
              <w:pStyle w:val="rowtabella0"/>
              <w:jc w:val="center"/>
              <w:rPr>
                <w:color w:val="002060"/>
              </w:rPr>
            </w:pPr>
            <w:r w:rsidRPr="006B1B77">
              <w:rPr>
                <w:color w:val="002060"/>
              </w:rPr>
              <w:t>0</w:t>
            </w:r>
          </w:p>
        </w:tc>
      </w:tr>
      <w:tr w:rsidR="00210449" w:rsidRPr="006B1B77" w14:paraId="1DA12CF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481F6" w14:textId="77777777" w:rsidR="00210449" w:rsidRPr="006B1B77" w:rsidRDefault="00210449" w:rsidP="00490F36">
            <w:pPr>
              <w:pStyle w:val="rowtabella0"/>
              <w:rPr>
                <w:color w:val="002060"/>
              </w:rPr>
            </w:pPr>
            <w:r w:rsidRPr="006B1B7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AB49"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DF1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71D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071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BE9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9542"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C0FE"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BD1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2B7E" w14:textId="77777777" w:rsidR="00210449" w:rsidRPr="006B1B77" w:rsidRDefault="00210449" w:rsidP="00490F36">
            <w:pPr>
              <w:pStyle w:val="rowtabella0"/>
              <w:jc w:val="center"/>
              <w:rPr>
                <w:color w:val="002060"/>
              </w:rPr>
            </w:pPr>
            <w:r w:rsidRPr="006B1B77">
              <w:rPr>
                <w:color w:val="002060"/>
              </w:rPr>
              <w:t>0</w:t>
            </w:r>
          </w:p>
        </w:tc>
      </w:tr>
      <w:tr w:rsidR="00210449" w:rsidRPr="006B1B77" w14:paraId="32BAA8F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77977" w14:textId="77777777" w:rsidR="00210449" w:rsidRPr="006B1B77" w:rsidRDefault="00210449" w:rsidP="00490F36">
            <w:pPr>
              <w:pStyle w:val="rowtabella0"/>
              <w:rPr>
                <w:color w:val="002060"/>
              </w:rPr>
            </w:pPr>
            <w:r w:rsidRPr="006B1B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B3B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ADD2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1C2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FA5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538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B11D"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FA54A"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D62E"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9BCC" w14:textId="77777777" w:rsidR="00210449" w:rsidRPr="006B1B77" w:rsidRDefault="00210449" w:rsidP="00490F36">
            <w:pPr>
              <w:pStyle w:val="rowtabella0"/>
              <w:jc w:val="center"/>
              <w:rPr>
                <w:color w:val="002060"/>
              </w:rPr>
            </w:pPr>
            <w:r w:rsidRPr="006B1B77">
              <w:rPr>
                <w:color w:val="002060"/>
              </w:rPr>
              <w:t>0</w:t>
            </w:r>
          </w:p>
        </w:tc>
      </w:tr>
      <w:tr w:rsidR="00210449" w:rsidRPr="006B1B77" w14:paraId="43EC351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0ECFD" w14:textId="77777777" w:rsidR="00210449" w:rsidRPr="006B1B77" w:rsidRDefault="00210449" w:rsidP="00490F36">
            <w:pPr>
              <w:pStyle w:val="rowtabella0"/>
              <w:rPr>
                <w:color w:val="002060"/>
              </w:rPr>
            </w:pPr>
            <w:r w:rsidRPr="006B1B7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76E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89A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CB8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0C26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94E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062CC"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EFC4"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333C"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302E" w14:textId="77777777" w:rsidR="00210449" w:rsidRPr="006B1B77" w:rsidRDefault="00210449" w:rsidP="00490F36">
            <w:pPr>
              <w:pStyle w:val="rowtabella0"/>
              <w:jc w:val="center"/>
              <w:rPr>
                <w:color w:val="002060"/>
              </w:rPr>
            </w:pPr>
            <w:r w:rsidRPr="006B1B77">
              <w:rPr>
                <w:color w:val="002060"/>
              </w:rPr>
              <w:t>0</w:t>
            </w:r>
          </w:p>
        </w:tc>
      </w:tr>
      <w:tr w:rsidR="00210449" w:rsidRPr="006B1B77" w14:paraId="1AC9326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CBDA4" w14:textId="77777777" w:rsidR="00210449" w:rsidRPr="006B1B77" w:rsidRDefault="00210449" w:rsidP="00490F36">
            <w:pPr>
              <w:pStyle w:val="rowtabella0"/>
              <w:rPr>
                <w:color w:val="002060"/>
              </w:rPr>
            </w:pPr>
            <w:r w:rsidRPr="006B1B7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2F1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8DF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3BF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364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DB5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967C"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F2E1"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934A"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758C" w14:textId="77777777" w:rsidR="00210449" w:rsidRPr="006B1B77" w:rsidRDefault="00210449" w:rsidP="00490F36">
            <w:pPr>
              <w:pStyle w:val="rowtabella0"/>
              <w:jc w:val="center"/>
              <w:rPr>
                <w:color w:val="002060"/>
              </w:rPr>
            </w:pPr>
            <w:r w:rsidRPr="006B1B77">
              <w:rPr>
                <w:color w:val="002060"/>
              </w:rPr>
              <w:t>0</w:t>
            </w:r>
          </w:p>
        </w:tc>
      </w:tr>
      <w:tr w:rsidR="00210449" w:rsidRPr="006B1B77" w14:paraId="3BE9210A"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9FA29D" w14:textId="77777777" w:rsidR="00210449" w:rsidRPr="006B1B77" w:rsidRDefault="00210449" w:rsidP="00490F36">
            <w:pPr>
              <w:pStyle w:val="rowtabella0"/>
              <w:rPr>
                <w:color w:val="002060"/>
              </w:rPr>
            </w:pPr>
            <w:r w:rsidRPr="006B1B7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2AE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309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0C0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A6C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4DF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4B5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FE39" w14:textId="77777777" w:rsidR="00210449" w:rsidRPr="006B1B77" w:rsidRDefault="00210449" w:rsidP="00490F36">
            <w:pPr>
              <w:pStyle w:val="rowtabella0"/>
              <w:jc w:val="center"/>
              <w:rPr>
                <w:color w:val="002060"/>
              </w:rPr>
            </w:pPr>
            <w:r w:rsidRPr="006B1B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B975"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094CB" w14:textId="77777777" w:rsidR="00210449" w:rsidRPr="006B1B77" w:rsidRDefault="00210449" w:rsidP="00490F36">
            <w:pPr>
              <w:pStyle w:val="rowtabella0"/>
              <w:jc w:val="center"/>
              <w:rPr>
                <w:color w:val="002060"/>
              </w:rPr>
            </w:pPr>
            <w:r w:rsidRPr="006B1B77">
              <w:rPr>
                <w:color w:val="002060"/>
              </w:rPr>
              <w:t>0</w:t>
            </w:r>
          </w:p>
        </w:tc>
      </w:tr>
    </w:tbl>
    <w:p w14:paraId="79A548AF" w14:textId="77777777" w:rsidR="00210449" w:rsidRDefault="00210449" w:rsidP="00210449">
      <w:pPr>
        <w:pStyle w:val="breakline"/>
        <w:rPr>
          <w:color w:val="002060"/>
        </w:rPr>
      </w:pPr>
    </w:p>
    <w:p w14:paraId="54E2496D" w14:textId="77777777" w:rsidR="00210449" w:rsidRPr="006B1B77" w:rsidRDefault="00210449" w:rsidP="00210449">
      <w:pPr>
        <w:pStyle w:val="titoloprinc0"/>
        <w:rPr>
          <w:color w:val="002060"/>
        </w:rPr>
      </w:pPr>
      <w:r w:rsidRPr="006B1B77">
        <w:rPr>
          <w:color w:val="002060"/>
        </w:rPr>
        <w:t>PROGRAMMA GARE</w:t>
      </w:r>
    </w:p>
    <w:p w14:paraId="0827AB26" w14:textId="77777777" w:rsidR="00210449" w:rsidRDefault="00210449" w:rsidP="00210449">
      <w:pPr>
        <w:pStyle w:val="breakline"/>
        <w:rPr>
          <w:rFonts w:eastAsiaTheme="minorEastAsia"/>
          <w:color w:val="002060"/>
        </w:rPr>
      </w:pPr>
    </w:p>
    <w:p w14:paraId="256818AF" w14:textId="77777777" w:rsidR="00AE72B5" w:rsidRPr="004541BB" w:rsidRDefault="00AE72B5" w:rsidP="00AE72B5">
      <w:pPr>
        <w:pStyle w:val="sottotitolocampionato10"/>
        <w:rPr>
          <w:color w:val="002060"/>
        </w:rPr>
      </w:pPr>
      <w:r w:rsidRPr="004541BB">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AE72B5" w:rsidRPr="004541BB" w14:paraId="36034687"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7B456"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E1B03"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F1EC7"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C8638"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5E895"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89EF4"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6D62D"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2058941C"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B57C24" w14:textId="77777777" w:rsidR="00AE72B5" w:rsidRPr="004541BB" w:rsidRDefault="00AE72B5" w:rsidP="00490F36">
            <w:pPr>
              <w:pStyle w:val="rowtabella0"/>
              <w:rPr>
                <w:color w:val="002060"/>
              </w:rPr>
            </w:pPr>
            <w:r w:rsidRPr="004541B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83569" w14:textId="77777777" w:rsidR="00AE72B5" w:rsidRPr="004541BB" w:rsidRDefault="00AE72B5" w:rsidP="00490F36">
            <w:pPr>
              <w:pStyle w:val="rowtabella0"/>
              <w:rPr>
                <w:color w:val="002060"/>
              </w:rPr>
            </w:pPr>
            <w:r w:rsidRPr="004541BB">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5F02A"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B27D8" w14:textId="77777777" w:rsidR="00AE72B5" w:rsidRPr="004541BB" w:rsidRDefault="00AE72B5" w:rsidP="00490F36">
            <w:pPr>
              <w:pStyle w:val="rowtabella0"/>
              <w:rPr>
                <w:color w:val="002060"/>
              </w:rPr>
            </w:pPr>
            <w:r w:rsidRPr="004541BB">
              <w:rPr>
                <w:color w:val="002060"/>
              </w:rPr>
              <w:t>25/10/2024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43FDD" w14:textId="77777777" w:rsidR="00AE72B5" w:rsidRPr="004541BB" w:rsidRDefault="00AE72B5" w:rsidP="00490F36">
            <w:pPr>
              <w:pStyle w:val="rowtabella0"/>
              <w:rPr>
                <w:color w:val="002060"/>
              </w:rPr>
            </w:pPr>
            <w:r w:rsidRPr="004541BB">
              <w:rPr>
                <w:color w:val="002060"/>
              </w:rPr>
              <w:t xml:space="preserve">5429 PAL.COM. </w:t>
            </w:r>
            <w:proofErr w:type="gramStart"/>
            <w:r w:rsidRPr="004541BB">
              <w:rPr>
                <w:color w:val="002060"/>
              </w:rPr>
              <w:t>S.MICHELE</w:t>
            </w:r>
            <w:proofErr w:type="gramEnd"/>
            <w:r w:rsidRPr="004541B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2FC8B" w14:textId="77777777" w:rsidR="00AE72B5" w:rsidRPr="004541BB" w:rsidRDefault="00AE72B5" w:rsidP="00490F36">
            <w:pPr>
              <w:pStyle w:val="rowtabella0"/>
              <w:rPr>
                <w:color w:val="002060"/>
              </w:rPr>
            </w:pPr>
            <w:r w:rsidRPr="004541B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F32B1" w14:textId="77777777" w:rsidR="00AE72B5" w:rsidRPr="004541BB" w:rsidRDefault="00AE72B5" w:rsidP="00490F36">
            <w:pPr>
              <w:pStyle w:val="rowtabella0"/>
              <w:rPr>
                <w:color w:val="002060"/>
              </w:rPr>
            </w:pPr>
            <w:r w:rsidRPr="004541BB">
              <w:rPr>
                <w:color w:val="002060"/>
              </w:rPr>
              <w:t>VIA LORETO</w:t>
            </w:r>
          </w:p>
        </w:tc>
      </w:tr>
      <w:tr w:rsidR="00AE72B5" w:rsidRPr="004541BB" w14:paraId="3CDD431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36A78E" w14:textId="77777777" w:rsidR="00AE72B5" w:rsidRPr="004541BB" w:rsidRDefault="00AE72B5" w:rsidP="00490F36">
            <w:pPr>
              <w:pStyle w:val="rowtabella0"/>
              <w:rPr>
                <w:color w:val="002060"/>
              </w:rPr>
            </w:pPr>
            <w:r w:rsidRPr="004541BB">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C69A99" w14:textId="77777777" w:rsidR="00AE72B5" w:rsidRPr="004541BB" w:rsidRDefault="00AE72B5" w:rsidP="00490F36">
            <w:pPr>
              <w:pStyle w:val="rowtabella0"/>
              <w:rPr>
                <w:color w:val="002060"/>
              </w:rPr>
            </w:pPr>
            <w:r w:rsidRPr="004541BB">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25B94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4181AA"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1846FF" w14:textId="77777777" w:rsidR="00AE72B5" w:rsidRPr="004541BB" w:rsidRDefault="00AE72B5" w:rsidP="00490F36">
            <w:pPr>
              <w:pStyle w:val="rowtabella0"/>
              <w:rPr>
                <w:color w:val="002060"/>
              </w:rPr>
            </w:pPr>
            <w:r w:rsidRPr="004541BB">
              <w:rPr>
                <w:color w:val="002060"/>
              </w:rPr>
              <w:t xml:space="preserve">5286 PALESTRA </w:t>
            </w:r>
            <w:proofErr w:type="gramStart"/>
            <w:r w:rsidRPr="004541BB">
              <w:rPr>
                <w:color w:val="002060"/>
              </w:rPr>
              <w:t>C.SPORTIVO</w:t>
            </w:r>
            <w:proofErr w:type="gramEnd"/>
            <w:r w:rsidRPr="004541BB">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8A896" w14:textId="77777777" w:rsidR="00AE72B5" w:rsidRPr="004541BB" w:rsidRDefault="00AE72B5" w:rsidP="00490F36">
            <w:pPr>
              <w:pStyle w:val="rowtabella0"/>
              <w:rPr>
                <w:color w:val="002060"/>
              </w:rPr>
            </w:pPr>
            <w:r w:rsidRPr="004541B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85763" w14:textId="77777777" w:rsidR="00AE72B5" w:rsidRPr="004541BB" w:rsidRDefault="00AE72B5" w:rsidP="00490F36">
            <w:pPr>
              <w:pStyle w:val="rowtabella0"/>
              <w:rPr>
                <w:color w:val="002060"/>
              </w:rPr>
            </w:pPr>
            <w:r w:rsidRPr="004541BB">
              <w:rPr>
                <w:color w:val="002060"/>
              </w:rPr>
              <w:t>VIA ALFIERI SNC</w:t>
            </w:r>
          </w:p>
        </w:tc>
      </w:tr>
      <w:tr w:rsidR="00AE72B5" w:rsidRPr="004541BB" w14:paraId="1933022D"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637FD5" w14:textId="77777777" w:rsidR="00AE72B5" w:rsidRPr="004541BB" w:rsidRDefault="00AE72B5" w:rsidP="00490F36">
            <w:pPr>
              <w:pStyle w:val="rowtabella0"/>
              <w:rPr>
                <w:color w:val="002060"/>
              </w:rPr>
            </w:pPr>
            <w:r w:rsidRPr="004541BB">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2BC3E0" w14:textId="77777777" w:rsidR="00AE72B5" w:rsidRPr="004541BB" w:rsidRDefault="00AE72B5" w:rsidP="00490F36">
            <w:pPr>
              <w:pStyle w:val="rowtabella0"/>
              <w:rPr>
                <w:color w:val="002060"/>
              </w:rPr>
            </w:pPr>
            <w:r w:rsidRPr="004541B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065CB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209BF2"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0B7239" w14:textId="77777777" w:rsidR="00AE72B5" w:rsidRPr="004541BB" w:rsidRDefault="00AE72B5" w:rsidP="00490F36">
            <w:pPr>
              <w:pStyle w:val="rowtabella0"/>
              <w:rPr>
                <w:color w:val="002060"/>
              </w:rPr>
            </w:pPr>
            <w:r w:rsidRPr="004541BB">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29D058" w14:textId="77777777" w:rsidR="00AE72B5" w:rsidRPr="004541BB" w:rsidRDefault="00AE72B5" w:rsidP="00490F36">
            <w:pPr>
              <w:pStyle w:val="rowtabella0"/>
              <w:rPr>
                <w:color w:val="002060"/>
              </w:rPr>
            </w:pPr>
            <w:r w:rsidRPr="004541B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A9F6D" w14:textId="77777777" w:rsidR="00AE72B5" w:rsidRPr="004541BB" w:rsidRDefault="00AE72B5" w:rsidP="00490F36">
            <w:pPr>
              <w:pStyle w:val="rowtabella0"/>
              <w:rPr>
                <w:color w:val="002060"/>
              </w:rPr>
            </w:pPr>
            <w:r w:rsidRPr="004541BB">
              <w:rPr>
                <w:color w:val="002060"/>
              </w:rPr>
              <w:t>VIA SALVO D'ACQUISTO</w:t>
            </w:r>
          </w:p>
        </w:tc>
      </w:tr>
      <w:tr w:rsidR="00AE72B5" w:rsidRPr="004541BB" w14:paraId="18C83E69"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E72933" w14:textId="77777777" w:rsidR="00AE72B5" w:rsidRPr="004541BB" w:rsidRDefault="00AE72B5" w:rsidP="00490F36">
            <w:pPr>
              <w:pStyle w:val="rowtabella0"/>
              <w:rPr>
                <w:color w:val="002060"/>
              </w:rPr>
            </w:pPr>
            <w:r w:rsidRPr="004541BB">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2473DA" w14:textId="77777777" w:rsidR="00AE72B5" w:rsidRPr="004541BB" w:rsidRDefault="00AE72B5" w:rsidP="00490F36">
            <w:pPr>
              <w:pStyle w:val="rowtabella0"/>
              <w:rPr>
                <w:color w:val="002060"/>
              </w:rPr>
            </w:pPr>
            <w:r w:rsidRPr="004541BB">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7D425E"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7F7A0"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93890C" w14:textId="77777777" w:rsidR="00AE72B5" w:rsidRPr="004541BB" w:rsidRDefault="00AE72B5" w:rsidP="00490F36">
            <w:pPr>
              <w:pStyle w:val="rowtabella0"/>
              <w:rPr>
                <w:color w:val="002060"/>
              </w:rPr>
            </w:pPr>
            <w:r w:rsidRPr="004541BB">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D559F" w14:textId="77777777" w:rsidR="00AE72B5" w:rsidRPr="004541BB" w:rsidRDefault="00AE72B5" w:rsidP="00490F36">
            <w:pPr>
              <w:pStyle w:val="rowtabella0"/>
              <w:rPr>
                <w:color w:val="002060"/>
              </w:rPr>
            </w:pPr>
            <w:r w:rsidRPr="004541B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A7A72" w14:textId="77777777" w:rsidR="00AE72B5" w:rsidRPr="004541BB" w:rsidRDefault="00AE72B5" w:rsidP="00490F36">
            <w:pPr>
              <w:pStyle w:val="rowtabella0"/>
              <w:rPr>
                <w:color w:val="002060"/>
              </w:rPr>
            </w:pPr>
            <w:r w:rsidRPr="004541BB">
              <w:rPr>
                <w:color w:val="002060"/>
              </w:rPr>
              <w:t>LOCALITA' LE CALVIE</w:t>
            </w:r>
          </w:p>
        </w:tc>
      </w:tr>
      <w:tr w:rsidR="00AE72B5" w:rsidRPr="004541BB" w14:paraId="6BDC69DB"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0EF133" w14:textId="77777777" w:rsidR="00AE72B5" w:rsidRPr="004541BB" w:rsidRDefault="00AE72B5" w:rsidP="00490F36">
            <w:pPr>
              <w:pStyle w:val="rowtabella0"/>
              <w:rPr>
                <w:color w:val="002060"/>
              </w:rPr>
            </w:pPr>
            <w:r w:rsidRPr="004541B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80E11" w14:textId="77777777" w:rsidR="00AE72B5" w:rsidRPr="004541BB" w:rsidRDefault="00AE72B5" w:rsidP="00490F36">
            <w:pPr>
              <w:pStyle w:val="rowtabella0"/>
              <w:rPr>
                <w:color w:val="002060"/>
              </w:rPr>
            </w:pPr>
            <w:r w:rsidRPr="004541BB">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50622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D2C3BE" w14:textId="77777777" w:rsidR="00AE72B5" w:rsidRPr="004541BB" w:rsidRDefault="00AE72B5" w:rsidP="00490F36">
            <w:pPr>
              <w:pStyle w:val="rowtabella0"/>
              <w:rPr>
                <w:color w:val="002060"/>
              </w:rPr>
            </w:pPr>
            <w:r w:rsidRPr="004541BB">
              <w:rPr>
                <w:color w:val="002060"/>
              </w:rPr>
              <w:t>25/10/2024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AC2BBB" w14:textId="77777777" w:rsidR="00AE72B5" w:rsidRPr="004541BB" w:rsidRDefault="00AE72B5" w:rsidP="00490F36">
            <w:pPr>
              <w:pStyle w:val="rowtabella0"/>
              <w:rPr>
                <w:color w:val="002060"/>
              </w:rPr>
            </w:pPr>
            <w:r w:rsidRPr="004541B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6B1B9" w14:textId="77777777" w:rsidR="00AE72B5" w:rsidRPr="004541BB" w:rsidRDefault="00AE72B5" w:rsidP="00490F36">
            <w:pPr>
              <w:pStyle w:val="rowtabella0"/>
              <w:rPr>
                <w:color w:val="002060"/>
              </w:rPr>
            </w:pPr>
            <w:r w:rsidRPr="004541B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CEBBD" w14:textId="77777777" w:rsidR="00AE72B5" w:rsidRPr="004541BB" w:rsidRDefault="00AE72B5" w:rsidP="00490F36">
            <w:pPr>
              <w:pStyle w:val="rowtabella0"/>
              <w:rPr>
                <w:color w:val="002060"/>
              </w:rPr>
            </w:pPr>
            <w:r w:rsidRPr="004541BB">
              <w:rPr>
                <w:color w:val="002060"/>
              </w:rPr>
              <w:t>VIA ALESSANDRO MANZONI</w:t>
            </w:r>
          </w:p>
        </w:tc>
      </w:tr>
      <w:tr w:rsidR="00AE72B5" w:rsidRPr="004541BB" w14:paraId="4082628B"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D5D93E" w14:textId="77777777" w:rsidR="00AE72B5" w:rsidRPr="004541BB" w:rsidRDefault="00AE72B5" w:rsidP="00490F36">
            <w:pPr>
              <w:pStyle w:val="rowtabella0"/>
              <w:rPr>
                <w:color w:val="002060"/>
              </w:rPr>
            </w:pPr>
            <w:r w:rsidRPr="004541B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FBDB8C" w14:textId="77777777" w:rsidR="00AE72B5" w:rsidRPr="004541BB" w:rsidRDefault="00AE72B5" w:rsidP="00490F36">
            <w:pPr>
              <w:pStyle w:val="rowtabella0"/>
              <w:rPr>
                <w:color w:val="002060"/>
              </w:rPr>
            </w:pPr>
            <w:r w:rsidRPr="004541B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229EE"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F7667" w14:textId="77777777" w:rsidR="00AE72B5" w:rsidRPr="004541BB" w:rsidRDefault="00AE72B5" w:rsidP="00490F36">
            <w:pPr>
              <w:pStyle w:val="rowtabella0"/>
              <w:rPr>
                <w:color w:val="002060"/>
              </w:rPr>
            </w:pPr>
            <w:r w:rsidRPr="004541BB">
              <w:rPr>
                <w:color w:val="002060"/>
              </w:rPr>
              <w:t>26/10/2024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5E2E27" w14:textId="77777777" w:rsidR="00AE72B5" w:rsidRPr="004541BB" w:rsidRDefault="00AE72B5" w:rsidP="00490F36">
            <w:pPr>
              <w:pStyle w:val="rowtabella0"/>
              <w:rPr>
                <w:color w:val="002060"/>
              </w:rPr>
            </w:pPr>
            <w:r w:rsidRPr="004541B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D54C0" w14:textId="77777777" w:rsidR="00AE72B5" w:rsidRPr="004541BB" w:rsidRDefault="00AE72B5" w:rsidP="00490F36">
            <w:pPr>
              <w:pStyle w:val="rowtabella0"/>
              <w:rPr>
                <w:color w:val="002060"/>
              </w:rPr>
            </w:pPr>
            <w:r w:rsidRPr="004541B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4927A2" w14:textId="77777777" w:rsidR="00AE72B5" w:rsidRPr="004541BB" w:rsidRDefault="00AE72B5" w:rsidP="00490F36">
            <w:pPr>
              <w:pStyle w:val="rowtabella0"/>
              <w:rPr>
                <w:color w:val="002060"/>
              </w:rPr>
            </w:pPr>
            <w:r w:rsidRPr="004541BB">
              <w:rPr>
                <w:color w:val="002060"/>
              </w:rPr>
              <w:t>VIA VERDI</w:t>
            </w:r>
          </w:p>
        </w:tc>
      </w:tr>
      <w:tr w:rsidR="00AE72B5" w:rsidRPr="004541BB" w14:paraId="55065401"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B4F87" w14:textId="77777777" w:rsidR="00AE72B5" w:rsidRPr="004541BB" w:rsidRDefault="00AE72B5" w:rsidP="00490F36">
            <w:pPr>
              <w:pStyle w:val="rowtabella0"/>
              <w:rPr>
                <w:color w:val="002060"/>
              </w:rPr>
            </w:pPr>
            <w:r w:rsidRPr="004541B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6D07F" w14:textId="77777777" w:rsidR="00AE72B5" w:rsidRPr="004541BB" w:rsidRDefault="00AE72B5" w:rsidP="00490F36">
            <w:pPr>
              <w:pStyle w:val="rowtabella0"/>
              <w:rPr>
                <w:color w:val="002060"/>
              </w:rPr>
            </w:pPr>
            <w:r w:rsidRPr="004541BB">
              <w:rPr>
                <w:color w:val="002060"/>
              </w:rPr>
              <w:t>SAMBENEDETTESE C5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98BE8"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8E8D3" w14:textId="77777777" w:rsidR="00AE72B5" w:rsidRPr="004541BB" w:rsidRDefault="00AE72B5" w:rsidP="00490F36">
            <w:pPr>
              <w:pStyle w:val="rowtabella0"/>
              <w:rPr>
                <w:color w:val="002060"/>
              </w:rPr>
            </w:pPr>
            <w:r w:rsidRPr="004541BB">
              <w:rPr>
                <w:color w:val="002060"/>
              </w:rPr>
              <w:t>26/10/2024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89A34" w14:textId="77777777" w:rsidR="00AE72B5" w:rsidRPr="004541BB" w:rsidRDefault="00AE72B5" w:rsidP="00490F36">
            <w:pPr>
              <w:pStyle w:val="rowtabella0"/>
              <w:rPr>
                <w:color w:val="002060"/>
              </w:rPr>
            </w:pPr>
            <w:r w:rsidRPr="004541B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0A107" w14:textId="77777777" w:rsidR="00AE72B5" w:rsidRPr="004541BB" w:rsidRDefault="00AE72B5" w:rsidP="00490F36">
            <w:pPr>
              <w:pStyle w:val="rowtabella0"/>
              <w:rPr>
                <w:color w:val="002060"/>
              </w:rPr>
            </w:pPr>
            <w:r w:rsidRPr="004541B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E65DA" w14:textId="77777777" w:rsidR="00AE72B5" w:rsidRPr="004541BB" w:rsidRDefault="00AE72B5" w:rsidP="00490F36">
            <w:pPr>
              <w:pStyle w:val="rowtabella0"/>
              <w:rPr>
                <w:color w:val="002060"/>
              </w:rPr>
            </w:pPr>
            <w:r w:rsidRPr="004541BB">
              <w:rPr>
                <w:color w:val="002060"/>
              </w:rPr>
              <w:t>VIA FALCONARA</w:t>
            </w:r>
          </w:p>
        </w:tc>
      </w:tr>
    </w:tbl>
    <w:p w14:paraId="79A76203" w14:textId="77777777" w:rsidR="00AE72B5" w:rsidRPr="006B1B77" w:rsidRDefault="00AE72B5" w:rsidP="00210449">
      <w:pPr>
        <w:pStyle w:val="breakline"/>
        <w:rPr>
          <w:rFonts w:eastAsiaTheme="minorEastAsia"/>
          <w:color w:val="002060"/>
        </w:rPr>
      </w:pPr>
    </w:p>
    <w:p w14:paraId="74DD8E65" w14:textId="77777777" w:rsidR="00210449" w:rsidRPr="006B1B77" w:rsidRDefault="00210449" w:rsidP="00210449">
      <w:pPr>
        <w:pStyle w:val="breakline"/>
        <w:rPr>
          <w:color w:val="002060"/>
        </w:rPr>
      </w:pPr>
    </w:p>
    <w:p w14:paraId="72AC9E5E" w14:textId="77777777" w:rsidR="00210449" w:rsidRPr="006B1B77" w:rsidRDefault="00210449" w:rsidP="00210449">
      <w:pPr>
        <w:pStyle w:val="titolocampionato0"/>
        <w:shd w:val="clear" w:color="auto" w:fill="CCCCCC"/>
        <w:spacing w:before="80" w:after="40"/>
        <w:rPr>
          <w:color w:val="002060"/>
        </w:rPr>
      </w:pPr>
      <w:r w:rsidRPr="006B1B77">
        <w:rPr>
          <w:color w:val="002060"/>
        </w:rPr>
        <w:t>CALCIO A CINQUE SERIE C2</w:t>
      </w:r>
    </w:p>
    <w:p w14:paraId="7F31CD31" w14:textId="77777777" w:rsidR="00210449" w:rsidRPr="006B1B77" w:rsidRDefault="00210449" w:rsidP="00210449">
      <w:pPr>
        <w:pStyle w:val="titoloprinc0"/>
        <w:rPr>
          <w:color w:val="002060"/>
        </w:rPr>
      </w:pPr>
      <w:r w:rsidRPr="006B1B77">
        <w:rPr>
          <w:color w:val="002060"/>
        </w:rPr>
        <w:t>RISULTATI</w:t>
      </w:r>
    </w:p>
    <w:p w14:paraId="3499C504" w14:textId="77777777" w:rsidR="00210449" w:rsidRPr="006B1B77" w:rsidRDefault="00210449" w:rsidP="00210449">
      <w:pPr>
        <w:pStyle w:val="breakline"/>
        <w:rPr>
          <w:color w:val="002060"/>
        </w:rPr>
      </w:pPr>
    </w:p>
    <w:p w14:paraId="0A27F9CE" w14:textId="77777777" w:rsidR="00210449" w:rsidRPr="006B1B77" w:rsidRDefault="00210449" w:rsidP="00210449">
      <w:pPr>
        <w:pStyle w:val="sottotitolocampionato10"/>
        <w:rPr>
          <w:color w:val="002060"/>
        </w:rPr>
      </w:pPr>
      <w:r w:rsidRPr="006B1B77">
        <w:rPr>
          <w:color w:val="002060"/>
        </w:rPr>
        <w:t>RISULTATI UFFICIALI GARE DEL 18/10/2024</w:t>
      </w:r>
    </w:p>
    <w:p w14:paraId="17ABA83D"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36DE6212"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0449" w:rsidRPr="006B1B77" w14:paraId="787CA5B6"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1BA43545"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50CAE" w14:textId="77777777" w:rsidR="00210449" w:rsidRPr="006B1B77" w:rsidRDefault="00210449" w:rsidP="00490F36">
                  <w:pPr>
                    <w:pStyle w:val="headertabella0"/>
                    <w:rPr>
                      <w:color w:val="002060"/>
                    </w:rPr>
                  </w:pPr>
                  <w:r w:rsidRPr="006B1B77">
                    <w:rPr>
                      <w:color w:val="002060"/>
                    </w:rPr>
                    <w:t>GIRONE A - 4 Giornata - A</w:t>
                  </w:r>
                </w:p>
              </w:tc>
            </w:tr>
            <w:tr w:rsidR="00210449" w:rsidRPr="006B1B77" w14:paraId="647A22BD"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C6B8A" w14:textId="77777777" w:rsidR="00210449" w:rsidRPr="006B1B77" w:rsidRDefault="00210449" w:rsidP="00490F36">
                  <w:pPr>
                    <w:pStyle w:val="rowtabella0"/>
                    <w:rPr>
                      <w:color w:val="002060"/>
                    </w:rPr>
                  </w:pPr>
                  <w:r w:rsidRPr="006B1B7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64DF2" w14:textId="77777777" w:rsidR="00210449" w:rsidRPr="006B1B77" w:rsidRDefault="00210449" w:rsidP="00490F36">
                  <w:pPr>
                    <w:pStyle w:val="rowtabella0"/>
                    <w:rPr>
                      <w:color w:val="002060"/>
                    </w:rPr>
                  </w:pPr>
                  <w:r w:rsidRPr="006B1B77">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91B53" w14:textId="77777777" w:rsidR="00210449" w:rsidRPr="006B1B77" w:rsidRDefault="00210449" w:rsidP="00490F36">
                  <w:pPr>
                    <w:pStyle w:val="rowtabella0"/>
                    <w:jc w:val="center"/>
                    <w:rPr>
                      <w:color w:val="002060"/>
                    </w:rPr>
                  </w:pPr>
                  <w:r w:rsidRPr="006B1B7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A13E5" w14:textId="77777777" w:rsidR="00210449" w:rsidRPr="006B1B77" w:rsidRDefault="00210449" w:rsidP="00490F36">
                  <w:pPr>
                    <w:pStyle w:val="rowtabella0"/>
                    <w:jc w:val="center"/>
                    <w:rPr>
                      <w:color w:val="002060"/>
                    </w:rPr>
                  </w:pPr>
                  <w:r w:rsidRPr="006B1B77">
                    <w:rPr>
                      <w:color w:val="002060"/>
                    </w:rPr>
                    <w:t> </w:t>
                  </w:r>
                </w:p>
              </w:tc>
            </w:tr>
            <w:tr w:rsidR="00210449" w:rsidRPr="006B1B77" w14:paraId="6220CE8C"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9391BD" w14:textId="77777777" w:rsidR="00210449" w:rsidRPr="006B1B77" w:rsidRDefault="00210449" w:rsidP="00490F36">
                  <w:pPr>
                    <w:pStyle w:val="rowtabella0"/>
                    <w:rPr>
                      <w:color w:val="002060"/>
                    </w:rPr>
                  </w:pPr>
                  <w:r w:rsidRPr="006B1B77">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4ADAC7" w14:textId="77777777" w:rsidR="00210449" w:rsidRPr="006B1B77" w:rsidRDefault="00210449" w:rsidP="00490F36">
                  <w:pPr>
                    <w:pStyle w:val="rowtabella0"/>
                    <w:rPr>
                      <w:color w:val="002060"/>
                    </w:rPr>
                  </w:pPr>
                  <w:r w:rsidRPr="006B1B77">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B7B2F9" w14:textId="77777777" w:rsidR="00210449" w:rsidRPr="006B1B77" w:rsidRDefault="00210449" w:rsidP="00490F36">
                  <w:pPr>
                    <w:pStyle w:val="rowtabella0"/>
                    <w:jc w:val="center"/>
                    <w:rPr>
                      <w:color w:val="002060"/>
                    </w:rPr>
                  </w:pPr>
                  <w:r w:rsidRPr="006B1B7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59DA85" w14:textId="77777777" w:rsidR="00210449" w:rsidRPr="006B1B77" w:rsidRDefault="00210449" w:rsidP="00490F36">
                  <w:pPr>
                    <w:pStyle w:val="rowtabella0"/>
                    <w:jc w:val="center"/>
                    <w:rPr>
                      <w:color w:val="002060"/>
                    </w:rPr>
                  </w:pPr>
                  <w:r w:rsidRPr="006B1B77">
                    <w:rPr>
                      <w:color w:val="002060"/>
                    </w:rPr>
                    <w:t> </w:t>
                  </w:r>
                </w:p>
              </w:tc>
            </w:tr>
            <w:tr w:rsidR="00210449" w:rsidRPr="006B1B77" w14:paraId="0452903C"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A0AD79" w14:textId="77777777" w:rsidR="00210449" w:rsidRPr="006B1B77" w:rsidRDefault="00210449" w:rsidP="00490F36">
                  <w:pPr>
                    <w:pStyle w:val="rowtabella0"/>
                    <w:rPr>
                      <w:color w:val="002060"/>
                    </w:rPr>
                  </w:pPr>
                  <w:r w:rsidRPr="006B1B7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2BC1E9" w14:textId="77777777" w:rsidR="00210449" w:rsidRPr="006B1B77" w:rsidRDefault="00210449" w:rsidP="00490F36">
                  <w:pPr>
                    <w:pStyle w:val="rowtabella0"/>
                    <w:rPr>
                      <w:color w:val="002060"/>
                    </w:rPr>
                  </w:pPr>
                  <w:r w:rsidRPr="006B1B77">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BB0860" w14:textId="77777777" w:rsidR="00210449" w:rsidRPr="006B1B77" w:rsidRDefault="00210449" w:rsidP="00490F36">
                  <w:pPr>
                    <w:pStyle w:val="rowtabella0"/>
                    <w:jc w:val="center"/>
                    <w:rPr>
                      <w:color w:val="002060"/>
                    </w:rPr>
                  </w:pPr>
                  <w:r w:rsidRPr="006B1B7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3D00C1" w14:textId="77777777" w:rsidR="00210449" w:rsidRPr="006B1B77" w:rsidRDefault="00210449" w:rsidP="00490F36">
                  <w:pPr>
                    <w:pStyle w:val="rowtabella0"/>
                    <w:jc w:val="center"/>
                    <w:rPr>
                      <w:color w:val="002060"/>
                    </w:rPr>
                  </w:pPr>
                  <w:r w:rsidRPr="006B1B77">
                    <w:rPr>
                      <w:color w:val="002060"/>
                    </w:rPr>
                    <w:t> </w:t>
                  </w:r>
                </w:p>
              </w:tc>
            </w:tr>
            <w:tr w:rsidR="00210449" w:rsidRPr="006B1B77" w14:paraId="60CDE3EC"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73F009" w14:textId="77777777" w:rsidR="00210449" w:rsidRPr="006B1B77" w:rsidRDefault="00210449" w:rsidP="00490F36">
                  <w:pPr>
                    <w:pStyle w:val="rowtabella0"/>
                    <w:rPr>
                      <w:color w:val="002060"/>
                    </w:rPr>
                  </w:pPr>
                  <w:r w:rsidRPr="006B1B77">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CC89D8" w14:textId="77777777" w:rsidR="00210449" w:rsidRPr="006B1B77" w:rsidRDefault="00210449" w:rsidP="00490F36">
                  <w:pPr>
                    <w:pStyle w:val="rowtabella0"/>
                    <w:rPr>
                      <w:color w:val="002060"/>
                    </w:rPr>
                  </w:pPr>
                  <w:r w:rsidRPr="006B1B77">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D117FB" w14:textId="77777777" w:rsidR="00210449" w:rsidRPr="006B1B77" w:rsidRDefault="00210449" w:rsidP="00490F36">
                  <w:pPr>
                    <w:pStyle w:val="rowtabella0"/>
                    <w:jc w:val="center"/>
                    <w:rPr>
                      <w:color w:val="002060"/>
                    </w:rPr>
                  </w:pPr>
                  <w:r w:rsidRPr="006B1B7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91E367" w14:textId="77777777" w:rsidR="00210449" w:rsidRPr="006B1B77" w:rsidRDefault="00210449" w:rsidP="00490F36">
                  <w:pPr>
                    <w:pStyle w:val="rowtabella0"/>
                    <w:jc w:val="center"/>
                    <w:rPr>
                      <w:color w:val="002060"/>
                    </w:rPr>
                  </w:pPr>
                  <w:r w:rsidRPr="006B1B77">
                    <w:rPr>
                      <w:color w:val="002060"/>
                    </w:rPr>
                    <w:t> </w:t>
                  </w:r>
                </w:p>
              </w:tc>
            </w:tr>
            <w:tr w:rsidR="00210449" w:rsidRPr="006B1B77" w14:paraId="28A8A8F1"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ADB82A" w14:textId="77777777" w:rsidR="00210449" w:rsidRPr="006B1B77" w:rsidRDefault="00210449" w:rsidP="00490F36">
                  <w:pPr>
                    <w:pStyle w:val="rowtabella0"/>
                    <w:rPr>
                      <w:color w:val="002060"/>
                    </w:rPr>
                  </w:pPr>
                  <w:r w:rsidRPr="006B1B77">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7EFE86" w14:textId="77777777" w:rsidR="00210449" w:rsidRPr="006B1B77" w:rsidRDefault="00210449" w:rsidP="00490F36">
                  <w:pPr>
                    <w:pStyle w:val="rowtabella0"/>
                    <w:rPr>
                      <w:color w:val="002060"/>
                    </w:rPr>
                  </w:pPr>
                  <w:r w:rsidRPr="006B1B77">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F7174D" w14:textId="77777777" w:rsidR="00210449" w:rsidRPr="006B1B77" w:rsidRDefault="00210449" w:rsidP="00490F36">
                  <w:pPr>
                    <w:pStyle w:val="rowtabella0"/>
                    <w:jc w:val="center"/>
                    <w:rPr>
                      <w:color w:val="002060"/>
                    </w:rPr>
                  </w:pPr>
                  <w:r w:rsidRPr="006B1B7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45966D" w14:textId="77777777" w:rsidR="00210449" w:rsidRPr="006B1B77" w:rsidRDefault="00210449" w:rsidP="00490F36">
                  <w:pPr>
                    <w:pStyle w:val="rowtabella0"/>
                    <w:jc w:val="center"/>
                    <w:rPr>
                      <w:color w:val="002060"/>
                    </w:rPr>
                  </w:pPr>
                  <w:r w:rsidRPr="006B1B77">
                    <w:rPr>
                      <w:color w:val="002060"/>
                    </w:rPr>
                    <w:t> </w:t>
                  </w:r>
                </w:p>
              </w:tc>
            </w:tr>
            <w:tr w:rsidR="00210449" w:rsidRPr="006B1B77" w14:paraId="3B0B174E"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65FB1E" w14:textId="77777777" w:rsidR="00210449" w:rsidRPr="006B1B77" w:rsidRDefault="00210449" w:rsidP="00490F36">
                  <w:pPr>
                    <w:pStyle w:val="rowtabella0"/>
                    <w:rPr>
                      <w:color w:val="002060"/>
                    </w:rPr>
                  </w:pPr>
                  <w:r w:rsidRPr="006B1B77">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F9860" w14:textId="77777777" w:rsidR="00210449" w:rsidRPr="006B1B77" w:rsidRDefault="00210449" w:rsidP="00490F36">
                  <w:pPr>
                    <w:pStyle w:val="rowtabella0"/>
                    <w:rPr>
                      <w:color w:val="002060"/>
                    </w:rPr>
                  </w:pPr>
                  <w:r w:rsidRPr="006B1B77">
                    <w:rPr>
                      <w:color w:val="002060"/>
                    </w:rPr>
                    <w:t xml:space="preserve">- </w:t>
                  </w:r>
                  <w:proofErr w:type="gramStart"/>
                  <w:r w:rsidRPr="006B1B77">
                    <w:rPr>
                      <w:color w:val="002060"/>
                    </w:rPr>
                    <w:t>CITTA</w:t>
                  </w:r>
                  <w:proofErr w:type="gramEnd"/>
                  <w:r w:rsidRPr="006B1B77">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5529F" w14:textId="77777777" w:rsidR="00210449" w:rsidRPr="006B1B77" w:rsidRDefault="00210449" w:rsidP="00490F36">
                  <w:pPr>
                    <w:pStyle w:val="rowtabella0"/>
                    <w:jc w:val="center"/>
                    <w:rPr>
                      <w:color w:val="002060"/>
                    </w:rPr>
                  </w:pPr>
                  <w:r w:rsidRPr="006B1B77">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F7D00" w14:textId="77777777" w:rsidR="00210449" w:rsidRPr="006B1B77" w:rsidRDefault="00210449" w:rsidP="00490F36">
                  <w:pPr>
                    <w:pStyle w:val="rowtabella0"/>
                    <w:jc w:val="center"/>
                    <w:rPr>
                      <w:color w:val="002060"/>
                    </w:rPr>
                  </w:pPr>
                  <w:r w:rsidRPr="006B1B77">
                    <w:rPr>
                      <w:color w:val="002060"/>
                    </w:rPr>
                    <w:t> </w:t>
                  </w:r>
                </w:p>
              </w:tc>
            </w:tr>
          </w:tbl>
          <w:p w14:paraId="3389EEEB" w14:textId="77777777" w:rsidR="00210449" w:rsidRPr="006B1B77" w:rsidRDefault="00210449" w:rsidP="00490F3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78A07BFD"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F7035" w14:textId="77777777" w:rsidR="00210449" w:rsidRPr="006B1B77" w:rsidRDefault="00210449" w:rsidP="00490F36">
                  <w:pPr>
                    <w:pStyle w:val="headertabella0"/>
                    <w:rPr>
                      <w:color w:val="002060"/>
                    </w:rPr>
                  </w:pPr>
                  <w:r w:rsidRPr="006B1B77">
                    <w:rPr>
                      <w:color w:val="002060"/>
                    </w:rPr>
                    <w:t>GIRONE B - 4 Giornata - A</w:t>
                  </w:r>
                </w:p>
              </w:tc>
            </w:tr>
            <w:tr w:rsidR="00210449" w:rsidRPr="006B1B77" w14:paraId="120758F9"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C197D7" w14:textId="77777777" w:rsidR="00210449" w:rsidRPr="006B1B77" w:rsidRDefault="00210449" w:rsidP="00490F36">
                  <w:pPr>
                    <w:pStyle w:val="rowtabella0"/>
                    <w:rPr>
                      <w:color w:val="002060"/>
                    </w:rPr>
                  </w:pPr>
                  <w:r w:rsidRPr="006B1B77">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AE18F" w14:textId="77777777" w:rsidR="00210449" w:rsidRPr="006B1B77" w:rsidRDefault="00210449" w:rsidP="00490F36">
                  <w:pPr>
                    <w:pStyle w:val="rowtabella0"/>
                    <w:rPr>
                      <w:color w:val="002060"/>
                    </w:rPr>
                  </w:pPr>
                  <w:r w:rsidRPr="006B1B77">
                    <w:rPr>
                      <w:color w:val="002060"/>
                    </w:rPr>
                    <w:t>- FUTSAL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BE53E" w14:textId="77777777" w:rsidR="00210449" w:rsidRPr="006B1B77" w:rsidRDefault="00210449" w:rsidP="00490F36">
                  <w:pPr>
                    <w:pStyle w:val="rowtabella0"/>
                    <w:jc w:val="center"/>
                    <w:rPr>
                      <w:color w:val="002060"/>
                    </w:rPr>
                  </w:pPr>
                  <w:r w:rsidRPr="006B1B77">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66181" w14:textId="77777777" w:rsidR="00210449" w:rsidRPr="006B1B77" w:rsidRDefault="00210449" w:rsidP="00490F36">
                  <w:pPr>
                    <w:pStyle w:val="rowtabella0"/>
                    <w:jc w:val="center"/>
                    <w:rPr>
                      <w:color w:val="002060"/>
                    </w:rPr>
                  </w:pPr>
                  <w:r w:rsidRPr="006B1B77">
                    <w:rPr>
                      <w:color w:val="002060"/>
                    </w:rPr>
                    <w:t>I</w:t>
                  </w:r>
                </w:p>
              </w:tc>
            </w:tr>
            <w:tr w:rsidR="00210449" w:rsidRPr="006B1B77" w14:paraId="35CD841C"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ED0A65" w14:textId="77777777" w:rsidR="00210449" w:rsidRPr="006B1B77" w:rsidRDefault="00210449" w:rsidP="00490F36">
                  <w:pPr>
                    <w:pStyle w:val="rowtabella0"/>
                    <w:rPr>
                      <w:color w:val="002060"/>
                    </w:rPr>
                  </w:pPr>
                  <w:r w:rsidRPr="006B1B77">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B4988A" w14:textId="77777777" w:rsidR="00210449" w:rsidRPr="006B1B77" w:rsidRDefault="00210449" w:rsidP="00490F36">
                  <w:pPr>
                    <w:pStyle w:val="rowtabella0"/>
                    <w:rPr>
                      <w:color w:val="002060"/>
                    </w:rPr>
                  </w:pPr>
                  <w:r w:rsidRPr="006B1B77">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CA36C" w14:textId="77777777" w:rsidR="00210449" w:rsidRPr="006B1B77" w:rsidRDefault="00210449" w:rsidP="00490F36">
                  <w:pPr>
                    <w:pStyle w:val="rowtabella0"/>
                    <w:jc w:val="center"/>
                    <w:rPr>
                      <w:color w:val="002060"/>
                    </w:rPr>
                  </w:pPr>
                  <w:r w:rsidRPr="006B1B7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265668" w14:textId="77777777" w:rsidR="00210449" w:rsidRPr="006B1B77" w:rsidRDefault="00210449" w:rsidP="00490F36">
                  <w:pPr>
                    <w:pStyle w:val="rowtabella0"/>
                    <w:jc w:val="center"/>
                    <w:rPr>
                      <w:color w:val="002060"/>
                    </w:rPr>
                  </w:pPr>
                  <w:r w:rsidRPr="006B1B77">
                    <w:rPr>
                      <w:color w:val="002060"/>
                    </w:rPr>
                    <w:t> </w:t>
                  </w:r>
                </w:p>
              </w:tc>
            </w:tr>
            <w:tr w:rsidR="00210449" w:rsidRPr="006B1B77" w14:paraId="6C116AD9"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520615" w14:textId="77777777" w:rsidR="00210449" w:rsidRPr="006B1B77" w:rsidRDefault="00210449" w:rsidP="00490F36">
                  <w:pPr>
                    <w:pStyle w:val="rowtabella0"/>
                    <w:rPr>
                      <w:color w:val="002060"/>
                    </w:rPr>
                  </w:pPr>
                  <w:r w:rsidRPr="006B1B7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C01A49" w14:textId="77777777" w:rsidR="00210449" w:rsidRPr="006B1B77" w:rsidRDefault="00210449" w:rsidP="00490F36">
                  <w:pPr>
                    <w:pStyle w:val="rowtabella0"/>
                    <w:rPr>
                      <w:color w:val="002060"/>
                    </w:rPr>
                  </w:pPr>
                  <w:r w:rsidRPr="006B1B77">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BD475F" w14:textId="77777777" w:rsidR="00210449" w:rsidRPr="006B1B77" w:rsidRDefault="00210449" w:rsidP="00490F36">
                  <w:pPr>
                    <w:pStyle w:val="rowtabella0"/>
                    <w:jc w:val="center"/>
                    <w:rPr>
                      <w:color w:val="002060"/>
                    </w:rPr>
                  </w:pPr>
                  <w:r w:rsidRPr="006B1B7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67F43B" w14:textId="77777777" w:rsidR="00210449" w:rsidRPr="006B1B77" w:rsidRDefault="00210449" w:rsidP="00490F36">
                  <w:pPr>
                    <w:pStyle w:val="rowtabella0"/>
                    <w:jc w:val="center"/>
                    <w:rPr>
                      <w:color w:val="002060"/>
                    </w:rPr>
                  </w:pPr>
                  <w:r w:rsidRPr="006B1B77">
                    <w:rPr>
                      <w:color w:val="002060"/>
                    </w:rPr>
                    <w:t> </w:t>
                  </w:r>
                </w:p>
              </w:tc>
            </w:tr>
            <w:tr w:rsidR="00210449" w:rsidRPr="006B1B77" w14:paraId="47859E29"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3D0ADA" w14:textId="77777777" w:rsidR="00210449" w:rsidRPr="006B1B77" w:rsidRDefault="00210449" w:rsidP="00490F36">
                  <w:pPr>
                    <w:pStyle w:val="rowtabella0"/>
                    <w:rPr>
                      <w:color w:val="002060"/>
                    </w:rPr>
                  </w:pPr>
                  <w:r w:rsidRPr="006B1B77">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D64F80" w14:textId="77777777" w:rsidR="00210449" w:rsidRPr="006B1B77" w:rsidRDefault="00210449" w:rsidP="00490F36">
                  <w:pPr>
                    <w:pStyle w:val="rowtabella0"/>
                    <w:rPr>
                      <w:color w:val="002060"/>
                    </w:rPr>
                  </w:pPr>
                  <w:r w:rsidRPr="006B1B77">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B4902E" w14:textId="77777777" w:rsidR="00210449" w:rsidRPr="006B1B77" w:rsidRDefault="00210449" w:rsidP="00490F36">
                  <w:pPr>
                    <w:pStyle w:val="rowtabella0"/>
                    <w:jc w:val="center"/>
                    <w:rPr>
                      <w:color w:val="002060"/>
                    </w:rPr>
                  </w:pPr>
                  <w:r w:rsidRPr="006B1B7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0C14C6" w14:textId="77777777" w:rsidR="00210449" w:rsidRPr="006B1B77" w:rsidRDefault="00210449" w:rsidP="00490F36">
                  <w:pPr>
                    <w:pStyle w:val="rowtabella0"/>
                    <w:jc w:val="center"/>
                    <w:rPr>
                      <w:color w:val="002060"/>
                    </w:rPr>
                  </w:pPr>
                  <w:r w:rsidRPr="006B1B77">
                    <w:rPr>
                      <w:color w:val="002060"/>
                    </w:rPr>
                    <w:t> </w:t>
                  </w:r>
                </w:p>
              </w:tc>
            </w:tr>
            <w:tr w:rsidR="00210449" w:rsidRPr="006B1B77" w14:paraId="5D6D1FBA"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116781" w14:textId="77777777" w:rsidR="00210449" w:rsidRPr="006B1B77" w:rsidRDefault="00210449" w:rsidP="00490F36">
                  <w:pPr>
                    <w:pStyle w:val="rowtabella0"/>
                    <w:rPr>
                      <w:color w:val="002060"/>
                    </w:rPr>
                  </w:pPr>
                  <w:r w:rsidRPr="006B1B77">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BCB8A5" w14:textId="77777777" w:rsidR="00210449" w:rsidRPr="006B1B77" w:rsidRDefault="00210449" w:rsidP="00490F36">
                  <w:pPr>
                    <w:pStyle w:val="rowtabella0"/>
                    <w:rPr>
                      <w:color w:val="002060"/>
                    </w:rPr>
                  </w:pPr>
                  <w:r w:rsidRPr="006B1B77">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048AA7" w14:textId="77777777" w:rsidR="00210449" w:rsidRPr="006B1B77" w:rsidRDefault="00210449" w:rsidP="00490F36">
                  <w:pPr>
                    <w:pStyle w:val="rowtabella0"/>
                    <w:jc w:val="center"/>
                    <w:rPr>
                      <w:color w:val="002060"/>
                    </w:rPr>
                  </w:pPr>
                  <w:r w:rsidRPr="006B1B7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47F41F" w14:textId="77777777" w:rsidR="00210449" w:rsidRPr="006B1B77" w:rsidRDefault="00210449" w:rsidP="00490F36">
                  <w:pPr>
                    <w:pStyle w:val="rowtabella0"/>
                    <w:jc w:val="center"/>
                    <w:rPr>
                      <w:color w:val="002060"/>
                    </w:rPr>
                  </w:pPr>
                  <w:r w:rsidRPr="006B1B77">
                    <w:rPr>
                      <w:color w:val="002060"/>
                    </w:rPr>
                    <w:t> </w:t>
                  </w:r>
                </w:p>
              </w:tc>
            </w:tr>
            <w:tr w:rsidR="00210449" w:rsidRPr="006B1B77" w14:paraId="3CDEC96F"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713F0" w14:textId="77777777" w:rsidR="00210449" w:rsidRPr="006B1B77" w:rsidRDefault="00210449" w:rsidP="00490F36">
                  <w:pPr>
                    <w:pStyle w:val="rowtabella0"/>
                    <w:rPr>
                      <w:color w:val="002060"/>
                    </w:rPr>
                  </w:pPr>
                  <w:r w:rsidRPr="006B1B77">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4B136" w14:textId="77777777" w:rsidR="00210449" w:rsidRPr="006B1B77" w:rsidRDefault="00210449" w:rsidP="00490F36">
                  <w:pPr>
                    <w:pStyle w:val="rowtabella0"/>
                    <w:rPr>
                      <w:color w:val="002060"/>
                    </w:rPr>
                  </w:pPr>
                  <w:r w:rsidRPr="006B1B77">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F21FB" w14:textId="77777777" w:rsidR="00210449" w:rsidRPr="006B1B77" w:rsidRDefault="00210449" w:rsidP="00490F36">
                  <w:pPr>
                    <w:pStyle w:val="rowtabella0"/>
                    <w:jc w:val="center"/>
                    <w:rPr>
                      <w:color w:val="002060"/>
                    </w:rPr>
                  </w:pPr>
                  <w:r w:rsidRPr="006B1B77">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79153" w14:textId="77777777" w:rsidR="00210449" w:rsidRPr="006B1B77" w:rsidRDefault="00210449" w:rsidP="00490F36">
                  <w:pPr>
                    <w:pStyle w:val="rowtabella0"/>
                    <w:jc w:val="center"/>
                    <w:rPr>
                      <w:color w:val="002060"/>
                    </w:rPr>
                  </w:pPr>
                  <w:r w:rsidRPr="006B1B77">
                    <w:rPr>
                      <w:color w:val="002060"/>
                    </w:rPr>
                    <w:t> </w:t>
                  </w:r>
                </w:p>
              </w:tc>
            </w:tr>
            <w:tr w:rsidR="00210449" w:rsidRPr="006B1B77" w14:paraId="138482C9"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49E28E93" w14:textId="77777777" w:rsidR="00210449" w:rsidRPr="006B1B77" w:rsidRDefault="00210449" w:rsidP="00490F36">
                  <w:pPr>
                    <w:pStyle w:val="rowtabella0"/>
                    <w:rPr>
                      <w:color w:val="002060"/>
                    </w:rPr>
                  </w:pPr>
                  <w:r w:rsidRPr="006B1B77">
                    <w:rPr>
                      <w:color w:val="002060"/>
                    </w:rPr>
                    <w:t>(1) - disputata il 19/10/2024</w:t>
                  </w:r>
                </w:p>
              </w:tc>
            </w:tr>
          </w:tbl>
          <w:p w14:paraId="5D9A0347" w14:textId="77777777" w:rsidR="00210449" w:rsidRPr="006B1B77" w:rsidRDefault="00210449" w:rsidP="00490F36">
            <w:pPr>
              <w:rPr>
                <w:color w:val="002060"/>
              </w:rPr>
            </w:pPr>
          </w:p>
        </w:tc>
      </w:tr>
    </w:tbl>
    <w:p w14:paraId="60EE3F09" w14:textId="77777777" w:rsidR="00210449" w:rsidRPr="006B1B77" w:rsidRDefault="00210449" w:rsidP="0021044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10449" w:rsidRPr="006B1B77" w14:paraId="4FCFB165"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0E3DE0BD"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5294B" w14:textId="77777777" w:rsidR="00210449" w:rsidRPr="006B1B77" w:rsidRDefault="00210449" w:rsidP="00490F36">
                  <w:pPr>
                    <w:pStyle w:val="headertabella0"/>
                    <w:rPr>
                      <w:color w:val="002060"/>
                    </w:rPr>
                  </w:pPr>
                  <w:r w:rsidRPr="006B1B77">
                    <w:rPr>
                      <w:color w:val="002060"/>
                    </w:rPr>
                    <w:t>GIRONE C - 4 Giornata - A</w:t>
                  </w:r>
                </w:p>
              </w:tc>
            </w:tr>
            <w:tr w:rsidR="00210449" w:rsidRPr="006B1B77" w14:paraId="45051885"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E378DD" w14:textId="77777777" w:rsidR="00210449" w:rsidRPr="006B1B77" w:rsidRDefault="00210449" w:rsidP="00490F36">
                  <w:pPr>
                    <w:pStyle w:val="rowtabella0"/>
                    <w:rPr>
                      <w:color w:val="002060"/>
                    </w:rPr>
                  </w:pPr>
                  <w:r w:rsidRPr="006B1B77">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0BE0F" w14:textId="77777777" w:rsidR="00210449" w:rsidRPr="006B1B77" w:rsidRDefault="00210449" w:rsidP="00490F36">
                  <w:pPr>
                    <w:pStyle w:val="rowtabella0"/>
                    <w:rPr>
                      <w:color w:val="002060"/>
                    </w:rPr>
                  </w:pPr>
                  <w:r w:rsidRPr="006B1B77">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7FE06" w14:textId="77777777" w:rsidR="00210449" w:rsidRPr="006B1B77" w:rsidRDefault="00210449" w:rsidP="00490F36">
                  <w:pPr>
                    <w:pStyle w:val="rowtabella0"/>
                    <w:jc w:val="center"/>
                    <w:rPr>
                      <w:color w:val="002060"/>
                    </w:rPr>
                  </w:pPr>
                  <w:r w:rsidRPr="006B1B7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8E4F9" w14:textId="77777777" w:rsidR="00210449" w:rsidRPr="006B1B77" w:rsidRDefault="00210449" w:rsidP="00490F36">
                  <w:pPr>
                    <w:pStyle w:val="rowtabella0"/>
                    <w:jc w:val="center"/>
                    <w:rPr>
                      <w:color w:val="002060"/>
                    </w:rPr>
                  </w:pPr>
                  <w:r w:rsidRPr="006B1B77">
                    <w:rPr>
                      <w:color w:val="002060"/>
                    </w:rPr>
                    <w:t> </w:t>
                  </w:r>
                </w:p>
              </w:tc>
            </w:tr>
            <w:tr w:rsidR="00210449" w:rsidRPr="006B1B77" w14:paraId="7B791481"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8A8E04" w14:textId="77777777" w:rsidR="00210449" w:rsidRPr="006B1B77" w:rsidRDefault="00210449" w:rsidP="00490F36">
                  <w:pPr>
                    <w:pStyle w:val="rowtabella0"/>
                    <w:rPr>
                      <w:color w:val="002060"/>
                    </w:rPr>
                  </w:pPr>
                  <w:r w:rsidRPr="006B1B77">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771847" w14:textId="77777777" w:rsidR="00210449" w:rsidRPr="006B1B77" w:rsidRDefault="00210449" w:rsidP="00490F36">
                  <w:pPr>
                    <w:pStyle w:val="rowtabella0"/>
                    <w:rPr>
                      <w:color w:val="002060"/>
                    </w:rPr>
                  </w:pPr>
                  <w:r w:rsidRPr="006B1B7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EB3A21" w14:textId="77777777" w:rsidR="00210449" w:rsidRPr="006B1B77" w:rsidRDefault="00210449" w:rsidP="00490F36">
                  <w:pPr>
                    <w:pStyle w:val="rowtabella0"/>
                    <w:jc w:val="center"/>
                    <w:rPr>
                      <w:color w:val="002060"/>
                    </w:rPr>
                  </w:pPr>
                  <w:r w:rsidRPr="006B1B7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21D1C4" w14:textId="77777777" w:rsidR="00210449" w:rsidRPr="006B1B77" w:rsidRDefault="00210449" w:rsidP="00490F36">
                  <w:pPr>
                    <w:pStyle w:val="rowtabella0"/>
                    <w:jc w:val="center"/>
                    <w:rPr>
                      <w:color w:val="002060"/>
                    </w:rPr>
                  </w:pPr>
                  <w:r w:rsidRPr="006B1B77">
                    <w:rPr>
                      <w:color w:val="002060"/>
                    </w:rPr>
                    <w:t> </w:t>
                  </w:r>
                </w:p>
              </w:tc>
            </w:tr>
            <w:tr w:rsidR="00210449" w:rsidRPr="006B1B77" w14:paraId="0BBB82FA"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14A3ED" w14:textId="77777777" w:rsidR="00210449" w:rsidRPr="006B1B77" w:rsidRDefault="00210449" w:rsidP="00490F36">
                  <w:pPr>
                    <w:pStyle w:val="rowtabella0"/>
                    <w:rPr>
                      <w:color w:val="002060"/>
                    </w:rPr>
                  </w:pPr>
                  <w:r w:rsidRPr="006B1B77">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E1C019" w14:textId="77777777" w:rsidR="00210449" w:rsidRPr="006B1B77" w:rsidRDefault="00210449" w:rsidP="00490F36">
                  <w:pPr>
                    <w:pStyle w:val="rowtabella0"/>
                    <w:rPr>
                      <w:color w:val="002060"/>
                    </w:rPr>
                  </w:pPr>
                  <w:r w:rsidRPr="006B1B7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934271" w14:textId="77777777" w:rsidR="00210449" w:rsidRPr="006B1B77" w:rsidRDefault="00210449" w:rsidP="00490F36">
                  <w:pPr>
                    <w:pStyle w:val="rowtabella0"/>
                    <w:jc w:val="center"/>
                    <w:rPr>
                      <w:color w:val="002060"/>
                    </w:rPr>
                  </w:pPr>
                  <w:r w:rsidRPr="006B1B7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68CE34" w14:textId="77777777" w:rsidR="00210449" w:rsidRPr="006B1B77" w:rsidRDefault="00210449" w:rsidP="00490F36">
                  <w:pPr>
                    <w:pStyle w:val="rowtabella0"/>
                    <w:jc w:val="center"/>
                    <w:rPr>
                      <w:color w:val="002060"/>
                    </w:rPr>
                  </w:pPr>
                  <w:r w:rsidRPr="006B1B77">
                    <w:rPr>
                      <w:color w:val="002060"/>
                    </w:rPr>
                    <w:t> </w:t>
                  </w:r>
                </w:p>
              </w:tc>
            </w:tr>
            <w:tr w:rsidR="00210449" w:rsidRPr="006B1B77" w14:paraId="70B97F33"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9C5B75" w14:textId="77777777" w:rsidR="00210449" w:rsidRPr="006B1B77" w:rsidRDefault="00210449" w:rsidP="00490F36">
                  <w:pPr>
                    <w:pStyle w:val="rowtabella0"/>
                    <w:rPr>
                      <w:color w:val="002060"/>
                    </w:rPr>
                  </w:pPr>
                  <w:r w:rsidRPr="006B1B77">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6D588B" w14:textId="77777777" w:rsidR="00210449" w:rsidRPr="006B1B77" w:rsidRDefault="00210449" w:rsidP="00490F36">
                  <w:pPr>
                    <w:pStyle w:val="rowtabella0"/>
                    <w:rPr>
                      <w:color w:val="002060"/>
                    </w:rPr>
                  </w:pPr>
                  <w:r w:rsidRPr="006B1B7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EA9972" w14:textId="77777777" w:rsidR="00210449" w:rsidRPr="006B1B77" w:rsidRDefault="00210449" w:rsidP="00490F36">
                  <w:pPr>
                    <w:pStyle w:val="rowtabella0"/>
                    <w:jc w:val="center"/>
                    <w:rPr>
                      <w:color w:val="002060"/>
                    </w:rPr>
                  </w:pPr>
                  <w:r w:rsidRPr="006B1B7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D9929" w14:textId="77777777" w:rsidR="00210449" w:rsidRPr="006B1B77" w:rsidRDefault="00210449" w:rsidP="00490F36">
                  <w:pPr>
                    <w:pStyle w:val="rowtabella0"/>
                    <w:jc w:val="center"/>
                    <w:rPr>
                      <w:color w:val="002060"/>
                    </w:rPr>
                  </w:pPr>
                  <w:r w:rsidRPr="006B1B77">
                    <w:rPr>
                      <w:color w:val="002060"/>
                    </w:rPr>
                    <w:t> </w:t>
                  </w:r>
                </w:p>
              </w:tc>
            </w:tr>
            <w:tr w:rsidR="00210449" w:rsidRPr="006B1B77" w14:paraId="29FC2DB0"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51C868" w14:textId="77777777" w:rsidR="00210449" w:rsidRPr="006B1B77" w:rsidRDefault="00210449" w:rsidP="00490F36">
                  <w:pPr>
                    <w:pStyle w:val="rowtabella0"/>
                    <w:rPr>
                      <w:color w:val="002060"/>
                    </w:rPr>
                  </w:pPr>
                  <w:r w:rsidRPr="006B1B77">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820171" w14:textId="77777777" w:rsidR="00210449" w:rsidRPr="006B1B77" w:rsidRDefault="00210449" w:rsidP="00490F36">
                  <w:pPr>
                    <w:pStyle w:val="rowtabella0"/>
                    <w:rPr>
                      <w:color w:val="002060"/>
                    </w:rPr>
                  </w:pPr>
                  <w:r w:rsidRPr="006B1B7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7E26B8" w14:textId="77777777" w:rsidR="00210449" w:rsidRPr="006B1B77" w:rsidRDefault="00210449" w:rsidP="00490F36">
                  <w:pPr>
                    <w:pStyle w:val="rowtabella0"/>
                    <w:jc w:val="center"/>
                    <w:rPr>
                      <w:color w:val="002060"/>
                    </w:rPr>
                  </w:pPr>
                  <w:r w:rsidRPr="006B1B7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A00C14" w14:textId="77777777" w:rsidR="00210449" w:rsidRPr="006B1B77" w:rsidRDefault="00210449" w:rsidP="00490F36">
                  <w:pPr>
                    <w:pStyle w:val="rowtabella0"/>
                    <w:jc w:val="center"/>
                    <w:rPr>
                      <w:color w:val="002060"/>
                    </w:rPr>
                  </w:pPr>
                  <w:r w:rsidRPr="006B1B77">
                    <w:rPr>
                      <w:color w:val="002060"/>
                    </w:rPr>
                    <w:t> </w:t>
                  </w:r>
                </w:p>
              </w:tc>
            </w:tr>
            <w:tr w:rsidR="00210449" w:rsidRPr="006B1B77" w14:paraId="66A71ECD"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718B49" w14:textId="77777777" w:rsidR="00210449" w:rsidRPr="006B1B77" w:rsidRDefault="00210449" w:rsidP="00490F36">
                  <w:pPr>
                    <w:pStyle w:val="rowtabella0"/>
                    <w:rPr>
                      <w:color w:val="002060"/>
                    </w:rPr>
                  </w:pPr>
                  <w:proofErr w:type="gramStart"/>
                  <w:r w:rsidRPr="006B1B77">
                    <w:rPr>
                      <w:color w:val="002060"/>
                    </w:rPr>
                    <w:t>U.MANDOLESI</w:t>
                  </w:r>
                  <w:proofErr w:type="gramEnd"/>
                  <w:r w:rsidRPr="006B1B77">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93AE7" w14:textId="77777777" w:rsidR="00210449" w:rsidRPr="006B1B77" w:rsidRDefault="00210449" w:rsidP="00490F36">
                  <w:pPr>
                    <w:pStyle w:val="rowtabella0"/>
                    <w:rPr>
                      <w:color w:val="002060"/>
                    </w:rPr>
                  </w:pPr>
                  <w:r w:rsidRPr="006B1B77">
                    <w:rPr>
                      <w:color w:val="002060"/>
                    </w:rPr>
                    <w:t>-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5590D" w14:textId="77777777" w:rsidR="00210449" w:rsidRPr="006B1B77" w:rsidRDefault="00210449" w:rsidP="00490F36">
                  <w:pPr>
                    <w:pStyle w:val="rowtabella0"/>
                    <w:jc w:val="center"/>
                    <w:rPr>
                      <w:color w:val="002060"/>
                    </w:rPr>
                  </w:pPr>
                  <w:r w:rsidRPr="006B1B77">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63D37" w14:textId="77777777" w:rsidR="00210449" w:rsidRPr="006B1B77" w:rsidRDefault="00210449" w:rsidP="00490F36">
                  <w:pPr>
                    <w:pStyle w:val="rowtabella0"/>
                    <w:jc w:val="center"/>
                    <w:rPr>
                      <w:color w:val="002060"/>
                    </w:rPr>
                  </w:pPr>
                  <w:r w:rsidRPr="006B1B77">
                    <w:rPr>
                      <w:color w:val="002060"/>
                    </w:rPr>
                    <w:t> </w:t>
                  </w:r>
                </w:p>
              </w:tc>
            </w:tr>
          </w:tbl>
          <w:p w14:paraId="345584AD" w14:textId="77777777" w:rsidR="00210449" w:rsidRPr="006B1B77" w:rsidRDefault="00210449" w:rsidP="00490F36">
            <w:pPr>
              <w:rPr>
                <w:color w:val="002060"/>
              </w:rPr>
            </w:pPr>
          </w:p>
        </w:tc>
      </w:tr>
    </w:tbl>
    <w:p w14:paraId="6DD553A5" w14:textId="77777777" w:rsidR="00210449" w:rsidRPr="006B1B77" w:rsidRDefault="00210449" w:rsidP="00210449">
      <w:pPr>
        <w:pStyle w:val="breakline"/>
        <w:rPr>
          <w:rFonts w:eastAsiaTheme="minorEastAsia"/>
          <w:color w:val="002060"/>
        </w:rPr>
      </w:pPr>
    </w:p>
    <w:p w14:paraId="2BF6C69F" w14:textId="77777777" w:rsidR="00210449" w:rsidRPr="006B1B77" w:rsidRDefault="00210449" w:rsidP="00210449">
      <w:pPr>
        <w:pStyle w:val="breakline"/>
        <w:rPr>
          <w:color w:val="002060"/>
        </w:rPr>
      </w:pPr>
    </w:p>
    <w:p w14:paraId="352E87F8" w14:textId="77777777" w:rsidR="00210449" w:rsidRPr="006B1B77" w:rsidRDefault="00210449" w:rsidP="00210449">
      <w:pPr>
        <w:pStyle w:val="titoloprinc0"/>
        <w:rPr>
          <w:color w:val="002060"/>
        </w:rPr>
      </w:pPr>
      <w:r w:rsidRPr="006B1B77">
        <w:rPr>
          <w:color w:val="002060"/>
        </w:rPr>
        <w:t>GIUDICE SPORTIVO</w:t>
      </w:r>
    </w:p>
    <w:p w14:paraId="55231680" w14:textId="77777777" w:rsidR="00210449" w:rsidRPr="006B1B77" w:rsidRDefault="00210449" w:rsidP="00210449">
      <w:pPr>
        <w:pStyle w:val="diffida"/>
        <w:rPr>
          <w:color w:val="002060"/>
        </w:rPr>
      </w:pPr>
      <w:r w:rsidRPr="006B1B77">
        <w:rPr>
          <w:color w:val="002060"/>
        </w:rPr>
        <w:t>Il Giudice Sportivo Avv. Agnese Lazzaretti, con l'assistenza del segretario Angelo Castellana, nella seduta del 23/10/2024, ha adottato le decisioni che di seguito integralmente si riportano:</w:t>
      </w:r>
    </w:p>
    <w:p w14:paraId="3E230B6F" w14:textId="77777777" w:rsidR="00210449" w:rsidRPr="006B1B77" w:rsidRDefault="00210449" w:rsidP="00210449">
      <w:pPr>
        <w:pStyle w:val="titolo10"/>
        <w:rPr>
          <w:color w:val="002060"/>
        </w:rPr>
      </w:pPr>
      <w:r w:rsidRPr="006B1B77">
        <w:rPr>
          <w:color w:val="002060"/>
        </w:rPr>
        <w:lastRenderedPageBreak/>
        <w:t xml:space="preserve">GARE DEL 19/10/2024 </w:t>
      </w:r>
    </w:p>
    <w:p w14:paraId="617A807B" w14:textId="77777777" w:rsidR="00210449" w:rsidRPr="006B1B77" w:rsidRDefault="00210449" w:rsidP="00210449">
      <w:pPr>
        <w:pStyle w:val="titolo60"/>
        <w:rPr>
          <w:color w:val="002060"/>
        </w:rPr>
      </w:pPr>
      <w:r w:rsidRPr="006B1B77">
        <w:rPr>
          <w:color w:val="002060"/>
        </w:rPr>
        <w:t xml:space="preserve">DECISIONI DEL GIUDICE SPORTIVO </w:t>
      </w:r>
    </w:p>
    <w:p w14:paraId="4C3450E7" w14:textId="77777777" w:rsidR="00AA6C0F" w:rsidRDefault="00210449" w:rsidP="00210449">
      <w:pPr>
        <w:pStyle w:val="diffida"/>
        <w:spacing w:before="80" w:beforeAutospacing="0" w:after="40" w:afterAutospacing="0"/>
        <w:jc w:val="left"/>
        <w:rPr>
          <w:color w:val="002060"/>
        </w:rPr>
      </w:pPr>
      <w:r w:rsidRPr="006B1B77">
        <w:rPr>
          <w:color w:val="002060"/>
        </w:rPr>
        <w:t xml:space="preserve">gara del 19/10/2024 ACLI VILLA MUSONE - FUTSAL CASTELFIDARDO </w:t>
      </w:r>
      <w:r w:rsidRPr="006B1B77">
        <w:rPr>
          <w:color w:val="002060"/>
        </w:rPr>
        <w:br/>
        <w:t>Rilevato dal referto arbitrale che la gara in oggetto è stata sospesa al 25 min e 30 sec. del I tempo per sopravvenuta impraticabilità del</w:t>
      </w:r>
      <w:r w:rsidR="00AA6C0F">
        <w:rPr>
          <w:color w:val="002060"/>
        </w:rPr>
        <w:t xml:space="preserve"> </w:t>
      </w:r>
      <w:r w:rsidRPr="006B1B77">
        <w:rPr>
          <w:color w:val="002060"/>
        </w:rPr>
        <w:t xml:space="preserve">terreno di gioco </w:t>
      </w:r>
    </w:p>
    <w:p w14:paraId="2BD8C7C7" w14:textId="3674F1F6" w:rsidR="00AA6C0F" w:rsidRDefault="00210449" w:rsidP="00AA6C0F">
      <w:pPr>
        <w:pStyle w:val="diffida"/>
        <w:spacing w:before="80" w:beforeAutospacing="0" w:after="40" w:afterAutospacing="0"/>
        <w:jc w:val="center"/>
        <w:rPr>
          <w:color w:val="002060"/>
        </w:rPr>
      </w:pPr>
      <w:r w:rsidRPr="006B1B77">
        <w:rPr>
          <w:color w:val="002060"/>
        </w:rPr>
        <w:t>si dispone</w:t>
      </w:r>
    </w:p>
    <w:p w14:paraId="339FE2C0" w14:textId="0E108C08" w:rsidR="00210449" w:rsidRPr="006B1B77" w:rsidRDefault="00210449" w:rsidP="00210449">
      <w:pPr>
        <w:pStyle w:val="diffida"/>
        <w:spacing w:before="80" w:beforeAutospacing="0" w:after="40" w:afterAutospacing="0"/>
        <w:jc w:val="left"/>
        <w:rPr>
          <w:color w:val="002060"/>
        </w:rPr>
      </w:pPr>
      <w:r w:rsidRPr="006B1B77">
        <w:rPr>
          <w:color w:val="002060"/>
        </w:rPr>
        <w:t>la prosecuzione del</w:t>
      </w:r>
      <w:r w:rsidR="00AA6C0F">
        <w:rPr>
          <w:color w:val="002060"/>
        </w:rPr>
        <w:t>la</w:t>
      </w:r>
      <w:r w:rsidRPr="006B1B77">
        <w:rPr>
          <w:color w:val="002060"/>
        </w:rPr>
        <w:t xml:space="preserve"> partita per i soli minuti non giocati dando mandato al Comitato Regionale Marche di fissare una nuova data per la prosecuzione della stessa </w:t>
      </w:r>
    </w:p>
    <w:p w14:paraId="17CAA117" w14:textId="77777777" w:rsidR="00210449" w:rsidRPr="006B1B77" w:rsidRDefault="00210449" w:rsidP="00210449">
      <w:pPr>
        <w:pStyle w:val="titolo10"/>
        <w:rPr>
          <w:color w:val="002060"/>
        </w:rPr>
      </w:pPr>
      <w:r w:rsidRPr="006B1B77">
        <w:rPr>
          <w:color w:val="002060"/>
        </w:rPr>
        <w:t xml:space="preserve">GARE DEL 18/10/2024 </w:t>
      </w:r>
    </w:p>
    <w:p w14:paraId="5392B1D1" w14:textId="77777777" w:rsidR="00210449" w:rsidRPr="006B1B77" w:rsidRDefault="00210449" w:rsidP="00210449">
      <w:pPr>
        <w:pStyle w:val="titolo7a"/>
        <w:rPr>
          <w:color w:val="002060"/>
        </w:rPr>
      </w:pPr>
      <w:r w:rsidRPr="006B1B77">
        <w:rPr>
          <w:color w:val="002060"/>
        </w:rPr>
        <w:t xml:space="preserve">PROVVEDIMENTI DISCIPLINARI </w:t>
      </w:r>
    </w:p>
    <w:p w14:paraId="3DBC7D30"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031B6140" w14:textId="77777777" w:rsidR="00210449" w:rsidRPr="006B1B77" w:rsidRDefault="00210449" w:rsidP="00210449">
      <w:pPr>
        <w:pStyle w:val="titolo30"/>
        <w:rPr>
          <w:color w:val="002060"/>
        </w:rPr>
      </w:pPr>
      <w:r w:rsidRPr="006B1B77">
        <w:rPr>
          <w:color w:val="002060"/>
        </w:rPr>
        <w:t xml:space="preserve">DIRIGENTI </w:t>
      </w:r>
    </w:p>
    <w:p w14:paraId="4C6E7A50"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0FEA33EB" w14:textId="77777777" w:rsidTr="00490F36">
        <w:tc>
          <w:tcPr>
            <w:tcW w:w="2200" w:type="dxa"/>
            <w:tcMar>
              <w:top w:w="20" w:type="dxa"/>
              <w:left w:w="20" w:type="dxa"/>
              <w:bottom w:w="20" w:type="dxa"/>
              <w:right w:w="20" w:type="dxa"/>
            </w:tcMar>
            <w:vAlign w:val="center"/>
            <w:hideMark/>
          </w:tcPr>
          <w:p w14:paraId="45573365" w14:textId="77777777" w:rsidR="00210449" w:rsidRPr="006B1B77" w:rsidRDefault="00210449" w:rsidP="00490F36">
            <w:pPr>
              <w:pStyle w:val="movimento"/>
              <w:rPr>
                <w:color w:val="002060"/>
              </w:rPr>
            </w:pPr>
            <w:r w:rsidRPr="006B1B77">
              <w:rPr>
                <w:color w:val="002060"/>
              </w:rPr>
              <w:t>MARABESE ANTONIO</w:t>
            </w:r>
          </w:p>
        </w:tc>
        <w:tc>
          <w:tcPr>
            <w:tcW w:w="2200" w:type="dxa"/>
            <w:tcMar>
              <w:top w:w="20" w:type="dxa"/>
              <w:left w:w="20" w:type="dxa"/>
              <w:bottom w:w="20" w:type="dxa"/>
              <w:right w:w="20" w:type="dxa"/>
            </w:tcMar>
            <w:vAlign w:val="center"/>
            <w:hideMark/>
          </w:tcPr>
          <w:p w14:paraId="3D5B7C7D"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CITTA</w:t>
            </w:r>
            <w:proofErr w:type="gramEnd"/>
            <w:r w:rsidRPr="006B1B77">
              <w:rPr>
                <w:color w:val="002060"/>
              </w:rPr>
              <w:t xml:space="preserve"> DI OSTRA) </w:t>
            </w:r>
          </w:p>
        </w:tc>
        <w:tc>
          <w:tcPr>
            <w:tcW w:w="800" w:type="dxa"/>
            <w:tcMar>
              <w:top w:w="20" w:type="dxa"/>
              <w:left w:w="20" w:type="dxa"/>
              <w:bottom w:w="20" w:type="dxa"/>
              <w:right w:w="20" w:type="dxa"/>
            </w:tcMar>
            <w:vAlign w:val="center"/>
            <w:hideMark/>
          </w:tcPr>
          <w:p w14:paraId="79C3963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F6758EE" w14:textId="77777777" w:rsidR="00210449" w:rsidRPr="006B1B77" w:rsidRDefault="00210449" w:rsidP="00490F36">
            <w:pPr>
              <w:pStyle w:val="movimento"/>
              <w:rPr>
                <w:color w:val="002060"/>
              </w:rPr>
            </w:pPr>
            <w:r w:rsidRPr="006B1B77">
              <w:rPr>
                <w:color w:val="002060"/>
              </w:rPr>
              <w:t>ANTINORI ANDREA</w:t>
            </w:r>
          </w:p>
        </w:tc>
        <w:tc>
          <w:tcPr>
            <w:tcW w:w="2200" w:type="dxa"/>
            <w:tcMar>
              <w:top w:w="20" w:type="dxa"/>
              <w:left w:w="20" w:type="dxa"/>
              <w:bottom w:w="20" w:type="dxa"/>
              <w:right w:w="20" w:type="dxa"/>
            </w:tcMar>
            <w:vAlign w:val="center"/>
            <w:hideMark/>
          </w:tcPr>
          <w:p w14:paraId="1ACB9A46" w14:textId="77777777" w:rsidR="00210449" w:rsidRPr="006B1B77" w:rsidRDefault="00210449" w:rsidP="00490F36">
            <w:pPr>
              <w:pStyle w:val="movimento2"/>
              <w:rPr>
                <w:color w:val="002060"/>
              </w:rPr>
            </w:pPr>
            <w:r w:rsidRPr="006B1B77">
              <w:rPr>
                <w:color w:val="002060"/>
              </w:rPr>
              <w:t xml:space="preserve">(GIOVANI SANT IPPOLITO) </w:t>
            </w:r>
          </w:p>
        </w:tc>
      </w:tr>
      <w:tr w:rsidR="00210449" w:rsidRPr="006B1B77" w14:paraId="1BFB53F7" w14:textId="77777777" w:rsidTr="00490F36">
        <w:tc>
          <w:tcPr>
            <w:tcW w:w="2200" w:type="dxa"/>
            <w:tcMar>
              <w:top w:w="20" w:type="dxa"/>
              <w:left w:w="20" w:type="dxa"/>
              <w:bottom w:w="20" w:type="dxa"/>
              <w:right w:w="20" w:type="dxa"/>
            </w:tcMar>
            <w:vAlign w:val="center"/>
            <w:hideMark/>
          </w:tcPr>
          <w:p w14:paraId="26D67299" w14:textId="77777777" w:rsidR="00210449" w:rsidRPr="006B1B77" w:rsidRDefault="00210449" w:rsidP="00490F36">
            <w:pPr>
              <w:pStyle w:val="movimento"/>
              <w:rPr>
                <w:color w:val="002060"/>
              </w:rPr>
            </w:pPr>
            <w:r w:rsidRPr="006B1B77">
              <w:rPr>
                <w:color w:val="002060"/>
              </w:rPr>
              <w:t>CARLONI ANDREA</w:t>
            </w:r>
          </w:p>
        </w:tc>
        <w:tc>
          <w:tcPr>
            <w:tcW w:w="2200" w:type="dxa"/>
            <w:tcMar>
              <w:top w:w="20" w:type="dxa"/>
              <w:left w:w="20" w:type="dxa"/>
              <w:bottom w:w="20" w:type="dxa"/>
              <w:right w:w="20" w:type="dxa"/>
            </w:tcMar>
            <w:vAlign w:val="center"/>
            <w:hideMark/>
          </w:tcPr>
          <w:p w14:paraId="0BF72237" w14:textId="77777777" w:rsidR="00210449" w:rsidRPr="006B1B77" w:rsidRDefault="00210449" w:rsidP="00490F36">
            <w:pPr>
              <w:pStyle w:val="movimento2"/>
              <w:rPr>
                <w:color w:val="002060"/>
              </w:rPr>
            </w:pPr>
            <w:r w:rsidRPr="006B1B77">
              <w:rPr>
                <w:color w:val="002060"/>
              </w:rPr>
              <w:t xml:space="preserve">(SERRALTA) </w:t>
            </w:r>
          </w:p>
        </w:tc>
        <w:tc>
          <w:tcPr>
            <w:tcW w:w="800" w:type="dxa"/>
            <w:tcMar>
              <w:top w:w="20" w:type="dxa"/>
              <w:left w:w="20" w:type="dxa"/>
              <w:bottom w:w="20" w:type="dxa"/>
              <w:right w:w="20" w:type="dxa"/>
            </w:tcMar>
            <w:vAlign w:val="center"/>
            <w:hideMark/>
          </w:tcPr>
          <w:p w14:paraId="22E8482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4251EDE" w14:textId="77777777" w:rsidR="00210449" w:rsidRPr="006B1B77" w:rsidRDefault="00210449" w:rsidP="00490F36">
            <w:pPr>
              <w:pStyle w:val="movimento"/>
              <w:rPr>
                <w:color w:val="002060"/>
              </w:rPr>
            </w:pPr>
            <w:r w:rsidRPr="006B1B77">
              <w:rPr>
                <w:color w:val="002060"/>
              </w:rPr>
              <w:t>AIUDI GIACOMO</w:t>
            </w:r>
          </w:p>
        </w:tc>
        <w:tc>
          <w:tcPr>
            <w:tcW w:w="2200" w:type="dxa"/>
            <w:tcMar>
              <w:top w:w="20" w:type="dxa"/>
              <w:left w:w="20" w:type="dxa"/>
              <w:bottom w:w="20" w:type="dxa"/>
              <w:right w:w="20" w:type="dxa"/>
            </w:tcMar>
            <w:vAlign w:val="center"/>
            <w:hideMark/>
          </w:tcPr>
          <w:p w14:paraId="5F1DF98C" w14:textId="77777777" w:rsidR="00210449" w:rsidRPr="006B1B77" w:rsidRDefault="00210449" w:rsidP="00490F36">
            <w:pPr>
              <w:pStyle w:val="movimento2"/>
              <w:rPr>
                <w:color w:val="002060"/>
              </w:rPr>
            </w:pPr>
            <w:r w:rsidRPr="006B1B77">
              <w:rPr>
                <w:color w:val="002060"/>
              </w:rPr>
              <w:t xml:space="preserve">(VILLA CECCOLINI CALCIO) </w:t>
            </w:r>
          </w:p>
        </w:tc>
      </w:tr>
    </w:tbl>
    <w:p w14:paraId="13D0F7FC" w14:textId="77777777" w:rsidR="00210449" w:rsidRPr="006B1B77" w:rsidRDefault="00210449" w:rsidP="00210449">
      <w:pPr>
        <w:pStyle w:val="titolo30"/>
        <w:rPr>
          <w:rFonts w:eastAsiaTheme="minorEastAsia"/>
          <w:color w:val="002060"/>
        </w:rPr>
      </w:pPr>
      <w:r w:rsidRPr="006B1B77">
        <w:rPr>
          <w:color w:val="002060"/>
        </w:rPr>
        <w:t xml:space="preserve">ALLENATORI </w:t>
      </w:r>
    </w:p>
    <w:p w14:paraId="52C63C70" w14:textId="77777777" w:rsidR="00210449" w:rsidRPr="006B1B77" w:rsidRDefault="00210449" w:rsidP="00210449">
      <w:pPr>
        <w:pStyle w:val="titolo20"/>
        <w:rPr>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517B8A31" w14:textId="77777777" w:rsidTr="00490F36">
        <w:tc>
          <w:tcPr>
            <w:tcW w:w="2200" w:type="dxa"/>
            <w:tcMar>
              <w:top w:w="20" w:type="dxa"/>
              <w:left w:w="20" w:type="dxa"/>
              <w:bottom w:w="20" w:type="dxa"/>
              <w:right w:w="20" w:type="dxa"/>
            </w:tcMar>
            <w:vAlign w:val="center"/>
            <w:hideMark/>
          </w:tcPr>
          <w:p w14:paraId="1A096FE1" w14:textId="77777777" w:rsidR="00210449" w:rsidRPr="006B1B77" w:rsidRDefault="00210449" w:rsidP="00490F36">
            <w:pPr>
              <w:pStyle w:val="movimento"/>
              <w:rPr>
                <w:color w:val="002060"/>
              </w:rPr>
            </w:pPr>
            <w:r w:rsidRPr="006B1B77">
              <w:rPr>
                <w:color w:val="002060"/>
              </w:rPr>
              <w:t>VECCHIOLA FEDERICO</w:t>
            </w:r>
          </w:p>
        </w:tc>
        <w:tc>
          <w:tcPr>
            <w:tcW w:w="2200" w:type="dxa"/>
            <w:tcMar>
              <w:top w:w="20" w:type="dxa"/>
              <w:left w:w="20" w:type="dxa"/>
              <w:bottom w:w="20" w:type="dxa"/>
              <w:right w:w="20" w:type="dxa"/>
            </w:tcMar>
            <w:vAlign w:val="center"/>
            <w:hideMark/>
          </w:tcPr>
          <w:p w14:paraId="7715C062" w14:textId="77777777" w:rsidR="00210449" w:rsidRPr="006B1B77" w:rsidRDefault="00210449" w:rsidP="00490F36">
            <w:pPr>
              <w:pStyle w:val="movimento2"/>
              <w:rPr>
                <w:color w:val="002060"/>
              </w:rPr>
            </w:pPr>
            <w:r w:rsidRPr="006B1B77">
              <w:rPr>
                <w:color w:val="002060"/>
              </w:rPr>
              <w:t xml:space="preserve">(REAL SAN GIORGIO) </w:t>
            </w:r>
          </w:p>
        </w:tc>
        <w:tc>
          <w:tcPr>
            <w:tcW w:w="800" w:type="dxa"/>
            <w:tcMar>
              <w:top w:w="20" w:type="dxa"/>
              <w:left w:w="20" w:type="dxa"/>
              <w:bottom w:w="20" w:type="dxa"/>
              <w:right w:w="20" w:type="dxa"/>
            </w:tcMar>
            <w:vAlign w:val="center"/>
            <w:hideMark/>
          </w:tcPr>
          <w:p w14:paraId="188271E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F587FF6"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131E06C" w14:textId="77777777" w:rsidR="00210449" w:rsidRPr="006B1B77" w:rsidRDefault="00210449" w:rsidP="00490F36">
            <w:pPr>
              <w:pStyle w:val="movimento2"/>
              <w:rPr>
                <w:color w:val="002060"/>
              </w:rPr>
            </w:pPr>
            <w:r w:rsidRPr="006B1B77">
              <w:rPr>
                <w:color w:val="002060"/>
              </w:rPr>
              <w:t> </w:t>
            </w:r>
          </w:p>
        </w:tc>
      </w:tr>
    </w:tbl>
    <w:p w14:paraId="0B71566A"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4C0D38FA" w14:textId="77777777" w:rsidTr="00490F36">
        <w:tc>
          <w:tcPr>
            <w:tcW w:w="2200" w:type="dxa"/>
            <w:tcMar>
              <w:top w:w="20" w:type="dxa"/>
              <w:left w:w="20" w:type="dxa"/>
              <w:bottom w:w="20" w:type="dxa"/>
              <w:right w:w="20" w:type="dxa"/>
            </w:tcMar>
            <w:vAlign w:val="center"/>
            <w:hideMark/>
          </w:tcPr>
          <w:p w14:paraId="160CE778" w14:textId="77777777" w:rsidR="00210449" w:rsidRPr="006B1B77" w:rsidRDefault="00210449" w:rsidP="00490F36">
            <w:pPr>
              <w:pStyle w:val="movimento"/>
              <w:rPr>
                <w:color w:val="002060"/>
              </w:rPr>
            </w:pPr>
            <w:r w:rsidRPr="006B1B77">
              <w:rPr>
                <w:color w:val="002060"/>
              </w:rPr>
              <w:t>BRODA MAURO</w:t>
            </w:r>
          </w:p>
        </w:tc>
        <w:tc>
          <w:tcPr>
            <w:tcW w:w="2200" w:type="dxa"/>
            <w:tcMar>
              <w:top w:w="20" w:type="dxa"/>
              <w:left w:w="20" w:type="dxa"/>
              <w:bottom w:w="20" w:type="dxa"/>
              <w:right w:w="20" w:type="dxa"/>
            </w:tcMar>
            <w:vAlign w:val="center"/>
            <w:hideMark/>
          </w:tcPr>
          <w:p w14:paraId="08189A99" w14:textId="77777777" w:rsidR="00210449" w:rsidRPr="006B1B77" w:rsidRDefault="00210449" w:rsidP="00490F36">
            <w:pPr>
              <w:pStyle w:val="movimento2"/>
              <w:rPr>
                <w:color w:val="002060"/>
              </w:rPr>
            </w:pPr>
            <w:r w:rsidRPr="006B1B77">
              <w:rPr>
                <w:color w:val="002060"/>
              </w:rPr>
              <w:t xml:space="preserve">(CASTRUM LAURI) </w:t>
            </w:r>
          </w:p>
        </w:tc>
        <w:tc>
          <w:tcPr>
            <w:tcW w:w="800" w:type="dxa"/>
            <w:tcMar>
              <w:top w:w="20" w:type="dxa"/>
              <w:left w:w="20" w:type="dxa"/>
              <w:bottom w:w="20" w:type="dxa"/>
              <w:right w:w="20" w:type="dxa"/>
            </w:tcMar>
            <w:vAlign w:val="center"/>
            <w:hideMark/>
          </w:tcPr>
          <w:p w14:paraId="32EF954F"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C3FB43E"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2F27F60" w14:textId="77777777" w:rsidR="00210449" w:rsidRPr="006B1B77" w:rsidRDefault="00210449" w:rsidP="00490F36">
            <w:pPr>
              <w:pStyle w:val="movimento2"/>
              <w:rPr>
                <w:color w:val="002060"/>
              </w:rPr>
            </w:pPr>
            <w:r w:rsidRPr="006B1B77">
              <w:rPr>
                <w:color w:val="002060"/>
              </w:rPr>
              <w:t> </w:t>
            </w:r>
          </w:p>
        </w:tc>
      </w:tr>
    </w:tbl>
    <w:p w14:paraId="324FA404" w14:textId="77777777" w:rsidR="00210449" w:rsidRPr="006B1B77" w:rsidRDefault="00210449" w:rsidP="00210449">
      <w:pPr>
        <w:pStyle w:val="titolo30"/>
        <w:rPr>
          <w:rFonts w:eastAsiaTheme="minorEastAsia"/>
          <w:color w:val="002060"/>
        </w:rPr>
      </w:pPr>
      <w:r w:rsidRPr="006B1B77">
        <w:rPr>
          <w:color w:val="002060"/>
        </w:rPr>
        <w:t xml:space="preserve">CALCIATORI ESPULSI </w:t>
      </w:r>
    </w:p>
    <w:p w14:paraId="3453F516" w14:textId="77777777" w:rsidR="00210449" w:rsidRPr="006B1B77" w:rsidRDefault="00210449" w:rsidP="00210449">
      <w:pPr>
        <w:pStyle w:val="titolo20"/>
        <w:rPr>
          <w:color w:val="002060"/>
        </w:rPr>
      </w:pPr>
      <w:r w:rsidRPr="006B1B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4739491D" w14:textId="77777777" w:rsidTr="00490F36">
        <w:tc>
          <w:tcPr>
            <w:tcW w:w="2200" w:type="dxa"/>
            <w:tcMar>
              <w:top w:w="20" w:type="dxa"/>
              <w:left w:w="20" w:type="dxa"/>
              <w:bottom w:w="20" w:type="dxa"/>
              <w:right w:w="20" w:type="dxa"/>
            </w:tcMar>
            <w:vAlign w:val="center"/>
            <w:hideMark/>
          </w:tcPr>
          <w:p w14:paraId="13EE1959" w14:textId="77777777" w:rsidR="00210449" w:rsidRPr="006B1B77" w:rsidRDefault="00210449" w:rsidP="00490F36">
            <w:pPr>
              <w:pStyle w:val="movimento"/>
              <w:rPr>
                <w:color w:val="002060"/>
              </w:rPr>
            </w:pPr>
            <w:r w:rsidRPr="006B1B77">
              <w:rPr>
                <w:color w:val="002060"/>
              </w:rPr>
              <w:t>PASQUI GIACOMO</w:t>
            </w:r>
          </w:p>
        </w:tc>
        <w:tc>
          <w:tcPr>
            <w:tcW w:w="2200" w:type="dxa"/>
            <w:tcMar>
              <w:top w:w="20" w:type="dxa"/>
              <w:left w:w="20" w:type="dxa"/>
              <w:bottom w:w="20" w:type="dxa"/>
              <w:right w:w="20" w:type="dxa"/>
            </w:tcMar>
            <w:vAlign w:val="center"/>
            <w:hideMark/>
          </w:tcPr>
          <w:p w14:paraId="304F2255" w14:textId="77777777" w:rsidR="00210449" w:rsidRPr="006B1B77" w:rsidRDefault="00210449" w:rsidP="00490F36">
            <w:pPr>
              <w:pStyle w:val="movimento2"/>
              <w:rPr>
                <w:color w:val="002060"/>
              </w:rPr>
            </w:pPr>
            <w:r w:rsidRPr="006B1B77">
              <w:rPr>
                <w:color w:val="002060"/>
              </w:rPr>
              <w:t xml:space="preserve">(AVENALE) </w:t>
            </w:r>
          </w:p>
        </w:tc>
        <w:tc>
          <w:tcPr>
            <w:tcW w:w="800" w:type="dxa"/>
            <w:tcMar>
              <w:top w:w="20" w:type="dxa"/>
              <w:left w:w="20" w:type="dxa"/>
              <w:bottom w:w="20" w:type="dxa"/>
              <w:right w:w="20" w:type="dxa"/>
            </w:tcMar>
            <w:vAlign w:val="center"/>
            <w:hideMark/>
          </w:tcPr>
          <w:p w14:paraId="66E4D6CA"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4110142"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B6A472C" w14:textId="77777777" w:rsidR="00210449" w:rsidRPr="006B1B77" w:rsidRDefault="00210449" w:rsidP="00490F36">
            <w:pPr>
              <w:pStyle w:val="movimento2"/>
              <w:rPr>
                <w:color w:val="002060"/>
              </w:rPr>
            </w:pPr>
            <w:r w:rsidRPr="006B1B77">
              <w:rPr>
                <w:color w:val="002060"/>
              </w:rPr>
              <w:t> </w:t>
            </w:r>
          </w:p>
        </w:tc>
      </w:tr>
    </w:tbl>
    <w:p w14:paraId="7BB6A71D" w14:textId="77777777" w:rsidR="00210449" w:rsidRPr="006B1B77" w:rsidRDefault="00210449" w:rsidP="00210449">
      <w:pPr>
        <w:pStyle w:val="titolo30"/>
        <w:rPr>
          <w:rFonts w:eastAsiaTheme="minorEastAsia"/>
          <w:color w:val="002060"/>
        </w:rPr>
      </w:pPr>
      <w:r w:rsidRPr="006B1B77">
        <w:rPr>
          <w:color w:val="002060"/>
        </w:rPr>
        <w:t xml:space="preserve">CALCIATORI NON ESPULSI </w:t>
      </w:r>
    </w:p>
    <w:p w14:paraId="2935EB9D" w14:textId="77777777" w:rsidR="00210449" w:rsidRPr="006B1B77" w:rsidRDefault="00210449" w:rsidP="00210449">
      <w:pPr>
        <w:pStyle w:val="titolo20"/>
        <w:rPr>
          <w:color w:val="002060"/>
        </w:rPr>
      </w:pPr>
      <w:r w:rsidRPr="006B1B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1AA086E0" w14:textId="77777777" w:rsidTr="00490F36">
        <w:tc>
          <w:tcPr>
            <w:tcW w:w="2200" w:type="dxa"/>
            <w:tcMar>
              <w:top w:w="20" w:type="dxa"/>
              <w:left w:w="20" w:type="dxa"/>
              <w:bottom w:w="20" w:type="dxa"/>
              <w:right w:w="20" w:type="dxa"/>
            </w:tcMar>
            <w:vAlign w:val="center"/>
            <w:hideMark/>
          </w:tcPr>
          <w:p w14:paraId="149CA50E" w14:textId="77777777" w:rsidR="00210449" w:rsidRPr="006B1B77" w:rsidRDefault="00210449" w:rsidP="00490F36">
            <w:pPr>
              <w:pStyle w:val="movimento"/>
              <w:rPr>
                <w:color w:val="002060"/>
              </w:rPr>
            </w:pPr>
            <w:r w:rsidRPr="006B1B77">
              <w:rPr>
                <w:color w:val="002060"/>
              </w:rPr>
              <w:t>BECCACECE MATTEO</w:t>
            </w:r>
          </w:p>
        </w:tc>
        <w:tc>
          <w:tcPr>
            <w:tcW w:w="2200" w:type="dxa"/>
            <w:tcMar>
              <w:top w:w="20" w:type="dxa"/>
              <w:left w:w="20" w:type="dxa"/>
              <w:bottom w:w="20" w:type="dxa"/>
              <w:right w:w="20" w:type="dxa"/>
            </w:tcMar>
            <w:vAlign w:val="center"/>
            <w:hideMark/>
          </w:tcPr>
          <w:p w14:paraId="5874B458" w14:textId="77777777" w:rsidR="00210449" w:rsidRPr="006B1B77" w:rsidRDefault="00210449" w:rsidP="00490F36">
            <w:pPr>
              <w:pStyle w:val="movimento2"/>
              <w:rPr>
                <w:color w:val="002060"/>
              </w:rPr>
            </w:pPr>
            <w:r w:rsidRPr="006B1B77">
              <w:rPr>
                <w:color w:val="002060"/>
              </w:rPr>
              <w:t xml:space="preserve">(AVENALE) </w:t>
            </w:r>
          </w:p>
        </w:tc>
        <w:tc>
          <w:tcPr>
            <w:tcW w:w="800" w:type="dxa"/>
            <w:tcMar>
              <w:top w:w="20" w:type="dxa"/>
              <w:left w:w="20" w:type="dxa"/>
              <w:bottom w:w="20" w:type="dxa"/>
              <w:right w:w="20" w:type="dxa"/>
            </w:tcMar>
            <w:vAlign w:val="center"/>
            <w:hideMark/>
          </w:tcPr>
          <w:p w14:paraId="10377EE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C0BD263" w14:textId="77777777" w:rsidR="00210449" w:rsidRPr="006B1B77" w:rsidRDefault="00210449" w:rsidP="00490F36">
            <w:pPr>
              <w:pStyle w:val="movimento"/>
              <w:rPr>
                <w:color w:val="002060"/>
              </w:rPr>
            </w:pPr>
            <w:r w:rsidRPr="006B1B77">
              <w:rPr>
                <w:color w:val="002060"/>
              </w:rPr>
              <w:t>DOLLANI CRISTIAN</w:t>
            </w:r>
          </w:p>
        </w:tc>
        <w:tc>
          <w:tcPr>
            <w:tcW w:w="2200" w:type="dxa"/>
            <w:tcMar>
              <w:top w:w="20" w:type="dxa"/>
              <w:left w:w="20" w:type="dxa"/>
              <w:bottom w:w="20" w:type="dxa"/>
              <w:right w:w="20" w:type="dxa"/>
            </w:tcMar>
            <w:vAlign w:val="center"/>
            <w:hideMark/>
          </w:tcPr>
          <w:p w14:paraId="2C92E679" w14:textId="77777777" w:rsidR="00210449" w:rsidRPr="006B1B77" w:rsidRDefault="00210449" w:rsidP="00490F36">
            <w:pPr>
              <w:pStyle w:val="movimento2"/>
              <w:rPr>
                <w:color w:val="002060"/>
              </w:rPr>
            </w:pPr>
            <w:r w:rsidRPr="006B1B77">
              <w:rPr>
                <w:color w:val="002060"/>
              </w:rPr>
              <w:t xml:space="preserve">(OSIMO FIVE) </w:t>
            </w:r>
          </w:p>
        </w:tc>
      </w:tr>
      <w:tr w:rsidR="00210449" w:rsidRPr="006B1B77" w14:paraId="1C48F725" w14:textId="77777777" w:rsidTr="00490F36">
        <w:tc>
          <w:tcPr>
            <w:tcW w:w="2200" w:type="dxa"/>
            <w:tcMar>
              <w:top w:w="20" w:type="dxa"/>
              <w:left w:w="20" w:type="dxa"/>
              <w:bottom w:w="20" w:type="dxa"/>
              <w:right w:w="20" w:type="dxa"/>
            </w:tcMar>
            <w:vAlign w:val="center"/>
            <w:hideMark/>
          </w:tcPr>
          <w:p w14:paraId="1B630DD4" w14:textId="77777777" w:rsidR="00210449" w:rsidRPr="006B1B77" w:rsidRDefault="00210449" w:rsidP="00490F36">
            <w:pPr>
              <w:pStyle w:val="movimento"/>
              <w:rPr>
                <w:color w:val="002060"/>
              </w:rPr>
            </w:pPr>
            <w:r w:rsidRPr="006B1B77">
              <w:rPr>
                <w:color w:val="002060"/>
              </w:rPr>
              <w:t>CURZI LUCA</w:t>
            </w:r>
          </w:p>
        </w:tc>
        <w:tc>
          <w:tcPr>
            <w:tcW w:w="2200" w:type="dxa"/>
            <w:tcMar>
              <w:top w:w="20" w:type="dxa"/>
              <w:left w:w="20" w:type="dxa"/>
              <w:bottom w:w="20" w:type="dxa"/>
              <w:right w:w="20" w:type="dxa"/>
            </w:tcMar>
            <w:vAlign w:val="center"/>
            <w:hideMark/>
          </w:tcPr>
          <w:p w14:paraId="4216384F" w14:textId="77777777" w:rsidR="00210449" w:rsidRPr="006B1B77" w:rsidRDefault="00210449" w:rsidP="00490F36">
            <w:pPr>
              <w:pStyle w:val="movimento2"/>
              <w:rPr>
                <w:color w:val="002060"/>
              </w:rPr>
            </w:pPr>
            <w:r w:rsidRPr="006B1B77">
              <w:rPr>
                <w:color w:val="002060"/>
              </w:rPr>
              <w:t xml:space="preserve">(REAL SAN GIORGIO) </w:t>
            </w:r>
          </w:p>
        </w:tc>
        <w:tc>
          <w:tcPr>
            <w:tcW w:w="800" w:type="dxa"/>
            <w:tcMar>
              <w:top w:w="20" w:type="dxa"/>
              <w:left w:w="20" w:type="dxa"/>
              <w:bottom w:w="20" w:type="dxa"/>
              <w:right w:w="20" w:type="dxa"/>
            </w:tcMar>
            <w:vAlign w:val="center"/>
            <w:hideMark/>
          </w:tcPr>
          <w:p w14:paraId="697B14A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1D512D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6412583" w14:textId="77777777" w:rsidR="00210449" w:rsidRPr="006B1B77" w:rsidRDefault="00210449" w:rsidP="00490F36">
            <w:pPr>
              <w:pStyle w:val="movimento2"/>
              <w:rPr>
                <w:color w:val="002060"/>
              </w:rPr>
            </w:pPr>
            <w:r w:rsidRPr="006B1B77">
              <w:rPr>
                <w:color w:val="002060"/>
              </w:rPr>
              <w:t> </w:t>
            </w:r>
          </w:p>
        </w:tc>
      </w:tr>
    </w:tbl>
    <w:p w14:paraId="363E1724" w14:textId="77777777" w:rsidR="00210449" w:rsidRPr="006B1B77" w:rsidRDefault="00210449" w:rsidP="00210449">
      <w:pPr>
        <w:pStyle w:val="titolo20"/>
        <w:rPr>
          <w:rFonts w:eastAsiaTheme="minorEastAsia"/>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6FA31C6E" w14:textId="77777777" w:rsidTr="00490F36">
        <w:tc>
          <w:tcPr>
            <w:tcW w:w="2200" w:type="dxa"/>
            <w:tcMar>
              <w:top w:w="20" w:type="dxa"/>
              <w:left w:w="20" w:type="dxa"/>
              <w:bottom w:w="20" w:type="dxa"/>
              <w:right w:w="20" w:type="dxa"/>
            </w:tcMar>
            <w:vAlign w:val="center"/>
            <w:hideMark/>
          </w:tcPr>
          <w:p w14:paraId="070A8B9C" w14:textId="77777777" w:rsidR="00210449" w:rsidRPr="006B1B77" w:rsidRDefault="00210449" w:rsidP="00490F36">
            <w:pPr>
              <w:pStyle w:val="movimento"/>
              <w:rPr>
                <w:color w:val="002060"/>
              </w:rPr>
            </w:pPr>
            <w:r w:rsidRPr="006B1B77">
              <w:rPr>
                <w:color w:val="002060"/>
              </w:rPr>
              <w:t>MATTEUCCI EDOARDO</w:t>
            </w:r>
          </w:p>
        </w:tc>
        <w:tc>
          <w:tcPr>
            <w:tcW w:w="2200" w:type="dxa"/>
            <w:tcMar>
              <w:top w:w="20" w:type="dxa"/>
              <w:left w:w="20" w:type="dxa"/>
              <w:bottom w:w="20" w:type="dxa"/>
              <w:right w:w="20" w:type="dxa"/>
            </w:tcMar>
            <w:vAlign w:val="center"/>
            <w:hideMark/>
          </w:tcPr>
          <w:p w14:paraId="3A9A96BF" w14:textId="77777777" w:rsidR="00210449" w:rsidRPr="006B1B77" w:rsidRDefault="00210449" w:rsidP="00490F36">
            <w:pPr>
              <w:pStyle w:val="movimento2"/>
              <w:rPr>
                <w:color w:val="002060"/>
              </w:rPr>
            </w:pPr>
            <w:r w:rsidRPr="006B1B77">
              <w:rPr>
                <w:color w:val="002060"/>
              </w:rPr>
              <w:t xml:space="preserve">(ACQUALAGNA CALCIO C 5) </w:t>
            </w:r>
          </w:p>
        </w:tc>
        <w:tc>
          <w:tcPr>
            <w:tcW w:w="800" w:type="dxa"/>
            <w:tcMar>
              <w:top w:w="20" w:type="dxa"/>
              <w:left w:w="20" w:type="dxa"/>
              <w:bottom w:w="20" w:type="dxa"/>
              <w:right w:w="20" w:type="dxa"/>
            </w:tcMar>
            <w:vAlign w:val="center"/>
            <w:hideMark/>
          </w:tcPr>
          <w:p w14:paraId="5795E44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C62FE77" w14:textId="77777777" w:rsidR="00210449" w:rsidRPr="006B1B77" w:rsidRDefault="00210449" w:rsidP="00490F36">
            <w:pPr>
              <w:pStyle w:val="movimento"/>
              <w:rPr>
                <w:color w:val="002060"/>
              </w:rPr>
            </w:pPr>
            <w:r w:rsidRPr="006B1B77">
              <w:rPr>
                <w:color w:val="002060"/>
              </w:rPr>
              <w:t>DI FABIO LORENZO</w:t>
            </w:r>
          </w:p>
        </w:tc>
        <w:tc>
          <w:tcPr>
            <w:tcW w:w="2200" w:type="dxa"/>
            <w:tcMar>
              <w:top w:w="20" w:type="dxa"/>
              <w:left w:w="20" w:type="dxa"/>
              <w:bottom w:w="20" w:type="dxa"/>
              <w:right w:w="20" w:type="dxa"/>
            </w:tcMar>
            <w:vAlign w:val="center"/>
            <w:hideMark/>
          </w:tcPr>
          <w:p w14:paraId="6CC8D513" w14:textId="77777777" w:rsidR="00210449" w:rsidRPr="006B1B77" w:rsidRDefault="00210449" w:rsidP="00490F36">
            <w:pPr>
              <w:pStyle w:val="movimento2"/>
              <w:rPr>
                <w:color w:val="002060"/>
              </w:rPr>
            </w:pPr>
            <w:r w:rsidRPr="006B1B77">
              <w:rPr>
                <w:color w:val="002060"/>
              </w:rPr>
              <w:t xml:space="preserve">(ASCOLI CALCIO A 5) </w:t>
            </w:r>
          </w:p>
        </w:tc>
      </w:tr>
      <w:tr w:rsidR="00210449" w:rsidRPr="006B1B77" w14:paraId="50EE81FE" w14:textId="77777777" w:rsidTr="00490F36">
        <w:tc>
          <w:tcPr>
            <w:tcW w:w="2200" w:type="dxa"/>
            <w:tcMar>
              <w:top w:w="20" w:type="dxa"/>
              <w:left w:w="20" w:type="dxa"/>
              <w:bottom w:w="20" w:type="dxa"/>
              <w:right w:w="20" w:type="dxa"/>
            </w:tcMar>
            <w:vAlign w:val="center"/>
            <w:hideMark/>
          </w:tcPr>
          <w:p w14:paraId="5F86A2C4" w14:textId="77777777" w:rsidR="00210449" w:rsidRPr="006B1B77" w:rsidRDefault="00210449" w:rsidP="00490F36">
            <w:pPr>
              <w:pStyle w:val="movimento"/>
              <w:rPr>
                <w:color w:val="002060"/>
              </w:rPr>
            </w:pPr>
            <w:r w:rsidRPr="006B1B77">
              <w:rPr>
                <w:color w:val="002060"/>
              </w:rPr>
              <w:t>MENGONI ARTURO</w:t>
            </w:r>
          </w:p>
        </w:tc>
        <w:tc>
          <w:tcPr>
            <w:tcW w:w="2200" w:type="dxa"/>
            <w:tcMar>
              <w:top w:w="20" w:type="dxa"/>
              <w:left w:w="20" w:type="dxa"/>
              <w:bottom w:w="20" w:type="dxa"/>
              <w:right w:w="20" w:type="dxa"/>
            </w:tcMar>
            <w:vAlign w:val="center"/>
            <w:hideMark/>
          </w:tcPr>
          <w:p w14:paraId="4B1F2E51" w14:textId="77777777" w:rsidR="00210449" w:rsidRPr="006B1B77" w:rsidRDefault="00210449" w:rsidP="00490F36">
            <w:pPr>
              <w:pStyle w:val="movimento2"/>
              <w:rPr>
                <w:color w:val="002060"/>
              </w:rPr>
            </w:pPr>
            <w:r w:rsidRPr="006B1B77">
              <w:rPr>
                <w:color w:val="002060"/>
              </w:rPr>
              <w:t xml:space="preserve">(ASPIO 2005) </w:t>
            </w:r>
          </w:p>
        </w:tc>
        <w:tc>
          <w:tcPr>
            <w:tcW w:w="800" w:type="dxa"/>
            <w:tcMar>
              <w:top w:w="20" w:type="dxa"/>
              <w:left w:w="20" w:type="dxa"/>
              <w:bottom w:w="20" w:type="dxa"/>
              <w:right w:w="20" w:type="dxa"/>
            </w:tcMar>
            <w:vAlign w:val="center"/>
            <w:hideMark/>
          </w:tcPr>
          <w:p w14:paraId="0640AF9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A9D2FB5" w14:textId="77777777" w:rsidR="00210449" w:rsidRPr="006B1B77" w:rsidRDefault="00210449" w:rsidP="00490F36">
            <w:pPr>
              <w:pStyle w:val="movimento"/>
              <w:rPr>
                <w:color w:val="002060"/>
              </w:rPr>
            </w:pPr>
            <w:r w:rsidRPr="006B1B77">
              <w:rPr>
                <w:color w:val="002060"/>
              </w:rPr>
              <w:t>SURDU IONUT BOGDAN</w:t>
            </w:r>
          </w:p>
        </w:tc>
        <w:tc>
          <w:tcPr>
            <w:tcW w:w="2200" w:type="dxa"/>
            <w:tcMar>
              <w:top w:w="20" w:type="dxa"/>
              <w:left w:w="20" w:type="dxa"/>
              <w:bottom w:w="20" w:type="dxa"/>
              <w:right w:w="20" w:type="dxa"/>
            </w:tcMar>
            <w:vAlign w:val="center"/>
            <w:hideMark/>
          </w:tcPr>
          <w:p w14:paraId="7B3C3C9E" w14:textId="77777777" w:rsidR="00210449" w:rsidRPr="006B1B77" w:rsidRDefault="00210449" w:rsidP="00490F36">
            <w:pPr>
              <w:pStyle w:val="movimento2"/>
              <w:rPr>
                <w:color w:val="002060"/>
              </w:rPr>
            </w:pPr>
            <w:r w:rsidRPr="006B1B77">
              <w:rPr>
                <w:color w:val="002060"/>
              </w:rPr>
              <w:t xml:space="preserve">(BORGOROSSO TOLENTINO) </w:t>
            </w:r>
          </w:p>
        </w:tc>
      </w:tr>
      <w:tr w:rsidR="00210449" w:rsidRPr="006B1B77" w14:paraId="4AACC661" w14:textId="77777777" w:rsidTr="00490F36">
        <w:tc>
          <w:tcPr>
            <w:tcW w:w="2200" w:type="dxa"/>
            <w:tcMar>
              <w:top w:w="20" w:type="dxa"/>
              <w:left w:w="20" w:type="dxa"/>
              <w:bottom w:w="20" w:type="dxa"/>
              <w:right w:w="20" w:type="dxa"/>
            </w:tcMar>
            <w:vAlign w:val="center"/>
            <w:hideMark/>
          </w:tcPr>
          <w:p w14:paraId="68FDCC35" w14:textId="77777777" w:rsidR="00210449" w:rsidRPr="006B1B77" w:rsidRDefault="00210449" w:rsidP="00490F36">
            <w:pPr>
              <w:pStyle w:val="movimento"/>
              <w:rPr>
                <w:color w:val="002060"/>
              </w:rPr>
            </w:pPr>
            <w:r w:rsidRPr="006B1B77">
              <w:rPr>
                <w:color w:val="002060"/>
              </w:rPr>
              <w:t>STAFFOLANI SIMONE</w:t>
            </w:r>
          </w:p>
        </w:tc>
        <w:tc>
          <w:tcPr>
            <w:tcW w:w="2200" w:type="dxa"/>
            <w:tcMar>
              <w:top w:w="20" w:type="dxa"/>
              <w:left w:w="20" w:type="dxa"/>
              <w:bottom w:w="20" w:type="dxa"/>
              <w:right w:w="20" w:type="dxa"/>
            </w:tcMar>
            <w:vAlign w:val="center"/>
            <w:hideMark/>
          </w:tcPr>
          <w:p w14:paraId="6B8FEC69" w14:textId="77777777" w:rsidR="00210449" w:rsidRPr="006B1B77" w:rsidRDefault="00210449" w:rsidP="00490F36">
            <w:pPr>
              <w:pStyle w:val="movimento2"/>
              <w:rPr>
                <w:color w:val="002060"/>
              </w:rPr>
            </w:pPr>
            <w:r w:rsidRPr="006B1B77">
              <w:rPr>
                <w:color w:val="002060"/>
              </w:rPr>
              <w:t xml:space="preserve">(CASTELRAIMONDO CALCIO A 5) </w:t>
            </w:r>
          </w:p>
        </w:tc>
        <w:tc>
          <w:tcPr>
            <w:tcW w:w="800" w:type="dxa"/>
            <w:tcMar>
              <w:top w:w="20" w:type="dxa"/>
              <w:left w:w="20" w:type="dxa"/>
              <w:bottom w:w="20" w:type="dxa"/>
              <w:right w:w="20" w:type="dxa"/>
            </w:tcMar>
            <w:vAlign w:val="center"/>
            <w:hideMark/>
          </w:tcPr>
          <w:p w14:paraId="0B6D6C36"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FDD1507" w14:textId="77777777" w:rsidR="00210449" w:rsidRPr="006B1B77" w:rsidRDefault="00210449" w:rsidP="00490F36">
            <w:pPr>
              <w:pStyle w:val="movimento"/>
              <w:rPr>
                <w:color w:val="002060"/>
              </w:rPr>
            </w:pPr>
            <w:r w:rsidRPr="006B1B77">
              <w:rPr>
                <w:color w:val="002060"/>
              </w:rPr>
              <w:t>MORGANTI JONATHAN</w:t>
            </w:r>
          </w:p>
        </w:tc>
        <w:tc>
          <w:tcPr>
            <w:tcW w:w="2200" w:type="dxa"/>
            <w:tcMar>
              <w:top w:w="20" w:type="dxa"/>
              <w:left w:w="20" w:type="dxa"/>
              <w:bottom w:w="20" w:type="dxa"/>
              <w:right w:w="20" w:type="dxa"/>
            </w:tcMar>
            <w:vAlign w:val="center"/>
            <w:hideMark/>
          </w:tcPr>
          <w:p w14:paraId="5F7C9D56" w14:textId="77777777" w:rsidR="00210449" w:rsidRPr="006B1B77" w:rsidRDefault="00210449" w:rsidP="00490F36">
            <w:pPr>
              <w:pStyle w:val="movimento2"/>
              <w:rPr>
                <w:color w:val="002060"/>
              </w:rPr>
            </w:pPr>
            <w:r w:rsidRPr="006B1B77">
              <w:rPr>
                <w:color w:val="002060"/>
              </w:rPr>
              <w:t xml:space="preserve">(CASTRUM LAURI) </w:t>
            </w:r>
          </w:p>
        </w:tc>
      </w:tr>
      <w:tr w:rsidR="00210449" w:rsidRPr="006B1B77" w14:paraId="68DF7110" w14:textId="77777777" w:rsidTr="00490F36">
        <w:tc>
          <w:tcPr>
            <w:tcW w:w="2200" w:type="dxa"/>
            <w:tcMar>
              <w:top w:w="20" w:type="dxa"/>
              <w:left w:w="20" w:type="dxa"/>
              <w:bottom w:w="20" w:type="dxa"/>
              <w:right w:w="20" w:type="dxa"/>
            </w:tcMar>
            <w:vAlign w:val="center"/>
            <w:hideMark/>
          </w:tcPr>
          <w:p w14:paraId="614364C8" w14:textId="77777777" w:rsidR="00210449" w:rsidRPr="006B1B77" w:rsidRDefault="00210449" w:rsidP="00490F36">
            <w:pPr>
              <w:pStyle w:val="movimento"/>
              <w:rPr>
                <w:color w:val="002060"/>
              </w:rPr>
            </w:pPr>
            <w:r w:rsidRPr="006B1B77">
              <w:rPr>
                <w:color w:val="002060"/>
              </w:rPr>
              <w:t>SESTILI CRISTIANO</w:t>
            </w:r>
          </w:p>
        </w:tc>
        <w:tc>
          <w:tcPr>
            <w:tcW w:w="2200" w:type="dxa"/>
            <w:tcMar>
              <w:top w:w="20" w:type="dxa"/>
              <w:left w:w="20" w:type="dxa"/>
              <w:bottom w:w="20" w:type="dxa"/>
              <w:right w:w="20" w:type="dxa"/>
            </w:tcMar>
            <w:vAlign w:val="center"/>
            <w:hideMark/>
          </w:tcPr>
          <w:p w14:paraId="717E3BEC" w14:textId="77777777" w:rsidR="00210449" w:rsidRPr="006B1B77" w:rsidRDefault="00210449" w:rsidP="00490F36">
            <w:pPr>
              <w:pStyle w:val="movimento2"/>
              <w:rPr>
                <w:color w:val="002060"/>
              </w:rPr>
            </w:pPr>
            <w:r w:rsidRPr="006B1B77">
              <w:rPr>
                <w:color w:val="002060"/>
              </w:rPr>
              <w:t xml:space="preserve">(CSI STELLA A.S.D.) </w:t>
            </w:r>
          </w:p>
        </w:tc>
        <w:tc>
          <w:tcPr>
            <w:tcW w:w="800" w:type="dxa"/>
            <w:tcMar>
              <w:top w:w="20" w:type="dxa"/>
              <w:left w:w="20" w:type="dxa"/>
              <w:bottom w:w="20" w:type="dxa"/>
              <w:right w:w="20" w:type="dxa"/>
            </w:tcMar>
            <w:vAlign w:val="center"/>
            <w:hideMark/>
          </w:tcPr>
          <w:p w14:paraId="12CDC2D3"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AB7D651" w14:textId="77777777" w:rsidR="00210449" w:rsidRPr="006B1B77" w:rsidRDefault="00210449" w:rsidP="00490F36">
            <w:pPr>
              <w:pStyle w:val="movimento"/>
              <w:rPr>
                <w:color w:val="002060"/>
              </w:rPr>
            </w:pPr>
            <w:r w:rsidRPr="006B1B77">
              <w:rPr>
                <w:color w:val="002060"/>
              </w:rPr>
              <w:t>MINCONE RAMON</w:t>
            </w:r>
          </w:p>
        </w:tc>
        <w:tc>
          <w:tcPr>
            <w:tcW w:w="2200" w:type="dxa"/>
            <w:tcMar>
              <w:top w:w="20" w:type="dxa"/>
              <w:left w:w="20" w:type="dxa"/>
              <w:bottom w:w="20" w:type="dxa"/>
              <w:right w:w="20" w:type="dxa"/>
            </w:tcMar>
            <w:vAlign w:val="center"/>
            <w:hideMark/>
          </w:tcPr>
          <w:p w14:paraId="79A5CE12" w14:textId="77777777" w:rsidR="00210449" w:rsidRPr="006B1B77" w:rsidRDefault="00210449" w:rsidP="00490F36">
            <w:pPr>
              <w:pStyle w:val="movimento2"/>
              <w:rPr>
                <w:color w:val="002060"/>
              </w:rPr>
            </w:pPr>
            <w:r w:rsidRPr="006B1B77">
              <w:rPr>
                <w:color w:val="002060"/>
              </w:rPr>
              <w:t xml:space="preserve">(FIGHT BULLS CORRIDONIA) </w:t>
            </w:r>
          </w:p>
        </w:tc>
      </w:tr>
      <w:tr w:rsidR="00210449" w:rsidRPr="006B1B77" w14:paraId="5640D4E6" w14:textId="77777777" w:rsidTr="00490F36">
        <w:tc>
          <w:tcPr>
            <w:tcW w:w="2200" w:type="dxa"/>
            <w:tcMar>
              <w:top w:w="20" w:type="dxa"/>
              <w:left w:w="20" w:type="dxa"/>
              <w:bottom w:w="20" w:type="dxa"/>
              <w:right w:w="20" w:type="dxa"/>
            </w:tcMar>
            <w:vAlign w:val="center"/>
            <w:hideMark/>
          </w:tcPr>
          <w:p w14:paraId="5F015BA3" w14:textId="77777777" w:rsidR="00210449" w:rsidRPr="006B1B77" w:rsidRDefault="00210449" w:rsidP="00490F36">
            <w:pPr>
              <w:pStyle w:val="movimento"/>
              <w:rPr>
                <w:color w:val="002060"/>
              </w:rPr>
            </w:pPr>
            <w:r w:rsidRPr="006B1B77">
              <w:rPr>
                <w:color w:val="002060"/>
              </w:rPr>
              <w:t>CARCIOFI RICCARDO</w:t>
            </w:r>
          </w:p>
        </w:tc>
        <w:tc>
          <w:tcPr>
            <w:tcW w:w="2200" w:type="dxa"/>
            <w:tcMar>
              <w:top w:w="20" w:type="dxa"/>
              <w:left w:w="20" w:type="dxa"/>
              <w:bottom w:w="20" w:type="dxa"/>
              <w:right w:w="20" w:type="dxa"/>
            </w:tcMar>
            <w:vAlign w:val="center"/>
            <w:hideMark/>
          </w:tcPr>
          <w:p w14:paraId="52255A79" w14:textId="77777777" w:rsidR="00210449" w:rsidRPr="006B1B77" w:rsidRDefault="00210449" w:rsidP="00490F36">
            <w:pPr>
              <w:pStyle w:val="movimento2"/>
              <w:rPr>
                <w:color w:val="002060"/>
              </w:rPr>
            </w:pPr>
            <w:r w:rsidRPr="006B1B77">
              <w:rPr>
                <w:color w:val="002060"/>
              </w:rPr>
              <w:t xml:space="preserve">(FUTSAL RECANATI) </w:t>
            </w:r>
          </w:p>
        </w:tc>
        <w:tc>
          <w:tcPr>
            <w:tcW w:w="800" w:type="dxa"/>
            <w:tcMar>
              <w:top w:w="20" w:type="dxa"/>
              <w:left w:w="20" w:type="dxa"/>
              <w:bottom w:w="20" w:type="dxa"/>
              <w:right w:w="20" w:type="dxa"/>
            </w:tcMar>
            <w:vAlign w:val="center"/>
            <w:hideMark/>
          </w:tcPr>
          <w:p w14:paraId="7E0CC12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A59DB6A" w14:textId="77777777" w:rsidR="00210449" w:rsidRPr="006B1B77" w:rsidRDefault="00210449" w:rsidP="00490F36">
            <w:pPr>
              <w:pStyle w:val="movimento"/>
              <w:rPr>
                <w:color w:val="002060"/>
                <w:lang w:val="es-ES"/>
              </w:rPr>
            </w:pPr>
            <w:r w:rsidRPr="006B1B77">
              <w:rPr>
                <w:color w:val="002060"/>
                <w:lang w:val="es-ES"/>
              </w:rPr>
              <w:t>DE SOUZA JUNIOR EDSON LUIZ</w:t>
            </w:r>
          </w:p>
        </w:tc>
        <w:tc>
          <w:tcPr>
            <w:tcW w:w="2200" w:type="dxa"/>
            <w:tcMar>
              <w:top w:w="20" w:type="dxa"/>
              <w:left w:w="20" w:type="dxa"/>
              <w:bottom w:w="20" w:type="dxa"/>
              <w:right w:w="20" w:type="dxa"/>
            </w:tcMar>
            <w:vAlign w:val="center"/>
            <w:hideMark/>
          </w:tcPr>
          <w:p w14:paraId="744355D5" w14:textId="77777777" w:rsidR="00210449" w:rsidRPr="006B1B77" w:rsidRDefault="00210449" w:rsidP="00490F36">
            <w:pPr>
              <w:pStyle w:val="movimento2"/>
              <w:rPr>
                <w:color w:val="002060"/>
              </w:rPr>
            </w:pPr>
            <w:r w:rsidRPr="006B1B77">
              <w:rPr>
                <w:color w:val="002060"/>
              </w:rPr>
              <w:t xml:space="preserve">(FUTSAL SAMBUCHETO) </w:t>
            </w:r>
          </w:p>
        </w:tc>
      </w:tr>
      <w:tr w:rsidR="00210449" w:rsidRPr="006B1B77" w14:paraId="3294E9C1" w14:textId="77777777" w:rsidTr="00490F36">
        <w:tc>
          <w:tcPr>
            <w:tcW w:w="2200" w:type="dxa"/>
            <w:tcMar>
              <w:top w:w="20" w:type="dxa"/>
              <w:left w:w="20" w:type="dxa"/>
              <w:bottom w:w="20" w:type="dxa"/>
              <w:right w:w="20" w:type="dxa"/>
            </w:tcMar>
            <w:vAlign w:val="center"/>
            <w:hideMark/>
          </w:tcPr>
          <w:p w14:paraId="10345399" w14:textId="77777777" w:rsidR="00210449" w:rsidRPr="006B1B77" w:rsidRDefault="00210449" w:rsidP="00490F36">
            <w:pPr>
              <w:pStyle w:val="movimento"/>
              <w:rPr>
                <w:color w:val="002060"/>
              </w:rPr>
            </w:pPr>
            <w:r w:rsidRPr="006B1B77">
              <w:rPr>
                <w:color w:val="002060"/>
              </w:rPr>
              <w:t>CRESCIMBENI LEONARDO</w:t>
            </w:r>
          </w:p>
        </w:tc>
        <w:tc>
          <w:tcPr>
            <w:tcW w:w="2200" w:type="dxa"/>
            <w:tcMar>
              <w:top w:w="20" w:type="dxa"/>
              <w:left w:w="20" w:type="dxa"/>
              <w:bottom w:w="20" w:type="dxa"/>
              <w:right w:w="20" w:type="dxa"/>
            </w:tcMar>
            <w:vAlign w:val="center"/>
            <w:hideMark/>
          </w:tcPr>
          <w:p w14:paraId="4277D878" w14:textId="77777777" w:rsidR="00210449" w:rsidRPr="006B1B77" w:rsidRDefault="00210449" w:rsidP="00490F36">
            <w:pPr>
              <w:pStyle w:val="movimento2"/>
              <w:rPr>
                <w:color w:val="002060"/>
              </w:rPr>
            </w:pPr>
            <w:r w:rsidRPr="006B1B77">
              <w:rPr>
                <w:color w:val="002060"/>
              </w:rPr>
              <w:t xml:space="preserve">(POLISPORTIVA VICTORIA) </w:t>
            </w:r>
          </w:p>
        </w:tc>
        <w:tc>
          <w:tcPr>
            <w:tcW w:w="800" w:type="dxa"/>
            <w:tcMar>
              <w:top w:w="20" w:type="dxa"/>
              <w:left w:w="20" w:type="dxa"/>
              <w:bottom w:w="20" w:type="dxa"/>
              <w:right w:w="20" w:type="dxa"/>
            </w:tcMar>
            <w:vAlign w:val="center"/>
            <w:hideMark/>
          </w:tcPr>
          <w:p w14:paraId="0AB83CC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90149B5" w14:textId="77777777" w:rsidR="00210449" w:rsidRPr="006B1B77" w:rsidRDefault="00210449" w:rsidP="00490F36">
            <w:pPr>
              <w:pStyle w:val="movimento"/>
              <w:rPr>
                <w:color w:val="002060"/>
              </w:rPr>
            </w:pPr>
            <w:r w:rsidRPr="006B1B77">
              <w:rPr>
                <w:color w:val="002060"/>
              </w:rPr>
              <w:t>DIOMEDI MARCO</w:t>
            </w:r>
          </w:p>
        </w:tc>
        <w:tc>
          <w:tcPr>
            <w:tcW w:w="2200" w:type="dxa"/>
            <w:tcMar>
              <w:top w:w="20" w:type="dxa"/>
              <w:left w:w="20" w:type="dxa"/>
              <w:bottom w:w="20" w:type="dxa"/>
              <w:right w:w="20" w:type="dxa"/>
            </w:tcMar>
            <w:vAlign w:val="center"/>
            <w:hideMark/>
          </w:tcPr>
          <w:p w14:paraId="2175784D"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U.MANDOLESI</w:t>
            </w:r>
            <w:proofErr w:type="gramEnd"/>
            <w:r w:rsidRPr="006B1B77">
              <w:rPr>
                <w:color w:val="002060"/>
              </w:rPr>
              <w:t xml:space="preserve"> CALCIO) </w:t>
            </w:r>
          </w:p>
        </w:tc>
      </w:tr>
      <w:tr w:rsidR="00210449" w:rsidRPr="006B1B77" w14:paraId="5D7FBA56" w14:textId="77777777" w:rsidTr="00490F36">
        <w:tc>
          <w:tcPr>
            <w:tcW w:w="2200" w:type="dxa"/>
            <w:tcMar>
              <w:top w:w="20" w:type="dxa"/>
              <w:left w:w="20" w:type="dxa"/>
              <w:bottom w:w="20" w:type="dxa"/>
              <w:right w:w="20" w:type="dxa"/>
            </w:tcMar>
            <w:vAlign w:val="center"/>
            <w:hideMark/>
          </w:tcPr>
          <w:p w14:paraId="15D86B68" w14:textId="77777777" w:rsidR="00210449" w:rsidRPr="006B1B77" w:rsidRDefault="00210449" w:rsidP="00490F36">
            <w:pPr>
              <w:pStyle w:val="movimento"/>
              <w:rPr>
                <w:color w:val="002060"/>
              </w:rPr>
            </w:pPr>
            <w:r w:rsidRPr="006B1B77">
              <w:rPr>
                <w:color w:val="002060"/>
              </w:rPr>
              <w:t>GENTILI LUCA</w:t>
            </w:r>
          </w:p>
        </w:tc>
        <w:tc>
          <w:tcPr>
            <w:tcW w:w="2200" w:type="dxa"/>
            <w:tcMar>
              <w:top w:w="20" w:type="dxa"/>
              <w:left w:w="20" w:type="dxa"/>
              <w:bottom w:w="20" w:type="dxa"/>
              <w:right w:w="20" w:type="dxa"/>
            </w:tcMar>
            <w:vAlign w:val="center"/>
            <w:hideMark/>
          </w:tcPr>
          <w:p w14:paraId="2A9D238A" w14:textId="77777777" w:rsidR="00210449" w:rsidRPr="006B1B77" w:rsidRDefault="00210449" w:rsidP="00490F36">
            <w:pPr>
              <w:pStyle w:val="movimento2"/>
              <w:rPr>
                <w:color w:val="002060"/>
              </w:rPr>
            </w:pPr>
            <w:r w:rsidRPr="006B1B77">
              <w:rPr>
                <w:color w:val="002060"/>
              </w:rPr>
              <w:t xml:space="preserve">(VERBENA C5 ANCONA) </w:t>
            </w:r>
          </w:p>
        </w:tc>
        <w:tc>
          <w:tcPr>
            <w:tcW w:w="800" w:type="dxa"/>
            <w:tcMar>
              <w:top w:w="20" w:type="dxa"/>
              <w:left w:w="20" w:type="dxa"/>
              <w:bottom w:w="20" w:type="dxa"/>
              <w:right w:w="20" w:type="dxa"/>
            </w:tcMar>
            <w:vAlign w:val="center"/>
            <w:hideMark/>
          </w:tcPr>
          <w:p w14:paraId="696925C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1DBD396"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950D81D" w14:textId="77777777" w:rsidR="00210449" w:rsidRPr="006B1B77" w:rsidRDefault="00210449" w:rsidP="00490F36">
            <w:pPr>
              <w:pStyle w:val="movimento2"/>
              <w:rPr>
                <w:color w:val="002060"/>
              </w:rPr>
            </w:pPr>
            <w:r w:rsidRPr="006B1B77">
              <w:rPr>
                <w:color w:val="002060"/>
              </w:rPr>
              <w:t> </w:t>
            </w:r>
          </w:p>
        </w:tc>
      </w:tr>
    </w:tbl>
    <w:p w14:paraId="081C5202"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08EA1753" w14:textId="77777777" w:rsidTr="00490F36">
        <w:tc>
          <w:tcPr>
            <w:tcW w:w="2200" w:type="dxa"/>
            <w:tcMar>
              <w:top w:w="20" w:type="dxa"/>
              <w:left w:w="20" w:type="dxa"/>
              <w:bottom w:w="20" w:type="dxa"/>
              <w:right w:w="20" w:type="dxa"/>
            </w:tcMar>
            <w:vAlign w:val="center"/>
            <w:hideMark/>
          </w:tcPr>
          <w:p w14:paraId="4182C542" w14:textId="77777777" w:rsidR="00210449" w:rsidRPr="006B1B77" w:rsidRDefault="00210449" w:rsidP="00490F36">
            <w:pPr>
              <w:pStyle w:val="movimento"/>
              <w:rPr>
                <w:color w:val="002060"/>
              </w:rPr>
            </w:pPr>
            <w:r w:rsidRPr="006B1B77">
              <w:rPr>
                <w:color w:val="002060"/>
              </w:rPr>
              <w:lastRenderedPageBreak/>
              <w:t>UGOLINI MATTEO</w:t>
            </w:r>
          </w:p>
        </w:tc>
        <w:tc>
          <w:tcPr>
            <w:tcW w:w="2200" w:type="dxa"/>
            <w:tcMar>
              <w:top w:w="20" w:type="dxa"/>
              <w:left w:w="20" w:type="dxa"/>
              <w:bottom w:w="20" w:type="dxa"/>
              <w:right w:w="20" w:type="dxa"/>
            </w:tcMar>
            <w:vAlign w:val="center"/>
            <w:hideMark/>
          </w:tcPr>
          <w:p w14:paraId="50D64719" w14:textId="77777777" w:rsidR="00210449" w:rsidRPr="006B1B77" w:rsidRDefault="00210449" w:rsidP="00490F36">
            <w:pPr>
              <w:pStyle w:val="movimento2"/>
              <w:rPr>
                <w:color w:val="002060"/>
              </w:rPr>
            </w:pPr>
            <w:r w:rsidRPr="006B1B77">
              <w:rPr>
                <w:color w:val="002060"/>
              </w:rPr>
              <w:t xml:space="preserve">(ACQUALAGNA CALCIO C 5) </w:t>
            </w:r>
          </w:p>
        </w:tc>
        <w:tc>
          <w:tcPr>
            <w:tcW w:w="800" w:type="dxa"/>
            <w:tcMar>
              <w:top w:w="20" w:type="dxa"/>
              <w:left w:w="20" w:type="dxa"/>
              <w:bottom w:w="20" w:type="dxa"/>
              <w:right w:w="20" w:type="dxa"/>
            </w:tcMar>
            <w:vAlign w:val="center"/>
            <w:hideMark/>
          </w:tcPr>
          <w:p w14:paraId="477266E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AE3213D" w14:textId="77777777" w:rsidR="00210449" w:rsidRPr="006B1B77" w:rsidRDefault="00210449" w:rsidP="00490F36">
            <w:pPr>
              <w:pStyle w:val="movimento"/>
              <w:rPr>
                <w:color w:val="002060"/>
              </w:rPr>
            </w:pPr>
            <w:r w:rsidRPr="006B1B77">
              <w:rPr>
                <w:color w:val="002060"/>
              </w:rPr>
              <w:t>CHITTARINI LUIGI</w:t>
            </w:r>
          </w:p>
        </w:tc>
        <w:tc>
          <w:tcPr>
            <w:tcW w:w="2200" w:type="dxa"/>
            <w:tcMar>
              <w:top w:w="20" w:type="dxa"/>
              <w:left w:w="20" w:type="dxa"/>
              <w:bottom w:w="20" w:type="dxa"/>
              <w:right w:w="20" w:type="dxa"/>
            </w:tcMar>
            <w:vAlign w:val="center"/>
            <w:hideMark/>
          </w:tcPr>
          <w:p w14:paraId="467EC8CC" w14:textId="77777777" w:rsidR="00210449" w:rsidRPr="006B1B77" w:rsidRDefault="00210449" w:rsidP="00490F36">
            <w:pPr>
              <w:pStyle w:val="movimento2"/>
              <w:rPr>
                <w:color w:val="002060"/>
              </w:rPr>
            </w:pPr>
            <w:r w:rsidRPr="006B1B77">
              <w:rPr>
                <w:color w:val="002060"/>
              </w:rPr>
              <w:t xml:space="preserve">(ASCOLI CALCIO A 5) </w:t>
            </w:r>
          </w:p>
        </w:tc>
      </w:tr>
      <w:tr w:rsidR="00210449" w:rsidRPr="006B1B77" w14:paraId="5EC93200" w14:textId="77777777" w:rsidTr="00490F36">
        <w:tc>
          <w:tcPr>
            <w:tcW w:w="2200" w:type="dxa"/>
            <w:tcMar>
              <w:top w:w="20" w:type="dxa"/>
              <w:left w:w="20" w:type="dxa"/>
              <w:bottom w:w="20" w:type="dxa"/>
              <w:right w:w="20" w:type="dxa"/>
            </w:tcMar>
            <w:vAlign w:val="center"/>
            <w:hideMark/>
          </w:tcPr>
          <w:p w14:paraId="178D7D22" w14:textId="77777777" w:rsidR="00210449" w:rsidRPr="006B1B77" w:rsidRDefault="00210449" w:rsidP="00490F36">
            <w:pPr>
              <w:pStyle w:val="movimento"/>
              <w:rPr>
                <w:color w:val="002060"/>
              </w:rPr>
            </w:pPr>
            <w:r w:rsidRPr="006B1B77">
              <w:rPr>
                <w:color w:val="002060"/>
              </w:rPr>
              <w:t>IACONI MIRKO</w:t>
            </w:r>
          </w:p>
        </w:tc>
        <w:tc>
          <w:tcPr>
            <w:tcW w:w="2200" w:type="dxa"/>
            <w:tcMar>
              <w:top w:w="20" w:type="dxa"/>
              <w:left w:w="20" w:type="dxa"/>
              <w:bottom w:w="20" w:type="dxa"/>
              <w:right w:w="20" w:type="dxa"/>
            </w:tcMar>
            <w:vAlign w:val="center"/>
            <w:hideMark/>
          </w:tcPr>
          <w:p w14:paraId="2A063AC0" w14:textId="77777777" w:rsidR="00210449" w:rsidRPr="006B1B77" w:rsidRDefault="00210449" w:rsidP="00490F36">
            <w:pPr>
              <w:pStyle w:val="movimento2"/>
              <w:rPr>
                <w:color w:val="002060"/>
              </w:rPr>
            </w:pPr>
            <w:r w:rsidRPr="006B1B77">
              <w:rPr>
                <w:color w:val="002060"/>
              </w:rPr>
              <w:t xml:space="preserve">(ASCOLI CALCIO A 5) </w:t>
            </w:r>
          </w:p>
        </w:tc>
        <w:tc>
          <w:tcPr>
            <w:tcW w:w="800" w:type="dxa"/>
            <w:tcMar>
              <w:top w:w="20" w:type="dxa"/>
              <w:left w:w="20" w:type="dxa"/>
              <w:bottom w:w="20" w:type="dxa"/>
              <w:right w:w="20" w:type="dxa"/>
            </w:tcMar>
            <w:vAlign w:val="center"/>
            <w:hideMark/>
          </w:tcPr>
          <w:p w14:paraId="4C08907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F9B38B0" w14:textId="77777777" w:rsidR="00210449" w:rsidRPr="006B1B77" w:rsidRDefault="00210449" w:rsidP="00490F36">
            <w:pPr>
              <w:pStyle w:val="movimento"/>
              <w:rPr>
                <w:color w:val="002060"/>
              </w:rPr>
            </w:pPr>
            <w:r w:rsidRPr="006B1B77">
              <w:rPr>
                <w:color w:val="002060"/>
              </w:rPr>
              <w:t>COPPOLA MATTEO</w:t>
            </w:r>
          </w:p>
        </w:tc>
        <w:tc>
          <w:tcPr>
            <w:tcW w:w="2200" w:type="dxa"/>
            <w:tcMar>
              <w:top w:w="20" w:type="dxa"/>
              <w:left w:w="20" w:type="dxa"/>
              <w:bottom w:w="20" w:type="dxa"/>
              <w:right w:w="20" w:type="dxa"/>
            </w:tcMar>
            <w:vAlign w:val="center"/>
            <w:hideMark/>
          </w:tcPr>
          <w:p w14:paraId="00DAA3C3" w14:textId="77777777" w:rsidR="00210449" w:rsidRPr="006B1B77" w:rsidRDefault="00210449" w:rsidP="00490F36">
            <w:pPr>
              <w:pStyle w:val="movimento2"/>
              <w:rPr>
                <w:color w:val="002060"/>
              </w:rPr>
            </w:pPr>
            <w:r w:rsidRPr="006B1B77">
              <w:rPr>
                <w:color w:val="002060"/>
              </w:rPr>
              <w:t xml:space="preserve">(ASPIO 2005) </w:t>
            </w:r>
          </w:p>
        </w:tc>
      </w:tr>
      <w:tr w:rsidR="00210449" w:rsidRPr="006B1B77" w14:paraId="714220E2" w14:textId="77777777" w:rsidTr="00490F36">
        <w:tc>
          <w:tcPr>
            <w:tcW w:w="2200" w:type="dxa"/>
            <w:tcMar>
              <w:top w:w="20" w:type="dxa"/>
              <w:left w:w="20" w:type="dxa"/>
              <w:bottom w:w="20" w:type="dxa"/>
              <w:right w:w="20" w:type="dxa"/>
            </w:tcMar>
            <w:vAlign w:val="center"/>
            <w:hideMark/>
          </w:tcPr>
          <w:p w14:paraId="679012C0" w14:textId="77777777" w:rsidR="00210449" w:rsidRPr="006B1B77" w:rsidRDefault="00210449" w:rsidP="00490F36">
            <w:pPr>
              <w:pStyle w:val="movimento"/>
              <w:rPr>
                <w:color w:val="002060"/>
              </w:rPr>
            </w:pPr>
            <w:r w:rsidRPr="006B1B77">
              <w:rPr>
                <w:color w:val="002060"/>
              </w:rPr>
              <w:t>SGROI GIANLUCA</w:t>
            </w:r>
          </w:p>
        </w:tc>
        <w:tc>
          <w:tcPr>
            <w:tcW w:w="2200" w:type="dxa"/>
            <w:tcMar>
              <w:top w:w="20" w:type="dxa"/>
              <w:left w:w="20" w:type="dxa"/>
              <w:bottom w:w="20" w:type="dxa"/>
              <w:right w:w="20" w:type="dxa"/>
            </w:tcMar>
            <w:vAlign w:val="center"/>
            <w:hideMark/>
          </w:tcPr>
          <w:p w14:paraId="1D2C3282" w14:textId="77777777" w:rsidR="00210449" w:rsidRPr="006B1B77" w:rsidRDefault="00210449" w:rsidP="00490F36">
            <w:pPr>
              <w:pStyle w:val="movimento2"/>
              <w:rPr>
                <w:color w:val="002060"/>
              </w:rPr>
            </w:pPr>
            <w:r w:rsidRPr="006B1B77">
              <w:rPr>
                <w:color w:val="002060"/>
              </w:rPr>
              <w:t xml:space="preserve">(ASPIO 2005) </w:t>
            </w:r>
          </w:p>
        </w:tc>
        <w:tc>
          <w:tcPr>
            <w:tcW w:w="800" w:type="dxa"/>
            <w:tcMar>
              <w:top w:w="20" w:type="dxa"/>
              <w:left w:w="20" w:type="dxa"/>
              <w:bottom w:w="20" w:type="dxa"/>
              <w:right w:w="20" w:type="dxa"/>
            </w:tcMar>
            <w:vAlign w:val="center"/>
            <w:hideMark/>
          </w:tcPr>
          <w:p w14:paraId="439A6823"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599E86D" w14:textId="77777777" w:rsidR="00210449" w:rsidRPr="006B1B77" w:rsidRDefault="00210449" w:rsidP="00490F36">
            <w:pPr>
              <w:pStyle w:val="movimento"/>
              <w:rPr>
                <w:color w:val="002060"/>
              </w:rPr>
            </w:pPr>
            <w:r w:rsidRPr="006B1B77">
              <w:rPr>
                <w:color w:val="002060"/>
              </w:rPr>
              <w:t>CAMPANA MATTEO</w:t>
            </w:r>
          </w:p>
        </w:tc>
        <w:tc>
          <w:tcPr>
            <w:tcW w:w="2200" w:type="dxa"/>
            <w:tcMar>
              <w:top w:w="20" w:type="dxa"/>
              <w:left w:w="20" w:type="dxa"/>
              <w:bottom w:w="20" w:type="dxa"/>
              <w:right w:w="20" w:type="dxa"/>
            </w:tcMar>
            <w:vAlign w:val="center"/>
            <w:hideMark/>
          </w:tcPr>
          <w:p w14:paraId="4C764BAE" w14:textId="77777777" w:rsidR="00210449" w:rsidRPr="006B1B77" w:rsidRDefault="00210449" w:rsidP="00490F36">
            <w:pPr>
              <w:pStyle w:val="movimento2"/>
              <w:rPr>
                <w:color w:val="002060"/>
              </w:rPr>
            </w:pPr>
            <w:r w:rsidRPr="006B1B77">
              <w:rPr>
                <w:color w:val="002060"/>
              </w:rPr>
              <w:t xml:space="preserve">(AVENALE) </w:t>
            </w:r>
          </w:p>
        </w:tc>
      </w:tr>
      <w:tr w:rsidR="00210449" w:rsidRPr="006B1B77" w14:paraId="2161E5DF" w14:textId="77777777" w:rsidTr="00490F36">
        <w:tc>
          <w:tcPr>
            <w:tcW w:w="2200" w:type="dxa"/>
            <w:tcMar>
              <w:top w:w="20" w:type="dxa"/>
              <w:left w:w="20" w:type="dxa"/>
              <w:bottom w:w="20" w:type="dxa"/>
              <w:right w:w="20" w:type="dxa"/>
            </w:tcMar>
            <w:vAlign w:val="center"/>
            <w:hideMark/>
          </w:tcPr>
          <w:p w14:paraId="10F473AB" w14:textId="77777777" w:rsidR="00210449" w:rsidRPr="006B1B77" w:rsidRDefault="00210449" w:rsidP="00490F36">
            <w:pPr>
              <w:pStyle w:val="movimento"/>
              <w:rPr>
                <w:color w:val="002060"/>
              </w:rPr>
            </w:pPr>
            <w:r w:rsidRPr="006B1B77">
              <w:rPr>
                <w:color w:val="002060"/>
              </w:rPr>
              <w:t>LUCIANI GIANLUCA</w:t>
            </w:r>
          </w:p>
        </w:tc>
        <w:tc>
          <w:tcPr>
            <w:tcW w:w="2200" w:type="dxa"/>
            <w:tcMar>
              <w:top w:w="20" w:type="dxa"/>
              <w:left w:w="20" w:type="dxa"/>
              <w:bottom w:w="20" w:type="dxa"/>
              <w:right w:w="20" w:type="dxa"/>
            </w:tcMar>
            <w:vAlign w:val="center"/>
            <w:hideMark/>
          </w:tcPr>
          <w:p w14:paraId="0D061A73" w14:textId="77777777" w:rsidR="00210449" w:rsidRPr="006B1B77" w:rsidRDefault="00210449" w:rsidP="00490F36">
            <w:pPr>
              <w:pStyle w:val="movimento2"/>
              <w:rPr>
                <w:color w:val="002060"/>
              </w:rPr>
            </w:pPr>
            <w:r w:rsidRPr="006B1B77">
              <w:rPr>
                <w:color w:val="002060"/>
              </w:rPr>
              <w:t xml:space="preserve">(AVIS ARCEVIA 1964) </w:t>
            </w:r>
          </w:p>
        </w:tc>
        <w:tc>
          <w:tcPr>
            <w:tcW w:w="800" w:type="dxa"/>
            <w:tcMar>
              <w:top w:w="20" w:type="dxa"/>
              <w:left w:w="20" w:type="dxa"/>
              <w:bottom w:w="20" w:type="dxa"/>
              <w:right w:w="20" w:type="dxa"/>
            </w:tcMar>
            <w:vAlign w:val="center"/>
            <w:hideMark/>
          </w:tcPr>
          <w:p w14:paraId="3E317183"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9DC903A" w14:textId="77777777" w:rsidR="00210449" w:rsidRPr="006B1B77" w:rsidRDefault="00210449" w:rsidP="00490F36">
            <w:pPr>
              <w:pStyle w:val="movimento"/>
              <w:rPr>
                <w:color w:val="002060"/>
              </w:rPr>
            </w:pPr>
            <w:r w:rsidRPr="006B1B77">
              <w:rPr>
                <w:color w:val="002060"/>
              </w:rPr>
              <w:t>PIGLIAPOCO FRANCESCO</w:t>
            </w:r>
          </w:p>
        </w:tc>
        <w:tc>
          <w:tcPr>
            <w:tcW w:w="2200" w:type="dxa"/>
            <w:tcMar>
              <w:top w:w="20" w:type="dxa"/>
              <w:left w:w="20" w:type="dxa"/>
              <w:bottom w:w="20" w:type="dxa"/>
              <w:right w:w="20" w:type="dxa"/>
            </w:tcMar>
            <w:vAlign w:val="center"/>
            <w:hideMark/>
          </w:tcPr>
          <w:p w14:paraId="6D95A82E" w14:textId="77777777" w:rsidR="00210449" w:rsidRPr="006B1B77" w:rsidRDefault="00210449" w:rsidP="00490F36">
            <w:pPr>
              <w:pStyle w:val="movimento2"/>
              <w:rPr>
                <w:color w:val="002060"/>
              </w:rPr>
            </w:pPr>
            <w:r w:rsidRPr="006B1B77">
              <w:rPr>
                <w:color w:val="002060"/>
              </w:rPr>
              <w:t xml:space="preserve">(AVIS ARCEVIA 1964) </w:t>
            </w:r>
          </w:p>
        </w:tc>
      </w:tr>
      <w:tr w:rsidR="00210449" w:rsidRPr="006B1B77" w14:paraId="2340BF3A" w14:textId="77777777" w:rsidTr="00490F36">
        <w:tc>
          <w:tcPr>
            <w:tcW w:w="2200" w:type="dxa"/>
            <w:tcMar>
              <w:top w:w="20" w:type="dxa"/>
              <w:left w:w="20" w:type="dxa"/>
              <w:bottom w:w="20" w:type="dxa"/>
              <w:right w:w="20" w:type="dxa"/>
            </w:tcMar>
            <w:vAlign w:val="center"/>
            <w:hideMark/>
          </w:tcPr>
          <w:p w14:paraId="43BC6AE9" w14:textId="77777777" w:rsidR="00210449" w:rsidRPr="006B1B77" w:rsidRDefault="00210449" w:rsidP="00490F36">
            <w:pPr>
              <w:pStyle w:val="movimento"/>
              <w:rPr>
                <w:color w:val="002060"/>
              </w:rPr>
            </w:pPr>
            <w:r w:rsidRPr="006B1B77">
              <w:rPr>
                <w:color w:val="002060"/>
              </w:rPr>
              <w:t>FEROCE ROBERTO</w:t>
            </w:r>
          </w:p>
        </w:tc>
        <w:tc>
          <w:tcPr>
            <w:tcW w:w="2200" w:type="dxa"/>
            <w:tcMar>
              <w:top w:w="20" w:type="dxa"/>
              <w:left w:w="20" w:type="dxa"/>
              <w:bottom w:w="20" w:type="dxa"/>
              <w:right w:w="20" w:type="dxa"/>
            </w:tcMar>
            <w:vAlign w:val="center"/>
            <w:hideMark/>
          </w:tcPr>
          <w:p w14:paraId="2E5E50C0" w14:textId="77777777" w:rsidR="00210449" w:rsidRPr="006B1B77" w:rsidRDefault="00210449" w:rsidP="00490F36">
            <w:pPr>
              <w:pStyle w:val="movimento2"/>
              <w:rPr>
                <w:color w:val="002060"/>
              </w:rPr>
            </w:pPr>
            <w:r w:rsidRPr="006B1B77">
              <w:rPr>
                <w:color w:val="002060"/>
              </w:rPr>
              <w:t xml:space="preserve">(BORGOROSSO TOLENTINO) </w:t>
            </w:r>
          </w:p>
        </w:tc>
        <w:tc>
          <w:tcPr>
            <w:tcW w:w="800" w:type="dxa"/>
            <w:tcMar>
              <w:top w:w="20" w:type="dxa"/>
              <w:left w:w="20" w:type="dxa"/>
              <w:bottom w:w="20" w:type="dxa"/>
              <w:right w:w="20" w:type="dxa"/>
            </w:tcMar>
            <w:vAlign w:val="center"/>
            <w:hideMark/>
          </w:tcPr>
          <w:p w14:paraId="734CA30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E161B41" w14:textId="77777777" w:rsidR="00210449" w:rsidRPr="006B1B77" w:rsidRDefault="00210449" w:rsidP="00490F36">
            <w:pPr>
              <w:pStyle w:val="movimento"/>
              <w:rPr>
                <w:color w:val="002060"/>
              </w:rPr>
            </w:pPr>
            <w:r w:rsidRPr="006B1B77">
              <w:rPr>
                <w:color w:val="002060"/>
              </w:rPr>
              <w:t>BORGOGNONI VALERIO</w:t>
            </w:r>
          </w:p>
        </w:tc>
        <w:tc>
          <w:tcPr>
            <w:tcW w:w="2200" w:type="dxa"/>
            <w:tcMar>
              <w:top w:w="20" w:type="dxa"/>
              <w:left w:w="20" w:type="dxa"/>
              <w:bottom w:w="20" w:type="dxa"/>
              <w:right w:w="20" w:type="dxa"/>
            </w:tcMar>
            <w:vAlign w:val="center"/>
            <w:hideMark/>
          </w:tcPr>
          <w:p w14:paraId="112067F4" w14:textId="77777777" w:rsidR="00210449" w:rsidRPr="006B1B77" w:rsidRDefault="00210449" w:rsidP="00490F36">
            <w:pPr>
              <w:pStyle w:val="movimento2"/>
              <w:rPr>
                <w:color w:val="002060"/>
              </w:rPr>
            </w:pPr>
            <w:r w:rsidRPr="006B1B77">
              <w:rPr>
                <w:color w:val="002060"/>
              </w:rPr>
              <w:t xml:space="preserve">(CASTELBELLINO CALCIO A 5) </w:t>
            </w:r>
          </w:p>
        </w:tc>
      </w:tr>
      <w:tr w:rsidR="00210449" w:rsidRPr="006B1B77" w14:paraId="6C6FE362" w14:textId="77777777" w:rsidTr="00490F36">
        <w:tc>
          <w:tcPr>
            <w:tcW w:w="2200" w:type="dxa"/>
            <w:tcMar>
              <w:top w:w="20" w:type="dxa"/>
              <w:left w:w="20" w:type="dxa"/>
              <w:bottom w:w="20" w:type="dxa"/>
              <w:right w:w="20" w:type="dxa"/>
            </w:tcMar>
            <w:vAlign w:val="center"/>
            <w:hideMark/>
          </w:tcPr>
          <w:p w14:paraId="05F4E7C5" w14:textId="77777777" w:rsidR="00210449" w:rsidRPr="006B1B77" w:rsidRDefault="00210449" w:rsidP="00490F36">
            <w:pPr>
              <w:pStyle w:val="movimento"/>
              <w:rPr>
                <w:color w:val="002060"/>
              </w:rPr>
            </w:pPr>
            <w:r w:rsidRPr="006B1B77">
              <w:rPr>
                <w:color w:val="002060"/>
              </w:rPr>
              <w:t>BRACHETTA LORENZO</w:t>
            </w:r>
          </w:p>
        </w:tc>
        <w:tc>
          <w:tcPr>
            <w:tcW w:w="2200" w:type="dxa"/>
            <w:tcMar>
              <w:top w:w="20" w:type="dxa"/>
              <w:left w:w="20" w:type="dxa"/>
              <w:bottom w:w="20" w:type="dxa"/>
              <w:right w:w="20" w:type="dxa"/>
            </w:tcMar>
            <w:vAlign w:val="center"/>
            <w:hideMark/>
          </w:tcPr>
          <w:p w14:paraId="1F6C1FEC" w14:textId="77777777" w:rsidR="00210449" w:rsidRPr="006B1B77" w:rsidRDefault="00210449" w:rsidP="00490F36">
            <w:pPr>
              <w:pStyle w:val="movimento2"/>
              <w:rPr>
                <w:color w:val="002060"/>
              </w:rPr>
            </w:pPr>
            <w:r w:rsidRPr="006B1B77">
              <w:rPr>
                <w:color w:val="002060"/>
              </w:rPr>
              <w:t xml:space="preserve">(CASTELRAIMONDO CALCIO A 5) </w:t>
            </w:r>
          </w:p>
        </w:tc>
        <w:tc>
          <w:tcPr>
            <w:tcW w:w="800" w:type="dxa"/>
            <w:tcMar>
              <w:top w:w="20" w:type="dxa"/>
              <w:left w:w="20" w:type="dxa"/>
              <w:bottom w:w="20" w:type="dxa"/>
              <w:right w:w="20" w:type="dxa"/>
            </w:tcMar>
            <w:vAlign w:val="center"/>
            <w:hideMark/>
          </w:tcPr>
          <w:p w14:paraId="121172C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26D3886" w14:textId="77777777" w:rsidR="00210449" w:rsidRPr="006B1B77" w:rsidRDefault="00210449" w:rsidP="00490F36">
            <w:pPr>
              <w:pStyle w:val="movimento"/>
              <w:rPr>
                <w:color w:val="002060"/>
              </w:rPr>
            </w:pPr>
            <w:r w:rsidRPr="006B1B77">
              <w:rPr>
                <w:color w:val="002060"/>
              </w:rPr>
              <w:t>VISSOTO FELIPE EMANUEL</w:t>
            </w:r>
          </w:p>
        </w:tc>
        <w:tc>
          <w:tcPr>
            <w:tcW w:w="2200" w:type="dxa"/>
            <w:tcMar>
              <w:top w:w="20" w:type="dxa"/>
              <w:left w:w="20" w:type="dxa"/>
              <w:bottom w:w="20" w:type="dxa"/>
              <w:right w:w="20" w:type="dxa"/>
            </w:tcMar>
            <w:vAlign w:val="center"/>
            <w:hideMark/>
          </w:tcPr>
          <w:p w14:paraId="731E4CA9" w14:textId="77777777" w:rsidR="00210449" w:rsidRPr="006B1B77" w:rsidRDefault="00210449" w:rsidP="00490F36">
            <w:pPr>
              <w:pStyle w:val="movimento2"/>
              <w:rPr>
                <w:color w:val="002060"/>
              </w:rPr>
            </w:pPr>
            <w:r w:rsidRPr="006B1B77">
              <w:rPr>
                <w:color w:val="002060"/>
              </w:rPr>
              <w:t xml:space="preserve">(CASTRUM LAURI) </w:t>
            </w:r>
          </w:p>
        </w:tc>
      </w:tr>
      <w:tr w:rsidR="00210449" w:rsidRPr="006B1B77" w14:paraId="44581C53" w14:textId="77777777" w:rsidTr="00490F36">
        <w:tc>
          <w:tcPr>
            <w:tcW w:w="2200" w:type="dxa"/>
            <w:tcMar>
              <w:top w:w="20" w:type="dxa"/>
              <w:left w:w="20" w:type="dxa"/>
              <w:bottom w:w="20" w:type="dxa"/>
              <w:right w:w="20" w:type="dxa"/>
            </w:tcMar>
            <w:vAlign w:val="center"/>
            <w:hideMark/>
          </w:tcPr>
          <w:p w14:paraId="1B730756" w14:textId="77777777" w:rsidR="00210449" w:rsidRPr="006B1B77" w:rsidRDefault="00210449" w:rsidP="00490F36">
            <w:pPr>
              <w:pStyle w:val="movimento"/>
              <w:rPr>
                <w:color w:val="002060"/>
              </w:rPr>
            </w:pPr>
            <w:r w:rsidRPr="006B1B77">
              <w:rPr>
                <w:color w:val="002060"/>
              </w:rPr>
              <w:t>PETTINARI EMANUELE</w:t>
            </w:r>
          </w:p>
        </w:tc>
        <w:tc>
          <w:tcPr>
            <w:tcW w:w="2200" w:type="dxa"/>
            <w:tcMar>
              <w:top w:w="20" w:type="dxa"/>
              <w:left w:w="20" w:type="dxa"/>
              <w:bottom w:w="20" w:type="dxa"/>
              <w:right w:w="20" w:type="dxa"/>
            </w:tcMar>
            <w:vAlign w:val="center"/>
            <w:hideMark/>
          </w:tcPr>
          <w:p w14:paraId="26ED34E7"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CITTA</w:t>
            </w:r>
            <w:proofErr w:type="gramEnd"/>
            <w:r w:rsidRPr="006B1B77">
              <w:rPr>
                <w:color w:val="002060"/>
              </w:rPr>
              <w:t xml:space="preserve"> DI OSTRA) </w:t>
            </w:r>
          </w:p>
        </w:tc>
        <w:tc>
          <w:tcPr>
            <w:tcW w:w="800" w:type="dxa"/>
            <w:tcMar>
              <w:top w:w="20" w:type="dxa"/>
              <w:left w:w="20" w:type="dxa"/>
              <w:bottom w:w="20" w:type="dxa"/>
              <w:right w:w="20" w:type="dxa"/>
            </w:tcMar>
            <w:vAlign w:val="center"/>
            <w:hideMark/>
          </w:tcPr>
          <w:p w14:paraId="7513406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E9AC259" w14:textId="77777777" w:rsidR="00210449" w:rsidRPr="006B1B77" w:rsidRDefault="00210449" w:rsidP="00490F36">
            <w:pPr>
              <w:pStyle w:val="movimento"/>
              <w:rPr>
                <w:color w:val="002060"/>
              </w:rPr>
            </w:pPr>
            <w:r w:rsidRPr="006B1B77">
              <w:rPr>
                <w:color w:val="002060"/>
              </w:rPr>
              <w:t>PARENTI LUCA</w:t>
            </w:r>
          </w:p>
        </w:tc>
        <w:tc>
          <w:tcPr>
            <w:tcW w:w="2200" w:type="dxa"/>
            <w:tcMar>
              <w:top w:w="20" w:type="dxa"/>
              <w:left w:w="20" w:type="dxa"/>
              <w:bottom w:w="20" w:type="dxa"/>
              <w:right w:w="20" w:type="dxa"/>
            </w:tcMar>
            <w:vAlign w:val="center"/>
            <w:hideMark/>
          </w:tcPr>
          <w:p w14:paraId="121ED82E" w14:textId="77777777" w:rsidR="00210449" w:rsidRPr="006B1B77" w:rsidRDefault="00210449" w:rsidP="00490F36">
            <w:pPr>
              <w:pStyle w:val="movimento2"/>
              <w:rPr>
                <w:color w:val="002060"/>
              </w:rPr>
            </w:pPr>
            <w:r w:rsidRPr="006B1B77">
              <w:rPr>
                <w:color w:val="002060"/>
              </w:rPr>
              <w:t xml:space="preserve">(CSI STELLA A.S.D.) </w:t>
            </w:r>
          </w:p>
        </w:tc>
      </w:tr>
      <w:tr w:rsidR="00210449" w:rsidRPr="006B1B77" w14:paraId="30163264" w14:textId="77777777" w:rsidTr="00490F36">
        <w:tc>
          <w:tcPr>
            <w:tcW w:w="2200" w:type="dxa"/>
            <w:tcMar>
              <w:top w:w="20" w:type="dxa"/>
              <w:left w:w="20" w:type="dxa"/>
              <w:bottom w:w="20" w:type="dxa"/>
              <w:right w:w="20" w:type="dxa"/>
            </w:tcMar>
            <w:vAlign w:val="center"/>
            <w:hideMark/>
          </w:tcPr>
          <w:p w14:paraId="03437E2A" w14:textId="77777777" w:rsidR="00210449" w:rsidRPr="006B1B77" w:rsidRDefault="00210449" w:rsidP="00490F36">
            <w:pPr>
              <w:pStyle w:val="movimento"/>
              <w:rPr>
                <w:color w:val="002060"/>
              </w:rPr>
            </w:pPr>
            <w:r w:rsidRPr="006B1B77">
              <w:rPr>
                <w:color w:val="002060"/>
              </w:rPr>
              <w:t>BREGA GIACOMO</w:t>
            </w:r>
          </w:p>
        </w:tc>
        <w:tc>
          <w:tcPr>
            <w:tcW w:w="2200" w:type="dxa"/>
            <w:tcMar>
              <w:top w:w="20" w:type="dxa"/>
              <w:left w:w="20" w:type="dxa"/>
              <w:bottom w:w="20" w:type="dxa"/>
              <w:right w:w="20" w:type="dxa"/>
            </w:tcMar>
            <w:vAlign w:val="center"/>
            <w:hideMark/>
          </w:tcPr>
          <w:p w14:paraId="4F4BB4D9" w14:textId="77777777" w:rsidR="00210449" w:rsidRPr="006B1B77" w:rsidRDefault="00210449" w:rsidP="00490F36">
            <w:pPr>
              <w:pStyle w:val="movimento2"/>
              <w:rPr>
                <w:color w:val="002060"/>
              </w:rPr>
            </w:pPr>
            <w:r w:rsidRPr="006B1B77">
              <w:rPr>
                <w:color w:val="002060"/>
              </w:rPr>
              <w:t xml:space="preserve">(DINAMIS 1990) </w:t>
            </w:r>
          </w:p>
        </w:tc>
        <w:tc>
          <w:tcPr>
            <w:tcW w:w="800" w:type="dxa"/>
            <w:tcMar>
              <w:top w:w="20" w:type="dxa"/>
              <w:left w:w="20" w:type="dxa"/>
              <w:bottom w:w="20" w:type="dxa"/>
              <w:right w:w="20" w:type="dxa"/>
            </w:tcMar>
            <w:vAlign w:val="center"/>
            <w:hideMark/>
          </w:tcPr>
          <w:p w14:paraId="2665CD6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A8536AB" w14:textId="77777777" w:rsidR="00210449" w:rsidRPr="006B1B77" w:rsidRDefault="00210449" w:rsidP="00490F36">
            <w:pPr>
              <w:pStyle w:val="movimento"/>
              <w:rPr>
                <w:color w:val="002060"/>
              </w:rPr>
            </w:pPr>
            <w:r w:rsidRPr="006B1B77">
              <w:rPr>
                <w:color w:val="002060"/>
              </w:rPr>
              <w:t>ANDREOZZI GIACOMO</w:t>
            </w:r>
          </w:p>
        </w:tc>
        <w:tc>
          <w:tcPr>
            <w:tcW w:w="2200" w:type="dxa"/>
            <w:tcMar>
              <w:top w:w="20" w:type="dxa"/>
              <w:left w:w="20" w:type="dxa"/>
              <w:bottom w:w="20" w:type="dxa"/>
              <w:right w:w="20" w:type="dxa"/>
            </w:tcMar>
            <w:vAlign w:val="center"/>
            <w:hideMark/>
          </w:tcPr>
          <w:p w14:paraId="538F0095" w14:textId="77777777" w:rsidR="00210449" w:rsidRPr="006B1B77" w:rsidRDefault="00210449" w:rsidP="00490F36">
            <w:pPr>
              <w:pStyle w:val="movimento2"/>
              <w:rPr>
                <w:color w:val="002060"/>
              </w:rPr>
            </w:pPr>
            <w:r w:rsidRPr="006B1B77">
              <w:rPr>
                <w:color w:val="002060"/>
              </w:rPr>
              <w:t xml:space="preserve">(FIGHT BULLS CORRIDONIA) </w:t>
            </w:r>
          </w:p>
        </w:tc>
      </w:tr>
      <w:tr w:rsidR="00210449" w:rsidRPr="006B1B77" w14:paraId="42F74E94" w14:textId="77777777" w:rsidTr="00490F36">
        <w:tc>
          <w:tcPr>
            <w:tcW w:w="2200" w:type="dxa"/>
            <w:tcMar>
              <w:top w:w="20" w:type="dxa"/>
              <w:left w:w="20" w:type="dxa"/>
              <w:bottom w:w="20" w:type="dxa"/>
              <w:right w:w="20" w:type="dxa"/>
            </w:tcMar>
            <w:vAlign w:val="center"/>
            <w:hideMark/>
          </w:tcPr>
          <w:p w14:paraId="5E97ED22" w14:textId="77777777" w:rsidR="00210449" w:rsidRPr="006B1B77" w:rsidRDefault="00210449" w:rsidP="00490F36">
            <w:pPr>
              <w:pStyle w:val="movimento"/>
              <w:rPr>
                <w:color w:val="002060"/>
              </w:rPr>
            </w:pPr>
            <w:r w:rsidRPr="006B1B77">
              <w:rPr>
                <w:color w:val="002060"/>
              </w:rPr>
              <w:t>VOLPE FRANCESCO</w:t>
            </w:r>
          </w:p>
        </w:tc>
        <w:tc>
          <w:tcPr>
            <w:tcW w:w="2200" w:type="dxa"/>
            <w:tcMar>
              <w:top w:w="20" w:type="dxa"/>
              <w:left w:w="20" w:type="dxa"/>
              <w:bottom w:w="20" w:type="dxa"/>
              <w:right w:w="20" w:type="dxa"/>
            </w:tcMar>
            <w:vAlign w:val="center"/>
            <w:hideMark/>
          </w:tcPr>
          <w:p w14:paraId="05712425" w14:textId="77777777" w:rsidR="00210449" w:rsidRPr="006B1B77" w:rsidRDefault="00210449" w:rsidP="00490F36">
            <w:pPr>
              <w:pStyle w:val="movimento2"/>
              <w:rPr>
                <w:color w:val="002060"/>
              </w:rPr>
            </w:pPr>
            <w:r w:rsidRPr="006B1B77">
              <w:rPr>
                <w:color w:val="002060"/>
              </w:rPr>
              <w:t xml:space="preserve">(FIGHT BULLS CORRIDONIA) </w:t>
            </w:r>
          </w:p>
        </w:tc>
        <w:tc>
          <w:tcPr>
            <w:tcW w:w="800" w:type="dxa"/>
            <w:tcMar>
              <w:top w:w="20" w:type="dxa"/>
              <w:left w:w="20" w:type="dxa"/>
              <w:bottom w:w="20" w:type="dxa"/>
              <w:right w:w="20" w:type="dxa"/>
            </w:tcMar>
            <w:vAlign w:val="center"/>
            <w:hideMark/>
          </w:tcPr>
          <w:p w14:paraId="60845D6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10040F0" w14:textId="77777777" w:rsidR="00210449" w:rsidRPr="006B1B77" w:rsidRDefault="00210449" w:rsidP="00490F36">
            <w:pPr>
              <w:pStyle w:val="movimento"/>
              <w:rPr>
                <w:color w:val="002060"/>
              </w:rPr>
            </w:pPr>
            <w:r w:rsidRPr="006B1B77">
              <w:rPr>
                <w:color w:val="002060"/>
              </w:rPr>
              <w:t>PARFENYUK RICHARD</w:t>
            </w:r>
          </w:p>
        </w:tc>
        <w:tc>
          <w:tcPr>
            <w:tcW w:w="2200" w:type="dxa"/>
            <w:tcMar>
              <w:top w:w="20" w:type="dxa"/>
              <w:left w:w="20" w:type="dxa"/>
              <w:bottom w:w="20" w:type="dxa"/>
              <w:right w:w="20" w:type="dxa"/>
            </w:tcMar>
            <w:vAlign w:val="center"/>
            <w:hideMark/>
          </w:tcPr>
          <w:p w14:paraId="11C80F15" w14:textId="77777777" w:rsidR="00210449" w:rsidRPr="006B1B77" w:rsidRDefault="00210449" w:rsidP="00490F36">
            <w:pPr>
              <w:pStyle w:val="movimento2"/>
              <w:rPr>
                <w:color w:val="002060"/>
              </w:rPr>
            </w:pPr>
            <w:r w:rsidRPr="006B1B77">
              <w:rPr>
                <w:color w:val="002060"/>
              </w:rPr>
              <w:t xml:space="preserve">(FUTSAL SAMBUCHETO) </w:t>
            </w:r>
          </w:p>
        </w:tc>
      </w:tr>
      <w:tr w:rsidR="00210449" w:rsidRPr="006B1B77" w14:paraId="0F832BFC" w14:textId="77777777" w:rsidTr="00490F36">
        <w:tc>
          <w:tcPr>
            <w:tcW w:w="2200" w:type="dxa"/>
            <w:tcMar>
              <w:top w:w="20" w:type="dxa"/>
              <w:left w:w="20" w:type="dxa"/>
              <w:bottom w:w="20" w:type="dxa"/>
              <w:right w:w="20" w:type="dxa"/>
            </w:tcMar>
            <w:vAlign w:val="center"/>
            <w:hideMark/>
          </w:tcPr>
          <w:p w14:paraId="248E5537" w14:textId="77777777" w:rsidR="00210449" w:rsidRPr="006B1B77" w:rsidRDefault="00210449" w:rsidP="00490F36">
            <w:pPr>
              <w:pStyle w:val="movimento"/>
              <w:rPr>
                <w:color w:val="002060"/>
              </w:rPr>
            </w:pPr>
            <w:r w:rsidRPr="006B1B77">
              <w:rPr>
                <w:color w:val="002060"/>
              </w:rPr>
              <w:t>CARANCINI GIULIO</w:t>
            </w:r>
          </w:p>
        </w:tc>
        <w:tc>
          <w:tcPr>
            <w:tcW w:w="2200" w:type="dxa"/>
            <w:tcMar>
              <w:top w:w="20" w:type="dxa"/>
              <w:left w:w="20" w:type="dxa"/>
              <w:bottom w:w="20" w:type="dxa"/>
              <w:right w:w="20" w:type="dxa"/>
            </w:tcMar>
            <w:vAlign w:val="center"/>
            <w:hideMark/>
          </w:tcPr>
          <w:p w14:paraId="0367E378" w14:textId="77777777" w:rsidR="00210449" w:rsidRPr="006B1B77" w:rsidRDefault="00210449" w:rsidP="00490F36">
            <w:pPr>
              <w:pStyle w:val="movimento2"/>
              <w:rPr>
                <w:color w:val="002060"/>
              </w:rPr>
            </w:pPr>
            <w:r w:rsidRPr="006B1B77">
              <w:rPr>
                <w:color w:val="002060"/>
              </w:rPr>
              <w:t xml:space="preserve">(OSIMO FIVE) </w:t>
            </w:r>
          </w:p>
        </w:tc>
        <w:tc>
          <w:tcPr>
            <w:tcW w:w="800" w:type="dxa"/>
            <w:tcMar>
              <w:top w:w="20" w:type="dxa"/>
              <w:left w:w="20" w:type="dxa"/>
              <w:bottom w:w="20" w:type="dxa"/>
              <w:right w:w="20" w:type="dxa"/>
            </w:tcMar>
            <w:vAlign w:val="center"/>
            <w:hideMark/>
          </w:tcPr>
          <w:p w14:paraId="438E26D2"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F7410EB" w14:textId="77777777" w:rsidR="00210449" w:rsidRPr="006B1B77" w:rsidRDefault="00210449" w:rsidP="00490F36">
            <w:pPr>
              <w:pStyle w:val="movimento"/>
              <w:rPr>
                <w:color w:val="002060"/>
              </w:rPr>
            </w:pPr>
            <w:r w:rsidRPr="006B1B77">
              <w:rPr>
                <w:color w:val="002060"/>
              </w:rPr>
              <w:t>GIUGGIOLINI GIACOMO</w:t>
            </w:r>
          </w:p>
        </w:tc>
        <w:tc>
          <w:tcPr>
            <w:tcW w:w="2200" w:type="dxa"/>
            <w:tcMar>
              <w:top w:w="20" w:type="dxa"/>
              <w:left w:w="20" w:type="dxa"/>
              <w:bottom w:w="20" w:type="dxa"/>
              <w:right w:w="20" w:type="dxa"/>
            </w:tcMar>
            <w:vAlign w:val="center"/>
            <w:hideMark/>
          </w:tcPr>
          <w:p w14:paraId="62B9DDE9" w14:textId="77777777" w:rsidR="00210449" w:rsidRPr="006B1B77" w:rsidRDefault="00210449" w:rsidP="00490F36">
            <w:pPr>
              <w:pStyle w:val="movimento2"/>
              <w:rPr>
                <w:color w:val="002060"/>
              </w:rPr>
            </w:pPr>
            <w:r w:rsidRPr="006B1B77">
              <w:rPr>
                <w:color w:val="002060"/>
              </w:rPr>
              <w:t xml:space="preserve">(OSIMO FIVE) </w:t>
            </w:r>
          </w:p>
        </w:tc>
      </w:tr>
      <w:tr w:rsidR="00210449" w:rsidRPr="006B1B77" w14:paraId="29FD9838" w14:textId="77777777" w:rsidTr="00490F36">
        <w:tc>
          <w:tcPr>
            <w:tcW w:w="2200" w:type="dxa"/>
            <w:tcMar>
              <w:top w:w="20" w:type="dxa"/>
              <w:left w:w="20" w:type="dxa"/>
              <w:bottom w:w="20" w:type="dxa"/>
              <w:right w:w="20" w:type="dxa"/>
            </w:tcMar>
            <w:vAlign w:val="center"/>
            <w:hideMark/>
          </w:tcPr>
          <w:p w14:paraId="363B0B16" w14:textId="77777777" w:rsidR="00210449" w:rsidRPr="006B1B77" w:rsidRDefault="00210449" w:rsidP="00490F36">
            <w:pPr>
              <w:pStyle w:val="movimento"/>
              <w:rPr>
                <w:color w:val="002060"/>
              </w:rPr>
            </w:pPr>
            <w:r w:rsidRPr="006B1B77">
              <w:rPr>
                <w:color w:val="002060"/>
              </w:rPr>
              <w:t>CERAVOLO ANTONIO</w:t>
            </w:r>
          </w:p>
        </w:tc>
        <w:tc>
          <w:tcPr>
            <w:tcW w:w="2200" w:type="dxa"/>
            <w:tcMar>
              <w:top w:w="20" w:type="dxa"/>
              <w:left w:w="20" w:type="dxa"/>
              <w:bottom w:w="20" w:type="dxa"/>
              <w:right w:w="20" w:type="dxa"/>
            </w:tcMar>
            <w:vAlign w:val="center"/>
            <w:hideMark/>
          </w:tcPr>
          <w:p w14:paraId="122508BC" w14:textId="77777777" w:rsidR="00210449" w:rsidRPr="006B1B77" w:rsidRDefault="00210449" w:rsidP="00490F36">
            <w:pPr>
              <w:pStyle w:val="movimento2"/>
              <w:rPr>
                <w:color w:val="002060"/>
              </w:rPr>
            </w:pPr>
            <w:r w:rsidRPr="006B1B77">
              <w:rPr>
                <w:color w:val="002060"/>
              </w:rPr>
              <w:t xml:space="preserve">(PIEVE D ICO CALCIO A 5) </w:t>
            </w:r>
          </w:p>
        </w:tc>
        <w:tc>
          <w:tcPr>
            <w:tcW w:w="800" w:type="dxa"/>
            <w:tcMar>
              <w:top w:w="20" w:type="dxa"/>
              <w:left w:w="20" w:type="dxa"/>
              <w:bottom w:w="20" w:type="dxa"/>
              <w:right w:w="20" w:type="dxa"/>
            </w:tcMar>
            <w:vAlign w:val="center"/>
            <w:hideMark/>
          </w:tcPr>
          <w:p w14:paraId="31CCE18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BF59C1E" w14:textId="77777777" w:rsidR="00210449" w:rsidRPr="006B1B77" w:rsidRDefault="00210449" w:rsidP="00490F36">
            <w:pPr>
              <w:pStyle w:val="movimento"/>
              <w:rPr>
                <w:color w:val="002060"/>
              </w:rPr>
            </w:pPr>
            <w:r w:rsidRPr="006B1B77">
              <w:rPr>
                <w:color w:val="002060"/>
              </w:rPr>
              <w:t>DI PAOLI GIANLUCA</w:t>
            </w:r>
          </w:p>
        </w:tc>
        <w:tc>
          <w:tcPr>
            <w:tcW w:w="2200" w:type="dxa"/>
            <w:tcMar>
              <w:top w:w="20" w:type="dxa"/>
              <w:left w:w="20" w:type="dxa"/>
              <w:bottom w:w="20" w:type="dxa"/>
              <w:right w:w="20" w:type="dxa"/>
            </w:tcMar>
            <w:vAlign w:val="center"/>
            <w:hideMark/>
          </w:tcPr>
          <w:p w14:paraId="3872DFB9" w14:textId="77777777" w:rsidR="00210449" w:rsidRPr="006B1B77" w:rsidRDefault="00210449" w:rsidP="00490F36">
            <w:pPr>
              <w:pStyle w:val="movimento2"/>
              <w:rPr>
                <w:color w:val="002060"/>
              </w:rPr>
            </w:pPr>
            <w:r w:rsidRPr="006B1B77">
              <w:rPr>
                <w:color w:val="002060"/>
              </w:rPr>
              <w:t xml:space="preserve">(PIEVE D ICO CALCIO A 5) </w:t>
            </w:r>
          </w:p>
        </w:tc>
      </w:tr>
      <w:tr w:rsidR="00210449" w:rsidRPr="006B1B77" w14:paraId="644D422D" w14:textId="77777777" w:rsidTr="00490F36">
        <w:tc>
          <w:tcPr>
            <w:tcW w:w="2200" w:type="dxa"/>
            <w:tcMar>
              <w:top w:w="20" w:type="dxa"/>
              <w:left w:w="20" w:type="dxa"/>
              <w:bottom w:w="20" w:type="dxa"/>
              <w:right w:w="20" w:type="dxa"/>
            </w:tcMar>
            <w:vAlign w:val="center"/>
            <w:hideMark/>
          </w:tcPr>
          <w:p w14:paraId="00C57849" w14:textId="77777777" w:rsidR="00210449" w:rsidRPr="006B1B77" w:rsidRDefault="00210449" w:rsidP="00490F36">
            <w:pPr>
              <w:pStyle w:val="movimento"/>
              <w:rPr>
                <w:color w:val="002060"/>
              </w:rPr>
            </w:pPr>
            <w:r w:rsidRPr="006B1B77">
              <w:rPr>
                <w:color w:val="002060"/>
              </w:rPr>
              <w:t>CONTI DANIELE</w:t>
            </w:r>
          </w:p>
        </w:tc>
        <w:tc>
          <w:tcPr>
            <w:tcW w:w="2200" w:type="dxa"/>
            <w:tcMar>
              <w:top w:w="20" w:type="dxa"/>
              <w:left w:w="20" w:type="dxa"/>
              <w:bottom w:w="20" w:type="dxa"/>
              <w:right w:w="20" w:type="dxa"/>
            </w:tcMar>
            <w:vAlign w:val="center"/>
            <w:hideMark/>
          </w:tcPr>
          <w:p w14:paraId="32A43720" w14:textId="77777777" w:rsidR="00210449" w:rsidRPr="006B1B77" w:rsidRDefault="00210449" w:rsidP="00490F36">
            <w:pPr>
              <w:pStyle w:val="movimento2"/>
              <w:rPr>
                <w:color w:val="002060"/>
              </w:rPr>
            </w:pPr>
            <w:r w:rsidRPr="006B1B77">
              <w:rPr>
                <w:color w:val="002060"/>
              </w:rPr>
              <w:t xml:space="preserve">(POLISPORTIVA UROBORO) </w:t>
            </w:r>
          </w:p>
        </w:tc>
        <w:tc>
          <w:tcPr>
            <w:tcW w:w="800" w:type="dxa"/>
            <w:tcMar>
              <w:top w:w="20" w:type="dxa"/>
              <w:left w:w="20" w:type="dxa"/>
              <w:bottom w:w="20" w:type="dxa"/>
              <w:right w:w="20" w:type="dxa"/>
            </w:tcMar>
            <w:vAlign w:val="center"/>
            <w:hideMark/>
          </w:tcPr>
          <w:p w14:paraId="60E39FB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77313B3" w14:textId="77777777" w:rsidR="00210449" w:rsidRPr="006B1B77" w:rsidRDefault="00210449" w:rsidP="00490F36">
            <w:pPr>
              <w:pStyle w:val="movimento"/>
              <w:rPr>
                <w:color w:val="002060"/>
              </w:rPr>
            </w:pPr>
            <w:r w:rsidRPr="006B1B77">
              <w:rPr>
                <w:color w:val="002060"/>
              </w:rPr>
              <w:t>DOMI RIKARD</w:t>
            </w:r>
          </w:p>
        </w:tc>
        <w:tc>
          <w:tcPr>
            <w:tcW w:w="2200" w:type="dxa"/>
            <w:tcMar>
              <w:top w:w="20" w:type="dxa"/>
              <w:left w:w="20" w:type="dxa"/>
              <w:bottom w:w="20" w:type="dxa"/>
              <w:right w:w="20" w:type="dxa"/>
            </w:tcMar>
            <w:vAlign w:val="center"/>
            <w:hideMark/>
          </w:tcPr>
          <w:p w14:paraId="34C77E83" w14:textId="77777777" w:rsidR="00210449" w:rsidRPr="006B1B77" w:rsidRDefault="00210449" w:rsidP="00490F36">
            <w:pPr>
              <w:pStyle w:val="movimento2"/>
              <w:rPr>
                <w:color w:val="002060"/>
              </w:rPr>
            </w:pPr>
            <w:r w:rsidRPr="006B1B77">
              <w:rPr>
                <w:color w:val="002060"/>
              </w:rPr>
              <w:t xml:space="preserve">(POLISPORTIVA UROBORO) </w:t>
            </w:r>
          </w:p>
        </w:tc>
      </w:tr>
      <w:tr w:rsidR="00210449" w:rsidRPr="006B1B77" w14:paraId="6FEE49F7" w14:textId="77777777" w:rsidTr="00490F36">
        <w:tc>
          <w:tcPr>
            <w:tcW w:w="2200" w:type="dxa"/>
            <w:tcMar>
              <w:top w:w="20" w:type="dxa"/>
              <w:left w:w="20" w:type="dxa"/>
              <w:bottom w:w="20" w:type="dxa"/>
              <w:right w:w="20" w:type="dxa"/>
            </w:tcMar>
            <w:vAlign w:val="center"/>
            <w:hideMark/>
          </w:tcPr>
          <w:p w14:paraId="02F0A958" w14:textId="77777777" w:rsidR="00210449" w:rsidRPr="006B1B77" w:rsidRDefault="00210449" w:rsidP="00490F36">
            <w:pPr>
              <w:pStyle w:val="movimento"/>
              <w:rPr>
                <w:color w:val="002060"/>
              </w:rPr>
            </w:pPr>
            <w:r w:rsidRPr="006B1B77">
              <w:rPr>
                <w:color w:val="002060"/>
              </w:rPr>
              <w:t>BANCHETTI JOELE</w:t>
            </w:r>
          </w:p>
        </w:tc>
        <w:tc>
          <w:tcPr>
            <w:tcW w:w="2200" w:type="dxa"/>
            <w:tcMar>
              <w:top w:w="20" w:type="dxa"/>
              <w:left w:w="20" w:type="dxa"/>
              <w:bottom w:w="20" w:type="dxa"/>
              <w:right w:w="20" w:type="dxa"/>
            </w:tcMar>
            <w:vAlign w:val="center"/>
            <w:hideMark/>
          </w:tcPr>
          <w:p w14:paraId="659D4525" w14:textId="77777777" w:rsidR="00210449" w:rsidRPr="006B1B77" w:rsidRDefault="00210449" w:rsidP="00490F36">
            <w:pPr>
              <w:pStyle w:val="movimento2"/>
              <w:rPr>
                <w:color w:val="002060"/>
              </w:rPr>
            </w:pPr>
            <w:r w:rsidRPr="006B1B77">
              <w:rPr>
                <w:color w:val="002060"/>
              </w:rPr>
              <w:t xml:space="preserve">(POLISPORTIVA VICTORIA) </w:t>
            </w:r>
          </w:p>
        </w:tc>
        <w:tc>
          <w:tcPr>
            <w:tcW w:w="800" w:type="dxa"/>
            <w:tcMar>
              <w:top w:w="20" w:type="dxa"/>
              <w:left w:w="20" w:type="dxa"/>
              <w:bottom w:w="20" w:type="dxa"/>
              <w:right w:w="20" w:type="dxa"/>
            </w:tcMar>
            <w:vAlign w:val="center"/>
            <w:hideMark/>
          </w:tcPr>
          <w:p w14:paraId="5D7294C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FC27C33" w14:textId="77777777" w:rsidR="00210449" w:rsidRPr="006B1B77" w:rsidRDefault="00210449" w:rsidP="00490F36">
            <w:pPr>
              <w:pStyle w:val="movimento"/>
              <w:rPr>
                <w:color w:val="002060"/>
              </w:rPr>
            </w:pPr>
            <w:r w:rsidRPr="006B1B77">
              <w:rPr>
                <w:color w:val="002060"/>
              </w:rPr>
              <w:t>DIOP MAMADOU</w:t>
            </w:r>
          </w:p>
        </w:tc>
        <w:tc>
          <w:tcPr>
            <w:tcW w:w="2200" w:type="dxa"/>
            <w:tcMar>
              <w:top w:w="20" w:type="dxa"/>
              <w:left w:w="20" w:type="dxa"/>
              <w:bottom w:w="20" w:type="dxa"/>
              <w:right w:w="20" w:type="dxa"/>
            </w:tcMar>
            <w:vAlign w:val="center"/>
            <w:hideMark/>
          </w:tcPr>
          <w:p w14:paraId="33236534" w14:textId="77777777" w:rsidR="00210449" w:rsidRPr="006B1B77" w:rsidRDefault="00210449" w:rsidP="00490F36">
            <w:pPr>
              <w:pStyle w:val="movimento2"/>
              <w:rPr>
                <w:color w:val="002060"/>
              </w:rPr>
            </w:pPr>
            <w:r w:rsidRPr="006B1B77">
              <w:rPr>
                <w:color w:val="002060"/>
              </w:rPr>
              <w:t xml:space="preserve">(POLISPORTIVA VICTORIA) </w:t>
            </w:r>
          </w:p>
        </w:tc>
      </w:tr>
      <w:tr w:rsidR="00210449" w:rsidRPr="006B1B77" w14:paraId="58CF56A0" w14:textId="77777777" w:rsidTr="00490F36">
        <w:tc>
          <w:tcPr>
            <w:tcW w:w="2200" w:type="dxa"/>
            <w:tcMar>
              <w:top w:w="20" w:type="dxa"/>
              <w:left w:w="20" w:type="dxa"/>
              <w:bottom w:w="20" w:type="dxa"/>
              <w:right w:w="20" w:type="dxa"/>
            </w:tcMar>
            <w:vAlign w:val="center"/>
            <w:hideMark/>
          </w:tcPr>
          <w:p w14:paraId="23986CE9" w14:textId="77777777" w:rsidR="00210449" w:rsidRPr="006B1B77" w:rsidRDefault="00210449" w:rsidP="00490F36">
            <w:pPr>
              <w:pStyle w:val="movimento"/>
              <w:rPr>
                <w:color w:val="002060"/>
              </w:rPr>
            </w:pPr>
            <w:r w:rsidRPr="006B1B77">
              <w:rPr>
                <w:color w:val="002060"/>
              </w:rPr>
              <w:t>DI MARTINO ALDO</w:t>
            </w:r>
          </w:p>
        </w:tc>
        <w:tc>
          <w:tcPr>
            <w:tcW w:w="2200" w:type="dxa"/>
            <w:tcMar>
              <w:top w:w="20" w:type="dxa"/>
              <w:left w:w="20" w:type="dxa"/>
              <w:bottom w:w="20" w:type="dxa"/>
              <w:right w:w="20" w:type="dxa"/>
            </w:tcMar>
            <w:vAlign w:val="center"/>
            <w:hideMark/>
          </w:tcPr>
          <w:p w14:paraId="2996FAF1" w14:textId="77777777" w:rsidR="00210449" w:rsidRPr="006B1B77" w:rsidRDefault="00210449" w:rsidP="00490F36">
            <w:pPr>
              <w:pStyle w:val="movimento2"/>
              <w:rPr>
                <w:color w:val="002060"/>
              </w:rPr>
            </w:pPr>
            <w:r w:rsidRPr="006B1B77">
              <w:rPr>
                <w:color w:val="002060"/>
              </w:rPr>
              <w:t xml:space="preserve">(REAL ANCARIA) </w:t>
            </w:r>
          </w:p>
        </w:tc>
        <w:tc>
          <w:tcPr>
            <w:tcW w:w="800" w:type="dxa"/>
            <w:tcMar>
              <w:top w:w="20" w:type="dxa"/>
              <w:left w:w="20" w:type="dxa"/>
              <w:bottom w:w="20" w:type="dxa"/>
              <w:right w:w="20" w:type="dxa"/>
            </w:tcMar>
            <w:vAlign w:val="center"/>
            <w:hideMark/>
          </w:tcPr>
          <w:p w14:paraId="2025B04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0E8DE53" w14:textId="77777777" w:rsidR="00210449" w:rsidRPr="006B1B77" w:rsidRDefault="00210449" w:rsidP="00490F36">
            <w:pPr>
              <w:pStyle w:val="movimento"/>
              <w:rPr>
                <w:color w:val="002060"/>
              </w:rPr>
            </w:pPr>
            <w:r w:rsidRPr="006B1B77">
              <w:rPr>
                <w:color w:val="002060"/>
              </w:rPr>
              <w:t>PACIARONI ALESSANDRO</w:t>
            </w:r>
          </w:p>
        </w:tc>
        <w:tc>
          <w:tcPr>
            <w:tcW w:w="2200" w:type="dxa"/>
            <w:tcMar>
              <w:top w:w="20" w:type="dxa"/>
              <w:left w:w="20" w:type="dxa"/>
              <w:bottom w:w="20" w:type="dxa"/>
              <w:right w:w="20" w:type="dxa"/>
            </w:tcMar>
            <w:vAlign w:val="center"/>
            <w:hideMark/>
          </w:tcPr>
          <w:p w14:paraId="60A5EF04" w14:textId="77777777" w:rsidR="00210449" w:rsidRPr="006B1B77" w:rsidRDefault="00210449" w:rsidP="00490F36">
            <w:pPr>
              <w:pStyle w:val="movimento2"/>
              <w:rPr>
                <w:color w:val="002060"/>
              </w:rPr>
            </w:pPr>
            <w:r w:rsidRPr="006B1B77">
              <w:rPr>
                <w:color w:val="002060"/>
              </w:rPr>
              <w:t xml:space="preserve">(SERRALTA) </w:t>
            </w:r>
          </w:p>
        </w:tc>
      </w:tr>
      <w:tr w:rsidR="00210449" w:rsidRPr="006B1B77" w14:paraId="59D0773D" w14:textId="77777777" w:rsidTr="00490F36">
        <w:tc>
          <w:tcPr>
            <w:tcW w:w="2200" w:type="dxa"/>
            <w:tcMar>
              <w:top w:w="20" w:type="dxa"/>
              <w:left w:w="20" w:type="dxa"/>
              <w:bottom w:w="20" w:type="dxa"/>
              <w:right w:w="20" w:type="dxa"/>
            </w:tcMar>
            <w:vAlign w:val="center"/>
            <w:hideMark/>
          </w:tcPr>
          <w:p w14:paraId="253B20BA" w14:textId="77777777" w:rsidR="00210449" w:rsidRPr="006B1B77" w:rsidRDefault="00210449" w:rsidP="00490F36">
            <w:pPr>
              <w:pStyle w:val="movimento"/>
              <w:rPr>
                <w:color w:val="002060"/>
              </w:rPr>
            </w:pPr>
            <w:r w:rsidRPr="006B1B77">
              <w:rPr>
                <w:color w:val="002060"/>
              </w:rPr>
              <w:t>SUAREZ FERNANDO MAXIMI</w:t>
            </w:r>
          </w:p>
        </w:tc>
        <w:tc>
          <w:tcPr>
            <w:tcW w:w="2200" w:type="dxa"/>
            <w:tcMar>
              <w:top w:w="20" w:type="dxa"/>
              <w:left w:w="20" w:type="dxa"/>
              <w:bottom w:w="20" w:type="dxa"/>
              <w:right w:w="20" w:type="dxa"/>
            </w:tcMar>
            <w:vAlign w:val="center"/>
            <w:hideMark/>
          </w:tcPr>
          <w:p w14:paraId="686348EC" w14:textId="77777777" w:rsidR="00210449" w:rsidRPr="006B1B77" w:rsidRDefault="00210449" w:rsidP="00490F36">
            <w:pPr>
              <w:pStyle w:val="movimento2"/>
              <w:rPr>
                <w:color w:val="002060"/>
              </w:rPr>
            </w:pPr>
            <w:r w:rsidRPr="006B1B77">
              <w:rPr>
                <w:color w:val="002060"/>
              </w:rPr>
              <w:t xml:space="preserve">(SERRALTA) </w:t>
            </w:r>
          </w:p>
        </w:tc>
        <w:tc>
          <w:tcPr>
            <w:tcW w:w="800" w:type="dxa"/>
            <w:tcMar>
              <w:top w:w="20" w:type="dxa"/>
              <w:left w:w="20" w:type="dxa"/>
              <w:bottom w:w="20" w:type="dxa"/>
              <w:right w:w="20" w:type="dxa"/>
            </w:tcMar>
            <w:vAlign w:val="center"/>
            <w:hideMark/>
          </w:tcPr>
          <w:p w14:paraId="43F17F4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2AC455F" w14:textId="77777777" w:rsidR="00210449" w:rsidRPr="006B1B77" w:rsidRDefault="00210449" w:rsidP="00490F36">
            <w:pPr>
              <w:pStyle w:val="movimento"/>
              <w:rPr>
                <w:color w:val="002060"/>
              </w:rPr>
            </w:pPr>
            <w:r w:rsidRPr="006B1B77">
              <w:rPr>
                <w:color w:val="002060"/>
              </w:rPr>
              <w:t>CINQUEGRANA GIANLUCA</w:t>
            </w:r>
          </w:p>
        </w:tc>
        <w:tc>
          <w:tcPr>
            <w:tcW w:w="2200" w:type="dxa"/>
            <w:tcMar>
              <w:top w:w="20" w:type="dxa"/>
              <w:left w:w="20" w:type="dxa"/>
              <w:bottom w:w="20" w:type="dxa"/>
              <w:right w:w="20" w:type="dxa"/>
            </w:tcMar>
            <w:vAlign w:val="center"/>
            <w:hideMark/>
          </w:tcPr>
          <w:p w14:paraId="45EE160B" w14:textId="77777777" w:rsidR="00210449" w:rsidRPr="006B1B77" w:rsidRDefault="00210449" w:rsidP="00490F36">
            <w:pPr>
              <w:pStyle w:val="movimento2"/>
              <w:rPr>
                <w:color w:val="002060"/>
              </w:rPr>
            </w:pPr>
            <w:r w:rsidRPr="006B1B77">
              <w:rPr>
                <w:color w:val="002060"/>
              </w:rPr>
              <w:t xml:space="preserve">(SPORTING GROTTAMMARE) </w:t>
            </w:r>
          </w:p>
        </w:tc>
      </w:tr>
      <w:tr w:rsidR="00210449" w:rsidRPr="006B1B77" w14:paraId="7079248D" w14:textId="77777777" w:rsidTr="00490F36">
        <w:tc>
          <w:tcPr>
            <w:tcW w:w="2200" w:type="dxa"/>
            <w:tcMar>
              <w:top w:w="20" w:type="dxa"/>
              <w:left w:w="20" w:type="dxa"/>
              <w:bottom w:w="20" w:type="dxa"/>
              <w:right w:w="20" w:type="dxa"/>
            </w:tcMar>
            <w:vAlign w:val="center"/>
            <w:hideMark/>
          </w:tcPr>
          <w:p w14:paraId="2D7B57CC" w14:textId="77777777" w:rsidR="00210449" w:rsidRPr="006B1B77" w:rsidRDefault="00210449" w:rsidP="00490F36">
            <w:pPr>
              <w:pStyle w:val="movimento"/>
              <w:rPr>
                <w:color w:val="002060"/>
              </w:rPr>
            </w:pPr>
            <w:r w:rsidRPr="006B1B77">
              <w:rPr>
                <w:color w:val="002060"/>
              </w:rPr>
              <w:t>TASSOTTI SIMONE</w:t>
            </w:r>
          </w:p>
        </w:tc>
        <w:tc>
          <w:tcPr>
            <w:tcW w:w="2200" w:type="dxa"/>
            <w:tcMar>
              <w:top w:w="20" w:type="dxa"/>
              <w:left w:w="20" w:type="dxa"/>
              <w:bottom w:w="20" w:type="dxa"/>
              <w:right w:w="20" w:type="dxa"/>
            </w:tcMar>
            <w:vAlign w:val="center"/>
            <w:hideMark/>
          </w:tcPr>
          <w:p w14:paraId="6FE3F184"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U.MANDOLESI</w:t>
            </w:r>
            <w:proofErr w:type="gramEnd"/>
            <w:r w:rsidRPr="006B1B77">
              <w:rPr>
                <w:color w:val="002060"/>
              </w:rPr>
              <w:t xml:space="preserve"> CALCIO) </w:t>
            </w:r>
          </w:p>
        </w:tc>
        <w:tc>
          <w:tcPr>
            <w:tcW w:w="800" w:type="dxa"/>
            <w:tcMar>
              <w:top w:w="20" w:type="dxa"/>
              <w:left w:w="20" w:type="dxa"/>
              <w:bottom w:w="20" w:type="dxa"/>
              <w:right w:w="20" w:type="dxa"/>
            </w:tcMar>
            <w:vAlign w:val="center"/>
            <w:hideMark/>
          </w:tcPr>
          <w:p w14:paraId="16B54EF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4A21BF0" w14:textId="77777777" w:rsidR="00210449" w:rsidRPr="006B1B77" w:rsidRDefault="00210449" w:rsidP="00490F36">
            <w:pPr>
              <w:pStyle w:val="movimento"/>
              <w:rPr>
                <w:color w:val="002060"/>
              </w:rPr>
            </w:pPr>
            <w:r w:rsidRPr="006B1B77">
              <w:rPr>
                <w:color w:val="002060"/>
              </w:rPr>
              <w:t>CAPORALINI GIACOMO</w:t>
            </w:r>
          </w:p>
        </w:tc>
        <w:tc>
          <w:tcPr>
            <w:tcW w:w="2200" w:type="dxa"/>
            <w:tcMar>
              <w:top w:w="20" w:type="dxa"/>
              <w:left w:w="20" w:type="dxa"/>
              <w:bottom w:w="20" w:type="dxa"/>
              <w:right w:w="20" w:type="dxa"/>
            </w:tcMar>
            <w:vAlign w:val="center"/>
            <w:hideMark/>
          </w:tcPr>
          <w:p w14:paraId="1A169C5C" w14:textId="77777777" w:rsidR="00210449" w:rsidRPr="006B1B77" w:rsidRDefault="00210449" w:rsidP="00490F36">
            <w:pPr>
              <w:pStyle w:val="movimento2"/>
              <w:rPr>
                <w:color w:val="002060"/>
              </w:rPr>
            </w:pPr>
            <w:r w:rsidRPr="006B1B77">
              <w:rPr>
                <w:color w:val="002060"/>
              </w:rPr>
              <w:t xml:space="preserve">(VERBENA C5 ANCONA) </w:t>
            </w:r>
          </w:p>
        </w:tc>
      </w:tr>
      <w:tr w:rsidR="00210449" w:rsidRPr="006B1B77" w14:paraId="40FF6DB1" w14:textId="77777777" w:rsidTr="00490F36">
        <w:tc>
          <w:tcPr>
            <w:tcW w:w="2200" w:type="dxa"/>
            <w:tcMar>
              <w:top w:w="20" w:type="dxa"/>
              <w:left w:w="20" w:type="dxa"/>
              <w:bottom w:w="20" w:type="dxa"/>
              <w:right w:w="20" w:type="dxa"/>
            </w:tcMar>
            <w:vAlign w:val="center"/>
            <w:hideMark/>
          </w:tcPr>
          <w:p w14:paraId="727C18BA" w14:textId="77777777" w:rsidR="00210449" w:rsidRPr="006B1B77" w:rsidRDefault="00210449" w:rsidP="00490F36">
            <w:pPr>
              <w:pStyle w:val="movimento"/>
              <w:rPr>
                <w:color w:val="002060"/>
              </w:rPr>
            </w:pPr>
            <w:r w:rsidRPr="006B1B77">
              <w:rPr>
                <w:color w:val="002060"/>
              </w:rPr>
              <w:t>IOIO ALESSIO</w:t>
            </w:r>
          </w:p>
        </w:tc>
        <w:tc>
          <w:tcPr>
            <w:tcW w:w="2200" w:type="dxa"/>
            <w:tcMar>
              <w:top w:w="20" w:type="dxa"/>
              <w:left w:w="20" w:type="dxa"/>
              <w:bottom w:w="20" w:type="dxa"/>
              <w:right w:w="20" w:type="dxa"/>
            </w:tcMar>
            <w:vAlign w:val="center"/>
            <w:hideMark/>
          </w:tcPr>
          <w:p w14:paraId="1DCD79CE" w14:textId="77777777" w:rsidR="00210449" w:rsidRPr="006B1B77" w:rsidRDefault="00210449" w:rsidP="00490F36">
            <w:pPr>
              <w:pStyle w:val="movimento2"/>
              <w:rPr>
                <w:color w:val="002060"/>
              </w:rPr>
            </w:pPr>
            <w:r w:rsidRPr="006B1B77">
              <w:rPr>
                <w:color w:val="002060"/>
              </w:rPr>
              <w:t xml:space="preserve">(VERBENA C5 ANCONA) </w:t>
            </w:r>
          </w:p>
        </w:tc>
        <w:tc>
          <w:tcPr>
            <w:tcW w:w="800" w:type="dxa"/>
            <w:tcMar>
              <w:top w:w="20" w:type="dxa"/>
              <w:left w:w="20" w:type="dxa"/>
              <w:bottom w:w="20" w:type="dxa"/>
              <w:right w:w="20" w:type="dxa"/>
            </w:tcMar>
            <w:vAlign w:val="center"/>
            <w:hideMark/>
          </w:tcPr>
          <w:p w14:paraId="6EC68C6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20550F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0FEFB67" w14:textId="77777777" w:rsidR="00210449" w:rsidRPr="006B1B77" w:rsidRDefault="00210449" w:rsidP="00490F36">
            <w:pPr>
              <w:pStyle w:val="movimento2"/>
              <w:rPr>
                <w:color w:val="002060"/>
              </w:rPr>
            </w:pPr>
            <w:r w:rsidRPr="006B1B77">
              <w:rPr>
                <w:color w:val="002060"/>
              </w:rPr>
              <w:t> </w:t>
            </w:r>
          </w:p>
        </w:tc>
      </w:tr>
    </w:tbl>
    <w:p w14:paraId="221FFFE3" w14:textId="77777777" w:rsidR="00210449" w:rsidRDefault="00210449" w:rsidP="00210449">
      <w:pPr>
        <w:pStyle w:val="breakline"/>
        <w:rPr>
          <w:color w:val="002060"/>
        </w:rPr>
      </w:pPr>
    </w:p>
    <w:p w14:paraId="40A8601C" w14:textId="77777777" w:rsidR="00210449" w:rsidRPr="00783D73" w:rsidRDefault="00210449" w:rsidP="0021044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67BF84D" w14:textId="77777777" w:rsidR="00210449" w:rsidRPr="00783D73" w:rsidRDefault="00210449" w:rsidP="0021044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CF16B8E" w14:textId="77777777" w:rsidR="00210449" w:rsidRPr="006B1B77" w:rsidRDefault="00210449" w:rsidP="00210449">
      <w:pPr>
        <w:pStyle w:val="breakline"/>
        <w:rPr>
          <w:rFonts w:eastAsiaTheme="minorEastAsia"/>
          <w:color w:val="002060"/>
        </w:rPr>
      </w:pPr>
    </w:p>
    <w:p w14:paraId="44B7E84C" w14:textId="77777777" w:rsidR="00210449" w:rsidRPr="006B1B77" w:rsidRDefault="00210449" w:rsidP="00210449">
      <w:pPr>
        <w:pStyle w:val="titoloprinc0"/>
        <w:rPr>
          <w:color w:val="002060"/>
        </w:rPr>
      </w:pPr>
      <w:r w:rsidRPr="006B1B77">
        <w:rPr>
          <w:color w:val="002060"/>
        </w:rPr>
        <w:t>CLASSIFICA</w:t>
      </w:r>
    </w:p>
    <w:p w14:paraId="5E5790E9" w14:textId="77777777" w:rsidR="00210449" w:rsidRPr="006B1B77" w:rsidRDefault="00210449" w:rsidP="00210449">
      <w:pPr>
        <w:pStyle w:val="breakline"/>
        <w:rPr>
          <w:color w:val="002060"/>
        </w:rPr>
      </w:pPr>
    </w:p>
    <w:p w14:paraId="605F2AA9" w14:textId="77777777" w:rsidR="00210449" w:rsidRPr="006B1B77" w:rsidRDefault="00210449" w:rsidP="00210449">
      <w:pPr>
        <w:pStyle w:val="breakline"/>
        <w:rPr>
          <w:color w:val="002060"/>
        </w:rPr>
      </w:pPr>
    </w:p>
    <w:p w14:paraId="3DF48470"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3BBED85F"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9DDE"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3E0C"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AF128"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2581D"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B0D14"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1891E"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5F700"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19031"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5A143"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84BBF" w14:textId="77777777" w:rsidR="00210449" w:rsidRPr="006B1B77" w:rsidRDefault="00210449" w:rsidP="00490F36">
            <w:pPr>
              <w:pStyle w:val="headertabella0"/>
              <w:rPr>
                <w:color w:val="002060"/>
              </w:rPr>
            </w:pPr>
            <w:r w:rsidRPr="006B1B77">
              <w:rPr>
                <w:color w:val="002060"/>
              </w:rPr>
              <w:t>PE</w:t>
            </w:r>
          </w:p>
        </w:tc>
      </w:tr>
      <w:tr w:rsidR="00210449" w:rsidRPr="006B1B77" w14:paraId="6E499FE8"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7F8343" w14:textId="77777777" w:rsidR="00210449" w:rsidRPr="006B1B77" w:rsidRDefault="00210449" w:rsidP="00490F36">
            <w:pPr>
              <w:pStyle w:val="rowtabella0"/>
              <w:rPr>
                <w:color w:val="002060"/>
              </w:rPr>
            </w:pPr>
            <w:r w:rsidRPr="006B1B7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7781"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8BB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F56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197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921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4861"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8B0A"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E009"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BE92" w14:textId="77777777" w:rsidR="00210449" w:rsidRPr="006B1B77" w:rsidRDefault="00210449" w:rsidP="00490F36">
            <w:pPr>
              <w:pStyle w:val="rowtabella0"/>
              <w:jc w:val="center"/>
              <w:rPr>
                <w:color w:val="002060"/>
              </w:rPr>
            </w:pPr>
            <w:r w:rsidRPr="006B1B77">
              <w:rPr>
                <w:color w:val="002060"/>
              </w:rPr>
              <w:t>0</w:t>
            </w:r>
          </w:p>
        </w:tc>
      </w:tr>
      <w:tr w:rsidR="00210449" w:rsidRPr="006B1B77" w14:paraId="04DA06A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88251" w14:textId="77777777" w:rsidR="00210449" w:rsidRPr="006B1B77" w:rsidRDefault="00210449" w:rsidP="00490F36">
            <w:pPr>
              <w:pStyle w:val="rowtabella0"/>
              <w:rPr>
                <w:color w:val="002060"/>
              </w:rPr>
            </w:pPr>
            <w:r w:rsidRPr="006B1B77">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1ACB"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AE8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F6C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C62F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CF8F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0859"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0D28"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94AB"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357F" w14:textId="77777777" w:rsidR="00210449" w:rsidRPr="006B1B77" w:rsidRDefault="00210449" w:rsidP="00490F36">
            <w:pPr>
              <w:pStyle w:val="rowtabella0"/>
              <w:jc w:val="center"/>
              <w:rPr>
                <w:color w:val="002060"/>
              </w:rPr>
            </w:pPr>
            <w:r w:rsidRPr="006B1B77">
              <w:rPr>
                <w:color w:val="002060"/>
              </w:rPr>
              <w:t>0</w:t>
            </w:r>
          </w:p>
        </w:tc>
      </w:tr>
      <w:tr w:rsidR="00210449" w:rsidRPr="006B1B77" w14:paraId="10163D8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E1361" w14:textId="77777777" w:rsidR="00210449" w:rsidRPr="006B1B77" w:rsidRDefault="00210449" w:rsidP="00490F36">
            <w:pPr>
              <w:pStyle w:val="rowtabella0"/>
              <w:rPr>
                <w:color w:val="002060"/>
              </w:rPr>
            </w:pPr>
            <w:r w:rsidRPr="006B1B77">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3A7E"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CDD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7151"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23D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D84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DCFB"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6411"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ED0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850F" w14:textId="77777777" w:rsidR="00210449" w:rsidRPr="006B1B77" w:rsidRDefault="00210449" w:rsidP="00490F36">
            <w:pPr>
              <w:pStyle w:val="rowtabella0"/>
              <w:jc w:val="center"/>
              <w:rPr>
                <w:color w:val="002060"/>
              </w:rPr>
            </w:pPr>
            <w:r w:rsidRPr="006B1B77">
              <w:rPr>
                <w:color w:val="002060"/>
              </w:rPr>
              <w:t>0</w:t>
            </w:r>
          </w:p>
        </w:tc>
      </w:tr>
      <w:tr w:rsidR="00210449" w:rsidRPr="006B1B77" w14:paraId="694D61A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457C4" w14:textId="77777777" w:rsidR="00210449" w:rsidRPr="006B1B77" w:rsidRDefault="00210449" w:rsidP="00490F36">
            <w:pPr>
              <w:pStyle w:val="rowtabella0"/>
              <w:rPr>
                <w:color w:val="002060"/>
              </w:rPr>
            </w:pPr>
            <w:r w:rsidRPr="006B1B77">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C941"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8E4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984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DA9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B38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B4A9"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9714"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2B261"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2475" w14:textId="77777777" w:rsidR="00210449" w:rsidRPr="006B1B77" w:rsidRDefault="00210449" w:rsidP="00490F36">
            <w:pPr>
              <w:pStyle w:val="rowtabella0"/>
              <w:jc w:val="center"/>
              <w:rPr>
                <w:color w:val="002060"/>
              </w:rPr>
            </w:pPr>
            <w:r w:rsidRPr="006B1B77">
              <w:rPr>
                <w:color w:val="002060"/>
              </w:rPr>
              <w:t>0</w:t>
            </w:r>
          </w:p>
        </w:tc>
      </w:tr>
      <w:tr w:rsidR="00210449" w:rsidRPr="006B1B77" w14:paraId="610021D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88355" w14:textId="77777777" w:rsidR="00210449" w:rsidRPr="006B1B77" w:rsidRDefault="00210449" w:rsidP="00490F36">
            <w:pPr>
              <w:pStyle w:val="rowtabella0"/>
              <w:rPr>
                <w:color w:val="002060"/>
              </w:rPr>
            </w:pPr>
            <w:r w:rsidRPr="006B1B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4625"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D35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22B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024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EC3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99BEC"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9171"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5452"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B771" w14:textId="77777777" w:rsidR="00210449" w:rsidRPr="006B1B77" w:rsidRDefault="00210449" w:rsidP="00490F36">
            <w:pPr>
              <w:pStyle w:val="rowtabella0"/>
              <w:jc w:val="center"/>
              <w:rPr>
                <w:color w:val="002060"/>
              </w:rPr>
            </w:pPr>
            <w:r w:rsidRPr="006B1B77">
              <w:rPr>
                <w:color w:val="002060"/>
              </w:rPr>
              <w:t>0</w:t>
            </w:r>
          </w:p>
        </w:tc>
      </w:tr>
      <w:tr w:rsidR="00210449" w:rsidRPr="006B1B77" w14:paraId="6B0D43DB"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04E37" w14:textId="77777777" w:rsidR="00210449" w:rsidRPr="006B1B77" w:rsidRDefault="00210449" w:rsidP="00490F36">
            <w:pPr>
              <w:pStyle w:val="rowtabella0"/>
              <w:rPr>
                <w:color w:val="002060"/>
              </w:rPr>
            </w:pPr>
            <w:r w:rsidRPr="006B1B77">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6FFE"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63F36"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CF96"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869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DAD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6CB6"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263C"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9FE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32D1" w14:textId="77777777" w:rsidR="00210449" w:rsidRPr="006B1B77" w:rsidRDefault="00210449" w:rsidP="00490F36">
            <w:pPr>
              <w:pStyle w:val="rowtabella0"/>
              <w:jc w:val="center"/>
              <w:rPr>
                <w:color w:val="002060"/>
              </w:rPr>
            </w:pPr>
            <w:r w:rsidRPr="006B1B77">
              <w:rPr>
                <w:color w:val="002060"/>
              </w:rPr>
              <w:t>0</w:t>
            </w:r>
          </w:p>
        </w:tc>
      </w:tr>
      <w:tr w:rsidR="00210449" w:rsidRPr="006B1B77" w14:paraId="640F8C1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110C8" w14:textId="77777777" w:rsidR="00210449" w:rsidRPr="006B1B77" w:rsidRDefault="00210449" w:rsidP="00490F36">
            <w:pPr>
              <w:pStyle w:val="rowtabella0"/>
              <w:rPr>
                <w:color w:val="002060"/>
              </w:rPr>
            </w:pPr>
            <w:r w:rsidRPr="006B1B7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BBF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07E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684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8EE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6B0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5C23"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8E13"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1CD5"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FE7B" w14:textId="77777777" w:rsidR="00210449" w:rsidRPr="006B1B77" w:rsidRDefault="00210449" w:rsidP="00490F36">
            <w:pPr>
              <w:pStyle w:val="rowtabella0"/>
              <w:jc w:val="center"/>
              <w:rPr>
                <w:color w:val="002060"/>
              </w:rPr>
            </w:pPr>
            <w:r w:rsidRPr="006B1B77">
              <w:rPr>
                <w:color w:val="002060"/>
              </w:rPr>
              <w:t>0</w:t>
            </w:r>
          </w:p>
        </w:tc>
      </w:tr>
      <w:tr w:rsidR="00210449" w:rsidRPr="006B1B77" w14:paraId="05DFD49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F807D" w14:textId="77777777" w:rsidR="00210449" w:rsidRPr="006B1B77" w:rsidRDefault="00210449" w:rsidP="00490F36">
            <w:pPr>
              <w:pStyle w:val="rowtabella0"/>
              <w:rPr>
                <w:color w:val="002060"/>
              </w:rPr>
            </w:pPr>
            <w:r w:rsidRPr="006B1B77">
              <w:rPr>
                <w:color w:val="002060"/>
              </w:rPr>
              <w:t xml:space="preserve">A.S.D. </w:t>
            </w:r>
            <w:proofErr w:type="gramStart"/>
            <w:r w:rsidRPr="006B1B77">
              <w:rPr>
                <w:color w:val="002060"/>
              </w:rPr>
              <w:t>CITTA</w:t>
            </w:r>
            <w:proofErr w:type="gramEnd"/>
            <w:r w:rsidRPr="006B1B77">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2596"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BADB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A84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F20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CE6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9ADC"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BD2B"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EECE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D19A" w14:textId="77777777" w:rsidR="00210449" w:rsidRPr="006B1B77" w:rsidRDefault="00210449" w:rsidP="00490F36">
            <w:pPr>
              <w:pStyle w:val="rowtabella0"/>
              <w:jc w:val="center"/>
              <w:rPr>
                <w:color w:val="002060"/>
              </w:rPr>
            </w:pPr>
            <w:r w:rsidRPr="006B1B77">
              <w:rPr>
                <w:color w:val="002060"/>
              </w:rPr>
              <w:t>0</w:t>
            </w:r>
          </w:p>
        </w:tc>
      </w:tr>
      <w:tr w:rsidR="00210449" w:rsidRPr="006B1B77" w14:paraId="0B71CCF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A8D6C" w14:textId="77777777" w:rsidR="00210449" w:rsidRPr="006B1B77" w:rsidRDefault="00210449" w:rsidP="00490F36">
            <w:pPr>
              <w:pStyle w:val="rowtabella0"/>
              <w:rPr>
                <w:color w:val="002060"/>
              </w:rPr>
            </w:pPr>
            <w:r w:rsidRPr="006B1B7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64C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88D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B7E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3FA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098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A4E3"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6353"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05E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327FC" w14:textId="77777777" w:rsidR="00210449" w:rsidRPr="006B1B77" w:rsidRDefault="00210449" w:rsidP="00490F36">
            <w:pPr>
              <w:pStyle w:val="rowtabella0"/>
              <w:jc w:val="center"/>
              <w:rPr>
                <w:color w:val="002060"/>
              </w:rPr>
            </w:pPr>
            <w:r w:rsidRPr="006B1B77">
              <w:rPr>
                <w:color w:val="002060"/>
              </w:rPr>
              <w:t>0</w:t>
            </w:r>
          </w:p>
        </w:tc>
      </w:tr>
      <w:tr w:rsidR="00210449" w:rsidRPr="006B1B77" w14:paraId="0C9C5EC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FEFCD" w14:textId="77777777" w:rsidR="00210449" w:rsidRPr="006B1B77" w:rsidRDefault="00210449" w:rsidP="00490F36">
            <w:pPr>
              <w:pStyle w:val="rowtabella0"/>
              <w:rPr>
                <w:color w:val="002060"/>
              </w:rPr>
            </w:pPr>
            <w:r w:rsidRPr="006B1B7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526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205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EC6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82C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07C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440E"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74DF"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7A2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46FE" w14:textId="77777777" w:rsidR="00210449" w:rsidRPr="006B1B77" w:rsidRDefault="00210449" w:rsidP="00490F36">
            <w:pPr>
              <w:pStyle w:val="rowtabella0"/>
              <w:jc w:val="center"/>
              <w:rPr>
                <w:color w:val="002060"/>
              </w:rPr>
            </w:pPr>
            <w:r w:rsidRPr="006B1B77">
              <w:rPr>
                <w:color w:val="002060"/>
              </w:rPr>
              <w:t>0</w:t>
            </w:r>
          </w:p>
        </w:tc>
      </w:tr>
      <w:tr w:rsidR="00210449" w:rsidRPr="006B1B77" w14:paraId="78FA1893"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CF6B2" w14:textId="77777777" w:rsidR="00210449" w:rsidRPr="006B1B77" w:rsidRDefault="00210449" w:rsidP="00490F36">
            <w:pPr>
              <w:pStyle w:val="rowtabella0"/>
              <w:rPr>
                <w:color w:val="002060"/>
                <w:lang w:val="es-ES"/>
              </w:rPr>
            </w:pPr>
            <w:r w:rsidRPr="006B1B77">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F4E9"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7E36"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C93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168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700E7"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58CF"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F48F"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F96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9E85" w14:textId="77777777" w:rsidR="00210449" w:rsidRPr="006B1B77" w:rsidRDefault="00210449" w:rsidP="00490F36">
            <w:pPr>
              <w:pStyle w:val="rowtabella0"/>
              <w:jc w:val="center"/>
              <w:rPr>
                <w:color w:val="002060"/>
              </w:rPr>
            </w:pPr>
            <w:r w:rsidRPr="006B1B77">
              <w:rPr>
                <w:color w:val="002060"/>
              </w:rPr>
              <w:t>0</w:t>
            </w:r>
          </w:p>
        </w:tc>
      </w:tr>
      <w:tr w:rsidR="00210449" w:rsidRPr="006B1B77" w14:paraId="407214B6"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DAB73" w14:textId="77777777" w:rsidR="00210449" w:rsidRPr="006B1B77" w:rsidRDefault="00210449" w:rsidP="00490F36">
            <w:pPr>
              <w:pStyle w:val="rowtabella0"/>
              <w:rPr>
                <w:color w:val="002060"/>
              </w:rPr>
            </w:pPr>
            <w:r w:rsidRPr="006B1B7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31E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E7B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9ED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6B6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8C6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4AA6"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2861E" w14:textId="77777777" w:rsidR="00210449" w:rsidRPr="006B1B77" w:rsidRDefault="00210449" w:rsidP="00490F36">
            <w:pPr>
              <w:pStyle w:val="rowtabella0"/>
              <w:jc w:val="center"/>
              <w:rPr>
                <w:color w:val="002060"/>
              </w:rPr>
            </w:pPr>
            <w:r w:rsidRPr="006B1B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EF23"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DB13" w14:textId="77777777" w:rsidR="00210449" w:rsidRPr="006B1B77" w:rsidRDefault="00210449" w:rsidP="00490F36">
            <w:pPr>
              <w:pStyle w:val="rowtabella0"/>
              <w:jc w:val="center"/>
              <w:rPr>
                <w:color w:val="002060"/>
              </w:rPr>
            </w:pPr>
            <w:r w:rsidRPr="006B1B77">
              <w:rPr>
                <w:color w:val="002060"/>
              </w:rPr>
              <w:t>0</w:t>
            </w:r>
          </w:p>
        </w:tc>
      </w:tr>
      <w:tr w:rsidR="00210449" w:rsidRPr="006B1B77" w14:paraId="694239EA"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1556B" w14:textId="77777777" w:rsidR="00210449" w:rsidRPr="006B1B77" w:rsidRDefault="00210449" w:rsidP="00490F36">
            <w:pPr>
              <w:pStyle w:val="rowtabella0"/>
              <w:rPr>
                <w:color w:val="002060"/>
              </w:rPr>
            </w:pPr>
            <w:r w:rsidRPr="006B1B7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D8C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6AA7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D00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472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4B6F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3D3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F06D"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34E1"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166D2" w14:textId="77777777" w:rsidR="00210449" w:rsidRPr="006B1B77" w:rsidRDefault="00210449" w:rsidP="00490F36">
            <w:pPr>
              <w:pStyle w:val="rowtabella0"/>
              <w:jc w:val="center"/>
              <w:rPr>
                <w:color w:val="002060"/>
              </w:rPr>
            </w:pPr>
            <w:r w:rsidRPr="006B1B77">
              <w:rPr>
                <w:color w:val="002060"/>
              </w:rPr>
              <w:t>0</w:t>
            </w:r>
          </w:p>
        </w:tc>
      </w:tr>
    </w:tbl>
    <w:p w14:paraId="2CB4A59E" w14:textId="77777777" w:rsidR="00210449" w:rsidRPr="006B1B77" w:rsidRDefault="00210449" w:rsidP="00210449">
      <w:pPr>
        <w:pStyle w:val="breakline"/>
        <w:rPr>
          <w:rFonts w:eastAsiaTheme="minorEastAsia"/>
          <w:color w:val="002060"/>
        </w:rPr>
      </w:pPr>
    </w:p>
    <w:p w14:paraId="29426F8C" w14:textId="77777777" w:rsidR="00210449" w:rsidRPr="006B1B77" w:rsidRDefault="00210449" w:rsidP="00210449">
      <w:pPr>
        <w:pStyle w:val="breakline"/>
        <w:rPr>
          <w:color w:val="002060"/>
        </w:rPr>
      </w:pPr>
    </w:p>
    <w:p w14:paraId="74BE1CD5" w14:textId="77777777" w:rsidR="00210449" w:rsidRPr="006B1B77" w:rsidRDefault="00210449" w:rsidP="00210449">
      <w:pPr>
        <w:pStyle w:val="sottotitolocampionato10"/>
        <w:rPr>
          <w:color w:val="002060"/>
        </w:rPr>
      </w:pPr>
      <w:r w:rsidRPr="006B1B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0B57C6CC"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50274"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BE559"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A4C90"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82A39"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89491"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83992"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56709"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EABAB"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CB26F"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63B24" w14:textId="77777777" w:rsidR="00210449" w:rsidRPr="006B1B77" w:rsidRDefault="00210449" w:rsidP="00490F36">
            <w:pPr>
              <w:pStyle w:val="headertabella0"/>
              <w:rPr>
                <w:color w:val="002060"/>
              </w:rPr>
            </w:pPr>
            <w:r w:rsidRPr="006B1B77">
              <w:rPr>
                <w:color w:val="002060"/>
              </w:rPr>
              <w:t>PE</w:t>
            </w:r>
          </w:p>
        </w:tc>
      </w:tr>
      <w:tr w:rsidR="00210449" w:rsidRPr="006B1B77" w14:paraId="127073DA"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72372F" w14:textId="77777777" w:rsidR="00210449" w:rsidRPr="006B1B77" w:rsidRDefault="00210449" w:rsidP="00490F36">
            <w:pPr>
              <w:pStyle w:val="rowtabella0"/>
              <w:rPr>
                <w:color w:val="002060"/>
                <w:lang w:val="es-ES"/>
              </w:rPr>
            </w:pPr>
            <w:r w:rsidRPr="006B1B77">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CCF5"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A66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774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27E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6A6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04CF"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5B2B"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5A3C"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92EE" w14:textId="77777777" w:rsidR="00210449" w:rsidRPr="006B1B77" w:rsidRDefault="00210449" w:rsidP="00490F36">
            <w:pPr>
              <w:pStyle w:val="rowtabella0"/>
              <w:jc w:val="center"/>
              <w:rPr>
                <w:color w:val="002060"/>
              </w:rPr>
            </w:pPr>
            <w:r w:rsidRPr="006B1B77">
              <w:rPr>
                <w:color w:val="002060"/>
              </w:rPr>
              <w:t>0</w:t>
            </w:r>
          </w:p>
        </w:tc>
      </w:tr>
      <w:tr w:rsidR="00210449" w:rsidRPr="006B1B77" w14:paraId="40DDB7F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93F4B" w14:textId="77777777" w:rsidR="00210449" w:rsidRPr="006B1B77" w:rsidRDefault="00210449" w:rsidP="00490F36">
            <w:pPr>
              <w:pStyle w:val="rowtabella0"/>
              <w:rPr>
                <w:color w:val="002060"/>
                <w:lang w:val="es-ES"/>
              </w:rPr>
            </w:pPr>
            <w:r w:rsidRPr="006B1B7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E1CEE"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938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7D4D"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FC7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470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DE84"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66AA"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5337"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1516" w14:textId="77777777" w:rsidR="00210449" w:rsidRPr="006B1B77" w:rsidRDefault="00210449" w:rsidP="00490F36">
            <w:pPr>
              <w:pStyle w:val="rowtabella0"/>
              <w:jc w:val="center"/>
              <w:rPr>
                <w:color w:val="002060"/>
              </w:rPr>
            </w:pPr>
            <w:r w:rsidRPr="006B1B77">
              <w:rPr>
                <w:color w:val="002060"/>
              </w:rPr>
              <w:t>0</w:t>
            </w:r>
          </w:p>
        </w:tc>
      </w:tr>
      <w:tr w:rsidR="00210449" w:rsidRPr="006B1B77" w14:paraId="4398AA5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884A9" w14:textId="77777777" w:rsidR="00210449" w:rsidRPr="006B1B77" w:rsidRDefault="00210449" w:rsidP="00490F36">
            <w:pPr>
              <w:pStyle w:val="rowtabella0"/>
              <w:rPr>
                <w:color w:val="002060"/>
              </w:rPr>
            </w:pPr>
            <w:r w:rsidRPr="006B1B77">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604C3"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7D9D"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C28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B4B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4E47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791B"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CC6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BC8C"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2FFB" w14:textId="77777777" w:rsidR="00210449" w:rsidRPr="006B1B77" w:rsidRDefault="00210449" w:rsidP="00490F36">
            <w:pPr>
              <w:pStyle w:val="rowtabella0"/>
              <w:jc w:val="center"/>
              <w:rPr>
                <w:color w:val="002060"/>
              </w:rPr>
            </w:pPr>
            <w:r w:rsidRPr="006B1B77">
              <w:rPr>
                <w:color w:val="002060"/>
              </w:rPr>
              <w:t>0</w:t>
            </w:r>
          </w:p>
        </w:tc>
      </w:tr>
      <w:tr w:rsidR="00210449" w:rsidRPr="006B1B77" w14:paraId="150B822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AC243" w14:textId="77777777" w:rsidR="00210449" w:rsidRPr="006B1B77" w:rsidRDefault="00210449" w:rsidP="00490F36">
            <w:pPr>
              <w:pStyle w:val="rowtabella0"/>
              <w:rPr>
                <w:color w:val="002060"/>
              </w:rPr>
            </w:pPr>
            <w:r w:rsidRPr="006B1B7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6034"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78E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A00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77F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6B3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FC10"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DEFB"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35F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75C9" w14:textId="77777777" w:rsidR="00210449" w:rsidRPr="006B1B77" w:rsidRDefault="00210449" w:rsidP="00490F36">
            <w:pPr>
              <w:pStyle w:val="rowtabella0"/>
              <w:jc w:val="center"/>
              <w:rPr>
                <w:color w:val="002060"/>
              </w:rPr>
            </w:pPr>
            <w:r w:rsidRPr="006B1B77">
              <w:rPr>
                <w:color w:val="002060"/>
              </w:rPr>
              <w:t>0</w:t>
            </w:r>
          </w:p>
        </w:tc>
      </w:tr>
      <w:tr w:rsidR="00210449" w:rsidRPr="006B1B77" w14:paraId="539DE64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DD03C" w14:textId="77777777" w:rsidR="00210449" w:rsidRPr="006B1B77" w:rsidRDefault="00210449" w:rsidP="00490F36">
            <w:pPr>
              <w:pStyle w:val="rowtabella0"/>
              <w:rPr>
                <w:color w:val="002060"/>
              </w:rPr>
            </w:pPr>
            <w:r w:rsidRPr="006B1B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9078"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5436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B14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584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FFE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0AEB"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AB57"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1DD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7B1D5" w14:textId="77777777" w:rsidR="00210449" w:rsidRPr="006B1B77" w:rsidRDefault="00210449" w:rsidP="00490F36">
            <w:pPr>
              <w:pStyle w:val="rowtabella0"/>
              <w:jc w:val="center"/>
              <w:rPr>
                <w:color w:val="002060"/>
              </w:rPr>
            </w:pPr>
            <w:r w:rsidRPr="006B1B77">
              <w:rPr>
                <w:color w:val="002060"/>
              </w:rPr>
              <w:t>0</w:t>
            </w:r>
          </w:p>
        </w:tc>
      </w:tr>
      <w:tr w:rsidR="00210449" w:rsidRPr="006B1B77" w14:paraId="415F766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94BCD" w14:textId="77777777" w:rsidR="00210449" w:rsidRPr="006B1B77" w:rsidRDefault="00210449" w:rsidP="00490F36">
            <w:pPr>
              <w:pStyle w:val="rowtabella0"/>
              <w:rPr>
                <w:color w:val="002060"/>
              </w:rPr>
            </w:pPr>
            <w:r w:rsidRPr="006B1B77">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DA60"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8C1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018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9A9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968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6BF4"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231E"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1E9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61B6" w14:textId="77777777" w:rsidR="00210449" w:rsidRPr="006B1B77" w:rsidRDefault="00210449" w:rsidP="00490F36">
            <w:pPr>
              <w:pStyle w:val="rowtabella0"/>
              <w:jc w:val="center"/>
              <w:rPr>
                <w:color w:val="002060"/>
              </w:rPr>
            </w:pPr>
            <w:r w:rsidRPr="006B1B77">
              <w:rPr>
                <w:color w:val="002060"/>
              </w:rPr>
              <w:t>0</w:t>
            </w:r>
          </w:p>
        </w:tc>
      </w:tr>
      <w:tr w:rsidR="00210449" w:rsidRPr="006B1B77" w14:paraId="2D99F90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F48B5" w14:textId="77777777" w:rsidR="00210449" w:rsidRPr="006B1B77" w:rsidRDefault="00210449" w:rsidP="00490F36">
            <w:pPr>
              <w:pStyle w:val="rowtabella0"/>
              <w:rPr>
                <w:color w:val="002060"/>
              </w:rPr>
            </w:pPr>
            <w:r w:rsidRPr="006B1B77">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0D10"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F95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CF2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CC02"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60B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1270"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05A3"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2BD7"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809E" w14:textId="77777777" w:rsidR="00210449" w:rsidRPr="006B1B77" w:rsidRDefault="00210449" w:rsidP="00490F36">
            <w:pPr>
              <w:pStyle w:val="rowtabella0"/>
              <w:jc w:val="center"/>
              <w:rPr>
                <w:color w:val="002060"/>
              </w:rPr>
            </w:pPr>
            <w:r w:rsidRPr="006B1B77">
              <w:rPr>
                <w:color w:val="002060"/>
              </w:rPr>
              <w:t>0</w:t>
            </w:r>
          </w:p>
        </w:tc>
      </w:tr>
      <w:tr w:rsidR="00210449" w:rsidRPr="006B1B77" w14:paraId="49E07C0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25968" w14:textId="77777777" w:rsidR="00210449" w:rsidRPr="006B1B77" w:rsidRDefault="00210449" w:rsidP="00490F36">
            <w:pPr>
              <w:pStyle w:val="rowtabella0"/>
              <w:rPr>
                <w:color w:val="002060"/>
              </w:rPr>
            </w:pPr>
            <w:r w:rsidRPr="006B1B7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AD8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814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EA6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CC5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C8FB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AAE9"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8C67"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2A81"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5D98" w14:textId="77777777" w:rsidR="00210449" w:rsidRPr="006B1B77" w:rsidRDefault="00210449" w:rsidP="00490F36">
            <w:pPr>
              <w:pStyle w:val="rowtabella0"/>
              <w:jc w:val="center"/>
              <w:rPr>
                <w:color w:val="002060"/>
              </w:rPr>
            </w:pPr>
            <w:r w:rsidRPr="006B1B77">
              <w:rPr>
                <w:color w:val="002060"/>
              </w:rPr>
              <w:t>0</w:t>
            </w:r>
          </w:p>
        </w:tc>
      </w:tr>
      <w:tr w:rsidR="00210449" w:rsidRPr="006B1B77" w14:paraId="0494FA8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37415" w14:textId="77777777" w:rsidR="00210449" w:rsidRPr="006B1B77" w:rsidRDefault="00210449" w:rsidP="00490F36">
            <w:pPr>
              <w:pStyle w:val="rowtabella0"/>
              <w:rPr>
                <w:color w:val="002060"/>
              </w:rPr>
            </w:pPr>
            <w:r w:rsidRPr="006B1B7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2B6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368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D68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E27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B8C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9F2E"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8F56"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B82D"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5956" w14:textId="77777777" w:rsidR="00210449" w:rsidRPr="006B1B77" w:rsidRDefault="00210449" w:rsidP="00490F36">
            <w:pPr>
              <w:pStyle w:val="rowtabella0"/>
              <w:jc w:val="center"/>
              <w:rPr>
                <w:color w:val="002060"/>
              </w:rPr>
            </w:pPr>
            <w:r w:rsidRPr="006B1B77">
              <w:rPr>
                <w:color w:val="002060"/>
              </w:rPr>
              <w:t>0</w:t>
            </w:r>
          </w:p>
        </w:tc>
      </w:tr>
      <w:tr w:rsidR="00210449" w:rsidRPr="006B1B77" w14:paraId="711271D6"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CE9E8" w14:textId="77777777" w:rsidR="00210449" w:rsidRPr="006B1B77" w:rsidRDefault="00210449" w:rsidP="00490F36">
            <w:pPr>
              <w:pStyle w:val="rowtabella0"/>
              <w:rPr>
                <w:color w:val="002060"/>
              </w:rPr>
            </w:pPr>
            <w:r w:rsidRPr="006B1B7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5EB2"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9E58"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5AF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D0DD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82BC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0A47"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FF1E"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D3A6"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7885" w14:textId="77777777" w:rsidR="00210449" w:rsidRPr="006B1B77" w:rsidRDefault="00210449" w:rsidP="00490F36">
            <w:pPr>
              <w:pStyle w:val="rowtabella0"/>
              <w:jc w:val="center"/>
              <w:rPr>
                <w:color w:val="002060"/>
              </w:rPr>
            </w:pPr>
            <w:r w:rsidRPr="006B1B77">
              <w:rPr>
                <w:color w:val="002060"/>
              </w:rPr>
              <w:t>0</w:t>
            </w:r>
          </w:p>
        </w:tc>
      </w:tr>
      <w:tr w:rsidR="00210449" w:rsidRPr="006B1B77" w14:paraId="75A224F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611AE" w14:textId="77777777" w:rsidR="00210449" w:rsidRPr="006B1B77" w:rsidRDefault="00210449" w:rsidP="00490F36">
            <w:pPr>
              <w:pStyle w:val="rowtabella0"/>
              <w:rPr>
                <w:color w:val="002060"/>
              </w:rPr>
            </w:pPr>
            <w:r w:rsidRPr="006B1B7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32A0"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0C0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261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124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0F8C"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F2FB9"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9917"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ADE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755B" w14:textId="77777777" w:rsidR="00210449" w:rsidRPr="006B1B77" w:rsidRDefault="00210449" w:rsidP="00490F36">
            <w:pPr>
              <w:pStyle w:val="rowtabella0"/>
              <w:jc w:val="center"/>
              <w:rPr>
                <w:color w:val="002060"/>
              </w:rPr>
            </w:pPr>
            <w:r w:rsidRPr="006B1B77">
              <w:rPr>
                <w:color w:val="002060"/>
              </w:rPr>
              <w:t>0</w:t>
            </w:r>
          </w:p>
        </w:tc>
      </w:tr>
      <w:tr w:rsidR="00210449" w:rsidRPr="006B1B77" w14:paraId="4E15116D"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13EE5" w14:textId="77777777" w:rsidR="00210449" w:rsidRPr="006B1B77" w:rsidRDefault="00210449" w:rsidP="00490F36">
            <w:pPr>
              <w:pStyle w:val="rowtabella0"/>
              <w:rPr>
                <w:color w:val="002060"/>
              </w:rPr>
            </w:pPr>
            <w:r w:rsidRPr="006B1B77">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BA52"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C18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BE9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C9E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5FF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21CF"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E52F"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ED9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0942" w14:textId="77777777" w:rsidR="00210449" w:rsidRPr="006B1B77" w:rsidRDefault="00210449" w:rsidP="00490F36">
            <w:pPr>
              <w:pStyle w:val="rowtabella0"/>
              <w:jc w:val="center"/>
              <w:rPr>
                <w:color w:val="002060"/>
              </w:rPr>
            </w:pPr>
            <w:r w:rsidRPr="006B1B77">
              <w:rPr>
                <w:color w:val="002060"/>
              </w:rPr>
              <w:t>0</w:t>
            </w:r>
          </w:p>
        </w:tc>
      </w:tr>
      <w:tr w:rsidR="00210449" w:rsidRPr="006B1B77" w14:paraId="4E0B1170"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4A6488" w14:textId="77777777" w:rsidR="00210449" w:rsidRPr="006B1B77" w:rsidRDefault="00210449" w:rsidP="00490F36">
            <w:pPr>
              <w:pStyle w:val="rowtabella0"/>
              <w:rPr>
                <w:color w:val="002060"/>
              </w:rPr>
            </w:pPr>
            <w:r w:rsidRPr="006B1B77">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786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7D01"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5FB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B1F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029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1FDD"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464A" w14:textId="77777777" w:rsidR="00210449" w:rsidRPr="006B1B77" w:rsidRDefault="00210449" w:rsidP="00490F36">
            <w:pPr>
              <w:pStyle w:val="rowtabella0"/>
              <w:jc w:val="center"/>
              <w:rPr>
                <w:color w:val="002060"/>
              </w:rPr>
            </w:pPr>
            <w:r w:rsidRPr="006B1B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5908"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3AB6" w14:textId="77777777" w:rsidR="00210449" w:rsidRPr="006B1B77" w:rsidRDefault="00210449" w:rsidP="00490F36">
            <w:pPr>
              <w:pStyle w:val="rowtabella0"/>
              <w:jc w:val="center"/>
              <w:rPr>
                <w:color w:val="002060"/>
              </w:rPr>
            </w:pPr>
            <w:r w:rsidRPr="006B1B77">
              <w:rPr>
                <w:color w:val="002060"/>
              </w:rPr>
              <w:t>0</w:t>
            </w:r>
          </w:p>
        </w:tc>
      </w:tr>
    </w:tbl>
    <w:p w14:paraId="19A8CDCE" w14:textId="77777777" w:rsidR="00210449" w:rsidRPr="006B1B77" w:rsidRDefault="00210449" w:rsidP="00210449">
      <w:pPr>
        <w:pStyle w:val="breakline"/>
        <w:rPr>
          <w:rFonts w:eastAsiaTheme="minorEastAsia"/>
          <w:color w:val="002060"/>
        </w:rPr>
      </w:pPr>
    </w:p>
    <w:p w14:paraId="7BEC22B0" w14:textId="77777777" w:rsidR="00210449" w:rsidRPr="006B1B77" w:rsidRDefault="00210449" w:rsidP="00210449">
      <w:pPr>
        <w:pStyle w:val="breakline"/>
        <w:rPr>
          <w:color w:val="002060"/>
        </w:rPr>
      </w:pPr>
    </w:p>
    <w:p w14:paraId="2CFBA563" w14:textId="77777777" w:rsidR="00210449" w:rsidRPr="006B1B77" w:rsidRDefault="00210449" w:rsidP="00210449">
      <w:pPr>
        <w:pStyle w:val="sottotitolocampionato10"/>
        <w:rPr>
          <w:color w:val="002060"/>
        </w:rPr>
      </w:pPr>
      <w:r w:rsidRPr="006B1B7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0ABB9BB0"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48CB9"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7732B"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A09EB"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B5949"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D01FD"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210CA"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AF2F8"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7E8E9"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F242A"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B19DA" w14:textId="77777777" w:rsidR="00210449" w:rsidRPr="006B1B77" w:rsidRDefault="00210449" w:rsidP="00490F36">
            <w:pPr>
              <w:pStyle w:val="headertabella0"/>
              <w:rPr>
                <w:color w:val="002060"/>
              </w:rPr>
            </w:pPr>
            <w:r w:rsidRPr="006B1B77">
              <w:rPr>
                <w:color w:val="002060"/>
              </w:rPr>
              <w:t>PE</w:t>
            </w:r>
          </w:p>
        </w:tc>
      </w:tr>
      <w:tr w:rsidR="00210449" w:rsidRPr="006B1B77" w14:paraId="714B4F09"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505A18" w14:textId="77777777" w:rsidR="00210449" w:rsidRPr="006B1B77" w:rsidRDefault="00210449" w:rsidP="00490F36">
            <w:pPr>
              <w:pStyle w:val="rowtabella0"/>
              <w:rPr>
                <w:color w:val="002060"/>
              </w:rPr>
            </w:pPr>
            <w:r w:rsidRPr="006B1B7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3C89"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82A3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312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EB4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E68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7375"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FBCA"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3546"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7D71" w14:textId="77777777" w:rsidR="00210449" w:rsidRPr="006B1B77" w:rsidRDefault="00210449" w:rsidP="00490F36">
            <w:pPr>
              <w:pStyle w:val="rowtabella0"/>
              <w:jc w:val="center"/>
              <w:rPr>
                <w:color w:val="002060"/>
              </w:rPr>
            </w:pPr>
            <w:r w:rsidRPr="006B1B77">
              <w:rPr>
                <w:color w:val="002060"/>
              </w:rPr>
              <w:t>0</w:t>
            </w:r>
          </w:p>
        </w:tc>
      </w:tr>
      <w:tr w:rsidR="00210449" w:rsidRPr="006B1B77" w14:paraId="09FA893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3F731" w14:textId="77777777" w:rsidR="00210449" w:rsidRPr="006B1B77" w:rsidRDefault="00210449" w:rsidP="00490F36">
            <w:pPr>
              <w:pStyle w:val="rowtabella0"/>
              <w:rPr>
                <w:color w:val="002060"/>
              </w:rPr>
            </w:pPr>
            <w:r w:rsidRPr="006B1B77">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F47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13E1"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522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F9C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D4B3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5E58"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211F"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8EB9"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12F1" w14:textId="77777777" w:rsidR="00210449" w:rsidRPr="006B1B77" w:rsidRDefault="00210449" w:rsidP="00490F36">
            <w:pPr>
              <w:pStyle w:val="rowtabella0"/>
              <w:jc w:val="center"/>
              <w:rPr>
                <w:color w:val="002060"/>
              </w:rPr>
            </w:pPr>
            <w:r w:rsidRPr="006B1B77">
              <w:rPr>
                <w:color w:val="002060"/>
              </w:rPr>
              <w:t>0</w:t>
            </w:r>
          </w:p>
        </w:tc>
      </w:tr>
      <w:tr w:rsidR="00210449" w:rsidRPr="006B1B77" w14:paraId="4A81E48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D9D8C" w14:textId="77777777" w:rsidR="00210449" w:rsidRPr="006B1B77" w:rsidRDefault="00210449" w:rsidP="00490F36">
            <w:pPr>
              <w:pStyle w:val="rowtabella0"/>
              <w:rPr>
                <w:color w:val="002060"/>
              </w:rPr>
            </w:pPr>
            <w:r w:rsidRPr="006B1B77">
              <w:rPr>
                <w:color w:val="002060"/>
              </w:rPr>
              <w:lastRenderedPageBreak/>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FD04"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77B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8B9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C6B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4B5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9DDA"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08C16"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B044E"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F5C8" w14:textId="77777777" w:rsidR="00210449" w:rsidRPr="006B1B77" w:rsidRDefault="00210449" w:rsidP="00490F36">
            <w:pPr>
              <w:pStyle w:val="rowtabella0"/>
              <w:jc w:val="center"/>
              <w:rPr>
                <w:color w:val="002060"/>
              </w:rPr>
            </w:pPr>
            <w:r w:rsidRPr="006B1B77">
              <w:rPr>
                <w:color w:val="002060"/>
              </w:rPr>
              <w:t>0</w:t>
            </w:r>
          </w:p>
        </w:tc>
      </w:tr>
      <w:tr w:rsidR="00210449" w:rsidRPr="006B1B77" w14:paraId="4A7EBCB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80373" w14:textId="77777777" w:rsidR="00210449" w:rsidRPr="006B1B77" w:rsidRDefault="00210449" w:rsidP="00490F36">
            <w:pPr>
              <w:pStyle w:val="rowtabella0"/>
              <w:rPr>
                <w:color w:val="002060"/>
                <w:lang w:val="es-ES"/>
              </w:rPr>
            </w:pPr>
            <w:r w:rsidRPr="006B1B77">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43C5"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B31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0B2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D595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42B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0D5F"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B367"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519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8352" w14:textId="77777777" w:rsidR="00210449" w:rsidRPr="006B1B77" w:rsidRDefault="00210449" w:rsidP="00490F36">
            <w:pPr>
              <w:pStyle w:val="rowtabella0"/>
              <w:jc w:val="center"/>
              <w:rPr>
                <w:color w:val="002060"/>
              </w:rPr>
            </w:pPr>
            <w:r w:rsidRPr="006B1B77">
              <w:rPr>
                <w:color w:val="002060"/>
              </w:rPr>
              <w:t>0</w:t>
            </w:r>
          </w:p>
        </w:tc>
      </w:tr>
      <w:tr w:rsidR="00210449" w:rsidRPr="006B1B77" w14:paraId="77C8290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B0089" w14:textId="77777777" w:rsidR="00210449" w:rsidRPr="006B1B77" w:rsidRDefault="00210449" w:rsidP="00490F36">
            <w:pPr>
              <w:pStyle w:val="rowtabella0"/>
              <w:rPr>
                <w:color w:val="002060"/>
              </w:rPr>
            </w:pPr>
            <w:r w:rsidRPr="006B1B7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8739"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6E80"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BE157"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B35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C667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4ECFA"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20AB"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5FE8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B360" w14:textId="77777777" w:rsidR="00210449" w:rsidRPr="006B1B77" w:rsidRDefault="00210449" w:rsidP="00490F36">
            <w:pPr>
              <w:pStyle w:val="rowtabella0"/>
              <w:jc w:val="center"/>
              <w:rPr>
                <w:color w:val="002060"/>
              </w:rPr>
            </w:pPr>
            <w:r w:rsidRPr="006B1B77">
              <w:rPr>
                <w:color w:val="002060"/>
              </w:rPr>
              <w:t>0</w:t>
            </w:r>
          </w:p>
        </w:tc>
      </w:tr>
      <w:tr w:rsidR="00210449" w:rsidRPr="006B1B77" w14:paraId="5C435FCD"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B4331" w14:textId="77777777" w:rsidR="00210449" w:rsidRPr="006B1B77" w:rsidRDefault="00210449" w:rsidP="00490F36">
            <w:pPr>
              <w:pStyle w:val="rowtabella0"/>
              <w:rPr>
                <w:color w:val="002060"/>
                <w:lang w:val="es-ES"/>
              </w:rPr>
            </w:pPr>
            <w:r w:rsidRPr="006B1B77">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D91A1"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BDB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8CA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85EF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808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4BE7"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B1BD"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6AD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8E86" w14:textId="77777777" w:rsidR="00210449" w:rsidRPr="006B1B77" w:rsidRDefault="00210449" w:rsidP="00490F36">
            <w:pPr>
              <w:pStyle w:val="rowtabella0"/>
              <w:jc w:val="center"/>
              <w:rPr>
                <w:color w:val="002060"/>
              </w:rPr>
            </w:pPr>
            <w:r w:rsidRPr="006B1B77">
              <w:rPr>
                <w:color w:val="002060"/>
              </w:rPr>
              <w:t>0</w:t>
            </w:r>
          </w:p>
        </w:tc>
      </w:tr>
      <w:tr w:rsidR="00210449" w:rsidRPr="006B1B77" w14:paraId="022C641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F335C" w14:textId="77777777" w:rsidR="00210449" w:rsidRPr="006B1B77" w:rsidRDefault="00210449" w:rsidP="00490F36">
            <w:pPr>
              <w:pStyle w:val="rowtabella0"/>
              <w:rPr>
                <w:color w:val="002060"/>
              </w:rPr>
            </w:pPr>
            <w:r w:rsidRPr="006B1B7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1BE1"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36D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C77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3FF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3D8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1AFF"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7B21"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A0A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8762" w14:textId="77777777" w:rsidR="00210449" w:rsidRPr="006B1B77" w:rsidRDefault="00210449" w:rsidP="00490F36">
            <w:pPr>
              <w:pStyle w:val="rowtabella0"/>
              <w:jc w:val="center"/>
              <w:rPr>
                <w:color w:val="002060"/>
              </w:rPr>
            </w:pPr>
            <w:r w:rsidRPr="006B1B77">
              <w:rPr>
                <w:color w:val="002060"/>
              </w:rPr>
              <w:t>0</w:t>
            </w:r>
          </w:p>
        </w:tc>
      </w:tr>
      <w:tr w:rsidR="00210449" w:rsidRPr="006B1B77" w14:paraId="4450A66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97822" w14:textId="77777777" w:rsidR="00210449" w:rsidRPr="006B1B77" w:rsidRDefault="00210449" w:rsidP="00490F36">
            <w:pPr>
              <w:pStyle w:val="rowtabella0"/>
              <w:rPr>
                <w:color w:val="002060"/>
              </w:rPr>
            </w:pPr>
            <w:r w:rsidRPr="006B1B7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BB2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6E1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AD1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314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B21C"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A7EC"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FB13"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E8E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FB5C" w14:textId="77777777" w:rsidR="00210449" w:rsidRPr="006B1B77" w:rsidRDefault="00210449" w:rsidP="00490F36">
            <w:pPr>
              <w:pStyle w:val="rowtabella0"/>
              <w:jc w:val="center"/>
              <w:rPr>
                <w:color w:val="002060"/>
              </w:rPr>
            </w:pPr>
            <w:r w:rsidRPr="006B1B77">
              <w:rPr>
                <w:color w:val="002060"/>
              </w:rPr>
              <w:t>0</w:t>
            </w:r>
          </w:p>
        </w:tc>
      </w:tr>
      <w:tr w:rsidR="00210449" w:rsidRPr="006B1B77" w14:paraId="4EEC07B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D91AA" w14:textId="77777777" w:rsidR="00210449" w:rsidRPr="006B1B77" w:rsidRDefault="00210449" w:rsidP="00490F36">
            <w:pPr>
              <w:pStyle w:val="rowtabella0"/>
              <w:rPr>
                <w:color w:val="002060"/>
              </w:rPr>
            </w:pPr>
            <w:r w:rsidRPr="006B1B77">
              <w:rPr>
                <w:color w:val="002060"/>
              </w:rPr>
              <w:t xml:space="preserve">POL.D. </w:t>
            </w:r>
            <w:proofErr w:type="gramStart"/>
            <w:r w:rsidRPr="006B1B77">
              <w:rPr>
                <w:color w:val="002060"/>
              </w:rPr>
              <w:t>U.MANDOLESI</w:t>
            </w:r>
            <w:proofErr w:type="gramEnd"/>
            <w:r w:rsidRPr="006B1B77">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2071"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684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C58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ECC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E68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4D1D5"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B299"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3F5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E44C" w14:textId="77777777" w:rsidR="00210449" w:rsidRPr="006B1B77" w:rsidRDefault="00210449" w:rsidP="00490F36">
            <w:pPr>
              <w:pStyle w:val="rowtabella0"/>
              <w:jc w:val="center"/>
              <w:rPr>
                <w:color w:val="002060"/>
              </w:rPr>
            </w:pPr>
            <w:r w:rsidRPr="006B1B77">
              <w:rPr>
                <w:color w:val="002060"/>
              </w:rPr>
              <w:t>0</w:t>
            </w:r>
          </w:p>
        </w:tc>
      </w:tr>
      <w:tr w:rsidR="00210449" w:rsidRPr="006B1B77" w14:paraId="773FE6B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08B43" w14:textId="77777777" w:rsidR="00210449" w:rsidRPr="006B1B77" w:rsidRDefault="00210449" w:rsidP="00490F36">
            <w:pPr>
              <w:pStyle w:val="rowtabella0"/>
              <w:rPr>
                <w:color w:val="002060"/>
              </w:rPr>
            </w:pPr>
            <w:r w:rsidRPr="006B1B7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6161"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B07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749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496A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986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48D6"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1407"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24C0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6934" w14:textId="77777777" w:rsidR="00210449" w:rsidRPr="006B1B77" w:rsidRDefault="00210449" w:rsidP="00490F36">
            <w:pPr>
              <w:pStyle w:val="rowtabella0"/>
              <w:jc w:val="center"/>
              <w:rPr>
                <w:color w:val="002060"/>
              </w:rPr>
            </w:pPr>
            <w:r w:rsidRPr="006B1B77">
              <w:rPr>
                <w:color w:val="002060"/>
              </w:rPr>
              <w:t>0</w:t>
            </w:r>
          </w:p>
        </w:tc>
      </w:tr>
      <w:tr w:rsidR="00210449" w:rsidRPr="006B1B77" w14:paraId="2C70723D"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34AB4" w14:textId="77777777" w:rsidR="00210449" w:rsidRPr="006B1B77" w:rsidRDefault="00210449" w:rsidP="00490F36">
            <w:pPr>
              <w:pStyle w:val="rowtabella0"/>
              <w:rPr>
                <w:color w:val="002060"/>
              </w:rPr>
            </w:pPr>
            <w:r w:rsidRPr="006B1B7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D33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366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DB9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EE9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583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3B9B"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9786"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F74D"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161E" w14:textId="77777777" w:rsidR="00210449" w:rsidRPr="006B1B77" w:rsidRDefault="00210449" w:rsidP="00490F36">
            <w:pPr>
              <w:pStyle w:val="rowtabella0"/>
              <w:jc w:val="center"/>
              <w:rPr>
                <w:color w:val="002060"/>
              </w:rPr>
            </w:pPr>
            <w:r w:rsidRPr="006B1B77">
              <w:rPr>
                <w:color w:val="002060"/>
              </w:rPr>
              <w:t>0</w:t>
            </w:r>
          </w:p>
        </w:tc>
      </w:tr>
      <w:tr w:rsidR="00210449" w:rsidRPr="006B1B77" w14:paraId="7BC8E71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B52DE" w14:textId="77777777" w:rsidR="00210449" w:rsidRPr="006B1B77" w:rsidRDefault="00210449" w:rsidP="00490F36">
            <w:pPr>
              <w:pStyle w:val="rowtabella0"/>
              <w:rPr>
                <w:color w:val="002060"/>
              </w:rPr>
            </w:pPr>
            <w:r w:rsidRPr="006B1B77">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FE2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8FB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EA6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F8A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896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84B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3918"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2096F"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DE9D" w14:textId="77777777" w:rsidR="00210449" w:rsidRPr="006B1B77" w:rsidRDefault="00210449" w:rsidP="00490F36">
            <w:pPr>
              <w:pStyle w:val="rowtabella0"/>
              <w:jc w:val="center"/>
              <w:rPr>
                <w:color w:val="002060"/>
              </w:rPr>
            </w:pPr>
            <w:r w:rsidRPr="006B1B77">
              <w:rPr>
                <w:color w:val="002060"/>
              </w:rPr>
              <w:t>0</w:t>
            </w:r>
          </w:p>
        </w:tc>
      </w:tr>
      <w:tr w:rsidR="00210449" w:rsidRPr="006B1B77" w14:paraId="11BE9896"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6C7E1" w14:textId="77777777" w:rsidR="00210449" w:rsidRPr="006B1B77" w:rsidRDefault="00210449" w:rsidP="00490F36">
            <w:pPr>
              <w:pStyle w:val="rowtabella0"/>
              <w:rPr>
                <w:color w:val="002060"/>
              </w:rPr>
            </w:pPr>
            <w:r w:rsidRPr="006B1B7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F14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47B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2AE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A27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385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5747F"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F9C3"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8E9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63FC" w14:textId="77777777" w:rsidR="00210449" w:rsidRPr="006B1B77" w:rsidRDefault="00210449" w:rsidP="00490F36">
            <w:pPr>
              <w:pStyle w:val="rowtabella0"/>
              <w:jc w:val="center"/>
              <w:rPr>
                <w:color w:val="002060"/>
              </w:rPr>
            </w:pPr>
            <w:r w:rsidRPr="006B1B77">
              <w:rPr>
                <w:color w:val="002060"/>
              </w:rPr>
              <w:t>0</w:t>
            </w:r>
          </w:p>
        </w:tc>
      </w:tr>
    </w:tbl>
    <w:p w14:paraId="57F06465" w14:textId="77777777" w:rsidR="00210449" w:rsidRDefault="00210449" w:rsidP="00210449">
      <w:pPr>
        <w:pStyle w:val="breakline"/>
        <w:rPr>
          <w:color w:val="002060"/>
        </w:rPr>
      </w:pPr>
    </w:p>
    <w:p w14:paraId="3C484F7B" w14:textId="77777777" w:rsidR="00210449" w:rsidRPr="006B1B77" w:rsidRDefault="00210449" w:rsidP="00210449">
      <w:pPr>
        <w:pStyle w:val="titoloprinc0"/>
        <w:rPr>
          <w:color w:val="002060"/>
        </w:rPr>
      </w:pPr>
      <w:r w:rsidRPr="006B1B77">
        <w:rPr>
          <w:color w:val="002060"/>
        </w:rPr>
        <w:t>PROGRAMMA GARE</w:t>
      </w:r>
    </w:p>
    <w:p w14:paraId="3D1E04E4" w14:textId="77777777" w:rsidR="00210449" w:rsidRDefault="00210449" w:rsidP="00210449">
      <w:pPr>
        <w:pStyle w:val="breakline"/>
        <w:rPr>
          <w:rFonts w:eastAsiaTheme="minorEastAsia"/>
          <w:color w:val="002060"/>
        </w:rPr>
      </w:pPr>
    </w:p>
    <w:p w14:paraId="4B996B0E" w14:textId="77777777" w:rsidR="00AE72B5" w:rsidRPr="004541BB" w:rsidRDefault="00AE72B5" w:rsidP="00AE72B5">
      <w:pPr>
        <w:pStyle w:val="sottotitolocampionato10"/>
        <w:rPr>
          <w:color w:val="002060"/>
        </w:rPr>
      </w:pPr>
      <w:r w:rsidRPr="004541BB">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AE72B5" w:rsidRPr="004541BB" w14:paraId="778FAA14"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CDE5D"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B6D4E"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D02CF"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17EE3"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DB370"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9BBE2"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9B207"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70C5E6DD"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7CC4EA" w14:textId="77777777" w:rsidR="00AE72B5" w:rsidRPr="004541BB" w:rsidRDefault="00AE72B5" w:rsidP="00490F36">
            <w:pPr>
              <w:pStyle w:val="rowtabella0"/>
              <w:rPr>
                <w:color w:val="002060"/>
              </w:rPr>
            </w:pPr>
            <w:r w:rsidRPr="004541BB">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B2465" w14:textId="77777777" w:rsidR="00AE72B5" w:rsidRPr="004541BB" w:rsidRDefault="00AE72B5" w:rsidP="00490F36">
            <w:pPr>
              <w:pStyle w:val="rowtabella0"/>
              <w:rPr>
                <w:color w:val="002060"/>
              </w:rPr>
            </w:pPr>
            <w:r w:rsidRPr="004541BB">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FF2E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7962A" w14:textId="77777777" w:rsidR="00AE72B5" w:rsidRPr="004541BB" w:rsidRDefault="00AE72B5" w:rsidP="00490F36">
            <w:pPr>
              <w:pStyle w:val="rowtabella0"/>
              <w:rPr>
                <w:color w:val="002060"/>
              </w:rPr>
            </w:pPr>
            <w:r w:rsidRPr="004541BB">
              <w:rPr>
                <w:color w:val="002060"/>
              </w:rPr>
              <w:t>25/10/2024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88CD9" w14:textId="77777777" w:rsidR="00AE72B5" w:rsidRPr="004541BB" w:rsidRDefault="00AE72B5" w:rsidP="00490F36">
            <w:pPr>
              <w:pStyle w:val="rowtabella0"/>
              <w:rPr>
                <w:color w:val="002060"/>
              </w:rPr>
            </w:pPr>
            <w:r w:rsidRPr="004541BB">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00E2B" w14:textId="77777777" w:rsidR="00AE72B5" w:rsidRPr="004541BB" w:rsidRDefault="00AE72B5" w:rsidP="00490F36">
            <w:pPr>
              <w:pStyle w:val="rowtabella0"/>
              <w:rPr>
                <w:color w:val="002060"/>
              </w:rPr>
            </w:pPr>
            <w:r w:rsidRPr="004541BB">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C36FA" w14:textId="77777777" w:rsidR="00AE72B5" w:rsidRPr="004541BB" w:rsidRDefault="00AE72B5" w:rsidP="00490F36">
            <w:pPr>
              <w:pStyle w:val="rowtabella0"/>
              <w:rPr>
                <w:color w:val="002060"/>
              </w:rPr>
            </w:pPr>
            <w:r w:rsidRPr="004541BB">
              <w:rPr>
                <w:color w:val="002060"/>
              </w:rPr>
              <w:t>VIA ALDO GAMBA SNC</w:t>
            </w:r>
          </w:p>
        </w:tc>
      </w:tr>
      <w:tr w:rsidR="00AE72B5" w:rsidRPr="004541BB" w14:paraId="2E82F5A8"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36A883" w14:textId="77777777" w:rsidR="00AE72B5" w:rsidRPr="004541BB" w:rsidRDefault="00AE72B5" w:rsidP="00490F36">
            <w:pPr>
              <w:pStyle w:val="rowtabella0"/>
              <w:rPr>
                <w:color w:val="002060"/>
              </w:rPr>
            </w:pPr>
            <w:r w:rsidRPr="004541BB">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EBB017" w14:textId="77777777" w:rsidR="00AE72B5" w:rsidRPr="004541BB" w:rsidRDefault="00AE72B5" w:rsidP="00490F36">
            <w:pPr>
              <w:pStyle w:val="rowtabella0"/>
              <w:rPr>
                <w:color w:val="002060"/>
              </w:rPr>
            </w:pPr>
            <w:r w:rsidRPr="004541BB">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CF17A0"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A5AF3"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0FDFA3" w14:textId="77777777" w:rsidR="00AE72B5" w:rsidRPr="004541BB" w:rsidRDefault="00AE72B5" w:rsidP="00490F36">
            <w:pPr>
              <w:pStyle w:val="rowtabella0"/>
              <w:rPr>
                <w:color w:val="002060"/>
              </w:rPr>
            </w:pPr>
            <w:r w:rsidRPr="004541BB">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03555F" w14:textId="77777777" w:rsidR="00AE72B5" w:rsidRPr="004541BB" w:rsidRDefault="00AE72B5" w:rsidP="00490F36">
            <w:pPr>
              <w:pStyle w:val="rowtabella0"/>
              <w:rPr>
                <w:color w:val="002060"/>
              </w:rPr>
            </w:pPr>
            <w:r w:rsidRPr="004541BB">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EF03C" w14:textId="77777777" w:rsidR="00AE72B5" w:rsidRPr="004541BB" w:rsidRDefault="00AE72B5" w:rsidP="00490F36">
            <w:pPr>
              <w:pStyle w:val="rowtabella0"/>
              <w:rPr>
                <w:color w:val="002060"/>
              </w:rPr>
            </w:pPr>
            <w:r w:rsidRPr="004541BB">
              <w:rPr>
                <w:color w:val="002060"/>
              </w:rPr>
              <w:t>VIA ROSSINI</w:t>
            </w:r>
          </w:p>
        </w:tc>
      </w:tr>
      <w:tr w:rsidR="00AE72B5" w:rsidRPr="004541BB" w14:paraId="12DDED5E"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6E8EC" w14:textId="77777777" w:rsidR="00AE72B5" w:rsidRPr="004541BB" w:rsidRDefault="00AE72B5" w:rsidP="00490F36">
            <w:pPr>
              <w:pStyle w:val="rowtabella0"/>
              <w:rPr>
                <w:color w:val="002060"/>
              </w:rPr>
            </w:pPr>
            <w:r w:rsidRPr="004541BB">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F29D19" w14:textId="77777777" w:rsidR="00AE72B5" w:rsidRPr="004541BB" w:rsidRDefault="00AE72B5" w:rsidP="00490F36">
            <w:pPr>
              <w:pStyle w:val="rowtabella0"/>
              <w:rPr>
                <w:color w:val="002060"/>
              </w:rPr>
            </w:pPr>
            <w:r w:rsidRPr="004541B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1893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791716"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776B40" w14:textId="77777777" w:rsidR="00AE72B5" w:rsidRPr="004541BB" w:rsidRDefault="00AE72B5" w:rsidP="00490F36">
            <w:pPr>
              <w:pStyle w:val="rowtabella0"/>
              <w:rPr>
                <w:color w:val="002060"/>
              </w:rPr>
            </w:pPr>
            <w:r w:rsidRPr="004541BB">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5A624C" w14:textId="77777777" w:rsidR="00AE72B5" w:rsidRPr="004541BB" w:rsidRDefault="00AE72B5" w:rsidP="00490F36">
            <w:pPr>
              <w:pStyle w:val="rowtabella0"/>
              <w:rPr>
                <w:color w:val="002060"/>
              </w:rPr>
            </w:pPr>
            <w:r w:rsidRPr="004541BB">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79D49A" w14:textId="77777777" w:rsidR="00AE72B5" w:rsidRPr="004541BB" w:rsidRDefault="00AE72B5" w:rsidP="00490F36">
            <w:pPr>
              <w:pStyle w:val="rowtabella0"/>
              <w:rPr>
                <w:color w:val="002060"/>
              </w:rPr>
            </w:pPr>
            <w:r w:rsidRPr="004541BB">
              <w:rPr>
                <w:color w:val="002060"/>
              </w:rPr>
              <w:t>VIA TOBAGI STAZ. CASTELBELLINO</w:t>
            </w:r>
          </w:p>
        </w:tc>
      </w:tr>
      <w:tr w:rsidR="00AE72B5" w:rsidRPr="004541BB" w14:paraId="58198CC4"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E7E552" w14:textId="77777777" w:rsidR="00AE72B5" w:rsidRPr="004541BB" w:rsidRDefault="00AE72B5" w:rsidP="00490F36">
            <w:pPr>
              <w:pStyle w:val="rowtabella0"/>
              <w:rPr>
                <w:color w:val="002060"/>
              </w:rPr>
            </w:pPr>
            <w:proofErr w:type="gramStart"/>
            <w:r w:rsidRPr="004541BB">
              <w:rPr>
                <w:color w:val="002060"/>
              </w:rPr>
              <w:t>CITTA</w:t>
            </w:r>
            <w:proofErr w:type="gramEnd"/>
            <w:r w:rsidRPr="004541BB">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556124" w14:textId="77777777" w:rsidR="00AE72B5" w:rsidRPr="004541BB" w:rsidRDefault="00AE72B5" w:rsidP="00490F36">
            <w:pPr>
              <w:pStyle w:val="rowtabella0"/>
              <w:rPr>
                <w:color w:val="002060"/>
              </w:rPr>
            </w:pPr>
            <w:r w:rsidRPr="004541B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7C809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5CF006"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70FC9C" w14:textId="77777777" w:rsidR="00AE72B5" w:rsidRPr="004541BB" w:rsidRDefault="00AE72B5" w:rsidP="00490F36">
            <w:pPr>
              <w:pStyle w:val="rowtabella0"/>
              <w:rPr>
                <w:color w:val="002060"/>
              </w:rPr>
            </w:pPr>
            <w:r w:rsidRPr="004541B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7ABC3" w14:textId="77777777" w:rsidR="00AE72B5" w:rsidRPr="004541BB" w:rsidRDefault="00AE72B5" w:rsidP="00490F36">
            <w:pPr>
              <w:pStyle w:val="rowtabella0"/>
              <w:rPr>
                <w:color w:val="002060"/>
              </w:rPr>
            </w:pPr>
            <w:r w:rsidRPr="004541B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52F6F" w14:textId="77777777" w:rsidR="00AE72B5" w:rsidRPr="004541BB" w:rsidRDefault="00AE72B5" w:rsidP="00490F36">
            <w:pPr>
              <w:pStyle w:val="rowtabella0"/>
              <w:rPr>
                <w:color w:val="002060"/>
              </w:rPr>
            </w:pPr>
            <w:r w:rsidRPr="004541BB">
              <w:rPr>
                <w:color w:val="002060"/>
              </w:rPr>
              <w:t>VIA MATTEOTTI</w:t>
            </w:r>
          </w:p>
        </w:tc>
      </w:tr>
      <w:tr w:rsidR="00AE72B5" w:rsidRPr="004541BB" w14:paraId="13735818"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3A1411" w14:textId="77777777" w:rsidR="00AE72B5" w:rsidRPr="004541BB" w:rsidRDefault="00AE72B5" w:rsidP="00490F36">
            <w:pPr>
              <w:pStyle w:val="rowtabella0"/>
              <w:rPr>
                <w:color w:val="002060"/>
              </w:rPr>
            </w:pPr>
            <w:r w:rsidRPr="004541BB">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20BA5A" w14:textId="77777777" w:rsidR="00AE72B5" w:rsidRPr="004541BB" w:rsidRDefault="00AE72B5" w:rsidP="00490F36">
            <w:pPr>
              <w:pStyle w:val="rowtabella0"/>
              <w:rPr>
                <w:color w:val="002060"/>
              </w:rPr>
            </w:pPr>
            <w:r w:rsidRPr="004541BB">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99D0E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F12A2D" w14:textId="77777777" w:rsidR="00AE72B5" w:rsidRPr="004541BB" w:rsidRDefault="00AE72B5" w:rsidP="00490F36">
            <w:pPr>
              <w:pStyle w:val="rowtabella0"/>
              <w:rPr>
                <w:color w:val="002060"/>
              </w:rPr>
            </w:pPr>
            <w:r w:rsidRPr="004541BB">
              <w:rPr>
                <w:color w:val="002060"/>
              </w:rPr>
              <w:t>25/10/2024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EBF9E2" w14:textId="77777777" w:rsidR="00AE72B5" w:rsidRPr="004541BB" w:rsidRDefault="00AE72B5" w:rsidP="00490F36">
            <w:pPr>
              <w:pStyle w:val="rowtabella0"/>
              <w:rPr>
                <w:color w:val="002060"/>
              </w:rPr>
            </w:pPr>
            <w:r w:rsidRPr="004541BB">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E1E8F" w14:textId="77777777" w:rsidR="00AE72B5" w:rsidRPr="004541BB" w:rsidRDefault="00AE72B5" w:rsidP="00490F36">
            <w:pPr>
              <w:pStyle w:val="rowtabella0"/>
              <w:rPr>
                <w:color w:val="002060"/>
              </w:rPr>
            </w:pPr>
            <w:r w:rsidRPr="004541BB">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47040D" w14:textId="77777777" w:rsidR="00AE72B5" w:rsidRPr="004541BB" w:rsidRDefault="00AE72B5" w:rsidP="00490F36">
            <w:pPr>
              <w:pStyle w:val="rowtabella0"/>
              <w:rPr>
                <w:color w:val="002060"/>
              </w:rPr>
            </w:pPr>
            <w:r w:rsidRPr="004541BB">
              <w:rPr>
                <w:color w:val="002060"/>
              </w:rPr>
              <w:t>VIA IV NOVEMBRE</w:t>
            </w:r>
          </w:p>
        </w:tc>
      </w:tr>
      <w:tr w:rsidR="00AE72B5" w:rsidRPr="004541BB" w14:paraId="0F00EC1D"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0748D7" w14:textId="77777777" w:rsidR="00AE72B5" w:rsidRPr="004541BB" w:rsidRDefault="00AE72B5" w:rsidP="00490F36">
            <w:pPr>
              <w:pStyle w:val="rowtabella0"/>
              <w:rPr>
                <w:color w:val="002060"/>
              </w:rPr>
            </w:pPr>
            <w:r w:rsidRPr="004541BB">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23BD1" w14:textId="77777777" w:rsidR="00AE72B5" w:rsidRPr="004541BB" w:rsidRDefault="00AE72B5" w:rsidP="00490F36">
            <w:pPr>
              <w:pStyle w:val="rowtabella0"/>
              <w:rPr>
                <w:color w:val="002060"/>
              </w:rPr>
            </w:pPr>
            <w:r w:rsidRPr="004541BB">
              <w:rPr>
                <w:color w:val="002060"/>
              </w:rPr>
              <w:t>GIOVANI SANT IPPOLITO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DA75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A0D39"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A2244" w14:textId="77777777" w:rsidR="00AE72B5" w:rsidRPr="004541BB" w:rsidRDefault="00AE72B5" w:rsidP="00490F36">
            <w:pPr>
              <w:pStyle w:val="rowtabella0"/>
              <w:rPr>
                <w:color w:val="002060"/>
              </w:rPr>
            </w:pPr>
            <w:r w:rsidRPr="004541BB">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16D63" w14:textId="77777777" w:rsidR="00AE72B5" w:rsidRPr="004541BB" w:rsidRDefault="00AE72B5" w:rsidP="00490F36">
            <w:pPr>
              <w:pStyle w:val="rowtabella0"/>
              <w:rPr>
                <w:color w:val="002060"/>
              </w:rPr>
            </w:pPr>
            <w:r w:rsidRPr="004541B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E2AE7" w14:textId="77777777" w:rsidR="00AE72B5" w:rsidRPr="004541BB" w:rsidRDefault="00AE72B5" w:rsidP="00490F36">
            <w:pPr>
              <w:pStyle w:val="rowtabella0"/>
              <w:rPr>
                <w:color w:val="002060"/>
              </w:rPr>
            </w:pPr>
            <w:r w:rsidRPr="004541BB">
              <w:rPr>
                <w:color w:val="002060"/>
              </w:rPr>
              <w:t>VIA LAGO DI MISURINA</w:t>
            </w:r>
          </w:p>
        </w:tc>
      </w:tr>
    </w:tbl>
    <w:p w14:paraId="316EC251" w14:textId="77777777" w:rsidR="00AE72B5" w:rsidRPr="004541BB" w:rsidRDefault="00AE72B5" w:rsidP="00AE72B5">
      <w:pPr>
        <w:pStyle w:val="breakline"/>
        <w:rPr>
          <w:rFonts w:eastAsiaTheme="minorEastAsia"/>
          <w:color w:val="002060"/>
        </w:rPr>
      </w:pPr>
    </w:p>
    <w:p w14:paraId="01217698" w14:textId="77777777" w:rsidR="00AE72B5" w:rsidRPr="004541BB" w:rsidRDefault="00AE72B5" w:rsidP="00AE72B5">
      <w:pPr>
        <w:pStyle w:val="breakline"/>
        <w:rPr>
          <w:color w:val="002060"/>
        </w:rPr>
      </w:pPr>
    </w:p>
    <w:p w14:paraId="7BCF5E89" w14:textId="77777777" w:rsidR="00AE72B5" w:rsidRPr="004541BB" w:rsidRDefault="00AE72B5" w:rsidP="00AE72B5">
      <w:pPr>
        <w:pStyle w:val="breakline"/>
        <w:rPr>
          <w:color w:val="002060"/>
        </w:rPr>
      </w:pPr>
    </w:p>
    <w:p w14:paraId="5D6AAC40" w14:textId="77777777" w:rsidR="00AE72B5" w:rsidRPr="004541BB" w:rsidRDefault="00AE72B5" w:rsidP="00AE72B5">
      <w:pPr>
        <w:pStyle w:val="sottotitolocampionato10"/>
        <w:rPr>
          <w:color w:val="002060"/>
        </w:rPr>
      </w:pPr>
      <w:r w:rsidRPr="004541BB">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AE72B5" w:rsidRPr="004541BB" w14:paraId="4A92A6D4"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EE9A4"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622FA"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8A7F7"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06BB9"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16C81"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C519A"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35864"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1DC2719C"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16FD30" w14:textId="77777777" w:rsidR="00AE72B5" w:rsidRPr="004541BB" w:rsidRDefault="00AE72B5" w:rsidP="00490F36">
            <w:pPr>
              <w:pStyle w:val="rowtabella0"/>
              <w:rPr>
                <w:color w:val="002060"/>
              </w:rPr>
            </w:pPr>
            <w:r w:rsidRPr="004541BB">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C030A" w14:textId="77777777" w:rsidR="00AE72B5" w:rsidRPr="004541BB" w:rsidRDefault="00AE72B5" w:rsidP="00490F36">
            <w:pPr>
              <w:pStyle w:val="rowtabella0"/>
              <w:rPr>
                <w:color w:val="002060"/>
              </w:rPr>
            </w:pPr>
            <w:r w:rsidRPr="004541BB">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D5FF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84014" w14:textId="77777777" w:rsidR="00AE72B5" w:rsidRPr="004541BB" w:rsidRDefault="00AE72B5" w:rsidP="00490F36">
            <w:pPr>
              <w:pStyle w:val="rowtabella0"/>
              <w:rPr>
                <w:color w:val="002060"/>
              </w:rPr>
            </w:pPr>
            <w:r w:rsidRPr="004541BB">
              <w:rPr>
                <w:color w:val="002060"/>
              </w:rPr>
              <w:t>25/10/2024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F30EE" w14:textId="77777777" w:rsidR="00AE72B5" w:rsidRPr="004541BB" w:rsidRDefault="00AE72B5" w:rsidP="00490F36">
            <w:pPr>
              <w:pStyle w:val="rowtabella0"/>
              <w:rPr>
                <w:color w:val="002060"/>
              </w:rPr>
            </w:pPr>
            <w:r w:rsidRPr="004541BB">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5095B" w14:textId="77777777" w:rsidR="00AE72B5" w:rsidRPr="004541BB" w:rsidRDefault="00AE72B5" w:rsidP="00490F36">
            <w:pPr>
              <w:pStyle w:val="rowtabella0"/>
              <w:rPr>
                <w:color w:val="002060"/>
              </w:rPr>
            </w:pPr>
            <w:r w:rsidRPr="004541B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4BB4E" w14:textId="77777777" w:rsidR="00AE72B5" w:rsidRPr="004541BB" w:rsidRDefault="00AE72B5" w:rsidP="00490F36">
            <w:pPr>
              <w:pStyle w:val="rowtabella0"/>
              <w:rPr>
                <w:color w:val="002060"/>
              </w:rPr>
            </w:pPr>
            <w:r w:rsidRPr="004541BB">
              <w:rPr>
                <w:color w:val="002060"/>
              </w:rPr>
              <w:t>VIA CERQUATTI</w:t>
            </w:r>
          </w:p>
        </w:tc>
      </w:tr>
      <w:tr w:rsidR="00AE72B5" w:rsidRPr="004541BB" w14:paraId="344FF43B"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8D3215" w14:textId="77777777" w:rsidR="00AE72B5" w:rsidRPr="004541BB" w:rsidRDefault="00AE72B5" w:rsidP="00490F36">
            <w:pPr>
              <w:pStyle w:val="rowtabella0"/>
              <w:rPr>
                <w:color w:val="002060"/>
              </w:rPr>
            </w:pPr>
            <w:r w:rsidRPr="004541BB">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C72341" w14:textId="77777777" w:rsidR="00AE72B5" w:rsidRPr="004541BB" w:rsidRDefault="00AE72B5" w:rsidP="00490F36">
            <w:pPr>
              <w:pStyle w:val="rowtabella0"/>
              <w:rPr>
                <w:color w:val="002060"/>
              </w:rPr>
            </w:pPr>
            <w:r w:rsidRPr="004541BB">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A01D0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855F2C" w14:textId="77777777" w:rsidR="00AE72B5" w:rsidRPr="004541BB" w:rsidRDefault="00AE72B5" w:rsidP="00490F36">
            <w:pPr>
              <w:pStyle w:val="rowtabella0"/>
              <w:rPr>
                <w:color w:val="002060"/>
              </w:rPr>
            </w:pPr>
            <w:r w:rsidRPr="004541BB">
              <w:rPr>
                <w:color w:val="002060"/>
              </w:rPr>
              <w:t>25/10/2024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A0CA1D" w14:textId="77777777" w:rsidR="00AE72B5" w:rsidRPr="004541BB" w:rsidRDefault="00AE72B5" w:rsidP="00490F36">
            <w:pPr>
              <w:pStyle w:val="rowtabella0"/>
              <w:rPr>
                <w:color w:val="002060"/>
              </w:rPr>
            </w:pPr>
            <w:r w:rsidRPr="004541BB">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69E0A" w14:textId="77777777" w:rsidR="00AE72B5" w:rsidRPr="004541BB" w:rsidRDefault="00AE72B5" w:rsidP="00490F36">
            <w:pPr>
              <w:pStyle w:val="rowtabella0"/>
              <w:rPr>
                <w:color w:val="002060"/>
              </w:rPr>
            </w:pPr>
            <w:r w:rsidRPr="004541B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9D366" w14:textId="77777777" w:rsidR="00AE72B5" w:rsidRPr="004541BB" w:rsidRDefault="00AE72B5" w:rsidP="00490F36">
            <w:pPr>
              <w:pStyle w:val="rowtabella0"/>
              <w:rPr>
                <w:color w:val="002060"/>
              </w:rPr>
            </w:pPr>
            <w:r w:rsidRPr="004541BB">
              <w:rPr>
                <w:color w:val="002060"/>
              </w:rPr>
              <w:t>VIA GHANDI 17 FZ. CROCETTE</w:t>
            </w:r>
          </w:p>
        </w:tc>
      </w:tr>
      <w:tr w:rsidR="00AE72B5" w:rsidRPr="004541BB" w14:paraId="6802A707"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593ECA" w14:textId="77777777" w:rsidR="00AE72B5" w:rsidRPr="004541BB" w:rsidRDefault="00AE72B5" w:rsidP="00490F36">
            <w:pPr>
              <w:pStyle w:val="rowtabella0"/>
              <w:rPr>
                <w:color w:val="002060"/>
              </w:rPr>
            </w:pPr>
            <w:r w:rsidRPr="004541BB">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CAD6E6" w14:textId="77777777" w:rsidR="00AE72B5" w:rsidRPr="004541BB" w:rsidRDefault="00AE72B5" w:rsidP="00490F36">
            <w:pPr>
              <w:pStyle w:val="rowtabella0"/>
              <w:rPr>
                <w:color w:val="002060"/>
              </w:rPr>
            </w:pPr>
            <w:r w:rsidRPr="004541BB">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A317CA"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D458E1"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6287ED" w14:textId="77777777" w:rsidR="00AE72B5" w:rsidRPr="004541BB" w:rsidRDefault="00AE72B5" w:rsidP="00490F36">
            <w:pPr>
              <w:pStyle w:val="rowtabella0"/>
              <w:rPr>
                <w:color w:val="002060"/>
              </w:rPr>
            </w:pPr>
            <w:r w:rsidRPr="004541B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58749" w14:textId="77777777" w:rsidR="00AE72B5" w:rsidRPr="004541BB" w:rsidRDefault="00AE72B5" w:rsidP="00490F36">
            <w:pPr>
              <w:pStyle w:val="rowtabella0"/>
              <w:rPr>
                <w:color w:val="002060"/>
              </w:rPr>
            </w:pPr>
            <w:r w:rsidRPr="004541B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23BC7C" w14:textId="77777777" w:rsidR="00AE72B5" w:rsidRPr="004541BB" w:rsidRDefault="00AE72B5" w:rsidP="00490F36">
            <w:pPr>
              <w:pStyle w:val="rowtabella0"/>
              <w:rPr>
                <w:color w:val="002060"/>
              </w:rPr>
            </w:pPr>
            <w:r w:rsidRPr="004541BB">
              <w:rPr>
                <w:color w:val="002060"/>
              </w:rPr>
              <w:t>VIA ALDO MORO</w:t>
            </w:r>
          </w:p>
        </w:tc>
      </w:tr>
      <w:tr w:rsidR="00AE72B5" w:rsidRPr="004541BB" w14:paraId="6332F4C2"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CEAA68" w14:textId="77777777" w:rsidR="00AE72B5" w:rsidRPr="004541BB" w:rsidRDefault="00AE72B5" w:rsidP="00490F36">
            <w:pPr>
              <w:pStyle w:val="rowtabella0"/>
              <w:rPr>
                <w:color w:val="002060"/>
              </w:rPr>
            </w:pPr>
            <w:r w:rsidRPr="004541BB">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6C4314" w14:textId="77777777" w:rsidR="00AE72B5" w:rsidRPr="004541BB" w:rsidRDefault="00AE72B5" w:rsidP="00490F36">
            <w:pPr>
              <w:pStyle w:val="rowtabella0"/>
              <w:rPr>
                <w:color w:val="002060"/>
              </w:rPr>
            </w:pPr>
            <w:r w:rsidRPr="004541BB">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56344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21463D" w14:textId="77777777" w:rsidR="00AE72B5" w:rsidRPr="004541BB" w:rsidRDefault="00AE72B5" w:rsidP="00490F36">
            <w:pPr>
              <w:pStyle w:val="rowtabella0"/>
              <w:rPr>
                <w:color w:val="002060"/>
              </w:rPr>
            </w:pPr>
            <w:r w:rsidRPr="004541BB">
              <w:rPr>
                <w:color w:val="002060"/>
              </w:rPr>
              <w:t>25/10/2024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906AF3" w14:textId="77777777" w:rsidR="00AE72B5" w:rsidRPr="004541BB" w:rsidRDefault="00AE72B5" w:rsidP="00490F36">
            <w:pPr>
              <w:pStyle w:val="rowtabella0"/>
              <w:rPr>
                <w:color w:val="002060"/>
              </w:rPr>
            </w:pPr>
            <w:r w:rsidRPr="004541BB">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3CF7C" w14:textId="77777777" w:rsidR="00AE72B5" w:rsidRPr="004541BB" w:rsidRDefault="00AE72B5" w:rsidP="00490F36">
            <w:pPr>
              <w:pStyle w:val="rowtabella0"/>
              <w:rPr>
                <w:color w:val="002060"/>
              </w:rPr>
            </w:pPr>
            <w:r w:rsidRPr="004541BB">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B8E67" w14:textId="77777777" w:rsidR="00AE72B5" w:rsidRPr="004541BB" w:rsidRDefault="00AE72B5" w:rsidP="00490F36">
            <w:pPr>
              <w:pStyle w:val="rowtabella0"/>
              <w:rPr>
                <w:color w:val="002060"/>
              </w:rPr>
            </w:pPr>
            <w:r w:rsidRPr="004541BB">
              <w:rPr>
                <w:color w:val="002060"/>
              </w:rPr>
              <w:t>LOC. SAN LIBERATO</w:t>
            </w:r>
          </w:p>
        </w:tc>
      </w:tr>
      <w:tr w:rsidR="00AE72B5" w:rsidRPr="004541BB" w14:paraId="29807CE9"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E4B388" w14:textId="77777777" w:rsidR="00AE72B5" w:rsidRPr="004541BB" w:rsidRDefault="00AE72B5" w:rsidP="00490F36">
            <w:pPr>
              <w:pStyle w:val="rowtabella0"/>
              <w:rPr>
                <w:color w:val="002060"/>
              </w:rPr>
            </w:pPr>
            <w:r w:rsidRPr="004541B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C84851" w14:textId="77777777" w:rsidR="00AE72B5" w:rsidRPr="004541BB" w:rsidRDefault="00AE72B5" w:rsidP="00490F36">
            <w:pPr>
              <w:pStyle w:val="rowtabella0"/>
              <w:rPr>
                <w:color w:val="002060"/>
              </w:rPr>
            </w:pPr>
            <w:r w:rsidRPr="004541BB">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8B121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41947C"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EA1F41" w14:textId="77777777" w:rsidR="00AE72B5" w:rsidRPr="004541BB" w:rsidRDefault="00AE72B5" w:rsidP="00490F36">
            <w:pPr>
              <w:pStyle w:val="rowtabella0"/>
              <w:rPr>
                <w:color w:val="002060"/>
              </w:rPr>
            </w:pPr>
            <w:r w:rsidRPr="004541B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DE205" w14:textId="77777777" w:rsidR="00AE72B5" w:rsidRPr="004541BB" w:rsidRDefault="00AE72B5" w:rsidP="00490F36">
            <w:pPr>
              <w:pStyle w:val="rowtabella0"/>
              <w:rPr>
                <w:color w:val="002060"/>
              </w:rPr>
            </w:pPr>
            <w:r w:rsidRPr="004541B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4B8C1" w14:textId="77777777" w:rsidR="00AE72B5" w:rsidRPr="004541BB" w:rsidRDefault="00AE72B5" w:rsidP="00490F36">
            <w:pPr>
              <w:pStyle w:val="rowtabella0"/>
              <w:rPr>
                <w:color w:val="002060"/>
              </w:rPr>
            </w:pPr>
            <w:r w:rsidRPr="004541BB">
              <w:rPr>
                <w:color w:val="002060"/>
              </w:rPr>
              <w:t xml:space="preserve">VIA </w:t>
            </w:r>
            <w:proofErr w:type="gramStart"/>
            <w:r w:rsidRPr="004541BB">
              <w:rPr>
                <w:color w:val="002060"/>
              </w:rPr>
              <w:t>B.BUOZZI</w:t>
            </w:r>
            <w:proofErr w:type="gramEnd"/>
          </w:p>
        </w:tc>
      </w:tr>
      <w:tr w:rsidR="00AE72B5" w:rsidRPr="004541BB" w14:paraId="794687EC"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4C458" w14:textId="77777777" w:rsidR="00AE72B5" w:rsidRPr="004541BB" w:rsidRDefault="00AE72B5" w:rsidP="00490F36">
            <w:pPr>
              <w:pStyle w:val="rowtabella0"/>
              <w:rPr>
                <w:color w:val="002060"/>
              </w:rPr>
            </w:pPr>
            <w:r w:rsidRPr="004541BB">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D4BAC" w14:textId="77777777" w:rsidR="00AE72B5" w:rsidRPr="004541BB" w:rsidRDefault="00AE72B5" w:rsidP="00490F36">
            <w:pPr>
              <w:pStyle w:val="rowtabella0"/>
              <w:rPr>
                <w:color w:val="002060"/>
              </w:rPr>
            </w:pPr>
            <w:r w:rsidRPr="004541BB">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CC7F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F6D2C" w14:textId="77777777" w:rsidR="00AE72B5" w:rsidRPr="004541BB" w:rsidRDefault="00AE72B5" w:rsidP="00490F36">
            <w:pPr>
              <w:pStyle w:val="rowtabella0"/>
              <w:rPr>
                <w:color w:val="002060"/>
              </w:rPr>
            </w:pPr>
            <w:r w:rsidRPr="004541BB">
              <w:rPr>
                <w:color w:val="002060"/>
              </w:rPr>
              <w:t>26/10/2024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C1E27" w14:textId="77777777" w:rsidR="00AE72B5" w:rsidRPr="004541BB" w:rsidRDefault="00AE72B5" w:rsidP="00490F36">
            <w:pPr>
              <w:pStyle w:val="rowtabella0"/>
              <w:rPr>
                <w:color w:val="002060"/>
              </w:rPr>
            </w:pPr>
            <w:r w:rsidRPr="004541BB">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DB109" w14:textId="77777777" w:rsidR="00AE72B5" w:rsidRPr="004541BB" w:rsidRDefault="00AE72B5" w:rsidP="00490F36">
            <w:pPr>
              <w:pStyle w:val="rowtabella0"/>
              <w:rPr>
                <w:color w:val="002060"/>
              </w:rPr>
            </w:pPr>
            <w:r w:rsidRPr="004541BB">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D6B34" w14:textId="77777777" w:rsidR="00AE72B5" w:rsidRPr="004541BB" w:rsidRDefault="00AE72B5" w:rsidP="00490F36">
            <w:pPr>
              <w:pStyle w:val="rowtabella0"/>
              <w:rPr>
                <w:color w:val="002060"/>
              </w:rPr>
            </w:pPr>
            <w:r w:rsidRPr="004541BB">
              <w:rPr>
                <w:color w:val="002060"/>
              </w:rPr>
              <w:t>VIA GRAMSCI-VIA FEGGIANI</w:t>
            </w:r>
          </w:p>
        </w:tc>
      </w:tr>
    </w:tbl>
    <w:p w14:paraId="21D9675E" w14:textId="77777777" w:rsidR="00AE72B5" w:rsidRPr="004541BB" w:rsidRDefault="00AE72B5" w:rsidP="00AE72B5">
      <w:pPr>
        <w:pStyle w:val="breakline"/>
        <w:rPr>
          <w:rFonts w:eastAsiaTheme="minorEastAsia"/>
          <w:color w:val="002060"/>
        </w:rPr>
      </w:pPr>
    </w:p>
    <w:p w14:paraId="2C5F33BA" w14:textId="77777777" w:rsidR="00AE72B5" w:rsidRPr="004541BB" w:rsidRDefault="00AE72B5" w:rsidP="00AE72B5">
      <w:pPr>
        <w:pStyle w:val="breakline"/>
        <w:rPr>
          <w:color w:val="002060"/>
        </w:rPr>
      </w:pPr>
    </w:p>
    <w:p w14:paraId="5B503159" w14:textId="77777777" w:rsidR="00AE72B5" w:rsidRPr="004541BB" w:rsidRDefault="00AE72B5" w:rsidP="00AE72B5">
      <w:pPr>
        <w:pStyle w:val="breakline"/>
        <w:rPr>
          <w:color w:val="002060"/>
        </w:rPr>
      </w:pPr>
    </w:p>
    <w:p w14:paraId="2E8207D0" w14:textId="77777777" w:rsidR="00AE72B5" w:rsidRPr="004541BB" w:rsidRDefault="00AE72B5" w:rsidP="00AE72B5">
      <w:pPr>
        <w:pStyle w:val="sottotitolocampionato10"/>
        <w:rPr>
          <w:color w:val="002060"/>
        </w:rPr>
      </w:pPr>
      <w:r w:rsidRPr="004541BB">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98"/>
        <w:gridCol w:w="1550"/>
        <w:gridCol w:w="1543"/>
      </w:tblGrid>
      <w:tr w:rsidR="00AE72B5" w:rsidRPr="004541BB" w14:paraId="373B9464"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2804B"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08CE5"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A0A40"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82A04"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C374"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7177A"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C7119"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7CAF3127"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B87EAC" w14:textId="77777777" w:rsidR="00AE72B5" w:rsidRPr="004541BB" w:rsidRDefault="00AE72B5" w:rsidP="00490F36">
            <w:pPr>
              <w:pStyle w:val="rowtabella0"/>
              <w:rPr>
                <w:color w:val="002060"/>
              </w:rPr>
            </w:pPr>
            <w:r w:rsidRPr="004541BB">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044C1" w14:textId="77777777" w:rsidR="00AE72B5" w:rsidRPr="004541BB" w:rsidRDefault="00AE72B5" w:rsidP="00490F36">
            <w:pPr>
              <w:pStyle w:val="rowtabella0"/>
              <w:rPr>
                <w:color w:val="002060"/>
              </w:rPr>
            </w:pPr>
            <w:r w:rsidRPr="004541BB">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A89C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3DC05" w14:textId="77777777" w:rsidR="00AE72B5" w:rsidRPr="004541BB" w:rsidRDefault="00AE72B5" w:rsidP="00490F36">
            <w:pPr>
              <w:pStyle w:val="rowtabella0"/>
              <w:rPr>
                <w:color w:val="002060"/>
              </w:rPr>
            </w:pPr>
            <w:r w:rsidRPr="004541BB">
              <w:rPr>
                <w:color w:val="002060"/>
              </w:rPr>
              <w:t>25/10/2024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CB862" w14:textId="77777777" w:rsidR="00AE72B5" w:rsidRPr="004541BB" w:rsidRDefault="00AE72B5" w:rsidP="00490F36">
            <w:pPr>
              <w:pStyle w:val="rowtabella0"/>
              <w:rPr>
                <w:color w:val="002060"/>
              </w:rPr>
            </w:pPr>
            <w:r w:rsidRPr="004541BB">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A5826" w14:textId="77777777" w:rsidR="00AE72B5" w:rsidRPr="004541BB" w:rsidRDefault="00AE72B5" w:rsidP="00490F36">
            <w:pPr>
              <w:pStyle w:val="rowtabella0"/>
              <w:rPr>
                <w:color w:val="002060"/>
              </w:rPr>
            </w:pPr>
            <w:r w:rsidRPr="004541B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48DC2" w14:textId="77777777" w:rsidR="00AE72B5" w:rsidRPr="004541BB" w:rsidRDefault="00AE72B5" w:rsidP="00490F36">
            <w:pPr>
              <w:pStyle w:val="rowtabella0"/>
              <w:rPr>
                <w:color w:val="002060"/>
              </w:rPr>
            </w:pPr>
            <w:r w:rsidRPr="004541BB">
              <w:rPr>
                <w:color w:val="002060"/>
              </w:rPr>
              <w:t>VIA DELL IRIS</w:t>
            </w:r>
          </w:p>
        </w:tc>
      </w:tr>
      <w:tr w:rsidR="00AE72B5" w:rsidRPr="004541BB" w14:paraId="3750D580"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FD91BD" w14:textId="77777777" w:rsidR="00AE72B5" w:rsidRPr="004541BB" w:rsidRDefault="00AE72B5" w:rsidP="00490F36">
            <w:pPr>
              <w:pStyle w:val="rowtabella0"/>
              <w:rPr>
                <w:color w:val="002060"/>
              </w:rPr>
            </w:pPr>
            <w:r w:rsidRPr="004541B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CCE125" w14:textId="77777777" w:rsidR="00AE72B5" w:rsidRPr="004541BB" w:rsidRDefault="00AE72B5" w:rsidP="00490F36">
            <w:pPr>
              <w:pStyle w:val="rowtabella0"/>
              <w:rPr>
                <w:color w:val="002060"/>
              </w:rPr>
            </w:pPr>
            <w:r w:rsidRPr="004541BB">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607FC"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CD0338"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016FC9" w14:textId="77777777" w:rsidR="00AE72B5" w:rsidRPr="004541BB" w:rsidRDefault="00AE72B5" w:rsidP="00490F36">
            <w:pPr>
              <w:pStyle w:val="rowtabella0"/>
              <w:rPr>
                <w:color w:val="002060"/>
              </w:rPr>
            </w:pPr>
            <w:r w:rsidRPr="004541BB">
              <w:rPr>
                <w:color w:val="002060"/>
              </w:rPr>
              <w:t>5299 CENTRO SP. POL. "</w:t>
            </w:r>
            <w:proofErr w:type="gramStart"/>
            <w:r w:rsidRPr="004541BB">
              <w:rPr>
                <w:color w:val="002060"/>
              </w:rPr>
              <w:t>R.GATTARI</w:t>
            </w:r>
            <w:proofErr w:type="gramEnd"/>
            <w:r w:rsidRPr="004541B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A2FD5" w14:textId="77777777" w:rsidR="00AE72B5" w:rsidRPr="004541BB" w:rsidRDefault="00AE72B5" w:rsidP="00490F36">
            <w:pPr>
              <w:pStyle w:val="rowtabella0"/>
              <w:rPr>
                <w:color w:val="002060"/>
              </w:rPr>
            </w:pPr>
            <w:r w:rsidRPr="004541B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9F8F6" w14:textId="77777777" w:rsidR="00AE72B5" w:rsidRPr="004541BB" w:rsidRDefault="00AE72B5" w:rsidP="00490F36">
            <w:pPr>
              <w:pStyle w:val="rowtabella0"/>
              <w:rPr>
                <w:color w:val="002060"/>
              </w:rPr>
            </w:pPr>
            <w:r w:rsidRPr="004541BB">
              <w:rPr>
                <w:color w:val="002060"/>
              </w:rPr>
              <w:t>VIA TAGLIAMENTO</w:t>
            </w:r>
          </w:p>
        </w:tc>
      </w:tr>
      <w:tr w:rsidR="00AE72B5" w:rsidRPr="004541BB" w14:paraId="3629E76E"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1B6B10" w14:textId="77777777" w:rsidR="00AE72B5" w:rsidRPr="004541BB" w:rsidRDefault="00AE72B5" w:rsidP="00490F36">
            <w:pPr>
              <w:pStyle w:val="rowtabella0"/>
              <w:rPr>
                <w:color w:val="002060"/>
              </w:rPr>
            </w:pPr>
            <w:r w:rsidRPr="004541BB">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E71D4E" w14:textId="77777777" w:rsidR="00AE72B5" w:rsidRPr="004541BB" w:rsidRDefault="00AE72B5" w:rsidP="00490F36">
            <w:pPr>
              <w:pStyle w:val="rowtabella0"/>
              <w:rPr>
                <w:color w:val="002060"/>
              </w:rPr>
            </w:pPr>
            <w:r w:rsidRPr="004541BB">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C00AA"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9276F6"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EAA936" w14:textId="77777777" w:rsidR="00AE72B5" w:rsidRPr="004541BB" w:rsidRDefault="00AE72B5" w:rsidP="00490F36">
            <w:pPr>
              <w:pStyle w:val="rowtabella0"/>
              <w:rPr>
                <w:color w:val="002060"/>
              </w:rPr>
            </w:pPr>
            <w:r w:rsidRPr="004541BB">
              <w:rPr>
                <w:color w:val="002060"/>
              </w:rPr>
              <w:t xml:space="preserve">5295 TENSOSTRUTTURA VIA </w:t>
            </w:r>
            <w:proofErr w:type="gramStart"/>
            <w:r w:rsidRPr="004541BB">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A618D" w14:textId="77777777" w:rsidR="00AE72B5" w:rsidRPr="004541BB" w:rsidRDefault="00AE72B5" w:rsidP="00490F36">
            <w:pPr>
              <w:pStyle w:val="rowtabella0"/>
              <w:rPr>
                <w:color w:val="002060"/>
              </w:rPr>
            </w:pPr>
            <w:r w:rsidRPr="004541BB">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D051D" w14:textId="77777777" w:rsidR="00AE72B5" w:rsidRPr="004541BB" w:rsidRDefault="00AE72B5" w:rsidP="00490F36">
            <w:pPr>
              <w:pStyle w:val="rowtabella0"/>
              <w:rPr>
                <w:color w:val="002060"/>
              </w:rPr>
            </w:pPr>
            <w:r w:rsidRPr="004541BB">
              <w:rPr>
                <w:color w:val="002060"/>
              </w:rPr>
              <w:t xml:space="preserve">VIA </w:t>
            </w:r>
            <w:proofErr w:type="gramStart"/>
            <w:r w:rsidRPr="004541BB">
              <w:rPr>
                <w:color w:val="002060"/>
              </w:rPr>
              <w:t>E.MATTEI</w:t>
            </w:r>
            <w:proofErr w:type="gramEnd"/>
          </w:p>
        </w:tc>
      </w:tr>
      <w:tr w:rsidR="00AE72B5" w:rsidRPr="004541BB" w14:paraId="75909C05"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0274B" w14:textId="77777777" w:rsidR="00AE72B5" w:rsidRPr="004541BB" w:rsidRDefault="00AE72B5" w:rsidP="00490F36">
            <w:pPr>
              <w:pStyle w:val="rowtabella0"/>
              <w:rPr>
                <w:color w:val="002060"/>
              </w:rPr>
            </w:pPr>
            <w:r w:rsidRPr="004541BB">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100638" w14:textId="77777777" w:rsidR="00AE72B5" w:rsidRPr="004541BB" w:rsidRDefault="00AE72B5" w:rsidP="00490F36">
            <w:pPr>
              <w:pStyle w:val="rowtabella0"/>
              <w:rPr>
                <w:color w:val="002060"/>
              </w:rPr>
            </w:pPr>
            <w:proofErr w:type="gramStart"/>
            <w:r w:rsidRPr="004541BB">
              <w:rPr>
                <w:color w:val="002060"/>
              </w:rPr>
              <w:t>U.MANDOLESI</w:t>
            </w:r>
            <w:proofErr w:type="gramEnd"/>
            <w:r w:rsidRPr="004541BB">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CB5EF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083B03"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CA021" w14:textId="77777777" w:rsidR="00AE72B5" w:rsidRPr="004541BB" w:rsidRDefault="00AE72B5" w:rsidP="00490F36">
            <w:pPr>
              <w:pStyle w:val="rowtabella0"/>
              <w:rPr>
                <w:color w:val="002060"/>
              </w:rPr>
            </w:pPr>
            <w:r w:rsidRPr="004541BB">
              <w:rPr>
                <w:color w:val="002060"/>
              </w:rPr>
              <w:t xml:space="preserve">5623 PALESTRA </w:t>
            </w:r>
            <w:proofErr w:type="gramStart"/>
            <w:r w:rsidRPr="004541BB">
              <w:rPr>
                <w:color w:val="002060"/>
              </w:rPr>
              <w:t>SC.MEDIA</w:t>
            </w:r>
            <w:proofErr w:type="gramEnd"/>
            <w:r w:rsidRPr="004541BB">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27FB1E" w14:textId="77777777" w:rsidR="00AE72B5" w:rsidRPr="004541BB" w:rsidRDefault="00AE72B5" w:rsidP="00490F36">
            <w:pPr>
              <w:pStyle w:val="rowtabella0"/>
              <w:rPr>
                <w:color w:val="002060"/>
              </w:rPr>
            </w:pPr>
            <w:r w:rsidRPr="004541B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95B4E" w14:textId="77777777" w:rsidR="00AE72B5" w:rsidRPr="004541BB" w:rsidRDefault="00AE72B5" w:rsidP="00490F36">
            <w:pPr>
              <w:pStyle w:val="rowtabella0"/>
              <w:rPr>
                <w:color w:val="002060"/>
              </w:rPr>
            </w:pPr>
            <w:r w:rsidRPr="004541BB">
              <w:rPr>
                <w:color w:val="002060"/>
              </w:rPr>
              <w:t>VIA PIRANDELLO</w:t>
            </w:r>
          </w:p>
        </w:tc>
      </w:tr>
      <w:tr w:rsidR="00AE72B5" w:rsidRPr="004541BB" w14:paraId="41362CFC"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BE601B" w14:textId="77777777" w:rsidR="00AE72B5" w:rsidRPr="004541BB" w:rsidRDefault="00AE72B5" w:rsidP="00490F36">
            <w:pPr>
              <w:pStyle w:val="rowtabella0"/>
              <w:rPr>
                <w:color w:val="002060"/>
              </w:rPr>
            </w:pPr>
            <w:r w:rsidRPr="004541BB">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79C20C" w14:textId="77777777" w:rsidR="00AE72B5" w:rsidRPr="004541BB" w:rsidRDefault="00AE72B5" w:rsidP="00490F36">
            <w:pPr>
              <w:pStyle w:val="rowtabella0"/>
              <w:rPr>
                <w:color w:val="002060"/>
              </w:rPr>
            </w:pPr>
            <w:r w:rsidRPr="004541BB">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16492E"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026F9C"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807DED" w14:textId="77777777" w:rsidR="00AE72B5" w:rsidRPr="004541BB" w:rsidRDefault="00AE72B5" w:rsidP="00490F36">
            <w:pPr>
              <w:pStyle w:val="rowtabella0"/>
              <w:rPr>
                <w:color w:val="002060"/>
              </w:rPr>
            </w:pPr>
            <w:r w:rsidRPr="004541BB">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BC72A" w14:textId="77777777" w:rsidR="00AE72B5" w:rsidRPr="004541BB" w:rsidRDefault="00AE72B5" w:rsidP="00490F36">
            <w:pPr>
              <w:pStyle w:val="rowtabella0"/>
              <w:rPr>
                <w:color w:val="002060"/>
              </w:rPr>
            </w:pPr>
            <w:r w:rsidRPr="004541BB">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4567A" w14:textId="77777777" w:rsidR="00AE72B5" w:rsidRPr="004541BB" w:rsidRDefault="00AE72B5" w:rsidP="00490F36">
            <w:pPr>
              <w:pStyle w:val="rowtabella0"/>
              <w:rPr>
                <w:color w:val="002060"/>
              </w:rPr>
            </w:pPr>
            <w:r w:rsidRPr="004541BB">
              <w:rPr>
                <w:color w:val="002060"/>
              </w:rPr>
              <w:t>VIA SALVO D'ACQUISTO</w:t>
            </w:r>
          </w:p>
        </w:tc>
      </w:tr>
      <w:tr w:rsidR="00AE72B5" w:rsidRPr="004541BB" w14:paraId="54F67DFD"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88EE6" w14:textId="77777777" w:rsidR="00AE72B5" w:rsidRPr="004541BB" w:rsidRDefault="00AE72B5" w:rsidP="00490F36">
            <w:pPr>
              <w:pStyle w:val="rowtabella0"/>
              <w:rPr>
                <w:color w:val="002060"/>
              </w:rPr>
            </w:pPr>
            <w:r w:rsidRPr="004541BB">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EE5C0" w14:textId="77777777" w:rsidR="00AE72B5" w:rsidRPr="004541BB" w:rsidRDefault="00AE72B5" w:rsidP="00490F36">
            <w:pPr>
              <w:pStyle w:val="rowtabella0"/>
              <w:rPr>
                <w:color w:val="002060"/>
              </w:rPr>
            </w:pPr>
            <w:r w:rsidRPr="004541BB">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0A234"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BB295" w14:textId="77777777" w:rsidR="00AE72B5" w:rsidRPr="004541BB" w:rsidRDefault="00AE72B5" w:rsidP="00490F36">
            <w:pPr>
              <w:pStyle w:val="rowtabella0"/>
              <w:rPr>
                <w:color w:val="002060"/>
              </w:rPr>
            </w:pPr>
            <w:r w:rsidRPr="004541BB">
              <w:rPr>
                <w:color w:val="002060"/>
              </w:rPr>
              <w:t>26/10/2024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EC430" w14:textId="77777777" w:rsidR="00AE72B5" w:rsidRPr="004541BB" w:rsidRDefault="00AE72B5" w:rsidP="00490F36">
            <w:pPr>
              <w:pStyle w:val="rowtabella0"/>
              <w:rPr>
                <w:color w:val="002060"/>
              </w:rPr>
            </w:pPr>
            <w:r w:rsidRPr="004541BB">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938E8" w14:textId="77777777" w:rsidR="00AE72B5" w:rsidRPr="004541BB" w:rsidRDefault="00AE72B5" w:rsidP="00490F36">
            <w:pPr>
              <w:pStyle w:val="rowtabella0"/>
              <w:rPr>
                <w:color w:val="002060"/>
              </w:rPr>
            </w:pPr>
            <w:r w:rsidRPr="004541BB">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90376" w14:textId="77777777" w:rsidR="00AE72B5" w:rsidRPr="004541BB" w:rsidRDefault="00AE72B5" w:rsidP="00490F36">
            <w:pPr>
              <w:pStyle w:val="rowtabella0"/>
              <w:rPr>
                <w:color w:val="002060"/>
              </w:rPr>
            </w:pPr>
            <w:r w:rsidRPr="004541BB">
              <w:rPr>
                <w:color w:val="002060"/>
              </w:rPr>
              <w:t>VIA FAVETO</w:t>
            </w:r>
          </w:p>
        </w:tc>
      </w:tr>
    </w:tbl>
    <w:p w14:paraId="0F4C2EA0" w14:textId="77777777" w:rsidR="00AE72B5" w:rsidRPr="004541BB" w:rsidRDefault="00AE72B5" w:rsidP="00AE72B5">
      <w:pPr>
        <w:pStyle w:val="breakline"/>
        <w:rPr>
          <w:rFonts w:eastAsiaTheme="minorEastAsia"/>
          <w:color w:val="002060"/>
        </w:rPr>
      </w:pPr>
    </w:p>
    <w:p w14:paraId="78A57030" w14:textId="77777777" w:rsidR="00AE72B5" w:rsidRPr="004541BB" w:rsidRDefault="00AE72B5" w:rsidP="00AE72B5">
      <w:pPr>
        <w:pStyle w:val="breakline"/>
        <w:rPr>
          <w:color w:val="002060"/>
        </w:rPr>
      </w:pPr>
    </w:p>
    <w:p w14:paraId="7DCDC6E3" w14:textId="77777777" w:rsidR="00AE72B5" w:rsidRPr="004541BB" w:rsidRDefault="00AE72B5" w:rsidP="00AE72B5">
      <w:pPr>
        <w:pStyle w:val="breakline"/>
        <w:rPr>
          <w:color w:val="002060"/>
        </w:rPr>
      </w:pPr>
    </w:p>
    <w:p w14:paraId="5A53F091" w14:textId="77777777" w:rsidR="00AE72B5" w:rsidRPr="004541BB" w:rsidRDefault="00AE72B5" w:rsidP="00AE72B5">
      <w:pPr>
        <w:pStyle w:val="sottotitolocampionato10"/>
        <w:rPr>
          <w:color w:val="002060"/>
        </w:rPr>
      </w:pPr>
      <w:r w:rsidRPr="004541BB">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AE72B5" w:rsidRPr="004541BB" w14:paraId="44F0348D"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0DF7D" w14:textId="77777777" w:rsidR="00AE72B5" w:rsidRPr="004541BB" w:rsidRDefault="00AE72B5" w:rsidP="00490F36">
            <w:pPr>
              <w:pStyle w:val="headertabella0"/>
              <w:rPr>
                <w:color w:val="002060"/>
              </w:rPr>
            </w:pPr>
            <w:r w:rsidRPr="004541B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A9F12"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53527"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4FB2D"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4B74E"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8E986"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3B0BE"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5614D607" w14:textId="77777777" w:rsidTr="00490F3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1CE2A8" w14:textId="77777777" w:rsidR="00AE72B5" w:rsidRPr="004541BB" w:rsidRDefault="00AE72B5" w:rsidP="00490F36">
            <w:pPr>
              <w:pStyle w:val="rowtabella0"/>
              <w:rPr>
                <w:color w:val="002060"/>
              </w:rPr>
            </w:pPr>
            <w:proofErr w:type="gramStart"/>
            <w:r w:rsidRPr="004541BB">
              <w:rPr>
                <w:color w:val="002060"/>
              </w:rPr>
              <w:t>U.MANDOLESI</w:t>
            </w:r>
            <w:proofErr w:type="gramEnd"/>
            <w:r w:rsidRPr="004541BB">
              <w:rPr>
                <w:color w:val="002060"/>
              </w:rPr>
              <w:t xml:space="preserv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03447" w14:textId="77777777" w:rsidR="00AE72B5" w:rsidRPr="004541BB" w:rsidRDefault="00AE72B5" w:rsidP="00490F36">
            <w:pPr>
              <w:pStyle w:val="rowtabella0"/>
              <w:rPr>
                <w:color w:val="002060"/>
              </w:rPr>
            </w:pPr>
            <w:r w:rsidRPr="004541BB">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25B30"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120A6" w14:textId="77777777" w:rsidR="00AE72B5" w:rsidRPr="004541BB" w:rsidRDefault="00AE72B5" w:rsidP="00490F36">
            <w:pPr>
              <w:pStyle w:val="rowtabella0"/>
              <w:rPr>
                <w:color w:val="002060"/>
              </w:rPr>
            </w:pPr>
            <w:r w:rsidRPr="004541BB">
              <w:rPr>
                <w:color w:val="002060"/>
              </w:rPr>
              <w:t>30/10/2024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E3C79" w14:textId="77777777" w:rsidR="00AE72B5" w:rsidRPr="004541BB" w:rsidRDefault="00AE72B5" w:rsidP="00490F36">
            <w:pPr>
              <w:pStyle w:val="rowtabella0"/>
              <w:rPr>
                <w:color w:val="002060"/>
              </w:rPr>
            </w:pPr>
            <w:r w:rsidRPr="004541BB">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F2C254" w14:textId="77777777" w:rsidR="00AE72B5" w:rsidRPr="004541BB" w:rsidRDefault="00AE72B5" w:rsidP="00490F36">
            <w:pPr>
              <w:pStyle w:val="rowtabella0"/>
              <w:rPr>
                <w:color w:val="002060"/>
              </w:rPr>
            </w:pPr>
            <w:r w:rsidRPr="004541BB">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15D838" w14:textId="77777777" w:rsidR="00AE72B5" w:rsidRPr="004541BB" w:rsidRDefault="00AE72B5" w:rsidP="00490F36">
            <w:pPr>
              <w:pStyle w:val="rowtabella0"/>
              <w:rPr>
                <w:color w:val="002060"/>
              </w:rPr>
            </w:pPr>
            <w:r w:rsidRPr="004541BB">
              <w:rPr>
                <w:color w:val="002060"/>
              </w:rPr>
              <w:t>VIA SALVO D'ACQUISTO</w:t>
            </w:r>
          </w:p>
        </w:tc>
      </w:tr>
    </w:tbl>
    <w:p w14:paraId="0C48455B" w14:textId="77777777" w:rsidR="00AE72B5" w:rsidRPr="006B1B77" w:rsidRDefault="00AE72B5" w:rsidP="00210449">
      <w:pPr>
        <w:pStyle w:val="breakline"/>
        <w:rPr>
          <w:rFonts w:eastAsiaTheme="minorEastAsia"/>
          <w:color w:val="002060"/>
        </w:rPr>
      </w:pPr>
    </w:p>
    <w:p w14:paraId="43AE6530" w14:textId="77777777" w:rsidR="00210449" w:rsidRPr="006B1B77" w:rsidRDefault="00210449" w:rsidP="00210449">
      <w:pPr>
        <w:pStyle w:val="breakline"/>
        <w:rPr>
          <w:color w:val="002060"/>
        </w:rPr>
      </w:pPr>
    </w:p>
    <w:p w14:paraId="146CAB6C" w14:textId="77777777" w:rsidR="00210449" w:rsidRPr="006B1B77" w:rsidRDefault="00210449" w:rsidP="00210449">
      <w:pPr>
        <w:pStyle w:val="titolocampionato0"/>
        <w:shd w:val="clear" w:color="auto" w:fill="CCCCCC"/>
        <w:spacing w:before="80" w:after="40"/>
        <w:rPr>
          <w:color w:val="002060"/>
        </w:rPr>
      </w:pPr>
      <w:r w:rsidRPr="006B1B77">
        <w:rPr>
          <w:color w:val="002060"/>
        </w:rPr>
        <w:t>CALCIO A CINQUE SERIE D</w:t>
      </w:r>
    </w:p>
    <w:p w14:paraId="27F8FE91" w14:textId="77777777" w:rsidR="00210449" w:rsidRPr="00FD14DB" w:rsidRDefault="00210449" w:rsidP="00210449">
      <w:pPr>
        <w:pStyle w:val="titoloprinc0"/>
        <w:rPr>
          <w:color w:val="002060"/>
        </w:rPr>
      </w:pPr>
      <w:r w:rsidRPr="00FD14DB">
        <w:rPr>
          <w:color w:val="002060"/>
        </w:rPr>
        <w:t>ANAGRAFICA/INDIRIZZARIO/VARIAZIONI CALENDARIO</w:t>
      </w:r>
    </w:p>
    <w:p w14:paraId="164ABA39" w14:textId="77777777" w:rsidR="00210449" w:rsidRPr="00FD14DB" w:rsidRDefault="00210449" w:rsidP="00210449">
      <w:pPr>
        <w:pStyle w:val="titoloprinc0"/>
        <w:jc w:val="both"/>
        <w:rPr>
          <w:b w:val="0"/>
          <w:bCs w:val="0"/>
          <w:color w:val="002060"/>
          <w:sz w:val="22"/>
          <w:szCs w:val="22"/>
        </w:rPr>
      </w:pPr>
    </w:p>
    <w:p w14:paraId="4BD6E35D" w14:textId="77777777" w:rsidR="00210449" w:rsidRPr="00FD14DB" w:rsidRDefault="00210449" w:rsidP="00210449">
      <w:pPr>
        <w:pStyle w:val="titoloprinc0"/>
        <w:jc w:val="both"/>
        <w:rPr>
          <w:color w:val="002060"/>
          <w:sz w:val="22"/>
          <w:szCs w:val="22"/>
        </w:rPr>
      </w:pPr>
      <w:r w:rsidRPr="00FD14DB">
        <w:rPr>
          <w:color w:val="002060"/>
          <w:sz w:val="22"/>
          <w:szCs w:val="22"/>
        </w:rPr>
        <w:t>GIRONE “A”</w:t>
      </w:r>
    </w:p>
    <w:p w14:paraId="0DDD4BA4" w14:textId="77777777" w:rsidR="00210449" w:rsidRPr="00FD14DB" w:rsidRDefault="00210449" w:rsidP="00210449">
      <w:pPr>
        <w:pStyle w:val="titoloprinc0"/>
        <w:jc w:val="both"/>
        <w:rPr>
          <w:b w:val="0"/>
          <w:bCs w:val="0"/>
          <w:color w:val="002060"/>
          <w:sz w:val="22"/>
          <w:szCs w:val="22"/>
        </w:rPr>
      </w:pPr>
    </w:p>
    <w:p w14:paraId="1AF8BFF0" w14:textId="77777777" w:rsidR="00A024D2" w:rsidRPr="00FD14DB" w:rsidRDefault="00210449" w:rsidP="00A024D2">
      <w:pPr>
        <w:pStyle w:val="titoloprinc0"/>
        <w:jc w:val="both"/>
        <w:rPr>
          <w:b w:val="0"/>
          <w:bCs w:val="0"/>
          <w:color w:val="002060"/>
          <w:sz w:val="22"/>
          <w:szCs w:val="22"/>
        </w:rPr>
      </w:pPr>
      <w:r w:rsidRPr="00FD14DB">
        <w:rPr>
          <w:b w:val="0"/>
          <w:bCs w:val="0"/>
          <w:color w:val="002060"/>
          <w:sz w:val="22"/>
          <w:szCs w:val="22"/>
        </w:rPr>
        <w:t xml:space="preserve">La Società </w:t>
      </w:r>
      <w:r w:rsidRPr="00FD14DB">
        <w:rPr>
          <w:color w:val="002060"/>
          <w:sz w:val="22"/>
          <w:szCs w:val="22"/>
        </w:rPr>
        <w:t xml:space="preserve">GRADARA CALCIO </w:t>
      </w:r>
      <w:r w:rsidR="00A024D2" w:rsidRPr="00FD14DB">
        <w:rPr>
          <w:b w:val="0"/>
          <w:bCs w:val="0"/>
          <w:color w:val="002060"/>
          <w:sz w:val="22"/>
          <w:szCs w:val="22"/>
        </w:rPr>
        <w:t xml:space="preserve">constatato </w:t>
      </w:r>
      <w:proofErr w:type="gramStart"/>
      <w:r w:rsidR="00A024D2" w:rsidRPr="00FD14DB">
        <w:rPr>
          <w:b w:val="0"/>
          <w:bCs w:val="0"/>
          <w:color w:val="002060"/>
          <w:sz w:val="22"/>
          <w:szCs w:val="22"/>
        </w:rPr>
        <w:t>che dispone di un impianto all’aperto,</w:t>
      </w:r>
      <w:proofErr w:type="gramEnd"/>
      <w:r w:rsidR="00A024D2" w:rsidRPr="00FD14DB">
        <w:rPr>
          <w:color w:val="002060"/>
          <w:sz w:val="22"/>
          <w:szCs w:val="22"/>
        </w:rPr>
        <w:t xml:space="preserve"> </w:t>
      </w:r>
      <w:r w:rsidR="00A024D2" w:rsidRPr="00FD14DB">
        <w:rPr>
          <w:b w:val="0"/>
          <w:bCs w:val="0"/>
          <w:color w:val="002060"/>
          <w:sz w:val="22"/>
          <w:szCs w:val="22"/>
        </w:rPr>
        <w:t xml:space="preserve">disputerà tutte le </w:t>
      </w:r>
      <w:r w:rsidR="00A024D2" w:rsidRPr="00FD14DB">
        <w:rPr>
          <w:color w:val="002060"/>
          <w:sz w:val="22"/>
          <w:szCs w:val="22"/>
        </w:rPr>
        <w:t>gare interne</w:t>
      </w:r>
      <w:r w:rsidR="00A024D2" w:rsidRPr="00FD14DB">
        <w:rPr>
          <w:b w:val="0"/>
          <w:bCs w:val="0"/>
          <w:color w:val="002060"/>
          <w:sz w:val="22"/>
          <w:szCs w:val="22"/>
        </w:rPr>
        <w:t xml:space="preserve"> relative ai mesi di </w:t>
      </w:r>
      <w:r w:rsidR="00A024D2" w:rsidRPr="00FD14DB">
        <w:rPr>
          <w:color w:val="002060"/>
          <w:sz w:val="22"/>
          <w:szCs w:val="22"/>
        </w:rPr>
        <w:t>NOVEMBRE, DICEMBRE, GENNAIO E FEBBRAIO PP.VV.</w:t>
      </w:r>
      <w:r w:rsidR="00A024D2" w:rsidRPr="00FD14DB">
        <w:rPr>
          <w:b w:val="0"/>
          <w:bCs w:val="0"/>
          <w:color w:val="002060"/>
          <w:sz w:val="22"/>
          <w:szCs w:val="22"/>
        </w:rPr>
        <w:t xml:space="preserve"> il </w:t>
      </w:r>
      <w:r w:rsidR="00A024D2" w:rsidRPr="00FD14DB">
        <w:rPr>
          <w:color w:val="002060"/>
          <w:sz w:val="22"/>
          <w:szCs w:val="22"/>
        </w:rPr>
        <w:t xml:space="preserve">SABATO </w:t>
      </w:r>
      <w:r w:rsidR="00A024D2" w:rsidRPr="00FD14DB">
        <w:rPr>
          <w:b w:val="0"/>
          <w:bCs w:val="0"/>
          <w:color w:val="002060"/>
          <w:sz w:val="22"/>
          <w:szCs w:val="22"/>
        </w:rPr>
        <w:t xml:space="preserve">alle </w:t>
      </w:r>
      <w:r w:rsidR="00A024D2" w:rsidRPr="00FD14DB">
        <w:rPr>
          <w:color w:val="002060"/>
          <w:sz w:val="22"/>
          <w:szCs w:val="22"/>
        </w:rPr>
        <w:t>ore 15:00</w:t>
      </w:r>
      <w:r w:rsidR="00A024D2" w:rsidRPr="00FD14DB">
        <w:rPr>
          <w:b w:val="0"/>
          <w:bCs w:val="0"/>
          <w:color w:val="002060"/>
          <w:sz w:val="22"/>
          <w:szCs w:val="22"/>
        </w:rPr>
        <w:t>.</w:t>
      </w:r>
    </w:p>
    <w:p w14:paraId="1B9166DB" w14:textId="77777777" w:rsidR="00FD14DB" w:rsidRPr="00FD14DB" w:rsidRDefault="00FD14DB" w:rsidP="00210449">
      <w:pPr>
        <w:pStyle w:val="titoloprinc0"/>
        <w:jc w:val="both"/>
        <w:rPr>
          <w:b w:val="0"/>
          <w:bCs w:val="0"/>
          <w:color w:val="002060"/>
          <w:sz w:val="22"/>
          <w:szCs w:val="22"/>
        </w:rPr>
      </w:pPr>
    </w:p>
    <w:p w14:paraId="1EAE8C89" w14:textId="77777777" w:rsidR="00210449" w:rsidRPr="00FD14DB" w:rsidRDefault="00210449" w:rsidP="00210449">
      <w:pPr>
        <w:pStyle w:val="titoloprinc0"/>
        <w:jc w:val="both"/>
        <w:rPr>
          <w:color w:val="002060"/>
          <w:sz w:val="22"/>
          <w:szCs w:val="22"/>
        </w:rPr>
      </w:pPr>
      <w:r w:rsidRPr="00FD14DB">
        <w:rPr>
          <w:color w:val="002060"/>
          <w:sz w:val="22"/>
          <w:szCs w:val="22"/>
        </w:rPr>
        <w:t>GIRONE “C”</w:t>
      </w:r>
    </w:p>
    <w:p w14:paraId="29521C91" w14:textId="77777777" w:rsidR="00210449" w:rsidRDefault="00210449" w:rsidP="00210449">
      <w:pPr>
        <w:pStyle w:val="titoloprinc0"/>
        <w:jc w:val="both"/>
        <w:rPr>
          <w:b w:val="0"/>
          <w:bCs w:val="0"/>
          <w:color w:val="002060"/>
          <w:sz w:val="22"/>
          <w:szCs w:val="22"/>
        </w:rPr>
      </w:pPr>
    </w:p>
    <w:p w14:paraId="09AD0809" w14:textId="05ABC89B" w:rsidR="00FD14DB" w:rsidRPr="00FD14DB" w:rsidRDefault="00FD14DB" w:rsidP="00FD14DB">
      <w:pPr>
        <w:pStyle w:val="titoloprinc0"/>
        <w:jc w:val="both"/>
        <w:rPr>
          <w:b w:val="0"/>
          <w:bCs w:val="0"/>
          <w:color w:val="002060"/>
          <w:sz w:val="22"/>
          <w:szCs w:val="22"/>
        </w:rPr>
      </w:pPr>
      <w:r w:rsidRPr="00FD14DB">
        <w:rPr>
          <w:b w:val="0"/>
          <w:bCs w:val="0"/>
          <w:color w:val="002060"/>
          <w:sz w:val="22"/>
          <w:szCs w:val="22"/>
        </w:rPr>
        <w:t xml:space="preserve">La Società </w:t>
      </w:r>
      <w:r w:rsidRPr="00FD14DB">
        <w:rPr>
          <w:color w:val="002060"/>
          <w:sz w:val="22"/>
          <w:szCs w:val="22"/>
        </w:rPr>
        <w:t>CITTA’ DI FALCONARA</w:t>
      </w:r>
      <w:r w:rsidRPr="00FD14DB">
        <w:rPr>
          <w:color w:val="002060"/>
          <w:sz w:val="22"/>
          <w:szCs w:val="22"/>
        </w:rPr>
        <w:t xml:space="preserve"> </w:t>
      </w:r>
      <w:r w:rsidRPr="00FD14DB">
        <w:rPr>
          <w:b w:val="0"/>
          <w:bCs w:val="0"/>
          <w:color w:val="002060"/>
          <w:sz w:val="22"/>
          <w:szCs w:val="22"/>
        </w:rPr>
        <w:t xml:space="preserve">comunica che disputerà </w:t>
      </w:r>
      <w:r w:rsidRPr="00FD14DB">
        <w:rPr>
          <w:b w:val="0"/>
          <w:bCs w:val="0"/>
          <w:color w:val="002060"/>
          <w:sz w:val="22"/>
          <w:szCs w:val="22"/>
          <w:u w:val="single"/>
        </w:rPr>
        <w:t xml:space="preserve">tutte le gare interne </w:t>
      </w:r>
      <w:r>
        <w:rPr>
          <w:b w:val="0"/>
          <w:bCs w:val="0"/>
          <w:color w:val="002060"/>
          <w:sz w:val="22"/>
          <w:szCs w:val="22"/>
          <w:u w:val="single"/>
        </w:rPr>
        <w:t>dal 09/11/2024</w:t>
      </w:r>
      <w:r w:rsidRPr="00FD14DB">
        <w:rPr>
          <w:b w:val="0"/>
          <w:bCs w:val="0"/>
          <w:color w:val="002060"/>
          <w:sz w:val="22"/>
          <w:szCs w:val="22"/>
        </w:rPr>
        <w:t xml:space="preserve"> il </w:t>
      </w:r>
      <w:r w:rsidRPr="00FD14DB">
        <w:rPr>
          <w:color w:val="002060"/>
          <w:sz w:val="22"/>
          <w:szCs w:val="22"/>
        </w:rPr>
        <w:t>SABATO</w:t>
      </w:r>
      <w:r w:rsidRPr="00FD14DB">
        <w:rPr>
          <w:color w:val="002060"/>
          <w:sz w:val="22"/>
          <w:szCs w:val="22"/>
        </w:rPr>
        <w:t xml:space="preserve"> </w:t>
      </w:r>
      <w:r w:rsidRPr="00FD14DB">
        <w:rPr>
          <w:b w:val="0"/>
          <w:bCs w:val="0"/>
          <w:color w:val="002060"/>
          <w:sz w:val="22"/>
          <w:szCs w:val="22"/>
        </w:rPr>
        <w:t xml:space="preserve">alle </w:t>
      </w:r>
      <w:r w:rsidRPr="00FD14DB">
        <w:rPr>
          <w:color w:val="002060"/>
          <w:sz w:val="22"/>
          <w:szCs w:val="22"/>
        </w:rPr>
        <w:t xml:space="preserve">ore </w:t>
      </w:r>
      <w:r w:rsidRPr="00FD14DB">
        <w:rPr>
          <w:color w:val="002060"/>
          <w:sz w:val="22"/>
          <w:szCs w:val="22"/>
        </w:rPr>
        <w:t>15</w:t>
      </w:r>
      <w:r w:rsidRPr="00FD14DB">
        <w:rPr>
          <w:color w:val="002060"/>
          <w:sz w:val="22"/>
          <w:szCs w:val="22"/>
        </w:rPr>
        <w:t>:00</w:t>
      </w:r>
      <w:r w:rsidRPr="00FD14DB">
        <w:rPr>
          <w:b w:val="0"/>
          <w:bCs w:val="0"/>
          <w:color w:val="002060"/>
          <w:sz w:val="22"/>
          <w:szCs w:val="22"/>
        </w:rPr>
        <w:t xml:space="preserve">, </w:t>
      </w:r>
      <w:r>
        <w:rPr>
          <w:color w:val="002060"/>
          <w:sz w:val="22"/>
          <w:szCs w:val="22"/>
        </w:rPr>
        <w:t xml:space="preserve">Palasport </w:t>
      </w:r>
      <w:r w:rsidRPr="00FD14DB">
        <w:rPr>
          <w:color w:val="002060"/>
          <w:sz w:val="22"/>
          <w:szCs w:val="22"/>
        </w:rPr>
        <w:t>“</w:t>
      </w:r>
      <w:r>
        <w:rPr>
          <w:color w:val="002060"/>
          <w:sz w:val="22"/>
          <w:szCs w:val="22"/>
        </w:rPr>
        <w:t>Liuti</w:t>
      </w:r>
      <w:r w:rsidRPr="00FD14DB">
        <w:rPr>
          <w:color w:val="002060"/>
          <w:sz w:val="22"/>
          <w:szCs w:val="22"/>
        </w:rPr>
        <w:t xml:space="preserve">” </w:t>
      </w:r>
      <w:r>
        <w:rPr>
          <w:b w:val="0"/>
          <w:bCs w:val="0"/>
          <w:color w:val="002060"/>
          <w:sz w:val="22"/>
          <w:szCs w:val="22"/>
        </w:rPr>
        <w:t>Via Eugenio Montale</w:t>
      </w:r>
      <w:r w:rsidRPr="00FD14DB">
        <w:rPr>
          <w:b w:val="0"/>
          <w:bCs w:val="0"/>
          <w:color w:val="002060"/>
          <w:sz w:val="22"/>
          <w:szCs w:val="22"/>
        </w:rPr>
        <w:t xml:space="preserve"> di </w:t>
      </w:r>
      <w:r>
        <w:rPr>
          <w:color w:val="002060"/>
          <w:sz w:val="22"/>
          <w:szCs w:val="22"/>
        </w:rPr>
        <w:t>CASTELFERRETTI di FALCONARA</w:t>
      </w:r>
      <w:r w:rsidRPr="00FD14DB">
        <w:rPr>
          <w:b w:val="0"/>
          <w:bCs w:val="0"/>
          <w:color w:val="002060"/>
          <w:sz w:val="22"/>
          <w:szCs w:val="22"/>
        </w:rPr>
        <w:t>.</w:t>
      </w:r>
    </w:p>
    <w:p w14:paraId="52F7DB83" w14:textId="77777777" w:rsidR="00FD14DB" w:rsidRPr="00FD14DB" w:rsidRDefault="00FD14DB" w:rsidP="00210449">
      <w:pPr>
        <w:pStyle w:val="titoloprinc0"/>
        <w:jc w:val="both"/>
        <w:rPr>
          <w:b w:val="0"/>
          <w:bCs w:val="0"/>
          <w:color w:val="002060"/>
          <w:sz w:val="22"/>
          <w:szCs w:val="22"/>
        </w:rPr>
      </w:pPr>
    </w:p>
    <w:p w14:paraId="4E1EB460" w14:textId="77777777" w:rsidR="00210449" w:rsidRDefault="00210449" w:rsidP="00210449">
      <w:pPr>
        <w:pStyle w:val="titoloprinc0"/>
        <w:jc w:val="both"/>
        <w:rPr>
          <w:b w:val="0"/>
          <w:bCs w:val="0"/>
          <w:color w:val="002060"/>
          <w:sz w:val="22"/>
          <w:szCs w:val="22"/>
        </w:rPr>
      </w:pPr>
      <w:r w:rsidRPr="00FD14DB">
        <w:rPr>
          <w:b w:val="0"/>
          <w:bCs w:val="0"/>
          <w:color w:val="002060"/>
          <w:sz w:val="22"/>
          <w:szCs w:val="22"/>
        </w:rPr>
        <w:t xml:space="preserve">La Società </w:t>
      </w:r>
      <w:r w:rsidRPr="00FD14DB">
        <w:rPr>
          <w:color w:val="002060"/>
          <w:sz w:val="22"/>
          <w:szCs w:val="22"/>
        </w:rPr>
        <w:t>FIUMINATA</w:t>
      </w:r>
      <w:r w:rsidRPr="00FD14DB">
        <w:rPr>
          <w:b w:val="0"/>
          <w:bCs w:val="0"/>
          <w:color w:val="002060"/>
          <w:sz w:val="22"/>
          <w:szCs w:val="22"/>
        </w:rPr>
        <w:t>, constatato che dispone di un impianto all’aperto,</w:t>
      </w:r>
      <w:r w:rsidRPr="00FD14DB">
        <w:rPr>
          <w:color w:val="002060"/>
          <w:sz w:val="22"/>
          <w:szCs w:val="22"/>
        </w:rPr>
        <w:t xml:space="preserve"> </w:t>
      </w:r>
      <w:r w:rsidRPr="00FD14DB">
        <w:rPr>
          <w:b w:val="0"/>
          <w:bCs w:val="0"/>
          <w:color w:val="002060"/>
          <w:sz w:val="22"/>
          <w:szCs w:val="22"/>
        </w:rPr>
        <w:t xml:space="preserve">disputerà tutte le </w:t>
      </w:r>
      <w:r w:rsidRPr="00FD14DB">
        <w:rPr>
          <w:color w:val="002060"/>
          <w:sz w:val="22"/>
          <w:szCs w:val="22"/>
        </w:rPr>
        <w:t>gare interne</w:t>
      </w:r>
      <w:r w:rsidRPr="00FD14DB">
        <w:rPr>
          <w:b w:val="0"/>
          <w:bCs w:val="0"/>
          <w:color w:val="002060"/>
          <w:sz w:val="22"/>
          <w:szCs w:val="22"/>
        </w:rPr>
        <w:t xml:space="preserve"> relative ai mesi di </w:t>
      </w:r>
      <w:r w:rsidRPr="00FD14DB">
        <w:rPr>
          <w:color w:val="002060"/>
          <w:sz w:val="22"/>
          <w:szCs w:val="22"/>
        </w:rPr>
        <w:t>NOVEMBRE, DICEMBRE, GENNAIO E FEBBRAIO PP.VV.</w:t>
      </w:r>
      <w:r w:rsidRPr="00FD14DB">
        <w:rPr>
          <w:b w:val="0"/>
          <w:bCs w:val="0"/>
          <w:color w:val="002060"/>
          <w:sz w:val="22"/>
          <w:szCs w:val="22"/>
        </w:rPr>
        <w:t xml:space="preserve"> il </w:t>
      </w:r>
      <w:r w:rsidRPr="00FD14DB">
        <w:rPr>
          <w:color w:val="002060"/>
          <w:sz w:val="22"/>
          <w:szCs w:val="22"/>
        </w:rPr>
        <w:t xml:space="preserve">SABATO </w:t>
      </w:r>
      <w:r w:rsidRPr="00FD14DB">
        <w:rPr>
          <w:b w:val="0"/>
          <w:bCs w:val="0"/>
          <w:color w:val="002060"/>
          <w:sz w:val="22"/>
          <w:szCs w:val="22"/>
        </w:rPr>
        <w:t xml:space="preserve">alle </w:t>
      </w:r>
      <w:r w:rsidRPr="00FD14DB">
        <w:rPr>
          <w:color w:val="002060"/>
          <w:sz w:val="22"/>
          <w:szCs w:val="22"/>
        </w:rPr>
        <w:t>ore 15:00</w:t>
      </w:r>
      <w:r w:rsidRPr="00FD14DB">
        <w:rPr>
          <w:b w:val="0"/>
          <w:bCs w:val="0"/>
          <w:color w:val="002060"/>
          <w:sz w:val="22"/>
          <w:szCs w:val="22"/>
        </w:rPr>
        <w:t>.</w:t>
      </w:r>
    </w:p>
    <w:p w14:paraId="0AFAAE94" w14:textId="77777777" w:rsidR="00210449" w:rsidRDefault="00210449" w:rsidP="00210449">
      <w:pPr>
        <w:pStyle w:val="titoloprinc0"/>
        <w:jc w:val="both"/>
        <w:rPr>
          <w:b w:val="0"/>
          <w:bCs w:val="0"/>
          <w:color w:val="002060"/>
          <w:sz w:val="22"/>
          <w:szCs w:val="22"/>
        </w:rPr>
      </w:pPr>
    </w:p>
    <w:p w14:paraId="3F2F42C8" w14:textId="70407A6B" w:rsidR="00FD14DB" w:rsidRDefault="00FD14DB" w:rsidP="00FD14DB">
      <w:pPr>
        <w:pStyle w:val="titoloprinc0"/>
        <w:jc w:val="both"/>
        <w:rPr>
          <w:b w:val="0"/>
          <w:bCs w:val="0"/>
          <w:color w:val="002060"/>
          <w:sz w:val="22"/>
          <w:szCs w:val="22"/>
        </w:rPr>
      </w:pPr>
      <w:r w:rsidRPr="00FD14DB">
        <w:rPr>
          <w:b w:val="0"/>
          <w:bCs w:val="0"/>
          <w:color w:val="002060"/>
          <w:sz w:val="22"/>
          <w:szCs w:val="22"/>
        </w:rPr>
        <w:t xml:space="preserve">La Società </w:t>
      </w:r>
      <w:r>
        <w:rPr>
          <w:color w:val="002060"/>
          <w:sz w:val="22"/>
          <w:szCs w:val="22"/>
        </w:rPr>
        <w:t>GROTTACCIA 2005</w:t>
      </w:r>
      <w:r w:rsidRPr="00FD14DB">
        <w:rPr>
          <w:b w:val="0"/>
          <w:bCs w:val="0"/>
          <w:color w:val="002060"/>
          <w:sz w:val="22"/>
          <w:szCs w:val="22"/>
        </w:rPr>
        <w:t>, constatato che dispone di un impianto all’aperto,</w:t>
      </w:r>
      <w:r w:rsidRPr="00FD14DB">
        <w:rPr>
          <w:color w:val="002060"/>
          <w:sz w:val="22"/>
          <w:szCs w:val="22"/>
        </w:rPr>
        <w:t xml:space="preserve"> </w:t>
      </w:r>
      <w:r w:rsidRPr="00FD14DB">
        <w:rPr>
          <w:b w:val="0"/>
          <w:bCs w:val="0"/>
          <w:color w:val="002060"/>
          <w:sz w:val="22"/>
          <w:szCs w:val="22"/>
        </w:rPr>
        <w:t xml:space="preserve">disputerà tutte le </w:t>
      </w:r>
      <w:r w:rsidRPr="00FD14DB">
        <w:rPr>
          <w:color w:val="002060"/>
          <w:sz w:val="22"/>
          <w:szCs w:val="22"/>
        </w:rPr>
        <w:t>gare interne</w:t>
      </w:r>
      <w:r w:rsidRPr="00FD14DB">
        <w:rPr>
          <w:b w:val="0"/>
          <w:bCs w:val="0"/>
          <w:color w:val="002060"/>
          <w:sz w:val="22"/>
          <w:szCs w:val="22"/>
        </w:rPr>
        <w:t xml:space="preserve"> relative ai mesi di </w:t>
      </w:r>
      <w:r w:rsidRPr="00FD14DB">
        <w:rPr>
          <w:color w:val="002060"/>
          <w:sz w:val="22"/>
          <w:szCs w:val="22"/>
        </w:rPr>
        <w:t>NOVEMBRE, DICEMBRE, GENNAIO E FEBBRAIO PP.VV.</w:t>
      </w:r>
      <w:r w:rsidRPr="00FD14DB">
        <w:rPr>
          <w:b w:val="0"/>
          <w:bCs w:val="0"/>
          <w:color w:val="002060"/>
          <w:sz w:val="22"/>
          <w:szCs w:val="22"/>
        </w:rPr>
        <w:t xml:space="preserve"> il </w:t>
      </w:r>
      <w:r w:rsidRPr="00FD14DB">
        <w:rPr>
          <w:color w:val="002060"/>
          <w:sz w:val="22"/>
          <w:szCs w:val="22"/>
        </w:rPr>
        <w:t xml:space="preserve">SABATO </w:t>
      </w:r>
      <w:r w:rsidRPr="00FD14DB">
        <w:rPr>
          <w:b w:val="0"/>
          <w:bCs w:val="0"/>
          <w:color w:val="002060"/>
          <w:sz w:val="22"/>
          <w:szCs w:val="22"/>
        </w:rPr>
        <w:t xml:space="preserve">alle </w:t>
      </w:r>
      <w:r w:rsidRPr="00FD14DB">
        <w:rPr>
          <w:color w:val="002060"/>
          <w:sz w:val="22"/>
          <w:szCs w:val="22"/>
        </w:rPr>
        <w:t>ore 15:00</w:t>
      </w:r>
      <w:r w:rsidRPr="00FD14DB">
        <w:rPr>
          <w:b w:val="0"/>
          <w:bCs w:val="0"/>
          <w:color w:val="002060"/>
          <w:sz w:val="22"/>
          <w:szCs w:val="22"/>
        </w:rPr>
        <w:t>.</w:t>
      </w:r>
    </w:p>
    <w:p w14:paraId="401D4D67" w14:textId="77777777" w:rsidR="00FD14DB" w:rsidRDefault="00FD14DB" w:rsidP="00210449">
      <w:pPr>
        <w:pStyle w:val="titoloprinc0"/>
        <w:jc w:val="both"/>
        <w:rPr>
          <w:b w:val="0"/>
          <w:bCs w:val="0"/>
          <w:color w:val="002060"/>
          <w:sz w:val="22"/>
          <w:szCs w:val="22"/>
        </w:rPr>
      </w:pPr>
    </w:p>
    <w:p w14:paraId="36C43E85" w14:textId="59CAEA31" w:rsidR="00FD14DB" w:rsidRPr="00FD14DB" w:rsidRDefault="00FD14DB" w:rsidP="00FD14DB">
      <w:pPr>
        <w:pStyle w:val="titoloprinc0"/>
        <w:jc w:val="both"/>
        <w:rPr>
          <w:color w:val="002060"/>
          <w:sz w:val="22"/>
          <w:szCs w:val="22"/>
        </w:rPr>
      </w:pPr>
      <w:r w:rsidRPr="00FD14DB">
        <w:rPr>
          <w:color w:val="002060"/>
          <w:sz w:val="22"/>
          <w:szCs w:val="22"/>
        </w:rPr>
        <w:t>GIRONE “</w:t>
      </w:r>
      <w:r>
        <w:rPr>
          <w:color w:val="002060"/>
          <w:sz w:val="22"/>
          <w:szCs w:val="22"/>
        </w:rPr>
        <w:t>F</w:t>
      </w:r>
      <w:r w:rsidRPr="00FD14DB">
        <w:rPr>
          <w:color w:val="002060"/>
          <w:sz w:val="22"/>
          <w:szCs w:val="22"/>
        </w:rPr>
        <w:t>”</w:t>
      </w:r>
    </w:p>
    <w:p w14:paraId="219F447E" w14:textId="77777777" w:rsidR="00FD14DB" w:rsidRPr="00FD14DB" w:rsidRDefault="00FD14DB" w:rsidP="00FD14DB">
      <w:pPr>
        <w:pStyle w:val="titoloprinc0"/>
        <w:jc w:val="both"/>
        <w:rPr>
          <w:b w:val="0"/>
          <w:bCs w:val="0"/>
          <w:color w:val="002060"/>
          <w:sz w:val="22"/>
          <w:szCs w:val="22"/>
        </w:rPr>
      </w:pPr>
    </w:p>
    <w:p w14:paraId="76136485" w14:textId="08488080" w:rsidR="00FD14DB" w:rsidRDefault="00FD14DB" w:rsidP="00FD14DB">
      <w:pPr>
        <w:pStyle w:val="titoloprinc0"/>
        <w:jc w:val="both"/>
        <w:rPr>
          <w:b w:val="0"/>
          <w:bCs w:val="0"/>
          <w:color w:val="002060"/>
          <w:sz w:val="22"/>
          <w:szCs w:val="22"/>
        </w:rPr>
      </w:pPr>
      <w:r w:rsidRPr="00FD14DB">
        <w:rPr>
          <w:b w:val="0"/>
          <w:bCs w:val="0"/>
          <w:color w:val="002060"/>
          <w:sz w:val="22"/>
          <w:szCs w:val="22"/>
        </w:rPr>
        <w:t xml:space="preserve">La Società </w:t>
      </w:r>
      <w:r>
        <w:rPr>
          <w:color w:val="002060"/>
          <w:sz w:val="22"/>
          <w:szCs w:val="22"/>
        </w:rPr>
        <w:t>RIPABERARDA</w:t>
      </w:r>
      <w:r w:rsidRPr="00FD14DB">
        <w:rPr>
          <w:b w:val="0"/>
          <w:bCs w:val="0"/>
          <w:color w:val="002060"/>
          <w:sz w:val="22"/>
          <w:szCs w:val="22"/>
        </w:rPr>
        <w:t>, constatato che dispone di un impianto all’aperto,</w:t>
      </w:r>
      <w:r w:rsidRPr="00FD14DB">
        <w:rPr>
          <w:color w:val="002060"/>
          <w:sz w:val="22"/>
          <w:szCs w:val="22"/>
        </w:rPr>
        <w:t xml:space="preserve"> </w:t>
      </w:r>
      <w:r w:rsidRPr="00FD14DB">
        <w:rPr>
          <w:b w:val="0"/>
          <w:bCs w:val="0"/>
          <w:color w:val="002060"/>
          <w:sz w:val="22"/>
          <w:szCs w:val="22"/>
        </w:rPr>
        <w:t xml:space="preserve">disputerà tutte le </w:t>
      </w:r>
      <w:r w:rsidRPr="00FD14DB">
        <w:rPr>
          <w:color w:val="002060"/>
          <w:sz w:val="22"/>
          <w:szCs w:val="22"/>
        </w:rPr>
        <w:t>gare interne</w:t>
      </w:r>
      <w:r w:rsidRPr="00FD14DB">
        <w:rPr>
          <w:b w:val="0"/>
          <w:bCs w:val="0"/>
          <w:color w:val="002060"/>
          <w:sz w:val="22"/>
          <w:szCs w:val="22"/>
        </w:rPr>
        <w:t xml:space="preserve"> relative ai mesi di </w:t>
      </w:r>
      <w:r w:rsidRPr="00FD14DB">
        <w:rPr>
          <w:color w:val="002060"/>
          <w:sz w:val="22"/>
          <w:szCs w:val="22"/>
        </w:rPr>
        <w:t>NOVEMBRE, DICEMBRE, GENNAIO E FEBBRAIO PP.VV.</w:t>
      </w:r>
      <w:r w:rsidRPr="00FD14DB">
        <w:rPr>
          <w:b w:val="0"/>
          <w:bCs w:val="0"/>
          <w:color w:val="002060"/>
          <w:sz w:val="22"/>
          <w:szCs w:val="22"/>
        </w:rPr>
        <w:t xml:space="preserve"> il </w:t>
      </w:r>
      <w:r w:rsidRPr="00FD14DB">
        <w:rPr>
          <w:color w:val="002060"/>
          <w:sz w:val="22"/>
          <w:szCs w:val="22"/>
        </w:rPr>
        <w:t xml:space="preserve">SABATO </w:t>
      </w:r>
      <w:r w:rsidRPr="00FD14DB">
        <w:rPr>
          <w:b w:val="0"/>
          <w:bCs w:val="0"/>
          <w:color w:val="002060"/>
          <w:sz w:val="22"/>
          <w:szCs w:val="22"/>
        </w:rPr>
        <w:t xml:space="preserve">alle </w:t>
      </w:r>
      <w:r w:rsidRPr="00FD14DB">
        <w:rPr>
          <w:color w:val="002060"/>
          <w:sz w:val="22"/>
          <w:szCs w:val="22"/>
        </w:rPr>
        <w:t>ore 15:00</w:t>
      </w:r>
      <w:r w:rsidRPr="00FD14DB">
        <w:rPr>
          <w:b w:val="0"/>
          <w:bCs w:val="0"/>
          <w:color w:val="002060"/>
          <w:sz w:val="22"/>
          <w:szCs w:val="22"/>
        </w:rPr>
        <w:t>.</w:t>
      </w:r>
    </w:p>
    <w:p w14:paraId="61043ED8" w14:textId="77777777" w:rsidR="00FD14DB" w:rsidRDefault="00FD14DB" w:rsidP="00FD14DB">
      <w:pPr>
        <w:pStyle w:val="titoloprinc0"/>
        <w:jc w:val="both"/>
        <w:rPr>
          <w:b w:val="0"/>
          <w:bCs w:val="0"/>
          <w:color w:val="002060"/>
          <w:sz w:val="22"/>
          <w:szCs w:val="22"/>
        </w:rPr>
      </w:pPr>
    </w:p>
    <w:p w14:paraId="7AEBE079" w14:textId="721E04B3" w:rsidR="00FD14DB" w:rsidRDefault="00FD14DB" w:rsidP="00FD14DB">
      <w:pPr>
        <w:pStyle w:val="titoloprinc0"/>
        <w:jc w:val="both"/>
        <w:rPr>
          <w:b w:val="0"/>
          <w:bCs w:val="0"/>
          <w:color w:val="002060"/>
          <w:sz w:val="22"/>
          <w:szCs w:val="22"/>
        </w:rPr>
      </w:pPr>
      <w:r w:rsidRPr="00FD14DB">
        <w:rPr>
          <w:b w:val="0"/>
          <w:bCs w:val="0"/>
          <w:color w:val="002060"/>
          <w:sz w:val="22"/>
          <w:szCs w:val="22"/>
        </w:rPr>
        <w:t xml:space="preserve">La Società </w:t>
      </w:r>
      <w:r>
        <w:rPr>
          <w:color w:val="002060"/>
          <w:sz w:val="22"/>
          <w:szCs w:val="22"/>
        </w:rPr>
        <w:t>SAMBENEDETTESE BEACH SOCC</w:t>
      </w:r>
      <w:r w:rsidRPr="00FD14DB">
        <w:rPr>
          <w:b w:val="0"/>
          <w:bCs w:val="0"/>
          <w:color w:val="002060"/>
          <w:sz w:val="22"/>
          <w:szCs w:val="22"/>
        </w:rPr>
        <w:t>, constatato che dispone di un impianto all’aperto,</w:t>
      </w:r>
      <w:r w:rsidRPr="00FD14DB">
        <w:rPr>
          <w:color w:val="002060"/>
          <w:sz w:val="22"/>
          <w:szCs w:val="22"/>
        </w:rPr>
        <w:t xml:space="preserve"> </w:t>
      </w:r>
      <w:r w:rsidRPr="00FD14DB">
        <w:rPr>
          <w:b w:val="0"/>
          <w:bCs w:val="0"/>
          <w:color w:val="002060"/>
          <w:sz w:val="22"/>
          <w:szCs w:val="22"/>
        </w:rPr>
        <w:t xml:space="preserve">disputerà tutte le </w:t>
      </w:r>
      <w:r w:rsidRPr="00FD14DB">
        <w:rPr>
          <w:color w:val="002060"/>
          <w:sz w:val="22"/>
          <w:szCs w:val="22"/>
        </w:rPr>
        <w:t>gare interne</w:t>
      </w:r>
      <w:r w:rsidRPr="00FD14DB">
        <w:rPr>
          <w:b w:val="0"/>
          <w:bCs w:val="0"/>
          <w:color w:val="002060"/>
          <w:sz w:val="22"/>
          <w:szCs w:val="22"/>
        </w:rPr>
        <w:t xml:space="preserve"> relative ai mesi di </w:t>
      </w:r>
      <w:r w:rsidRPr="00FD14DB">
        <w:rPr>
          <w:color w:val="002060"/>
          <w:sz w:val="22"/>
          <w:szCs w:val="22"/>
        </w:rPr>
        <w:t>NOVEMBRE, DICEMBRE, GENNAIO E FEBBRAIO PP.VV.</w:t>
      </w:r>
      <w:r w:rsidRPr="00FD14DB">
        <w:rPr>
          <w:b w:val="0"/>
          <w:bCs w:val="0"/>
          <w:color w:val="002060"/>
          <w:sz w:val="22"/>
          <w:szCs w:val="22"/>
        </w:rPr>
        <w:t xml:space="preserve"> il </w:t>
      </w:r>
      <w:r w:rsidRPr="00FD14DB">
        <w:rPr>
          <w:color w:val="002060"/>
          <w:sz w:val="22"/>
          <w:szCs w:val="22"/>
        </w:rPr>
        <w:t xml:space="preserve">SABATO </w:t>
      </w:r>
      <w:r w:rsidRPr="00FD14DB">
        <w:rPr>
          <w:b w:val="0"/>
          <w:bCs w:val="0"/>
          <w:color w:val="002060"/>
          <w:sz w:val="22"/>
          <w:szCs w:val="22"/>
        </w:rPr>
        <w:t xml:space="preserve">alle </w:t>
      </w:r>
      <w:r w:rsidRPr="00FD14DB">
        <w:rPr>
          <w:color w:val="002060"/>
          <w:sz w:val="22"/>
          <w:szCs w:val="22"/>
        </w:rPr>
        <w:t>ore 15:00</w:t>
      </w:r>
      <w:r w:rsidRPr="00FD14DB">
        <w:rPr>
          <w:b w:val="0"/>
          <w:bCs w:val="0"/>
          <w:color w:val="002060"/>
          <w:sz w:val="22"/>
          <w:szCs w:val="22"/>
        </w:rPr>
        <w:t>.</w:t>
      </w:r>
    </w:p>
    <w:p w14:paraId="0014BDDC" w14:textId="77777777" w:rsidR="00FD14DB" w:rsidRDefault="00FD14DB" w:rsidP="00210449">
      <w:pPr>
        <w:pStyle w:val="titoloprinc0"/>
        <w:jc w:val="both"/>
        <w:rPr>
          <w:b w:val="0"/>
          <w:bCs w:val="0"/>
          <w:color w:val="002060"/>
          <w:sz w:val="22"/>
          <w:szCs w:val="22"/>
        </w:rPr>
      </w:pPr>
    </w:p>
    <w:p w14:paraId="4E08263A" w14:textId="77777777" w:rsidR="00210449" w:rsidRPr="006B1B77" w:rsidRDefault="00210449" w:rsidP="00210449">
      <w:pPr>
        <w:pStyle w:val="titoloprinc0"/>
        <w:rPr>
          <w:color w:val="002060"/>
        </w:rPr>
      </w:pPr>
      <w:r w:rsidRPr="006B1B77">
        <w:rPr>
          <w:color w:val="002060"/>
        </w:rPr>
        <w:t>VARIAZIONI AL PROGRAMMA GARE</w:t>
      </w:r>
    </w:p>
    <w:p w14:paraId="29AF5D55" w14:textId="77777777" w:rsidR="00210449" w:rsidRPr="006B1B77" w:rsidRDefault="00210449" w:rsidP="00210449">
      <w:pPr>
        <w:pStyle w:val="breakline"/>
        <w:rPr>
          <w:color w:val="002060"/>
        </w:rPr>
      </w:pPr>
    </w:p>
    <w:p w14:paraId="479C4CB0" w14:textId="77777777" w:rsidR="00210449" w:rsidRPr="006B1B77" w:rsidRDefault="00210449" w:rsidP="00210449">
      <w:pPr>
        <w:pStyle w:val="breakline"/>
        <w:rPr>
          <w:color w:val="002060"/>
        </w:rPr>
      </w:pPr>
    </w:p>
    <w:p w14:paraId="4118871F" w14:textId="77777777" w:rsidR="00210449" w:rsidRPr="006B1B77" w:rsidRDefault="00210449" w:rsidP="00210449">
      <w:pPr>
        <w:pStyle w:val="sottotitolocampionato10"/>
        <w:rPr>
          <w:color w:val="002060"/>
        </w:rPr>
      </w:pPr>
      <w:r w:rsidRPr="006B1B7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210449" w:rsidRPr="006B1B77" w14:paraId="269DA43B" w14:textId="77777777" w:rsidTr="00AA6C0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47F76"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AAB7A"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170D0" w14:textId="77777777" w:rsidR="00210449" w:rsidRPr="006B1B77" w:rsidRDefault="00210449" w:rsidP="00490F36">
            <w:pPr>
              <w:pStyle w:val="headertabella0"/>
              <w:rPr>
                <w:color w:val="002060"/>
              </w:rPr>
            </w:pPr>
            <w:r w:rsidRPr="006B1B77">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1C165"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ED65"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43440"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55F20"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F53C6" w14:textId="77777777" w:rsidR="00210449" w:rsidRPr="006B1B77" w:rsidRDefault="00210449" w:rsidP="00490F36">
            <w:pPr>
              <w:pStyle w:val="headertabella0"/>
              <w:rPr>
                <w:color w:val="002060"/>
              </w:rPr>
            </w:pPr>
            <w:r w:rsidRPr="006B1B77">
              <w:rPr>
                <w:color w:val="002060"/>
              </w:rPr>
              <w:t>Impianto</w:t>
            </w:r>
          </w:p>
        </w:tc>
      </w:tr>
      <w:tr w:rsidR="00210449" w:rsidRPr="006B1B77" w14:paraId="299A896F" w14:textId="77777777" w:rsidTr="00AA6C0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30BD" w14:textId="77777777" w:rsidR="00210449" w:rsidRPr="00AA6C0F" w:rsidRDefault="00210449" w:rsidP="00490F36">
            <w:pPr>
              <w:pStyle w:val="rowtabella0"/>
              <w:rPr>
                <w:color w:val="002060"/>
                <w:highlight w:val="yellow"/>
              </w:rPr>
            </w:pPr>
            <w:r w:rsidRPr="00AA6C0F">
              <w:rPr>
                <w:color w:val="002060"/>
                <w:highlight w:val="yellow"/>
              </w:rPr>
              <w:t>05/11/2024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7503" w14:textId="77777777" w:rsidR="00210449" w:rsidRPr="00AA6C0F" w:rsidRDefault="00210449" w:rsidP="00490F36">
            <w:pPr>
              <w:pStyle w:val="rowtabella0"/>
              <w:jc w:val="center"/>
              <w:rPr>
                <w:color w:val="002060"/>
                <w:highlight w:val="yellow"/>
              </w:rPr>
            </w:pPr>
            <w:r w:rsidRPr="00AA6C0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D053" w14:textId="77777777" w:rsidR="00210449" w:rsidRPr="00AA6C0F" w:rsidRDefault="00210449" w:rsidP="00490F36">
            <w:pPr>
              <w:pStyle w:val="rowtabella0"/>
              <w:rPr>
                <w:color w:val="002060"/>
                <w:highlight w:val="yellow"/>
              </w:rPr>
            </w:pPr>
            <w:r w:rsidRPr="00AA6C0F">
              <w:rPr>
                <w:color w:val="002060"/>
                <w:highlight w:val="yellow"/>
              </w:rPr>
              <w:t>C.U.S. CAMERINO A.S.D.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F100" w14:textId="77777777" w:rsidR="00210449" w:rsidRPr="00AA6C0F" w:rsidRDefault="00210449" w:rsidP="00490F36">
            <w:pPr>
              <w:pStyle w:val="rowtabella0"/>
              <w:rPr>
                <w:color w:val="002060"/>
                <w:highlight w:val="yellow"/>
              </w:rPr>
            </w:pPr>
            <w:r w:rsidRPr="00AA6C0F">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2F3F" w14:textId="77777777" w:rsidR="00210449" w:rsidRPr="006B1B77" w:rsidRDefault="00210449" w:rsidP="00490F36">
            <w:pPr>
              <w:pStyle w:val="rowtabella0"/>
              <w:rPr>
                <w:color w:val="002060"/>
              </w:rPr>
            </w:pPr>
            <w:r w:rsidRPr="006B1B77">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37BD" w14:textId="77777777" w:rsidR="00210449" w:rsidRPr="006B1B77" w:rsidRDefault="00210449" w:rsidP="00490F36">
            <w:pPr>
              <w:pStyle w:val="rowtabella0"/>
              <w:jc w:val="center"/>
              <w:rPr>
                <w:color w:val="002060"/>
              </w:rPr>
            </w:pPr>
            <w:r w:rsidRPr="00AA6C0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1BCF" w14:textId="77777777" w:rsidR="00210449" w:rsidRPr="006B1B77" w:rsidRDefault="00210449" w:rsidP="00490F3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BF59" w14:textId="77777777" w:rsidR="00210449" w:rsidRPr="006B1B77" w:rsidRDefault="00210449" w:rsidP="00490F36">
            <w:pPr>
              <w:rPr>
                <w:color w:val="002060"/>
              </w:rPr>
            </w:pPr>
          </w:p>
        </w:tc>
      </w:tr>
    </w:tbl>
    <w:p w14:paraId="7863A57B" w14:textId="77777777" w:rsidR="00210449" w:rsidRPr="006B1B77" w:rsidRDefault="00210449" w:rsidP="00210449">
      <w:pPr>
        <w:pStyle w:val="breakline"/>
        <w:rPr>
          <w:rFonts w:eastAsiaTheme="minorEastAsia"/>
          <w:color w:val="002060"/>
        </w:rPr>
      </w:pPr>
    </w:p>
    <w:p w14:paraId="21D057E0" w14:textId="77777777" w:rsidR="00210449" w:rsidRPr="006B1B77" w:rsidRDefault="00210449" w:rsidP="00210449">
      <w:pPr>
        <w:pStyle w:val="breakline"/>
        <w:rPr>
          <w:color w:val="002060"/>
        </w:rPr>
      </w:pPr>
    </w:p>
    <w:p w14:paraId="50C7DE0D" w14:textId="77777777" w:rsidR="00210449" w:rsidRPr="006B1B77" w:rsidRDefault="00210449" w:rsidP="00210449">
      <w:pPr>
        <w:pStyle w:val="sottotitolocampionato10"/>
        <w:rPr>
          <w:color w:val="002060"/>
        </w:rPr>
      </w:pPr>
      <w:r w:rsidRPr="006B1B7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0449" w:rsidRPr="006B1B77" w14:paraId="02869DF4" w14:textId="77777777" w:rsidTr="00AA6C0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E82F9"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353AA"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D65FD" w14:textId="77777777" w:rsidR="00210449" w:rsidRPr="006B1B77" w:rsidRDefault="00210449"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E94D2"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00426"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BE0B2"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80406"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41A8" w14:textId="77777777" w:rsidR="00210449" w:rsidRPr="006B1B77" w:rsidRDefault="00210449" w:rsidP="00490F36">
            <w:pPr>
              <w:pStyle w:val="headertabella0"/>
              <w:rPr>
                <w:color w:val="002060"/>
              </w:rPr>
            </w:pPr>
            <w:r w:rsidRPr="006B1B77">
              <w:rPr>
                <w:color w:val="002060"/>
              </w:rPr>
              <w:t>Impianto</w:t>
            </w:r>
          </w:p>
        </w:tc>
      </w:tr>
      <w:tr w:rsidR="00210449" w:rsidRPr="006B1B77" w14:paraId="317A68E6" w14:textId="77777777" w:rsidTr="00AA6C0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20026" w14:textId="77777777" w:rsidR="00210449" w:rsidRPr="00AA6C0F" w:rsidRDefault="00210449" w:rsidP="00490F36">
            <w:pPr>
              <w:pStyle w:val="rowtabella0"/>
              <w:rPr>
                <w:color w:val="002060"/>
                <w:highlight w:val="yellow"/>
              </w:rPr>
            </w:pPr>
            <w:r w:rsidRPr="00AA6C0F">
              <w:rPr>
                <w:color w:val="002060"/>
                <w:highlight w:val="yellow"/>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722A" w14:textId="77777777" w:rsidR="00210449" w:rsidRPr="00AA6C0F" w:rsidRDefault="00210449" w:rsidP="00490F36">
            <w:pPr>
              <w:pStyle w:val="rowtabella0"/>
              <w:jc w:val="center"/>
              <w:rPr>
                <w:color w:val="002060"/>
                <w:highlight w:val="yellow"/>
              </w:rPr>
            </w:pPr>
            <w:r w:rsidRPr="00AA6C0F">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B695" w14:textId="77777777" w:rsidR="00210449" w:rsidRPr="00AA6C0F" w:rsidRDefault="00210449" w:rsidP="00490F36">
            <w:pPr>
              <w:pStyle w:val="rowtabella0"/>
              <w:rPr>
                <w:color w:val="002060"/>
                <w:highlight w:val="yellow"/>
              </w:rPr>
            </w:pPr>
            <w:r w:rsidRPr="00AA6C0F">
              <w:rPr>
                <w:color w:val="002060"/>
                <w:highlight w:val="yellow"/>
              </w:rPr>
              <w:t>FROG S CLUB SPORT</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5FC0" w14:textId="77777777" w:rsidR="00210449" w:rsidRPr="00AA6C0F" w:rsidRDefault="00210449" w:rsidP="00490F36">
            <w:pPr>
              <w:pStyle w:val="rowtabella0"/>
              <w:rPr>
                <w:color w:val="002060"/>
                <w:highlight w:val="yellow"/>
              </w:rPr>
            </w:pPr>
            <w:r w:rsidRPr="00AA6C0F">
              <w:rPr>
                <w:color w:val="002060"/>
                <w:highlight w:val="yellow"/>
              </w:rPr>
              <w:t>G.S.A. LE DUE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189F" w14:textId="77777777" w:rsidR="00210449" w:rsidRPr="006B1B77" w:rsidRDefault="00210449" w:rsidP="00490F36">
            <w:pPr>
              <w:pStyle w:val="rowtabella0"/>
              <w:rPr>
                <w:color w:val="002060"/>
              </w:rPr>
            </w:pPr>
            <w:r w:rsidRPr="006B1B77">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7DBB" w14:textId="77777777" w:rsidR="00210449" w:rsidRPr="006B1B77" w:rsidRDefault="00210449" w:rsidP="00490F36">
            <w:pPr>
              <w:pStyle w:val="rowtabella0"/>
              <w:jc w:val="center"/>
              <w:rPr>
                <w:color w:val="002060"/>
              </w:rPr>
            </w:pPr>
            <w:r w:rsidRPr="00AA6C0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2CFA" w14:textId="77777777" w:rsidR="00210449" w:rsidRPr="006B1B77" w:rsidRDefault="00210449" w:rsidP="00490F36">
            <w:pPr>
              <w:pStyle w:val="rowtabella0"/>
              <w:jc w:val="center"/>
              <w:rPr>
                <w:color w:val="002060"/>
              </w:rPr>
            </w:pPr>
            <w:r w:rsidRPr="006B1B7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3595" w14:textId="77777777" w:rsidR="00210449" w:rsidRPr="006B1B77" w:rsidRDefault="00210449" w:rsidP="00490F36">
            <w:pPr>
              <w:rPr>
                <w:color w:val="002060"/>
              </w:rPr>
            </w:pPr>
          </w:p>
        </w:tc>
      </w:tr>
    </w:tbl>
    <w:p w14:paraId="33FDA9E0" w14:textId="77777777" w:rsidR="00210449" w:rsidRPr="006B1B77" w:rsidRDefault="00210449" w:rsidP="00210449">
      <w:pPr>
        <w:pStyle w:val="breakline"/>
        <w:rPr>
          <w:rFonts w:eastAsiaTheme="minorEastAsia"/>
          <w:color w:val="002060"/>
        </w:rPr>
      </w:pPr>
    </w:p>
    <w:p w14:paraId="256AC32E" w14:textId="77777777" w:rsidR="00210449" w:rsidRPr="006B1B77" w:rsidRDefault="00210449" w:rsidP="00210449">
      <w:pPr>
        <w:pStyle w:val="breakline"/>
        <w:rPr>
          <w:color w:val="002060"/>
        </w:rPr>
      </w:pPr>
    </w:p>
    <w:p w14:paraId="35A61DC7" w14:textId="77777777" w:rsidR="00210449" w:rsidRPr="006B1B77" w:rsidRDefault="00210449" w:rsidP="00210449">
      <w:pPr>
        <w:pStyle w:val="breakline"/>
        <w:rPr>
          <w:rFonts w:eastAsiaTheme="minorEastAsia"/>
          <w:color w:val="002060"/>
        </w:rPr>
      </w:pPr>
    </w:p>
    <w:p w14:paraId="40D1252C" w14:textId="77777777" w:rsidR="00210449" w:rsidRPr="006B1B77" w:rsidRDefault="00210449" w:rsidP="00210449">
      <w:pPr>
        <w:pStyle w:val="breakline"/>
        <w:rPr>
          <w:color w:val="002060"/>
        </w:rPr>
      </w:pPr>
    </w:p>
    <w:p w14:paraId="328BF209" w14:textId="77777777" w:rsidR="00210449" w:rsidRPr="006B1B77" w:rsidRDefault="00210449" w:rsidP="00210449">
      <w:pPr>
        <w:pStyle w:val="titoloprinc0"/>
        <w:rPr>
          <w:color w:val="002060"/>
        </w:rPr>
      </w:pPr>
      <w:r w:rsidRPr="006B1B77">
        <w:rPr>
          <w:color w:val="002060"/>
        </w:rPr>
        <w:t>RISULTATI</w:t>
      </w:r>
    </w:p>
    <w:p w14:paraId="3DD11012" w14:textId="77777777" w:rsidR="00210449" w:rsidRDefault="00210449" w:rsidP="00210449">
      <w:pPr>
        <w:pStyle w:val="breakline"/>
        <w:rPr>
          <w:color w:val="002060"/>
        </w:rPr>
      </w:pPr>
    </w:p>
    <w:p w14:paraId="27A32028" w14:textId="1D444980" w:rsidR="001978D9" w:rsidRPr="006B1B77" w:rsidRDefault="001978D9" w:rsidP="001978D9">
      <w:pPr>
        <w:pStyle w:val="sottotitolocampionato10"/>
        <w:rPr>
          <w:color w:val="002060"/>
        </w:rPr>
      </w:pPr>
      <w:r w:rsidRPr="006B1B77">
        <w:rPr>
          <w:color w:val="002060"/>
        </w:rPr>
        <w:t>RISULTATI UFFICIALI GARE DEL 1</w:t>
      </w:r>
      <w:r>
        <w:rPr>
          <w:color w:val="002060"/>
        </w:rPr>
        <w:t>1</w:t>
      </w:r>
      <w:r w:rsidRPr="006B1B77">
        <w:rPr>
          <w:color w:val="002060"/>
        </w:rPr>
        <w:t>/10/2024</w:t>
      </w:r>
    </w:p>
    <w:p w14:paraId="38156EEE"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294D81FB" w14:textId="77777777" w:rsidR="001978D9" w:rsidRPr="006B1B77" w:rsidRDefault="001978D9" w:rsidP="001978D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978D9" w:rsidRPr="006B1B77" w14:paraId="0957CBA4"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978D9" w:rsidRPr="006B1B77" w14:paraId="5E976230"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0505B" w14:textId="77777777" w:rsidR="001978D9" w:rsidRPr="006B1B77" w:rsidRDefault="001978D9" w:rsidP="00490F36">
                  <w:pPr>
                    <w:pStyle w:val="headertabella0"/>
                    <w:rPr>
                      <w:color w:val="002060"/>
                    </w:rPr>
                  </w:pPr>
                  <w:r w:rsidRPr="006B1B77">
                    <w:rPr>
                      <w:color w:val="002060"/>
                    </w:rPr>
                    <w:t>GIRONE A - 1 Giornata - A</w:t>
                  </w:r>
                </w:p>
              </w:tc>
            </w:tr>
            <w:tr w:rsidR="001978D9" w:rsidRPr="006B1B77" w14:paraId="071C507D"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122DE" w14:textId="0256F9B6" w:rsidR="001978D9" w:rsidRPr="006B1B77" w:rsidRDefault="001978D9" w:rsidP="00490F36">
                  <w:pPr>
                    <w:pStyle w:val="rowtabella0"/>
                    <w:rPr>
                      <w:color w:val="002060"/>
                    </w:rPr>
                  </w:pPr>
                  <w:r w:rsidRPr="006B1B77">
                    <w:rPr>
                      <w:color w:val="002060"/>
                    </w:rPr>
                    <w:t>MONT</w:t>
                  </w:r>
                  <w:r>
                    <w:rPr>
                      <w:color w:val="002060"/>
                    </w:rPr>
                    <w:t>ECCHIO SPORT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3877A" w14:textId="6CCC761A" w:rsidR="001978D9" w:rsidRPr="006B1B77" w:rsidRDefault="001978D9" w:rsidP="00490F36">
                  <w:pPr>
                    <w:pStyle w:val="rowtabella0"/>
                    <w:rPr>
                      <w:color w:val="002060"/>
                    </w:rPr>
                  </w:pPr>
                  <w:r>
                    <w:rPr>
                      <w:color w:val="002060"/>
                    </w:rPr>
                    <w:t>- AUDAX CALCIO PIOBBICO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10B4B" w14:textId="735E1DE8" w:rsidR="001978D9" w:rsidRPr="006B1B77" w:rsidRDefault="001978D9" w:rsidP="00490F36">
                  <w:pPr>
                    <w:pStyle w:val="rowtabella0"/>
                    <w:jc w:val="center"/>
                    <w:rPr>
                      <w:color w:val="002060"/>
                    </w:rPr>
                  </w:pPr>
                  <w:r>
                    <w:rPr>
                      <w:color w:val="002060"/>
                    </w:rPr>
                    <w:t>3</w:t>
                  </w:r>
                  <w:r w:rsidRPr="006B1B77">
                    <w:rPr>
                      <w:color w:val="002060"/>
                    </w:rPr>
                    <w:t xml:space="preserve"> - </w:t>
                  </w:r>
                  <w:r>
                    <w:rPr>
                      <w:color w:val="002060"/>
                    </w:rPr>
                    <w:t>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B0A05" w14:textId="77777777" w:rsidR="001978D9" w:rsidRPr="006B1B77" w:rsidRDefault="001978D9" w:rsidP="00490F36">
                  <w:pPr>
                    <w:pStyle w:val="rowtabella0"/>
                    <w:jc w:val="center"/>
                    <w:rPr>
                      <w:color w:val="002060"/>
                    </w:rPr>
                  </w:pPr>
                  <w:r w:rsidRPr="006B1B77">
                    <w:rPr>
                      <w:color w:val="002060"/>
                    </w:rPr>
                    <w:t> </w:t>
                  </w:r>
                </w:p>
              </w:tc>
            </w:tr>
          </w:tbl>
          <w:p w14:paraId="16F32825" w14:textId="77777777" w:rsidR="001978D9" w:rsidRPr="006B1B77" w:rsidRDefault="001978D9" w:rsidP="00490F36">
            <w:pPr>
              <w:rPr>
                <w:color w:val="002060"/>
              </w:rPr>
            </w:pPr>
          </w:p>
        </w:tc>
      </w:tr>
    </w:tbl>
    <w:p w14:paraId="0E1EB48B" w14:textId="77777777" w:rsidR="001978D9" w:rsidRPr="006B1B77" w:rsidRDefault="001978D9" w:rsidP="00210449">
      <w:pPr>
        <w:pStyle w:val="breakline"/>
        <w:rPr>
          <w:color w:val="002060"/>
        </w:rPr>
      </w:pPr>
    </w:p>
    <w:p w14:paraId="18626359" w14:textId="77777777" w:rsidR="00210449" w:rsidRPr="006B1B77" w:rsidRDefault="00210449" w:rsidP="00210449">
      <w:pPr>
        <w:pStyle w:val="sottotitolocampionato10"/>
        <w:rPr>
          <w:color w:val="002060"/>
        </w:rPr>
      </w:pPr>
      <w:r w:rsidRPr="006B1B77">
        <w:rPr>
          <w:color w:val="002060"/>
        </w:rPr>
        <w:t>RISULTATI UFFICIALI GARE DEL 18/10/2024</w:t>
      </w:r>
    </w:p>
    <w:p w14:paraId="2F61DA3E"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7A3629DD"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0449" w:rsidRPr="006B1B77" w14:paraId="1CA2E957"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58DAFE48"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0F45B" w14:textId="77777777" w:rsidR="00210449" w:rsidRPr="006B1B77" w:rsidRDefault="00210449" w:rsidP="00490F36">
                  <w:pPr>
                    <w:pStyle w:val="headertabella0"/>
                    <w:rPr>
                      <w:color w:val="002060"/>
                    </w:rPr>
                  </w:pPr>
                  <w:r w:rsidRPr="006B1B77">
                    <w:rPr>
                      <w:color w:val="002060"/>
                    </w:rPr>
                    <w:t>GIRONE A - 2 Giornata - A</w:t>
                  </w:r>
                </w:p>
              </w:tc>
            </w:tr>
            <w:tr w:rsidR="00210449" w:rsidRPr="006B1B77" w14:paraId="26299329"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9E4F9" w14:textId="77777777" w:rsidR="00210449" w:rsidRPr="006B1B77" w:rsidRDefault="00210449" w:rsidP="00490F36">
                  <w:pPr>
                    <w:pStyle w:val="rowtabella0"/>
                    <w:rPr>
                      <w:color w:val="002060"/>
                    </w:rPr>
                  </w:pPr>
                  <w:r w:rsidRPr="006B1B77">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215F9" w14:textId="77777777" w:rsidR="00210449" w:rsidRPr="006B1B77" w:rsidRDefault="00210449" w:rsidP="00490F36">
                  <w:pPr>
                    <w:pStyle w:val="rowtabella0"/>
                    <w:rPr>
                      <w:color w:val="002060"/>
                    </w:rPr>
                  </w:pPr>
                  <w:r w:rsidRPr="006B1B77">
                    <w:rPr>
                      <w:color w:val="002060"/>
                    </w:rPr>
                    <w:t xml:space="preserve">- SPECIAL ONE SPORTING </w:t>
                  </w:r>
                  <w:proofErr w:type="spellStart"/>
                  <w:proofErr w:type="gramStart"/>
                  <w:r w:rsidRPr="006B1B77">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1D26A" w14:textId="77777777" w:rsidR="00210449" w:rsidRPr="006B1B77" w:rsidRDefault="00210449" w:rsidP="00490F36">
                  <w:pPr>
                    <w:pStyle w:val="rowtabella0"/>
                    <w:jc w:val="center"/>
                    <w:rPr>
                      <w:color w:val="002060"/>
                    </w:rPr>
                  </w:pPr>
                  <w:r w:rsidRPr="006B1B77">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207FE" w14:textId="77777777" w:rsidR="00210449" w:rsidRPr="006B1B77" w:rsidRDefault="00210449" w:rsidP="00490F36">
                  <w:pPr>
                    <w:pStyle w:val="rowtabella0"/>
                    <w:jc w:val="center"/>
                    <w:rPr>
                      <w:color w:val="002060"/>
                    </w:rPr>
                  </w:pPr>
                  <w:r w:rsidRPr="006B1B77">
                    <w:rPr>
                      <w:color w:val="002060"/>
                    </w:rPr>
                    <w:t> </w:t>
                  </w:r>
                </w:p>
              </w:tc>
            </w:tr>
            <w:tr w:rsidR="00210449" w:rsidRPr="006B1B77" w14:paraId="02A37A57"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FF5759" w14:textId="77777777" w:rsidR="00210449" w:rsidRPr="006B1B77" w:rsidRDefault="00210449" w:rsidP="00490F36">
                  <w:pPr>
                    <w:pStyle w:val="rowtabella0"/>
                    <w:rPr>
                      <w:color w:val="002060"/>
                    </w:rPr>
                  </w:pPr>
                  <w:r w:rsidRPr="006B1B77">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C6C7CD" w14:textId="77777777" w:rsidR="00210449" w:rsidRPr="006B1B77" w:rsidRDefault="00210449" w:rsidP="00490F36">
                  <w:pPr>
                    <w:pStyle w:val="rowtabella0"/>
                    <w:rPr>
                      <w:color w:val="002060"/>
                    </w:rPr>
                  </w:pPr>
                  <w:r w:rsidRPr="006B1B77">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EBCE7B" w14:textId="77777777" w:rsidR="00210449" w:rsidRPr="006B1B77" w:rsidRDefault="00210449" w:rsidP="00490F36">
                  <w:pPr>
                    <w:pStyle w:val="rowtabella0"/>
                    <w:jc w:val="center"/>
                    <w:rPr>
                      <w:color w:val="002060"/>
                    </w:rPr>
                  </w:pPr>
                  <w:r w:rsidRPr="006B1B7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CF157" w14:textId="77777777" w:rsidR="00210449" w:rsidRPr="006B1B77" w:rsidRDefault="00210449" w:rsidP="00490F36">
                  <w:pPr>
                    <w:pStyle w:val="rowtabella0"/>
                    <w:jc w:val="center"/>
                    <w:rPr>
                      <w:color w:val="002060"/>
                    </w:rPr>
                  </w:pPr>
                  <w:r w:rsidRPr="006B1B77">
                    <w:rPr>
                      <w:color w:val="002060"/>
                    </w:rPr>
                    <w:t> </w:t>
                  </w:r>
                </w:p>
              </w:tc>
            </w:tr>
            <w:tr w:rsidR="00210449" w:rsidRPr="006B1B77" w14:paraId="47E642A1"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990604" w14:textId="77777777" w:rsidR="00210449" w:rsidRPr="006B1B77" w:rsidRDefault="00210449" w:rsidP="00490F36">
                  <w:pPr>
                    <w:pStyle w:val="rowtabella0"/>
                    <w:rPr>
                      <w:color w:val="002060"/>
                    </w:rPr>
                  </w:pPr>
                  <w:r w:rsidRPr="006B1B77">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8899F4" w14:textId="77777777" w:rsidR="00210449" w:rsidRPr="006B1B77" w:rsidRDefault="00210449" w:rsidP="00490F36">
                  <w:pPr>
                    <w:pStyle w:val="rowtabella0"/>
                    <w:rPr>
                      <w:color w:val="002060"/>
                    </w:rPr>
                  </w:pPr>
                  <w:r w:rsidRPr="006B1B77">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86EF98" w14:textId="77777777" w:rsidR="00210449" w:rsidRPr="006B1B77" w:rsidRDefault="00210449" w:rsidP="00490F36">
                  <w:pPr>
                    <w:pStyle w:val="rowtabella0"/>
                    <w:jc w:val="center"/>
                    <w:rPr>
                      <w:color w:val="002060"/>
                    </w:rPr>
                  </w:pPr>
                  <w:r w:rsidRPr="006B1B7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A27EC5" w14:textId="77777777" w:rsidR="00210449" w:rsidRPr="006B1B77" w:rsidRDefault="00210449" w:rsidP="00490F36">
                  <w:pPr>
                    <w:pStyle w:val="rowtabella0"/>
                    <w:jc w:val="center"/>
                    <w:rPr>
                      <w:color w:val="002060"/>
                    </w:rPr>
                  </w:pPr>
                  <w:r w:rsidRPr="006B1B77">
                    <w:rPr>
                      <w:color w:val="002060"/>
                    </w:rPr>
                    <w:t> </w:t>
                  </w:r>
                </w:p>
              </w:tc>
            </w:tr>
            <w:tr w:rsidR="00210449" w:rsidRPr="006B1B77" w14:paraId="17FFBB2B"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96E617" w14:textId="77777777" w:rsidR="00210449" w:rsidRPr="006B1B77" w:rsidRDefault="00210449" w:rsidP="00490F36">
                  <w:pPr>
                    <w:pStyle w:val="rowtabella0"/>
                    <w:rPr>
                      <w:color w:val="002060"/>
                    </w:rPr>
                  </w:pPr>
                  <w:r w:rsidRPr="006B1B77">
                    <w:rPr>
                      <w:color w:val="002060"/>
                    </w:rPr>
                    <w:t>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05E4C3" w14:textId="77777777" w:rsidR="00210449" w:rsidRPr="006B1B77" w:rsidRDefault="00210449" w:rsidP="00490F36">
                  <w:pPr>
                    <w:pStyle w:val="rowtabella0"/>
                    <w:rPr>
                      <w:color w:val="002060"/>
                    </w:rPr>
                  </w:pPr>
                  <w:r w:rsidRPr="006B1B77">
                    <w:rPr>
                      <w:color w:val="002060"/>
                    </w:rPr>
                    <w:t>- SAN COSTANZO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25CF9A" w14:textId="77777777" w:rsidR="00210449" w:rsidRPr="006B1B77" w:rsidRDefault="00210449" w:rsidP="00490F36">
                  <w:pPr>
                    <w:pStyle w:val="rowtabella0"/>
                    <w:jc w:val="center"/>
                    <w:rPr>
                      <w:color w:val="002060"/>
                    </w:rPr>
                  </w:pPr>
                  <w:r w:rsidRPr="006B1B7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9A1AB8" w14:textId="77777777" w:rsidR="00210449" w:rsidRPr="006B1B77" w:rsidRDefault="00210449" w:rsidP="00490F36">
                  <w:pPr>
                    <w:pStyle w:val="rowtabella0"/>
                    <w:jc w:val="center"/>
                    <w:rPr>
                      <w:color w:val="002060"/>
                    </w:rPr>
                  </w:pPr>
                  <w:r w:rsidRPr="006B1B77">
                    <w:rPr>
                      <w:color w:val="002060"/>
                    </w:rPr>
                    <w:t> </w:t>
                  </w:r>
                </w:p>
              </w:tc>
            </w:tr>
            <w:tr w:rsidR="00210449" w:rsidRPr="006B1B77" w14:paraId="39657F1B"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BC2E8C" w14:textId="77777777" w:rsidR="00210449" w:rsidRPr="006B1B77" w:rsidRDefault="00210449" w:rsidP="00490F36">
                  <w:pPr>
                    <w:pStyle w:val="rowtabella0"/>
                    <w:rPr>
                      <w:color w:val="002060"/>
                    </w:rPr>
                  </w:pPr>
                  <w:r w:rsidRPr="006B1B77">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528719" w14:textId="77777777" w:rsidR="00210449" w:rsidRPr="006B1B77" w:rsidRDefault="00210449" w:rsidP="00490F36">
                  <w:pPr>
                    <w:pStyle w:val="rowtabella0"/>
                    <w:rPr>
                      <w:color w:val="002060"/>
                    </w:rPr>
                  </w:pPr>
                  <w:r w:rsidRPr="006B1B77">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15CCE8" w14:textId="77777777" w:rsidR="00210449" w:rsidRPr="006B1B77" w:rsidRDefault="00210449" w:rsidP="00490F36">
                  <w:pPr>
                    <w:pStyle w:val="rowtabella0"/>
                    <w:jc w:val="center"/>
                    <w:rPr>
                      <w:color w:val="002060"/>
                    </w:rPr>
                  </w:pPr>
                  <w:r w:rsidRPr="006B1B7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62BFD0" w14:textId="77777777" w:rsidR="00210449" w:rsidRPr="006B1B77" w:rsidRDefault="00210449" w:rsidP="00490F36">
                  <w:pPr>
                    <w:pStyle w:val="rowtabella0"/>
                    <w:jc w:val="center"/>
                    <w:rPr>
                      <w:color w:val="002060"/>
                    </w:rPr>
                  </w:pPr>
                  <w:r w:rsidRPr="006B1B77">
                    <w:rPr>
                      <w:color w:val="002060"/>
                    </w:rPr>
                    <w:t> </w:t>
                  </w:r>
                </w:p>
              </w:tc>
            </w:tr>
            <w:tr w:rsidR="00210449" w:rsidRPr="006B1B77" w14:paraId="54361FC0"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CA020F" w14:textId="77777777" w:rsidR="00210449" w:rsidRPr="006B1B77" w:rsidRDefault="00210449" w:rsidP="00490F36">
                  <w:pPr>
                    <w:pStyle w:val="rowtabella0"/>
                    <w:rPr>
                      <w:color w:val="002060"/>
                    </w:rPr>
                  </w:pPr>
                  <w:r w:rsidRPr="006B1B77">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DA55C" w14:textId="77777777" w:rsidR="00210449" w:rsidRPr="006B1B77" w:rsidRDefault="00210449" w:rsidP="00490F36">
                  <w:pPr>
                    <w:pStyle w:val="rowtabella0"/>
                    <w:rPr>
                      <w:color w:val="002060"/>
                    </w:rPr>
                  </w:pPr>
                  <w:r w:rsidRPr="006B1B77">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D7ED5" w14:textId="77777777" w:rsidR="00210449" w:rsidRPr="006B1B77" w:rsidRDefault="00210449" w:rsidP="00490F36">
                  <w:pPr>
                    <w:pStyle w:val="rowtabella0"/>
                    <w:jc w:val="center"/>
                    <w:rPr>
                      <w:color w:val="002060"/>
                    </w:rPr>
                  </w:pPr>
                  <w:r w:rsidRPr="006B1B77">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78501" w14:textId="77777777" w:rsidR="00210449" w:rsidRPr="006B1B77" w:rsidRDefault="00210449" w:rsidP="00490F36">
                  <w:pPr>
                    <w:pStyle w:val="rowtabella0"/>
                    <w:jc w:val="center"/>
                    <w:rPr>
                      <w:color w:val="002060"/>
                    </w:rPr>
                  </w:pPr>
                  <w:r w:rsidRPr="006B1B77">
                    <w:rPr>
                      <w:color w:val="002060"/>
                    </w:rPr>
                    <w:t> </w:t>
                  </w:r>
                </w:p>
              </w:tc>
            </w:tr>
          </w:tbl>
          <w:p w14:paraId="3B6CDEEB" w14:textId="77777777" w:rsidR="00210449" w:rsidRPr="006B1B77" w:rsidRDefault="00210449" w:rsidP="00490F3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47CAABCA"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0B2DD" w14:textId="77777777" w:rsidR="00210449" w:rsidRPr="006B1B77" w:rsidRDefault="00210449" w:rsidP="00490F36">
                  <w:pPr>
                    <w:pStyle w:val="headertabella0"/>
                    <w:rPr>
                      <w:color w:val="002060"/>
                    </w:rPr>
                  </w:pPr>
                  <w:r w:rsidRPr="006B1B77">
                    <w:rPr>
                      <w:color w:val="002060"/>
                    </w:rPr>
                    <w:t>GIRONE B - 2 Giornata - A</w:t>
                  </w:r>
                </w:p>
              </w:tc>
            </w:tr>
            <w:tr w:rsidR="00210449" w:rsidRPr="006B1B77" w14:paraId="704E236E"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2D469D" w14:textId="77777777" w:rsidR="00210449" w:rsidRPr="006B1B77" w:rsidRDefault="00210449" w:rsidP="00490F36">
                  <w:pPr>
                    <w:pStyle w:val="rowtabella0"/>
                    <w:rPr>
                      <w:color w:val="002060"/>
                    </w:rPr>
                  </w:pPr>
                  <w:r w:rsidRPr="006B1B77">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AD3E4" w14:textId="77777777" w:rsidR="00210449" w:rsidRPr="006B1B77" w:rsidRDefault="00210449" w:rsidP="00490F36">
                  <w:pPr>
                    <w:pStyle w:val="rowtabella0"/>
                    <w:rPr>
                      <w:color w:val="002060"/>
                    </w:rPr>
                  </w:pPr>
                  <w:r w:rsidRPr="006B1B77">
                    <w:rPr>
                      <w:color w:val="002060"/>
                    </w:rPr>
                    <w:t>- VIRTUS AURORA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FD062" w14:textId="77777777" w:rsidR="00210449" w:rsidRPr="006B1B77" w:rsidRDefault="00210449" w:rsidP="00490F36">
                  <w:pPr>
                    <w:pStyle w:val="rowtabella0"/>
                    <w:jc w:val="center"/>
                    <w:rPr>
                      <w:color w:val="002060"/>
                    </w:rPr>
                  </w:pPr>
                  <w:r w:rsidRPr="006B1B77">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A117F" w14:textId="77777777" w:rsidR="00210449" w:rsidRPr="006B1B77" w:rsidRDefault="00210449" w:rsidP="00490F36">
                  <w:pPr>
                    <w:pStyle w:val="rowtabella0"/>
                    <w:jc w:val="center"/>
                    <w:rPr>
                      <w:color w:val="002060"/>
                    </w:rPr>
                  </w:pPr>
                  <w:r w:rsidRPr="006B1B77">
                    <w:rPr>
                      <w:color w:val="002060"/>
                    </w:rPr>
                    <w:t> </w:t>
                  </w:r>
                </w:p>
              </w:tc>
            </w:tr>
            <w:tr w:rsidR="00210449" w:rsidRPr="006B1B77" w14:paraId="0A9CE05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21B31" w14:textId="77777777" w:rsidR="00210449" w:rsidRPr="006B1B77" w:rsidRDefault="00210449" w:rsidP="00490F36">
                  <w:pPr>
                    <w:pStyle w:val="rowtabella0"/>
                    <w:rPr>
                      <w:color w:val="002060"/>
                    </w:rPr>
                  </w:pPr>
                  <w:r w:rsidRPr="006B1B77">
                    <w:rPr>
                      <w:color w:val="002060"/>
                    </w:rPr>
                    <w:t>(2) 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C9CD63" w14:textId="77777777" w:rsidR="00210449" w:rsidRPr="006B1B77" w:rsidRDefault="00210449" w:rsidP="00490F36">
                  <w:pPr>
                    <w:pStyle w:val="rowtabella0"/>
                    <w:rPr>
                      <w:color w:val="002060"/>
                    </w:rPr>
                  </w:pPr>
                  <w:r w:rsidRPr="006B1B77">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D93DB6" w14:textId="77777777" w:rsidR="00210449" w:rsidRPr="006B1B77" w:rsidRDefault="00210449" w:rsidP="00490F36">
                  <w:pPr>
                    <w:pStyle w:val="rowtabella0"/>
                    <w:jc w:val="center"/>
                    <w:rPr>
                      <w:color w:val="002060"/>
                    </w:rPr>
                  </w:pPr>
                  <w:r w:rsidRPr="006B1B7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213FE5" w14:textId="77777777" w:rsidR="00210449" w:rsidRPr="006B1B77" w:rsidRDefault="00210449" w:rsidP="00490F36">
                  <w:pPr>
                    <w:pStyle w:val="rowtabella0"/>
                    <w:jc w:val="center"/>
                    <w:rPr>
                      <w:color w:val="002060"/>
                    </w:rPr>
                  </w:pPr>
                  <w:r w:rsidRPr="006B1B77">
                    <w:rPr>
                      <w:color w:val="002060"/>
                    </w:rPr>
                    <w:t> </w:t>
                  </w:r>
                </w:p>
              </w:tc>
            </w:tr>
            <w:tr w:rsidR="00210449" w:rsidRPr="006B1B77" w14:paraId="14DA253A"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56A978" w14:textId="77777777" w:rsidR="00210449" w:rsidRPr="006B1B77" w:rsidRDefault="00210449" w:rsidP="00490F36">
                  <w:pPr>
                    <w:pStyle w:val="rowtabella0"/>
                    <w:rPr>
                      <w:color w:val="002060"/>
                    </w:rPr>
                  </w:pPr>
                  <w:r w:rsidRPr="006B1B77">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B027D9" w14:textId="77777777" w:rsidR="00210449" w:rsidRPr="006B1B77" w:rsidRDefault="00210449" w:rsidP="00490F36">
                  <w:pPr>
                    <w:pStyle w:val="rowtabella0"/>
                    <w:rPr>
                      <w:color w:val="002060"/>
                    </w:rPr>
                  </w:pPr>
                  <w:r w:rsidRPr="006B1B77">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F5A611" w14:textId="77777777" w:rsidR="00210449" w:rsidRPr="006B1B77" w:rsidRDefault="00210449" w:rsidP="00490F36">
                  <w:pPr>
                    <w:pStyle w:val="rowtabella0"/>
                    <w:jc w:val="center"/>
                    <w:rPr>
                      <w:color w:val="002060"/>
                    </w:rPr>
                  </w:pPr>
                  <w:r w:rsidRPr="006B1B7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F0CC4B" w14:textId="77777777" w:rsidR="00210449" w:rsidRPr="006B1B77" w:rsidRDefault="00210449" w:rsidP="00490F36">
                  <w:pPr>
                    <w:pStyle w:val="rowtabella0"/>
                    <w:jc w:val="center"/>
                    <w:rPr>
                      <w:color w:val="002060"/>
                    </w:rPr>
                  </w:pPr>
                  <w:r w:rsidRPr="006B1B77">
                    <w:rPr>
                      <w:color w:val="002060"/>
                    </w:rPr>
                    <w:t> </w:t>
                  </w:r>
                </w:p>
              </w:tc>
            </w:tr>
            <w:tr w:rsidR="00210449" w:rsidRPr="006B1B77" w14:paraId="65EF0ED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D2DC98" w14:textId="77777777" w:rsidR="00210449" w:rsidRPr="006B1B77" w:rsidRDefault="00210449" w:rsidP="00490F36">
                  <w:pPr>
                    <w:pStyle w:val="rowtabella0"/>
                    <w:rPr>
                      <w:color w:val="002060"/>
                    </w:rPr>
                  </w:pPr>
                  <w:r w:rsidRPr="006B1B77">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656160" w14:textId="77777777" w:rsidR="00210449" w:rsidRPr="006B1B77" w:rsidRDefault="00210449" w:rsidP="00490F36">
                  <w:pPr>
                    <w:pStyle w:val="rowtabella0"/>
                    <w:rPr>
                      <w:color w:val="002060"/>
                    </w:rPr>
                  </w:pPr>
                  <w:r w:rsidRPr="006B1B77">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57584" w14:textId="77777777" w:rsidR="00210449" w:rsidRPr="006B1B77" w:rsidRDefault="00210449" w:rsidP="00490F36">
                  <w:pPr>
                    <w:pStyle w:val="rowtabella0"/>
                    <w:jc w:val="center"/>
                    <w:rPr>
                      <w:color w:val="002060"/>
                    </w:rPr>
                  </w:pPr>
                  <w:r w:rsidRPr="006B1B7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8A3A66" w14:textId="77777777" w:rsidR="00210449" w:rsidRPr="006B1B77" w:rsidRDefault="00210449" w:rsidP="00490F36">
                  <w:pPr>
                    <w:pStyle w:val="rowtabella0"/>
                    <w:jc w:val="center"/>
                    <w:rPr>
                      <w:color w:val="002060"/>
                    </w:rPr>
                  </w:pPr>
                  <w:r w:rsidRPr="006B1B77">
                    <w:rPr>
                      <w:color w:val="002060"/>
                    </w:rPr>
                    <w:t> </w:t>
                  </w:r>
                </w:p>
              </w:tc>
            </w:tr>
            <w:tr w:rsidR="00210449" w:rsidRPr="006B1B77" w14:paraId="5461549C"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18C890" w14:textId="77777777" w:rsidR="00210449" w:rsidRPr="006B1B77" w:rsidRDefault="00210449" w:rsidP="00490F36">
                  <w:pPr>
                    <w:pStyle w:val="rowtabella0"/>
                    <w:rPr>
                      <w:color w:val="002060"/>
                    </w:rPr>
                  </w:pPr>
                  <w:r w:rsidRPr="006B1B77">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D30538" w14:textId="77777777" w:rsidR="00210449" w:rsidRPr="006B1B77" w:rsidRDefault="00210449" w:rsidP="00490F36">
                  <w:pPr>
                    <w:pStyle w:val="rowtabella0"/>
                    <w:rPr>
                      <w:color w:val="002060"/>
                      <w:lang w:val="es-ES"/>
                    </w:rPr>
                  </w:pPr>
                  <w:r w:rsidRPr="006B1B77">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7C0510" w14:textId="77777777" w:rsidR="00210449" w:rsidRPr="006B1B77" w:rsidRDefault="00210449" w:rsidP="00490F36">
                  <w:pPr>
                    <w:pStyle w:val="rowtabella0"/>
                    <w:jc w:val="center"/>
                    <w:rPr>
                      <w:color w:val="002060"/>
                    </w:rPr>
                  </w:pPr>
                  <w:r w:rsidRPr="006B1B77">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DB4134" w14:textId="77777777" w:rsidR="00210449" w:rsidRPr="006B1B77" w:rsidRDefault="00210449" w:rsidP="00490F36">
                  <w:pPr>
                    <w:pStyle w:val="rowtabella0"/>
                    <w:jc w:val="center"/>
                    <w:rPr>
                      <w:color w:val="002060"/>
                    </w:rPr>
                  </w:pPr>
                  <w:r w:rsidRPr="006B1B77">
                    <w:rPr>
                      <w:color w:val="002060"/>
                    </w:rPr>
                    <w:t> </w:t>
                  </w:r>
                </w:p>
              </w:tc>
            </w:tr>
            <w:tr w:rsidR="00210449" w:rsidRPr="006B1B77" w14:paraId="5B0FD6EB"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F7D417" w14:textId="77777777" w:rsidR="00210449" w:rsidRPr="006B1B77" w:rsidRDefault="00210449" w:rsidP="00490F36">
                  <w:pPr>
                    <w:pStyle w:val="rowtabella0"/>
                    <w:rPr>
                      <w:color w:val="002060"/>
                    </w:rPr>
                  </w:pPr>
                  <w:r w:rsidRPr="006B1B77">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05405" w14:textId="77777777" w:rsidR="00210449" w:rsidRPr="006B1B77" w:rsidRDefault="00210449" w:rsidP="00490F36">
                  <w:pPr>
                    <w:pStyle w:val="rowtabella0"/>
                    <w:rPr>
                      <w:color w:val="002060"/>
                    </w:rPr>
                  </w:pPr>
                  <w:r w:rsidRPr="006B1B77">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3F93E" w14:textId="77777777" w:rsidR="00210449" w:rsidRPr="006B1B77" w:rsidRDefault="00210449" w:rsidP="00490F36">
                  <w:pPr>
                    <w:pStyle w:val="rowtabella0"/>
                    <w:jc w:val="center"/>
                    <w:rPr>
                      <w:color w:val="002060"/>
                    </w:rPr>
                  </w:pPr>
                  <w:r w:rsidRPr="006B1B77">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D868E" w14:textId="77777777" w:rsidR="00210449" w:rsidRPr="006B1B77" w:rsidRDefault="00210449" w:rsidP="00490F36">
                  <w:pPr>
                    <w:pStyle w:val="rowtabella0"/>
                    <w:jc w:val="center"/>
                    <w:rPr>
                      <w:color w:val="002060"/>
                    </w:rPr>
                  </w:pPr>
                  <w:r w:rsidRPr="006B1B77">
                    <w:rPr>
                      <w:color w:val="002060"/>
                    </w:rPr>
                    <w:t> </w:t>
                  </w:r>
                </w:p>
              </w:tc>
            </w:tr>
            <w:tr w:rsidR="00210449" w:rsidRPr="006B1B77" w14:paraId="78363F85"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09B4CD57" w14:textId="77777777" w:rsidR="00210449" w:rsidRPr="006B1B77" w:rsidRDefault="00210449" w:rsidP="00490F36">
                  <w:pPr>
                    <w:pStyle w:val="rowtabella0"/>
                    <w:rPr>
                      <w:color w:val="002060"/>
                    </w:rPr>
                  </w:pPr>
                  <w:r w:rsidRPr="006B1B77">
                    <w:rPr>
                      <w:color w:val="002060"/>
                    </w:rPr>
                    <w:t>(1) - disputata il 19/10/2024</w:t>
                  </w:r>
                </w:p>
              </w:tc>
            </w:tr>
            <w:tr w:rsidR="00210449" w:rsidRPr="006B1B77" w14:paraId="47A5A296"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542FC501" w14:textId="77777777" w:rsidR="00210449" w:rsidRPr="006B1B77" w:rsidRDefault="00210449" w:rsidP="00490F36">
                  <w:pPr>
                    <w:pStyle w:val="rowtabella0"/>
                    <w:rPr>
                      <w:color w:val="002060"/>
                    </w:rPr>
                  </w:pPr>
                  <w:r w:rsidRPr="006B1B77">
                    <w:rPr>
                      <w:color w:val="002060"/>
                    </w:rPr>
                    <w:t>(2) - disputata il 17/10/2024</w:t>
                  </w:r>
                </w:p>
              </w:tc>
            </w:tr>
          </w:tbl>
          <w:p w14:paraId="385B2B8F" w14:textId="77777777" w:rsidR="00210449" w:rsidRPr="006B1B77" w:rsidRDefault="00210449" w:rsidP="00490F36">
            <w:pPr>
              <w:rPr>
                <w:color w:val="002060"/>
              </w:rPr>
            </w:pPr>
          </w:p>
        </w:tc>
      </w:tr>
    </w:tbl>
    <w:p w14:paraId="30DE60A9" w14:textId="77777777" w:rsidR="00210449" w:rsidRPr="006B1B77" w:rsidRDefault="00210449" w:rsidP="0021044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0449" w:rsidRPr="006B1B77" w14:paraId="1505EB83"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4A4A3470"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EF3C2" w14:textId="77777777" w:rsidR="00210449" w:rsidRPr="006B1B77" w:rsidRDefault="00210449" w:rsidP="00490F36">
                  <w:pPr>
                    <w:pStyle w:val="headertabella0"/>
                    <w:rPr>
                      <w:color w:val="002060"/>
                    </w:rPr>
                  </w:pPr>
                  <w:r w:rsidRPr="006B1B77">
                    <w:rPr>
                      <w:color w:val="002060"/>
                    </w:rPr>
                    <w:t>GIRONE C - 2 Giornata - A</w:t>
                  </w:r>
                </w:p>
              </w:tc>
            </w:tr>
            <w:tr w:rsidR="00210449" w:rsidRPr="006B1B77" w14:paraId="51C8DE97"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CA9A29" w14:textId="77777777" w:rsidR="00210449" w:rsidRPr="006B1B77" w:rsidRDefault="00210449" w:rsidP="00490F36">
                  <w:pPr>
                    <w:pStyle w:val="rowtabella0"/>
                    <w:rPr>
                      <w:color w:val="002060"/>
                    </w:rPr>
                  </w:pPr>
                  <w:r w:rsidRPr="006B1B77">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8D8D5" w14:textId="77777777" w:rsidR="00210449" w:rsidRPr="006B1B77" w:rsidRDefault="00210449" w:rsidP="00490F36">
                  <w:pPr>
                    <w:pStyle w:val="rowtabella0"/>
                    <w:rPr>
                      <w:color w:val="002060"/>
                    </w:rPr>
                  </w:pPr>
                  <w:r w:rsidRPr="006B1B77">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3373A" w14:textId="77777777" w:rsidR="00210449" w:rsidRPr="006B1B77" w:rsidRDefault="00210449" w:rsidP="00490F36">
                  <w:pPr>
                    <w:pStyle w:val="rowtabella0"/>
                    <w:jc w:val="center"/>
                    <w:rPr>
                      <w:color w:val="002060"/>
                    </w:rPr>
                  </w:pPr>
                  <w:r w:rsidRPr="006B1B77">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A695D" w14:textId="77777777" w:rsidR="00210449" w:rsidRPr="006B1B77" w:rsidRDefault="00210449" w:rsidP="00490F36">
                  <w:pPr>
                    <w:pStyle w:val="rowtabella0"/>
                    <w:jc w:val="center"/>
                    <w:rPr>
                      <w:color w:val="002060"/>
                    </w:rPr>
                  </w:pPr>
                  <w:r w:rsidRPr="006B1B77">
                    <w:rPr>
                      <w:color w:val="002060"/>
                    </w:rPr>
                    <w:t> </w:t>
                  </w:r>
                </w:p>
              </w:tc>
            </w:tr>
            <w:tr w:rsidR="00210449" w:rsidRPr="006B1B77" w14:paraId="6EE27126"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101D7A" w14:textId="77777777" w:rsidR="00210449" w:rsidRPr="006B1B77" w:rsidRDefault="00210449" w:rsidP="00490F36">
                  <w:pPr>
                    <w:pStyle w:val="rowtabella0"/>
                    <w:rPr>
                      <w:color w:val="002060"/>
                    </w:rPr>
                  </w:pPr>
                  <w:r w:rsidRPr="006B1B77">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4783E5" w14:textId="77777777" w:rsidR="00210449" w:rsidRPr="006B1B77" w:rsidRDefault="00210449" w:rsidP="00490F36">
                  <w:pPr>
                    <w:pStyle w:val="rowtabella0"/>
                    <w:rPr>
                      <w:color w:val="002060"/>
                    </w:rPr>
                  </w:pPr>
                  <w:r w:rsidRPr="006B1B77">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9BD955" w14:textId="77777777" w:rsidR="00210449" w:rsidRPr="006B1B77" w:rsidRDefault="00210449" w:rsidP="00490F36">
                  <w:pPr>
                    <w:pStyle w:val="rowtabella0"/>
                    <w:jc w:val="center"/>
                    <w:rPr>
                      <w:color w:val="002060"/>
                    </w:rPr>
                  </w:pPr>
                  <w:r w:rsidRPr="006B1B7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ED765B" w14:textId="77777777" w:rsidR="00210449" w:rsidRPr="006B1B77" w:rsidRDefault="00210449" w:rsidP="00490F36">
                  <w:pPr>
                    <w:pStyle w:val="rowtabella0"/>
                    <w:jc w:val="center"/>
                    <w:rPr>
                      <w:color w:val="002060"/>
                    </w:rPr>
                  </w:pPr>
                  <w:r w:rsidRPr="006B1B77">
                    <w:rPr>
                      <w:color w:val="002060"/>
                    </w:rPr>
                    <w:t>B</w:t>
                  </w:r>
                </w:p>
              </w:tc>
            </w:tr>
            <w:tr w:rsidR="00210449" w:rsidRPr="006B1B77" w14:paraId="7216DA8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1BB4D2" w14:textId="77777777" w:rsidR="00210449" w:rsidRPr="006B1B77" w:rsidRDefault="00210449" w:rsidP="00490F36">
                  <w:pPr>
                    <w:pStyle w:val="rowtabella0"/>
                    <w:rPr>
                      <w:color w:val="002060"/>
                    </w:rPr>
                  </w:pPr>
                  <w:r w:rsidRPr="006B1B77">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F49310" w14:textId="77777777" w:rsidR="00210449" w:rsidRPr="006B1B77" w:rsidRDefault="00210449" w:rsidP="00490F36">
                  <w:pPr>
                    <w:pStyle w:val="rowtabella0"/>
                    <w:rPr>
                      <w:color w:val="002060"/>
                    </w:rPr>
                  </w:pPr>
                  <w:r w:rsidRPr="006B1B77">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BA9E2F" w14:textId="77777777" w:rsidR="00210449" w:rsidRPr="006B1B77" w:rsidRDefault="00210449" w:rsidP="00490F36">
                  <w:pPr>
                    <w:pStyle w:val="rowtabella0"/>
                    <w:jc w:val="center"/>
                    <w:rPr>
                      <w:color w:val="002060"/>
                    </w:rPr>
                  </w:pPr>
                  <w:r w:rsidRPr="006B1B7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536357" w14:textId="77777777" w:rsidR="00210449" w:rsidRPr="006B1B77" w:rsidRDefault="00210449" w:rsidP="00490F36">
                  <w:pPr>
                    <w:pStyle w:val="rowtabella0"/>
                    <w:jc w:val="center"/>
                    <w:rPr>
                      <w:color w:val="002060"/>
                    </w:rPr>
                  </w:pPr>
                  <w:r w:rsidRPr="006B1B77">
                    <w:rPr>
                      <w:color w:val="002060"/>
                    </w:rPr>
                    <w:t>I</w:t>
                  </w:r>
                </w:p>
              </w:tc>
            </w:tr>
            <w:tr w:rsidR="00210449" w:rsidRPr="006B1B77" w14:paraId="6A67C569"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C9F8F4" w14:textId="77777777" w:rsidR="00210449" w:rsidRPr="006B1B77" w:rsidRDefault="00210449" w:rsidP="00490F36">
                  <w:pPr>
                    <w:pStyle w:val="rowtabella0"/>
                    <w:rPr>
                      <w:color w:val="002060"/>
                    </w:rPr>
                  </w:pPr>
                  <w:r w:rsidRPr="006B1B77">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60A458" w14:textId="77777777" w:rsidR="00210449" w:rsidRPr="006B1B77" w:rsidRDefault="00210449" w:rsidP="00490F36">
                  <w:pPr>
                    <w:pStyle w:val="rowtabella0"/>
                    <w:rPr>
                      <w:color w:val="002060"/>
                    </w:rPr>
                  </w:pPr>
                  <w:r w:rsidRPr="006B1B77">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8DBFF9" w14:textId="77777777" w:rsidR="00210449" w:rsidRPr="006B1B77" w:rsidRDefault="00210449" w:rsidP="00490F36">
                  <w:pPr>
                    <w:pStyle w:val="rowtabella0"/>
                    <w:jc w:val="center"/>
                    <w:rPr>
                      <w:color w:val="002060"/>
                    </w:rPr>
                  </w:pPr>
                  <w:r w:rsidRPr="006B1B7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0AA4FA" w14:textId="77777777" w:rsidR="00210449" w:rsidRPr="006B1B77" w:rsidRDefault="00210449" w:rsidP="00490F36">
                  <w:pPr>
                    <w:pStyle w:val="rowtabella0"/>
                    <w:jc w:val="center"/>
                    <w:rPr>
                      <w:color w:val="002060"/>
                    </w:rPr>
                  </w:pPr>
                  <w:r w:rsidRPr="006B1B77">
                    <w:rPr>
                      <w:color w:val="002060"/>
                    </w:rPr>
                    <w:t>B</w:t>
                  </w:r>
                </w:p>
              </w:tc>
            </w:tr>
            <w:tr w:rsidR="00210449" w:rsidRPr="006B1B77" w14:paraId="10C1C57B"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0D4EFF" w14:textId="77777777" w:rsidR="00210449" w:rsidRPr="006B1B77" w:rsidRDefault="00210449" w:rsidP="00490F36">
                  <w:pPr>
                    <w:pStyle w:val="rowtabella0"/>
                    <w:rPr>
                      <w:color w:val="002060"/>
                    </w:rPr>
                  </w:pPr>
                  <w:r w:rsidRPr="006B1B77">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9C5E28" w14:textId="77777777" w:rsidR="00210449" w:rsidRPr="006B1B77" w:rsidRDefault="00210449" w:rsidP="00490F36">
                  <w:pPr>
                    <w:pStyle w:val="rowtabella0"/>
                    <w:rPr>
                      <w:color w:val="002060"/>
                    </w:rPr>
                  </w:pPr>
                  <w:r w:rsidRPr="006B1B77">
                    <w:rPr>
                      <w:color w:val="002060"/>
                    </w:rPr>
                    <w:t>- AVM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D5165A" w14:textId="77777777" w:rsidR="00210449" w:rsidRPr="006B1B77" w:rsidRDefault="00210449" w:rsidP="00490F36">
                  <w:pPr>
                    <w:pStyle w:val="rowtabella0"/>
                    <w:jc w:val="center"/>
                    <w:rPr>
                      <w:color w:val="002060"/>
                    </w:rPr>
                  </w:pPr>
                  <w:r w:rsidRPr="006B1B7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C72ACD" w14:textId="77777777" w:rsidR="00210449" w:rsidRPr="006B1B77" w:rsidRDefault="00210449" w:rsidP="00490F36">
                  <w:pPr>
                    <w:pStyle w:val="rowtabella0"/>
                    <w:jc w:val="center"/>
                    <w:rPr>
                      <w:color w:val="002060"/>
                    </w:rPr>
                  </w:pPr>
                  <w:r w:rsidRPr="006B1B77">
                    <w:rPr>
                      <w:color w:val="002060"/>
                    </w:rPr>
                    <w:t> </w:t>
                  </w:r>
                </w:p>
              </w:tc>
            </w:tr>
            <w:tr w:rsidR="00210449" w:rsidRPr="006B1B77" w14:paraId="4646ED7C"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C1AC57" w14:textId="77777777" w:rsidR="00210449" w:rsidRPr="006B1B77" w:rsidRDefault="00210449" w:rsidP="00490F36">
                  <w:pPr>
                    <w:pStyle w:val="rowtabella0"/>
                    <w:rPr>
                      <w:color w:val="002060"/>
                    </w:rPr>
                  </w:pPr>
                  <w:r w:rsidRPr="006B1B77">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D6956" w14:textId="77777777" w:rsidR="00210449" w:rsidRPr="006B1B77" w:rsidRDefault="00210449" w:rsidP="00490F36">
                  <w:pPr>
                    <w:pStyle w:val="rowtabella0"/>
                    <w:rPr>
                      <w:color w:val="002060"/>
                    </w:rPr>
                  </w:pPr>
                  <w:r w:rsidRPr="006B1B77">
                    <w:rPr>
                      <w:color w:val="002060"/>
                    </w:rPr>
                    <w:t xml:space="preserve">- </w:t>
                  </w:r>
                  <w:proofErr w:type="gramStart"/>
                  <w:r w:rsidRPr="006B1B77">
                    <w:rPr>
                      <w:color w:val="002060"/>
                    </w:rPr>
                    <w:t>CITTA</w:t>
                  </w:r>
                  <w:proofErr w:type="gramEnd"/>
                  <w:r w:rsidRPr="006B1B77">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ED917" w14:textId="77777777" w:rsidR="00210449" w:rsidRPr="006B1B77" w:rsidRDefault="00210449" w:rsidP="00490F36">
                  <w:pPr>
                    <w:pStyle w:val="rowtabella0"/>
                    <w:jc w:val="center"/>
                    <w:rPr>
                      <w:color w:val="002060"/>
                    </w:rPr>
                  </w:pPr>
                  <w:r w:rsidRPr="006B1B77">
                    <w:rPr>
                      <w:color w:val="002060"/>
                    </w:rPr>
                    <w:t>8 - 8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B20D2" w14:textId="77777777" w:rsidR="00210449" w:rsidRPr="006B1B77" w:rsidRDefault="00210449" w:rsidP="00490F36">
                  <w:pPr>
                    <w:pStyle w:val="rowtabella0"/>
                    <w:jc w:val="center"/>
                    <w:rPr>
                      <w:color w:val="002060"/>
                    </w:rPr>
                  </w:pPr>
                  <w:r w:rsidRPr="006B1B77">
                    <w:rPr>
                      <w:color w:val="002060"/>
                    </w:rPr>
                    <w:t> </w:t>
                  </w:r>
                </w:p>
              </w:tc>
            </w:tr>
            <w:tr w:rsidR="00210449" w:rsidRPr="006B1B77" w14:paraId="7ADC608F"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2A1175AE" w14:textId="77777777" w:rsidR="00210449" w:rsidRPr="006B1B77" w:rsidRDefault="00210449" w:rsidP="00490F36">
                  <w:pPr>
                    <w:pStyle w:val="rowtabella0"/>
                    <w:rPr>
                      <w:color w:val="002060"/>
                    </w:rPr>
                  </w:pPr>
                  <w:r w:rsidRPr="006B1B77">
                    <w:rPr>
                      <w:color w:val="002060"/>
                    </w:rPr>
                    <w:t>(1) - disputata il 19/10/2024</w:t>
                  </w:r>
                </w:p>
              </w:tc>
            </w:tr>
          </w:tbl>
          <w:p w14:paraId="737151AC" w14:textId="77777777" w:rsidR="00210449" w:rsidRPr="006B1B77" w:rsidRDefault="00210449" w:rsidP="00490F3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7189E52B"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719E9" w14:textId="77777777" w:rsidR="00210449" w:rsidRPr="006B1B77" w:rsidRDefault="00210449" w:rsidP="00490F36">
                  <w:pPr>
                    <w:pStyle w:val="headertabella0"/>
                    <w:rPr>
                      <w:color w:val="002060"/>
                    </w:rPr>
                  </w:pPr>
                  <w:r w:rsidRPr="006B1B77">
                    <w:rPr>
                      <w:color w:val="002060"/>
                    </w:rPr>
                    <w:t>GIRONE D - 2 Giornata - A</w:t>
                  </w:r>
                </w:p>
              </w:tc>
            </w:tr>
            <w:tr w:rsidR="00210449" w:rsidRPr="006B1B77" w14:paraId="28E2C29D"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29A78B" w14:textId="77777777" w:rsidR="00210449" w:rsidRPr="006B1B77" w:rsidRDefault="00210449" w:rsidP="00490F36">
                  <w:pPr>
                    <w:pStyle w:val="rowtabella0"/>
                    <w:rPr>
                      <w:color w:val="002060"/>
                    </w:rPr>
                  </w:pPr>
                  <w:r w:rsidRPr="006B1B77">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D6254" w14:textId="77777777" w:rsidR="00210449" w:rsidRPr="006B1B77" w:rsidRDefault="00210449" w:rsidP="00490F36">
                  <w:pPr>
                    <w:pStyle w:val="rowtabella0"/>
                    <w:rPr>
                      <w:color w:val="002060"/>
                    </w:rPr>
                  </w:pPr>
                  <w:r w:rsidRPr="006B1B77">
                    <w:rPr>
                      <w:color w:val="002060"/>
                    </w:rPr>
                    <w:t>- MOGLIANESE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1FA65" w14:textId="77777777" w:rsidR="00210449" w:rsidRPr="006B1B77" w:rsidRDefault="00210449" w:rsidP="00490F36">
                  <w:pPr>
                    <w:pStyle w:val="rowtabella0"/>
                    <w:jc w:val="center"/>
                    <w:rPr>
                      <w:color w:val="002060"/>
                    </w:rPr>
                  </w:pPr>
                  <w:r w:rsidRPr="006B1B77">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FD247" w14:textId="77777777" w:rsidR="00210449" w:rsidRPr="006B1B77" w:rsidRDefault="00210449" w:rsidP="00490F36">
                  <w:pPr>
                    <w:pStyle w:val="rowtabella0"/>
                    <w:jc w:val="center"/>
                    <w:rPr>
                      <w:color w:val="002060"/>
                    </w:rPr>
                  </w:pPr>
                  <w:r w:rsidRPr="006B1B77">
                    <w:rPr>
                      <w:color w:val="002060"/>
                    </w:rPr>
                    <w:t> </w:t>
                  </w:r>
                </w:p>
              </w:tc>
            </w:tr>
            <w:tr w:rsidR="00210449" w:rsidRPr="006B1B77" w14:paraId="21423B40"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50CC31" w14:textId="77777777" w:rsidR="00210449" w:rsidRPr="006B1B77" w:rsidRDefault="00210449" w:rsidP="00490F36">
                  <w:pPr>
                    <w:pStyle w:val="rowtabella0"/>
                    <w:rPr>
                      <w:color w:val="002060"/>
                    </w:rPr>
                  </w:pPr>
                  <w:r w:rsidRPr="006B1B77">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B62E66" w14:textId="77777777" w:rsidR="00210449" w:rsidRPr="006B1B77" w:rsidRDefault="00210449" w:rsidP="00490F36">
                  <w:pPr>
                    <w:pStyle w:val="rowtabella0"/>
                    <w:rPr>
                      <w:color w:val="002060"/>
                    </w:rPr>
                  </w:pPr>
                  <w:r w:rsidRPr="006B1B77">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1EB42F" w14:textId="77777777" w:rsidR="00210449" w:rsidRPr="006B1B77" w:rsidRDefault="00210449" w:rsidP="00490F36">
                  <w:pPr>
                    <w:pStyle w:val="rowtabella0"/>
                    <w:jc w:val="center"/>
                    <w:rPr>
                      <w:color w:val="002060"/>
                    </w:rPr>
                  </w:pPr>
                  <w:r w:rsidRPr="006B1B7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F31A3B" w14:textId="77777777" w:rsidR="00210449" w:rsidRPr="006B1B77" w:rsidRDefault="00210449" w:rsidP="00490F36">
                  <w:pPr>
                    <w:pStyle w:val="rowtabella0"/>
                    <w:jc w:val="center"/>
                    <w:rPr>
                      <w:color w:val="002060"/>
                    </w:rPr>
                  </w:pPr>
                  <w:r w:rsidRPr="006B1B77">
                    <w:rPr>
                      <w:color w:val="002060"/>
                    </w:rPr>
                    <w:t> </w:t>
                  </w:r>
                </w:p>
              </w:tc>
            </w:tr>
            <w:tr w:rsidR="00210449" w:rsidRPr="006B1B77" w14:paraId="7F867E3C"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E7DCCC" w14:textId="77777777" w:rsidR="00210449" w:rsidRPr="006B1B77" w:rsidRDefault="00210449" w:rsidP="00490F36">
                  <w:pPr>
                    <w:pStyle w:val="rowtabella0"/>
                    <w:rPr>
                      <w:color w:val="002060"/>
                    </w:rPr>
                  </w:pPr>
                  <w:r w:rsidRPr="006B1B77">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0E29B8" w14:textId="77777777" w:rsidR="00210449" w:rsidRPr="006B1B77" w:rsidRDefault="00210449" w:rsidP="00490F36">
                  <w:pPr>
                    <w:pStyle w:val="rowtabella0"/>
                    <w:rPr>
                      <w:color w:val="002060"/>
                    </w:rPr>
                  </w:pPr>
                  <w:r w:rsidRPr="006B1B77">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6346BF" w14:textId="77777777" w:rsidR="00210449" w:rsidRPr="006B1B77" w:rsidRDefault="00210449" w:rsidP="00490F36">
                  <w:pPr>
                    <w:pStyle w:val="rowtabella0"/>
                    <w:jc w:val="center"/>
                    <w:rPr>
                      <w:color w:val="002060"/>
                    </w:rPr>
                  </w:pPr>
                  <w:r w:rsidRPr="006B1B7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9DCB21" w14:textId="77777777" w:rsidR="00210449" w:rsidRPr="006B1B77" w:rsidRDefault="00210449" w:rsidP="00490F36">
                  <w:pPr>
                    <w:pStyle w:val="rowtabella0"/>
                    <w:jc w:val="center"/>
                    <w:rPr>
                      <w:color w:val="002060"/>
                    </w:rPr>
                  </w:pPr>
                  <w:r w:rsidRPr="006B1B77">
                    <w:rPr>
                      <w:color w:val="002060"/>
                    </w:rPr>
                    <w:t> </w:t>
                  </w:r>
                </w:p>
              </w:tc>
            </w:tr>
            <w:tr w:rsidR="00210449" w:rsidRPr="006B1B77" w14:paraId="6E72E36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A5CE6A" w14:textId="77777777" w:rsidR="00210449" w:rsidRPr="006B1B77" w:rsidRDefault="00210449" w:rsidP="00490F36">
                  <w:pPr>
                    <w:pStyle w:val="rowtabella0"/>
                    <w:rPr>
                      <w:color w:val="002060"/>
                    </w:rPr>
                  </w:pPr>
                  <w:r w:rsidRPr="006B1B77">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EC93D9" w14:textId="77777777" w:rsidR="00210449" w:rsidRPr="006B1B77" w:rsidRDefault="00210449" w:rsidP="00490F36">
                  <w:pPr>
                    <w:pStyle w:val="rowtabella0"/>
                    <w:rPr>
                      <w:color w:val="002060"/>
                    </w:rPr>
                  </w:pPr>
                  <w:r w:rsidRPr="006B1B77">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F0AF6B" w14:textId="77777777" w:rsidR="00210449" w:rsidRPr="006B1B77" w:rsidRDefault="00210449" w:rsidP="00490F36">
                  <w:pPr>
                    <w:pStyle w:val="rowtabella0"/>
                    <w:jc w:val="center"/>
                    <w:rPr>
                      <w:color w:val="002060"/>
                    </w:rPr>
                  </w:pPr>
                  <w:r w:rsidRPr="006B1B7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866F92" w14:textId="77777777" w:rsidR="00210449" w:rsidRPr="006B1B77" w:rsidRDefault="00210449" w:rsidP="00490F36">
                  <w:pPr>
                    <w:pStyle w:val="rowtabella0"/>
                    <w:jc w:val="center"/>
                    <w:rPr>
                      <w:color w:val="002060"/>
                    </w:rPr>
                  </w:pPr>
                  <w:r w:rsidRPr="006B1B77">
                    <w:rPr>
                      <w:color w:val="002060"/>
                    </w:rPr>
                    <w:t> </w:t>
                  </w:r>
                </w:p>
              </w:tc>
            </w:tr>
            <w:tr w:rsidR="00210449" w:rsidRPr="006B1B77" w14:paraId="54CD360F"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8A6BBD" w14:textId="77777777" w:rsidR="00210449" w:rsidRPr="006B1B77" w:rsidRDefault="00210449" w:rsidP="00490F36">
                  <w:pPr>
                    <w:pStyle w:val="rowtabella0"/>
                    <w:rPr>
                      <w:color w:val="002060"/>
                    </w:rPr>
                  </w:pPr>
                  <w:r w:rsidRPr="006B1B77">
                    <w:rPr>
                      <w:color w:val="002060"/>
                    </w:rPr>
                    <w:t xml:space="preserve">(1) REAL FABRIANO </w:t>
                  </w:r>
                  <w:proofErr w:type="spellStart"/>
                  <w:proofErr w:type="gramStart"/>
                  <w:r w:rsidRPr="006B1B77">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54079B" w14:textId="77777777" w:rsidR="00210449" w:rsidRPr="006B1B77" w:rsidRDefault="00210449" w:rsidP="00490F36">
                  <w:pPr>
                    <w:pStyle w:val="rowtabella0"/>
                    <w:rPr>
                      <w:color w:val="002060"/>
                    </w:rPr>
                  </w:pPr>
                  <w:r w:rsidRPr="006B1B77">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B485E6" w14:textId="77777777" w:rsidR="00210449" w:rsidRPr="006B1B77" w:rsidRDefault="00210449" w:rsidP="00490F36">
                  <w:pPr>
                    <w:pStyle w:val="rowtabella0"/>
                    <w:jc w:val="center"/>
                    <w:rPr>
                      <w:color w:val="002060"/>
                    </w:rPr>
                  </w:pPr>
                  <w:r w:rsidRPr="006B1B7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819210" w14:textId="77777777" w:rsidR="00210449" w:rsidRPr="006B1B77" w:rsidRDefault="00210449" w:rsidP="00490F36">
                  <w:pPr>
                    <w:pStyle w:val="rowtabella0"/>
                    <w:jc w:val="center"/>
                    <w:rPr>
                      <w:color w:val="002060"/>
                    </w:rPr>
                  </w:pPr>
                  <w:r w:rsidRPr="006B1B77">
                    <w:rPr>
                      <w:color w:val="002060"/>
                    </w:rPr>
                    <w:t> </w:t>
                  </w:r>
                </w:p>
              </w:tc>
            </w:tr>
            <w:tr w:rsidR="00210449" w:rsidRPr="006B1B77" w14:paraId="653298AD"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FAF28" w14:textId="77777777" w:rsidR="00210449" w:rsidRPr="006B1B77" w:rsidRDefault="00210449" w:rsidP="00490F36">
                  <w:pPr>
                    <w:pStyle w:val="rowtabella0"/>
                    <w:rPr>
                      <w:color w:val="002060"/>
                    </w:rPr>
                  </w:pPr>
                  <w:r w:rsidRPr="006B1B77">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F81A1" w14:textId="77777777" w:rsidR="00210449" w:rsidRPr="006B1B77" w:rsidRDefault="00210449" w:rsidP="00490F36">
                  <w:pPr>
                    <w:pStyle w:val="rowtabella0"/>
                    <w:rPr>
                      <w:color w:val="002060"/>
                    </w:rPr>
                  </w:pPr>
                  <w:r w:rsidRPr="006B1B77">
                    <w:rPr>
                      <w:color w:val="002060"/>
                    </w:rPr>
                    <w:t>- EUROPE TT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CA6C6" w14:textId="77777777" w:rsidR="00210449" w:rsidRPr="006B1B77" w:rsidRDefault="00210449" w:rsidP="00490F36">
                  <w:pPr>
                    <w:pStyle w:val="rowtabella0"/>
                    <w:jc w:val="center"/>
                    <w:rPr>
                      <w:color w:val="002060"/>
                    </w:rPr>
                  </w:pPr>
                  <w:r w:rsidRPr="006B1B77">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6D6FE" w14:textId="77777777" w:rsidR="00210449" w:rsidRPr="006B1B77" w:rsidRDefault="00210449" w:rsidP="00490F36">
                  <w:pPr>
                    <w:pStyle w:val="rowtabella0"/>
                    <w:jc w:val="center"/>
                    <w:rPr>
                      <w:color w:val="002060"/>
                    </w:rPr>
                  </w:pPr>
                  <w:r w:rsidRPr="006B1B77">
                    <w:rPr>
                      <w:color w:val="002060"/>
                    </w:rPr>
                    <w:t> </w:t>
                  </w:r>
                </w:p>
              </w:tc>
            </w:tr>
            <w:tr w:rsidR="00210449" w:rsidRPr="006B1B77" w14:paraId="72B1BF2A"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61180CD9" w14:textId="77777777" w:rsidR="00210449" w:rsidRPr="006B1B77" w:rsidRDefault="00210449" w:rsidP="00490F36">
                  <w:pPr>
                    <w:pStyle w:val="rowtabella0"/>
                    <w:rPr>
                      <w:color w:val="002060"/>
                    </w:rPr>
                  </w:pPr>
                  <w:r w:rsidRPr="006B1B77">
                    <w:rPr>
                      <w:color w:val="002060"/>
                    </w:rPr>
                    <w:t>(1) - disputata il 19/10/2024</w:t>
                  </w:r>
                </w:p>
              </w:tc>
            </w:tr>
          </w:tbl>
          <w:p w14:paraId="27FFA266" w14:textId="77777777" w:rsidR="00210449" w:rsidRPr="006B1B77" w:rsidRDefault="00210449" w:rsidP="00490F36">
            <w:pPr>
              <w:rPr>
                <w:color w:val="002060"/>
              </w:rPr>
            </w:pPr>
          </w:p>
        </w:tc>
      </w:tr>
    </w:tbl>
    <w:p w14:paraId="1F28CCDF" w14:textId="77777777" w:rsidR="00210449" w:rsidRPr="006B1B77" w:rsidRDefault="00210449" w:rsidP="00210449">
      <w:pPr>
        <w:pStyle w:val="breakline"/>
        <w:rPr>
          <w:rFonts w:eastAsiaTheme="minorEastAsia"/>
          <w:color w:val="002060"/>
        </w:rPr>
      </w:pPr>
    </w:p>
    <w:p w14:paraId="7B48370A" w14:textId="77777777" w:rsidR="00210449" w:rsidRPr="006B1B77" w:rsidRDefault="00210449" w:rsidP="00210449">
      <w:pPr>
        <w:pStyle w:val="breakline"/>
        <w:rPr>
          <w:color w:val="002060"/>
        </w:rPr>
      </w:pPr>
    </w:p>
    <w:p w14:paraId="1C746509" w14:textId="77777777" w:rsidR="00210449" w:rsidRPr="006B1B77" w:rsidRDefault="00210449" w:rsidP="00210449">
      <w:pPr>
        <w:pStyle w:val="sottotitolocampionato10"/>
        <w:rPr>
          <w:color w:val="002060"/>
        </w:rPr>
      </w:pPr>
      <w:r w:rsidRPr="006B1B77">
        <w:rPr>
          <w:color w:val="002060"/>
        </w:rPr>
        <w:t>RISULTATI UFFICIALI GARE DEL 18/10/2024</w:t>
      </w:r>
    </w:p>
    <w:p w14:paraId="57FE4B32"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25989EB7"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0449" w:rsidRPr="006B1B77" w14:paraId="36617222"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05C3E109"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DA6C6" w14:textId="77777777" w:rsidR="00210449" w:rsidRPr="006B1B77" w:rsidRDefault="00210449" w:rsidP="00490F36">
                  <w:pPr>
                    <w:pStyle w:val="headertabella0"/>
                    <w:rPr>
                      <w:color w:val="002060"/>
                    </w:rPr>
                  </w:pPr>
                  <w:r w:rsidRPr="006B1B77">
                    <w:rPr>
                      <w:color w:val="002060"/>
                    </w:rPr>
                    <w:t>GIRONE E - 4 Giornata - A</w:t>
                  </w:r>
                </w:p>
              </w:tc>
            </w:tr>
            <w:tr w:rsidR="00210449" w:rsidRPr="006B1B77" w14:paraId="06C5F0D4"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9CC759" w14:textId="77777777" w:rsidR="00210449" w:rsidRPr="006B1B77" w:rsidRDefault="00210449" w:rsidP="00490F36">
                  <w:pPr>
                    <w:pStyle w:val="rowtabella0"/>
                    <w:rPr>
                      <w:color w:val="002060"/>
                    </w:rPr>
                  </w:pPr>
                  <w:r w:rsidRPr="006B1B77">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87A33" w14:textId="77777777" w:rsidR="00210449" w:rsidRPr="006B1B77" w:rsidRDefault="00210449" w:rsidP="00490F36">
                  <w:pPr>
                    <w:pStyle w:val="rowtabella0"/>
                    <w:rPr>
                      <w:color w:val="002060"/>
                    </w:rPr>
                  </w:pPr>
                  <w:r w:rsidRPr="006B1B77">
                    <w:rPr>
                      <w:color w:val="002060"/>
                    </w:rPr>
                    <w:t xml:space="preserve">- CALCIO </w:t>
                  </w:r>
                  <w:proofErr w:type="gramStart"/>
                  <w:r w:rsidRPr="006B1B77">
                    <w:rPr>
                      <w:color w:val="002060"/>
                    </w:rPr>
                    <w:t>S.ELPIDIO</w:t>
                  </w:r>
                  <w:proofErr w:type="gramEnd"/>
                  <w:r w:rsidRPr="006B1B77">
                    <w:rPr>
                      <w:color w:val="002060"/>
                    </w:rPr>
                    <w:t xml:space="preserve">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4BA55" w14:textId="77777777" w:rsidR="00210449" w:rsidRPr="006B1B77" w:rsidRDefault="00210449" w:rsidP="00490F36">
                  <w:pPr>
                    <w:pStyle w:val="rowtabella0"/>
                    <w:jc w:val="center"/>
                    <w:rPr>
                      <w:color w:val="002060"/>
                    </w:rPr>
                  </w:pPr>
                  <w:r w:rsidRPr="006B1B77">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D5DD9" w14:textId="77777777" w:rsidR="00210449" w:rsidRPr="006B1B77" w:rsidRDefault="00210449" w:rsidP="00490F36">
                  <w:pPr>
                    <w:pStyle w:val="rowtabella0"/>
                    <w:jc w:val="center"/>
                    <w:rPr>
                      <w:color w:val="002060"/>
                    </w:rPr>
                  </w:pPr>
                  <w:r w:rsidRPr="006B1B77">
                    <w:rPr>
                      <w:color w:val="002060"/>
                    </w:rPr>
                    <w:t> </w:t>
                  </w:r>
                </w:p>
              </w:tc>
            </w:tr>
            <w:tr w:rsidR="00210449" w:rsidRPr="006B1B77" w14:paraId="34B8199E"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4A1D2" w14:textId="77777777" w:rsidR="00210449" w:rsidRPr="006B1B77" w:rsidRDefault="00210449" w:rsidP="00490F36">
                  <w:pPr>
                    <w:pStyle w:val="rowtabella0"/>
                    <w:rPr>
                      <w:color w:val="002060"/>
                    </w:rPr>
                  </w:pPr>
                  <w:r w:rsidRPr="006B1B77">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B0E6F5" w14:textId="77777777" w:rsidR="00210449" w:rsidRPr="006B1B77" w:rsidRDefault="00210449" w:rsidP="00490F36">
                  <w:pPr>
                    <w:pStyle w:val="rowtabella0"/>
                    <w:rPr>
                      <w:color w:val="002060"/>
                    </w:rPr>
                  </w:pPr>
                  <w:r w:rsidRPr="006B1B77">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990D9D" w14:textId="77777777" w:rsidR="00210449" w:rsidRPr="006B1B77" w:rsidRDefault="00210449" w:rsidP="00490F36">
                  <w:pPr>
                    <w:pStyle w:val="rowtabella0"/>
                    <w:jc w:val="center"/>
                    <w:rPr>
                      <w:color w:val="002060"/>
                    </w:rPr>
                  </w:pPr>
                  <w:r w:rsidRPr="006B1B7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ABF3E2" w14:textId="77777777" w:rsidR="00210449" w:rsidRPr="006B1B77" w:rsidRDefault="00210449" w:rsidP="00490F36">
                  <w:pPr>
                    <w:pStyle w:val="rowtabella0"/>
                    <w:jc w:val="center"/>
                    <w:rPr>
                      <w:color w:val="002060"/>
                    </w:rPr>
                  </w:pPr>
                  <w:r w:rsidRPr="006B1B77">
                    <w:rPr>
                      <w:color w:val="002060"/>
                    </w:rPr>
                    <w:t> </w:t>
                  </w:r>
                </w:p>
              </w:tc>
            </w:tr>
            <w:tr w:rsidR="00210449" w:rsidRPr="006B1B77" w14:paraId="71EF00CF"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BB872F" w14:textId="77777777" w:rsidR="00210449" w:rsidRPr="006B1B77" w:rsidRDefault="00210449" w:rsidP="00490F36">
                  <w:pPr>
                    <w:pStyle w:val="rowtabella0"/>
                    <w:rPr>
                      <w:color w:val="002060"/>
                    </w:rPr>
                  </w:pPr>
                  <w:r w:rsidRPr="006B1B77">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3DE62C" w14:textId="77777777" w:rsidR="00210449" w:rsidRPr="006B1B77" w:rsidRDefault="00210449" w:rsidP="00490F36">
                  <w:pPr>
                    <w:pStyle w:val="rowtabella0"/>
                    <w:rPr>
                      <w:color w:val="002060"/>
                    </w:rPr>
                  </w:pPr>
                  <w:r w:rsidRPr="006B1B77">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4067F" w14:textId="77777777" w:rsidR="00210449" w:rsidRPr="006B1B77" w:rsidRDefault="00210449" w:rsidP="00490F36">
                  <w:pPr>
                    <w:pStyle w:val="rowtabella0"/>
                    <w:jc w:val="center"/>
                    <w:rPr>
                      <w:color w:val="002060"/>
                    </w:rPr>
                  </w:pPr>
                  <w:r w:rsidRPr="006B1B7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69E7D0" w14:textId="77777777" w:rsidR="00210449" w:rsidRPr="006B1B77" w:rsidRDefault="00210449" w:rsidP="00490F36">
                  <w:pPr>
                    <w:pStyle w:val="rowtabella0"/>
                    <w:jc w:val="center"/>
                    <w:rPr>
                      <w:color w:val="002060"/>
                    </w:rPr>
                  </w:pPr>
                  <w:r w:rsidRPr="006B1B77">
                    <w:rPr>
                      <w:color w:val="002060"/>
                    </w:rPr>
                    <w:t> </w:t>
                  </w:r>
                </w:p>
              </w:tc>
            </w:tr>
            <w:tr w:rsidR="00210449" w:rsidRPr="006B1B77" w14:paraId="3E2C1EF7"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FEF4C4" w14:textId="77777777" w:rsidR="00210449" w:rsidRPr="006B1B77" w:rsidRDefault="00210449" w:rsidP="00490F36">
                  <w:pPr>
                    <w:pStyle w:val="rowtabella0"/>
                    <w:rPr>
                      <w:color w:val="002060"/>
                    </w:rPr>
                  </w:pPr>
                  <w:r w:rsidRPr="006B1B77">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00EEDF" w14:textId="77777777" w:rsidR="00210449" w:rsidRPr="006B1B77" w:rsidRDefault="00210449" w:rsidP="00490F36">
                  <w:pPr>
                    <w:pStyle w:val="rowtabella0"/>
                    <w:rPr>
                      <w:color w:val="002060"/>
                    </w:rPr>
                  </w:pPr>
                  <w:r w:rsidRPr="006B1B77">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D8E1F8" w14:textId="77777777" w:rsidR="00210449" w:rsidRPr="006B1B77" w:rsidRDefault="00210449" w:rsidP="00490F36">
                  <w:pPr>
                    <w:pStyle w:val="rowtabella0"/>
                    <w:jc w:val="center"/>
                    <w:rPr>
                      <w:color w:val="002060"/>
                    </w:rPr>
                  </w:pPr>
                  <w:r w:rsidRPr="006B1B7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618B5C" w14:textId="77777777" w:rsidR="00210449" w:rsidRPr="006B1B77" w:rsidRDefault="00210449" w:rsidP="00490F36">
                  <w:pPr>
                    <w:pStyle w:val="rowtabella0"/>
                    <w:jc w:val="center"/>
                    <w:rPr>
                      <w:color w:val="002060"/>
                    </w:rPr>
                  </w:pPr>
                  <w:r w:rsidRPr="006B1B77">
                    <w:rPr>
                      <w:color w:val="002060"/>
                    </w:rPr>
                    <w:t> </w:t>
                  </w:r>
                </w:p>
              </w:tc>
            </w:tr>
            <w:tr w:rsidR="00210449" w:rsidRPr="006B1B77" w14:paraId="30576126"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ACBBB4" w14:textId="77777777" w:rsidR="00210449" w:rsidRPr="006B1B77" w:rsidRDefault="00210449" w:rsidP="00490F36">
                  <w:pPr>
                    <w:pStyle w:val="rowtabella0"/>
                    <w:rPr>
                      <w:color w:val="002060"/>
                    </w:rPr>
                  </w:pPr>
                  <w:r w:rsidRPr="006B1B77">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A9B74B" w14:textId="77777777" w:rsidR="00210449" w:rsidRPr="006B1B77" w:rsidRDefault="00210449" w:rsidP="00490F36">
                  <w:pPr>
                    <w:pStyle w:val="rowtabella0"/>
                    <w:rPr>
                      <w:color w:val="002060"/>
                    </w:rPr>
                  </w:pPr>
                  <w:r w:rsidRPr="006B1B77">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975FC" w14:textId="77777777" w:rsidR="00210449" w:rsidRPr="006B1B77" w:rsidRDefault="00210449" w:rsidP="00490F36">
                  <w:pPr>
                    <w:pStyle w:val="rowtabella0"/>
                    <w:jc w:val="center"/>
                    <w:rPr>
                      <w:color w:val="002060"/>
                    </w:rPr>
                  </w:pPr>
                  <w:r w:rsidRPr="006B1B7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60382A" w14:textId="77777777" w:rsidR="00210449" w:rsidRPr="006B1B77" w:rsidRDefault="00210449" w:rsidP="00490F36">
                  <w:pPr>
                    <w:pStyle w:val="rowtabella0"/>
                    <w:jc w:val="center"/>
                    <w:rPr>
                      <w:color w:val="002060"/>
                    </w:rPr>
                  </w:pPr>
                  <w:r w:rsidRPr="006B1B77">
                    <w:rPr>
                      <w:color w:val="002060"/>
                    </w:rPr>
                    <w:t> </w:t>
                  </w:r>
                </w:p>
              </w:tc>
            </w:tr>
            <w:tr w:rsidR="00210449" w:rsidRPr="006B1B77" w14:paraId="4137A50C"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6C9FF" w14:textId="77777777" w:rsidR="00210449" w:rsidRPr="006B1B77" w:rsidRDefault="00210449" w:rsidP="00490F36">
                  <w:pPr>
                    <w:pStyle w:val="rowtabella0"/>
                    <w:rPr>
                      <w:color w:val="002060"/>
                    </w:rPr>
                  </w:pPr>
                  <w:r w:rsidRPr="006B1B77">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FF14A" w14:textId="77777777" w:rsidR="00210449" w:rsidRPr="006B1B77" w:rsidRDefault="00210449" w:rsidP="00490F36">
                  <w:pPr>
                    <w:pStyle w:val="rowtabella0"/>
                    <w:rPr>
                      <w:color w:val="002060"/>
                    </w:rPr>
                  </w:pPr>
                  <w:r w:rsidRPr="006B1B77">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85976" w14:textId="77777777" w:rsidR="00210449" w:rsidRPr="006B1B77" w:rsidRDefault="00210449" w:rsidP="00490F36">
                  <w:pPr>
                    <w:pStyle w:val="rowtabella0"/>
                    <w:jc w:val="center"/>
                    <w:rPr>
                      <w:color w:val="002060"/>
                    </w:rPr>
                  </w:pPr>
                  <w:r w:rsidRPr="006B1B7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CB279" w14:textId="77777777" w:rsidR="00210449" w:rsidRPr="006B1B77" w:rsidRDefault="00210449" w:rsidP="00490F36">
                  <w:pPr>
                    <w:pStyle w:val="rowtabella0"/>
                    <w:jc w:val="center"/>
                    <w:rPr>
                      <w:color w:val="002060"/>
                    </w:rPr>
                  </w:pPr>
                  <w:r w:rsidRPr="006B1B77">
                    <w:rPr>
                      <w:color w:val="002060"/>
                    </w:rPr>
                    <w:t> </w:t>
                  </w:r>
                </w:p>
              </w:tc>
            </w:tr>
          </w:tbl>
          <w:p w14:paraId="0EC39614" w14:textId="77777777" w:rsidR="00210449" w:rsidRPr="006B1B77" w:rsidRDefault="00210449" w:rsidP="00490F3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2BF3B68F"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13325" w14:textId="77777777" w:rsidR="00210449" w:rsidRPr="006B1B77" w:rsidRDefault="00210449" w:rsidP="00490F36">
                  <w:pPr>
                    <w:pStyle w:val="headertabella0"/>
                    <w:rPr>
                      <w:color w:val="002060"/>
                    </w:rPr>
                  </w:pPr>
                  <w:r w:rsidRPr="006B1B77">
                    <w:rPr>
                      <w:color w:val="002060"/>
                    </w:rPr>
                    <w:t>GIRONE F - 4 Giornata - A</w:t>
                  </w:r>
                </w:p>
              </w:tc>
            </w:tr>
            <w:tr w:rsidR="00210449" w:rsidRPr="006B1B77" w14:paraId="437556AD"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AF548E" w14:textId="77777777" w:rsidR="00210449" w:rsidRPr="006B1B77" w:rsidRDefault="00210449" w:rsidP="00490F36">
                  <w:pPr>
                    <w:pStyle w:val="rowtabella0"/>
                    <w:rPr>
                      <w:color w:val="002060"/>
                    </w:rPr>
                  </w:pPr>
                  <w:r w:rsidRPr="006B1B77">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BB430" w14:textId="77777777" w:rsidR="00210449" w:rsidRPr="006B1B77" w:rsidRDefault="00210449" w:rsidP="00490F36">
                  <w:pPr>
                    <w:pStyle w:val="rowtabella0"/>
                    <w:rPr>
                      <w:color w:val="002060"/>
                    </w:rPr>
                  </w:pPr>
                  <w:r w:rsidRPr="006B1B77">
                    <w:rPr>
                      <w:color w:val="002060"/>
                    </w:rPr>
                    <w:t>- ACQUAVIVA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C5ECB" w14:textId="77777777" w:rsidR="00210449" w:rsidRPr="006B1B77" w:rsidRDefault="00210449" w:rsidP="00490F36">
                  <w:pPr>
                    <w:pStyle w:val="rowtabella0"/>
                    <w:jc w:val="center"/>
                    <w:rPr>
                      <w:color w:val="002060"/>
                    </w:rPr>
                  </w:pPr>
                  <w:r w:rsidRPr="006B1B77">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D64EB" w14:textId="77777777" w:rsidR="00210449" w:rsidRPr="006B1B77" w:rsidRDefault="00210449" w:rsidP="00490F36">
                  <w:pPr>
                    <w:pStyle w:val="rowtabella0"/>
                    <w:jc w:val="center"/>
                    <w:rPr>
                      <w:color w:val="002060"/>
                    </w:rPr>
                  </w:pPr>
                  <w:r w:rsidRPr="006B1B77">
                    <w:rPr>
                      <w:color w:val="002060"/>
                    </w:rPr>
                    <w:t> </w:t>
                  </w:r>
                </w:p>
              </w:tc>
            </w:tr>
            <w:tr w:rsidR="00210449" w:rsidRPr="006B1B77" w14:paraId="2A995BE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8AF362" w14:textId="77777777" w:rsidR="00210449" w:rsidRPr="006B1B77" w:rsidRDefault="00210449" w:rsidP="00490F36">
                  <w:pPr>
                    <w:pStyle w:val="rowtabella0"/>
                    <w:rPr>
                      <w:color w:val="002060"/>
                    </w:rPr>
                  </w:pPr>
                  <w:r w:rsidRPr="006B1B77">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A7A37B" w14:textId="77777777" w:rsidR="00210449" w:rsidRPr="006B1B77" w:rsidRDefault="00210449" w:rsidP="00490F36">
                  <w:pPr>
                    <w:pStyle w:val="rowtabella0"/>
                    <w:rPr>
                      <w:color w:val="002060"/>
                    </w:rPr>
                  </w:pPr>
                  <w:r w:rsidRPr="006B1B77">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379E51" w14:textId="77777777" w:rsidR="00210449" w:rsidRPr="006B1B77" w:rsidRDefault="00210449" w:rsidP="00490F36">
                  <w:pPr>
                    <w:pStyle w:val="rowtabella0"/>
                    <w:jc w:val="center"/>
                    <w:rPr>
                      <w:color w:val="002060"/>
                    </w:rPr>
                  </w:pPr>
                  <w:r w:rsidRPr="006B1B7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C17459" w14:textId="77777777" w:rsidR="00210449" w:rsidRPr="006B1B77" w:rsidRDefault="00210449" w:rsidP="00490F36">
                  <w:pPr>
                    <w:pStyle w:val="rowtabella0"/>
                    <w:jc w:val="center"/>
                    <w:rPr>
                      <w:color w:val="002060"/>
                    </w:rPr>
                  </w:pPr>
                  <w:r w:rsidRPr="006B1B77">
                    <w:rPr>
                      <w:color w:val="002060"/>
                    </w:rPr>
                    <w:t> </w:t>
                  </w:r>
                </w:p>
              </w:tc>
            </w:tr>
            <w:tr w:rsidR="00210449" w:rsidRPr="006B1B77" w14:paraId="6A2C341A"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670056" w14:textId="77777777" w:rsidR="00210449" w:rsidRPr="006B1B77" w:rsidRDefault="00210449" w:rsidP="00490F36">
                  <w:pPr>
                    <w:pStyle w:val="rowtabella0"/>
                    <w:rPr>
                      <w:color w:val="002060"/>
                    </w:rPr>
                  </w:pPr>
                  <w:r w:rsidRPr="006B1B77">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84BA2A" w14:textId="77777777" w:rsidR="00210449" w:rsidRPr="006B1B77" w:rsidRDefault="00210449" w:rsidP="00490F36">
                  <w:pPr>
                    <w:pStyle w:val="rowtabella0"/>
                    <w:rPr>
                      <w:color w:val="002060"/>
                    </w:rPr>
                  </w:pPr>
                  <w:r w:rsidRPr="006B1B77">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E68558" w14:textId="77777777" w:rsidR="00210449" w:rsidRPr="006B1B77" w:rsidRDefault="00210449" w:rsidP="00490F36">
                  <w:pPr>
                    <w:pStyle w:val="rowtabella0"/>
                    <w:jc w:val="center"/>
                    <w:rPr>
                      <w:color w:val="002060"/>
                    </w:rPr>
                  </w:pPr>
                  <w:r w:rsidRPr="006B1B7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9661A0" w14:textId="77777777" w:rsidR="00210449" w:rsidRPr="006B1B77" w:rsidRDefault="00210449" w:rsidP="00490F36">
                  <w:pPr>
                    <w:pStyle w:val="rowtabella0"/>
                    <w:jc w:val="center"/>
                    <w:rPr>
                      <w:color w:val="002060"/>
                    </w:rPr>
                  </w:pPr>
                  <w:r w:rsidRPr="006B1B77">
                    <w:rPr>
                      <w:color w:val="002060"/>
                    </w:rPr>
                    <w:t> </w:t>
                  </w:r>
                </w:p>
              </w:tc>
            </w:tr>
            <w:tr w:rsidR="00210449" w:rsidRPr="006B1B77" w14:paraId="66D7A0CB"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D7C8C0" w14:textId="77777777" w:rsidR="00210449" w:rsidRPr="006B1B77" w:rsidRDefault="00210449" w:rsidP="00490F36">
                  <w:pPr>
                    <w:pStyle w:val="rowtabella0"/>
                    <w:rPr>
                      <w:color w:val="002060"/>
                    </w:rPr>
                  </w:pPr>
                  <w:r w:rsidRPr="006B1B77">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3D3887" w14:textId="77777777" w:rsidR="00210449" w:rsidRPr="006B1B77" w:rsidRDefault="00210449" w:rsidP="00490F36">
                  <w:pPr>
                    <w:pStyle w:val="rowtabella0"/>
                    <w:rPr>
                      <w:color w:val="002060"/>
                    </w:rPr>
                  </w:pPr>
                  <w:r w:rsidRPr="006B1B77">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AE7785" w14:textId="77777777" w:rsidR="00210449" w:rsidRPr="006B1B77" w:rsidRDefault="00210449" w:rsidP="00490F36">
                  <w:pPr>
                    <w:pStyle w:val="rowtabella0"/>
                    <w:jc w:val="center"/>
                    <w:rPr>
                      <w:color w:val="002060"/>
                    </w:rPr>
                  </w:pPr>
                  <w:r w:rsidRPr="006B1B77">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2C1968" w14:textId="77777777" w:rsidR="00210449" w:rsidRPr="006B1B77" w:rsidRDefault="00210449" w:rsidP="00490F36">
                  <w:pPr>
                    <w:pStyle w:val="rowtabella0"/>
                    <w:jc w:val="center"/>
                    <w:rPr>
                      <w:color w:val="002060"/>
                    </w:rPr>
                  </w:pPr>
                  <w:r w:rsidRPr="006B1B77">
                    <w:rPr>
                      <w:color w:val="002060"/>
                    </w:rPr>
                    <w:t> </w:t>
                  </w:r>
                </w:p>
              </w:tc>
            </w:tr>
            <w:tr w:rsidR="00210449" w:rsidRPr="006B1B77" w14:paraId="14B8702E"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4068E1" w14:textId="77777777" w:rsidR="00210449" w:rsidRPr="006B1B77" w:rsidRDefault="00210449" w:rsidP="00490F36">
                  <w:pPr>
                    <w:pStyle w:val="rowtabella0"/>
                    <w:rPr>
                      <w:color w:val="002060"/>
                    </w:rPr>
                  </w:pPr>
                  <w:r w:rsidRPr="006B1B77">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047779" w14:textId="77777777" w:rsidR="00210449" w:rsidRPr="006B1B77" w:rsidRDefault="00210449" w:rsidP="00490F36">
                  <w:pPr>
                    <w:pStyle w:val="rowtabella0"/>
                    <w:rPr>
                      <w:color w:val="002060"/>
                    </w:rPr>
                  </w:pPr>
                  <w:r w:rsidRPr="006B1B77">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6840FD" w14:textId="77777777" w:rsidR="00210449" w:rsidRPr="006B1B77" w:rsidRDefault="00210449" w:rsidP="00490F36">
                  <w:pPr>
                    <w:pStyle w:val="rowtabella0"/>
                    <w:jc w:val="center"/>
                    <w:rPr>
                      <w:color w:val="002060"/>
                    </w:rPr>
                  </w:pPr>
                  <w:r w:rsidRPr="006B1B77">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91F031" w14:textId="77777777" w:rsidR="00210449" w:rsidRPr="006B1B77" w:rsidRDefault="00210449" w:rsidP="00490F36">
                  <w:pPr>
                    <w:pStyle w:val="rowtabella0"/>
                    <w:jc w:val="center"/>
                    <w:rPr>
                      <w:color w:val="002060"/>
                    </w:rPr>
                  </w:pPr>
                  <w:r w:rsidRPr="006B1B77">
                    <w:rPr>
                      <w:color w:val="002060"/>
                    </w:rPr>
                    <w:t> </w:t>
                  </w:r>
                </w:p>
              </w:tc>
            </w:tr>
            <w:tr w:rsidR="00210449" w:rsidRPr="006B1B77" w14:paraId="562BF5FA"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B4492A" w14:textId="77777777" w:rsidR="00210449" w:rsidRPr="006B1B77" w:rsidRDefault="00210449" w:rsidP="00490F36">
                  <w:pPr>
                    <w:pStyle w:val="rowtabella0"/>
                    <w:rPr>
                      <w:color w:val="002060"/>
                    </w:rPr>
                  </w:pPr>
                  <w:r w:rsidRPr="006B1B77">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7896D" w14:textId="77777777" w:rsidR="00210449" w:rsidRPr="006B1B77" w:rsidRDefault="00210449" w:rsidP="00490F36">
                  <w:pPr>
                    <w:pStyle w:val="rowtabella0"/>
                    <w:rPr>
                      <w:color w:val="002060"/>
                    </w:rPr>
                  </w:pPr>
                  <w:r w:rsidRPr="006B1B77">
                    <w:rPr>
                      <w:color w:val="002060"/>
                    </w:rPr>
                    <w:t>- FUTSAL L.C.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00B24" w14:textId="77777777" w:rsidR="00210449" w:rsidRPr="006B1B77" w:rsidRDefault="00210449" w:rsidP="00490F36">
                  <w:pPr>
                    <w:pStyle w:val="rowtabella0"/>
                    <w:jc w:val="center"/>
                    <w:rPr>
                      <w:color w:val="002060"/>
                    </w:rPr>
                  </w:pPr>
                  <w:r w:rsidRPr="006B1B77">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84E2E" w14:textId="77777777" w:rsidR="00210449" w:rsidRPr="006B1B77" w:rsidRDefault="00210449" w:rsidP="00490F36">
                  <w:pPr>
                    <w:pStyle w:val="rowtabella0"/>
                    <w:jc w:val="center"/>
                    <w:rPr>
                      <w:color w:val="002060"/>
                    </w:rPr>
                  </w:pPr>
                  <w:r w:rsidRPr="006B1B77">
                    <w:rPr>
                      <w:color w:val="002060"/>
                    </w:rPr>
                    <w:t> </w:t>
                  </w:r>
                </w:p>
              </w:tc>
            </w:tr>
            <w:tr w:rsidR="00210449" w:rsidRPr="006B1B77" w14:paraId="5F970530"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6F886BA8" w14:textId="77777777" w:rsidR="00210449" w:rsidRPr="006B1B77" w:rsidRDefault="00210449" w:rsidP="00490F36">
                  <w:pPr>
                    <w:pStyle w:val="rowtabella0"/>
                    <w:rPr>
                      <w:color w:val="002060"/>
                    </w:rPr>
                  </w:pPr>
                  <w:r w:rsidRPr="006B1B77">
                    <w:rPr>
                      <w:color w:val="002060"/>
                    </w:rPr>
                    <w:t>(1) - disputata il 19/10/2024</w:t>
                  </w:r>
                </w:p>
              </w:tc>
            </w:tr>
          </w:tbl>
          <w:p w14:paraId="3FAEF7B3" w14:textId="77777777" w:rsidR="00210449" w:rsidRPr="006B1B77" w:rsidRDefault="00210449" w:rsidP="00490F36">
            <w:pPr>
              <w:rPr>
                <w:color w:val="002060"/>
              </w:rPr>
            </w:pPr>
          </w:p>
        </w:tc>
      </w:tr>
    </w:tbl>
    <w:p w14:paraId="53644F9A" w14:textId="77777777" w:rsidR="00210449" w:rsidRPr="006B1B77" w:rsidRDefault="00210449" w:rsidP="00210449">
      <w:pPr>
        <w:pStyle w:val="breakline"/>
        <w:rPr>
          <w:rFonts w:eastAsiaTheme="minorEastAsia"/>
          <w:color w:val="002060"/>
        </w:rPr>
      </w:pPr>
    </w:p>
    <w:p w14:paraId="4A4EAB33" w14:textId="77777777" w:rsidR="00210449" w:rsidRPr="006B1B77" w:rsidRDefault="00210449" w:rsidP="00210449">
      <w:pPr>
        <w:pStyle w:val="breakline"/>
        <w:rPr>
          <w:color w:val="002060"/>
        </w:rPr>
      </w:pPr>
    </w:p>
    <w:p w14:paraId="470A9EB7" w14:textId="77777777" w:rsidR="00210449" w:rsidRPr="006B1B77" w:rsidRDefault="00210449" w:rsidP="00210449">
      <w:pPr>
        <w:pStyle w:val="titoloprinc0"/>
        <w:rPr>
          <w:color w:val="002060"/>
        </w:rPr>
      </w:pPr>
      <w:r w:rsidRPr="006B1B77">
        <w:rPr>
          <w:color w:val="002060"/>
        </w:rPr>
        <w:t>GIUDICE SPORTIVO</w:t>
      </w:r>
    </w:p>
    <w:p w14:paraId="7D77AE7D" w14:textId="77777777" w:rsidR="00210449" w:rsidRPr="006B1B77" w:rsidRDefault="00210449" w:rsidP="00210449">
      <w:pPr>
        <w:pStyle w:val="diffida"/>
        <w:rPr>
          <w:color w:val="002060"/>
        </w:rPr>
      </w:pPr>
      <w:r w:rsidRPr="006B1B77">
        <w:rPr>
          <w:color w:val="002060"/>
        </w:rPr>
        <w:t>Il Giudice Sportivo Avv. Agnese Lazzaretti, con l'assistenza del segretario Angelo Castellana, nella seduta del 23/10/2024, ha adottato le decisioni che di seguito integralmente si riportano:</w:t>
      </w:r>
    </w:p>
    <w:p w14:paraId="736DF3B5" w14:textId="77777777" w:rsidR="00210449" w:rsidRPr="006B1B77" w:rsidRDefault="00210449" w:rsidP="00210449">
      <w:pPr>
        <w:pStyle w:val="titolo10"/>
        <w:rPr>
          <w:color w:val="002060"/>
        </w:rPr>
      </w:pPr>
      <w:r w:rsidRPr="006B1B77">
        <w:rPr>
          <w:color w:val="002060"/>
        </w:rPr>
        <w:t xml:space="preserve">GARE DEL 11/10/2024 </w:t>
      </w:r>
    </w:p>
    <w:p w14:paraId="5C2B6229" w14:textId="77777777" w:rsidR="00210449" w:rsidRPr="006B1B77" w:rsidRDefault="00210449" w:rsidP="00210449">
      <w:pPr>
        <w:pStyle w:val="titolo60"/>
        <w:rPr>
          <w:color w:val="002060"/>
        </w:rPr>
      </w:pPr>
      <w:r w:rsidRPr="006B1B77">
        <w:rPr>
          <w:color w:val="002060"/>
        </w:rPr>
        <w:t xml:space="preserve">DECISIONI DEL GIUDICE SPORTIVO </w:t>
      </w:r>
    </w:p>
    <w:p w14:paraId="4CF157FF" w14:textId="77777777" w:rsidR="00AA6C0F" w:rsidRDefault="00210449" w:rsidP="00210449">
      <w:pPr>
        <w:pStyle w:val="diffida"/>
        <w:spacing w:before="80" w:beforeAutospacing="0" w:after="40" w:afterAutospacing="0"/>
        <w:jc w:val="left"/>
        <w:rPr>
          <w:color w:val="002060"/>
        </w:rPr>
      </w:pPr>
      <w:r w:rsidRPr="006B1B77">
        <w:rPr>
          <w:color w:val="002060"/>
        </w:rPr>
        <w:t xml:space="preserve">gara del 11/10/2024 MONTECCHIO SPORT - AUDAX CALCIO PIOBBICO </w:t>
      </w:r>
      <w:r w:rsidRPr="006B1B77">
        <w:rPr>
          <w:color w:val="002060"/>
        </w:rPr>
        <w:br/>
        <w:t xml:space="preserve">Il Giudice sportivo preso atto che la società </w:t>
      </w:r>
      <w:proofErr w:type="spellStart"/>
      <w:r w:rsidRPr="006B1B77">
        <w:rPr>
          <w:color w:val="002060"/>
        </w:rPr>
        <w:t>Asd</w:t>
      </w:r>
      <w:proofErr w:type="spellEnd"/>
      <w:r w:rsidRPr="006B1B77">
        <w:rPr>
          <w:color w:val="002060"/>
        </w:rPr>
        <w:t xml:space="preserve"> Audax Piobbico non ha depositato il ricorso riguardante la partita </w:t>
      </w:r>
      <w:proofErr w:type="spellStart"/>
      <w:r w:rsidRPr="006B1B77">
        <w:rPr>
          <w:color w:val="002060"/>
        </w:rPr>
        <w:t>Asd</w:t>
      </w:r>
      <w:proofErr w:type="spellEnd"/>
      <w:r w:rsidRPr="006B1B77">
        <w:rPr>
          <w:color w:val="002060"/>
        </w:rPr>
        <w:t xml:space="preserve"> Montecchio Sport- </w:t>
      </w:r>
      <w:proofErr w:type="spellStart"/>
      <w:r w:rsidRPr="006B1B77">
        <w:rPr>
          <w:color w:val="002060"/>
        </w:rPr>
        <w:t>Asd</w:t>
      </w:r>
      <w:proofErr w:type="spellEnd"/>
      <w:r w:rsidRPr="006B1B77">
        <w:rPr>
          <w:color w:val="002060"/>
        </w:rPr>
        <w:t xml:space="preserve"> Audax Piobbico del 11.10.2024, regolarmente preannunciato con </w:t>
      </w:r>
      <w:proofErr w:type="spellStart"/>
      <w:r w:rsidRPr="006B1B77">
        <w:rPr>
          <w:color w:val="002060"/>
        </w:rPr>
        <w:t>pec</w:t>
      </w:r>
      <w:proofErr w:type="spellEnd"/>
      <w:r w:rsidRPr="006B1B77">
        <w:rPr>
          <w:color w:val="002060"/>
        </w:rPr>
        <w:t xml:space="preserve"> del 12.10.2024 </w:t>
      </w:r>
    </w:p>
    <w:p w14:paraId="12D52133" w14:textId="15675D8C" w:rsidR="00AA6C0F" w:rsidRDefault="00210449" w:rsidP="00AA6C0F">
      <w:pPr>
        <w:pStyle w:val="diffida"/>
        <w:spacing w:before="80" w:beforeAutospacing="0" w:after="40" w:afterAutospacing="0"/>
        <w:jc w:val="center"/>
        <w:rPr>
          <w:color w:val="002060"/>
        </w:rPr>
      </w:pPr>
      <w:r w:rsidRPr="006B1B77">
        <w:rPr>
          <w:color w:val="002060"/>
        </w:rPr>
        <w:t>Dichiara</w:t>
      </w:r>
    </w:p>
    <w:p w14:paraId="79D22F31" w14:textId="77777777" w:rsidR="00AA6C0F" w:rsidRDefault="00210449" w:rsidP="00210449">
      <w:pPr>
        <w:pStyle w:val="diffida"/>
        <w:spacing w:before="80" w:beforeAutospacing="0" w:after="40" w:afterAutospacing="0"/>
        <w:jc w:val="left"/>
        <w:rPr>
          <w:color w:val="002060"/>
        </w:rPr>
      </w:pPr>
      <w:r w:rsidRPr="006B1B77">
        <w:rPr>
          <w:color w:val="002060"/>
        </w:rPr>
        <w:t xml:space="preserve">- l'improcedibilità del ricorso in oggetto confermando il risultato maturato sul campo di Montecchio Sport 3 - Audax Calcio Piobbico 3 </w:t>
      </w:r>
    </w:p>
    <w:p w14:paraId="592403BA" w14:textId="55AFEE01" w:rsidR="00AA6C0F" w:rsidRDefault="00210449" w:rsidP="00AA6C0F">
      <w:pPr>
        <w:pStyle w:val="diffida"/>
        <w:spacing w:before="80" w:beforeAutospacing="0" w:after="40" w:afterAutospacing="0"/>
        <w:jc w:val="center"/>
        <w:rPr>
          <w:color w:val="002060"/>
        </w:rPr>
      </w:pPr>
      <w:r w:rsidRPr="006B1B77">
        <w:rPr>
          <w:color w:val="002060"/>
        </w:rPr>
        <w:t>Dispone</w:t>
      </w:r>
    </w:p>
    <w:p w14:paraId="07619F08" w14:textId="0F6963BD" w:rsidR="00210449" w:rsidRPr="006B1B77" w:rsidRDefault="00210449" w:rsidP="00210449">
      <w:pPr>
        <w:pStyle w:val="diffida"/>
        <w:spacing w:before="80" w:beforeAutospacing="0" w:after="40" w:afterAutospacing="0"/>
        <w:jc w:val="left"/>
        <w:rPr>
          <w:color w:val="002060"/>
        </w:rPr>
      </w:pPr>
      <w:r w:rsidRPr="006B1B77">
        <w:rPr>
          <w:color w:val="002060"/>
        </w:rPr>
        <w:lastRenderedPageBreak/>
        <w:t xml:space="preserve">- di incamerare la relativa tassa. </w:t>
      </w:r>
    </w:p>
    <w:p w14:paraId="471EAB1B" w14:textId="77777777" w:rsidR="00210449" w:rsidRPr="006B1B77" w:rsidRDefault="00210449" w:rsidP="00210449">
      <w:pPr>
        <w:pStyle w:val="titolo10"/>
        <w:rPr>
          <w:color w:val="002060"/>
        </w:rPr>
      </w:pPr>
      <w:r w:rsidRPr="006B1B77">
        <w:rPr>
          <w:color w:val="002060"/>
        </w:rPr>
        <w:t xml:space="preserve">GARE DEL 18/10/2024 </w:t>
      </w:r>
    </w:p>
    <w:p w14:paraId="7E97034C" w14:textId="77777777" w:rsidR="00210449" w:rsidRPr="006B1B77" w:rsidRDefault="00210449" w:rsidP="00210449">
      <w:pPr>
        <w:pStyle w:val="titolo60"/>
        <w:rPr>
          <w:color w:val="002060"/>
        </w:rPr>
      </w:pPr>
      <w:r w:rsidRPr="006B1B77">
        <w:rPr>
          <w:color w:val="002060"/>
        </w:rPr>
        <w:t xml:space="preserve">DECISIONI DEL GIUDICE SPORTIVO </w:t>
      </w:r>
    </w:p>
    <w:p w14:paraId="2584022D" w14:textId="77777777" w:rsidR="00AA6C0F" w:rsidRDefault="00210449" w:rsidP="00210449">
      <w:pPr>
        <w:pStyle w:val="diffida"/>
        <w:spacing w:before="80" w:beforeAutospacing="0" w:after="40" w:afterAutospacing="0"/>
        <w:jc w:val="left"/>
        <w:rPr>
          <w:color w:val="002060"/>
        </w:rPr>
      </w:pPr>
      <w:r w:rsidRPr="006B1B77">
        <w:rPr>
          <w:color w:val="002060"/>
        </w:rPr>
        <w:t xml:space="preserve">gara del 18/10/2024 CIRCOLO COLLODI CALCIO 5 - NUOVA FOLGORE </w:t>
      </w:r>
      <w:r w:rsidRPr="006B1B77">
        <w:rPr>
          <w:color w:val="002060"/>
        </w:rPr>
        <w:br/>
        <w:t xml:space="preserve">Rilevato dal referto arbitrale che la gara in oggetto è stata sospesa all' 11 min. e 29 sec. del II tempo per sopravvenuta impraticabilità del terreno di gioco, </w:t>
      </w:r>
    </w:p>
    <w:p w14:paraId="3EE52F83" w14:textId="795C7DA4" w:rsidR="00AA6C0F" w:rsidRDefault="00210449" w:rsidP="00AA6C0F">
      <w:pPr>
        <w:pStyle w:val="diffida"/>
        <w:spacing w:before="80" w:beforeAutospacing="0" w:after="40" w:afterAutospacing="0"/>
        <w:jc w:val="center"/>
        <w:rPr>
          <w:color w:val="002060"/>
        </w:rPr>
      </w:pPr>
      <w:r w:rsidRPr="006B1B77">
        <w:rPr>
          <w:color w:val="002060"/>
        </w:rPr>
        <w:t>si dispone</w:t>
      </w:r>
    </w:p>
    <w:p w14:paraId="0266684F" w14:textId="54543E41" w:rsidR="00210449" w:rsidRPr="006B1B77" w:rsidRDefault="00210449" w:rsidP="00210449">
      <w:pPr>
        <w:pStyle w:val="diffida"/>
        <w:spacing w:before="80" w:beforeAutospacing="0" w:after="40" w:afterAutospacing="0"/>
        <w:jc w:val="left"/>
        <w:rPr>
          <w:color w:val="002060"/>
        </w:rPr>
      </w:pPr>
      <w:r w:rsidRPr="006B1B77">
        <w:rPr>
          <w:color w:val="002060"/>
        </w:rPr>
        <w:t xml:space="preserve">la ripresa della stessa esattamente a partire dal minuto e dalla situazione di gioco che era in corso al momento dell'interruzione e si incarica il CR Marche di fissare la data per la prosecuzione della partita. </w:t>
      </w:r>
    </w:p>
    <w:p w14:paraId="2E2B8626" w14:textId="77777777" w:rsidR="00AA6C0F" w:rsidRDefault="00210449" w:rsidP="00210449">
      <w:pPr>
        <w:pStyle w:val="diffida"/>
        <w:spacing w:before="80" w:beforeAutospacing="0" w:after="40" w:afterAutospacing="0"/>
        <w:jc w:val="left"/>
        <w:rPr>
          <w:color w:val="002060"/>
        </w:rPr>
      </w:pPr>
      <w:r w:rsidRPr="006B1B77">
        <w:rPr>
          <w:color w:val="002060"/>
        </w:rPr>
        <w:br/>
        <w:t xml:space="preserve">gara del 18/10/2024 FUTSAL ANCONA - CASENUOVE </w:t>
      </w:r>
      <w:r w:rsidRPr="006B1B77">
        <w:rPr>
          <w:color w:val="002060"/>
        </w:rPr>
        <w:br/>
        <w:t>Rilevato dal referto arbitrale che la gara in oggetto è stata sospesa al 27 min. del I tempo per sopravvenuta impraticabilità del terreno di</w:t>
      </w:r>
      <w:r w:rsidR="00AA6C0F">
        <w:rPr>
          <w:color w:val="002060"/>
        </w:rPr>
        <w:t xml:space="preserve"> </w:t>
      </w:r>
      <w:r w:rsidRPr="006B1B77">
        <w:rPr>
          <w:color w:val="002060"/>
        </w:rPr>
        <w:t xml:space="preserve">gioco, </w:t>
      </w:r>
    </w:p>
    <w:p w14:paraId="08CD1819" w14:textId="3F222D55" w:rsidR="00AA6C0F" w:rsidRDefault="00210449" w:rsidP="00AA6C0F">
      <w:pPr>
        <w:pStyle w:val="diffida"/>
        <w:spacing w:before="80" w:beforeAutospacing="0" w:after="40" w:afterAutospacing="0"/>
        <w:jc w:val="center"/>
        <w:rPr>
          <w:color w:val="002060"/>
        </w:rPr>
      </w:pPr>
      <w:r w:rsidRPr="006B1B77">
        <w:rPr>
          <w:color w:val="002060"/>
        </w:rPr>
        <w:t>si dispone</w:t>
      </w:r>
    </w:p>
    <w:p w14:paraId="2DBC4F2E" w14:textId="1CF1D81C" w:rsidR="00210449" w:rsidRPr="006B1B77" w:rsidRDefault="00210449" w:rsidP="00210449">
      <w:pPr>
        <w:pStyle w:val="diffida"/>
        <w:spacing w:before="80" w:beforeAutospacing="0" w:after="40" w:afterAutospacing="0"/>
        <w:jc w:val="left"/>
        <w:rPr>
          <w:color w:val="002060"/>
        </w:rPr>
      </w:pPr>
      <w:r w:rsidRPr="006B1B77">
        <w:rPr>
          <w:color w:val="002060"/>
        </w:rPr>
        <w:t>la ripresa della stessa esattamente a partire dal minuto e dalla situazione di gioco che era in corso al momento dell'interruzione e si incarica il CR Marche di fissare la data perla prosecuzione della partita.</w:t>
      </w:r>
    </w:p>
    <w:p w14:paraId="2C365F32" w14:textId="77777777" w:rsidR="00210449" w:rsidRPr="006B1B77" w:rsidRDefault="00210449" w:rsidP="00210449">
      <w:pPr>
        <w:pStyle w:val="titolo10"/>
        <w:rPr>
          <w:color w:val="002060"/>
        </w:rPr>
      </w:pPr>
      <w:r w:rsidRPr="006B1B77">
        <w:rPr>
          <w:color w:val="002060"/>
        </w:rPr>
        <w:t xml:space="preserve">GARE DEL 19/10/2024 </w:t>
      </w:r>
    </w:p>
    <w:p w14:paraId="3CEED695" w14:textId="77777777" w:rsidR="00210449" w:rsidRPr="006B1B77" w:rsidRDefault="00210449" w:rsidP="00210449">
      <w:pPr>
        <w:pStyle w:val="titolo60"/>
        <w:rPr>
          <w:color w:val="002060"/>
        </w:rPr>
      </w:pPr>
      <w:r w:rsidRPr="006B1B77">
        <w:rPr>
          <w:color w:val="002060"/>
        </w:rPr>
        <w:t xml:space="preserve">DECISIONI DEL GIUDICE SPORTIVO </w:t>
      </w:r>
    </w:p>
    <w:p w14:paraId="60F7B718" w14:textId="77777777" w:rsidR="00AA6C0F" w:rsidRDefault="00210449" w:rsidP="00210449">
      <w:pPr>
        <w:pStyle w:val="diffida"/>
        <w:spacing w:before="80" w:beforeAutospacing="0" w:after="40" w:afterAutospacing="0"/>
        <w:jc w:val="left"/>
        <w:rPr>
          <w:color w:val="002060"/>
        </w:rPr>
      </w:pPr>
      <w:r w:rsidRPr="006B1B77">
        <w:rPr>
          <w:color w:val="002060"/>
        </w:rPr>
        <w:t xml:space="preserve">gara del 19/10/2024 CANDIA BARACCOLA ASPIO - OLIMPIA JUVENTU FALCONARA </w:t>
      </w:r>
      <w:r w:rsidRPr="006B1B77">
        <w:rPr>
          <w:color w:val="002060"/>
        </w:rPr>
        <w:br/>
        <w:t xml:space="preserve">Rilevato dal referto arbitrale che la gara in oggetto è stata sospesa al 1 min. del I tempo per sopravvenuta impraticabilità del terreno di gioco, </w:t>
      </w:r>
    </w:p>
    <w:p w14:paraId="730825EC" w14:textId="1AA3CA4B" w:rsidR="00AA6C0F" w:rsidRDefault="00210449" w:rsidP="00AA6C0F">
      <w:pPr>
        <w:pStyle w:val="diffida"/>
        <w:spacing w:before="80" w:beforeAutospacing="0" w:after="40" w:afterAutospacing="0"/>
        <w:jc w:val="center"/>
        <w:rPr>
          <w:color w:val="002060"/>
        </w:rPr>
      </w:pPr>
      <w:r w:rsidRPr="006B1B77">
        <w:rPr>
          <w:color w:val="002060"/>
        </w:rPr>
        <w:t>si dispone</w:t>
      </w:r>
    </w:p>
    <w:p w14:paraId="31AAEEAB" w14:textId="1A380AEF" w:rsidR="00210449" w:rsidRPr="006B1B77" w:rsidRDefault="00210449" w:rsidP="00210449">
      <w:pPr>
        <w:pStyle w:val="diffida"/>
        <w:spacing w:before="80" w:beforeAutospacing="0" w:after="40" w:afterAutospacing="0"/>
        <w:jc w:val="left"/>
        <w:rPr>
          <w:color w:val="002060"/>
        </w:rPr>
      </w:pPr>
      <w:r w:rsidRPr="006B1B77">
        <w:rPr>
          <w:color w:val="002060"/>
        </w:rPr>
        <w:t xml:space="preserve">la ripresa della stessa esattamente a partire dal minuto e dalla situazione di gioco che era in corso al momento dell'interruzione e si incarica il CR Marche di fissare la data perla prosecuzione della partita </w:t>
      </w:r>
    </w:p>
    <w:p w14:paraId="0592D61D" w14:textId="77777777" w:rsidR="00210449" w:rsidRPr="006B1B77" w:rsidRDefault="00210449" w:rsidP="00210449">
      <w:pPr>
        <w:pStyle w:val="titolo10"/>
        <w:rPr>
          <w:color w:val="002060"/>
        </w:rPr>
      </w:pPr>
      <w:r w:rsidRPr="006B1B77">
        <w:rPr>
          <w:color w:val="002060"/>
        </w:rPr>
        <w:t xml:space="preserve">GARE DEL 17/10/2024 </w:t>
      </w:r>
    </w:p>
    <w:p w14:paraId="6D2CCEA7" w14:textId="77777777" w:rsidR="00210449" w:rsidRPr="006B1B77" w:rsidRDefault="00210449" w:rsidP="00210449">
      <w:pPr>
        <w:pStyle w:val="titolo7a"/>
        <w:rPr>
          <w:color w:val="002060"/>
        </w:rPr>
      </w:pPr>
      <w:r w:rsidRPr="006B1B77">
        <w:rPr>
          <w:color w:val="002060"/>
        </w:rPr>
        <w:t xml:space="preserve">PROVVEDIMENTI DISCIPLINARI </w:t>
      </w:r>
    </w:p>
    <w:p w14:paraId="6B00DEBE"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1B6E0574" w14:textId="77777777" w:rsidR="00210449" w:rsidRPr="006B1B77" w:rsidRDefault="00210449" w:rsidP="00210449">
      <w:pPr>
        <w:pStyle w:val="titolo30"/>
        <w:rPr>
          <w:color w:val="002060"/>
        </w:rPr>
      </w:pPr>
      <w:r w:rsidRPr="006B1B77">
        <w:rPr>
          <w:color w:val="002060"/>
        </w:rPr>
        <w:t xml:space="preserve">CALCIATORI NON ESPULSI </w:t>
      </w:r>
    </w:p>
    <w:p w14:paraId="66D3F24E"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1DEC55FA" w14:textId="77777777" w:rsidTr="00490F36">
        <w:tc>
          <w:tcPr>
            <w:tcW w:w="2200" w:type="dxa"/>
            <w:tcMar>
              <w:top w:w="20" w:type="dxa"/>
              <w:left w:w="20" w:type="dxa"/>
              <w:bottom w:w="20" w:type="dxa"/>
              <w:right w:w="20" w:type="dxa"/>
            </w:tcMar>
            <w:vAlign w:val="center"/>
            <w:hideMark/>
          </w:tcPr>
          <w:p w14:paraId="6C0378E5" w14:textId="77777777" w:rsidR="00210449" w:rsidRPr="006B1B77" w:rsidRDefault="00210449" w:rsidP="00490F36">
            <w:pPr>
              <w:pStyle w:val="movimento"/>
              <w:rPr>
                <w:color w:val="002060"/>
              </w:rPr>
            </w:pPr>
            <w:r w:rsidRPr="006B1B77">
              <w:rPr>
                <w:color w:val="002060"/>
              </w:rPr>
              <w:t>IORIO MATTIA</w:t>
            </w:r>
          </w:p>
        </w:tc>
        <w:tc>
          <w:tcPr>
            <w:tcW w:w="2200" w:type="dxa"/>
            <w:tcMar>
              <w:top w:w="20" w:type="dxa"/>
              <w:left w:w="20" w:type="dxa"/>
              <w:bottom w:w="20" w:type="dxa"/>
              <w:right w:w="20" w:type="dxa"/>
            </w:tcMar>
            <w:vAlign w:val="center"/>
            <w:hideMark/>
          </w:tcPr>
          <w:p w14:paraId="5C41CBDF" w14:textId="77777777" w:rsidR="00210449" w:rsidRPr="006B1B77" w:rsidRDefault="00210449" w:rsidP="00490F36">
            <w:pPr>
              <w:pStyle w:val="movimento2"/>
              <w:rPr>
                <w:color w:val="002060"/>
              </w:rPr>
            </w:pPr>
            <w:r w:rsidRPr="006B1B77">
              <w:rPr>
                <w:color w:val="002060"/>
              </w:rPr>
              <w:t xml:space="preserve">(POLVERIGI C/5) </w:t>
            </w:r>
          </w:p>
        </w:tc>
        <w:tc>
          <w:tcPr>
            <w:tcW w:w="800" w:type="dxa"/>
            <w:tcMar>
              <w:top w:w="20" w:type="dxa"/>
              <w:left w:w="20" w:type="dxa"/>
              <w:bottom w:w="20" w:type="dxa"/>
              <w:right w:w="20" w:type="dxa"/>
            </w:tcMar>
            <w:vAlign w:val="center"/>
            <w:hideMark/>
          </w:tcPr>
          <w:p w14:paraId="63370C6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1E34520" w14:textId="77777777" w:rsidR="00210449" w:rsidRPr="006B1B77" w:rsidRDefault="00210449" w:rsidP="00490F36">
            <w:pPr>
              <w:pStyle w:val="movimento"/>
              <w:rPr>
                <w:color w:val="002060"/>
              </w:rPr>
            </w:pPr>
            <w:r w:rsidRPr="006B1B77">
              <w:rPr>
                <w:color w:val="002060"/>
              </w:rPr>
              <w:t>MIGLIO ALESSIO</w:t>
            </w:r>
          </w:p>
        </w:tc>
        <w:tc>
          <w:tcPr>
            <w:tcW w:w="2200" w:type="dxa"/>
            <w:tcMar>
              <w:top w:w="20" w:type="dxa"/>
              <w:left w:w="20" w:type="dxa"/>
              <w:bottom w:w="20" w:type="dxa"/>
              <w:right w:w="20" w:type="dxa"/>
            </w:tcMar>
            <w:vAlign w:val="center"/>
            <w:hideMark/>
          </w:tcPr>
          <w:p w14:paraId="16DFAC94" w14:textId="77777777" w:rsidR="00210449" w:rsidRPr="006B1B77" w:rsidRDefault="00210449" w:rsidP="00490F36">
            <w:pPr>
              <w:pStyle w:val="movimento2"/>
              <w:rPr>
                <w:color w:val="002060"/>
              </w:rPr>
            </w:pPr>
            <w:r w:rsidRPr="006B1B77">
              <w:rPr>
                <w:color w:val="002060"/>
              </w:rPr>
              <w:t xml:space="preserve">(POLVERIGI C/5) </w:t>
            </w:r>
          </w:p>
        </w:tc>
      </w:tr>
      <w:tr w:rsidR="00210449" w:rsidRPr="006B1B77" w14:paraId="5A03B451" w14:textId="77777777" w:rsidTr="00490F36">
        <w:tc>
          <w:tcPr>
            <w:tcW w:w="2200" w:type="dxa"/>
            <w:tcMar>
              <w:top w:w="20" w:type="dxa"/>
              <w:left w:w="20" w:type="dxa"/>
              <w:bottom w:w="20" w:type="dxa"/>
              <w:right w:w="20" w:type="dxa"/>
            </w:tcMar>
            <w:vAlign w:val="center"/>
            <w:hideMark/>
          </w:tcPr>
          <w:p w14:paraId="0EAB11BE" w14:textId="77777777" w:rsidR="00210449" w:rsidRPr="006B1B77" w:rsidRDefault="00210449" w:rsidP="00490F36">
            <w:pPr>
              <w:pStyle w:val="movimento"/>
              <w:rPr>
                <w:color w:val="002060"/>
              </w:rPr>
            </w:pPr>
            <w:r w:rsidRPr="006B1B77">
              <w:rPr>
                <w:color w:val="002060"/>
              </w:rPr>
              <w:t>PASQUALINI IGOR</w:t>
            </w:r>
          </w:p>
        </w:tc>
        <w:tc>
          <w:tcPr>
            <w:tcW w:w="2200" w:type="dxa"/>
            <w:tcMar>
              <w:top w:w="20" w:type="dxa"/>
              <w:left w:w="20" w:type="dxa"/>
              <w:bottom w:w="20" w:type="dxa"/>
              <w:right w:w="20" w:type="dxa"/>
            </w:tcMar>
            <w:vAlign w:val="center"/>
            <w:hideMark/>
          </w:tcPr>
          <w:p w14:paraId="53D46929" w14:textId="77777777" w:rsidR="00210449" w:rsidRPr="006B1B77" w:rsidRDefault="00210449" w:rsidP="00490F36">
            <w:pPr>
              <w:pStyle w:val="movimento2"/>
              <w:rPr>
                <w:color w:val="002060"/>
              </w:rPr>
            </w:pPr>
            <w:r w:rsidRPr="006B1B77">
              <w:rPr>
                <w:color w:val="002060"/>
              </w:rPr>
              <w:t xml:space="preserve">(POLVERIGI C/5) </w:t>
            </w:r>
          </w:p>
        </w:tc>
        <w:tc>
          <w:tcPr>
            <w:tcW w:w="800" w:type="dxa"/>
            <w:tcMar>
              <w:top w:w="20" w:type="dxa"/>
              <w:left w:w="20" w:type="dxa"/>
              <w:bottom w:w="20" w:type="dxa"/>
              <w:right w:w="20" w:type="dxa"/>
            </w:tcMar>
            <w:vAlign w:val="center"/>
            <w:hideMark/>
          </w:tcPr>
          <w:p w14:paraId="16D31A2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B9EC586" w14:textId="77777777" w:rsidR="00210449" w:rsidRPr="006B1B77" w:rsidRDefault="00210449" w:rsidP="00490F36">
            <w:pPr>
              <w:pStyle w:val="movimento"/>
              <w:rPr>
                <w:color w:val="002060"/>
              </w:rPr>
            </w:pPr>
            <w:r w:rsidRPr="006B1B77">
              <w:rPr>
                <w:color w:val="002060"/>
              </w:rPr>
              <w:t>SAMPAOLO MARCO</w:t>
            </w:r>
          </w:p>
        </w:tc>
        <w:tc>
          <w:tcPr>
            <w:tcW w:w="2200" w:type="dxa"/>
            <w:tcMar>
              <w:top w:w="20" w:type="dxa"/>
              <w:left w:w="20" w:type="dxa"/>
              <w:bottom w:w="20" w:type="dxa"/>
              <w:right w:w="20" w:type="dxa"/>
            </w:tcMar>
            <w:vAlign w:val="center"/>
            <w:hideMark/>
          </w:tcPr>
          <w:p w14:paraId="550C757A" w14:textId="77777777" w:rsidR="00210449" w:rsidRPr="006B1B77" w:rsidRDefault="00210449" w:rsidP="00490F36">
            <w:pPr>
              <w:pStyle w:val="movimento2"/>
              <w:rPr>
                <w:color w:val="002060"/>
              </w:rPr>
            </w:pPr>
            <w:r w:rsidRPr="006B1B77">
              <w:rPr>
                <w:color w:val="002060"/>
              </w:rPr>
              <w:t xml:space="preserve">(POLVERIGI C/5) </w:t>
            </w:r>
          </w:p>
        </w:tc>
      </w:tr>
    </w:tbl>
    <w:p w14:paraId="5B296FF3" w14:textId="77777777" w:rsidR="00210449" w:rsidRPr="006B1B77" w:rsidRDefault="00210449" w:rsidP="00210449">
      <w:pPr>
        <w:pStyle w:val="titolo10"/>
        <w:rPr>
          <w:rFonts w:eastAsiaTheme="minorEastAsia"/>
          <w:color w:val="002060"/>
        </w:rPr>
      </w:pPr>
      <w:r w:rsidRPr="006B1B77">
        <w:rPr>
          <w:color w:val="002060"/>
        </w:rPr>
        <w:t xml:space="preserve">GARE DEL 18/10/2024 </w:t>
      </w:r>
    </w:p>
    <w:p w14:paraId="5FB8A607" w14:textId="77777777" w:rsidR="00210449" w:rsidRPr="006B1B77" w:rsidRDefault="00210449" w:rsidP="00210449">
      <w:pPr>
        <w:pStyle w:val="titolo7a"/>
        <w:rPr>
          <w:color w:val="002060"/>
        </w:rPr>
      </w:pPr>
      <w:r w:rsidRPr="006B1B77">
        <w:rPr>
          <w:color w:val="002060"/>
        </w:rPr>
        <w:t xml:space="preserve">PROVVEDIMENTI DISCIPLINARI </w:t>
      </w:r>
    </w:p>
    <w:p w14:paraId="49C631D6"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5372A9AB" w14:textId="77777777" w:rsidR="00210449" w:rsidRPr="006B1B77" w:rsidRDefault="00210449" w:rsidP="00210449">
      <w:pPr>
        <w:pStyle w:val="titolo30"/>
        <w:rPr>
          <w:color w:val="002060"/>
        </w:rPr>
      </w:pPr>
      <w:r w:rsidRPr="006B1B77">
        <w:rPr>
          <w:color w:val="002060"/>
        </w:rPr>
        <w:t xml:space="preserve">SOCIETA' </w:t>
      </w:r>
    </w:p>
    <w:p w14:paraId="70E3F789" w14:textId="77777777" w:rsidR="00210449" w:rsidRPr="006B1B77" w:rsidRDefault="00210449" w:rsidP="00210449">
      <w:pPr>
        <w:pStyle w:val="titolo20"/>
        <w:rPr>
          <w:color w:val="002060"/>
        </w:rPr>
      </w:pPr>
      <w:r w:rsidRPr="006B1B77">
        <w:rPr>
          <w:color w:val="002060"/>
        </w:rPr>
        <w:t xml:space="preserve">AMMENDA </w:t>
      </w:r>
    </w:p>
    <w:p w14:paraId="749C2A9E" w14:textId="77777777" w:rsidR="00210449" w:rsidRPr="006B1B77" w:rsidRDefault="00210449" w:rsidP="00210449">
      <w:pPr>
        <w:pStyle w:val="diffida"/>
        <w:spacing w:before="80" w:beforeAutospacing="0" w:after="40" w:afterAutospacing="0"/>
        <w:jc w:val="left"/>
        <w:rPr>
          <w:color w:val="002060"/>
        </w:rPr>
      </w:pPr>
      <w:r w:rsidRPr="006B1B77">
        <w:rPr>
          <w:color w:val="002060"/>
        </w:rPr>
        <w:t xml:space="preserve">Euro 70,00 AMATORI STESE 2007 SRL </w:t>
      </w:r>
      <w:r w:rsidRPr="006B1B77">
        <w:rPr>
          <w:color w:val="002060"/>
        </w:rPr>
        <w:br/>
        <w:t xml:space="preserve">Per aver la propria tifoseria al 31 min del secondo tempo invaso il terreno di gioco. </w:t>
      </w:r>
    </w:p>
    <w:p w14:paraId="261BE650" w14:textId="77777777" w:rsidR="00210449" w:rsidRPr="006B1B77" w:rsidRDefault="00210449" w:rsidP="00210449">
      <w:pPr>
        <w:pStyle w:val="diffida"/>
        <w:spacing w:before="80" w:beforeAutospacing="0" w:after="40" w:afterAutospacing="0"/>
        <w:jc w:val="left"/>
        <w:rPr>
          <w:color w:val="002060"/>
        </w:rPr>
      </w:pPr>
      <w:r w:rsidRPr="006B1B77">
        <w:rPr>
          <w:color w:val="002060"/>
        </w:rPr>
        <w:lastRenderedPageBreak/>
        <w:br/>
        <w:t xml:space="preserve">Euro 70,00 NUOVA JUVENTINA FFC </w:t>
      </w:r>
      <w:r w:rsidRPr="006B1B77">
        <w:rPr>
          <w:color w:val="002060"/>
        </w:rPr>
        <w:br/>
        <w:t xml:space="preserve">Per aver la propria tifoseria al 31 min. del secondo tempo invaso il terreno di gioco. </w:t>
      </w:r>
    </w:p>
    <w:p w14:paraId="175F48BB" w14:textId="77777777" w:rsidR="00210449" w:rsidRPr="006B1B77" w:rsidRDefault="00210449" w:rsidP="00210449">
      <w:pPr>
        <w:pStyle w:val="titolo30"/>
        <w:rPr>
          <w:color w:val="002060"/>
        </w:rPr>
      </w:pPr>
      <w:r w:rsidRPr="006B1B77">
        <w:rPr>
          <w:color w:val="002060"/>
        </w:rPr>
        <w:t xml:space="preserve">DIRIGENTI </w:t>
      </w:r>
    </w:p>
    <w:p w14:paraId="3D75F438" w14:textId="77777777" w:rsidR="00210449" w:rsidRPr="006B1B77" w:rsidRDefault="00210449" w:rsidP="00210449">
      <w:pPr>
        <w:pStyle w:val="titolo20"/>
        <w:rPr>
          <w:color w:val="002060"/>
        </w:rPr>
      </w:pPr>
      <w:r w:rsidRPr="006B1B77">
        <w:rPr>
          <w:color w:val="002060"/>
        </w:rPr>
        <w:t xml:space="preserve">INIBIZIONE A TEMPO OPPURE SQUALIFICA A GARE: FINO AL 6/11/2024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56A72C4F" w14:textId="77777777" w:rsidTr="00490F36">
        <w:tc>
          <w:tcPr>
            <w:tcW w:w="2200" w:type="dxa"/>
            <w:tcMar>
              <w:top w:w="20" w:type="dxa"/>
              <w:left w:w="20" w:type="dxa"/>
              <w:bottom w:w="20" w:type="dxa"/>
              <w:right w:w="20" w:type="dxa"/>
            </w:tcMar>
            <w:vAlign w:val="center"/>
            <w:hideMark/>
          </w:tcPr>
          <w:p w14:paraId="7126CA5A" w14:textId="77777777" w:rsidR="00210449" w:rsidRPr="006B1B77" w:rsidRDefault="00210449" w:rsidP="00490F36">
            <w:pPr>
              <w:pStyle w:val="movimento"/>
              <w:rPr>
                <w:color w:val="002060"/>
              </w:rPr>
            </w:pPr>
            <w:r w:rsidRPr="006B1B77">
              <w:rPr>
                <w:color w:val="002060"/>
              </w:rPr>
              <w:t>GASPARI DAVIDE</w:t>
            </w:r>
          </w:p>
        </w:tc>
        <w:tc>
          <w:tcPr>
            <w:tcW w:w="2200" w:type="dxa"/>
            <w:tcMar>
              <w:top w:w="20" w:type="dxa"/>
              <w:left w:w="20" w:type="dxa"/>
              <w:bottom w:w="20" w:type="dxa"/>
              <w:right w:w="20" w:type="dxa"/>
            </w:tcMar>
            <w:vAlign w:val="center"/>
            <w:hideMark/>
          </w:tcPr>
          <w:p w14:paraId="782DDFDE" w14:textId="77777777" w:rsidR="00210449" w:rsidRPr="006B1B77" w:rsidRDefault="00210449" w:rsidP="00490F36">
            <w:pPr>
              <w:pStyle w:val="movimento2"/>
              <w:rPr>
                <w:color w:val="002060"/>
              </w:rPr>
            </w:pPr>
            <w:r w:rsidRPr="006B1B77">
              <w:rPr>
                <w:color w:val="002060"/>
              </w:rPr>
              <w:t xml:space="preserve">(TRUENTIN LAMA) </w:t>
            </w:r>
          </w:p>
        </w:tc>
        <w:tc>
          <w:tcPr>
            <w:tcW w:w="800" w:type="dxa"/>
            <w:tcMar>
              <w:top w:w="20" w:type="dxa"/>
              <w:left w:w="20" w:type="dxa"/>
              <w:bottom w:w="20" w:type="dxa"/>
              <w:right w:w="20" w:type="dxa"/>
            </w:tcMar>
            <w:vAlign w:val="center"/>
            <w:hideMark/>
          </w:tcPr>
          <w:p w14:paraId="12F24D8C"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495BE1C"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FAB389A" w14:textId="77777777" w:rsidR="00210449" w:rsidRPr="006B1B77" w:rsidRDefault="00210449" w:rsidP="00490F36">
            <w:pPr>
              <w:pStyle w:val="movimento2"/>
              <w:rPr>
                <w:color w:val="002060"/>
              </w:rPr>
            </w:pPr>
            <w:r w:rsidRPr="006B1B77">
              <w:rPr>
                <w:color w:val="002060"/>
              </w:rPr>
              <w:t> </w:t>
            </w:r>
          </w:p>
        </w:tc>
      </w:tr>
    </w:tbl>
    <w:p w14:paraId="665BADA9" w14:textId="77777777" w:rsidR="00210449" w:rsidRPr="006B1B77" w:rsidRDefault="00210449" w:rsidP="00210449">
      <w:pPr>
        <w:pStyle w:val="diffida"/>
        <w:spacing w:before="80" w:beforeAutospacing="0" w:after="40" w:afterAutospacing="0"/>
        <w:jc w:val="left"/>
        <w:rPr>
          <w:rFonts w:eastAsiaTheme="minorEastAsia"/>
          <w:color w:val="002060"/>
        </w:rPr>
      </w:pPr>
      <w:r w:rsidRPr="006B1B77">
        <w:rPr>
          <w:color w:val="002060"/>
        </w:rPr>
        <w:t xml:space="preserve">Per comportamento irriguardoso. Allontanato. </w:t>
      </w:r>
    </w:p>
    <w:p w14:paraId="662219DD" w14:textId="77777777" w:rsidR="00210449" w:rsidRPr="006B1B77" w:rsidRDefault="00210449" w:rsidP="00210449">
      <w:pPr>
        <w:pStyle w:val="titolo20"/>
        <w:rPr>
          <w:color w:val="002060"/>
        </w:rPr>
      </w:pPr>
      <w:r w:rsidRPr="006B1B77">
        <w:rPr>
          <w:color w:val="002060"/>
        </w:rPr>
        <w:t xml:space="preserve">INIBIZIONE A TEMPO OPPURE SQUALIFICA A GARE: FINO AL 30/10/2024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4E9F0C93" w14:textId="77777777" w:rsidTr="00490F36">
        <w:tc>
          <w:tcPr>
            <w:tcW w:w="2200" w:type="dxa"/>
            <w:tcMar>
              <w:top w:w="20" w:type="dxa"/>
              <w:left w:w="20" w:type="dxa"/>
              <w:bottom w:w="20" w:type="dxa"/>
              <w:right w:w="20" w:type="dxa"/>
            </w:tcMar>
            <w:vAlign w:val="center"/>
            <w:hideMark/>
          </w:tcPr>
          <w:p w14:paraId="45471B96" w14:textId="77777777" w:rsidR="00210449" w:rsidRPr="006B1B77" w:rsidRDefault="00210449" w:rsidP="00490F36">
            <w:pPr>
              <w:pStyle w:val="movimento"/>
              <w:rPr>
                <w:color w:val="002060"/>
              </w:rPr>
            </w:pPr>
            <w:r w:rsidRPr="006B1B77">
              <w:rPr>
                <w:color w:val="002060"/>
              </w:rPr>
              <w:t>MONTENERI ANGELO</w:t>
            </w:r>
          </w:p>
        </w:tc>
        <w:tc>
          <w:tcPr>
            <w:tcW w:w="2200" w:type="dxa"/>
            <w:tcMar>
              <w:top w:w="20" w:type="dxa"/>
              <w:left w:w="20" w:type="dxa"/>
              <w:bottom w:w="20" w:type="dxa"/>
              <w:right w:w="20" w:type="dxa"/>
            </w:tcMar>
            <w:vAlign w:val="center"/>
            <w:hideMark/>
          </w:tcPr>
          <w:p w14:paraId="53FA1D56" w14:textId="77777777" w:rsidR="00210449" w:rsidRPr="006B1B77" w:rsidRDefault="00210449" w:rsidP="00490F36">
            <w:pPr>
              <w:pStyle w:val="movimento2"/>
              <w:rPr>
                <w:color w:val="002060"/>
              </w:rPr>
            </w:pPr>
            <w:r w:rsidRPr="006B1B77">
              <w:rPr>
                <w:color w:val="002060"/>
              </w:rPr>
              <w:t xml:space="preserve">(FIUMINATA) </w:t>
            </w:r>
          </w:p>
        </w:tc>
        <w:tc>
          <w:tcPr>
            <w:tcW w:w="800" w:type="dxa"/>
            <w:tcMar>
              <w:top w:w="20" w:type="dxa"/>
              <w:left w:w="20" w:type="dxa"/>
              <w:bottom w:w="20" w:type="dxa"/>
              <w:right w:w="20" w:type="dxa"/>
            </w:tcMar>
            <w:vAlign w:val="center"/>
            <w:hideMark/>
          </w:tcPr>
          <w:p w14:paraId="3D444FE6"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0B9F45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8E04409" w14:textId="77777777" w:rsidR="00210449" w:rsidRPr="006B1B77" w:rsidRDefault="00210449" w:rsidP="00490F36">
            <w:pPr>
              <w:pStyle w:val="movimento2"/>
              <w:rPr>
                <w:color w:val="002060"/>
              </w:rPr>
            </w:pPr>
            <w:r w:rsidRPr="006B1B77">
              <w:rPr>
                <w:color w:val="002060"/>
              </w:rPr>
              <w:t> </w:t>
            </w:r>
          </w:p>
        </w:tc>
      </w:tr>
    </w:tbl>
    <w:p w14:paraId="46B239CB" w14:textId="77777777" w:rsidR="00210449" w:rsidRPr="006B1B77" w:rsidRDefault="00210449" w:rsidP="00210449">
      <w:pPr>
        <w:pStyle w:val="diffida"/>
        <w:spacing w:before="80" w:beforeAutospacing="0" w:after="40" w:afterAutospacing="0"/>
        <w:jc w:val="left"/>
        <w:rPr>
          <w:rFonts w:eastAsiaTheme="minorEastAsia"/>
          <w:color w:val="002060"/>
        </w:rPr>
      </w:pPr>
      <w:r w:rsidRPr="006B1B77">
        <w:rPr>
          <w:color w:val="002060"/>
        </w:rPr>
        <w:t xml:space="preserve">Espulso per somma di ammonizioni. Allontanato. </w:t>
      </w:r>
    </w:p>
    <w:p w14:paraId="3E600B25" w14:textId="77777777" w:rsidR="00210449" w:rsidRPr="006B1B77" w:rsidRDefault="00210449" w:rsidP="00210449">
      <w:pPr>
        <w:pStyle w:val="titolo20"/>
        <w:rPr>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37A44308" w14:textId="77777777" w:rsidTr="00490F36">
        <w:tc>
          <w:tcPr>
            <w:tcW w:w="2200" w:type="dxa"/>
            <w:tcMar>
              <w:top w:w="20" w:type="dxa"/>
              <w:left w:w="20" w:type="dxa"/>
              <w:bottom w:w="20" w:type="dxa"/>
              <w:right w:w="20" w:type="dxa"/>
            </w:tcMar>
            <w:vAlign w:val="center"/>
            <w:hideMark/>
          </w:tcPr>
          <w:p w14:paraId="05986196" w14:textId="77777777" w:rsidR="00210449" w:rsidRPr="006B1B77" w:rsidRDefault="00210449" w:rsidP="00490F36">
            <w:pPr>
              <w:pStyle w:val="movimento"/>
              <w:rPr>
                <w:color w:val="002060"/>
              </w:rPr>
            </w:pPr>
            <w:r w:rsidRPr="006B1B77">
              <w:rPr>
                <w:color w:val="002060"/>
              </w:rPr>
              <w:t>CICCONI LUIGI</w:t>
            </w:r>
          </w:p>
        </w:tc>
        <w:tc>
          <w:tcPr>
            <w:tcW w:w="2200" w:type="dxa"/>
            <w:tcMar>
              <w:top w:w="20" w:type="dxa"/>
              <w:left w:w="20" w:type="dxa"/>
              <w:bottom w:w="20" w:type="dxa"/>
              <w:right w:w="20" w:type="dxa"/>
            </w:tcMar>
            <w:vAlign w:val="center"/>
            <w:hideMark/>
          </w:tcPr>
          <w:p w14:paraId="41E4747C" w14:textId="77777777" w:rsidR="00210449" w:rsidRPr="006B1B77" w:rsidRDefault="00210449" w:rsidP="00490F36">
            <w:pPr>
              <w:pStyle w:val="movimento2"/>
              <w:rPr>
                <w:color w:val="002060"/>
              </w:rPr>
            </w:pPr>
            <w:r w:rsidRPr="006B1B77">
              <w:rPr>
                <w:color w:val="002060"/>
              </w:rPr>
              <w:t xml:space="preserve">(SAMBENEDETTESE BEACH SOCC) </w:t>
            </w:r>
          </w:p>
        </w:tc>
        <w:tc>
          <w:tcPr>
            <w:tcW w:w="800" w:type="dxa"/>
            <w:tcMar>
              <w:top w:w="20" w:type="dxa"/>
              <w:left w:w="20" w:type="dxa"/>
              <w:bottom w:w="20" w:type="dxa"/>
              <w:right w:w="20" w:type="dxa"/>
            </w:tcMar>
            <w:vAlign w:val="center"/>
            <w:hideMark/>
          </w:tcPr>
          <w:p w14:paraId="74558D5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11C29B6"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078DC33" w14:textId="77777777" w:rsidR="00210449" w:rsidRPr="006B1B77" w:rsidRDefault="00210449" w:rsidP="00490F36">
            <w:pPr>
              <w:pStyle w:val="movimento2"/>
              <w:rPr>
                <w:color w:val="002060"/>
              </w:rPr>
            </w:pPr>
            <w:r w:rsidRPr="006B1B77">
              <w:rPr>
                <w:color w:val="002060"/>
              </w:rPr>
              <w:t> </w:t>
            </w:r>
          </w:p>
        </w:tc>
      </w:tr>
    </w:tbl>
    <w:p w14:paraId="33AC4DB8"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3A38452C" w14:textId="77777777" w:rsidTr="00490F36">
        <w:tc>
          <w:tcPr>
            <w:tcW w:w="2200" w:type="dxa"/>
            <w:tcMar>
              <w:top w:w="20" w:type="dxa"/>
              <w:left w:w="20" w:type="dxa"/>
              <w:bottom w:w="20" w:type="dxa"/>
              <w:right w:w="20" w:type="dxa"/>
            </w:tcMar>
            <w:vAlign w:val="center"/>
            <w:hideMark/>
          </w:tcPr>
          <w:p w14:paraId="742E598B" w14:textId="77777777" w:rsidR="00210449" w:rsidRPr="006B1B77" w:rsidRDefault="00210449" w:rsidP="00490F36">
            <w:pPr>
              <w:pStyle w:val="movimento"/>
              <w:rPr>
                <w:color w:val="002060"/>
              </w:rPr>
            </w:pPr>
            <w:r w:rsidRPr="006B1B77">
              <w:rPr>
                <w:color w:val="002060"/>
              </w:rPr>
              <w:t>RADI ALESSANDRO</w:t>
            </w:r>
          </w:p>
        </w:tc>
        <w:tc>
          <w:tcPr>
            <w:tcW w:w="2200" w:type="dxa"/>
            <w:tcMar>
              <w:top w:w="20" w:type="dxa"/>
              <w:left w:w="20" w:type="dxa"/>
              <w:bottom w:w="20" w:type="dxa"/>
              <w:right w:w="20" w:type="dxa"/>
            </w:tcMar>
            <w:vAlign w:val="center"/>
            <w:hideMark/>
          </w:tcPr>
          <w:p w14:paraId="312E1133" w14:textId="77777777" w:rsidR="00210449" w:rsidRPr="006B1B77" w:rsidRDefault="00210449" w:rsidP="00490F36">
            <w:pPr>
              <w:pStyle w:val="movimento2"/>
              <w:rPr>
                <w:color w:val="002060"/>
              </w:rPr>
            </w:pPr>
            <w:r w:rsidRPr="006B1B77">
              <w:rPr>
                <w:color w:val="002060"/>
              </w:rPr>
              <w:t xml:space="preserve">(FFJ CALCIO A 5) </w:t>
            </w:r>
          </w:p>
        </w:tc>
        <w:tc>
          <w:tcPr>
            <w:tcW w:w="800" w:type="dxa"/>
            <w:tcMar>
              <w:top w:w="20" w:type="dxa"/>
              <w:left w:w="20" w:type="dxa"/>
              <w:bottom w:w="20" w:type="dxa"/>
              <w:right w:w="20" w:type="dxa"/>
            </w:tcMar>
            <w:vAlign w:val="center"/>
            <w:hideMark/>
          </w:tcPr>
          <w:p w14:paraId="4F5693F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7782F2B" w14:textId="77777777" w:rsidR="00210449" w:rsidRPr="006B1B77" w:rsidRDefault="00210449" w:rsidP="00490F36">
            <w:pPr>
              <w:pStyle w:val="movimento"/>
              <w:rPr>
                <w:color w:val="002060"/>
              </w:rPr>
            </w:pPr>
            <w:r w:rsidRPr="006B1B77">
              <w:rPr>
                <w:color w:val="002060"/>
              </w:rPr>
              <w:t>COMPAGNUCCI ROBERTO</w:t>
            </w:r>
          </w:p>
        </w:tc>
        <w:tc>
          <w:tcPr>
            <w:tcW w:w="2200" w:type="dxa"/>
            <w:tcMar>
              <w:top w:w="20" w:type="dxa"/>
              <w:left w:w="20" w:type="dxa"/>
              <w:bottom w:w="20" w:type="dxa"/>
              <w:right w:w="20" w:type="dxa"/>
            </w:tcMar>
            <w:vAlign w:val="center"/>
            <w:hideMark/>
          </w:tcPr>
          <w:p w14:paraId="68B671CA" w14:textId="77777777" w:rsidR="00210449" w:rsidRPr="006B1B77" w:rsidRDefault="00210449" w:rsidP="00490F36">
            <w:pPr>
              <w:pStyle w:val="movimento2"/>
              <w:rPr>
                <w:color w:val="002060"/>
              </w:rPr>
            </w:pPr>
            <w:r w:rsidRPr="006B1B77">
              <w:rPr>
                <w:color w:val="002060"/>
              </w:rPr>
              <w:t xml:space="preserve">(PIEDIRIPA C5) </w:t>
            </w:r>
          </w:p>
        </w:tc>
      </w:tr>
      <w:tr w:rsidR="00210449" w:rsidRPr="006B1B77" w14:paraId="7ED89D3E" w14:textId="77777777" w:rsidTr="00490F36">
        <w:tc>
          <w:tcPr>
            <w:tcW w:w="2200" w:type="dxa"/>
            <w:tcMar>
              <w:top w:w="20" w:type="dxa"/>
              <w:left w:w="20" w:type="dxa"/>
              <w:bottom w:w="20" w:type="dxa"/>
              <w:right w:w="20" w:type="dxa"/>
            </w:tcMar>
            <w:vAlign w:val="center"/>
            <w:hideMark/>
          </w:tcPr>
          <w:p w14:paraId="1BC28D51" w14:textId="77777777" w:rsidR="00210449" w:rsidRPr="006B1B77" w:rsidRDefault="00210449" w:rsidP="00490F36">
            <w:pPr>
              <w:pStyle w:val="movimento"/>
              <w:rPr>
                <w:color w:val="002060"/>
              </w:rPr>
            </w:pPr>
            <w:r w:rsidRPr="006B1B77">
              <w:rPr>
                <w:color w:val="002060"/>
              </w:rPr>
              <w:t>BONTEMPI FILIPPO</w:t>
            </w:r>
          </w:p>
        </w:tc>
        <w:tc>
          <w:tcPr>
            <w:tcW w:w="2200" w:type="dxa"/>
            <w:tcMar>
              <w:top w:w="20" w:type="dxa"/>
              <w:left w:w="20" w:type="dxa"/>
              <w:bottom w:w="20" w:type="dxa"/>
              <w:right w:w="20" w:type="dxa"/>
            </w:tcMar>
            <w:vAlign w:val="center"/>
            <w:hideMark/>
          </w:tcPr>
          <w:p w14:paraId="11B41839" w14:textId="77777777" w:rsidR="00210449" w:rsidRPr="006B1B77" w:rsidRDefault="00210449" w:rsidP="00490F36">
            <w:pPr>
              <w:pStyle w:val="movimento2"/>
              <w:rPr>
                <w:color w:val="002060"/>
              </w:rPr>
            </w:pPr>
            <w:r w:rsidRPr="006B1B77">
              <w:rPr>
                <w:color w:val="002060"/>
              </w:rPr>
              <w:t xml:space="preserve">(UNION PICENA) </w:t>
            </w:r>
          </w:p>
        </w:tc>
        <w:tc>
          <w:tcPr>
            <w:tcW w:w="800" w:type="dxa"/>
            <w:tcMar>
              <w:top w:w="20" w:type="dxa"/>
              <w:left w:w="20" w:type="dxa"/>
              <w:bottom w:w="20" w:type="dxa"/>
              <w:right w:w="20" w:type="dxa"/>
            </w:tcMar>
            <w:vAlign w:val="center"/>
            <w:hideMark/>
          </w:tcPr>
          <w:p w14:paraId="4511F43C"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CD37E1B" w14:textId="77777777" w:rsidR="00210449" w:rsidRPr="006B1B77" w:rsidRDefault="00210449" w:rsidP="00490F36">
            <w:pPr>
              <w:pStyle w:val="movimento"/>
              <w:rPr>
                <w:color w:val="002060"/>
              </w:rPr>
            </w:pPr>
            <w:r w:rsidRPr="006B1B77">
              <w:rPr>
                <w:color w:val="002060"/>
              </w:rPr>
              <w:t>GIOMMI GIACOMO</w:t>
            </w:r>
          </w:p>
        </w:tc>
        <w:tc>
          <w:tcPr>
            <w:tcW w:w="2200" w:type="dxa"/>
            <w:tcMar>
              <w:top w:w="20" w:type="dxa"/>
              <w:left w:w="20" w:type="dxa"/>
              <w:bottom w:w="20" w:type="dxa"/>
              <w:right w:w="20" w:type="dxa"/>
            </w:tcMar>
            <w:vAlign w:val="center"/>
            <w:hideMark/>
          </w:tcPr>
          <w:p w14:paraId="3899C99F" w14:textId="77777777" w:rsidR="00210449" w:rsidRPr="006B1B77" w:rsidRDefault="00210449" w:rsidP="00490F36">
            <w:pPr>
              <w:pStyle w:val="movimento2"/>
              <w:rPr>
                <w:color w:val="002060"/>
              </w:rPr>
            </w:pPr>
            <w:r w:rsidRPr="006B1B77">
              <w:rPr>
                <w:color w:val="002060"/>
              </w:rPr>
              <w:t xml:space="preserve">(URBINO CALCIO A 5) </w:t>
            </w:r>
          </w:p>
        </w:tc>
      </w:tr>
    </w:tbl>
    <w:p w14:paraId="57155479" w14:textId="77777777" w:rsidR="00210449" w:rsidRPr="006B1B77" w:rsidRDefault="00210449" w:rsidP="00210449">
      <w:pPr>
        <w:pStyle w:val="titolo30"/>
        <w:rPr>
          <w:rFonts w:eastAsiaTheme="minorEastAsia"/>
          <w:color w:val="002060"/>
        </w:rPr>
      </w:pPr>
      <w:r w:rsidRPr="006B1B77">
        <w:rPr>
          <w:color w:val="002060"/>
        </w:rPr>
        <w:t xml:space="preserve">ALLENATORI </w:t>
      </w:r>
    </w:p>
    <w:p w14:paraId="68569706"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00C4C6D6" w14:textId="77777777" w:rsidTr="00490F36">
        <w:tc>
          <w:tcPr>
            <w:tcW w:w="2200" w:type="dxa"/>
            <w:tcMar>
              <w:top w:w="20" w:type="dxa"/>
              <w:left w:w="20" w:type="dxa"/>
              <w:bottom w:w="20" w:type="dxa"/>
              <w:right w:w="20" w:type="dxa"/>
            </w:tcMar>
            <w:vAlign w:val="center"/>
            <w:hideMark/>
          </w:tcPr>
          <w:p w14:paraId="5CEC9EB0" w14:textId="77777777" w:rsidR="00210449" w:rsidRPr="006B1B77" w:rsidRDefault="00210449" w:rsidP="00490F36">
            <w:pPr>
              <w:pStyle w:val="movimento"/>
              <w:rPr>
                <w:color w:val="002060"/>
              </w:rPr>
            </w:pPr>
            <w:r w:rsidRPr="006B1B77">
              <w:rPr>
                <w:color w:val="002060"/>
              </w:rPr>
              <w:t>FACCHINI MASSIMO</w:t>
            </w:r>
          </w:p>
        </w:tc>
        <w:tc>
          <w:tcPr>
            <w:tcW w:w="2200" w:type="dxa"/>
            <w:tcMar>
              <w:top w:w="20" w:type="dxa"/>
              <w:left w:w="20" w:type="dxa"/>
              <w:bottom w:w="20" w:type="dxa"/>
              <w:right w:w="20" w:type="dxa"/>
            </w:tcMar>
            <w:vAlign w:val="center"/>
            <w:hideMark/>
          </w:tcPr>
          <w:p w14:paraId="7C90BA26" w14:textId="77777777" w:rsidR="00210449" w:rsidRPr="006B1B77" w:rsidRDefault="00210449" w:rsidP="00490F36">
            <w:pPr>
              <w:pStyle w:val="movimento2"/>
              <w:rPr>
                <w:color w:val="002060"/>
              </w:rPr>
            </w:pPr>
            <w:r w:rsidRPr="006B1B77">
              <w:rPr>
                <w:color w:val="002060"/>
              </w:rPr>
              <w:t xml:space="preserve">(ALMA JUVENTUS FANO) </w:t>
            </w:r>
          </w:p>
        </w:tc>
        <w:tc>
          <w:tcPr>
            <w:tcW w:w="800" w:type="dxa"/>
            <w:tcMar>
              <w:top w:w="20" w:type="dxa"/>
              <w:left w:w="20" w:type="dxa"/>
              <w:bottom w:w="20" w:type="dxa"/>
              <w:right w:w="20" w:type="dxa"/>
            </w:tcMar>
            <w:vAlign w:val="center"/>
            <w:hideMark/>
          </w:tcPr>
          <w:p w14:paraId="57423971"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2A284C9" w14:textId="77777777" w:rsidR="00210449" w:rsidRPr="006B1B77" w:rsidRDefault="00210449" w:rsidP="00490F36">
            <w:pPr>
              <w:pStyle w:val="movimento"/>
              <w:rPr>
                <w:color w:val="002060"/>
              </w:rPr>
            </w:pPr>
            <w:r w:rsidRPr="006B1B77">
              <w:rPr>
                <w:color w:val="002060"/>
              </w:rPr>
              <w:t>CRINELLI ANDREA</w:t>
            </w:r>
          </w:p>
        </w:tc>
        <w:tc>
          <w:tcPr>
            <w:tcW w:w="2200" w:type="dxa"/>
            <w:tcMar>
              <w:top w:w="20" w:type="dxa"/>
              <w:left w:w="20" w:type="dxa"/>
              <w:bottom w:w="20" w:type="dxa"/>
              <w:right w:w="20" w:type="dxa"/>
            </w:tcMar>
            <w:vAlign w:val="center"/>
            <w:hideMark/>
          </w:tcPr>
          <w:p w14:paraId="4FCCD99A" w14:textId="77777777" w:rsidR="00210449" w:rsidRPr="006B1B77" w:rsidRDefault="00210449" w:rsidP="00490F36">
            <w:pPr>
              <w:pStyle w:val="movimento2"/>
              <w:rPr>
                <w:color w:val="002060"/>
              </w:rPr>
            </w:pPr>
            <w:r w:rsidRPr="006B1B77">
              <w:rPr>
                <w:color w:val="002060"/>
              </w:rPr>
              <w:t xml:space="preserve">(DURANTINA SANTA CECILIA) </w:t>
            </w:r>
          </w:p>
        </w:tc>
      </w:tr>
    </w:tbl>
    <w:p w14:paraId="180CA3B6" w14:textId="77777777" w:rsidR="00210449" w:rsidRPr="006B1B77" w:rsidRDefault="00210449" w:rsidP="00210449">
      <w:pPr>
        <w:pStyle w:val="titolo30"/>
        <w:rPr>
          <w:rFonts w:eastAsiaTheme="minorEastAsia"/>
          <w:color w:val="002060"/>
        </w:rPr>
      </w:pPr>
      <w:r w:rsidRPr="006B1B77">
        <w:rPr>
          <w:color w:val="002060"/>
        </w:rPr>
        <w:t xml:space="preserve">CALCIATORI ESPULSI </w:t>
      </w:r>
    </w:p>
    <w:p w14:paraId="37F137CA" w14:textId="77777777" w:rsidR="00210449" w:rsidRPr="006B1B77" w:rsidRDefault="00210449" w:rsidP="00210449">
      <w:pPr>
        <w:pStyle w:val="titolo20"/>
        <w:rPr>
          <w:color w:val="002060"/>
        </w:rPr>
      </w:pPr>
      <w:r w:rsidRPr="006B1B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069D0873" w14:textId="77777777" w:rsidTr="00490F36">
        <w:tc>
          <w:tcPr>
            <w:tcW w:w="2200" w:type="dxa"/>
            <w:tcMar>
              <w:top w:w="20" w:type="dxa"/>
              <w:left w:w="20" w:type="dxa"/>
              <w:bottom w:w="20" w:type="dxa"/>
              <w:right w:w="20" w:type="dxa"/>
            </w:tcMar>
            <w:vAlign w:val="center"/>
            <w:hideMark/>
          </w:tcPr>
          <w:p w14:paraId="3BF607FA" w14:textId="77777777" w:rsidR="00210449" w:rsidRPr="006B1B77" w:rsidRDefault="00210449" w:rsidP="00490F36">
            <w:pPr>
              <w:pStyle w:val="movimento"/>
              <w:rPr>
                <w:color w:val="002060"/>
              </w:rPr>
            </w:pPr>
            <w:r w:rsidRPr="006B1B77">
              <w:rPr>
                <w:color w:val="002060"/>
              </w:rPr>
              <w:t>GIROTTI ALESSANDRO</w:t>
            </w:r>
          </w:p>
        </w:tc>
        <w:tc>
          <w:tcPr>
            <w:tcW w:w="2200" w:type="dxa"/>
            <w:tcMar>
              <w:top w:w="20" w:type="dxa"/>
              <w:left w:w="20" w:type="dxa"/>
              <w:bottom w:w="20" w:type="dxa"/>
              <w:right w:w="20" w:type="dxa"/>
            </w:tcMar>
            <w:vAlign w:val="center"/>
            <w:hideMark/>
          </w:tcPr>
          <w:p w14:paraId="689CDDD5" w14:textId="77777777" w:rsidR="00210449" w:rsidRPr="006B1B77" w:rsidRDefault="00210449" w:rsidP="00490F36">
            <w:pPr>
              <w:pStyle w:val="movimento2"/>
              <w:rPr>
                <w:color w:val="002060"/>
              </w:rPr>
            </w:pPr>
            <w:r w:rsidRPr="006B1B77">
              <w:rPr>
                <w:color w:val="002060"/>
              </w:rPr>
              <w:t xml:space="preserve">(AMATORI STESE 2007 SRL) </w:t>
            </w:r>
          </w:p>
        </w:tc>
        <w:tc>
          <w:tcPr>
            <w:tcW w:w="800" w:type="dxa"/>
            <w:tcMar>
              <w:top w:w="20" w:type="dxa"/>
              <w:left w:w="20" w:type="dxa"/>
              <w:bottom w:w="20" w:type="dxa"/>
              <w:right w:w="20" w:type="dxa"/>
            </w:tcMar>
            <w:vAlign w:val="center"/>
            <w:hideMark/>
          </w:tcPr>
          <w:p w14:paraId="64F7105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539C864" w14:textId="77777777" w:rsidR="00210449" w:rsidRPr="006B1B77" w:rsidRDefault="00210449" w:rsidP="00490F36">
            <w:pPr>
              <w:pStyle w:val="movimento"/>
              <w:rPr>
                <w:color w:val="002060"/>
              </w:rPr>
            </w:pPr>
            <w:r w:rsidRPr="006B1B77">
              <w:rPr>
                <w:color w:val="002060"/>
              </w:rPr>
              <w:t>MANNOCCHI STEFANO</w:t>
            </w:r>
          </w:p>
        </w:tc>
        <w:tc>
          <w:tcPr>
            <w:tcW w:w="2200" w:type="dxa"/>
            <w:tcMar>
              <w:top w:w="20" w:type="dxa"/>
              <w:left w:w="20" w:type="dxa"/>
              <w:bottom w:w="20" w:type="dxa"/>
              <w:right w:w="20" w:type="dxa"/>
            </w:tcMar>
            <w:vAlign w:val="center"/>
            <w:hideMark/>
          </w:tcPr>
          <w:p w14:paraId="44C9A3C8" w14:textId="77777777" w:rsidR="00210449" w:rsidRPr="006B1B77" w:rsidRDefault="00210449" w:rsidP="00490F36">
            <w:pPr>
              <w:pStyle w:val="movimento2"/>
              <w:rPr>
                <w:color w:val="002060"/>
              </w:rPr>
            </w:pPr>
            <w:r w:rsidRPr="006B1B77">
              <w:rPr>
                <w:color w:val="002060"/>
              </w:rPr>
              <w:t xml:space="preserve">(AMATORI STESE 2007 SRL) </w:t>
            </w:r>
          </w:p>
        </w:tc>
      </w:tr>
      <w:tr w:rsidR="00210449" w:rsidRPr="006B1B77" w14:paraId="52C3CBF3" w14:textId="77777777" w:rsidTr="00490F36">
        <w:tc>
          <w:tcPr>
            <w:tcW w:w="2200" w:type="dxa"/>
            <w:tcMar>
              <w:top w:w="20" w:type="dxa"/>
              <w:left w:w="20" w:type="dxa"/>
              <w:bottom w:w="20" w:type="dxa"/>
              <w:right w:w="20" w:type="dxa"/>
            </w:tcMar>
            <w:vAlign w:val="center"/>
            <w:hideMark/>
          </w:tcPr>
          <w:p w14:paraId="5159E09E" w14:textId="77777777" w:rsidR="00210449" w:rsidRPr="006B1B77" w:rsidRDefault="00210449" w:rsidP="00490F36">
            <w:pPr>
              <w:pStyle w:val="movimento"/>
              <w:rPr>
                <w:color w:val="002060"/>
              </w:rPr>
            </w:pPr>
            <w:r w:rsidRPr="006B1B77">
              <w:rPr>
                <w:color w:val="002060"/>
              </w:rPr>
              <w:t>GAGLIARDI LUCA</w:t>
            </w:r>
          </w:p>
        </w:tc>
        <w:tc>
          <w:tcPr>
            <w:tcW w:w="2200" w:type="dxa"/>
            <w:tcMar>
              <w:top w:w="20" w:type="dxa"/>
              <w:left w:w="20" w:type="dxa"/>
              <w:bottom w:w="20" w:type="dxa"/>
              <w:right w:w="20" w:type="dxa"/>
            </w:tcMar>
            <w:vAlign w:val="center"/>
            <w:hideMark/>
          </w:tcPr>
          <w:p w14:paraId="000AFA20" w14:textId="77777777" w:rsidR="00210449" w:rsidRPr="006B1B77" w:rsidRDefault="00210449" w:rsidP="00490F36">
            <w:pPr>
              <w:pStyle w:val="movimento2"/>
              <w:rPr>
                <w:color w:val="002060"/>
              </w:rPr>
            </w:pPr>
            <w:r w:rsidRPr="006B1B77">
              <w:rPr>
                <w:color w:val="002060"/>
              </w:rPr>
              <w:t xml:space="preserve">(FIUMINATA) </w:t>
            </w:r>
          </w:p>
        </w:tc>
        <w:tc>
          <w:tcPr>
            <w:tcW w:w="800" w:type="dxa"/>
            <w:tcMar>
              <w:top w:w="20" w:type="dxa"/>
              <w:left w:w="20" w:type="dxa"/>
              <w:bottom w:w="20" w:type="dxa"/>
              <w:right w:w="20" w:type="dxa"/>
            </w:tcMar>
            <w:vAlign w:val="center"/>
            <w:hideMark/>
          </w:tcPr>
          <w:p w14:paraId="402A403E"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FEF6138" w14:textId="77777777" w:rsidR="00210449" w:rsidRPr="006B1B77" w:rsidRDefault="00210449" w:rsidP="00490F36">
            <w:pPr>
              <w:pStyle w:val="movimento"/>
              <w:rPr>
                <w:color w:val="002060"/>
              </w:rPr>
            </w:pPr>
            <w:r w:rsidRPr="006B1B77">
              <w:rPr>
                <w:color w:val="002060"/>
              </w:rPr>
              <w:t>CORRADINI CARLO</w:t>
            </w:r>
          </w:p>
        </w:tc>
        <w:tc>
          <w:tcPr>
            <w:tcW w:w="2200" w:type="dxa"/>
            <w:tcMar>
              <w:top w:w="20" w:type="dxa"/>
              <w:left w:w="20" w:type="dxa"/>
              <w:bottom w:w="20" w:type="dxa"/>
              <w:right w:w="20" w:type="dxa"/>
            </w:tcMar>
            <w:vAlign w:val="center"/>
            <w:hideMark/>
          </w:tcPr>
          <w:p w14:paraId="0D716887" w14:textId="77777777" w:rsidR="00210449" w:rsidRPr="006B1B77" w:rsidRDefault="00210449" w:rsidP="00490F36">
            <w:pPr>
              <w:pStyle w:val="movimento2"/>
              <w:rPr>
                <w:color w:val="002060"/>
              </w:rPr>
            </w:pPr>
            <w:r w:rsidRPr="006B1B77">
              <w:rPr>
                <w:color w:val="002060"/>
              </w:rPr>
              <w:t xml:space="preserve">(NUOVA JUVENTINA FFC) </w:t>
            </w:r>
          </w:p>
        </w:tc>
      </w:tr>
    </w:tbl>
    <w:p w14:paraId="3C73F900" w14:textId="77777777" w:rsidR="00210449" w:rsidRPr="006B1B77" w:rsidRDefault="00210449" w:rsidP="00210449">
      <w:pPr>
        <w:pStyle w:val="titolo20"/>
        <w:rPr>
          <w:rFonts w:eastAsiaTheme="minorEastAsia"/>
          <w:color w:val="002060"/>
        </w:rPr>
      </w:pPr>
      <w:r w:rsidRPr="006B1B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74546165" w14:textId="77777777" w:rsidTr="00490F36">
        <w:tc>
          <w:tcPr>
            <w:tcW w:w="2200" w:type="dxa"/>
            <w:tcMar>
              <w:top w:w="20" w:type="dxa"/>
              <w:left w:w="20" w:type="dxa"/>
              <w:bottom w:w="20" w:type="dxa"/>
              <w:right w:w="20" w:type="dxa"/>
            </w:tcMar>
            <w:vAlign w:val="center"/>
            <w:hideMark/>
          </w:tcPr>
          <w:p w14:paraId="48245907" w14:textId="77777777" w:rsidR="00210449" w:rsidRPr="006B1B77" w:rsidRDefault="00210449" w:rsidP="00490F36">
            <w:pPr>
              <w:pStyle w:val="movimento"/>
              <w:rPr>
                <w:color w:val="002060"/>
              </w:rPr>
            </w:pPr>
            <w:r w:rsidRPr="006B1B77">
              <w:rPr>
                <w:color w:val="002060"/>
              </w:rPr>
              <w:t>PETROCCHI MARCELLO</w:t>
            </w:r>
          </w:p>
        </w:tc>
        <w:tc>
          <w:tcPr>
            <w:tcW w:w="2200" w:type="dxa"/>
            <w:tcMar>
              <w:top w:w="20" w:type="dxa"/>
              <w:left w:w="20" w:type="dxa"/>
              <w:bottom w:w="20" w:type="dxa"/>
              <w:right w:w="20" w:type="dxa"/>
            </w:tcMar>
            <w:vAlign w:val="center"/>
            <w:hideMark/>
          </w:tcPr>
          <w:p w14:paraId="35784E31" w14:textId="77777777" w:rsidR="00210449" w:rsidRPr="006B1B77" w:rsidRDefault="00210449" w:rsidP="00490F36">
            <w:pPr>
              <w:pStyle w:val="movimento2"/>
              <w:rPr>
                <w:color w:val="002060"/>
              </w:rPr>
            </w:pPr>
            <w:r w:rsidRPr="006B1B77">
              <w:rPr>
                <w:color w:val="002060"/>
              </w:rPr>
              <w:t xml:space="preserve">(SAMBENEDETTESE BEACH SOCC) </w:t>
            </w:r>
          </w:p>
        </w:tc>
        <w:tc>
          <w:tcPr>
            <w:tcW w:w="800" w:type="dxa"/>
            <w:tcMar>
              <w:top w:w="20" w:type="dxa"/>
              <w:left w:w="20" w:type="dxa"/>
              <w:bottom w:w="20" w:type="dxa"/>
              <w:right w:w="20" w:type="dxa"/>
            </w:tcMar>
            <w:vAlign w:val="center"/>
            <w:hideMark/>
          </w:tcPr>
          <w:p w14:paraId="635C6FD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C3A5960" w14:textId="77777777" w:rsidR="00210449" w:rsidRPr="006B1B77" w:rsidRDefault="00210449" w:rsidP="00490F36">
            <w:pPr>
              <w:pStyle w:val="movimento"/>
              <w:rPr>
                <w:color w:val="002060"/>
              </w:rPr>
            </w:pPr>
            <w:r w:rsidRPr="006B1B77">
              <w:rPr>
                <w:color w:val="002060"/>
              </w:rPr>
              <w:t>BRUNI MATTEO</w:t>
            </w:r>
          </w:p>
        </w:tc>
        <w:tc>
          <w:tcPr>
            <w:tcW w:w="2200" w:type="dxa"/>
            <w:tcMar>
              <w:top w:w="20" w:type="dxa"/>
              <w:left w:w="20" w:type="dxa"/>
              <w:bottom w:w="20" w:type="dxa"/>
              <w:right w:w="20" w:type="dxa"/>
            </w:tcMar>
            <w:vAlign w:val="center"/>
            <w:hideMark/>
          </w:tcPr>
          <w:p w14:paraId="15839769" w14:textId="77777777" w:rsidR="00210449" w:rsidRPr="006B1B77" w:rsidRDefault="00210449" w:rsidP="00490F36">
            <w:pPr>
              <w:pStyle w:val="movimento2"/>
              <w:rPr>
                <w:color w:val="002060"/>
              </w:rPr>
            </w:pPr>
            <w:r w:rsidRPr="006B1B77">
              <w:rPr>
                <w:color w:val="002060"/>
              </w:rPr>
              <w:t xml:space="preserve">(TRUENTIN LAMA) </w:t>
            </w:r>
          </w:p>
        </w:tc>
      </w:tr>
    </w:tbl>
    <w:p w14:paraId="6429601E" w14:textId="77777777" w:rsidR="00210449" w:rsidRPr="006B1B77" w:rsidRDefault="00210449" w:rsidP="00210449">
      <w:pPr>
        <w:pStyle w:val="titolo30"/>
        <w:rPr>
          <w:rFonts w:eastAsiaTheme="minorEastAsia"/>
          <w:color w:val="002060"/>
        </w:rPr>
      </w:pPr>
      <w:r w:rsidRPr="006B1B77">
        <w:rPr>
          <w:color w:val="002060"/>
        </w:rPr>
        <w:t xml:space="preserve">CALCIATORI NON ESPULSI </w:t>
      </w:r>
    </w:p>
    <w:p w14:paraId="225945A1" w14:textId="77777777" w:rsidR="00210449" w:rsidRPr="006B1B77" w:rsidRDefault="00210449" w:rsidP="00210449">
      <w:pPr>
        <w:pStyle w:val="titolo20"/>
        <w:rPr>
          <w:color w:val="002060"/>
        </w:rPr>
      </w:pPr>
      <w:r w:rsidRPr="006B1B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4CC53D45" w14:textId="77777777" w:rsidTr="00490F36">
        <w:tc>
          <w:tcPr>
            <w:tcW w:w="2200" w:type="dxa"/>
            <w:tcMar>
              <w:top w:w="20" w:type="dxa"/>
              <w:left w:w="20" w:type="dxa"/>
              <w:bottom w:w="20" w:type="dxa"/>
              <w:right w:w="20" w:type="dxa"/>
            </w:tcMar>
            <w:vAlign w:val="center"/>
            <w:hideMark/>
          </w:tcPr>
          <w:p w14:paraId="55D0E616" w14:textId="77777777" w:rsidR="00210449" w:rsidRPr="006B1B77" w:rsidRDefault="00210449" w:rsidP="00490F36">
            <w:pPr>
              <w:pStyle w:val="movimento"/>
              <w:rPr>
                <w:color w:val="002060"/>
              </w:rPr>
            </w:pPr>
            <w:r w:rsidRPr="006B1B77">
              <w:rPr>
                <w:color w:val="002060"/>
              </w:rPr>
              <w:t>TRANQUILLI SAMUELE</w:t>
            </w:r>
          </w:p>
        </w:tc>
        <w:tc>
          <w:tcPr>
            <w:tcW w:w="2200" w:type="dxa"/>
            <w:tcMar>
              <w:top w:w="20" w:type="dxa"/>
              <w:left w:w="20" w:type="dxa"/>
              <w:bottom w:w="20" w:type="dxa"/>
              <w:right w:w="20" w:type="dxa"/>
            </w:tcMar>
            <w:vAlign w:val="center"/>
            <w:hideMark/>
          </w:tcPr>
          <w:p w14:paraId="4A17C776" w14:textId="77777777" w:rsidR="00210449" w:rsidRPr="006B1B77" w:rsidRDefault="00210449" w:rsidP="00490F36">
            <w:pPr>
              <w:pStyle w:val="movimento2"/>
              <w:rPr>
                <w:color w:val="002060"/>
              </w:rPr>
            </w:pPr>
            <w:r w:rsidRPr="006B1B77">
              <w:rPr>
                <w:color w:val="002060"/>
              </w:rPr>
              <w:t xml:space="preserve">(ACQUAVIVA CALCIO) </w:t>
            </w:r>
          </w:p>
        </w:tc>
        <w:tc>
          <w:tcPr>
            <w:tcW w:w="800" w:type="dxa"/>
            <w:tcMar>
              <w:top w:w="20" w:type="dxa"/>
              <w:left w:w="20" w:type="dxa"/>
              <w:bottom w:w="20" w:type="dxa"/>
              <w:right w:w="20" w:type="dxa"/>
            </w:tcMar>
            <w:vAlign w:val="center"/>
            <w:hideMark/>
          </w:tcPr>
          <w:p w14:paraId="0D4BE22C"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3305F7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1CB3BE2" w14:textId="77777777" w:rsidR="00210449" w:rsidRPr="006B1B77" w:rsidRDefault="00210449" w:rsidP="00490F36">
            <w:pPr>
              <w:pStyle w:val="movimento2"/>
              <w:rPr>
                <w:color w:val="002060"/>
              </w:rPr>
            </w:pPr>
            <w:r w:rsidRPr="006B1B77">
              <w:rPr>
                <w:color w:val="002060"/>
              </w:rPr>
              <w:t> </w:t>
            </w:r>
          </w:p>
        </w:tc>
      </w:tr>
    </w:tbl>
    <w:p w14:paraId="45CC56AF" w14:textId="77777777" w:rsidR="00210449" w:rsidRPr="006B1B77" w:rsidRDefault="00210449" w:rsidP="00210449">
      <w:pPr>
        <w:pStyle w:val="titolo20"/>
        <w:rPr>
          <w:rFonts w:eastAsiaTheme="minorEastAsia"/>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6EE00942" w14:textId="77777777" w:rsidTr="00490F36">
        <w:tc>
          <w:tcPr>
            <w:tcW w:w="2200" w:type="dxa"/>
            <w:tcMar>
              <w:top w:w="20" w:type="dxa"/>
              <w:left w:w="20" w:type="dxa"/>
              <w:bottom w:w="20" w:type="dxa"/>
              <w:right w:w="20" w:type="dxa"/>
            </w:tcMar>
            <w:vAlign w:val="center"/>
            <w:hideMark/>
          </w:tcPr>
          <w:p w14:paraId="4B265084" w14:textId="77777777" w:rsidR="00210449" w:rsidRPr="006B1B77" w:rsidRDefault="00210449" w:rsidP="00490F36">
            <w:pPr>
              <w:pStyle w:val="movimento"/>
              <w:rPr>
                <w:color w:val="002060"/>
              </w:rPr>
            </w:pPr>
            <w:r w:rsidRPr="006B1B77">
              <w:rPr>
                <w:color w:val="002060"/>
              </w:rPr>
              <w:t>DEZI TOMMASO</w:t>
            </w:r>
          </w:p>
        </w:tc>
        <w:tc>
          <w:tcPr>
            <w:tcW w:w="2200" w:type="dxa"/>
            <w:tcMar>
              <w:top w:w="20" w:type="dxa"/>
              <w:left w:w="20" w:type="dxa"/>
              <w:bottom w:w="20" w:type="dxa"/>
              <w:right w:w="20" w:type="dxa"/>
            </w:tcMar>
            <w:vAlign w:val="center"/>
            <w:hideMark/>
          </w:tcPr>
          <w:p w14:paraId="17EBA2BC" w14:textId="77777777" w:rsidR="00210449" w:rsidRPr="006B1B77" w:rsidRDefault="00210449" w:rsidP="00490F36">
            <w:pPr>
              <w:pStyle w:val="movimento2"/>
              <w:rPr>
                <w:color w:val="002060"/>
              </w:rPr>
            </w:pPr>
            <w:r w:rsidRPr="006B1B77">
              <w:rPr>
                <w:color w:val="002060"/>
              </w:rPr>
              <w:t xml:space="preserve">(C.F. MACERATESE A.S.D.) </w:t>
            </w:r>
          </w:p>
        </w:tc>
        <w:tc>
          <w:tcPr>
            <w:tcW w:w="800" w:type="dxa"/>
            <w:tcMar>
              <w:top w:w="20" w:type="dxa"/>
              <w:left w:w="20" w:type="dxa"/>
              <w:bottom w:w="20" w:type="dxa"/>
              <w:right w:w="20" w:type="dxa"/>
            </w:tcMar>
            <w:vAlign w:val="center"/>
            <w:hideMark/>
          </w:tcPr>
          <w:p w14:paraId="45CEC46A"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851E03D" w14:textId="77777777" w:rsidR="00210449" w:rsidRPr="006B1B77" w:rsidRDefault="00210449" w:rsidP="00490F36">
            <w:pPr>
              <w:pStyle w:val="movimento"/>
              <w:rPr>
                <w:color w:val="002060"/>
              </w:rPr>
            </w:pPr>
            <w:r w:rsidRPr="006B1B77">
              <w:rPr>
                <w:color w:val="002060"/>
              </w:rPr>
              <w:t>IMERAJ EMILIANO</w:t>
            </w:r>
          </w:p>
        </w:tc>
        <w:tc>
          <w:tcPr>
            <w:tcW w:w="2200" w:type="dxa"/>
            <w:tcMar>
              <w:top w:w="20" w:type="dxa"/>
              <w:left w:w="20" w:type="dxa"/>
              <w:bottom w:w="20" w:type="dxa"/>
              <w:right w:w="20" w:type="dxa"/>
            </w:tcMar>
            <w:vAlign w:val="center"/>
            <w:hideMark/>
          </w:tcPr>
          <w:p w14:paraId="681453CF" w14:textId="77777777" w:rsidR="00210449" w:rsidRPr="006B1B77" w:rsidRDefault="00210449" w:rsidP="00490F36">
            <w:pPr>
              <w:pStyle w:val="movimento2"/>
              <w:rPr>
                <w:color w:val="002060"/>
              </w:rPr>
            </w:pPr>
            <w:r w:rsidRPr="006B1B77">
              <w:rPr>
                <w:color w:val="002060"/>
              </w:rPr>
              <w:t xml:space="preserve">(C.F. MACERATESE A.S.D.) </w:t>
            </w:r>
          </w:p>
        </w:tc>
      </w:tr>
      <w:tr w:rsidR="00210449" w:rsidRPr="006B1B77" w14:paraId="54A3EB65" w14:textId="77777777" w:rsidTr="00490F36">
        <w:tc>
          <w:tcPr>
            <w:tcW w:w="2200" w:type="dxa"/>
            <w:tcMar>
              <w:top w:w="20" w:type="dxa"/>
              <w:left w:w="20" w:type="dxa"/>
              <w:bottom w:w="20" w:type="dxa"/>
              <w:right w:w="20" w:type="dxa"/>
            </w:tcMar>
            <w:vAlign w:val="center"/>
            <w:hideMark/>
          </w:tcPr>
          <w:p w14:paraId="23D019BF" w14:textId="77777777" w:rsidR="00210449" w:rsidRPr="006B1B77" w:rsidRDefault="00210449" w:rsidP="00490F36">
            <w:pPr>
              <w:pStyle w:val="movimento"/>
              <w:rPr>
                <w:color w:val="002060"/>
              </w:rPr>
            </w:pPr>
            <w:r w:rsidRPr="006B1B77">
              <w:rPr>
                <w:color w:val="002060"/>
              </w:rPr>
              <w:t>NWAKIRE CLINTON ONYEMAE</w:t>
            </w:r>
          </w:p>
        </w:tc>
        <w:tc>
          <w:tcPr>
            <w:tcW w:w="2200" w:type="dxa"/>
            <w:tcMar>
              <w:top w:w="20" w:type="dxa"/>
              <w:left w:w="20" w:type="dxa"/>
              <w:bottom w:w="20" w:type="dxa"/>
              <w:right w:w="20" w:type="dxa"/>
            </w:tcMar>
            <w:vAlign w:val="center"/>
            <w:hideMark/>
          </w:tcPr>
          <w:p w14:paraId="0178761A" w14:textId="77777777" w:rsidR="00210449" w:rsidRPr="006B1B77" w:rsidRDefault="00210449" w:rsidP="00490F36">
            <w:pPr>
              <w:pStyle w:val="movimento2"/>
              <w:rPr>
                <w:color w:val="002060"/>
              </w:rPr>
            </w:pPr>
            <w:r w:rsidRPr="006B1B77">
              <w:rPr>
                <w:color w:val="002060"/>
              </w:rPr>
              <w:t xml:space="preserve">(GNANO 04) </w:t>
            </w:r>
          </w:p>
        </w:tc>
        <w:tc>
          <w:tcPr>
            <w:tcW w:w="800" w:type="dxa"/>
            <w:tcMar>
              <w:top w:w="20" w:type="dxa"/>
              <w:left w:w="20" w:type="dxa"/>
              <w:bottom w:w="20" w:type="dxa"/>
              <w:right w:w="20" w:type="dxa"/>
            </w:tcMar>
            <w:vAlign w:val="center"/>
            <w:hideMark/>
          </w:tcPr>
          <w:p w14:paraId="0557826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931D9A0" w14:textId="77777777" w:rsidR="00210449" w:rsidRPr="006B1B77" w:rsidRDefault="00210449" w:rsidP="00490F36">
            <w:pPr>
              <w:pStyle w:val="movimento"/>
              <w:rPr>
                <w:color w:val="002060"/>
              </w:rPr>
            </w:pPr>
            <w:r w:rsidRPr="006B1B77">
              <w:rPr>
                <w:color w:val="002060"/>
              </w:rPr>
              <w:t>BIONDI FULVIO</w:t>
            </w:r>
          </w:p>
        </w:tc>
        <w:tc>
          <w:tcPr>
            <w:tcW w:w="2200" w:type="dxa"/>
            <w:tcMar>
              <w:top w:w="20" w:type="dxa"/>
              <w:left w:w="20" w:type="dxa"/>
              <w:bottom w:w="20" w:type="dxa"/>
              <w:right w:w="20" w:type="dxa"/>
            </w:tcMar>
            <w:vAlign w:val="center"/>
            <w:hideMark/>
          </w:tcPr>
          <w:p w14:paraId="58767CF0" w14:textId="77777777" w:rsidR="00210449" w:rsidRPr="006B1B77" w:rsidRDefault="00210449" w:rsidP="00490F36">
            <w:pPr>
              <w:pStyle w:val="movimento2"/>
              <w:rPr>
                <w:color w:val="002060"/>
              </w:rPr>
            </w:pPr>
            <w:r w:rsidRPr="006B1B77">
              <w:rPr>
                <w:color w:val="002060"/>
              </w:rPr>
              <w:t xml:space="preserve">(PICENO UNITED MMX A R.L.) </w:t>
            </w:r>
          </w:p>
        </w:tc>
      </w:tr>
    </w:tbl>
    <w:p w14:paraId="2F8A5670"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76D96E05" w14:textId="77777777" w:rsidTr="00490F36">
        <w:tc>
          <w:tcPr>
            <w:tcW w:w="2200" w:type="dxa"/>
            <w:tcMar>
              <w:top w:w="20" w:type="dxa"/>
              <w:left w:w="20" w:type="dxa"/>
              <w:bottom w:w="20" w:type="dxa"/>
              <w:right w:w="20" w:type="dxa"/>
            </w:tcMar>
            <w:vAlign w:val="center"/>
            <w:hideMark/>
          </w:tcPr>
          <w:p w14:paraId="6922CADF" w14:textId="77777777" w:rsidR="00210449" w:rsidRPr="006B1B77" w:rsidRDefault="00210449" w:rsidP="00490F36">
            <w:pPr>
              <w:pStyle w:val="movimento"/>
              <w:rPr>
                <w:color w:val="002060"/>
              </w:rPr>
            </w:pPr>
            <w:r w:rsidRPr="006B1B77">
              <w:rPr>
                <w:color w:val="002060"/>
              </w:rPr>
              <w:t>MARROCCHI MICHELE</w:t>
            </w:r>
          </w:p>
        </w:tc>
        <w:tc>
          <w:tcPr>
            <w:tcW w:w="2200" w:type="dxa"/>
            <w:tcMar>
              <w:top w:w="20" w:type="dxa"/>
              <w:left w:w="20" w:type="dxa"/>
              <w:bottom w:w="20" w:type="dxa"/>
              <w:right w:w="20" w:type="dxa"/>
            </w:tcMar>
            <w:vAlign w:val="center"/>
            <w:hideMark/>
          </w:tcPr>
          <w:p w14:paraId="76CDB216" w14:textId="77777777" w:rsidR="00210449" w:rsidRPr="006B1B77" w:rsidRDefault="00210449" w:rsidP="00490F36">
            <w:pPr>
              <w:pStyle w:val="movimento2"/>
              <w:rPr>
                <w:color w:val="002060"/>
              </w:rPr>
            </w:pPr>
            <w:r w:rsidRPr="006B1B77">
              <w:rPr>
                <w:color w:val="002060"/>
              </w:rPr>
              <w:t xml:space="preserve">(ACCUMOLI GANG C5) </w:t>
            </w:r>
          </w:p>
        </w:tc>
        <w:tc>
          <w:tcPr>
            <w:tcW w:w="800" w:type="dxa"/>
            <w:tcMar>
              <w:top w:w="20" w:type="dxa"/>
              <w:left w:w="20" w:type="dxa"/>
              <w:bottom w:w="20" w:type="dxa"/>
              <w:right w:w="20" w:type="dxa"/>
            </w:tcMar>
            <w:vAlign w:val="center"/>
            <w:hideMark/>
          </w:tcPr>
          <w:p w14:paraId="4C35F77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D638BA3" w14:textId="77777777" w:rsidR="00210449" w:rsidRPr="006B1B77" w:rsidRDefault="00210449" w:rsidP="00490F36">
            <w:pPr>
              <w:pStyle w:val="movimento"/>
              <w:rPr>
                <w:color w:val="002060"/>
              </w:rPr>
            </w:pPr>
            <w:r w:rsidRPr="006B1B77">
              <w:rPr>
                <w:color w:val="002060"/>
              </w:rPr>
              <w:t>PACE DENNYS</w:t>
            </w:r>
          </w:p>
        </w:tc>
        <w:tc>
          <w:tcPr>
            <w:tcW w:w="2200" w:type="dxa"/>
            <w:tcMar>
              <w:top w:w="20" w:type="dxa"/>
              <w:left w:w="20" w:type="dxa"/>
              <w:bottom w:w="20" w:type="dxa"/>
              <w:right w:w="20" w:type="dxa"/>
            </w:tcMar>
            <w:vAlign w:val="center"/>
            <w:hideMark/>
          </w:tcPr>
          <w:p w14:paraId="7EF0CC45" w14:textId="77777777" w:rsidR="00210449" w:rsidRPr="006B1B77" w:rsidRDefault="00210449" w:rsidP="00490F36">
            <w:pPr>
              <w:pStyle w:val="movimento2"/>
              <w:rPr>
                <w:color w:val="002060"/>
              </w:rPr>
            </w:pPr>
            <w:r w:rsidRPr="006B1B77">
              <w:rPr>
                <w:color w:val="002060"/>
              </w:rPr>
              <w:t xml:space="preserve">(ACCUMOLI GANG C5) </w:t>
            </w:r>
          </w:p>
        </w:tc>
      </w:tr>
      <w:tr w:rsidR="00210449" w:rsidRPr="006B1B77" w14:paraId="7AEAE972" w14:textId="77777777" w:rsidTr="00490F36">
        <w:tc>
          <w:tcPr>
            <w:tcW w:w="2200" w:type="dxa"/>
            <w:tcMar>
              <w:top w:w="20" w:type="dxa"/>
              <w:left w:w="20" w:type="dxa"/>
              <w:bottom w:w="20" w:type="dxa"/>
              <w:right w:w="20" w:type="dxa"/>
            </w:tcMar>
            <w:vAlign w:val="center"/>
            <w:hideMark/>
          </w:tcPr>
          <w:p w14:paraId="0E5EB8DF" w14:textId="77777777" w:rsidR="00210449" w:rsidRPr="006B1B77" w:rsidRDefault="00210449" w:rsidP="00490F36">
            <w:pPr>
              <w:pStyle w:val="movimento"/>
              <w:rPr>
                <w:color w:val="002060"/>
              </w:rPr>
            </w:pPr>
            <w:r w:rsidRPr="006B1B77">
              <w:rPr>
                <w:color w:val="002060"/>
              </w:rPr>
              <w:t>GIAMMARIA LUIGI</w:t>
            </w:r>
          </w:p>
        </w:tc>
        <w:tc>
          <w:tcPr>
            <w:tcW w:w="2200" w:type="dxa"/>
            <w:tcMar>
              <w:top w:w="20" w:type="dxa"/>
              <w:left w:w="20" w:type="dxa"/>
              <w:bottom w:w="20" w:type="dxa"/>
              <w:right w:w="20" w:type="dxa"/>
            </w:tcMar>
            <w:vAlign w:val="center"/>
            <w:hideMark/>
          </w:tcPr>
          <w:p w14:paraId="62E6EAA6" w14:textId="77777777" w:rsidR="00210449" w:rsidRPr="006B1B77" w:rsidRDefault="00210449" w:rsidP="00490F36">
            <w:pPr>
              <w:pStyle w:val="movimento2"/>
              <w:rPr>
                <w:color w:val="002060"/>
              </w:rPr>
            </w:pPr>
            <w:r w:rsidRPr="006B1B77">
              <w:rPr>
                <w:color w:val="002060"/>
              </w:rPr>
              <w:t xml:space="preserve">(ACLI AUDAX MONTECOSARO C5) </w:t>
            </w:r>
          </w:p>
        </w:tc>
        <w:tc>
          <w:tcPr>
            <w:tcW w:w="800" w:type="dxa"/>
            <w:tcMar>
              <w:top w:w="20" w:type="dxa"/>
              <w:left w:w="20" w:type="dxa"/>
              <w:bottom w:w="20" w:type="dxa"/>
              <w:right w:w="20" w:type="dxa"/>
            </w:tcMar>
            <w:vAlign w:val="center"/>
            <w:hideMark/>
          </w:tcPr>
          <w:p w14:paraId="4FC4BF8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9F4034B" w14:textId="77777777" w:rsidR="00210449" w:rsidRPr="006B1B77" w:rsidRDefault="00210449" w:rsidP="00490F36">
            <w:pPr>
              <w:pStyle w:val="movimento"/>
              <w:rPr>
                <w:color w:val="002060"/>
              </w:rPr>
            </w:pPr>
            <w:r w:rsidRPr="006B1B77">
              <w:rPr>
                <w:color w:val="002060"/>
              </w:rPr>
              <w:t>COLOMBATI DIEGO</w:t>
            </w:r>
          </w:p>
        </w:tc>
        <w:tc>
          <w:tcPr>
            <w:tcW w:w="2200" w:type="dxa"/>
            <w:tcMar>
              <w:top w:w="20" w:type="dxa"/>
              <w:left w:w="20" w:type="dxa"/>
              <w:bottom w:w="20" w:type="dxa"/>
              <w:right w:w="20" w:type="dxa"/>
            </w:tcMar>
            <w:vAlign w:val="center"/>
            <w:hideMark/>
          </w:tcPr>
          <w:p w14:paraId="312F3401" w14:textId="77777777" w:rsidR="00210449" w:rsidRPr="006B1B77" w:rsidRDefault="00210449" w:rsidP="00490F36">
            <w:pPr>
              <w:pStyle w:val="movimento2"/>
              <w:rPr>
                <w:color w:val="002060"/>
              </w:rPr>
            </w:pPr>
            <w:r w:rsidRPr="006B1B77">
              <w:rPr>
                <w:color w:val="002060"/>
              </w:rPr>
              <w:t xml:space="preserve">(ALMA JUVENTUS FANO) </w:t>
            </w:r>
          </w:p>
        </w:tc>
      </w:tr>
      <w:tr w:rsidR="00210449" w:rsidRPr="006B1B77" w14:paraId="2CDE1C23" w14:textId="77777777" w:rsidTr="00490F36">
        <w:tc>
          <w:tcPr>
            <w:tcW w:w="2200" w:type="dxa"/>
            <w:tcMar>
              <w:top w:w="20" w:type="dxa"/>
              <w:left w:w="20" w:type="dxa"/>
              <w:bottom w:w="20" w:type="dxa"/>
              <w:right w:w="20" w:type="dxa"/>
            </w:tcMar>
            <w:vAlign w:val="center"/>
            <w:hideMark/>
          </w:tcPr>
          <w:p w14:paraId="210AA783" w14:textId="77777777" w:rsidR="00210449" w:rsidRPr="006B1B77" w:rsidRDefault="00210449" w:rsidP="00490F36">
            <w:pPr>
              <w:pStyle w:val="movimento"/>
              <w:rPr>
                <w:color w:val="002060"/>
              </w:rPr>
            </w:pPr>
            <w:r w:rsidRPr="006B1B77">
              <w:rPr>
                <w:color w:val="002060"/>
              </w:rPr>
              <w:t>MAGRINI RICCARDO</w:t>
            </w:r>
          </w:p>
        </w:tc>
        <w:tc>
          <w:tcPr>
            <w:tcW w:w="2200" w:type="dxa"/>
            <w:tcMar>
              <w:top w:w="20" w:type="dxa"/>
              <w:left w:w="20" w:type="dxa"/>
              <w:bottom w:w="20" w:type="dxa"/>
              <w:right w:w="20" w:type="dxa"/>
            </w:tcMar>
            <w:vAlign w:val="center"/>
            <w:hideMark/>
          </w:tcPr>
          <w:p w14:paraId="30C9120D" w14:textId="77777777" w:rsidR="00210449" w:rsidRPr="006B1B77" w:rsidRDefault="00210449" w:rsidP="00490F36">
            <w:pPr>
              <w:pStyle w:val="movimento2"/>
              <w:rPr>
                <w:color w:val="002060"/>
              </w:rPr>
            </w:pPr>
            <w:r w:rsidRPr="006B1B77">
              <w:rPr>
                <w:color w:val="002060"/>
              </w:rPr>
              <w:t xml:space="preserve">(AMATORI STESE 2007 SRL) </w:t>
            </w:r>
          </w:p>
        </w:tc>
        <w:tc>
          <w:tcPr>
            <w:tcW w:w="800" w:type="dxa"/>
            <w:tcMar>
              <w:top w:w="20" w:type="dxa"/>
              <w:left w:w="20" w:type="dxa"/>
              <w:bottom w:w="20" w:type="dxa"/>
              <w:right w:w="20" w:type="dxa"/>
            </w:tcMar>
            <w:vAlign w:val="center"/>
            <w:hideMark/>
          </w:tcPr>
          <w:p w14:paraId="2CC63ED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C646CFB" w14:textId="77777777" w:rsidR="00210449" w:rsidRPr="006B1B77" w:rsidRDefault="00210449" w:rsidP="00490F36">
            <w:pPr>
              <w:pStyle w:val="movimento"/>
              <w:rPr>
                <w:color w:val="002060"/>
              </w:rPr>
            </w:pPr>
            <w:r w:rsidRPr="006B1B77">
              <w:rPr>
                <w:color w:val="002060"/>
              </w:rPr>
              <w:t>ROSSI LUCA</w:t>
            </w:r>
          </w:p>
        </w:tc>
        <w:tc>
          <w:tcPr>
            <w:tcW w:w="2200" w:type="dxa"/>
            <w:tcMar>
              <w:top w:w="20" w:type="dxa"/>
              <w:left w:w="20" w:type="dxa"/>
              <w:bottom w:w="20" w:type="dxa"/>
              <w:right w:w="20" w:type="dxa"/>
            </w:tcMar>
            <w:vAlign w:val="center"/>
            <w:hideMark/>
          </w:tcPr>
          <w:p w14:paraId="43B5B499" w14:textId="77777777" w:rsidR="00210449" w:rsidRPr="006B1B77" w:rsidRDefault="00210449" w:rsidP="00490F36">
            <w:pPr>
              <w:pStyle w:val="movimento2"/>
              <w:rPr>
                <w:color w:val="002060"/>
              </w:rPr>
            </w:pPr>
            <w:r w:rsidRPr="006B1B77">
              <w:rPr>
                <w:color w:val="002060"/>
              </w:rPr>
              <w:t xml:space="preserve">(AMATORI STESE 2007 SRL) </w:t>
            </w:r>
          </w:p>
        </w:tc>
      </w:tr>
      <w:tr w:rsidR="00210449" w:rsidRPr="006B1B77" w14:paraId="1B5FF1CA" w14:textId="77777777" w:rsidTr="00490F36">
        <w:tc>
          <w:tcPr>
            <w:tcW w:w="2200" w:type="dxa"/>
            <w:tcMar>
              <w:top w:w="20" w:type="dxa"/>
              <w:left w:w="20" w:type="dxa"/>
              <w:bottom w:w="20" w:type="dxa"/>
              <w:right w:w="20" w:type="dxa"/>
            </w:tcMar>
            <w:vAlign w:val="center"/>
            <w:hideMark/>
          </w:tcPr>
          <w:p w14:paraId="5FEA3A49" w14:textId="77777777" w:rsidR="00210449" w:rsidRPr="006B1B77" w:rsidRDefault="00210449" w:rsidP="00490F36">
            <w:pPr>
              <w:pStyle w:val="movimento"/>
              <w:rPr>
                <w:color w:val="002060"/>
              </w:rPr>
            </w:pPr>
            <w:r w:rsidRPr="006B1B77">
              <w:rPr>
                <w:color w:val="002060"/>
              </w:rPr>
              <w:lastRenderedPageBreak/>
              <w:t>ZUCCONI DIEGO</w:t>
            </w:r>
          </w:p>
        </w:tc>
        <w:tc>
          <w:tcPr>
            <w:tcW w:w="2200" w:type="dxa"/>
            <w:tcMar>
              <w:top w:w="20" w:type="dxa"/>
              <w:left w:w="20" w:type="dxa"/>
              <w:bottom w:w="20" w:type="dxa"/>
              <w:right w:w="20" w:type="dxa"/>
            </w:tcMar>
            <w:vAlign w:val="center"/>
            <w:hideMark/>
          </w:tcPr>
          <w:p w14:paraId="37CAFEFA" w14:textId="77777777" w:rsidR="00210449" w:rsidRPr="006B1B77" w:rsidRDefault="00210449" w:rsidP="00490F36">
            <w:pPr>
              <w:pStyle w:val="movimento2"/>
              <w:rPr>
                <w:color w:val="002060"/>
              </w:rPr>
            </w:pPr>
            <w:r w:rsidRPr="006B1B77">
              <w:rPr>
                <w:color w:val="002060"/>
              </w:rPr>
              <w:t xml:space="preserve">(AMATORI STESE 2007 SRL) </w:t>
            </w:r>
          </w:p>
        </w:tc>
        <w:tc>
          <w:tcPr>
            <w:tcW w:w="800" w:type="dxa"/>
            <w:tcMar>
              <w:top w:w="20" w:type="dxa"/>
              <w:left w:w="20" w:type="dxa"/>
              <w:bottom w:w="20" w:type="dxa"/>
              <w:right w:w="20" w:type="dxa"/>
            </w:tcMar>
            <w:vAlign w:val="center"/>
            <w:hideMark/>
          </w:tcPr>
          <w:p w14:paraId="01A48B5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0829699" w14:textId="77777777" w:rsidR="00210449" w:rsidRPr="006B1B77" w:rsidRDefault="00210449" w:rsidP="00490F36">
            <w:pPr>
              <w:pStyle w:val="movimento"/>
              <w:rPr>
                <w:color w:val="002060"/>
              </w:rPr>
            </w:pPr>
            <w:r w:rsidRPr="006B1B77">
              <w:rPr>
                <w:color w:val="002060"/>
              </w:rPr>
              <w:t>IMERAJ SKANDILAJDI</w:t>
            </w:r>
          </w:p>
        </w:tc>
        <w:tc>
          <w:tcPr>
            <w:tcW w:w="2200" w:type="dxa"/>
            <w:tcMar>
              <w:top w:w="20" w:type="dxa"/>
              <w:left w:w="20" w:type="dxa"/>
              <w:bottom w:w="20" w:type="dxa"/>
              <w:right w:w="20" w:type="dxa"/>
            </w:tcMar>
            <w:vAlign w:val="center"/>
            <w:hideMark/>
          </w:tcPr>
          <w:p w14:paraId="4CD82713" w14:textId="77777777" w:rsidR="00210449" w:rsidRPr="006B1B77" w:rsidRDefault="00210449" w:rsidP="00490F36">
            <w:pPr>
              <w:pStyle w:val="movimento2"/>
              <w:rPr>
                <w:color w:val="002060"/>
              </w:rPr>
            </w:pPr>
            <w:r w:rsidRPr="006B1B77">
              <w:rPr>
                <w:color w:val="002060"/>
              </w:rPr>
              <w:t xml:space="preserve">(C.F. MACERATESE A.S.D.) </w:t>
            </w:r>
          </w:p>
        </w:tc>
      </w:tr>
      <w:tr w:rsidR="00210449" w:rsidRPr="006B1B77" w14:paraId="74FECE59" w14:textId="77777777" w:rsidTr="00490F36">
        <w:tc>
          <w:tcPr>
            <w:tcW w:w="2200" w:type="dxa"/>
            <w:tcMar>
              <w:top w:w="20" w:type="dxa"/>
              <w:left w:w="20" w:type="dxa"/>
              <w:bottom w:w="20" w:type="dxa"/>
              <w:right w:w="20" w:type="dxa"/>
            </w:tcMar>
            <w:vAlign w:val="center"/>
            <w:hideMark/>
          </w:tcPr>
          <w:p w14:paraId="4ACB8123" w14:textId="77777777" w:rsidR="00210449" w:rsidRPr="006B1B77" w:rsidRDefault="00210449" w:rsidP="00490F36">
            <w:pPr>
              <w:pStyle w:val="movimento"/>
              <w:rPr>
                <w:color w:val="002060"/>
              </w:rPr>
            </w:pPr>
            <w:r w:rsidRPr="006B1B77">
              <w:rPr>
                <w:color w:val="002060"/>
              </w:rPr>
              <w:t>TORRESI CLYDE</w:t>
            </w:r>
          </w:p>
        </w:tc>
        <w:tc>
          <w:tcPr>
            <w:tcW w:w="2200" w:type="dxa"/>
            <w:tcMar>
              <w:top w:w="20" w:type="dxa"/>
              <w:left w:w="20" w:type="dxa"/>
              <w:bottom w:w="20" w:type="dxa"/>
              <w:right w:w="20" w:type="dxa"/>
            </w:tcMar>
            <w:vAlign w:val="center"/>
            <w:hideMark/>
          </w:tcPr>
          <w:p w14:paraId="7C2602BD" w14:textId="77777777" w:rsidR="00210449" w:rsidRPr="006B1B77" w:rsidRDefault="00210449" w:rsidP="00490F36">
            <w:pPr>
              <w:pStyle w:val="movimento2"/>
              <w:rPr>
                <w:color w:val="002060"/>
              </w:rPr>
            </w:pPr>
            <w:r w:rsidRPr="006B1B77">
              <w:rPr>
                <w:color w:val="002060"/>
              </w:rPr>
              <w:t xml:space="preserve">(C.F. MACERATESE A.S.D.) </w:t>
            </w:r>
          </w:p>
        </w:tc>
        <w:tc>
          <w:tcPr>
            <w:tcW w:w="800" w:type="dxa"/>
            <w:tcMar>
              <w:top w:w="20" w:type="dxa"/>
              <w:left w:w="20" w:type="dxa"/>
              <w:bottom w:w="20" w:type="dxa"/>
              <w:right w:w="20" w:type="dxa"/>
            </w:tcMar>
            <w:vAlign w:val="center"/>
            <w:hideMark/>
          </w:tcPr>
          <w:p w14:paraId="5944037F"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146FC46" w14:textId="77777777" w:rsidR="00210449" w:rsidRPr="006B1B77" w:rsidRDefault="00210449" w:rsidP="00490F36">
            <w:pPr>
              <w:pStyle w:val="movimento"/>
              <w:rPr>
                <w:color w:val="002060"/>
              </w:rPr>
            </w:pPr>
            <w:r w:rsidRPr="006B1B77">
              <w:rPr>
                <w:color w:val="002060"/>
              </w:rPr>
              <w:t>CIAVATTINI FILIPPO</w:t>
            </w:r>
          </w:p>
        </w:tc>
        <w:tc>
          <w:tcPr>
            <w:tcW w:w="2200" w:type="dxa"/>
            <w:tcMar>
              <w:top w:w="20" w:type="dxa"/>
              <w:left w:w="20" w:type="dxa"/>
              <w:bottom w:w="20" w:type="dxa"/>
              <w:right w:w="20" w:type="dxa"/>
            </w:tcMar>
            <w:vAlign w:val="center"/>
            <w:hideMark/>
          </w:tcPr>
          <w:p w14:paraId="3B48DACD" w14:textId="77777777" w:rsidR="00210449" w:rsidRPr="006B1B77" w:rsidRDefault="00210449" w:rsidP="00490F36">
            <w:pPr>
              <w:pStyle w:val="movimento2"/>
              <w:rPr>
                <w:color w:val="002060"/>
              </w:rPr>
            </w:pPr>
            <w:r w:rsidRPr="006B1B77">
              <w:rPr>
                <w:color w:val="002060"/>
              </w:rPr>
              <w:t xml:space="preserve">(C.U.S. CAMERINO A.S.D.) </w:t>
            </w:r>
          </w:p>
        </w:tc>
      </w:tr>
      <w:tr w:rsidR="00210449" w:rsidRPr="006B1B77" w14:paraId="45F3D8B3" w14:textId="77777777" w:rsidTr="00490F36">
        <w:tc>
          <w:tcPr>
            <w:tcW w:w="2200" w:type="dxa"/>
            <w:tcMar>
              <w:top w:w="20" w:type="dxa"/>
              <w:left w:w="20" w:type="dxa"/>
              <w:bottom w:w="20" w:type="dxa"/>
              <w:right w:w="20" w:type="dxa"/>
            </w:tcMar>
            <w:vAlign w:val="center"/>
            <w:hideMark/>
          </w:tcPr>
          <w:p w14:paraId="6E3F3167" w14:textId="77777777" w:rsidR="00210449" w:rsidRPr="006B1B77" w:rsidRDefault="00210449" w:rsidP="00490F36">
            <w:pPr>
              <w:pStyle w:val="movimento"/>
              <w:rPr>
                <w:color w:val="002060"/>
              </w:rPr>
            </w:pPr>
            <w:r w:rsidRPr="006B1B77">
              <w:rPr>
                <w:color w:val="002060"/>
              </w:rPr>
              <w:t>LAMBERTUCCI LORENZO</w:t>
            </w:r>
          </w:p>
        </w:tc>
        <w:tc>
          <w:tcPr>
            <w:tcW w:w="2200" w:type="dxa"/>
            <w:tcMar>
              <w:top w:w="20" w:type="dxa"/>
              <w:left w:w="20" w:type="dxa"/>
              <w:bottom w:w="20" w:type="dxa"/>
              <w:right w:w="20" w:type="dxa"/>
            </w:tcMar>
            <w:vAlign w:val="center"/>
            <w:hideMark/>
          </w:tcPr>
          <w:p w14:paraId="09572D0A" w14:textId="77777777" w:rsidR="00210449" w:rsidRPr="006B1B77" w:rsidRDefault="00210449" w:rsidP="00490F36">
            <w:pPr>
              <w:pStyle w:val="movimento2"/>
              <w:rPr>
                <w:color w:val="002060"/>
              </w:rPr>
            </w:pPr>
            <w:r w:rsidRPr="006B1B77">
              <w:rPr>
                <w:color w:val="002060"/>
              </w:rPr>
              <w:t xml:space="preserve">(CANTINE RIUNITE CSI) </w:t>
            </w:r>
          </w:p>
        </w:tc>
        <w:tc>
          <w:tcPr>
            <w:tcW w:w="800" w:type="dxa"/>
            <w:tcMar>
              <w:top w:w="20" w:type="dxa"/>
              <w:left w:w="20" w:type="dxa"/>
              <w:bottom w:w="20" w:type="dxa"/>
              <w:right w:w="20" w:type="dxa"/>
            </w:tcMar>
            <w:vAlign w:val="center"/>
            <w:hideMark/>
          </w:tcPr>
          <w:p w14:paraId="70678C6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F825F53" w14:textId="77777777" w:rsidR="00210449" w:rsidRPr="006B1B77" w:rsidRDefault="00210449" w:rsidP="00490F36">
            <w:pPr>
              <w:pStyle w:val="movimento"/>
              <w:rPr>
                <w:color w:val="002060"/>
              </w:rPr>
            </w:pPr>
            <w:r w:rsidRPr="006B1B77">
              <w:rPr>
                <w:color w:val="002060"/>
              </w:rPr>
              <w:t>D ANGELO EMANUEL</w:t>
            </w:r>
          </w:p>
        </w:tc>
        <w:tc>
          <w:tcPr>
            <w:tcW w:w="2200" w:type="dxa"/>
            <w:tcMar>
              <w:top w:w="20" w:type="dxa"/>
              <w:left w:w="20" w:type="dxa"/>
              <w:bottom w:w="20" w:type="dxa"/>
              <w:right w:w="20" w:type="dxa"/>
            </w:tcMar>
            <w:vAlign w:val="center"/>
            <w:hideMark/>
          </w:tcPr>
          <w:p w14:paraId="578FE292" w14:textId="77777777" w:rsidR="00210449" w:rsidRPr="006B1B77" w:rsidRDefault="00210449" w:rsidP="00490F36">
            <w:pPr>
              <w:pStyle w:val="movimento2"/>
              <w:rPr>
                <w:color w:val="002060"/>
              </w:rPr>
            </w:pPr>
            <w:r w:rsidRPr="006B1B77">
              <w:rPr>
                <w:color w:val="002060"/>
              </w:rPr>
              <w:t xml:space="preserve">(CAPODARCO CASABIANCA C5) </w:t>
            </w:r>
          </w:p>
        </w:tc>
      </w:tr>
      <w:tr w:rsidR="00210449" w:rsidRPr="006B1B77" w14:paraId="75E753FC" w14:textId="77777777" w:rsidTr="00490F36">
        <w:tc>
          <w:tcPr>
            <w:tcW w:w="2200" w:type="dxa"/>
            <w:tcMar>
              <w:top w:w="20" w:type="dxa"/>
              <w:left w:w="20" w:type="dxa"/>
              <w:bottom w:w="20" w:type="dxa"/>
              <w:right w:w="20" w:type="dxa"/>
            </w:tcMar>
            <w:vAlign w:val="center"/>
            <w:hideMark/>
          </w:tcPr>
          <w:p w14:paraId="36CD26D1" w14:textId="77777777" w:rsidR="00210449" w:rsidRPr="006B1B77" w:rsidRDefault="00210449" w:rsidP="00490F36">
            <w:pPr>
              <w:pStyle w:val="movimento"/>
              <w:rPr>
                <w:color w:val="002060"/>
              </w:rPr>
            </w:pPr>
            <w:r w:rsidRPr="006B1B77">
              <w:rPr>
                <w:color w:val="002060"/>
              </w:rPr>
              <w:t>IANNELLI ANDREA</w:t>
            </w:r>
          </w:p>
        </w:tc>
        <w:tc>
          <w:tcPr>
            <w:tcW w:w="2200" w:type="dxa"/>
            <w:tcMar>
              <w:top w:w="20" w:type="dxa"/>
              <w:left w:w="20" w:type="dxa"/>
              <w:bottom w:w="20" w:type="dxa"/>
              <w:right w:w="20" w:type="dxa"/>
            </w:tcMar>
            <w:vAlign w:val="center"/>
            <w:hideMark/>
          </w:tcPr>
          <w:p w14:paraId="7756E6F4"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CITTA</w:t>
            </w:r>
            <w:proofErr w:type="gramEnd"/>
            <w:r w:rsidRPr="006B1B77">
              <w:rPr>
                <w:color w:val="002060"/>
              </w:rPr>
              <w:t xml:space="preserve"> DI FALCONARA) </w:t>
            </w:r>
          </w:p>
        </w:tc>
        <w:tc>
          <w:tcPr>
            <w:tcW w:w="800" w:type="dxa"/>
            <w:tcMar>
              <w:top w:w="20" w:type="dxa"/>
              <w:left w:w="20" w:type="dxa"/>
              <w:bottom w:w="20" w:type="dxa"/>
              <w:right w:w="20" w:type="dxa"/>
            </w:tcMar>
            <w:vAlign w:val="center"/>
            <w:hideMark/>
          </w:tcPr>
          <w:p w14:paraId="5BE72656"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DB68948" w14:textId="77777777" w:rsidR="00210449" w:rsidRPr="006B1B77" w:rsidRDefault="00210449" w:rsidP="00490F36">
            <w:pPr>
              <w:pStyle w:val="movimento"/>
              <w:rPr>
                <w:color w:val="002060"/>
              </w:rPr>
            </w:pPr>
            <w:r w:rsidRPr="006B1B77">
              <w:rPr>
                <w:color w:val="002060"/>
              </w:rPr>
              <w:t>MONTERVINO SIMONE</w:t>
            </w:r>
          </w:p>
        </w:tc>
        <w:tc>
          <w:tcPr>
            <w:tcW w:w="2200" w:type="dxa"/>
            <w:tcMar>
              <w:top w:w="20" w:type="dxa"/>
              <w:left w:w="20" w:type="dxa"/>
              <w:bottom w:w="20" w:type="dxa"/>
              <w:right w:w="20" w:type="dxa"/>
            </w:tcMar>
            <w:vAlign w:val="center"/>
            <w:hideMark/>
          </w:tcPr>
          <w:p w14:paraId="6EBD7967"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CITTA</w:t>
            </w:r>
            <w:proofErr w:type="gramEnd"/>
            <w:r w:rsidRPr="006B1B77">
              <w:rPr>
                <w:color w:val="002060"/>
              </w:rPr>
              <w:t xml:space="preserve"> DI FALCONARA) </w:t>
            </w:r>
          </w:p>
        </w:tc>
      </w:tr>
      <w:tr w:rsidR="00210449" w:rsidRPr="006B1B77" w14:paraId="3ED083E9" w14:textId="77777777" w:rsidTr="00490F36">
        <w:tc>
          <w:tcPr>
            <w:tcW w:w="2200" w:type="dxa"/>
            <w:tcMar>
              <w:top w:w="20" w:type="dxa"/>
              <w:left w:w="20" w:type="dxa"/>
              <w:bottom w:w="20" w:type="dxa"/>
              <w:right w:w="20" w:type="dxa"/>
            </w:tcMar>
            <w:vAlign w:val="center"/>
            <w:hideMark/>
          </w:tcPr>
          <w:p w14:paraId="468DD638" w14:textId="77777777" w:rsidR="00210449" w:rsidRPr="006B1B77" w:rsidRDefault="00210449" w:rsidP="00490F36">
            <w:pPr>
              <w:pStyle w:val="movimento"/>
              <w:rPr>
                <w:color w:val="002060"/>
              </w:rPr>
            </w:pPr>
            <w:r w:rsidRPr="006B1B77">
              <w:rPr>
                <w:color w:val="002060"/>
              </w:rPr>
              <w:t>MUSTAFI ADIS</w:t>
            </w:r>
          </w:p>
        </w:tc>
        <w:tc>
          <w:tcPr>
            <w:tcW w:w="2200" w:type="dxa"/>
            <w:tcMar>
              <w:top w:w="20" w:type="dxa"/>
              <w:left w:w="20" w:type="dxa"/>
              <w:bottom w:w="20" w:type="dxa"/>
              <w:right w:w="20" w:type="dxa"/>
            </w:tcMar>
            <w:vAlign w:val="center"/>
            <w:hideMark/>
          </w:tcPr>
          <w:p w14:paraId="4A5FFCEF" w14:textId="77777777" w:rsidR="00210449" w:rsidRPr="006B1B77" w:rsidRDefault="00210449" w:rsidP="00490F36">
            <w:pPr>
              <w:pStyle w:val="movimento2"/>
              <w:rPr>
                <w:color w:val="002060"/>
              </w:rPr>
            </w:pPr>
            <w:r w:rsidRPr="006B1B77">
              <w:rPr>
                <w:color w:val="002060"/>
              </w:rPr>
              <w:t xml:space="preserve">(FABRIANO CALCIO A 5 2023) </w:t>
            </w:r>
          </w:p>
        </w:tc>
        <w:tc>
          <w:tcPr>
            <w:tcW w:w="800" w:type="dxa"/>
            <w:tcMar>
              <w:top w:w="20" w:type="dxa"/>
              <w:left w:w="20" w:type="dxa"/>
              <w:bottom w:w="20" w:type="dxa"/>
              <w:right w:w="20" w:type="dxa"/>
            </w:tcMar>
            <w:vAlign w:val="center"/>
            <w:hideMark/>
          </w:tcPr>
          <w:p w14:paraId="5F77277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93163AE" w14:textId="77777777" w:rsidR="00210449" w:rsidRPr="006B1B77" w:rsidRDefault="00210449" w:rsidP="00490F36">
            <w:pPr>
              <w:pStyle w:val="movimento"/>
              <w:rPr>
                <w:color w:val="002060"/>
              </w:rPr>
            </w:pPr>
            <w:r w:rsidRPr="006B1B77">
              <w:rPr>
                <w:color w:val="002060"/>
              </w:rPr>
              <w:t>ZINGARETTI ANDREA</w:t>
            </w:r>
          </w:p>
        </w:tc>
        <w:tc>
          <w:tcPr>
            <w:tcW w:w="2200" w:type="dxa"/>
            <w:tcMar>
              <w:top w:w="20" w:type="dxa"/>
              <w:left w:w="20" w:type="dxa"/>
              <w:bottom w:w="20" w:type="dxa"/>
              <w:right w:w="20" w:type="dxa"/>
            </w:tcMar>
            <w:vAlign w:val="center"/>
            <w:hideMark/>
          </w:tcPr>
          <w:p w14:paraId="76CA028B" w14:textId="77777777" w:rsidR="00210449" w:rsidRPr="006B1B77" w:rsidRDefault="00210449" w:rsidP="00490F36">
            <w:pPr>
              <w:pStyle w:val="movimento2"/>
              <w:rPr>
                <w:color w:val="002060"/>
              </w:rPr>
            </w:pPr>
            <w:r w:rsidRPr="006B1B77">
              <w:rPr>
                <w:color w:val="002060"/>
              </w:rPr>
              <w:t xml:space="preserve">(FABRIANO CALCIO A 5 2023) </w:t>
            </w:r>
          </w:p>
        </w:tc>
      </w:tr>
      <w:tr w:rsidR="00210449" w:rsidRPr="006B1B77" w14:paraId="15DB9465" w14:textId="77777777" w:rsidTr="00490F36">
        <w:tc>
          <w:tcPr>
            <w:tcW w:w="2200" w:type="dxa"/>
            <w:tcMar>
              <w:top w:w="20" w:type="dxa"/>
              <w:left w:w="20" w:type="dxa"/>
              <w:bottom w:w="20" w:type="dxa"/>
              <w:right w:w="20" w:type="dxa"/>
            </w:tcMar>
            <w:vAlign w:val="center"/>
            <w:hideMark/>
          </w:tcPr>
          <w:p w14:paraId="60614D65" w14:textId="77777777" w:rsidR="00210449" w:rsidRPr="006B1B77" w:rsidRDefault="00210449" w:rsidP="00490F36">
            <w:pPr>
              <w:pStyle w:val="movimento"/>
              <w:rPr>
                <w:color w:val="002060"/>
              </w:rPr>
            </w:pPr>
            <w:r w:rsidRPr="006B1B77">
              <w:rPr>
                <w:color w:val="002060"/>
              </w:rPr>
              <w:t>ANGELINI ANDREA</w:t>
            </w:r>
          </w:p>
        </w:tc>
        <w:tc>
          <w:tcPr>
            <w:tcW w:w="2200" w:type="dxa"/>
            <w:tcMar>
              <w:top w:w="20" w:type="dxa"/>
              <w:left w:w="20" w:type="dxa"/>
              <w:bottom w:w="20" w:type="dxa"/>
              <w:right w:w="20" w:type="dxa"/>
            </w:tcMar>
            <w:vAlign w:val="center"/>
            <w:hideMark/>
          </w:tcPr>
          <w:p w14:paraId="0FE30E09" w14:textId="77777777" w:rsidR="00210449" w:rsidRPr="006B1B77" w:rsidRDefault="00210449" w:rsidP="00490F36">
            <w:pPr>
              <w:pStyle w:val="movimento2"/>
              <w:rPr>
                <w:color w:val="002060"/>
              </w:rPr>
            </w:pPr>
            <w:r w:rsidRPr="006B1B77">
              <w:rPr>
                <w:color w:val="002060"/>
              </w:rPr>
              <w:t xml:space="preserve">(FIUMINATA) </w:t>
            </w:r>
          </w:p>
        </w:tc>
        <w:tc>
          <w:tcPr>
            <w:tcW w:w="800" w:type="dxa"/>
            <w:tcMar>
              <w:top w:w="20" w:type="dxa"/>
              <w:left w:w="20" w:type="dxa"/>
              <w:bottom w:w="20" w:type="dxa"/>
              <w:right w:w="20" w:type="dxa"/>
            </w:tcMar>
            <w:vAlign w:val="center"/>
            <w:hideMark/>
          </w:tcPr>
          <w:p w14:paraId="149E29C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2B5FEE8" w14:textId="77777777" w:rsidR="00210449" w:rsidRPr="006B1B77" w:rsidRDefault="00210449" w:rsidP="00490F36">
            <w:pPr>
              <w:pStyle w:val="movimento"/>
              <w:rPr>
                <w:color w:val="002060"/>
              </w:rPr>
            </w:pPr>
            <w:r w:rsidRPr="006B1B77">
              <w:rPr>
                <w:color w:val="002060"/>
              </w:rPr>
              <w:t>CAMPIONI RICCARDO</w:t>
            </w:r>
          </w:p>
        </w:tc>
        <w:tc>
          <w:tcPr>
            <w:tcW w:w="2200" w:type="dxa"/>
            <w:tcMar>
              <w:top w:w="20" w:type="dxa"/>
              <w:left w:w="20" w:type="dxa"/>
              <w:bottom w:w="20" w:type="dxa"/>
              <w:right w:w="20" w:type="dxa"/>
            </w:tcMar>
            <w:vAlign w:val="center"/>
            <w:hideMark/>
          </w:tcPr>
          <w:p w14:paraId="6B00B98F" w14:textId="77777777" w:rsidR="00210449" w:rsidRPr="006B1B77" w:rsidRDefault="00210449" w:rsidP="00490F36">
            <w:pPr>
              <w:pStyle w:val="movimento2"/>
              <w:rPr>
                <w:color w:val="002060"/>
              </w:rPr>
            </w:pPr>
            <w:r w:rsidRPr="006B1B77">
              <w:rPr>
                <w:color w:val="002060"/>
              </w:rPr>
              <w:t xml:space="preserve">(FIUMINATA) </w:t>
            </w:r>
          </w:p>
        </w:tc>
      </w:tr>
      <w:tr w:rsidR="00210449" w:rsidRPr="006B1B77" w14:paraId="73ED4E70" w14:textId="77777777" w:rsidTr="00490F36">
        <w:tc>
          <w:tcPr>
            <w:tcW w:w="2200" w:type="dxa"/>
            <w:tcMar>
              <w:top w:w="20" w:type="dxa"/>
              <w:left w:w="20" w:type="dxa"/>
              <w:bottom w:w="20" w:type="dxa"/>
              <w:right w:w="20" w:type="dxa"/>
            </w:tcMar>
            <w:vAlign w:val="center"/>
            <w:hideMark/>
          </w:tcPr>
          <w:p w14:paraId="23D89A78" w14:textId="77777777" w:rsidR="00210449" w:rsidRPr="006B1B77" w:rsidRDefault="00210449" w:rsidP="00490F36">
            <w:pPr>
              <w:pStyle w:val="movimento"/>
              <w:rPr>
                <w:color w:val="002060"/>
              </w:rPr>
            </w:pPr>
            <w:r w:rsidRPr="006B1B77">
              <w:rPr>
                <w:color w:val="002060"/>
              </w:rPr>
              <w:t>CRUCIANI SIMONE</w:t>
            </w:r>
          </w:p>
        </w:tc>
        <w:tc>
          <w:tcPr>
            <w:tcW w:w="2200" w:type="dxa"/>
            <w:tcMar>
              <w:top w:w="20" w:type="dxa"/>
              <w:left w:w="20" w:type="dxa"/>
              <w:bottom w:w="20" w:type="dxa"/>
              <w:right w:w="20" w:type="dxa"/>
            </w:tcMar>
            <w:vAlign w:val="center"/>
            <w:hideMark/>
          </w:tcPr>
          <w:p w14:paraId="47AAB4C7" w14:textId="77777777" w:rsidR="00210449" w:rsidRPr="006B1B77" w:rsidRDefault="00210449" w:rsidP="00490F36">
            <w:pPr>
              <w:pStyle w:val="movimento2"/>
              <w:rPr>
                <w:color w:val="002060"/>
              </w:rPr>
            </w:pPr>
            <w:r w:rsidRPr="006B1B77">
              <w:rPr>
                <w:color w:val="002060"/>
              </w:rPr>
              <w:t xml:space="preserve">(FROG S CLUB SPORT) </w:t>
            </w:r>
          </w:p>
        </w:tc>
        <w:tc>
          <w:tcPr>
            <w:tcW w:w="800" w:type="dxa"/>
            <w:tcMar>
              <w:top w:w="20" w:type="dxa"/>
              <w:left w:w="20" w:type="dxa"/>
              <w:bottom w:w="20" w:type="dxa"/>
              <w:right w:w="20" w:type="dxa"/>
            </w:tcMar>
            <w:vAlign w:val="center"/>
            <w:hideMark/>
          </w:tcPr>
          <w:p w14:paraId="7AE5FF32"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47C1740" w14:textId="77777777" w:rsidR="00210449" w:rsidRPr="006B1B77" w:rsidRDefault="00210449" w:rsidP="00490F36">
            <w:pPr>
              <w:pStyle w:val="movimento"/>
              <w:rPr>
                <w:color w:val="002060"/>
              </w:rPr>
            </w:pPr>
            <w:r w:rsidRPr="006B1B77">
              <w:rPr>
                <w:color w:val="002060"/>
              </w:rPr>
              <w:t>VOLTATTORNI MATTEO</w:t>
            </w:r>
          </w:p>
        </w:tc>
        <w:tc>
          <w:tcPr>
            <w:tcW w:w="2200" w:type="dxa"/>
            <w:tcMar>
              <w:top w:w="20" w:type="dxa"/>
              <w:left w:w="20" w:type="dxa"/>
              <w:bottom w:w="20" w:type="dxa"/>
              <w:right w:w="20" w:type="dxa"/>
            </w:tcMar>
            <w:vAlign w:val="center"/>
            <w:hideMark/>
          </w:tcPr>
          <w:p w14:paraId="0794D648" w14:textId="77777777" w:rsidR="00210449" w:rsidRPr="006B1B77" w:rsidRDefault="00210449" w:rsidP="00490F36">
            <w:pPr>
              <w:pStyle w:val="movimento2"/>
              <w:rPr>
                <w:color w:val="002060"/>
              </w:rPr>
            </w:pPr>
            <w:r w:rsidRPr="006B1B77">
              <w:rPr>
                <w:color w:val="002060"/>
              </w:rPr>
              <w:t xml:space="preserve">(FUTSAL L.C.) </w:t>
            </w:r>
          </w:p>
        </w:tc>
      </w:tr>
      <w:tr w:rsidR="00210449" w:rsidRPr="006B1B77" w14:paraId="08E10969" w14:textId="77777777" w:rsidTr="00490F36">
        <w:tc>
          <w:tcPr>
            <w:tcW w:w="2200" w:type="dxa"/>
            <w:tcMar>
              <w:top w:w="20" w:type="dxa"/>
              <w:left w:w="20" w:type="dxa"/>
              <w:bottom w:w="20" w:type="dxa"/>
              <w:right w:w="20" w:type="dxa"/>
            </w:tcMar>
            <w:vAlign w:val="center"/>
            <w:hideMark/>
          </w:tcPr>
          <w:p w14:paraId="71E7070F" w14:textId="77777777" w:rsidR="00210449" w:rsidRPr="006B1B77" w:rsidRDefault="00210449" w:rsidP="00490F36">
            <w:pPr>
              <w:pStyle w:val="movimento"/>
              <w:rPr>
                <w:color w:val="002060"/>
              </w:rPr>
            </w:pPr>
            <w:r w:rsidRPr="006B1B77">
              <w:rPr>
                <w:color w:val="002060"/>
              </w:rPr>
              <w:t>CHAHBOUNE MOHAMED</w:t>
            </w:r>
          </w:p>
        </w:tc>
        <w:tc>
          <w:tcPr>
            <w:tcW w:w="2200" w:type="dxa"/>
            <w:tcMar>
              <w:top w:w="20" w:type="dxa"/>
              <w:left w:w="20" w:type="dxa"/>
              <w:bottom w:w="20" w:type="dxa"/>
              <w:right w:w="20" w:type="dxa"/>
            </w:tcMar>
            <w:vAlign w:val="center"/>
            <w:hideMark/>
          </w:tcPr>
          <w:p w14:paraId="4706CBB3" w14:textId="77777777" w:rsidR="00210449" w:rsidRPr="006B1B77" w:rsidRDefault="00210449" w:rsidP="00490F36">
            <w:pPr>
              <w:pStyle w:val="movimento2"/>
              <w:rPr>
                <w:color w:val="002060"/>
              </w:rPr>
            </w:pPr>
            <w:r w:rsidRPr="006B1B77">
              <w:rPr>
                <w:color w:val="002060"/>
              </w:rPr>
              <w:t xml:space="preserve">(G.S.A. LE DUE PALME) </w:t>
            </w:r>
          </w:p>
        </w:tc>
        <w:tc>
          <w:tcPr>
            <w:tcW w:w="800" w:type="dxa"/>
            <w:tcMar>
              <w:top w:w="20" w:type="dxa"/>
              <w:left w:w="20" w:type="dxa"/>
              <w:bottom w:w="20" w:type="dxa"/>
              <w:right w:w="20" w:type="dxa"/>
            </w:tcMar>
            <w:vAlign w:val="center"/>
            <w:hideMark/>
          </w:tcPr>
          <w:p w14:paraId="6AC1789A"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B3C9F56" w14:textId="77777777" w:rsidR="00210449" w:rsidRPr="006B1B77" w:rsidRDefault="00210449" w:rsidP="00490F36">
            <w:pPr>
              <w:pStyle w:val="movimento"/>
              <w:rPr>
                <w:color w:val="002060"/>
              </w:rPr>
            </w:pPr>
            <w:r w:rsidRPr="006B1B77">
              <w:rPr>
                <w:color w:val="002060"/>
              </w:rPr>
              <w:t>KAPLLANI ENIO</w:t>
            </w:r>
          </w:p>
        </w:tc>
        <w:tc>
          <w:tcPr>
            <w:tcW w:w="2200" w:type="dxa"/>
            <w:tcMar>
              <w:top w:w="20" w:type="dxa"/>
              <w:left w:w="20" w:type="dxa"/>
              <w:bottom w:w="20" w:type="dxa"/>
              <w:right w:w="20" w:type="dxa"/>
            </w:tcMar>
            <w:vAlign w:val="center"/>
            <w:hideMark/>
          </w:tcPr>
          <w:p w14:paraId="7FB97596" w14:textId="77777777" w:rsidR="00210449" w:rsidRPr="006B1B77" w:rsidRDefault="00210449" w:rsidP="00490F36">
            <w:pPr>
              <w:pStyle w:val="movimento2"/>
              <w:rPr>
                <w:color w:val="002060"/>
              </w:rPr>
            </w:pPr>
            <w:r w:rsidRPr="006B1B77">
              <w:rPr>
                <w:color w:val="002060"/>
              </w:rPr>
              <w:t xml:space="preserve">(G.S.A. LE DUE PALME) </w:t>
            </w:r>
          </w:p>
        </w:tc>
      </w:tr>
      <w:tr w:rsidR="00210449" w:rsidRPr="006B1B77" w14:paraId="001FEAED" w14:textId="77777777" w:rsidTr="00490F36">
        <w:tc>
          <w:tcPr>
            <w:tcW w:w="2200" w:type="dxa"/>
            <w:tcMar>
              <w:top w:w="20" w:type="dxa"/>
              <w:left w:w="20" w:type="dxa"/>
              <w:bottom w:w="20" w:type="dxa"/>
              <w:right w:w="20" w:type="dxa"/>
            </w:tcMar>
            <w:vAlign w:val="center"/>
            <w:hideMark/>
          </w:tcPr>
          <w:p w14:paraId="3C32B5D2" w14:textId="77777777" w:rsidR="00210449" w:rsidRPr="006B1B77" w:rsidRDefault="00210449" w:rsidP="00490F36">
            <w:pPr>
              <w:pStyle w:val="movimento"/>
              <w:rPr>
                <w:color w:val="002060"/>
              </w:rPr>
            </w:pPr>
            <w:r w:rsidRPr="006B1B77">
              <w:rPr>
                <w:color w:val="002060"/>
              </w:rPr>
              <w:t>FURELLI VALERIO</w:t>
            </w:r>
          </w:p>
        </w:tc>
        <w:tc>
          <w:tcPr>
            <w:tcW w:w="2200" w:type="dxa"/>
            <w:tcMar>
              <w:top w:w="20" w:type="dxa"/>
              <w:left w:w="20" w:type="dxa"/>
              <w:bottom w:w="20" w:type="dxa"/>
              <w:right w:w="20" w:type="dxa"/>
            </w:tcMar>
            <w:vAlign w:val="center"/>
            <w:hideMark/>
          </w:tcPr>
          <w:p w14:paraId="0076075E" w14:textId="77777777" w:rsidR="00210449" w:rsidRPr="006B1B77" w:rsidRDefault="00210449" w:rsidP="00490F36">
            <w:pPr>
              <w:pStyle w:val="movimento2"/>
              <w:rPr>
                <w:color w:val="002060"/>
              </w:rPr>
            </w:pPr>
            <w:r w:rsidRPr="006B1B77">
              <w:rPr>
                <w:color w:val="002060"/>
              </w:rPr>
              <w:t xml:space="preserve">(GNANO 04) </w:t>
            </w:r>
          </w:p>
        </w:tc>
        <w:tc>
          <w:tcPr>
            <w:tcW w:w="800" w:type="dxa"/>
            <w:tcMar>
              <w:top w:w="20" w:type="dxa"/>
              <w:left w:w="20" w:type="dxa"/>
              <w:bottom w:w="20" w:type="dxa"/>
              <w:right w:w="20" w:type="dxa"/>
            </w:tcMar>
            <w:vAlign w:val="center"/>
            <w:hideMark/>
          </w:tcPr>
          <w:p w14:paraId="4B055EF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818FDF4" w14:textId="77777777" w:rsidR="00210449" w:rsidRPr="006B1B77" w:rsidRDefault="00210449" w:rsidP="00490F36">
            <w:pPr>
              <w:pStyle w:val="movimento"/>
              <w:rPr>
                <w:color w:val="002060"/>
              </w:rPr>
            </w:pPr>
            <w:r w:rsidRPr="006B1B77">
              <w:rPr>
                <w:color w:val="002060"/>
              </w:rPr>
              <w:t>TOPI ENEA</w:t>
            </w:r>
          </w:p>
        </w:tc>
        <w:tc>
          <w:tcPr>
            <w:tcW w:w="2200" w:type="dxa"/>
            <w:tcMar>
              <w:top w:w="20" w:type="dxa"/>
              <w:left w:w="20" w:type="dxa"/>
              <w:bottom w:w="20" w:type="dxa"/>
              <w:right w:w="20" w:type="dxa"/>
            </w:tcMar>
            <w:vAlign w:val="center"/>
            <w:hideMark/>
          </w:tcPr>
          <w:p w14:paraId="61D33EDF" w14:textId="77777777" w:rsidR="00210449" w:rsidRPr="006B1B77" w:rsidRDefault="00210449" w:rsidP="00490F36">
            <w:pPr>
              <w:pStyle w:val="movimento2"/>
              <w:rPr>
                <w:color w:val="002060"/>
              </w:rPr>
            </w:pPr>
            <w:r w:rsidRPr="006B1B77">
              <w:rPr>
                <w:color w:val="002060"/>
              </w:rPr>
              <w:t xml:space="preserve">(GNANO 04) </w:t>
            </w:r>
          </w:p>
        </w:tc>
      </w:tr>
      <w:tr w:rsidR="00210449" w:rsidRPr="006B1B77" w14:paraId="5EEE6092" w14:textId="77777777" w:rsidTr="00490F36">
        <w:tc>
          <w:tcPr>
            <w:tcW w:w="2200" w:type="dxa"/>
            <w:tcMar>
              <w:top w:w="20" w:type="dxa"/>
              <w:left w:w="20" w:type="dxa"/>
              <w:bottom w:w="20" w:type="dxa"/>
              <w:right w:w="20" w:type="dxa"/>
            </w:tcMar>
            <w:vAlign w:val="center"/>
            <w:hideMark/>
          </w:tcPr>
          <w:p w14:paraId="63842784" w14:textId="77777777" w:rsidR="00210449" w:rsidRPr="006B1B77" w:rsidRDefault="00210449" w:rsidP="00490F36">
            <w:pPr>
              <w:pStyle w:val="movimento"/>
              <w:rPr>
                <w:color w:val="002060"/>
              </w:rPr>
            </w:pPr>
            <w:r w:rsidRPr="006B1B77">
              <w:rPr>
                <w:color w:val="002060"/>
              </w:rPr>
              <w:t>ERRICHIELLO PASQUALE</w:t>
            </w:r>
          </w:p>
        </w:tc>
        <w:tc>
          <w:tcPr>
            <w:tcW w:w="2200" w:type="dxa"/>
            <w:tcMar>
              <w:top w:w="20" w:type="dxa"/>
              <w:left w:w="20" w:type="dxa"/>
              <w:bottom w:w="20" w:type="dxa"/>
              <w:right w:w="20" w:type="dxa"/>
            </w:tcMar>
            <w:vAlign w:val="center"/>
            <w:hideMark/>
          </w:tcPr>
          <w:p w14:paraId="5FECCD3E" w14:textId="77777777" w:rsidR="00210449" w:rsidRPr="006B1B77" w:rsidRDefault="00210449" w:rsidP="00490F36">
            <w:pPr>
              <w:pStyle w:val="movimento2"/>
              <w:rPr>
                <w:color w:val="002060"/>
              </w:rPr>
            </w:pPr>
            <w:r w:rsidRPr="006B1B77">
              <w:rPr>
                <w:color w:val="002060"/>
              </w:rPr>
              <w:t xml:space="preserve">(GRADARA CALCIO) </w:t>
            </w:r>
          </w:p>
        </w:tc>
        <w:tc>
          <w:tcPr>
            <w:tcW w:w="800" w:type="dxa"/>
            <w:tcMar>
              <w:top w:w="20" w:type="dxa"/>
              <w:left w:w="20" w:type="dxa"/>
              <w:bottom w:w="20" w:type="dxa"/>
              <w:right w:w="20" w:type="dxa"/>
            </w:tcMar>
            <w:vAlign w:val="center"/>
            <w:hideMark/>
          </w:tcPr>
          <w:p w14:paraId="1A8AA70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43699C6" w14:textId="77777777" w:rsidR="00210449" w:rsidRPr="006B1B77" w:rsidRDefault="00210449" w:rsidP="00490F36">
            <w:pPr>
              <w:pStyle w:val="movimento"/>
              <w:rPr>
                <w:color w:val="002060"/>
              </w:rPr>
            </w:pPr>
            <w:r w:rsidRPr="006B1B77">
              <w:rPr>
                <w:color w:val="002060"/>
              </w:rPr>
              <w:t>MAURIZI ALEX</w:t>
            </w:r>
          </w:p>
        </w:tc>
        <w:tc>
          <w:tcPr>
            <w:tcW w:w="2200" w:type="dxa"/>
            <w:tcMar>
              <w:top w:w="20" w:type="dxa"/>
              <w:left w:w="20" w:type="dxa"/>
              <w:bottom w:w="20" w:type="dxa"/>
              <w:right w:w="20" w:type="dxa"/>
            </w:tcMar>
            <w:vAlign w:val="center"/>
            <w:hideMark/>
          </w:tcPr>
          <w:p w14:paraId="4DB61FCA" w14:textId="77777777" w:rsidR="00210449" w:rsidRPr="006B1B77" w:rsidRDefault="00210449" w:rsidP="00490F36">
            <w:pPr>
              <w:pStyle w:val="movimento2"/>
              <w:rPr>
                <w:color w:val="002060"/>
              </w:rPr>
            </w:pPr>
            <w:r w:rsidRPr="006B1B77">
              <w:rPr>
                <w:color w:val="002060"/>
              </w:rPr>
              <w:t xml:space="preserve">(MOGLIANESE) </w:t>
            </w:r>
          </w:p>
        </w:tc>
      </w:tr>
      <w:tr w:rsidR="00210449" w:rsidRPr="006B1B77" w14:paraId="0409BC9F" w14:textId="77777777" w:rsidTr="00490F36">
        <w:tc>
          <w:tcPr>
            <w:tcW w:w="2200" w:type="dxa"/>
            <w:tcMar>
              <w:top w:w="20" w:type="dxa"/>
              <w:left w:w="20" w:type="dxa"/>
              <w:bottom w:w="20" w:type="dxa"/>
              <w:right w:w="20" w:type="dxa"/>
            </w:tcMar>
            <w:vAlign w:val="center"/>
            <w:hideMark/>
          </w:tcPr>
          <w:p w14:paraId="79FBB939" w14:textId="77777777" w:rsidR="00210449" w:rsidRPr="006B1B77" w:rsidRDefault="00210449" w:rsidP="00490F36">
            <w:pPr>
              <w:pStyle w:val="movimento"/>
              <w:rPr>
                <w:color w:val="002060"/>
              </w:rPr>
            </w:pPr>
            <w:r w:rsidRPr="006B1B77">
              <w:rPr>
                <w:color w:val="002060"/>
              </w:rPr>
              <w:t>TIBERI MATTEO</w:t>
            </w:r>
          </w:p>
        </w:tc>
        <w:tc>
          <w:tcPr>
            <w:tcW w:w="2200" w:type="dxa"/>
            <w:tcMar>
              <w:top w:w="20" w:type="dxa"/>
              <w:left w:w="20" w:type="dxa"/>
              <w:bottom w:w="20" w:type="dxa"/>
              <w:right w:w="20" w:type="dxa"/>
            </w:tcMar>
            <w:vAlign w:val="center"/>
            <w:hideMark/>
          </w:tcPr>
          <w:p w14:paraId="48FDA708" w14:textId="77777777" w:rsidR="00210449" w:rsidRPr="006B1B77" w:rsidRDefault="00210449" w:rsidP="00490F36">
            <w:pPr>
              <w:pStyle w:val="movimento2"/>
              <w:rPr>
                <w:color w:val="002060"/>
              </w:rPr>
            </w:pPr>
            <w:r w:rsidRPr="006B1B77">
              <w:rPr>
                <w:color w:val="002060"/>
              </w:rPr>
              <w:t xml:space="preserve">(MONTECCHIO SPORT) </w:t>
            </w:r>
          </w:p>
        </w:tc>
        <w:tc>
          <w:tcPr>
            <w:tcW w:w="800" w:type="dxa"/>
            <w:tcMar>
              <w:top w:w="20" w:type="dxa"/>
              <w:left w:w="20" w:type="dxa"/>
              <w:bottom w:w="20" w:type="dxa"/>
              <w:right w:w="20" w:type="dxa"/>
            </w:tcMar>
            <w:vAlign w:val="center"/>
            <w:hideMark/>
          </w:tcPr>
          <w:p w14:paraId="45FDCA5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447CBFD" w14:textId="77777777" w:rsidR="00210449" w:rsidRPr="006B1B77" w:rsidRDefault="00210449" w:rsidP="00490F36">
            <w:pPr>
              <w:pStyle w:val="movimento"/>
              <w:rPr>
                <w:color w:val="002060"/>
              </w:rPr>
            </w:pPr>
            <w:r w:rsidRPr="006B1B77">
              <w:rPr>
                <w:color w:val="002060"/>
              </w:rPr>
              <w:t>SCOLAMACCHIA ALEX</w:t>
            </w:r>
          </w:p>
        </w:tc>
        <w:tc>
          <w:tcPr>
            <w:tcW w:w="2200" w:type="dxa"/>
            <w:tcMar>
              <w:top w:w="20" w:type="dxa"/>
              <w:left w:w="20" w:type="dxa"/>
              <w:bottom w:w="20" w:type="dxa"/>
              <w:right w:w="20" w:type="dxa"/>
            </w:tcMar>
            <w:vAlign w:val="center"/>
            <w:hideMark/>
          </w:tcPr>
          <w:p w14:paraId="416969B9" w14:textId="77777777" w:rsidR="00210449" w:rsidRPr="006B1B77" w:rsidRDefault="00210449" w:rsidP="00490F36">
            <w:pPr>
              <w:pStyle w:val="movimento2"/>
              <w:rPr>
                <w:color w:val="002060"/>
              </w:rPr>
            </w:pPr>
            <w:r w:rsidRPr="006B1B77">
              <w:rPr>
                <w:color w:val="002060"/>
              </w:rPr>
              <w:t xml:space="preserve">(NUOVA JUVENTINA FFC) </w:t>
            </w:r>
          </w:p>
        </w:tc>
      </w:tr>
      <w:tr w:rsidR="00210449" w:rsidRPr="006B1B77" w14:paraId="7BEFA729" w14:textId="77777777" w:rsidTr="00490F36">
        <w:tc>
          <w:tcPr>
            <w:tcW w:w="2200" w:type="dxa"/>
            <w:tcMar>
              <w:top w:w="20" w:type="dxa"/>
              <w:left w:w="20" w:type="dxa"/>
              <w:bottom w:w="20" w:type="dxa"/>
              <w:right w:w="20" w:type="dxa"/>
            </w:tcMar>
            <w:vAlign w:val="center"/>
            <w:hideMark/>
          </w:tcPr>
          <w:p w14:paraId="0495CE25" w14:textId="77777777" w:rsidR="00210449" w:rsidRPr="006B1B77" w:rsidRDefault="00210449" w:rsidP="00490F36">
            <w:pPr>
              <w:pStyle w:val="movimento"/>
              <w:rPr>
                <w:color w:val="002060"/>
              </w:rPr>
            </w:pPr>
            <w:r w:rsidRPr="006B1B77">
              <w:rPr>
                <w:color w:val="002060"/>
              </w:rPr>
              <w:t>MAGGINI SAMUELE</w:t>
            </w:r>
          </w:p>
        </w:tc>
        <w:tc>
          <w:tcPr>
            <w:tcW w:w="2200" w:type="dxa"/>
            <w:tcMar>
              <w:top w:w="20" w:type="dxa"/>
              <w:left w:w="20" w:type="dxa"/>
              <w:bottom w:w="20" w:type="dxa"/>
              <w:right w:w="20" w:type="dxa"/>
            </w:tcMar>
            <w:vAlign w:val="center"/>
            <w:hideMark/>
          </w:tcPr>
          <w:p w14:paraId="021225A1" w14:textId="77777777" w:rsidR="00210449" w:rsidRPr="006B1B77" w:rsidRDefault="00210449" w:rsidP="00490F36">
            <w:pPr>
              <w:pStyle w:val="movimento2"/>
              <w:rPr>
                <w:color w:val="002060"/>
              </w:rPr>
            </w:pPr>
            <w:r w:rsidRPr="006B1B77">
              <w:rPr>
                <w:color w:val="002060"/>
              </w:rPr>
              <w:t xml:space="preserve">(PIEDIRIPA C5) </w:t>
            </w:r>
          </w:p>
        </w:tc>
        <w:tc>
          <w:tcPr>
            <w:tcW w:w="800" w:type="dxa"/>
            <w:tcMar>
              <w:top w:w="20" w:type="dxa"/>
              <w:left w:w="20" w:type="dxa"/>
              <w:bottom w:w="20" w:type="dxa"/>
              <w:right w:w="20" w:type="dxa"/>
            </w:tcMar>
            <w:vAlign w:val="center"/>
            <w:hideMark/>
          </w:tcPr>
          <w:p w14:paraId="0D3A503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123B602" w14:textId="77777777" w:rsidR="00210449" w:rsidRPr="006B1B77" w:rsidRDefault="00210449" w:rsidP="00490F36">
            <w:pPr>
              <w:pStyle w:val="movimento"/>
              <w:rPr>
                <w:color w:val="002060"/>
              </w:rPr>
            </w:pPr>
            <w:r w:rsidRPr="006B1B77">
              <w:rPr>
                <w:color w:val="002060"/>
              </w:rPr>
              <w:t>TORRESI ALESSANDRO</w:t>
            </w:r>
          </w:p>
        </w:tc>
        <w:tc>
          <w:tcPr>
            <w:tcW w:w="2200" w:type="dxa"/>
            <w:tcMar>
              <w:top w:w="20" w:type="dxa"/>
              <w:left w:w="20" w:type="dxa"/>
              <w:bottom w:w="20" w:type="dxa"/>
              <w:right w:w="20" w:type="dxa"/>
            </w:tcMar>
            <w:vAlign w:val="center"/>
            <w:hideMark/>
          </w:tcPr>
          <w:p w14:paraId="220A3067" w14:textId="77777777" w:rsidR="00210449" w:rsidRPr="006B1B77" w:rsidRDefault="00210449" w:rsidP="00490F36">
            <w:pPr>
              <w:pStyle w:val="movimento2"/>
              <w:rPr>
                <w:color w:val="002060"/>
              </w:rPr>
            </w:pPr>
            <w:r w:rsidRPr="006B1B77">
              <w:rPr>
                <w:color w:val="002060"/>
              </w:rPr>
              <w:t xml:space="preserve">(PIEDIRIPA C5) </w:t>
            </w:r>
          </w:p>
        </w:tc>
      </w:tr>
      <w:tr w:rsidR="00210449" w:rsidRPr="006B1B77" w14:paraId="51EC9D50" w14:textId="77777777" w:rsidTr="00490F36">
        <w:tc>
          <w:tcPr>
            <w:tcW w:w="2200" w:type="dxa"/>
            <w:tcMar>
              <w:top w:w="20" w:type="dxa"/>
              <w:left w:w="20" w:type="dxa"/>
              <w:bottom w:w="20" w:type="dxa"/>
              <w:right w:w="20" w:type="dxa"/>
            </w:tcMar>
            <w:vAlign w:val="center"/>
            <w:hideMark/>
          </w:tcPr>
          <w:p w14:paraId="33ECB9E2" w14:textId="77777777" w:rsidR="00210449" w:rsidRPr="006B1B77" w:rsidRDefault="00210449" w:rsidP="00490F36">
            <w:pPr>
              <w:pStyle w:val="movimento"/>
              <w:rPr>
                <w:color w:val="002060"/>
              </w:rPr>
            </w:pPr>
            <w:r w:rsidRPr="006B1B77">
              <w:rPr>
                <w:color w:val="002060"/>
              </w:rPr>
              <w:t>GIORDANO ALESSANDRO</w:t>
            </w:r>
          </w:p>
        </w:tc>
        <w:tc>
          <w:tcPr>
            <w:tcW w:w="2200" w:type="dxa"/>
            <w:tcMar>
              <w:top w:w="20" w:type="dxa"/>
              <w:left w:w="20" w:type="dxa"/>
              <w:bottom w:w="20" w:type="dxa"/>
              <w:right w:w="20" w:type="dxa"/>
            </w:tcMar>
            <w:vAlign w:val="center"/>
            <w:hideMark/>
          </w:tcPr>
          <w:p w14:paraId="1BA3D737" w14:textId="77777777" w:rsidR="00210449" w:rsidRPr="006B1B77" w:rsidRDefault="00210449" w:rsidP="00490F36">
            <w:pPr>
              <w:pStyle w:val="movimento2"/>
              <w:rPr>
                <w:color w:val="002060"/>
              </w:rPr>
            </w:pPr>
            <w:r w:rsidRPr="006B1B77">
              <w:rPr>
                <w:color w:val="002060"/>
              </w:rPr>
              <w:t xml:space="preserve">(POLISPORTIVA FUTURA A.D.) </w:t>
            </w:r>
          </w:p>
        </w:tc>
        <w:tc>
          <w:tcPr>
            <w:tcW w:w="800" w:type="dxa"/>
            <w:tcMar>
              <w:top w:w="20" w:type="dxa"/>
              <w:left w:w="20" w:type="dxa"/>
              <w:bottom w:w="20" w:type="dxa"/>
              <w:right w:w="20" w:type="dxa"/>
            </w:tcMar>
            <w:vAlign w:val="center"/>
            <w:hideMark/>
          </w:tcPr>
          <w:p w14:paraId="778410B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0828ECE" w14:textId="77777777" w:rsidR="00210449" w:rsidRPr="006B1B77" w:rsidRDefault="00210449" w:rsidP="00490F36">
            <w:pPr>
              <w:pStyle w:val="movimento"/>
              <w:rPr>
                <w:color w:val="002060"/>
              </w:rPr>
            </w:pPr>
            <w:r w:rsidRPr="006B1B77">
              <w:rPr>
                <w:color w:val="002060"/>
              </w:rPr>
              <w:t>FACCIONI ARTUR</w:t>
            </w:r>
          </w:p>
        </w:tc>
        <w:tc>
          <w:tcPr>
            <w:tcW w:w="2200" w:type="dxa"/>
            <w:tcMar>
              <w:top w:w="20" w:type="dxa"/>
              <w:left w:w="20" w:type="dxa"/>
              <w:bottom w:w="20" w:type="dxa"/>
              <w:right w:w="20" w:type="dxa"/>
            </w:tcMar>
            <w:vAlign w:val="center"/>
            <w:hideMark/>
          </w:tcPr>
          <w:p w14:paraId="4BAD4994" w14:textId="77777777" w:rsidR="00210449" w:rsidRPr="006B1B77" w:rsidRDefault="00210449" w:rsidP="00490F36">
            <w:pPr>
              <w:pStyle w:val="movimento2"/>
              <w:rPr>
                <w:color w:val="002060"/>
              </w:rPr>
            </w:pPr>
            <w:r w:rsidRPr="006B1B77">
              <w:rPr>
                <w:color w:val="002060"/>
              </w:rPr>
              <w:t xml:space="preserve">(REAL CASEBRUCIATE W.FIRE) </w:t>
            </w:r>
          </w:p>
        </w:tc>
      </w:tr>
      <w:tr w:rsidR="00210449" w:rsidRPr="006B1B77" w14:paraId="25C515D4" w14:textId="77777777" w:rsidTr="00490F36">
        <w:tc>
          <w:tcPr>
            <w:tcW w:w="2200" w:type="dxa"/>
            <w:tcMar>
              <w:top w:w="20" w:type="dxa"/>
              <w:left w:w="20" w:type="dxa"/>
              <w:bottom w:w="20" w:type="dxa"/>
              <w:right w:w="20" w:type="dxa"/>
            </w:tcMar>
            <w:vAlign w:val="center"/>
            <w:hideMark/>
          </w:tcPr>
          <w:p w14:paraId="7D5BEB23" w14:textId="77777777" w:rsidR="00210449" w:rsidRPr="006B1B77" w:rsidRDefault="00210449" w:rsidP="00490F36">
            <w:pPr>
              <w:pStyle w:val="movimento"/>
              <w:rPr>
                <w:color w:val="002060"/>
              </w:rPr>
            </w:pPr>
            <w:r w:rsidRPr="006B1B77">
              <w:rPr>
                <w:color w:val="002060"/>
              </w:rPr>
              <w:t>FUCILI DIEGO</w:t>
            </w:r>
          </w:p>
        </w:tc>
        <w:tc>
          <w:tcPr>
            <w:tcW w:w="2200" w:type="dxa"/>
            <w:tcMar>
              <w:top w:w="20" w:type="dxa"/>
              <w:left w:w="20" w:type="dxa"/>
              <w:bottom w:w="20" w:type="dxa"/>
              <w:right w:w="20" w:type="dxa"/>
            </w:tcMar>
            <w:vAlign w:val="center"/>
            <w:hideMark/>
          </w:tcPr>
          <w:p w14:paraId="4A589F31" w14:textId="77777777" w:rsidR="00210449" w:rsidRPr="006B1B77" w:rsidRDefault="00210449" w:rsidP="00490F36">
            <w:pPr>
              <w:pStyle w:val="movimento2"/>
              <w:rPr>
                <w:color w:val="002060"/>
              </w:rPr>
            </w:pPr>
            <w:r w:rsidRPr="006B1B77">
              <w:rPr>
                <w:color w:val="002060"/>
              </w:rPr>
              <w:t xml:space="preserve">(REAL CASEBRUCIATE W.FIRE) </w:t>
            </w:r>
          </w:p>
        </w:tc>
        <w:tc>
          <w:tcPr>
            <w:tcW w:w="800" w:type="dxa"/>
            <w:tcMar>
              <w:top w:w="20" w:type="dxa"/>
              <w:left w:w="20" w:type="dxa"/>
              <w:bottom w:w="20" w:type="dxa"/>
              <w:right w:w="20" w:type="dxa"/>
            </w:tcMar>
            <w:vAlign w:val="center"/>
            <w:hideMark/>
          </w:tcPr>
          <w:p w14:paraId="44DFEFD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E011186" w14:textId="77777777" w:rsidR="00210449" w:rsidRPr="006B1B77" w:rsidRDefault="00210449" w:rsidP="00490F36">
            <w:pPr>
              <w:pStyle w:val="movimento"/>
              <w:rPr>
                <w:color w:val="002060"/>
              </w:rPr>
            </w:pPr>
            <w:r w:rsidRPr="006B1B77">
              <w:rPr>
                <w:color w:val="002060"/>
              </w:rPr>
              <w:t>SPINOZZI WILLIAM</w:t>
            </w:r>
          </w:p>
        </w:tc>
        <w:tc>
          <w:tcPr>
            <w:tcW w:w="2200" w:type="dxa"/>
            <w:tcMar>
              <w:top w:w="20" w:type="dxa"/>
              <w:left w:w="20" w:type="dxa"/>
              <w:bottom w:w="20" w:type="dxa"/>
              <w:right w:w="20" w:type="dxa"/>
            </w:tcMar>
            <w:vAlign w:val="center"/>
            <w:hideMark/>
          </w:tcPr>
          <w:p w14:paraId="6A0A3CA3" w14:textId="77777777" w:rsidR="00210449" w:rsidRPr="006B1B77" w:rsidRDefault="00210449" w:rsidP="00490F36">
            <w:pPr>
              <w:pStyle w:val="movimento2"/>
              <w:rPr>
                <w:color w:val="002060"/>
              </w:rPr>
            </w:pPr>
            <w:r w:rsidRPr="006B1B77">
              <w:rPr>
                <w:color w:val="002060"/>
              </w:rPr>
              <w:t xml:space="preserve">(RIVIERA DELLE PALME) </w:t>
            </w:r>
          </w:p>
        </w:tc>
      </w:tr>
      <w:tr w:rsidR="00210449" w:rsidRPr="006B1B77" w14:paraId="53D30A67" w14:textId="77777777" w:rsidTr="00490F36">
        <w:tc>
          <w:tcPr>
            <w:tcW w:w="2200" w:type="dxa"/>
            <w:tcMar>
              <w:top w:w="20" w:type="dxa"/>
              <w:left w:w="20" w:type="dxa"/>
              <w:bottom w:w="20" w:type="dxa"/>
              <w:right w:w="20" w:type="dxa"/>
            </w:tcMar>
            <w:vAlign w:val="center"/>
            <w:hideMark/>
          </w:tcPr>
          <w:p w14:paraId="14E32CFA" w14:textId="77777777" w:rsidR="00210449" w:rsidRPr="006B1B77" w:rsidRDefault="00210449" w:rsidP="00490F36">
            <w:pPr>
              <w:pStyle w:val="movimento"/>
              <w:rPr>
                <w:color w:val="002060"/>
              </w:rPr>
            </w:pPr>
            <w:r w:rsidRPr="006B1B77">
              <w:rPr>
                <w:color w:val="002060"/>
              </w:rPr>
              <w:t>PIZI MAURIZIO</w:t>
            </w:r>
          </w:p>
        </w:tc>
        <w:tc>
          <w:tcPr>
            <w:tcW w:w="2200" w:type="dxa"/>
            <w:tcMar>
              <w:top w:w="20" w:type="dxa"/>
              <w:left w:w="20" w:type="dxa"/>
              <w:bottom w:w="20" w:type="dxa"/>
              <w:right w:w="20" w:type="dxa"/>
            </w:tcMar>
            <w:vAlign w:val="center"/>
            <w:hideMark/>
          </w:tcPr>
          <w:p w14:paraId="6A4126D1" w14:textId="77777777" w:rsidR="00210449" w:rsidRPr="006B1B77" w:rsidRDefault="00210449" w:rsidP="00490F36">
            <w:pPr>
              <w:pStyle w:val="movimento2"/>
              <w:rPr>
                <w:color w:val="002060"/>
              </w:rPr>
            </w:pPr>
            <w:r w:rsidRPr="006B1B77">
              <w:rPr>
                <w:color w:val="002060"/>
              </w:rPr>
              <w:t xml:space="preserve">(SAMBENEDETTESE BEACH SOCC) </w:t>
            </w:r>
          </w:p>
        </w:tc>
        <w:tc>
          <w:tcPr>
            <w:tcW w:w="800" w:type="dxa"/>
            <w:tcMar>
              <w:top w:w="20" w:type="dxa"/>
              <w:left w:w="20" w:type="dxa"/>
              <w:bottom w:w="20" w:type="dxa"/>
              <w:right w:w="20" w:type="dxa"/>
            </w:tcMar>
            <w:vAlign w:val="center"/>
            <w:hideMark/>
          </w:tcPr>
          <w:p w14:paraId="607B226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EE29FC7" w14:textId="77777777" w:rsidR="00210449" w:rsidRPr="006B1B77" w:rsidRDefault="00210449" w:rsidP="00490F36">
            <w:pPr>
              <w:pStyle w:val="movimento"/>
              <w:rPr>
                <w:color w:val="002060"/>
              </w:rPr>
            </w:pPr>
            <w:r w:rsidRPr="006B1B77">
              <w:rPr>
                <w:color w:val="002060"/>
              </w:rPr>
              <w:t>LUCARELLI LUDOVICO</w:t>
            </w:r>
          </w:p>
        </w:tc>
        <w:tc>
          <w:tcPr>
            <w:tcW w:w="2200" w:type="dxa"/>
            <w:tcMar>
              <w:top w:w="20" w:type="dxa"/>
              <w:left w:w="20" w:type="dxa"/>
              <w:bottom w:w="20" w:type="dxa"/>
              <w:right w:w="20" w:type="dxa"/>
            </w:tcMar>
            <w:vAlign w:val="center"/>
            <w:hideMark/>
          </w:tcPr>
          <w:p w14:paraId="07188C82" w14:textId="77777777" w:rsidR="00210449" w:rsidRPr="006B1B77" w:rsidRDefault="00210449" w:rsidP="00490F36">
            <w:pPr>
              <w:pStyle w:val="movimento2"/>
              <w:rPr>
                <w:color w:val="002060"/>
              </w:rPr>
            </w:pPr>
            <w:r w:rsidRPr="006B1B77">
              <w:rPr>
                <w:color w:val="002060"/>
              </w:rPr>
              <w:t xml:space="preserve">(SPECIAL ONE SPORTING CLUB) </w:t>
            </w:r>
          </w:p>
        </w:tc>
      </w:tr>
      <w:tr w:rsidR="00210449" w:rsidRPr="006B1B77" w14:paraId="6752535B" w14:textId="77777777" w:rsidTr="00490F36">
        <w:tc>
          <w:tcPr>
            <w:tcW w:w="2200" w:type="dxa"/>
            <w:tcMar>
              <w:top w:w="20" w:type="dxa"/>
              <w:left w:w="20" w:type="dxa"/>
              <w:bottom w:w="20" w:type="dxa"/>
              <w:right w:w="20" w:type="dxa"/>
            </w:tcMar>
            <w:vAlign w:val="center"/>
            <w:hideMark/>
          </w:tcPr>
          <w:p w14:paraId="6242ED94" w14:textId="77777777" w:rsidR="00210449" w:rsidRPr="006B1B77" w:rsidRDefault="00210449" w:rsidP="00490F36">
            <w:pPr>
              <w:pStyle w:val="movimento"/>
              <w:rPr>
                <w:color w:val="002060"/>
              </w:rPr>
            </w:pPr>
            <w:r w:rsidRPr="006B1B77">
              <w:rPr>
                <w:color w:val="002060"/>
              </w:rPr>
              <w:t>NARDINI ANDREA</w:t>
            </w:r>
          </w:p>
        </w:tc>
        <w:tc>
          <w:tcPr>
            <w:tcW w:w="2200" w:type="dxa"/>
            <w:tcMar>
              <w:top w:w="20" w:type="dxa"/>
              <w:left w:w="20" w:type="dxa"/>
              <w:bottom w:w="20" w:type="dxa"/>
              <w:right w:w="20" w:type="dxa"/>
            </w:tcMar>
            <w:vAlign w:val="center"/>
            <w:hideMark/>
          </w:tcPr>
          <w:p w14:paraId="3CA130A4" w14:textId="77777777" w:rsidR="00210449" w:rsidRPr="006B1B77" w:rsidRDefault="00210449" w:rsidP="00490F36">
            <w:pPr>
              <w:pStyle w:val="movimento2"/>
              <w:rPr>
                <w:color w:val="002060"/>
              </w:rPr>
            </w:pPr>
            <w:r w:rsidRPr="006B1B77">
              <w:rPr>
                <w:color w:val="002060"/>
              </w:rPr>
              <w:t xml:space="preserve">(SPECIAL ONE SPORTING CLUB) </w:t>
            </w:r>
          </w:p>
        </w:tc>
        <w:tc>
          <w:tcPr>
            <w:tcW w:w="800" w:type="dxa"/>
            <w:tcMar>
              <w:top w:w="20" w:type="dxa"/>
              <w:left w:w="20" w:type="dxa"/>
              <w:bottom w:w="20" w:type="dxa"/>
              <w:right w:w="20" w:type="dxa"/>
            </w:tcMar>
            <w:vAlign w:val="center"/>
            <w:hideMark/>
          </w:tcPr>
          <w:p w14:paraId="0ED3D04F"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EEB1A2C" w14:textId="77777777" w:rsidR="00210449" w:rsidRPr="006B1B77" w:rsidRDefault="00210449" w:rsidP="00490F36">
            <w:pPr>
              <w:pStyle w:val="movimento"/>
              <w:rPr>
                <w:color w:val="002060"/>
              </w:rPr>
            </w:pPr>
            <w:r w:rsidRPr="006B1B77">
              <w:rPr>
                <w:color w:val="002060"/>
              </w:rPr>
              <w:t>BRASILI ALESSANDRO</w:t>
            </w:r>
          </w:p>
        </w:tc>
        <w:tc>
          <w:tcPr>
            <w:tcW w:w="2200" w:type="dxa"/>
            <w:tcMar>
              <w:top w:w="20" w:type="dxa"/>
              <w:left w:w="20" w:type="dxa"/>
              <w:bottom w:w="20" w:type="dxa"/>
              <w:right w:w="20" w:type="dxa"/>
            </w:tcMar>
            <w:vAlign w:val="center"/>
            <w:hideMark/>
          </w:tcPr>
          <w:p w14:paraId="4C580205" w14:textId="77777777" w:rsidR="00210449" w:rsidRPr="006B1B77" w:rsidRDefault="00210449" w:rsidP="00490F36">
            <w:pPr>
              <w:pStyle w:val="movimento2"/>
              <w:rPr>
                <w:color w:val="002060"/>
              </w:rPr>
            </w:pPr>
            <w:r w:rsidRPr="006B1B77">
              <w:rPr>
                <w:color w:val="002060"/>
              </w:rPr>
              <w:t xml:space="preserve">(TRUENTIN LAMA) </w:t>
            </w:r>
          </w:p>
        </w:tc>
      </w:tr>
      <w:tr w:rsidR="00210449" w:rsidRPr="006B1B77" w14:paraId="10CD92E8" w14:textId="77777777" w:rsidTr="00490F36">
        <w:tc>
          <w:tcPr>
            <w:tcW w:w="2200" w:type="dxa"/>
            <w:tcMar>
              <w:top w:w="20" w:type="dxa"/>
              <w:left w:w="20" w:type="dxa"/>
              <w:bottom w:w="20" w:type="dxa"/>
              <w:right w:w="20" w:type="dxa"/>
            </w:tcMar>
            <w:vAlign w:val="center"/>
            <w:hideMark/>
          </w:tcPr>
          <w:p w14:paraId="5C54A638" w14:textId="77777777" w:rsidR="00210449" w:rsidRPr="006B1B77" w:rsidRDefault="00210449" w:rsidP="00490F36">
            <w:pPr>
              <w:pStyle w:val="movimento"/>
              <w:rPr>
                <w:color w:val="002060"/>
              </w:rPr>
            </w:pPr>
            <w:r w:rsidRPr="006B1B77">
              <w:rPr>
                <w:color w:val="002060"/>
              </w:rPr>
              <w:t>BIAGIOLI FRANCESCO</w:t>
            </w:r>
          </w:p>
        </w:tc>
        <w:tc>
          <w:tcPr>
            <w:tcW w:w="2200" w:type="dxa"/>
            <w:tcMar>
              <w:top w:w="20" w:type="dxa"/>
              <w:left w:w="20" w:type="dxa"/>
              <w:bottom w:w="20" w:type="dxa"/>
              <w:right w:w="20" w:type="dxa"/>
            </w:tcMar>
            <w:vAlign w:val="center"/>
            <w:hideMark/>
          </w:tcPr>
          <w:p w14:paraId="36799C38" w14:textId="77777777" w:rsidR="00210449" w:rsidRPr="006B1B77" w:rsidRDefault="00210449" w:rsidP="00490F36">
            <w:pPr>
              <w:pStyle w:val="movimento2"/>
              <w:rPr>
                <w:color w:val="002060"/>
              </w:rPr>
            </w:pPr>
            <w:r w:rsidRPr="006B1B77">
              <w:rPr>
                <w:color w:val="002060"/>
              </w:rPr>
              <w:t xml:space="preserve">(UNION PICENA) </w:t>
            </w:r>
          </w:p>
        </w:tc>
        <w:tc>
          <w:tcPr>
            <w:tcW w:w="800" w:type="dxa"/>
            <w:tcMar>
              <w:top w:w="20" w:type="dxa"/>
              <w:left w:w="20" w:type="dxa"/>
              <w:bottom w:w="20" w:type="dxa"/>
              <w:right w:w="20" w:type="dxa"/>
            </w:tcMar>
            <w:vAlign w:val="center"/>
            <w:hideMark/>
          </w:tcPr>
          <w:p w14:paraId="726ADD11"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8AFD562" w14:textId="77777777" w:rsidR="00210449" w:rsidRPr="006B1B77" w:rsidRDefault="00210449" w:rsidP="00490F36">
            <w:pPr>
              <w:pStyle w:val="movimento"/>
              <w:rPr>
                <w:color w:val="002060"/>
              </w:rPr>
            </w:pPr>
            <w:r w:rsidRPr="006B1B77">
              <w:rPr>
                <w:color w:val="002060"/>
              </w:rPr>
              <w:t>MOUAOUI ABDERRAHMANE</w:t>
            </w:r>
          </w:p>
        </w:tc>
        <w:tc>
          <w:tcPr>
            <w:tcW w:w="2200" w:type="dxa"/>
            <w:tcMar>
              <w:top w:w="20" w:type="dxa"/>
              <w:left w:w="20" w:type="dxa"/>
              <w:bottom w:w="20" w:type="dxa"/>
              <w:right w:w="20" w:type="dxa"/>
            </w:tcMar>
            <w:vAlign w:val="center"/>
            <w:hideMark/>
          </w:tcPr>
          <w:p w14:paraId="5C99BBFC" w14:textId="77777777" w:rsidR="00210449" w:rsidRPr="006B1B77" w:rsidRDefault="00210449" w:rsidP="00490F36">
            <w:pPr>
              <w:pStyle w:val="movimento2"/>
              <w:rPr>
                <w:color w:val="002060"/>
              </w:rPr>
            </w:pPr>
            <w:r w:rsidRPr="006B1B77">
              <w:rPr>
                <w:color w:val="002060"/>
              </w:rPr>
              <w:t xml:space="preserve">(URBINO CALCIO A 5) </w:t>
            </w:r>
          </w:p>
        </w:tc>
      </w:tr>
      <w:tr w:rsidR="00210449" w:rsidRPr="006B1B77" w14:paraId="67B8E53D" w14:textId="77777777" w:rsidTr="00490F36">
        <w:tc>
          <w:tcPr>
            <w:tcW w:w="2200" w:type="dxa"/>
            <w:tcMar>
              <w:top w:w="20" w:type="dxa"/>
              <w:left w:w="20" w:type="dxa"/>
              <w:bottom w:w="20" w:type="dxa"/>
              <w:right w:w="20" w:type="dxa"/>
            </w:tcMar>
            <w:vAlign w:val="center"/>
            <w:hideMark/>
          </w:tcPr>
          <w:p w14:paraId="39899863" w14:textId="77777777" w:rsidR="00210449" w:rsidRPr="006B1B77" w:rsidRDefault="00210449" w:rsidP="00490F36">
            <w:pPr>
              <w:pStyle w:val="movimento"/>
              <w:rPr>
                <w:color w:val="002060"/>
              </w:rPr>
            </w:pPr>
            <w:r w:rsidRPr="006B1B77">
              <w:rPr>
                <w:color w:val="002060"/>
              </w:rPr>
              <w:t>PISARRA DEMETRIO</w:t>
            </w:r>
          </w:p>
        </w:tc>
        <w:tc>
          <w:tcPr>
            <w:tcW w:w="2200" w:type="dxa"/>
            <w:tcMar>
              <w:top w:w="20" w:type="dxa"/>
              <w:left w:w="20" w:type="dxa"/>
              <w:bottom w:w="20" w:type="dxa"/>
              <w:right w:w="20" w:type="dxa"/>
            </w:tcMar>
            <w:vAlign w:val="center"/>
            <w:hideMark/>
          </w:tcPr>
          <w:p w14:paraId="6EA7DA17" w14:textId="77777777" w:rsidR="00210449" w:rsidRPr="006B1B77" w:rsidRDefault="00210449" w:rsidP="00490F36">
            <w:pPr>
              <w:pStyle w:val="movimento2"/>
              <w:rPr>
                <w:color w:val="002060"/>
              </w:rPr>
            </w:pPr>
            <w:r w:rsidRPr="006B1B77">
              <w:rPr>
                <w:color w:val="002060"/>
              </w:rPr>
              <w:t xml:space="preserve">(URBINO CALCIO A 5) </w:t>
            </w:r>
          </w:p>
        </w:tc>
        <w:tc>
          <w:tcPr>
            <w:tcW w:w="800" w:type="dxa"/>
            <w:tcMar>
              <w:top w:w="20" w:type="dxa"/>
              <w:left w:w="20" w:type="dxa"/>
              <w:bottom w:w="20" w:type="dxa"/>
              <w:right w:w="20" w:type="dxa"/>
            </w:tcMar>
            <w:vAlign w:val="center"/>
            <w:hideMark/>
          </w:tcPr>
          <w:p w14:paraId="3866932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228F1B3" w14:textId="77777777" w:rsidR="00210449" w:rsidRPr="006B1B77" w:rsidRDefault="00210449" w:rsidP="00490F36">
            <w:pPr>
              <w:pStyle w:val="movimento"/>
              <w:rPr>
                <w:color w:val="002060"/>
              </w:rPr>
            </w:pPr>
            <w:r w:rsidRPr="006B1B77">
              <w:rPr>
                <w:color w:val="002060"/>
              </w:rPr>
              <w:t>BERRETTA LORENZO</w:t>
            </w:r>
          </w:p>
        </w:tc>
        <w:tc>
          <w:tcPr>
            <w:tcW w:w="2200" w:type="dxa"/>
            <w:tcMar>
              <w:top w:w="20" w:type="dxa"/>
              <w:left w:w="20" w:type="dxa"/>
              <w:bottom w:w="20" w:type="dxa"/>
              <w:right w:w="20" w:type="dxa"/>
            </w:tcMar>
            <w:vAlign w:val="center"/>
            <w:hideMark/>
          </w:tcPr>
          <w:p w14:paraId="07CD3D64" w14:textId="77777777" w:rsidR="00210449" w:rsidRPr="006B1B77" w:rsidRDefault="00210449" w:rsidP="00490F36">
            <w:pPr>
              <w:pStyle w:val="movimento2"/>
              <w:rPr>
                <w:color w:val="002060"/>
              </w:rPr>
            </w:pPr>
            <w:r w:rsidRPr="006B1B77">
              <w:rPr>
                <w:color w:val="002060"/>
              </w:rPr>
              <w:t xml:space="preserve">(VADO C5) </w:t>
            </w:r>
          </w:p>
        </w:tc>
      </w:tr>
      <w:tr w:rsidR="00210449" w:rsidRPr="006B1B77" w14:paraId="17822E01" w14:textId="77777777" w:rsidTr="00490F36">
        <w:tc>
          <w:tcPr>
            <w:tcW w:w="2200" w:type="dxa"/>
            <w:tcMar>
              <w:top w:w="20" w:type="dxa"/>
              <w:left w:w="20" w:type="dxa"/>
              <w:bottom w:w="20" w:type="dxa"/>
              <w:right w:w="20" w:type="dxa"/>
            </w:tcMar>
            <w:vAlign w:val="center"/>
            <w:hideMark/>
          </w:tcPr>
          <w:p w14:paraId="3B3F530A" w14:textId="77777777" w:rsidR="00210449" w:rsidRPr="006B1B77" w:rsidRDefault="00210449" w:rsidP="00490F36">
            <w:pPr>
              <w:pStyle w:val="movimento"/>
              <w:rPr>
                <w:color w:val="002060"/>
              </w:rPr>
            </w:pPr>
            <w:r w:rsidRPr="006B1B77">
              <w:rPr>
                <w:color w:val="002060"/>
              </w:rPr>
              <w:t>GALLI LORENZO</w:t>
            </w:r>
          </w:p>
        </w:tc>
        <w:tc>
          <w:tcPr>
            <w:tcW w:w="2200" w:type="dxa"/>
            <w:tcMar>
              <w:top w:w="20" w:type="dxa"/>
              <w:left w:w="20" w:type="dxa"/>
              <w:bottom w:w="20" w:type="dxa"/>
              <w:right w:w="20" w:type="dxa"/>
            </w:tcMar>
            <w:vAlign w:val="center"/>
            <w:hideMark/>
          </w:tcPr>
          <w:p w14:paraId="07618678" w14:textId="77777777" w:rsidR="00210449" w:rsidRPr="006B1B77" w:rsidRDefault="00210449" w:rsidP="00490F36">
            <w:pPr>
              <w:pStyle w:val="movimento2"/>
              <w:rPr>
                <w:color w:val="002060"/>
                <w:lang w:val="es-ES"/>
              </w:rPr>
            </w:pPr>
            <w:r w:rsidRPr="006B1B77">
              <w:rPr>
                <w:color w:val="002060"/>
                <w:lang w:val="es-ES"/>
              </w:rPr>
              <w:t xml:space="preserve">(VALMISA FUTSAL A.S.D.) </w:t>
            </w:r>
          </w:p>
        </w:tc>
        <w:tc>
          <w:tcPr>
            <w:tcW w:w="800" w:type="dxa"/>
            <w:tcMar>
              <w:top w:w="20" w:type="dxa"/>
              <w:left w:w="20" w:type="dxa"/>
              <w:bottom w:w="20" w:type="dxa"/>
              <w:right w:w="20" w:type="dxa"/>
            </w:tcMar>
            <w:vAlign w:val="center"/>
            <w:hideMark/>
          </w:tcPr>
          <w:p w14:paraId="43706948" w14:textId="77777777" w:rsidR="00210449" w:rsidRPr="006B1B77" w:rsidRDefault="00210449" w:rsidP="00490F36">
            <w:pPr>
              <w:pStyle w:val="movimento"/>
              <w:rPr>
                <w:color w:val="002060"/>
                <w:lang w:val="es-ES"/>
              </w:rPr>
            </w:pPr>
            <w:r w:rsidRPr="006B1B77">
              <w:rPr>
                <w:color w:val="002060"/>
                <w:lang w:val="es-ES"/>
              </w:rPr>
              <w:t> </w:t>
            </w:r>
          </w:p>
        </w:tc>
        <w:tc>
          <w:tcPr>
            <w:tcW w:w="2200" w:type="dxa"/>
            <w:tcMar>
              <w:top w:w="20" w:type="dxa"/>
              <w:left w:w="20" w:type="dxa"/>
              <w:bottom w:w="20" w:type="dxa"/>
              <w:right w:w="20" w:type="dxa"/>
            </w:tcMar>
            <w:vAlign w:val="center"/>
            <w:hideMark/>
          </w:tcPr>
          <w:p w14:paraId="4A83D821" w14:textId="77777777" w:rsidR="00210449" w:rsidRPr="006B1B77" w:rsidRDefault="00210449" w:rsidP="00490F36">
            <w:pPr>
              <w:pStyle w:val="movimento"/>
              <w:rPr>
                <w:color w:val="002060"/>
                <w:lang w:val="es-ES"/>
              </w:rPr>
            </w:pPr>
            <w:r w:rsidRPr="006B1B77">
              <w:rPr>
                <w:color w:val="002060"/>
                <w:lang w:val="es-ES"/>
              </w:rPr>
              <w:t> </w:t>
            </w:r>
          </w:p>
        </w:tc>
        <w:tc>
          <w:tcPr>
            <w:tcW w:w="2200" w:type="dxa"/>
            <w:tcMar>
              <w:top w:w="20" w:type="dxa"/>
              <w:left w:w="20" w:type="dxa"/>
              <w:bottom w:w="20" w:type="dxa"/>
              <w:right w:w="20" w:type="dxa"/>
            </w:tcMar>
            <w:vAlign w:val="center"/>
            <w:hideMark/>
          </w:tcPr>
          <w:p w14:paraId="3F07562F" w14:textId="77777777" w:rsidR="00210449" w:rsidRPr="006B1B77" w:rsidRDefault="00210449" w:rsidP="00490F36">
            <w:pPr>
              <w:pStyle w:val="movimento2"/>
              <w:rPr>
                <w:color w:val="002060"/>
                <w:lang w:val="es-ES"/>
              </w:rPr>
            </w:pPr>
            <w:r w:rsidRPr="006B1B77">
              <w:rPr>
                <w:color w:val="002060"/>
                <w:lang w:val="es-ES"/>
              </w:rPr>
              <w:t> </w:t>
            </w:r>
          </w:p>
        </w:tc>
      </w:tr>
    </w:tbl>
    <w:p w14:paraId="782BA989" w14:textId="77777777" w:rsidR="00210449" w:rsidRPr="006B1B77" w:rsidRDefault="00210449" w:rsidP="00210449">
      <w:pPr>
        <w:pStyle w:val="titolo10"/>
        <w:rPr>
          <w:rFonts w:eastAsiaTheme="minorEastAsia"/>
          <w:color w:val="002060"/>
        </w:rPr>
      </w:pPr>
      <w:r w:rsidRPr="006B1B77">
        <w:rPr>
          <w:color w:val="002060"/>
        </w:rPr>
        <w:t xml:space="preserve">GARE DEL 19/10/2024 </w:t>
      </w:r>
    </w:p>
    <w:p w14:paraId="3E13F06B" w14:textId="77777777" w:rsidR="00210449" w:rsidRPr="006B1B77" w:rsidRDefault="00210449" w:rsidP="00210449">
      <w:pPr>
        <w:pStyle w:val="titolo7a"/>
        <w:rPr>
          <w:color w:val="002060"/>
        </w:rPr>
      </w:pPr>
      <w:r w:rsidRPr="006B1B77">
        <w:rPr>
          <w:color w:val="002060"/>
        </w:rPr>
        <w:t xml:space="preserve">PROVVEDIMENTI DISCIPLINARI </w:t>
      </w:r>
    </w:p>
    <w:p w14:paraId="1DFB1842"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44DE5838" w14:textId="77777777" w:rsidR="00210449" w:rsidRPr="006B1B77" w:rsidRDefault="00210449" w:rsidP="00210449">
      <w:pPr>
        <w:pStyle w:val="titolo30"/>
        <w:rPr>
          <w:color w:val="002060"/>
        </w:rPr>
      </w:pPr>
      <w:r w:rsidRPr="006B1B77">
        <w:rPr>
          <w:color w:val="002060"/>
        </w:rPr>
        <w:t xml:space="preserve">DIRIGENTI </w:t>
      </w:r>
    </w:p>
    <w:p w14:paraId="20EB37AF" w14:textId="77777777" w:rsidR="00210449" w:rsidRPr="006B1B77" w:rsidRDefault="00210449" w:rsidP="00210449">
      <w:pPr>
        <w:pStyle w:val="titolo20"/>
        <w:rPr>
          <w:color w:val="002060"/>
        </w:rPr>
      </w:pPr>
      <w:r w:rsidRPr="006B1B77">
        <w:rPr>
          <w:color w:val="002060"/>
        </w:rPr>
        <w:t xml:space="preserve">INIBIZIONE A TEMPO OPPURE SQUALIFICA A GARE: FINO AL 30/10/2024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3A27D634" w14:textId="77777777" w:rsidTr="00490F36">
        <w:tc>
          <w:tcPr>
            <w:tcW w:w="2200" w:type="dxa"/>
            <w:tcMar>
              <w:top w:w="20" w:type="dxa"/>
              <w:left w:w="20" w:type="dxa"/>
              <w:bottom w:w="20" w:type="dxa"/>
              <w:right w:w="20" w:type="dxa"/>
            </w:tcMar>
            <w:vAlign w:val="center"/>
            <w:hideMark/>
          </w:tcPr>
          <w:p w14:paraId="7AC3F828" w14:textId="77777777" w:rsidR="00210449" w:rsidRPr="006B1B77" w:rsidRDefault="00210449" w:rsidP="00490F36">
            <w:pPr>
              <w:pStyle w:val="movimento"/>
              <w:rPr>
                <w:color w:val="002060"/>
              </w:rPr>
            </w:pPr>
            <w:r w:rsidRPr="006B1B77">
              <w:rPr>
                <w:color w:val="002060"/>
              </w:rPr>
              <w:t>BALESTRA SILVIO</w:t>
            </w:r>
          </w:p>
        </w:tc>
        <w:tc>
          <w:tcPr>
            <w:tcW w:w="2200" w:type="dxa"/>
            <w:tcMar>
              <w:top w:w="20" w:type="dxa"/>
              <w:left w:w="20" w:type="dxa"/>
              <w:bottom w:w="20" w:type="dxa"/>
              <w:right w:w="20" w:type="dxa"/>
            </w:tcMar>
            <w:vAlign w:val="center"/>
            <w:hideMark/>
          </w:tcPr>
          <w:p w14:paraId="4B141097" w14:textId="77777777" w:rsidR="00210449" w:rsidRPr="006B1B77" w:rsidRDefault="00210449" w:rsidP="00490F36">
            <w:pPr>
              <w:pStyle w:val="movimento2"/>
              <w:rPr>
                <w:color w:val="002060"/>
              </w:rPr>
            </w:pPr>
            <w:r w:rsidRPr="006B1B77">
              <w:rPr>
                <w:color w:val="002060"/>
              </w:rPr>
              <w:t xml:space="preserve">(RIPABERARDA) </w:t>
            </w:r>
          </w:p>
        </w:tc>
        <w:tc>
          <w:tcPr>
            <w:tcW w:w="800" w:type="dxa"/>
            <w:tcMar>
              <w:top w:w="20" w:type="dxa"/>
              <w:left w:w="20" w:type="dxa"/>
              <w:bottom w:w="20" w:type="dxa"/>
              <w:right w:w="20" w:type="dxa"/>
            </w:tcMar>
            <w:vAlign w:val="center"/>
            <w:hideMark/>
          </w:tcPr>
          <w:p w14:paraId="5BCD46A6"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D1C2751"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C1D4689" w14:textId="77777777" w:rsidR="00210449" w:rsidRPr="006B1B77" w:rsidRDefault="00210449" w:rsidP="00490F36">
            <w:pPr>
              <w:pStyle w:val="movimento2"/>
              <w:rPr>
                <w:color w:val="002060"/>
              </w:rPr>
            </w:pPr>
            <w:r w:rsidRPr="006B1B77">
              <w:rPr>
                <w:color w:val="002060"/>
              </w:rPr>
              <w:t> </w:t>
            </w:r>
          </w:p>
        </w:tc>
      </w:tr>
    </w:tbl>
    <w:p w14:paraId="25515A0A" w14:textId="77777777" w:rsidR="00210449" w:rsidRPr="006B1B77" w:rsidRDefault="00210449" w:rsidP="00210449">
      <w:pPr>
        <w:pStyle w:val="diffida"/>
        <w:spacing w:before="80" w:beforeAutospacing="0" w:after="40" w:afterAutospacing="0"/>
        <w:jc w:val="left"/>
        <w:rPr>
          <w:rFonts w:eastAsiaTheme="minorEastAsia"/>
          <w:color w:val="002060"/>
        </w:rPr>
      </w:pPr>
      <w:r w:rsidRPr="006B1B77">
        <w:rPr>
          <w:color w:val="002060"/>
        </w:rPr>
        <w:t xml:space="preserve">Espulso per somma di ammonizioni. Allontanato. </w:t>
      </w:r>
    </w:p>
    <w:p w14:paraId="3CF8009C"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547AA0BD" w14:textId="77777777" w:rsidTr="00490F36">
        <w:tc>
          <w:tcPr>
            <w:tcW w:w="2200" w:type="dxa"/>
            <w:tcMar>
              <w:top w:w="20" w:type="dxa"/>
              <w:left w:w="20" w:type="dxa"/>
              <w:bottom w:w="20" w:type="dxa"/>
              <w:right w:w="20" w:type="dxa"/>
            </w:tcMar>
            <w:vAlign w:val="center"/>
            <w:hideMark/>
          </w:tcPr>
          <w:p w14:paraId="113C2562" w14:textId="77777777" w:rsidR="00210449" w:rsidRPr="006B1B77" w:rsidRDefault="00210449" w:rsidP="00490F36">
            <w:pPr>
              <w:pStyle w:val="movimento"/>
              <w:rPr>
                <w:color w:val="002060"/>
              </w:rPr>
            </w:pPr>
            <w:r w:rsidRPr="006B1B77">
              <w:rPr>
                <w:color w:val="002060"/>
              </w:rPr>
              <w:t>BELTRANI SAMUELE</w:t>
            </w:r>
          </w:p>
        </w:tc>
        <w:tc>
          <w:tcPr>
            <w:tcW w:w="2200" w:type="dxa"/>
            <w:tcMar>
              <w:top w:w="20" w:type="dxa"/>
              <w:left w:w="20" w:type="dxa"/>
              <w:bottom w:w="20" w:type="dxa"/>
              <w:right w:w="20" w:type="dxa"/>
            </w:tcMar>
            <w:vAlign w:val="center"/>
            <w:hideMark/>
          </w:tcPr>
          <w:p w14:paraId="4B72E9BB" w14:textId="77777777" w:rsidR="00210449" w:rsidRPr="006B1B77" w:rsidRDefault="00210449" w:rsidP="00490F36">
            <w:pPr>
              <w:pStyle w:val="movimento2"/>
              <w:rPr>
                <w:color w:val="002060"/>
              </w:rPr>
            </w:pPr>
            <w:r w:rsidRPr="006B1B77">
              <w:rPr>
                <w:color w:val="002060"/>
              </w:rPr>
              <w:t xml:space="preserve">(ANGELI) </w:t>
            </w:r>
          </w:p>
        </w:tc>
        <w:tc>
          <w:tcPr>
            <w:tcW w:w="800" w:type="dxa"/>
            <w:tcMar>
              <w:top w:w="20" w:type="dxa"/>
              <w:left w:w="20" w:type="dxa"/>
              <w:bottom w:w="20" w:type="dxa"/>
              <w:right w:w="20" w:type="dxa"/>
            </w:tcMar>
            <w:vAlign w:val="center"/>
            <w:hideMark/>
          </w:tcPr>
          <w:p w14:paraId="127D8F91"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5F95EFA"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ABD8A96" w14:textId="77777777" w:rsidR="00210449" w:rsidRPr="006B1B77" w:rsidRDefault="00210449" w:rsidP="00490F36">
            <w:pPr>
              <w:pStyle w:val="movimento2"/>
              <w:rPr>
                <w:color w:val="002060"/>
              </w:rPr>
            </w:pPr>
            <w:r w:rsidRPr="006B1B77">
              <w:rPr>
                <w:color w:val="002060"/>
              </w:rPr>
              <w:t> </w:t>
            </w:r>
          </w:p>
        </w:tc>
      </w:tr>
    </w:tbl>
    <w:p w14:paraId="7F75636C" w14:textId="77777777" w:rsidR="00210449" w:rsidRPr="006B1B77" w:rsidRDefault="00210449" w:rsidP="00210449">
      <w:pPr>
        <w:pStyle w:val="titolo30"/>
        <w:rPr>
          <w:rFonts w:eastAsiaTheme="minorEastAsia"/>
          <w:color w:val="002060"/>
        </w:rPr>
      </w:pPr>
      <w:r w:rsidRPr="006B1B77">
        <w:rPr>
          <w:color w:val="002060"/>
        </w:rPr>
        <w:t xml:space="preserve">ALLENATORI </w:t>
      </w:r>
    </w:p>
    <w:p w14:paraId="55743499"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682E1044" w14:textId="77777777" w:rsidTr="00490F36">
        <w:tc>
          <w:tcPr>
            <w:tcW w:w="2200" w:type="dxa"/>
            <w:tcMar>
              <w:top w:w="20" w:type="dxa"/>
              <w:left w:w="20" w:type="dxa"/>
              <w:bottom w:w="20" w:type="dxa"/>
              <w:right w:w="20" w:type="dxa"/>
            </w:tcMar>
            <w:vAlign w:val="center"/>
            <w:hideMark/>
          </w:tcPr>
          <w:p w14:paraId="6612AFEA" w14:textId="77777777" w:rsidR="00210449" w:rsidRPr="006B1B77" w:rsidRDefault="00210449" w:rsidP="00490F36">
            <w:pPr>
              <w:pStyle w:val="movimento"/>
              <w:rPr>
                <w:color w:val="002060"/>
              </w:rPr>
            </w:pPr>
            <w:r w:rsidRPr="006B1B77">
              <w:rPr>
                <w:color w:val="002060"/>
              </w:rPr>
              <w:t>SCIAMANNA FABIO</w:t>
            </w:r>
          </w:p>
        </w:tc>
        <w:tc>
          <w:tcPr>
            <w:tcW w:w="2200" w:type="dxa"/>
            <w:tcMar>
              <w:top w:w="20" w:type="dxa"/>
              <w:left w:w="20" w:type="dxa"/>
              <w:bottom w:w="20" w:type="dxa"/>
              <w:right w:w="20" w:type="dxa"/>
            </w:tcMar>
            <w:vAlign w:val="center"/>
            <w:hideMark/>
          </w:tcPr>
          <w:p w14:paraId="75F39825" w14:textId="77777777" w:rsidR="00210449" w:rsidRPr="006B1B77" w:rsidRDefault="00210449" w:rsidP="00490F36">
            <w:pPr>
              <w:pStyle w:val="movimento2"/>
              <w:rPr>
                <w:color w:val="002060"/>
              </w:rPr>
            </w:pPr>
            <w:r w:rsidRPr="006B1B77">
              <w:rPr>
                <w:color w:val="002060"/>
              </w:rPr>
              <w:t xml:space="preserve">(SPORTING GROTTAMMARE) </w:t>
            </w:r>
          </w:p>
        </w:tc>
        <w:tc>
          <w:tcPr>
            <w:tcW w:w="800" w:type="dxa"/>
            <w:tcMar>
              <w:top w:w="20" w:type="dxa"/>
              <w:left w:w="20" w:type="dxa"/>
              <w:bottom w:w="20" w:type="dxa"/>
              <w:right w:w="20" w:type="dxa"/>
            </w:tcMar>
            <w:vAlign w:val="center"/>
            <w:hideMark/>
          </w:tcPr>
          <w:p w14:paraId="1D20B21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A5DC0F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9C00FE1" w14:textId="77777777" w:rsidR="00210449" w:rsidRPr="006B1B77" w:rsidRDefault="00210449" w:rsidP="00490F36">
            <w:pPr>
              <w:pStyle w:val="movimento2"/>
              <w:rPr>
                <w:color w:val="002060"/>
              </w:rPr>
            </w:pPr>
            <w:r w:rsidRPr="006B1B77">
              <w:rPr>
                <w:color w:val="002060"/>
              </w:rPr>
              <w:t> </w:t>
            </w:r>
          </w:p>
        </w:tc>
      </w:tr>
    </w:tbl>
    <w:p w14:paraId="4A32DF43" w14:textId="77777777" w:rsidR="00210449" w:rsidRPr="006B1B77" w:rsidRDefault="00210449" w:rsidP="00210449">
      <w:pPr>
        <w:pStyle w:val="titolo30"/>
        <w:rPr>
          <w:rFonts w:eastAsiaTheme="minorEastAsia"/>
          <w:color w:val="002060"/>
        </w:rPr>
      </w:pPr>
      <w:r w:rsidRPr="006B1B77">
        <w:rPr>
          <w:color w:val="002060"/>
        </w:rPr>
        <w:t xml:space="preserve">CALCIATORI ESPULSI </w:t>
      </w:r>
    </w:p>
    <w:p w14:paraId="1CABF006" w14:textId="77777777" w:rsidR="00210449" w:rsidRPr="006B1B77" w:rsidRDefault="00210449" w:rsidP="00210449">
      <w:pPr>
        <w:pStyle w:val="titolo20"/>
        <w:rPr>
          <w:color w:val="002060"/>
        </w:rPr>
      </w:pPr>
      <w:r w:rsidRPr="006B1B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7F7561BE" w14:textId="77777777" w:rsidTr="00490F36">
        <w:tc>
          <w:tcPr>
            <w:tcW w:w="2200" w:type="dxa"/>
            <w:tcMar>
              <w:top w:w="20" w:type="dxa"/>
              <w:left w:w="20" w:type="dxa"/>
              <w:bottom w:w="20" w:type="dxa"/>
              <w:right w:w="20" w:type="dxa"/>
            </w:tcMar>
            <w:vAlign w:val="center"/>
            <w:hideMark/>
          </w:tcPr>
          <w:p w14:paraId="0B23D220" w14:textId="77777777" w:rsidR="00210449" w:rsidRPr="006B1B77" w:rsidRDefault="00210449" w:rsidP="00490F36">
            <w:pPr>
              <w:pStyle w:val="movimento"/>
              <w:rPr>
                <w:color w:val="002060"/>
              </w:rPr>
            </w:pPr>
            <w:r w:rsidRPr="006B1B77">
              <w:rPr>
                <w:color w:val="002060"/>
              </w:rPr>
              <w:t>ANGELINI LUIGI</w:t>
            </w:r>
          </w:p>
        </w:tc>
        <w:tc>
          <w:tcPr>
            <w:tcW w:w="2200" w:type="dxa"/>
            <w:tcMar>
              <w:top w:w="20" w:type="dxa"/>
              <w:left w:w="20" w:type="dxa"/>
              <w:bottom w:w="20" w:type="dxa"/>
              <w:right w:w="20" w:type="dxa"/>
            </w:tcMar>
            <w:vAlign w:val="center"/>
            <w:hideMark/>
          </w:tcPr>
          <w:p w14:paraId="7840D516" w14:textId="77777777" w:rsidR="00210449" w:rsidRPr="006B1B77" w:rsidRDefault="00210449" w:rsidP="00490F36">
            <w:pPr>
              <w:pStyle w:val="movimento2"/>
              <w:rPr>
                <w:color w:val="002060"/>
              </w:rPr>
            </w:pPr>
            <w:r w:rsidRPr="006B1B77">
              <w:rPr>
                <w:color w:val="002060"/>
              </w:rPr>
              <w:t xml:space="preserve">(RIPABERARDA) </w:t>
            </w:r>
          </w:p>
        </w:tc>
        <w:tc>
          <w:tcPr>
            <w:tcW w:w="800" w:type="dxa"/>
            <w:tcMar>
              <w:top w:w="20" w:type="dxa"/>
              <w:left w:w="20" w:type="dxa"/>
              <w:bottom w:w="20" w:type="dxa"/>
              <w:right w:w="20" w:type="dxa"/>
            </w:tcMar>
            <w:vAlign w:val="center"/>
            <w:hideMark/>
          </w:tcPr>
          <w:p w14:paraId="6A3BA76C"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D92D2F2"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4B3594A" w14:textId="77777777" w:rsidR="00210449" w:rsidRPr="006B1B77" w:rsidRDefault="00210449" w:rsidP="00490F36">
            <w:pPr>
              <w:pStyle w:val="movimento2"/>
              <w:rPr>
                <w:color w:val="002060"/>
              </w:rPr>
            </w:pPr>
            <w:r w:rsidRPr="006B1B77">
              <w:rPr>
                <w:color w:val="002060"/>
              </w:rPr>
              <w:t> </w:t>
            </w:r>
          </w:p>
        </w:tc>
      </w:tr>
    </w:tbl>
    <w:p w14:paraId="5533AB83" w14:textId="77777777" w:rsidR="00210449" w:rsidRPr="006B1B77" w:rsidRDefault="00210449" w:rsidP="00210449">
      <w:pPr>
        <w:pStyle w:val="titolo30"/>
        <w:rPr>
          <w:rFonts w:eastAsiaTheme="minorEastAsia"/>
          <w:color w:val="002060"/>
        </w:rPr>
      </w:pPr>
      <w:r w:rsidRPr="006B1B77">
        <w:rPr>
          <w:color w:val="002060"/>
        </w:rPr>
        <w:t xml:space="preserve">CALCIATORI NON ESPULSI </w:t>
      </w:r>
    </w:p>
    <w:p w14:paraId="3A47933D" w14:textId="77777777" w:rsidR="00210449" w:rsidRPr="006B1B77" w:rsidRDefault="00210449" w:rsidP="00210449">
      <w:pPr>
        <w:pStyle w:val="titolo20"/>
        <w:rPr>
          <w:color w:val="002060"/>
        </w:rPr>
      </w:pPr>
      <w:r w:rsidRPr="006B1B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45A86E29" w14:textId="77777777" w:rsidTr="00490F36">
        <w:tc>
          <w:tcPr>
            <w:tcW w:w="2200" w:type="dxa"/>
            <w:tcMar>
              <w:top w:w="20" w:type="dxa"/>
              <w:left w:w="20" w:type="dxa"/>
              <w:bottom w:w="20" w:type="dxa"/>
              <w:right w:w="20" w:type="dxa"/>
            </w:tcMar>
            <w:vAlign w:val="center"/>
            <w:hideMark/>
          </w:tcPr>
          <w:p w14:paraId="66E84C0C" w14:textId="77777777" w:rsidR="00210449" w:rsidRPr="006B1B77" w:rsidRDefault="00210449" w:rsidP="00490F36">
            <w:pPr>
              <w:pStyle w:val="movimento"/>
              <w:rPr>
                <w:color w:val="002060"/>
              </w:rPr>
            </w:pPr>
            <w:r w:rsidRPr="006B1B77">
              <w:rPr>
                <w:color w:val="002060"/>
              </w:rPr>
              <w:t>GASPARRI MARCO</w:t>
            </w:r>
          </w:p>
        </w:tc>
        <w:tc>
          <w:tcPr>
            <w:tcW w:w="2200" w:type="dxa"/>
            <w:tcMar>
              <w:top w:w="20" w:type="dxa"/>
              <w:left w:w="20" w:type="dxa"/>
              <w:bottom w:w="20" w:type="dxa"/>
              <w:right w:w="20" w:type="dxa"/>
            </w:tcMar>
            <w:vAlign w:val="center"/>
            <w:hideMark/>
          </w:tcPr>
          <w:p w14:paraId="78BA4DBC" w14:textId="77777777" w:rsidR="00210449" w:rsidRPr="006B1B77" w:rsidRDefault="00210449" w:rsidP="00490F36">
            <w:pPr>
              <w:pStyle w:val="movimento2"/>
              <w:rPr>
                <w:color w:val="002060"/>
              </w:rPr>
            </w:pPr>
            <w:r w:rsidRPr="006B1B77">
              <w:rPr>
                <w:color w:val="002060"/>
              </w:rPr>
              <w:t xml:space="preserve">(RIPABERARDA) </w:t>
            </w:r>
          </w:p>
        </w:tc>
        <w:tc>
          <w:tcPr>
            <w:tcW w:w="800" w:type="dxa"/>
            <w:tcMar>
              <w:top w:w="20" w:type="dxa"/>
              <w:left w:w="20" w:type="dxa"/>
              <w:bottom w:w="20" w:type="dxa"/>
              <w:right w:w="20" w:type="dxa"/>
            </w:tcMar>
            <w:vAlign w:val="center"/>
            <w:hideMark/>
          </w:tcPr>
          <w:p w14:paraId="1E451C4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C5AE11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5799DD3" w14:textId="77777777" w:rsidR="00210449" w:rsidRPr="006B1B77" w:rsidRDefault="00210449" w:rsidP="00490F36">
            <w:pPr>
              <w:pStyle w:val="movimento2"/>
              <w:rPr>
                <w:color w:val="002060"/>
              </w:rPr>
            </w:pPr>
            <w:r w:rsidRPr="006B1B77">
              <w:rPr>
                <w:color w:val="002060"/>
              </w:rPr>
              <w:t> </w:t>
            </w:r>
          </w:p>
        </w:tc>
      </w:tr>
    </w:tbl>
    <w:p w14:paraId="6996F1CF" w14:textId="77777777" w:rsidR="00210449" w:rsidRPr="006B1B77" w:rsidRDefault="00210449" w:rsidP="00210449">
      <w:pPr>
        <w:pStyle w:val="titolo20"/>
        <w:rPr>
          <w:rFonts w:eastAsiaTheme="minorEastAsia"/>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57EC6894" w14:textId="77777777" w:rsidTr="00490F36">
        <w:tc>
          <w:tcPr>
            <w:tcW w:w="2200" w:type="dxa"/>
            <w:tcMar>
              <w:top w:w="20" w:type="dxa"/>
              <w:left w:w="20" w:type="dxa"/>
              <w:bottom w:w="20" w:type="dxa"/>
              <w:right w:w="20" w:type="dxa"/>
            </w:tcMar>
            <w:vAlign w:val="center"/>
            <w:hideMark/>
          </w:tcPr>
          <w:p w14:paraId="5EC78703" w14:textId="77777777" w:rsidR="00210449" w:rsidRPr="006B1B77" w:rsidRDefault="00210449" w:rsidP="00490F36">
            <w:pPr>
              <w:pStyle w:val="movimento"/>
              <w:rPr>
                <w:color w:val="002060"/>
              </w:rPr>
            </w:pPr>
            <w:r w:rsidRPr="006B1B77">
              <w:rPr>
                <w:color w:val="002060"/>
              </w:rPr>
              <w:t>MARCOZZI FABIO</w:t>
            </w:r>
          </w:p>
        </w:tc>
        <w:tc>
          <w:tcPr>
            <w:tcW w:w="2200" w:type="dxa"/>
            <w:tcMar>
              <w:top w:w="20" w:type="dxa"/>
              <w:left w:w="20" w:type="dxa"/>
              <w:bottom w:w="20" w:type="dxa"/>
              <w:right w:w="20" w:type="dxa"/>
            </w:tcMar>
            <w:vAlign w:val="center"/>
            <w:hideMark/>
          </w:tcPr>
          <w:p w14:paraId="27935EC0" w14:textId="77777777" w:rsidR="00210449" w:rsidRPr="006B1B77" w:rsidRDefault="00210449" w:rsidP="00490F36">
            <w:pPr>
              <w:pStyle w:val="movimento2"/>
              <w:rPr>
                <w:color w:val="002060"/>
              </w:rPr>
            </w:pPr>
            <w:r w:rsidRPr="006B1B77">
              <w:rPr>
                <w:color w:val="002060"/>
              </w:rPr>
              <w:t xml:space="preserve">(CSI STELLA A.S.D.) </w:t>
            </w:r>
          </w:p>
        </w:tc>
        <w:tc>
          <w:tcPr>
            <w:tcW w:w="800" w:type="dxa"/>
            <w:tcMar>
              <w:top w:w="20" w:type="dxa"/>
              <w:left w:w="20" w:type="dxa"/>
              <w:bottom w:w="20" w:type="dxa"/>
              <w:right w:w="20" w:type="dxa"/>
            </w:tcMar>
            <w:vAlign w:val="center"/>
            <w:hideMark/>
          </w:tcPr>
          <w:p w14:paraId="5BA6AB5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408F0CB" w14:textId="77777777" w:rsidR="00210449" w:rsidRPr="006B1B77" w:rsidRDefault="00210449" w:rsidP="00490F36">
            <w:pPr>
              <w:pStyle w:val="movimento"/>
              <w:rPr>
                <w:color w:val="002060"/>
              </w:rPr>
            </w:pPr>
            <w:r w:rsidRPr="006B1B77">
              <w:rPr>
                <w:color w:val="002060"/>
              </w:rPr>
              <w:t>MASTRANTONI STEFANO</w:t>
            </w:r>
          </w:p>
        </w:tc>
        <w:tc>
          <w:tcPr>
            <w:tcW w:w="2200" w:type="dxa"/>
            <w:tcMar>
              <w:top w:w="20" w:type="dxa"/>
              <w:left w:w="20" w:type="dxa"/>
              <w:bottom w:w="20" w:type="dxa"/>
              <w:right w:w="20" w:type="dxa"/>
            </w:tcMar>
            <w:vAlign w:val="center"/>
            <w:hideMark/>
          </w:tcPr>
          <w:p w14:paraId="060A65B4" w14:textId="77777777" w:rsidR="00210449" w:rsidRPr="006B1B77" w:rsidRDefault="00210449" w:rsidP="00490F36">
            <w:pPr>
              <w:pStyle w:val="movimento2"/>
              <w:rPr>
                <w:color w:val="002060"/>
              </w:rPr>
            </w:pPr>
            <w:r w:rsidRPr="006B1B77">
              <w:rPr>
                <w:color w:val="002060"/>
              </w:rPr>
              <w:t xml:space="preserve">(GROTTACCIA 2005) </w:t>
            </w:r>
          </w:p>
        </w:tc>
      </w:tr>
      <w:tr w:rsidR="00210449" w:rsidRPr="006B1B77" w14:paraId="3B19E903" w14:textId="77777777" w:rsidTr="00490F36">
        <w:tc>
          <w:tcPr>
            <w:tcW w:w="2200" w:type="dxa"/>
            <w:tcMar>
              <w:top w:w="20" w:type="dxa"/>
              <w:left w:w="20" w:type="dxa"/>
              <w:bottom w:w="20" w:type="dxa"/>
              <w:right w:w="20" w:type="dxa"/>
            </w:tcMar>
            <w:vAlign w:val="center"/>
            <w:hideMark/>
          </w:tcPr>
          <w:p w14:paraId="2374ECD4" w14:textId="77777777" w:rsidR="00210449" w:rsidRPr="006B1B77" w:rsidRDefault="00210449" w:rsidP="00490F36">
            <w:pPr>
              <w:pStyle w:val="movimento"/>
              <w:rPr>
                <w:color w:val="002060"/>
              </w:rPr>
            </w:pPr>
            <w:r w:rsidRPr="006B1B77">
              <w:rPr>
                <w:color w:val="002060"/>
              </w:rPr>
              <w:t>POLONI ALESSANDRO</w:t>
            </w:r>
          </w:p>
        </w:tc>
        <w:tc>
          <w:tcPr>
            <w:tcW w:w="2200" w:type="dxa"/>
            <w:tcMar>
              <w:top w:w="20" w:type="dxa"/>
              <w:left w:w="20" w:type="dxa"/>
              <w:bottom w:w="20" w:type="dxa"/>
              <w:right w:w="20" w:type="dxa"/>
            </w:tcMar>
            <w:vAlign w:val="center"/>
            <w:hideMark/>
          </w:tcPr>
          <w:p w14:paraId="57AE4C8B" w14:textId="77777777" w:rsidR="00210449" w:rsidRPr="006B1B77" w:rsidRDefault="00210449" w:rsidP="00490F36">
            <w:pPr>
              <w:pStyle w:val="movimento2"/>
              <w:rPr>
                <w:color w:val="002060"/>
              </w:rPr>
            </w:pPr>
            <w:r w:rsidRPr="006B1B77">
              <w:rPr>
                <w:color w:val="002060"/>
              </w:rPr>
              <w:t xml:space="preserve">(GROTTACCIA 2005) </w:t>
            </w:r>
          </w:p>
        </w:tc>
        <w:tc>
          <w:tcPr>
            <w:tcW w:w="800" w:type="dxa"/>
            <w:tcMar>
              <w:top w:w="20" w:type="dxa"/>
              <w:left w:w="20" w:type="dxa"/>
              <w:bottom w:w="20" w:type="dxa"/>
              <w:right w:w="20" w:type="dxa"/>
            </w:tcMar>
            <w:vAlign w:val="center"/>
            <w:hideMark/>
          </w:tcPr>
          <w:p w14:paraId="54BB4DEE"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0A990B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4214325" w14:textId="77777777" w:rsidR="00210449" w:rsidRPr="006B1B77" w:rsidRDefault="00210449" w:rsidP="00490F36">
            <w:pPr>
              <w:pStyle w:val="movimento2"/>
              <w:rPr>
                <w:color w:val="002060"/>
              </w:rPr>
            </w:pPr>
            <w:r w:rsidRPr="006B1B77">
              <w:rPr>
                <w:color w:val="002060"/>
              </w:rPr>
              <w:t> </w:t>
            </w:r>
          </w:p>
        </w:tc>
      </w:tr>
    </w:tbl>
    <w:p w14:paraId="6C0CFA9E" w14:textId="77777777" w:rsidR="00210449" w:rsidRPr="006B1B77" w:rsidRDefault="00210449" w:rsidP="00210449">
      <w:pPr>
        <w:pStyle w:val="titolo20"/>
        <w:rPr>
          <w:rFonts w:eastAsiaTheme="minorEastAsia"/>
          <w:color w:val="002060"/>
        </w:rPr>
      </w:pPr>
      <w:r w:rsidRPr="006B1B77">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68F6C924" w14:textId="77777777" w:rsidTr="00490F36">
        <w:tc>
          <w:tcPr>
            <w:tcW w:w="2200" w:type="dxa"/>
            <w:tcMar>
              <w:top w:w="20" w:type="dxa"/>
              <w:left w:w="20" w:type="dxa"/>
              <w:bottom w:w="20" w:type="dxa"/>
              <w:right w:w="20" w:type="dxa"/>
            </w:tcMar>
            <w:vAlign w:val="center"/>
            <w:hideMark/>
          </w:tcPr>
          <w:p w14:paraId="48F77A21" w14:textId="77777777" w:rsidR="00210449" w:rsidRPr="006B1B77" w:rsidRDefault="00210449" w:rsidP="00490F36">
            <w:pPr>
              <w:pStyle w:val="movimento"/>
              <w:rPr>
                <w:color w:val="002060"/>
              </w:rPr>
            </w:pPr>
            <w:r w:rsidRPr="006B1B77">
              <w:rPr>
                <w:color w:val="002060"/>
              </w:rPr>
              <w:t>GASPARINI MARCO</w:t>
            </w:r>
          </w:p>
        </w:tc>
        <w:tc>
          <w:tcPr>
            <w:tcW w:w="2200" w:type="dxa"/>
            <w:tcMar>
              <w:top w:w="20" w:type="dxa"/>
              <w:left w:w="20" w:type="dxa"/>
              <w:bottom w:w="20" w:type="dxa"/>
              <w:right w:w="20" w:type="dxa"/>
            </w:tcMar>
            <w:vAlign w:val="center"/>
            <w:hideMark/>
          </w:tcPr>
          <w:p w14:paraId="59153235" w14:textId="77777777" w:rsidR="00210449" w:rsidRPr="006B1B77" w:rsidRDefault="00210449" w:rsidP="00490F36">
            <w:pPr>
              <w:pStyle w:val="movimento2"/>
              <w:rPr>
                <w:color w:val="002060"/>
              </w:rPr>
            </w:pPr>
            <w:r w:rsidRPr="006B1B77">
              <w:rPr>
                <w:color w:val="002060"/>
              </w:rPr>
              <w:t xml:space="preserve">(ANGELI) </w:t>
            </w:r>
          </w:p>
        </w:tc>
        <w:tc>
          <w:tcPr>
            <w:tcW w:w="800" w:type="dxa"/>
            <w:tcMar>
              <w:top w:w="20" w:type="dxa"/>
              <w:left w:w="20" w:type="dxa"/>
              <w:bottom w:w="20" w:type="dxa"/>
              <w:right w:w="20" w:type="dxa"/>
            </w:tcMar>
            <w:vAlign w:val="center"/>
            <w:hideMark/>
          </w:tcPr>
          <w:p w14:paraId="1D33FC83"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E6AFE96" w14:textId="77777777" w:rsidR="00210449" w:rsidRPr="006B1B77" w:rsidRDefault="00210449" w:rsidP="00490F36">
            <w:pPr>
              <w:pStyle w:val="movimento"/>
              <w:rPr>
                <w:color w:val="002060"/>
              </w:rPr>
            </w:pPr>
            <w:r w:rsidRPr="006B1B77">
              <w:rPr>
                <w:color w:val="002060"/>
              </w:rPr>
              <w:t>UNCINI NICOLA</w:t>
            </w:r>
          </w:p>
        </w:tc>
        <w:tc>
          <w:tcPr>
            <w:tcW w:w="2200" w:type="dxa"/>
            <w:tcMar>
              <w:top w:w="20" w:type="dxa"/>
              <w:left w:w="20" w:type="dxa"/>
              <w:bottom w:w="20" w:type="dxa"/>
              <w:right w:w="20" w:type="dxa"/>
            </w:tcMar>
            <w:vAlign w:val="center"/>
            <w:hideMark/>
          </w:tcPr>
          <w:p w14:paraId="19B5A7E5" w14:textId="77777777" w:rsidR="00210449" w:rsidRPr="006B1B77" w:rsidRDefault="00210449" w:rsidP="00490F36">
            <w:pPr>
              <w:pStyle w:val="movimento2"/>
              <w:rPr>
                <w:color w:val="002060"/>
              </w:rPr>
            </w:pPr>
            <w:r w:rsidRPr="006B1B77">
              <w:rPr>
                <w:color w:val="002060"/>
              </w:rPr>
              <w:t xml:space="preserve">(ANGELI) </w:t>
            </w:r>
          </w:p>
        </w:tc>
      </w:tr>
      <w:tr w:rsidR="00210449" w:rsidRPr="006B1B77" w14:paraId="5A0B5475" w14:textId="77777777" w:rsidTr="00490F36">
        <w:tc>
          <w:tcPr>
            <w:tcW w:w="2200" w:type="dxa"/>
            <w:tcMar>
              <w:top w:w="20" w:type="dxa"/>
              <w:left w:w="20" w:type="dxa"/>
              <w:bottom w:w="20" w:type="dxa"/>
              <w:right w:w="20" w:type="dxa"/>
            </w:tcMar>
            <w:vAlign w:val="center"/>
            <w:hideMark/>
          </w:tcPr>
          <w:p w14:paraId="5E8F58D2" w14:textId="77777777" w:rsidR="00210449" w:rsidRPr="006B1B77" w:rsidRDefault="00210449" w:rsidP="00490F36">
            <w:pPr>
              <w:pStyle w:val="movimento"/>
              <w:rPr>
                <w:color w:val="002060"/>
              </w:rPr>
            </w:pPr>
            <w:r w:rsidRPr="006B1B77">
              <w:rPr>
                <w:color w:val="002060"/>
              </w:rPr>
              <w:t>AZZERUOLI MANUEL</w:t>
            </w:r>
          </w:p>
        </w:tc>
        <w:tc>
          <w:tcPr>
            <w:tcW w:w="2200" w:type="dxa"/>
            <w:tcMar>
              <w:top w:w="20" w:type="dxa"/>
              <w:left w:w="20" w:type="dxa"/>
              <w:bottom w:w="20" w:type="dxa"/>
              <w:right w:w="20" w:type="dxa"/>
            </w:tcMar>
            <w:vAlign w:val="center"/>
            <w:hideMark/>
          </w:tcPr>
          <w:p w14:paraId="3C4F5BF6" w14:textId="77777777" w:rsidR="00210449" w:rsidRPr="006B1B77" w:rsidRDefault="00210449" w:rsidP="00490F36">
            <w:pPr>
              <w:pStyle w:val="movimento2"/>
              <w:rPr>
                <w:color w:val="002060"/>
              </w:rPr>
            </w:pPr>
            <w:r w:rsidRPr="006B1B77">
              <w:rPr>
                <w:color w:val="002060"/>
              </w:rPr>
              <w:t xml:space="preserve">(AVM ASD) </w:t>
            </w:r>
          </w:p>
        </w:tc>
        <w:tc>
          <w:tcPr>
            <w:tcW w:w="800" w:type="dxa"/>
            <w:tcMar>
              <w:top w:w="20" w:type="dxa"/>
              <w:left w:w="20" w:type="dxa"/>
              <w:bottom w:w="20" w:type="dxa"/>
              <w:right w:w="20" w:type="dxa"/>
            </w:tcMar>
            <w:vAlign w:val="center"/>
            <w:hideMark/>
          </w:tcPr>
          <w:p w14:paraId="4B87C6E1"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2E58FC3" w14:textId="77777777" w:rsidR="00210449" w:rsidRPr="006B1B77" w:rsidRDefault="00210449" w:rsidP="00490F36">
            <w:pPr>
              <w:pStyle w:val="movimento"/>
              <w:rPr>
                <w:color w:val="002060"/>
              </w:rPr>
            </w:pPr>
            <w:r w:rsidRPr="006B1B77">
              <w:rPr>
                <w:color w:val="002060"/>
              </w:rPr>
              <w:t>DHAMO ERIKSON</w:t>
            </w:r>
          </w:p>
        </w:tc>
        <w:tc>
          <w:tcPr>
            <w:tcW w:w="2200" w:type="dxa"/>
            <w:tcMar>
              <w:top w:w="20" w:type="dxa"/>
              <w:left w:w="20" w:type="dxa"/>
              <w:bottom w:w="20" w:type="dxa"/>
              <w:right w:w="20" w:type="dxa"/>
            </w:tcMar>
            <w:vAlign w:val="center"/>
            <w:hideMark/>
          </w:tcPr>
          <w:p w14:paraId="2BC90681" w14:textId="77777777" w:rsidR="00210449" w:rsidRPr="006B1B77" w:rsidRDefault="00210449" w:rsidP="00490F36">
            <w:pPr>
              <w:pStyle w:val="movimento2"/>
              <w:rPr>
                <w:color w:val="002060"/>
              </w:rPr>
            </w:pPr>
            <w:r w:rsidRPr="006B1B77">
              <w:rPr>
                <w:color w:val="002060"/>
              </w:rPr>
              <w:t xml:space="preserve">(AVM ASD) </w:t>
            </w:r>
          </w:p>
        </w:tc>
      </w:tr>
      <w:tr w:rsidR="00210449" w:rsidRPr="006B1B77" w14:paraId="6C271509" w14:textId="77777777" w:rsidTr="00490F36">
        <w:tc>
          <w:tcPr>
            <w:tcW w:w="2200" w:type="dxa"/>
            <w:tcMar>
              <w:top w:w="20" w:type="dxa"/>
              <w:left w:w="20" w:type="dxa"/>
              <w:bottom w:w="20" w:type="dxa"/>
              <w:right w:w="20" w:type="dxa"/>
            </w:tcMar>
            <w:vAlign w:val="center"/>
            <w:hideMark/>
          </w:tcPr>
          <w:p w14:paraId="7FB40549" w14:textId="77777777" w:rsidR="00210449" w:rsidRPr="006B1B77" w:rsidRDefault="00210449" w:rsidP="00490F36">
            <w:pPr>
              <w:pStyle w:val="movimento"/>
              <w:rPr>
                <w:color w:val="002060"/>
              </w:rPr>
            </w:pPr>
            <w:r w:rsidRPr="006B1B77">
              <w:rPr>
                <w:color w:val="002060"/>
              </w:rPr>
              <w:t>CAPRIOTTI FABIO</w:t>
            </w:r>
          </w:p>
        </w:tc>
        <w:tc>
          <w:tcPr>
            <w:tcW w:w="2200" w:type="dxa"/>
            <w:tcMar>
              <w:top w:w="20" w:type="dxa"/>
              <w:left w:w="20" w:type="dxa"/>
              <w:bottom w:w="20" w:type="dxa"/>
              <w:right w:w="20" w:type="dxa"/>
            </w:tcMar>
            <w:vAlign w:val="center"/>
            <w:hideMark/>
          </w:tcPr>
          <w:p w14:paraId="383BBA3B" w14:textId="77777777" w:rsidR="00210449" w:rsidRPr="006B1B77" w:rsidRDefault="00210449" w:rsidP="00490F36">
            <w:pPr>
              <w:pStyle w:val="movimento2"/>
              <w:rPr>
                <w:color w:val="002060"/>
              </w:rPr>
            </w:pPr>
            <w:r w:rsidRPr="006B1B77">
              <w:rPr>
                <w:color w:val="002060"/>
              </w:rPr>
              <w:t xml:space="preserve">(CSI STELLA A.S.D.) </w:t>
            </w:r>
          </w:p>
        </w:tc>
        <w:tc>
          <w:tcPr>
            <w:tcW w:w="800" w:type="dxa"/>
            <w:tcMar>
              <w:top w:w="20" w:type="dxa"/>
              <w:left w:w="20" w:type="dxa"/>
              <w:bottom w:w="20" w:type="dxa"/>
              <w:right w:w="20" w:type="dxa"/>
            </w:tcMar>
            <w:vAlign w:val="center"/>
            <w:hideMark/>
          </w:tcPr>
          <w:p w14:paraId="666434E2"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D4DBEEF" w14:textId="77777777" w:rsidR="00210449" w:rsidRPr="006B1B77" w:rsidRDefault="00210449" w:rsidP="00490F36">
            <w:pPr>
              <w:pStyle w:val="movimento"/>
              <w:rPr>
                <w:color w:val="002060"/>
              </w:rPr>
            </w:pPr>
            <w:r w:rsidRPr="006B1B77">
              <w:rPr>
                <w:color w:val="002060"/>
              </w:rPr>
              <w:t>CHAABI YOUNES</w:t>
            </w:r>
          </w:p>
        </w:tc>
        <w:tc>
          <w:tcPr>
            <w:tcW w:w="2200" w:type="dxa"/>
            <w:tcMar>
              <w:top w:w="20" w:type="dxa"/>
              <w:left w:w="20" w:type="dxa"/>
              <w:bottom w:w="20" w:type="dxa"/>
              <w:right w:w="20" w:type="dxa"/>
            </w:tcMar>
            <w:vAlign w:val="center"/>
            <w:hideMark/>
          </w:tcPr>
          <w:p w14:paraId="1AA2A1D4" w14:textId="77777777" w:rsidR="00210449" w:rsidRPr="006B1B77" w:rsidRDefault="00210449" w:rsidP="00490F36">
            <w:pPr>
              <w:pStyle w:val="movimento2"/>
              <w:rPr>
                <w:color w:val="002060"/>
              </w:rPr>
            </w:pPr>
            <w:r w:rsidRPr="006B1B77">
              <w:rPr>
                <w:color w:val="002060"/>
              </w:rPr>
              <w:t xml:space="preserve">(CSI STELLA A.S.D.) </w:t>
            </w:r>
          </w:p>
        </w:tc>
      </w:tr>
      <w:tr w:rsidR="00210449" w:rsidRPr="006B1B77" w14:paraId="21DB0DBB" w14:textId="77777777" w:rsidTr="00490F36">
        <w:tc>
          <w:tcPr>
            <w:tcW w:w="2200" w:type="dxa"/>
            <w:tcMar>
              <w:top w:w="20" w:type="dxa"/>
              <w:left w:w="20" w:type="dxa"/>
              <w:bottom w:w="20" w:type="dxa"/>
              <w:right w:w="20" w:type="dxa"/>
            </w:tcMar>
            <w:vAlign w:val="center"/>
            <w:hideMark/>
          </w:tcPr>
          <w:p w14:paraId="325EDE00" w14:textId="77777777" w:rsidR="00210449" w:rsidRPr="006B1B77" w:rsidRDefault="00210449" w:rsidP="00490F36">
            <w:pPr>
              <w:pStyle w:val="movimento"/>
              <w:rPr>
                <w:color w:val="002060"/>
              </w:rPr>
            </w:pPr>
            <w:r w:rsidRPr="006B1B77">
              <w:rPr>
                <w:color w:val="002060"/>
              </w:rPr>
              <w:t>FRANZOSO GABRIEL</w:t>
            </w:r>
          </w:p>
        </w:tc>
        <w:tc>
          <w:tcPr>
            <w:tcW w:w="2200" w:type="dxa"/>
            <w:tcMar>
              <w:top w:w="20" w:type="dxa"/>
              <w:left w:w="20" w:type="dxa"/>
              <w:bottom w:w="20" w:type="dxa"/>
              <w:right w:w="20" w:type="dxa"/>
            </w:tcMar>
            <w:vAlign w:val="center"/>
            <w:hideMark/>
          </w:tcPr>
          <w:p w14:paraId="7C7776D8" w14:textId="77777777" w:rsidR="00210449" w:rsidRPr="006B1B77" w:rsidRDefault="00210449" w:rsidP="00490F36">
            <w:pPr>
              <w:pStyle w:val="movimento2"/>
              <w:rPr>
                <w:color w:val="002060"/>
              </w:rPr>
            </w:pPr>
            <w:r w:rsidRPr="006B1B77">
              <w:rPr>
                <w:color w:val="002060"/>
              </w:rPr>
              <w:t xml:space="preserve">(OSIMO STAZIONE SSD A R.L.) </w:t>
            </w:r>
          </w:p>
        </w:tc>
        <w:tc>
          <w:tcPr>
            <w:tcW w:w="800" w:type="dxa"/>
            <w:tcMar>
              <w:top w:w="20" w:type="dxa"/>
              <w:left w:w="20" w:type="dxa"/>
              <w:bottom w:w="20" w:type="dxa"/>
              <w:right w:w="20" w:type="dxa"/>
            </w:tcMar>
            <w:vAlign w:val="center"/>
            <w:hideMark/>
          </w:tcPr>
          <w:p w14:paraId="0E173C4D"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C7104F4" w14:textId="77777777" w:rsidR="00210449" w:rsidRPr="006B1B77" w:rsidRDefault="00210449" w:rsidP="00490F36">
            <w:pPr>
              <w:pStyle w:val="movimento"/>
              <w:rPr>
                <w:color w:val="002060"/>
              </w:rPr>
            </w:pPr>
            <w:r w:rsidRPr="006B1B77">
              <w:rPr>
                <w:color w:val="002060"/>
              </w:rPr>
              <w:t>ZAZZARINI SAMUELE</w:t>
            </w:r>
          </w:p>
        </w:tc>
        <w:tc>
          <w:tcPr>
            <w:tcW w:w="2200" w:type="dxa"/>
            <w:tcMar>
              <w:top w:w="20" w:type="dxa"/>
              <w:left w:w="20" w:type="dxa"/>
              <w:bottom w:w="20" w:type="dxa"/>
              <w:right w:w="20" w:type="dxa"/>
            </w:tcMar>
            <w:vAlign w:val="center"/>
            <w:hideMark/>
          </w:tcPr>
          <w:p w14:paraId="06D7DA36" w14:textId="77777777" w:rsidR="00210449" w:rsidRPr="006B1B77" w:rsidRDefault="00210449" w:rsidP="00490F36">
            <w:pPr>
              <w:pStyle w:val="movimento2"/>
              <w:rPr>
                <w:color w:val="002060"/>
              </w:rPr>
            </w:pPr>
            <w:r w:rsidRPr="006B1B77">
              <w:rPr>
                <w:color w:val="002060"/>
              </w:rPr>
              <w:t xml:space="preserve">(OSIMO STAZIONE SSD A R.L.) </w:t>
            </w:r>
          </w:p>
        </w:tc>
      </w:tr>
      <w:tr w:rsidR="00210449" w:rsidRPr="006B1B77" w14:paraId="449C3215" w14:textId="77777777" w:rsidTr="00490F36">
        <w:tc>
          <w:tcPr>
            <w:tcW w:w="2200" w:type="dxa"/>
            <w:tcMar>
              <w:top w:w="20" w:type="dxa"/>
              <w:left w:w="20" w:type="dxa"/>
              <w:bottom w:w="20" w:type="dxa"/>
              <w:right w:w="20" w:type="dxa"/>
            </w:tcMar>
            <w:vAlign w:val="center"/>
            <w:hideMark/>
          </w:tcPr>
          <w:p w14:paraId="6BAA76AE" w14:textId="77777777" w:rsidR="00210449" w:rsidRPr="006B1B77" w:rsidRDefault="00210449" w:rsidP="00490F36">
            <w:pPr>
              <w:pStyle w:val="movimento"/>
              <w:rPr>
                <w:color w:val="002060"/>
              </w:rPr>
            </w:pPr>
            <w:r w:rsidRPr="006B1B77">
              <w:rPr>
                <w:color w:val="002060"/>
              </w:rPr>
              <w:t>RICCIONI MARCO</w:t>
            </w:r>
          </w:p>
        </w:tc>
        <w:tc>
          <w:tcPr>
            <w:tcW w:w="2200" w:type="dxa"/>
            <w:tcMar>
              <w:top w:w="20" w:type="dxa"/>
              <w:left w:w="20" w:type="dxa"/>
              <w:bottom w:w="20" w:type="dxa"/>
              <w:right w:w="20" w:type="dxa"/>
            </w:tcMar>
            <w:vAlign w:val="center"/>
            <w:hideMark/>
          </w:tcPr>
          <w:p w14:paraId="0597D073" w14:textId="77777777" w:rsidR="00210449" w:rsidRPr="006B1B77" w:rsidRDefault="00210449" w:rsidP="00490F36">
            <w:pPr>
              <w:pStyle w:val="movimento2"/>
              <w:rPr>
                <w:color w:val="002060"/>
              </w:rPr>
            </w:pPr>
            <w:r w:rsidRPr="006B1B77">
              <w:rPr>
                <w:color w:val="002060"/>
              </w:rPr>
              <w:t xml:space="preserve">(REAL FABRIANO </w:t>
            </w:r>
            <w:proofErr w:type="spellStart"/>
            <w:proofErr w:type="gramStart"/>
            <w:r w:rsidRPr="006B1B77">
              <w:rPr>
                <w:color w:val="002060"/>
              </w:rPr>
              <w:t>sq.B</w:t>
            </w:r>
            <w:proofErr w:type="spellEnd"/>
            <w:proofErr w:type="gramEnd"/>
            <w:r w:rsidRPr="006B1B77">
              <w:rPr>
                <w:color w:val="002060"/>
              </w:rPr>
              <w:t xml:space="preserve">) </w:t>
            </w:r>
          </w:p>
        </w:tc>
        <w:tc>
          <w:tcPr>
            <w:tcW w:w="800" w:type="dxa"/>
            <w:tcMar>
              <w:top w:w="20" w:type="dxa"/>
              <w:left w:w="20" w:type="dxa"/>
              <w:bottom w:w="20" w:type="dxa"/>
              <w:right w:w="20" w:type="dxa"/>
            </w:tcMar>
            <w:vAlign w:val="center"/>
            <w:hideMark/>
          </w:tcPr>
          <w:p w14:paraId="2C247A2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E6F3B15" w14:textId="77777777" w:rsidR="00210449" w:rsidRPr="006B1B77" w:rsidRDefault="00210449" w:rsidP="00490F36">
            <w:pPr>
              <w:pStyle w:val="movimento"/>
              <w:rPr>
                <w:color w:val="002060"/>
              </w:rPr>
            </w:pPr>
            <w:r w:rsidRPr="006B1B77">
              <w:rPr>
                <w:color w:val="002060"/>
              </w:rPr>
              <w:t>ROSSINI FRANCESCO</w:t>
            </w:r>
          </w:p>
        </w:tc>
        <w:tc>
          <w:tcPr>
            <w:tcW w:w="2200" w:type="dxa"/>
            <w:tcMar>
              <w:top w:w="20" w:type="dxa"/>
              <w:left w:w="20" w:type="dxa"/>
              <w:bottom w:w="20" w:type="dxa"/>
              <w:right w:w="20" w:type="dxa"/>
            </w:tcMar>
            <w:vAlign w:val="center"/>
            <w:hideMark/>
          </w:tcPr>
          <w:p w14:paraId="5C3A5358" w14:textId="77777777" w:rsidR="00210449" w:rsidRPr="006B1B77" w:rsidRDefault="00210449" w:rsidP="00490F36">
            <w:pPr>
              <w:pStyle w:val="movimento2"/>
              <w:rPr>
                <w:color w:val="002060"/>
              </w:rPr>
            </w:pPr>
            <w:r w:rsidRPr="006B1B77">
              <w:rPr>
                <w:color w:val="002060"/>
              </w:rPr>
              <w:t xml:space="preserve">(REAL FABRIANO </w:t>
            </w:r>
            <w:proofErr w:type="spellStart"/>
            <w:proofErr w:type="gramStart"/>
            <w:r w:rsidRPr="006B1B77">
              <w:rPr>
                <w:color w:val="002060"/>
              </w:rPr>
              <w:t>sq.B</w:t>
            </w:r>
            <w:proofErr w:type="spellEnd"/>
            <w:proofErr w:type="gramEnd"/>
            <w:r w:rsidRPr="006B1B77">
              <w:rPr>
                <w:color w:val="002060"/>
              </w:rPr>
              <w:t xml:space="preserve">) </w:t>
            </w:r>
          </w:p>
        </w:tc>
      </w:tr>
      <w:tr w:rsidR="00210449" w:rsidRPr="006B1B77" w14:paraId="42A7BF16" w14:textId="77777777" w:rsidTr="00490F36">
        <w:tc>
          <w:tcPr>
            <w:tcW w:w="2200" w:type="dxa"/>
            <w:tcMar>
              <w:top w:w="20" w:type="dxa"/>
              <w:left w:w="20" w:type="dxa"/>
              <w:bottom w:w="20" w:type="dxa"/>
              <w:right w:w="20" w:type="dxa"/>
            </w:tcMar>
            <w:vAlign w:val="center"/>
            <w:hideMark/>
          </w:tcPr>
          <w:p w14:paraId="373A24AC" w14:textId="77777777" w:rsidR="00210449" w:rsidRPr="006B1B77" w:rsidRDefault="00210449" w:rsidP="00490F36">
            <w:pPr>
              <w:pStyle w:val="movimento"/>
              <w:rPr>
                <w:color w:val="002060"/>
              </w:rPr>
            </w:pPr>
            <w:r w:rsidRPr="006B1B77">
              <w:rPr>
                <w:color w:val="002060"/>
              </w:rPr>
              <w:t>TORTA LEONARDO</w:t>
            </w:r>
          </w:p>
        </w:tc>
        <w:tc>
          <w:tcPr>
            <w:tcW w:w="2200" w:type="dxa"/>
            <w:tcMar>
              <w:top w:w="20" w:type="dxa"/>
              <w:left w:w="20" w:type="dxa"/>
              <w:bottom w:w="20" w:type="dxa"/>
              <w:right w:w="20" w:type="dxa"/>
            </w:tcMar>
            <w:vAlign w:val="center"/>
            <w:hideMark/>
          </w:tcPr>
          <w:p w14:paraId="4C9DBA8B" w14:textId="77777777" w:rsidR="00210449" w:rsidRPr="006B1B77" w:rsidRDefault="00210449" w:rsidP="00490F36">
            <w:pPr>
              <w:pStyle w:val="movimento2"/>
              <w:rPr>
                <w:color w:val="002060"/>
              </w:rPr>
            </w:pPr>
            <w:r w:rsidRPr="006B1B77">
              <w:rPr>
                <w:color w:val="002060"/>
              </w:rPr>
              <w:t xml:space="preserve">(SANTA MARIA NUOVA A.S.D.) </w:t>
            </w:r>
          </w:p>
        </w:tc>
        <w:tc>
          <w:tcPr>
            <w:tcW w:w="800" w:type="dxa"/>
            <w:tcMar>
              <w:top w:w="20" w:type="dxa"/>
              <w:left w:w="20" w:type="dxa"/>
              <w:bottom w:w="20" w:type="dxa"/>
              <w:right w:w="20" w:type="dxa"/>
            </w:tcMar>
            <w:vAlign w:val="center"/>
            <w:hideMark/>
          </w:tcPr>
          <w:p w14:paraId="5A0A3B1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589BDF7" w14:textId="77777777" w:rsidR="00210449" w:rsidRPr="006B1B77" w:rsidRDefault="00210449" w:rsidP="00490F36">
            <w:pPr>
              <w:pStyle w:val="movimento"/>
              <w:rPr>
                <w:color w:val="002060"/>
              </w:rPr>
            </w:pPr>
            <w:r w:rsidRPr="006B1B77">
              <w:rPr>
                <w:color w:val="002060"/>
              </w:rPr>
              <w:t>MASHA LEDIO</w:t>
            </w:r>
          </w:p>
        </w:tc>
        <w:tc>
          <w:tcPr>
            <w:tcW w:w="2200" w:type="dxa"/>
            <w:tcMar>
              <w:top w:w="20" w:type="dxa"/>
              <w:left w:w="20" w:type="dxa"/>
              <w:bottom w:w="20" w:type="dxa"/>
              <w:right w:w="20" w:type="dxa"/>
            </w:tcMar>
            <w:vAlign w:val="center"/>
            <w:hideMark/>
          </w:tcPr>
          <w:p w14:paraId="20499A0E" w14:textId="77777777" w:rsidR="00210449" w:rsidRPr="006B1B77" w:rsidRDefault="00210449" w:rsidP="00490F36">
            <w:pPr>
              <w:pStyle w:val="movimento2"/>
              <w:rPr>
                <w:color w:val="002060"/>
              </w:rPr>
            </w:pPr>
            <w:r w:rsidRPr="006B1B77">
              <w:rPr>
                <w:color w:val="002060"/>
              </w:rPr>
              <w:t xml:space="preserve">(VIRTUS AURORA C5) </w:t>
            </w:r>
          </w:p>
        </w:tc>
      </w:tr>
    </w:tbl>
    <w:p w14:paraId="385A8B14" w14:textId="77777777" w:rsidR="00210449" w:rsidRDefault="00210449" w:rsidP="00210449">
      <w:pPr>
        <w:pStyle w:val="breakline"/>
        <w:rPr>
          <w:color w:val="002060"/>
        </w:rPr>
      </w:pPr>
    </w:p>
    <w:p w14:paraId="0496612D" w14:textId="77777777" w:rsidR="00210449" w:rsidRPr="00783D73" w:rsidRDefault="00210449" w:rsidP="0021044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81AA5D6" w14:textId="77777777" w:rsidR="00210449" w:rsidRPr="00783D73" w:rsidRDefault="00210449" w:rsidP="0021044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158B5D8" w14:textId="77777777" w:rsidR="00210449" w:rsidRPr="006B1B77" w:rsidRDefault="00210449" w:rsidP="00210449">
      <w:pPr>
        <w:pStyle w:val="breakline"/>
        <w:rPr>
          <w:rFonts w:eastAsiaTheme="minorEastAsia"/>
          <w:color w:val="002060"/>
        </w:rPr>
      </w:pPr>
    </w:p>
    <w:p w14:paraId="5344F4A9" w14:textId="77777777" w:rsidR="00210449" w:rsidRPr="006B1B77" w:rsidRDefault="00210449" w:rsidP="00210449">
      <w:pPr>
        <w:pStyle w:val="titoloprinc0"/>
        <w:rPr>
          <w:color w:val="002060"/>
        </w:rPr>
      </w:pPr>
      <w:r w:rsidRPr="006B1B77">
        <w:rPr>
          <w:color w:val="002060"/>
        </w:rPr>
        <w:t>CLASSIFICA</w:t>
      </w:r>
    </w:p>
    <w:p w14:paraId="176AE564" w14:textId="77777777" w:rsidR="00210449" w:rsidRPr="006B1B77" w:rsidRDefault="00210449" w:rsidP="00210449">
      <w:pPr>
        <w:pStyle w:val="breakline"/>
        <w:rPr>
          <w:color w:val="002060"/>
        </w:rPr>
      </w:pPr>
    </w:p>
    <w:p w14:paraId="7AEEF9AD" w14:textId="77777777" w:rsidR="00210449" w:rsidRPr="006B1B77" w:rsidRDefault="00210449" w:rsidP="00210449">
      <w:pPr>
        <w:pStyle w:val="breakline"/>
        <w:rPr>
          <w:color w:val="002060"/>
        </w:rPr>
      </w:pPr>
    </w:p>
    <w:p w14:paraId="3CED6592"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01CC6E2B"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E7876"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052B0"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0DB50"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A80CE"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C122A"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198FD"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29E9"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F76D5"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EA325"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5989C" w14:textId="77777777" w:rsidR="00210449" w:rsidRPr="006B1B77" w:rsidRDefault="00210449" w:rsidP="00490F36">
            <w:pPr>
              <w:pStyle w:val="headertabella0"/>
              <w:rPr>
                <w:color w:val="002060"/>
              </w:rPr>
            </w:pPr>
            <w:r w:rsidRPr="006B1B77">
              <w:rPr>
                <w:color w:val="002060"/>
              </w:rPr>
              <w:t>PE</w:t>
            </w:r>
          </w:p>
        </w:tc>
      </w:tr>
      <w:tr w:rsidR="00210449" w:rsidRPr="006B1B77" w14:paraId="25A990D1"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B24C4" w14:textId="77777777" w:rsidR="00210449" w:rsidRPr="006B1B77" w:rsidRDefault="00210449" w:rsidP="00490F36">
            <w:pPr>
              <w:pStyle w:val="rowtabella0"/>
              <w:rPr>
                <w:color w:val="002060"/>
              </w:rPr>
            </w:pPr>
            <w:r w:rsidRPr="006B1B77">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2F13"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BB66"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2D8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A002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4C5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17E5"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7CD1"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227C"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2D09A" w14:textId="77777777" w:rsidR="00210449" w:rsidRPr="006B1B77" w:rsidRDefault="00210449" w:rsidP="00490F36">
            <w:pPr>
              <w:pStyle w:val="rowtabella0"/>
              <w:jc w:val="center"/>
              <w:rPr>
                <w:color w:val="002060"/>
              </w:rPr>
            </w:pPr>
            <w:r w:rsidRPr="006B1B77">
              <w:rPr>
                <w:color w:val="002060"/>
              </w:rPr>
              <w:t>0</w:t>
            </w:r>
          </w:p>
        </w:tc>
      </w:tr>
      <w:tr w:rsidR="00210449" w:rsidRPr="006B1B77" w14:paraId="478B343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578EA" w14:textId="77777777" w:rsidR="00210449" w:rsidRPr="006B1B77" w:rsidRDefault="00210449" w:rsidP="00490F36">
            <w:pPr>
              <w:pStyle w:val="rowtabella0"/>
              <w:rPr>
                <w:color w:val="002060"/>
              </w:rPr>
            </w:pPr>
            <w:r w:rsidRPr="006B1B7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A4C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B5E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DEB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3DB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8B0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D884"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257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BE3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3335" w14:textId="77777777" w:rsidR="00210449" w:rsidRPr="006B1B77" w:rsidRDefault="00210449" w:rsidP="00490F36">
            <w:pPr>
              <w:pStyle w:val="rowtabella0"/>
              <w:jc w:val="center"/>
              <w:rPr>
                <w:color w:val="002060"/>
              </w:rPr>
            </w:pPr>
            <w:r w:rsidRPr="006B1B77">
              <w:rPr>
                <w:color w:val="002060"/>
              </w:rPr>
              <w:t>0</w:t>
            </w:r>
          </w:p>
        </w:tc>
      </w:tr>
      <w:tr w:rsidR="00210449" w:rsidRPr="006B1B77" w14:paraId="6D3309D6"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E47FE" w14:textId="77777777" w:rsidR="00210449" w:rsidRPr="006B1B77" w:rsidRDefault="00210449" w:rsidP="00490F36">
            <w:pPr>
              <w:pStyle w:val="rowtabella0"/>
              <w:rPr>
                <w:color w:val="002060"/>
                <w:lang w:val="es-ES"/>
              </w:rPr>
            </w:pPr>
            <w:r w:rsidRPr="006B1B77">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AF5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952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501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4D8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0EF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CD35"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3BEC"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CC7D"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A5B6" w14:textId="77777777" w:rsidR="00210449" w:rsidRPr="006B1B77" w:rsidRDefault="00210449" w:rsidP="00490F36">
            <w:pPr>
              <w:pStyle w:val="rowtabella0"/>
              <w:jc w:val="center"/>
              <w:rPr>
                <w:color w:val="002060"/>
              </w:rPr>
            </w:pPr>
            <w:r w:rsidRPr="006B1B77">
              <w:rPr>
                <w:color w:val="002060"/>
              </w:rPr>
              <w:t>0</w:t>
            </w:r>
          </w:p>
        </w:tc>
      </w:tr>
      <w:tr w:rsidR="00210449" w:rsidRPr="006B1B77" w14:paraId="770C051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D44F6" w14:textId="77777777" w:rsidR="00210449" w:rsidRPr="006B1B77" w:rsidRDefault="00210449" w:rsidP="00490F36">
            <w:pPr>
              <w:pStyle w:val="rowtabella0"/>
              <w:rPr>
                <w:color w:val="002060"/>
              </w:rPr>
            </w:pPr>
            <w:r w:rsidRPr="006B1B7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72B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14F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378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0FE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48D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43B7"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9FD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E01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AC8A" w14:textId="77777777" w:rsidR="00210449" w:rsidRPr="006B1B77" w:rsidRDefault="00210449" w:rsidP="00490F36">
            <w:pPr>
              <w:pStyle w:val="rowtabella0"/>
              <w:jc w:val="center"/>
              <w:rPr>
                <w:color w:val="002060"/>
              </w:rPr>
            </w:pPr>
            <w:r w:rsidRPr="006B1B77">
              <w:rPr>
                <w:color w:val="002060"/>
              </w:rPr>
              <w:t>0</w:t>
            </w:r>
          </w:p>
        </w:tc>
      </w:tr>
      <w:tr w:rsidR="00210449" w:rsidRPr="006B1B77" w14:paraId="663CA1A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C5731" w14:textId="77777777" w:rsidR="00210449" w:rsidRPr="006B1B77" w:rsidRDefault="00210449" w:rsidP="00490F36">
            <w:pPr>
              <w:pStyle w:val="rowtabella0"/>
              <w:rPr>
                <w:color w:val="002060"/>
              </w:rPr>
            </w:pPr>
            <w:r w:rsidRPr="006B1B7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B4C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6A6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C46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BA5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D53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BC95"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9324"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C54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63DB" w14:textId="77777777" w:rsidR="00210449" w:rsidRPr="006B1B77" w:rsidRDefault="00210449" w:rsidP="00490F36">
            <w:pPr>
              <w:pStyle w:val="rowtabella0"/>
              <w:jc w:val="center"/>
              <w:rPr>
                <w:color w:val="002060"/>
              </w:rPr>
            </w:pPr>
            <w:r w:rsidRPr="006B1B77">
              <w:rPr>
                <w:color w:val="002060"/>
              </w:rPr>
              <w:t>0</w:t>
            </w:r>
          </w:p>
        </w:tc>
      </w:tr>
      <w:tr w:rsidR="00210449" w:rsidRPr="006B1B77" w14:paraId="710AA84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23605" w14:textId="77777777" w:rsidR="00210449" w:rsidRPr="006B1B77" w:rsidRDefault="00210449" w:rsidP="00490F36">
            <w:pPr>
              <w:pStyle w:val="rowtabella0"/>
              <w:rPr>
                <w:color w:val="002060"/>
              </w:rPr>
            </w:pPr>
            <w:r w:rsidRPr="006B1B7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3A0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F59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844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985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42A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389F"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DC77"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9D9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38ED1" w14:textId="77777777" w:rsidR="00210449" w:rsidRPr="006B1B77" w:rsidRDefault="00210449" w:rsidP="00490F36">
            <w:pPr>
              <w:pStyle w:val="rowtabella0"/>
              <w:jc w:val="center"/>
              <w:rPr>
                <w:color w:val="002060"/>
              </w:rPr>
            </w:pPr>
            <w:r w:rsidRPr="006B1B77">
              <w:rPr>
                <w:color w:val="002060"/>
              </w:rPr>
              <w:t>0</w:t>
            </w:r>
          </w:p>
        </w:tc>
      </w:tr>
      <w:tr w:rsidR="00210449" w:rsidRPr="006B1B77" w14:paraId="4B3CD3C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6F9D9" w14:textId="77777777" w:rsidR="00210449" w:rsidRPr="006B1B77" w:rsidRDefault="00210449" w:rsidP="00490F36">
            <w:pPr>
              <w:pStyle w:val="rowtabella0"/>
              <w:rPr>
                <w:color w:val="002060"/>
              </w:rPr>
            </w:pPr>
            <w:r w:rsidRPr="006B1B7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C116"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5F3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263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2CB7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624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74B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64CAD"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76C5"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28F2" w14:textId="77777777" w:rsidR="00210449" w:rsidRPr="006B1B77" w:rsidRDefault="00210449" w:rsidP="00490F36">
            <w:pPr>
              <w:pStyle w:val="rowtabella0"/>
              <w:jc w:val="center"/>
              <w:rPr>
                <w:color w:val="002060"/>
              </w:rPr>
            </w:pPr>
            <w:r w:rsidRPr="006B1B77">
              <w:rPr>
                <w:color w:val="002060"/>
              </w:rPr>
              <w:t>0</w:t>
            </w:r>
          </w:p>
        </w:tc>
      </w:tr>
      <w:tr w:rsidR="00210449" w:rsidRPr="006B1B77" w14:paraId="1DFFED0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49F73" w14:textId="77777777" w:rsidR="00210449" w:rsidRPr="006B1B77" w:rsidRDefault="00210449" w:rsidP="00490F36">
            <w:pPr>
              <w:pStyle w:val="rowtabella0"/>
              <w:rPr>
                <w:color w:val="002060"/>
              </w:rPr>
            </w:pPr>
            <w:r w:rsidRPr="006B1B77">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072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06C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250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749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C29D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D42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AF9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2D9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4C03E" w14:textId="77777777" w:rsidR="00210449" w:rsidRPr="006B1B77" w:rsidRDefault="00210449" w:rsidP="00490F36">
            <w:pPr>
              <w:pStyle w:val="rowtabella0"/>
              <w:jc w:val="center"/>
              <w:rPr>
                <w:color w:val="002060"/>
              </w:rPr>
            </w:pPr>
            <w:r w:rsidRPr="006B1B77">
              <w:rPr>
                <w:color w:val="002060"/>
              </w:rPr>
              <w:t>0</w:t>
            </w:r>
          </w:p>
        </w:tc>
      </w:tr>
      <w:tr w:rsidR="00210449" w:rsidRPr="006B1B77" w14:paraId="2A38F7B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60674" w14:textId="77777777" w:rsidR="00210449" w:rsidRPr="006B1B77" w:rsidRDefault="00210449" w:rsidP="00490F36">
            <w:pPr>
              <w:pStyle w:val="rowtabella0"/>
              <w:rPr>
                <w:color w:val="002060"/>
              </w:rPr>
            </w:pPr>
            <w:r w:rsidRPr="006B1B77">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7E3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B10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A06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460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B15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E1EA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15E3"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780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D18E" w14:textId="77777777" w:rsidR="00210449" w:rsidRPr="006B1B77" w:rsidRDefault="00210449" w:rsidP="00490F36">
            <w:pPr>
              <w:pStyle w:val="rowtabella0"/>
              <w:jc w:val="center"/>
              <w:rPr>
                <w:color w:val="002060"/>
              </w:rPr>
            </w:pPr>
            <w:r w:rsidRPr="006B1B77">
              <w:rPr>
                <w:color w:val="002060"/>
              </w:rPr>
              <w:t>0</w:t>
            </w:r>
          </w:p>
        </w:tc>
      </w:tr>
      <w:tr w:rsidR="00210449" w:rsidRPr="006B1B77" w14:paraId="1B7FDDE6"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44474" w14:textId="77777777" w:rsidR="00210449" w:rsidRPr="006B1B77" w:rsidRDefault="00210449" w:rsidP="00490F36">
            <w:pPr>
              <w:pStyle w:val="rowtabella0"/>
              <w:rPr>
                <w:color w:val="002060"/>
              </w:rPr>
            </w:pPr>
            <w:r w:rsidRPr="006B1B77">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049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BE4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07F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0B2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FBF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A3DA"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AA99B"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56C2"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13D6" w14:textId="77777777" w:rsidR="00210449" w:rsidRPr="006B1B77" w:rsidRDefault="00210449" w:rsidP="00490F36">
            <w:pPr>
              <w:pStyle w:val="rowtabella0"/>
              <w:jc w:val="center"/>
              <w:rPr>
                <w:color w:val="002060"/>
              </w:rPr>
            </w:pPr>
            <w:r w:rsidRPr="006B1B77">
              <w:rPr>
                <w:color w:val="002060"/>
              </w:rPr>
              <w:t>0</w:t>
            </w:r>
          </w:p>
        </w:tc>
      </w:tr>
      <w:tr w:rsidR="00210449" w:rsidRPr="006B1B77" w14:paraId="3F63659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07C47" w14:textId="77777777" w:rsidR="00210449" w:rsidRPr="006B1B77" w:rsidRDefault="00210449" w:rsidP="00490F36">
            <w:pPr>
              <w:pStyle w:val="rowtabella0"/>
              <w:rPr>
                <w:color w:val="002060"/>
              </w:rPr>
            </w:pPr>
            <w:r w:rsidRPr="006B1B7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5A5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0F2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360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CBD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003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A4DE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E17F"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8B7E"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9501E" w14:textId="77777777" w:rsidR="00210449" w:rsidRPr="006B1B77" w:rsidRDefault="00210449" w:rsidP="00490F36">
            <w:pPr>
              <w:pStyle w:val="rowtabella0"/>
              <w:jc w:val="center"/>
              <w:rPr>
                <w:color w:val="002060"/>
              </w:rPr>
            </w:pPr>
            <w:r w:rsidRPr="006B1B77">
              <w:rPr>
                <w:color w:val="002060"/>
              </w:rPr>
              <w:t>0</w:t>
            </w:r>
          </w:p>
        </w:tc>
      </w:tr>
      <w:tr w:rsidR="00210449" w:rsidRPr="006B1B77" w14:paraId="3EC1B67D"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D31C3" w14:textId="77777777" w:rsidR="00210449" w:rsidRPr="006B1B77" w:rsidRDefault="00210449" w:rsidP="00490F36">
            <w:pPr>
              <w:pStyle w:val="rowtabella0"/>
              <w:rPr>
                <w:color w:val="002060"/>
              </w:rPr>
            </w:pPr>
            <w:proofErr w:type="spellStart"/>
            <w:proofErr w:type="gramStart"/>
            <w:r w:rsidRPr="006B1B77">
              <w:rPr>
                <w:color w:val="002060"/>
              </w:rPr>
              <w:t>sq.B</w:t>
            </w:r>
            <w:proofErr w:type="spellEnd"/>
            <w:proofErr w:type="gramEnd"/>
            <w:r w:rsidRPr="006B1B77">
              <w:rPr>
                <w:color w:val="002060"/>
              </w:rPr>
              <w:t xml:space="preserve"> SPECIAL ONE SPORTING </w:t>
            </w:r>
            <w:proofErr w:type="spellStart"/>
            <w:r w:rsidRPr="006B1B7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F2D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C6C6"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867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BDE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4C3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B92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67E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E4B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E107" w14:textId="77777777" w:rsidR="00210449" w:rsidRPr="006B1B77" w:rsidRDefault="00210449" w:rsidP="00490F36">
            <w:pPr>
              <w:pStyle w:val="rowtabella0"/>
              <w:jc w:val="center"/>
              <w:rPr>
                <w:color w:val="002060"/>
              </w:rPr>
            </w:pPr>
            <w:r w:rsidRPr="006B1B77">
              <w:rPr>
                <w:color w:val="002060"/>
              </w:rPr>
              <w:t>0</w:t>
            </w:r>
          </w:p>
        </w:tc>
      </w:tr>
    </w:tbl>
    <w:p w14:paraId="2882B772" w14:textId="77777777" w:rsidR="00210449" w:rsidRPr="006B1B77" w:rsidRDefault="00210449" w:rsidP="00210449">
      <w:pPr>
        <w:pStyle w:val="breakline"/>
        <w:rPr>
          <w:rFonts w:eastAsiaTheme="minorEastAsia"/>
          <w:color w:val="002060"/>
        </w:rPr>
      </w:pPr>
    </w:p>
    <w:p w14:paraId="39C468AE" w14:textId="77777777" w:rsidR="00210449" w:rsidRPr="006B1B77" w:rsidRDefault="00210449" w:rsidP="00210449">
      <w:pPr>
        <w:pStyle w:val="breakline"/>
        <w:rPr>
          <w:color w:val="002060"/>
        </w:rPr>
      </w:pPr>
    </w:p>
    <w:p w14:paraId="3EF0B400" w14:textId="77777777" w:rsidR="00210449" w:rsidRPr="006B1B77" w:rsidRDefault="00210449" w:rsidP="00210449">
      <w:pPr>
        <w:pStyle w:val="sottotitolocampionato10"/>
        <w:rPr>
          <w:color w:val="002060"/>
        </w:rPr>
      </w:pPr>
      <w:r w:rsidRPr="006B1B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675032C9"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64735"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6829D"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D8A04"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49225"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7559"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DC45B"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2958C"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0086E"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0455E"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20615" w14:textId="77777777" w:rsidR="00210449" w:rsidRPr="006B1B77" w:rsidRDefault="00210449" w:rsidP="00490F36">
            <w:pPr>
              <w:pStyle w:val="headertabella0"/>
              <w:rPr>
                <w:color w:val="002060"/>
              </w:rPr>
            </w:pPr>
            <w:r w:rsidRPr="006B1B77">
              <w:rPr>
                <w:color w:val="002060"/>
              </w:rPr>
              <w:t>PE</w:t>
            </w:r>
          </w:p>
        </w:tc>
      </w:tr>
      <w:tr w:rsidR="00210449" w:rsidRPr="006B1B77" w14:paraId="2B31E44B"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B93D16" w14:textId="77777777" w:rsidR="00210449" w:rsidRPr="006B1B77" w:rsidRDefault="00210449" w:rsidP="00490F36">
            <w:pPr>
              <w:pStyle w:val="rowtabella0"/>
              <w:rPr>
                <w:color w:val="002060"/>
                <w:lang w:val="es-ES"/>
              </w:rPr>
            </w:pPr>
            <w:r w:rsidRPr="006B1B77">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93653"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1D5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070F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9B5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C4D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AE4A"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2C5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EF2E"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8F00" w14:textId="77777777" w:rsidR="00210449" w:rsidRPr="006B1B77" w:rsidRDefault="00210449" w:rsidP="00490F36">
            <w:pPr>
              <w:pStyle w:val="rowtabella0"/>
              <w:jc w:val="center"/>
              <w:rPr>
                <w:color w:val="002060"/>
              </w:rPr>
            </w:pPr>
            <w:r w:rsidRPr="006B1B77">
              <w:rPr>
                <w:color w:val="002060"/>
              </w:rPr>
              <w:t>0</w:t>
            </w:r>
          </w:p>
        </w:tc>
      </w:tr>
      <w:tr w:rsidR="00210449" w:rsidRPr="006B1B77" w14:paraId="75789FE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FDD4D" w14:textId="77777777" w:rsidR="00210449" w:rsidRPr="006B1B77" w:rsidRDefault="00210449" w:rsidP="00490F36">
            <w:pPr>
              <w:pStyle w:val="rowtabella0"/>
              <w:rPr>
                <w:color w:val="002060"/>
              </w:rPr>
            </w:pPr>
            <w:r w:rsidRPr="006B1B77">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99475"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434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5DB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49C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A99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C0F9"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F65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0275"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36F2" w14:textId="77777777" w:rsidR="00210449" w:rsidRPr="006B1B77" w:rsidRDefault="00210449" w:rsidP="00490F36">
            <w:pPr>
              <w:pStyle w:val="rowtabella0"/>
              <w:jc w:val="center"/>
              <w:rPr>
                <w:color w:val="002060"/>
              </w:rPr>
            </w:pPr>
            <w:r w:rsidRPr="006B1B77">
              <w:rPr>
                <w:color w:val="002060"/>
              </w:rPr>
              <w:t>0</w:t>
            </w:r>
          </w:p>
        </w:tc>
      </w:tr>
      <w:tr w:rsidR="00210449" w:rsidRPr="006B1B77" w14:paraId="03B53C1D"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A5CE5" w14:textId="77777777" w:rsidR="00210449" w:rsidRPr="006B1B77" w:rsidRDefault="00210449" w:rsidP="00490F36">
            <w:pPr>
              <w:pStyle w:val="rowtabella0"/>
              <w:rPr>
                <w:color w:val="002060"/>
              </w:rPr>
            </w:pPr>
            <w:r w:rsidRPr="006B1B7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953B"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E2A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41CC7"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E9F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833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CB8B"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9485"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AA6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F7F5" w14:textId="77777777" w:rsidR="00210449" w:rsidRPr="006B1B77" w:rsidRDefault="00210449" w:rsidP="00490F36">
            <w:pPr>
              <w:pStyle w:val="rowtabella0"/>
              <w:jc w:val="center"/>
              <w:rPr>
                <w:color w:val="002060"/>
              </w:rPr>
            </w:pPr>
            <w:r w:rsidRPr="006B1B77">
              <w:rPr>
                <w:color w:val="002060"/>
              </w:rPr>
              <w:t>0</w:t>
            </w:r>
          </w:p>
        </w:tc>
      </w:tr>
      <w:tr w:rsidR="00210449" w:rsidRPr="006B1B77" w14:paraId="679ECCD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FCA4C" w14:textId="77777777" w:rsidR="00210449" w:rsidRPr="006B1B77" w:rsidRDefault="00210449" w:rsidP="00490F36">
            <w:pPr>
              <w:pStyle w:val="rowtabella0"/>
              <w:rPr>
                <w:color w:val="002060"/>
                <w:lang w:val="es-ES"/>
              </w:rPr>
            </w:pPr>
            <w:r w:rsidRPr="006B1B77">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B46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AC3C"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76B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A96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038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3EB9"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F46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1245"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6DD27" w14:textId="77777777" w:rsidR="00210449" w:rsidRPr="006B1B77" w:rsidRDefault="00210449" w:rsidP="00490F36">
            <w:pPr>
              <w:pStyle w:val="rowtabella0"/>
              <w:jc w:val="center"/>
              <w:rPr>
                <w:color w:val="002060"/>
              </w:rPr>
            </w:pPr>
            <w:r w:rsidRPr="006B1B77">
              <w:rPr>
                <w:color w:val="002060"/>
              </w:rPr>
              <w:t>0</w:t>
            </w:r>
          </w:p>
        </w:tc>
      </w:tr>
      <w:tr w:rsidR="00210449" w:rsidRPr="006B1B77" w14:paraId="3B454C9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59D10" w14:textId="77777777" w:rsidR="00210449" w:rsidRPr="006B1B77" w:rsidRDefault="00210449" w:rsidP="00490F36">
            <w:pPr>
              <w:pStyle w:val="rowtabella0"/>
              <w:rPr>
                <w:color w:val="002060"/>
              </w:rPr>
            </w:pPr>
            <w:r w:rsidRPr="006B1B7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4EC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B5B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CE0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CF7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CC4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4A04"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3D18"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079B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4913" w14:textId="77777777" w:rsidR="00210449" w:rsidRPr="006B1B77" w:rsidRDefault="00210449" w:rsidP="00490F36">
            <w:pPr>
              <w:pStyle w:val="rowtabella0"/>
              <w:jc w:val="center"/>
              <w:rPr>
                <w:color w:val="002060"/>
              </w:rPr>
            </w:pPr>
            <w:r w:rsidRPr="006B1B77">
              <w:rPr>
                <w:color w:val="002060"/>
              </w:rPr>
              <w:t>0</w:t>
            </w:r>
          </w:p>
        </w:tc>
      </w:tr>
      <w:tr w:rsidR="00210449" w:rsidRPr="006B1B77" w14:paraId="344D0C9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761D1" w14:textId="77777777" w:rsidR="00210449" w:rsidRPr="006B1B77" w:rsidRDefault="00210449" w:rsidP="00490F36">
            <w:pPr>
              <w:pStyle w:val="rowtabella0"/>
              <w:rPr>
                <w:color w:val="002060"/>
              </w:rPr>
            </w:pPr>
            <w:r w:rsidRPr="006B1B7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748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449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739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1976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876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8BE8D"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2FC0B"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089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47FA" w14:textId="77777777" w:rsidR="00210449" w:rsidRPr="006B1B77" w:rsidRDefault="00210449" w:rsidP="00490F36">
            <w:pPr>
              <w:pStyle w:val="rowtabella0"/>
              <w:jc w:val="center"/>
              <w:rPr>
                <w:color w:val="002060"/>
              </w:rPr>
            </w:pPr>
            <w:r w:rsidRPr="006B1B77">
              <w:rPr>
                <w:color w:val="002060"/>
              </w:rPr>
              <w:t>0</w:t>
            </w:r>
          </w:p>
        </w:tc>
      </w:tr>
      <w:tr w:rsidR="00210449" w:rsidRPr="006B1B77" w14:paraId="1D7DB50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92E10" w14:textId="77777777" w:rsidR="00210449" w:rsidRPr="006B1B77" w:rsidRDefault="00210449" w:rsidP="00490F36">
            <w:pPr>
              <w:pStyle w:val="rowtabella0"/>
              <w:rPr>
                <w:color w:val="002060"/>
              </w:rPr>
            </w:pPr>
            <w:r w:rsidRPr="006B1B7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E58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D52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C98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244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2CB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D3B9"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5458"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0A2A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C2BEA" w14:textId="77777777" w:rsidR="00210449" w:rsidRPr="006B1B77" w:rsidRDefault="00210449" w:rsidP="00490F36">
            <w:pPr>
              <w:pStyle w:val="rowtabella0"/>
              <w:jc w:val="center"/>
              <w:rPr>
                <w:color w:val="002060"/>
              </w:rPr>
            </w:pPr>
            <w:r w:rsidRPr="006B1B77">
              <w:rPr>
                <w:color w:val="002060"/>
              </w:rPr>
              <w:t>0</w:t>
            </w:r>
          </w:p>
        </w:tc>
      </w:tr>
      <w:tr w:rsidR="00210449" w:rsidRPr="006B1B77" w14:paraId="5493661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5D115" w14:textId="77777777" w:rsidR="00210449" w:rsidRPr="006B1B77" w:rsidRDefault="00210449" w:rsidP="00490F36">
            <w:pPr>
              <w:pStyle w:val="rowtabella0"/>
              <w:rPr>
                <w:color w:val="002060"/>
              </w:rPr>
            </w:pPr>
            <w:r w:rsidRPr="006B1B7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31E2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853A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CC5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242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0AB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F5CF"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CC2F"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8F39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39B4" w14:textId="77777777" w:rsidR="00210449" w:rsidRPr="006B1B77" w:rsidRDefault="00210449" w:rsidP="00490F36">
            <w:pPr>
              <w:pStyle w:val="rowtabella0"/>
              <w:jc w:val="center"/>
              <w:rPr>
                <w:color w:val="002060"/>
              </w:rPr>
            </w:pPr>
            <w:r w:rsidRPr="006B1B77">
              <w:rPr>
                <w:color w:val="002060"/>
              </w:rPr>
              <w:t>0</w:t>
            </w:r>
          </w:p>
        </w:tc>
      </w:tr>
      <w:tr w:rsidR="00210449" w:rsidRPr="006B1B77" w14:paraId="3ED61C5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F4C14" w14:textId="77777777" w:rsidR="00210449" w:rsidRPr="006B1B77" w:rsidRDefault="00210449" w:rsidP="00490F36">
            <w:pPr>
              <w:pStyle w:val="rowtabella0"/>
              <w:rPr>
                <w:color w:val="002060"/>
              </w:rPr>
            </w:pPr>
            <w:r w:rsidRPr="006B1B7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740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204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A39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3A5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EDF7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F43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35EC"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8010"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E425" w14:textId="77777777" w:rsidR="00210449" w:rsidRPr="006B1B77" w:rsidRDefault="00210449" w:rsidP="00490F36">
            <w:pPr>
              <w:pStyle w:val="rowtabella0"/>
              <w:jc w:val="center"/>
              <w:rPr>
                <w:color w:val="002060"/>
              </w:rPr>
            </w:pPr>
            <w:r w:rsidRPr="006B1B77">
              <w:rPr>
                <w:color w:val="002060"/>
              </w:rPr>
              <w:t>0</w:t>
            </w:r>
          </w:p>
        </w:tc>
      </w:tr>
      <w:tr w:rsidR="00210449" w:rsidRPr="006B1B77" w14:paraId="1517D65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AC2C0" w14:textId="77777777" w:rsidR="00210449" w:rsidRPr="006B1B77" w:rsidRDefault="00210449" w:rsidP="00490F36">
            <w:pPr>
              <w:pStyle w:val="rowtabella0"/>
              <w:rPr>
                <w:color w:val="002060"/>
              </w:rPr>
            </w:pPr>
            <w:r w:rsidRPr="006B1B77">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E049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ABB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04E0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FAC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64A7"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5BFF"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0CBF"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BD52"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3ECFF" w14:textId="77777777" w:rsidR="00210449" w:rsidRPr="006B1B77" w:rsidRDefault="00210449" w:rsidP="00490F36">
            <w:pPr>
              <w:pStyle w:val="rowtabella0"/>
              <w:jc w:val="center"/>
              <w:rPr>
                <w:color w:val="002060"/>
              </w:rPr>
            </w:pPr>
            <w:r w:rsidRPr="006B1B77">
              <w:rPr>
                <w:color w:val="002060"/>
              </w:rPr>
              <w:t>0</w:t>
            </w:r>
          </w:p>
        </w:tc>
      </w:tr>
      <w:tr w:rsidR="00210449" w:rsidRPr="006B1B77" w14:paraId="7E63BCD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7A4EC" w14:textId="77777777" w:rsidR="00210449" w:rsidRPr="006B1B77" w:rsidRDefault="00210449" w:rsidP="00490F36">
            <w:pPr>
              <w:pStyle w:val="rowtabella0"/>
              <w:rPr>
                <w:color w:val="002060"/>
              </w:rPr>
            </w:pPr>
            <w:r w:rsidRPr="006B1B77">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C43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E4B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610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599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348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C34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9CA77"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0B00"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DBAF" w14:textId="77777777" w:rsidR="00210449" w:rsidRPr="006B1B77" w:rsidRDefault="00210449" w:rsidP="00490F36">
            <w:pPr>
              <w:pStyle w:val="rowtabella0"/>
              <w:jc w:val="center"/>
              <w:rPr>
                <w:color w:val="002060"/>
              </w:rPr>
            </w:pPr>
            <w:r w:rsidRPr="006B1B77">
              <w:rPr>
                <w:color w:val="002060"/>
              </w:rPr>
              <w:t>0</w:t>
            </w:r>
          </w:p>
        </w:tc>
      </w:tr>
      <w:tr w:rsidR="00210449" w:rsidRPr="006B1B77" w14:paraId="4E437BE1"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514087" w14:textId="77777777" w:rsidR="00210449" w:rsidRPr="006B1B77" w:rsidRDefault="00210449" w:rsidP="00490F36">
            <w:pPr>
              <w:pStyle w:val="rowtabella0"/>
              <w:rPr>
                <w:color w:val="002060"/>
              </w:rPr>
            </w:pPr>
            <w:r w:rsidRPr="006B1B7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5579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AF1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F08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7B0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A64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8B4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A69D"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B911"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8776" w14:textId="77777777" w:rsidR="00210449" w:rsidRPr="006B1B77" w:rsidRDefault="00210449" w:rsidP="00490F36">
            <w:pPr>
              <w:pStyle w:val="rowtabella0"/>
              <w:jc w:val="center"/>
              <w:rPr>
                <w:color w:val="002060"/>
              </w:rPr>
            </w:pPr>
            <w:r w:rsidRPr="006B1B77">
              <w:rPr>
                <w:color w:val="002060"/>
              </w:rPr>
              <w:t>0</w:t>
            </w:r>
          </w:p>
        </w:tc>
      </w:tr>
    </w:tbl>
    <w:p w14:paraId="0DF4418E" w14:textId="77777777" w:rsidR="00210449" w:rsidRPr="006B1B77" w:rsidRDefault="00210449" w:rsidP="00210449">
      <w:pPr>
        <w:pStyle w:val="breakline"/>
        <w:rPr>
          <w:rFonts w:eastAsiaTheme="minorEastAsia"/>
          <w:color w:val="002060"/>
        </w:rPr>
      </w:pPr>
    </w:p>
    <w:p w14:paraId="6E839DC1" w14:textId="77777777" w:rsidR="00210449" w:rsidRPr="006B1B77" w:rsidRDefault="00210449" w:rsidP="00210449">
      <w:pPr>
        <w:pStyle w:val="breakline"/>
        <w:rPr>
          <w:color w:val="002060"/>
        </w:rPr>
      </w:pPr>
    </w:p>
    <w:p w14:paraId="4A47E5A8" w14:textId="77777777" w:rsidR="00210449" w:rsidRPr="006B1B77" w:rsidRDefault="00210449" w:rsidP="00210449">
      <w:pPr>
        <w:pStyle w:val="sottotitolocampionato10"/>
        <w:rPr>
          <w:color w:val="002060"/>
        </w:rPr>
      </w:pPr>
      <w:r w:rsidRPr="006B1B7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5B2903DA"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23147"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94310"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EA796"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FF91D"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49C49"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C72AF"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89F6D"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9228B"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EF169"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0047C" w14:textId="77777777" w:rsidR="00210449" w:rsidRPr="006B1B77" w:rsidRDefault="00210449" w:rsidP="00490F36">
            <w:pPr>
              <w:pStyle w:val="headertabella0"/>
              <w:rPr>
                <w:color w:val="002060"/>
              </w:rPr>
            </w:pPr>
            <w:r w:rsidRPr="006B1B77">
              <w:rPr>
                <w:color w:val="002060"/>
              </w:rPr>
              <w:t>PE</w:t>
            </w:r>
          </w:p>
        </w:tc>
      </w:tr>
      <w:tr w:rsidR="00210449" w:rsidRPr="006B1B77" w14:paraId="08809093"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85B73C" w14:textId="77777777" w:rsidR="00210449" w:rsidRPr="006B1B77" w:rsidRDefault="00210449" w:rsidP="00490F36">
            <w:pPr>
              <w:pStyle w:val="rowtabella0"/>
              <w:rPr>
                <w:color w:val="002060"/>
              </w:rPr>
            </w:pPr>
            <w:r w:rsidRPr="006B1B7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47FF"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DB4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096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B3F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E48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CCEF"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C80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F71B"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7C61" w14:textId="77777777" w:rsidR="00210449" w:rsidRPr="006B1B77" w:rsidRDefault="00210449" w:rsidP="00490F36">
            <w:pPr>
              <w:pStyle w:val="rowtabella0"/>
              <w:jc w:val="center"/>
              <w:rPr>
                <w:color w:val="002060"/>
              </w:rPr>
            </w:pPr>
            <w:r w:rsidRPr="006B1B77">
              <w:rPr>
                <w:color w:val="002060"/>
              </w:rPr>
              <w:t>0</w:t>
            </w:r>
          </w:p>
        </w:tc>
      </w:tr>
      <w:tr w:rsidR="00210449" w:rsidRPr="006B1B77" w14:paraId="561A462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70A47" w14:textId="77777777" w:rsidR="00210449" w:rsidRPr="006B1B77" w:rsidRDefault="00210449" w:rsidP="00490F36">
            <w:pPr>
              <w:pStyle w:val="rowtabella0"/>
              <w:rPr>
                <w:color w:val="002060"/>
              </w:rPr>
            </w:pPr>
            <w:r w:rsidRPr="006B1B7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2C72"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E56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B86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DFC7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2C0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E6FB"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198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257D"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2280" w14:textId="77777777" w:rsidR="00210449" w:rsidRPr="006B1B77" w:rsidRDefault="00210449" w:rsidP="00490F36">
            <w:pPr>
              <w:pStyle w:val="rowtabella0"/>
              <w:jc w:val="center"/>
              <w:rPr>
                <w:color w:val="002060"/>
              </w:rPr>
            </w:pPr>
            <w:r w:rsidRPr="006B1B77">
              <w:rPr>
                <w:color w:val="002060"/>
              </w:rPr>
              <w:t>0</w:t>
            </w:r>
          </w:p>
        </w:tc>
      </w:tr>
      <w:tr w:rsidR="00210449" w:rsidRPr="006B1B77" w14:paraId="28FDA2B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2A5E7" w14:textId="77777777" w:rsidR="00210449" w:rsidRPr="006B1B77" w:rsidRDefault="00210449" w:rsidP="00490F36">
            <w:pPr>
              <w:pStyle w:val="rowtabella0"/>
              <w:rPr>
                <w:color w:val="002060"/>
              </w:rPr>
            </w:pPr>
            <w:r w:rsidRPr="006B1B77">
              <w:rPr>
                <w:color w:val="002060"/>
              </w:rPr>
              <w:t xml:space="preserve">A.S.D. </w:t>
            </w:r>
            <w:proofErr w:type="gramStart"/>
            <w:r w:rsidRPr="006B1B77">
              <w:rPr>
                <w:color w:val="002060"/>
              </w:rPr>
              <w:t>CITTA</w:t>
            </w:r>
            <w:proofErr w:type="gramEnd"/>
            <w:r w:rsidRPr="006B1B77">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774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4530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45F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9EC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F89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6637"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3B4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D5F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957D" w14:textId="77777777" w:rsidR="00210449" w:rsidRPr="006B1B77" w:rsidRDefault="00210449" w:rsidP="00490F36">
            <w:pPr>
              <w:pStyle w:val="rowtabella0"/>
              <w:jc w:val="center"/>
              <w:rPr>
                <w:color w:val="002060"/>
              </w:rPr>
            </w:pPr>
            <w:r w:rsidRPr="006B1B77">
              <w:rPr>
                <w:color w:val="002060"/>
              </w:rPr>
              <w:t>0</w:t>
            </w:r>
          </w:p>
        </w:tc>
      </w:tr>
      <w:tr w:rsidR="00210449" w:rsidRPr="006B1B77" w14:paraId="6FE3C2CB"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748AE" w14:textId="77777777" w:rsidR="00210449" w:rsidRPr="006B1B77" w:rsidRDefault="00210449" w:rsidP="00490F36">
            <w:pPr>
              <w:pStyle w:val="rowtabella0"/>
              <w:rPr>
                <w:color w:val="002060"/>
              </w:rPr>
            </w:pPr>
            <w:r w:rsidRPr="006B1B7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EFA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05E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45A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77A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EC3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93B9"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197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D9D9"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0C7B" w14:textId="77777777" w:rsidR="00210449" w:rsidRPr="006B1B77" w:rsidRDefault="00210449" w:rsidP="00490F36">
            <w:pPr>
              <w:pStyle w:val="rowtabella0"/>
              <w:jc w:val="center"/>
              <w:rPr>
                <w:color w:val="002060"/>
              </w:rPr>
            </w:pPr>
            <w:r w:rsidRPr="006B1B77">
              <w:rPr>
                <w:color w:val="002060"/>
              </w:rPr>
              <w:t>0</w:t>
            </w:r>
          </w:p>
        </w:tc>
      </w:tr>
      <w:tr w:rsidR="00210449" w:rsidRPr="006B1B77" w14:paraId="7833A65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4C62F" w14:textId="77777777" w:rsidR="00210449" w:rsidRPr="006B1B77" w:rsidRDefault="00210449" w:rsidP="00490F36">
            <w:pPr>
              <w:pStyle w:val="rowtabella0"/>
              <w:rPr>
                <w:color w:val="002060"/>
                <w:lang w:val="es-ES"/>
              </w:rPr>
            </w:pPr>
            <w:r w:rsidRPr="006B1B77">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3A3D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FDE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254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6AD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520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EE65"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601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7CE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E208D" w14:textId="77777777" w:rsidR="00210449" w:rsidRPr="006B1B77" w:rsidRDefault="00210449" w:rsidP="00490F36">
            <w:pPr>
              <w:pStyle w:val="rowtabella0"/>
              <w:jc w:val="center"/>
              <w:rPr>
                <w:color w:val="002060"/>
              </w:rPr>
            </w:pPr>
            <w:r w:rsidRPr="006B1B77">
              <w:rPr>
                <w:color w:val="002060"/>
              </w:rPr>
              <w:t>0</w:t>
            </w:r>
          </w:p>
        </w:tc>
      </w:tr>
      <w:tr w:rsidR="00210449" w:rsidRPr="006B1B77" w14:paraId="72E8D29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292F4" w14:textId="77777777" w:rsidR="00210449" w:rsidRPr="006B1B77" w:rsidRDefault="00210449" w:rsidP="00490F36">
            <w:pPr>
              <w:pStyle w:val="rowtabella0"/>
              <w:rPr>
                <w:color w:val="002060"/>
              </w:rPr>
            </w:pPr>
            <w:r w:rsidRPr="006B1B7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9200"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F17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A93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73C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4B72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BB98"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A14A"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836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DE82" w14:textId="77777777" w:rsidR="00210449" w:rsidRPr="006B1B77" w:rsidRDefault="00210449" w:rsidP="00490F36">
            <w:pPr>
              <w:pStyle w:val="rowtabella0"/>
              <w:jc w:val="center"/>
              <w:rPr>
                <w:color w:val="002060"/>
              </w:rPr>
            </w:pPr>
            <w:r w:rsidRPr="006B1B77">
              <w:rPr>
                <w:color w:val="002060"/>
              </w:rPr>
              <w:t>0</w:t>
            </w:r>
          </w:p>
        </w:tc>
      </w:tr>
      <w:tr w:rsidR="00210449" w:rsidRPr="006B1B77" w14:paraId="12436183"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452AE" w14:textId="77777777" w:rsidR="00210449" w:rsidRPr="006B1B77" w:rsidRDefault="00210449" w:rsidP="00490F36">
            <w:pPr>
              <w:pStyle w:val="rowtabella0"/>
              <w:rPr>
                <w:color w:val="002060"/>
              </w:rPr>
            </w:pPr>
            <w:r w:rsidRPr="006B1B7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DD6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FD2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A71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5EA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B83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C824"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C799"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0D1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7416" w14:textId="77777777" w:rsidR="00210449" w:rsidRPr="006B1B77" w:rsidRDefault="00210449" w:rsidP="00490F36">
            <w:pPr>
              <w:pStyle w:val="rowtabella0"/>
              <w:jc w:val="center"/>
              <w:rPr>
                <w:color w:val="002060"/>
              </w:rPr>
            </w:pPr>
            <w:r w:rsidRPr="006B1B77">
              <w:rPr>
                <w:color w:val="002060"/>
              </w:rPr>
              <w:t>0</w:t>
            </w:r>
          </w:p>
        </w:tc>
      </w:tr>
      <w:tr w:rsidR="00210449" w:rsidRPr="006B1B77" w14:paraId="42AB5E6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0992F" w14:textId="77777777" w:rsidR="00210449" w:rsidRPr="006B1B77" w:rsidRDefault="00210449" w:rsidP="00490F36">
            <w:pPr>
              <w:pStyle w:val="rowtabella0"/>
              <w:rPr>
                <w:color w:val="002060"/>
              </w:rPr>
            </w:pPr>
            <w:r w:rsidRPr="006B1B7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17B9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14D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213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051A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7ED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6A9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937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3FE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A024" w14:textId="77777777" w:rsidR="00210449" w:rsidRPr="006B1B77" w:rsidRDefault="00210449" w:rsidP="00490F36">
            <w:pPr>
              <w:pStyle w:val="rowtabella0"/>
              <w:jc w:val="center"/>
              <w:rPr>
                <w:color w:val="002060"/>
              </w:rPr>
            </w:pPr>
            <w:r w:rsidRPr="006B1B77">
              <w:rPr>
                <w:color w:val="002060"/>
              </w:rPr>
              <w:t>0</w:t>
            </w:r>
          </w:p>
        </w:tc>
      </w:tr>
      <w:tr w:rsidR="00210449" w:rsidRPr="006B1B77" w14:paraId="3BB3531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10FF3" w14:textId="77777777" w:rsidR="00210449" w:rsidRPr="006B1B77" w:rsidRDefault="00210449" w:rsidP="00490F36">
            <w:pPr>
              <w:pStyle w:val="rowtabella0"/>
              <w:rPr>
                <w:color w:val="002060"/>
              </w:rPr>
            </w:pPr>
            <w:r w:rsidRPr="006B1B7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AD2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7CC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775F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943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FC1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C139"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75A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9E1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DB2F" w14:textId="77777777" w:rsidR="00210449" w:rsidRPr="006B1B77" w:rsidRDefault="00210449" w:rsidP="00490F36">
            <w:pPr>
              <w:pStyle w:val="rowtabella0"/>
              <w:jc w:val="center"/>
              <w:rPr>
                <w:color w:val="002060"/>
              </w:rPr>
            </w:pPr>
            <w:r w:rsidRPr="006B1B77">
              <w:rPr>
                <w:color w:val="002060"/>
              </w:rPr>
              <w:t>0</w:t>
            </w:r>
          </w:p>
        </w:tc>
      </w:tr>
      <w:tr w:rsidR="00210449" w:rsidRPr="006B1B77" w14:paraId="2C63B13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7A252" w14:textId="77777777" w:rsidR="00210449" w:rsidRPr="006B1B77" w:rsidRDefault="00210449" w:rsidP="00490F36">
            <w:pPr>
              <w:pStyle w:val="rowtabella0"/>
              <w:rPr>
                <w:color w:val="002060"/>
              </w:rPr>
            </w:pPr>
            <w:r w:rsidRPr="006B1B7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257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165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9B1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A39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B67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094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EF2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05B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AB20" w14:textId="77777777" w:rsidR="00210449" w:rsidRPr="006B1B77" w:rsidRDefault="00210449" w:rsidP="00490F36">
            <w:pPr>
              <w:pStyle w:val="rowtabella0"/>
              <w:jc w:val="center"/>
              <w:rPr>
                <w:color w:val="002060"/>
              </w:rPr>
            </w:pPr>
            <w:r w:rsidRPr="006B1B77">
              <w:rPr>
                <w:color w:val="002060"/>
              </w:rPr>
              <w:t>0</w:t>
            </w:r>
          </w:p>
        </w:tc>
      </w:tr>
      <w:tr w:rsidR="00210449" w:rsidRPr="006B1B77" w14:paraId="5F82BB03"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21C25" w14:textId="77777777" w:rsidR="00210449" w:rsidRPr="006B1B77" w:rsidRDefault="00210449" w:rsidP="00490F36">
            <w:pPr>
              <w:pStyle w:val="rowtabella0"/>
              <w:rPr>
                <w:color w:val="002060"/>
                <w:lang w:val="es-ES"/>
              </w:rPr>
            </w:pPr>
            <w:r w:rsidRPr="006B1B77">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5B6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85D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5F0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103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0002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6AE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093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A49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7A12" w14:textId="77777777" w:rsidR="00210449" w:rsidRPr="006B1B77" w:rsidRDefault="00210449" w:rsidP="00490F36">
            <w:pPr>
              <w:pStyle w:val="rowtabella0"/>
              <w:jc w:val="center"/>
              <w:rPr>
                <w:color w:val="002060"/>
              </w:rPr>
            </w:pPr>
            <w:r w:rsidRPr="006B1B77">
              <w:rPr>
                <w:color w:val="002060"/>
              </w:rPr>
              <w:t>0</w:t>
            </w:r>
          </w:p>
        </w:tc>
      </w:tr>
      <w:tr w:rsidR="00210449" w:rsidRPr="006B1B77" w14:paraId="62EE2C9E"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4D3DF4" w14:textId="77777777" w:rsidR="00210449" w:rsidRPr="006B1B77" w:rsidRDefault="00210449" w:rsidP="00490F36">
            <w:pPr>
              <w:pStyle w:val="rowtabella0"/>
              <w:rPr>
                <w:color w:val="002060"/>
              </w:rPr>
            </w:pPr>
            <w:r w:rsidRPr="006B1B77">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87A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7BC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CCB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B4F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46D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86A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BC6DB"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81A5"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78B9" w14:textId="77777777" w:rsidR="00210449" w:rsidRPr="006B1B77" w:rsidRDefault="00210449" w:rsidP="00490F36">
            <w:pPr>
              <w:pStyle w:val="rowtabella0"/>
              <w:jc w:val="center"/>
              <w:rPr>
                <w:color w:val="002060"/>
              </w:rPr>
            </w:pPr>
            <w:r w:rsidRPr="006B1B77">
              <w:rPr>
                <w:color w:val="002060"/>
              </w:rPr>
              <w:t>0</w:t>
            </w:r>
          </w:p>
        </w:tc>
      </w:tr>
    </w:tbl>
    <w:p w14:paraId="66329A50" w14:textId="77777777" w:rsidR="00210449" w:rsidRPr="006B1B77" w:rsidRDefault="00210449" w:rsidP="00210449">
      <w:pPr>
        <w:pStyle w:val="breakline"/>
        <w:rPr>
          <w:rFonts w:eastAsiaTheme="minorEastAsia"/>
          <w:color w:val="002060"/>
        </w:rPr>
      </w:pPr>
    </w:p>
    <w:p w14:paraId="3E56E500" w14:textId="77777777" w:rsidR="00210449" w:rsidRPr="006B1B77" w:rsidRDefault="00210449" w:rsidP="00210449">
      <w:pPr>
        <w:pStyle w:val="breakline"/>
        <w:rPr>
          <w:color w:val="002060"/>
        </w:rPr>
      </w:pPr>
    </w:p>
    <w:p w14:paraId="269C0718" w14:textId="77777777" w:rsidR="00210449" w:rsidRPr="006B1B77" w:rsidRDefault="00210449" w:rsidP="00210449">
      <w:pPr>
        <w:pStyle w:val="sottotitolocampionato10"/>
        <w:rPr>
          <w:color w:val="002060"/>
        </w:rPr>
      </w:pPr>
      <w:r w:rsidRPr="006B1B7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7860878F"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8F23E"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21C27"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EBFA9"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B98C7"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0D0BB"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43F85"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5A3E3"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D1BBF"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E57E3"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E6FB6" w14:textId="77777777" w:rsidR="00210449" w:rsidRPr="006B1B77" w:rsidRDefault="00210449" w:rsidP="00490F36">
            <w:pPr>
              <w:pStyle w:val="headertabella0"/>
              <w:rPr>
                <w:color w:val="002060"/>
              </w:rPr>
            </w:pPr>
            <w:r w:rsidRPr="006B1B77">
              <w:rPr>
                <w:color w:val="002060"/>
              </w:rPr>
              <w:t>PE</w:t>
            </w:r>
          </w:p>
        </w:tc>
      </w:tr>
      <w:tr w:rsidR="00210449" w:rsidRPr="006B1B77" w14:paraId="78FD367B"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3D6F1D" w14:textId="77777777" w:rsidR="00210449" w:rsidRPr="006B1B77" w:rsidRDefault="00210449" w:rsidP="00490F36">
            <w:pPr>
              <w:pStyle w:val="rowtabella0"/>
              <w:rPr>
                <w:color w:val="002060"/>
              </w:rPr>
            </w:pPr>
            <w:r w:rsidRPr="006B1B77">
              <w:rPr>
                <w:color w:val="002060"/>
              </w:rPr>
              <w:lastRenderedPageBreak/>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703F"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EA0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8016"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7D4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940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3B44"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631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41F7"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82CF" w14:textId="77777777" w:rsidR="00210449" w:rsidRPr="006B1B77" w:rsidRDefault="00210449" w:rsidP="00490F36">
            <w:pPr>
              <w:pStyle w:val="rowtabella0"/>
              <w:jc w:val="center"/>
              <w:rPr>
                <w:color w:val="002060"/>
              </w:rPr>
            </w:pPr>
            <w:r w:rsidRPr="006B1B77">
              <w:rPr>
                <w:color w:val="002060"/>
              </w:rPr>
              <w:t>0</w:t>
            </w:r>
          </w:p>
        </w:tc>
      </w:tr>
      <w:tr w:rsidR="00210449" w:rsidRPr="006B1B77" w14:paraId="12EF4954"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0137B" w14:textId="77777777" w:rsidR="00210449" w:rsidRPr="006B1B77" w:rsidRDefault="00210449" w:rsidP="00490F36">
            <w:pPr>
              <w:pStyle w:val="rowtabella0"/>
              <w:rPr>
                <w:color w:val="002060"/>
              </w:rPr>
            </w:pPr>
            <w:r w:rsidRPr="006B1B7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26D4"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885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9CFC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81B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6E4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0AFE"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5A4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7C35"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E75B" w14:textId="77777777" w:rsidR="00210449" w:rsidRPr="006B1B77" w:rsidRDefault="00210449" w:rsidP="00490F36">
            <w:pPr>
              <w:pStyle w:val="rowtabella0"/>
              <w:jc w:val="center"/>
              <w:rPr>
                <w:color w:val="002060"/>
              </w:rPr>
            </w:pPr>
            <w:r w:rsidRPr="006B1B77">
              <w:rPr>
                <w:color w:val="002060"/>
              </w:rPr>
              <w:t>0</w:t>
            </w:r>
          </w:p>
        </w:tc>
      </w:tr>
      <w:tr w:rsidR="00210449" w:rsidRPr="006B1B77" w14:paraId="477A294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CE8FF" w14:textId="77777777" w:rsidR="00210449" w:rsidRPr="006B1B77" w:rsidRDefault="00210449" w:rsidP="00490F36">
            <w:pPr>
              <w:pStyle w:val="rowtabella0"/>
              <w:rPr>
                <w:color w:val="002060"/>
              </w:rPr>
            </w:pPr>
            <w:r w:rsidRPr="006B1B77">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2B12"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205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7862"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375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017F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03AB"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DA603"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6BAB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3760" w14:textId="77777777" w:rsidR="00210449" w:rsidRPr="006B1B77" w:rsidRDefault="00210449" w:rsidP="00490F36">
            <w:pPr>
              <w:pStyle w:val="rowtabella0"/>
              <w:jc w:val="center"/>
              <w:rPr>
                <w:color w:val="002060"/>
              </w:rPr>
            </w:pPr>
            <w:r w:rsidRPr="006B1B77">
              <w:rPr>
                <w:color w:val="002060"/>
              </w:rPr>
              <w:t>0</w:t>
            </w:r>
          </w:p>
        </w:tc>
      </w:tr>
      <w:tr w:rsidR="00210449" w:rsidRPr="006B1B77" w14:paraId="6DBE401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D721D" w14:textId="77777777" w:rsidR="00210449" w:rsidRPr="006B1B77" w:rsidRDefault="00210449" w:rsidP="00490F36">
            <w:pPr>
              <w:pStyle w:val="rowtabella0"/>
              <w:rPr>
                <w:color w:val="002060"/>
              </w:rPr>
            </w:pPr>
            <w:r w:rsidRPr="006B1B77">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F91A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D30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0DE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57C7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4B4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DA43"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F79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E92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409A" w14:textId="77777777" w:rsidR="00210449" w:rsidRPr="006B1B77" w:rsidRDefault="00210449" w:rsidP="00490F36">
            <w:pPr>
              <w:pStyle w:val="rowtabella0"/>
              <w:jc w:val="center"/>
              <w:rPr>
                <w:color w:val="002060"/>
              </w:rPr>
            </w:pPr>
            <w:r w:rsidRPr="006B1B77">
              <w:rPr>
                <w:color w:val="002060"/>
              </w:rPr>
              <w:t>0</w:t>
            </w:r>
          </w:p>
        </w:tc>
      </w:tr>
      <w:tr w:rsidR="00210449" w:rsidRPr="006B1B77" w14:paraId="455F7D9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CAA36" w14:textId="77777777" w:rsidR="00210449" w:rsidRPr="006B1B77" w:rsidRDefault="00210449" w:rsidP="00490F36">
            <w:pPr>
              <w:pStyle w:val="rowtabella0"/>
              <w:rPr>
                <w:color w:val="002060"/>
              </w:rPr>
            </w:pPr>
            <w:r w:rsidRPr="006B1B77">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B1F6"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E3C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8EE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EE0D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10D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CA31"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9BBC"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E3E5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18B4" w14:textId="77777777" w:rsidR="00210449" w:rsidRPr="006B1B77" w:rsidRDefault="00210449" w:rsidP="00490F36">
            <w:pPr>
              <w:pStyle w:val="rowtabella0"/>
              <w:jc w:val="center"/>
              <w:rPr>
                <w:color w:val="002060"/>
              </w:rPr>
            </w:pPr>
            <w:r w:rsidRPr="006B1B77">
              <w:rPr>
                <w:color w:val="002060"/>
              </w:rPr>
              <w:t>0</w:t>
            </w:r>
          </w:p>
        </w:tc>
      </w:tr>
      <w:tr w:rsidR="00210449" w:rsidRPr="006B1B77" w14:paraId="5AF20A0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1FFA4" w14:textId="77777777" w:rsidR="00210449" w:rsidRPr="006B1B77" w:rsidRDefault="00210449" w:rsidP="00490F36">
            <w:pPr>
              <w:pStyle w:val="rowtabella0"/>
              <w:rPr>
                <w:color w:val="002060"/>
              </w:rPr>
            </w:pPr>
            <w:r w:rsidRPr="006B1B77">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251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06E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79A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E76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C5F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2219"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F2D8"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1398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1A47" w14:textId="77777777" w:rsidR="00210449" w:rsidRPr="006B1B77" w:rsidRDefault="00210449" w:rsidP="00490F36">
            <w:pPr>
              <w:pStyle w:val="rowtabella0"/>
              <w:jc w:val="center"/>
              <w:rPr>
                <w:color w:val="002060"/>
              </w:rPr>
            </w:pPr>
            <w:r w:rsidRPr="006B1B77">
              <w:rPr>
                <w:color w:val="002060"/>
              </w:rPr>
              <w:t>0</w:t>
            </w:r>
          </w:p>
        </w:tc>
      </w:tr>
      <w:tr w:rsidR="00210449" w:rsidRPr="006B1B77" w14:paraId="43D3955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6BE01" w14:textId="77777777" w:rsidR="00210449" w:rsidRPr="006B1B77" w:rsidRDefault="00210449" w:rsidP="00490F36">
            <w:pPr>
              <w:pStyle w:val="rowtabella0"/>
              <w:rPr>
                <w:color w:val="002060"/>
              </w:rPr>
            </w:pPr>
            <w:r w:rsidRPr="006B1B7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E69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1C12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41D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C50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456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98A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2225"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7AE3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9C50" w14:textId="77777777" w:rsidR="00210449" w:rsidRPr="006B1B77" w:rsidRDefault="00210449" w:rsidP="00490F36">
            <w:pPr>
              <w:pStyle w:val="rowtabella0"/>
              <w:jc w:val="center"/>
              <w:rPr>
                <w:color w:val="002060"/>
              </w:rPr>
            </w:pPr>
            <w:r w:rsidRPr="006B1B77">
              <w:rPr>
                <w:color w:val="002060"/>
              </w:rPr>
              <w:t>0</w:t>
            </w:r>
          </w:p>
        </w:tc>
      </w:tr>
      <w:tr w:rsidR="00210449" w:rsidRPr="006B1B77" w14:paraId="5190F41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4C9C7" w14:textId="77777777" w:rsidR="00210449" w:rsidRPr="006B1B77" w:rsidRDefault="00210449" w:rsidP="00490F36">
            <w:pPr>
              <w:pStyle w:val="rowtabella0"/>
              <w:rPr>
                <w:color w:val="002060"/>
              </w:rPr>
            </w:pPr>
            <w:r w:rsidRPr="006B1B77">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A05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53F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130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413D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26C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5E70"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D1F8"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FB6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74076" w14:textId="77777777" w:rsidR="00210449" w:rsidRPr="006B1B77" w:rsidRDefault="00210449" w:rsidP="00490F36">
            <w:pPr>
              <w:pStyle w:val="rowtabella0"/>
              <w:jc w:val="center"/>
              <w:rPr>
                <w:color w:val="002060"/>
              </w:rPr>
            </w:pPr>
            <w:r w:rsidRPr="006B1B77">
              <w:rPr>
                <w:color w:val="002060"/>
              </w:rPr>
              <w:t>0</w:t>
            </w:r>
          </w:p>
        </w:tc>
      </w:tr>
      <w:tr w:rsidR="00210449" w:rsidRPr="006B1B77" w14:paraId="4A31FE2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0EEB2" w14:textId="77777777" w:rsidR="00210449" w:rsidRPr="006B1B77" w:rsidRDefault="00210449" w:rsidP="00490F36">
            <w:pPr>
              <w:pStyle w:val="rowtabella0"/>
              <w:rPr>
                <w:color w:val="002060"/>
              </w:rPr>
            </w:pPr>
            <w:r w:rsidRPr="006B1B7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026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3C85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B89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920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3B0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6A3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A46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252D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13BD" w14:textId="77777777" w:rsidR="00210449" w:rsidRPr="006B1B77" w:rsidRDefault="00210449" w:rsidP="00490F36">
            <w:pPr>
              <w:pStyle w:val="rowtabella0"/>
              <w:jc w:val="center"/>
              <w:rPr>
                <w:color w:val="002060"/>
              </w:rPr>
            </w:pPr>
            <w:r w:rsidRPr="006B1B77">
              <w:rPr>
                <w:color w:val="002060"/>
              </w:rPr>
              <w:t>0</w:t>
            </w:r>
          </w:p>
        </w:tc>
      </w:tr>
      <w:tr w:rsidR="00210449" w:rsidRPr="006B1B77" w14:paraId="04A0C56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FB77E" w14:textId="77777777" w:rsidR="00210449" w:rsidRPr="006B1B77" w:rsidRDefault="00210449" w:rsidP="00490F36">
            <w:pPr>
              <w:pStyle w:val="rowtabella0"/>
              <w:rPr>
                <w:color w:val="002060"/>
              </w:rPr>
            </w:pPr>
            <w:r w:rsidRPr="006B1B7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45B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9CA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C4E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A78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509C"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72D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5CFC3"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2DC7"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FF23" w14:textId="77777777" w:rsidR="00210449" w:rsidRPr="006B1B77" w:rsidRDefault="00210449" w:rsidP="00490F36">
            <w:pPr>
              <w:pStyle w:val="rowtabella0"/>
              <w:jc w:val="center"/>
              <w:rPr>
                <w:color w:val="002060"/>
              </w:rPr>
            </w:pPr>
            <w:r w:rsidRPr="006B1B77">
              <w:rPr>
                <w:color w:val="002060"/>
              </w:rPr>
              <w:t>0</w:t>
            </w:r>
          </w:p>
        </w:tc>
      </w:tr>
      <w:tr w:rsidR="00210449" w:rsidRPr="006B1B77" w14:paraId="5D6CA77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09778" w14:textId="77777777" w:rsidR="00210449" w:rsidRPr="006B1B77" w:rsidRDefault="00210449" w:rsidP="00490F36">
            <w:pPr>
              <w:pStyle w:val="rowtabella0"/>
              <w:rPr>
                <w:color w:val="002060"/>
              </w:rPr>
            </w:pPr>
            <w:r w:rsidRPr="006B1B77">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94C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B3B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656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FCAF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932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5F4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7A17"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A6E3"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26D6" w14:textId="77777777" w:rsidR="00210449" w:rsidRPr="006B1B77" w:rsidRDefault="00210449" w:rsidP="00490F36">
            <w:pPr>
              <w:pStyle w:val="rowtabella0"/>
              <w:jc w:val="center"/>
              <w:rPr>
                <w:color w:val="002060"/>
              </w:rPr>
            </w:pPr>
            <w:r w:rsidRPr="006B1B77">
              <w:rPr>
                <w:color w:val="002060"/>
              </w:rPr>
              <w:t>0</w:t>
            </w:r>
          </w:p>
        </w:tc>
      </w:tr>
      <w:tr w:rsidR="00210449" w:rsidRPr="006B1B77" w14:paraId="62EBD634"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60BA19" w14:textId="77777777" w:rsidR="00210449" w:rsidRPr="006B1B77" w:rsidRDefault="00210449" w:rsidP="00490F36">
            <w:pPr>
              <w:pStyle w:val="rowtabella0"/>
              <w:rPr>
                <w:color w:val="002060"/>
                <w:lang w:val="es-ES"/>
              </w:rPr>
            </w:pPr>
            <w:r w:rsidRPr="006B1B77">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2A5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727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2D0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F0A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724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542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485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D69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6169" w14:textId="77777777" w:rsidR="00210449" w:rsidRPr="006B1B77" w:rsidRDefault="00210449" w:rsidP="00490F36">
            <w:pPr>
              <w:pStyle w:val="rowtabella0"/>
              <w:jc w:val="center"/>
              <w:rPr>
                <w:color w:val="002060"/>
              </w:rPr>
            </w:pPr>
            <w:r w:rsidRPr="006B1B77">
              <w:rPr>
                <w:color w:val="002060"/>
              </w:rPr>
              <w:t>0</w:t>
            </w:r>
          </w:p>
        </w:tc>
      </w:tr>
    </w:tbl>
    <w:p w14:paraId="0C8579A9" w14:textId="77777777" w:rsidR="00210449" w:rsidRPr="006B1B77" w:rsidRDefault="00210449" w:rsidP="00210449">
      <w:pPr>
        <w:pStyle w:val="breakline"/>
        <w:rPr>
          <w:rFonts w:eastAsiaTheme="minorEastAsia"/>
          <w:color w:val="002060"/>
        </w:rPr>
      </w:pPr>
    </w:p>
    <w:p w14:paraId="77990A07" w14:textId="77777777" w:rsidR="00210449" w:rsidRPr="006B1B77" w:rsidRDefault="00210449" w:rsidP="00210449">
      <w:pPr>
        <w:pStyle w:val="breakline"/>
        <w:rPr>
          <w:color w:val="002060"/>
        </w:rPr>
      </w:pPr>
    </w:p>
    <w:p w14:paraId="4522B33E" w14:textId="77777777" w:rsidR="00210449" w:rsidRPr="006B1B77" w:rsidRDefault="00210449" w:rsidP="00210449">
      <w:pPr>
        <w:pStyle w:val="sottotitolocampionato10"/>
        <w:rPr>
          <w:color w:val="002060"/>
        </w:rPr>
      </w:pPr>
      <w:r w:rsidRPr="006B1B7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6B79B9FF"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1F5F"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77527"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61362"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29BFA"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68596"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F9513"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6BB9D"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85B57"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4E243"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8ED05" w14:textId="77777777" w:rsidR="00210449" w:rsidRPr="006B1B77" w:rsidRDefault="00210449" w:rsidP="00490F36">
            <w:pPr>
              <w:pStyle w:val="headertabella0"/>
              <w:rPr>
                <w:color w:val="002060"/>
              </w:rPr>
            </w:pPr>
            <w:r w:rsidRPr="006B1B77">
              <w:rPr>
                <w:color w:val="002060"/>
              </w:rPr>
              <w:t>PE</w:t>
            </w:r>
          </w:p>
        </w:tc>
      </w:tr>
      <w:tr w:rsidR="00210449" w:rsidRPr="006B1B77" w14:paraId="2ACB3EBA"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15C08" w14:textId="77777777" w:rsidR="00210449" w:rsidRPr="006B1B77" w:rsidRDefault="00210449" w:rsidP="00490F36">
            <w:pPr>
              <w:pStyle w:val="rowtabella0"/>
              <w:rPr>
                <w:color w:val="002060"/>
              </w:rPr>
            </w:pPr>
            <w:r w:rsidRPr="006B1B77">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641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ACC0"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340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575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789C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DFA7"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D844"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974C"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1C59" w14:textId="77777777" w:rsidR="00210449" w:rsidRPr="006B1B77" w:rsidRDefault="00210449" w:rsidP="00490F36">
            <w:pPr>
              <w:pStyle w:val="rowtabella0"/>
              <w:jc w:val="center"/>
              <w:rPr>
                <w:color w:val="002060"/>
              </w:rPr>
            </w:pPr>
            <w:r w:rsidRPr="006B1B77">
              <w:rPr>
                <w:color w:val="002060"/>
              </w:rPr>
              <w:t>0</w:t>
            </w:r>
          </w:p>
        </w:tc>
      </w:tr>
      <w:tr w:rsidR="00210449" w:rsidRPr="006B1B77" w14:paraId="4037A1C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2287B" w14:textId="77777777" w:rsidR="00210449" w:rsidRPr="006B1B77" w:rsidRDefault="00210449" w:rsidP="00490F36">
            <w:pPr>
              <w:pStyle w:val="rowtabella0"/>
              <w:rPr>
                <w:color w:val="002060"/>
              </w:rPr>
            </w:pPr>
            <w:r w:rsidRPr="006B1B7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D863"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48C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A29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E38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CBE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BA1D"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8DCF"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0EB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E165" w14:textId="77777777" w:rsidR="00210449" w:rsidRPr="006B1B77" w:rsidRDefault="00210449" w:rsidP="00490F36">
            <w:pPr>
              <w:pStyle w:val="rowtabella0"/>
              <w:jc w:val="center"/>
              <w:rPr>
                <w:color w:val="002060"/>
              </w:rPr>
            </w:pPr>
            <w:r w:rsidRPr="006B1B77">
              <w:rPr>
                <w:color w:val="002060"/>
              </w:rPr>
              <w:t>0</w:t>
            </w:r>
          </w:p>
        </w:tc>
      </w:tr>
      <w:tr w:rsidR="00210449" w:rsidRPr="006B1B77" w14:paraId="41669A5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63113" w14:textId="77777777" w:rsidR="00210449" w:rsidRPr="006B1B77" w:rsidRDefault="00210449" w:rsidP="00490F36">
            <w:pPr>
              <w:pStyle w:val="rowtabella0"/>
              <w:rPr>
                <w:color w:val="002060"/>
              </w:rPr>
            </w:pPr>
            <w:r w:rsidRPr="006B1B7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8150"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CAF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CED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9E7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1F9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C4CE1"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5033"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684D"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3F84" w14:textId="77777777" w:rsidR="00210449" w:rsidRPr="006B1B77" w:rsidRDefault="00210449" w:rsidP="00490F36">
            <w:pPr>
              <w:pStyle w:val="rowtabella0"/>
              <w:jc w:val="center"/>
              <w:rPr>
                <w:color w:val="002060"/>
              </w:rPr>
            </w:pPr>
            <w:r w:rsidRPr="006B1B77">
              <w:rPr>
                <w:color w:val="002060"/>
              </w:rPr>
              <w:t>0</w:t>
            </w:r>
          </w:p>
        </w:tc>
      </w:tr>
      <w:tr w:rsidR="00210449" w:rsidRPr="006B1B77" w14:paraId="5027BE5D"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D0C40" w14:textId="77777777" w:rsidR="00210449" w:rsidRPr="006B1B77" w:rsidRDefault="00210449" w:rsidP="00490F36">
            <w:pPr>
              <w:pStyle w:val="rowtabella0"/>
              <w:rPr>
                <w:color w:val="002060"/>
              </w:rPr>
            </w:pPr>
            <w:r w:rsidRPr="006B1B77">
              <w:rPr>
                <w:color w:val="002060"/>
              </w:rPr>
              <w:t xml:space="preserve">A.S.D. CALCIO </w:t>
            </w:r>
            <w:proofErr w:type="gramStart"/>
            <w:r w:rsidRPr="006B1B77">
              <w:rPr>
                <w:color w:val="002060"/>
              </w:rPr>
              <w:t>S.ELPIDIO</w:t>
            </w:r>
            <w:proofErr w:type="gramEnd"/>
            <w:r w:rsidRPr="006B1B77">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BAFA4"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0FD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FFF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F53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C95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5158"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7A0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4F50"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71B3" w14:textId="77777777" w:rsidR="00210449" w:rsidRPr="006B1B77" w:rsidRDefault="00210449" w:rsidP="00490F36">
            <w:pPr>
              <w:pStyle w:val="rowtabella0"/>
              <w:jc w:val="center"/>
              <w:rPr>
                <w:color w:val="002060"/>
              </w:rPr>
            </w:pPr>
            <w:r w:rsidRPr="006B1B77">
              <w:rPr>
                <w:color w:val="002060"/>
              </w:rPr>
              <w:t>0</w:t>
            </w:r>
          </w:p>
        </w:tc>
      </w:tr>
      <w:tr w:rsidR="00210449" w:rsidRPr="006B1B77" w14:paraId="00B0597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EC390" w14:textId="77777777" w:rsidR="00210449" w:rsidRPr="006B1B77" w:rsidRDefault="00210449" w:rsidP="00490F36">
            <w:pPr>
              <w:pStyle w:val="rowtabella0"/>
              <w:rPr>
                <w:color w:val="002060"/>
              </w:rPr>
            </w:pPr>
            <w:r w:rsidRPr="006B1B77">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339E"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191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D91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BDE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983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7601"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D4E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D29A"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1D43" w14:textId="77777777" w:rsidR="00210449" w:rsidRPr="006B1B77" w:rsidRDefault="00210449" w:rsidP="00490F36">
            <w:pPr>
              <w:pStyle w:val="rowtabella0"/>
              <w:jc w:val="center"/>
              <w:rPr>
                <w:color w:val="002060"/>
              </w:rPr>
            </w:pPr>
            <w:r w:rsidRPr="006B1B77">
              <w:rPr>
                <w:color w:val="002060"/>
              </w:rPr>
              <w:t>0</w:t>
            </w:r>
          </w:p>
        </w:tc>
      </w:tr>
      <w:tr w:rsidR="00210449" w:rsidRPr="006B1B77" w14:paraId="22424783"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55166" w14:textId="77777777" w:rsidR="00210449" w:rsidRPr="006B1B77" w:rsidRDefault="00210449" w:rsidP="00490F36">
            <w:pPr>
              <w:pStyle w:val="rowtabella0"/>
              <w:rPr>
                <w:color w:val="002060"/>
              </w:rPr>
            </w:pPr>
            <w:r w:rsidRPr="006B1B77">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72C0"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F3A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ED5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927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304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E55C"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D9A8"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D6B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749B" w14:textId="77777777" w:rsidR="00210449" w:rsidRPr="006B1B77" w:rsidRDefault="00210449" w:rsidP="00490F36">
            <w:pPr>
              <w:pStyle w:val="rowtabella0"/>
              <w:jc w:val="center"/>
              <w:rPr>
                <w:color w:val="002060"/>
              </w:rPr>
            </w:pPr>
            <w:r w:rsidRPr="006B1B77">
              <w:rPr>
                <w:color w:val="002060"/>
              </w:rPr>
              <w:t>0</w:t>
            </w:r>
          </w:p>
        </w:tc>
      </w:tr>
      <w:tr w:rsidR="00210449" w:rsidRPr="006B1B77" w14:paraId="52D34F7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E20F6" w14:textId="77777777" w:rsidR="00210449" w:rsidRPr="006B1B77" w:rsidRDefault="00210449" w:rsidP="00490F36">
            <w:pPr>
              <w:pStyle w:val="rowtabella0"/>
              <w:rPr>
                <w:color w:val="002060"/>
              </w:rPr>
            </w:pPr>
            <w:r w:rsidRPr="006B1B77">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7C4D"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3DE8"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E65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D6C0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439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FBE8"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E89E"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E07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4B2A" w14:textId="77777777" w:rsidR="00210449" w:rsidRPr="006B1B77" w:rsidRDefault="00210449" w:rsidP="00490F36">
            <w:pPr>
              <w:pStyle w:val="rowtabella0"/>
              <w:jc w:val="center"/>
              <w:rPr>
                <w:color w:val="002060"/>
              </w:rPr>
            </w:pPr>
            <w:r w:rsidRPr="006B1B77">
              <w:rPr>
                <w:color w:val="002060"/>
              </w:rPr>
              <w:t>0</w:t>
            </w:r>
          </w:p>
        </w:tc>
      </w:tr>
      <w:tr w:rsidR="00210449" w:rsidRPr="006B1B77" w14:paraId="3F937BB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D6852" w14:textId="77777777" w:rsidR="00210449" w:rsidRPr="006B1B77" w:rsidRDefault="00210449" w:rsidP="00490F36">
            <w:pPr>
              <w:pStyle w:val="rowtabella0"/>
              <w:rPr>
                <w:color w:val="002060"/>
              </w:rPr>
            </w:pPr>
            <w:r w:rsidRPr="006B1B77">
              <w:rPr>
                <w:color w:val="002060"/>
              </w:rPr>
              <w:t>A.S.D. NUOVA JUVENTINA FFC</w:t>
            </w:r>
            <w:r>
              <w:rPr>
                <w:color w:val="002060"/>
              </w:rPr>
              <w:t xml:space="preserve"> – seconda squadra Under 21 –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D99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905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BBA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1CE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EB436"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4589A"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F5BF"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662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7767" w14:textId="77777777" w:rsidR="00210449" w:rsidRPr="006B1B77" w:rsidRDefault="00210449" w:rsidP="00490F36">
            <w:pPr>
              <w:pStyle w:val="rowtabella0"/>
              <w:jc w:val="center"/>
              <w:rPr>
                <w:color w:val="002060"/>
              </w:rPr>
            </w:pPr>
            <w:r w:rsidRPr="006B1B77">
              <w:rPr>
                <w:color w:val="002060"/>
              </w:rPr>
              <w:t>0</w:t>
            </w:r>
          </w:p>
        </w:tc>
      </w:tr>
      <w:tr w:rsidR="00210449" w:rsidRPr="006B1B77" w14:paraId="4CA7C0E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DF865" w14:textId="77777777" w:rsidR="00210449" w:rsidRPr="006B1B77" w:rsidRDefault="00210449" w:rsidP="00490F36">
            <w:pPr>
              <w:pStyle w:val="rowtabella0"/>
              <w:rPr>
                <w:color w:val="002060"/>
              </w:rPr>
            </w:pPr>
            <w:r w:rsidRPr="006B1B7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F72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A9C5"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9EE8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12D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E0F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CD7A"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9D30"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E212"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D01C" w14:textId="77777777" w:rsidR="00210449" w:rsidRPr="006B1B77" w:rsidRDefault="00210449" w:rsidP="00490F36">
            <w:pPr>
              <w:pStyle w:val="rowtabella0"/>
              <w:jc w:val="center"/>
              <w:rPr>
                <w:color w:val="002060"/>
              </w:rPr>
            </w:pPr>
            <w:r w:rsidRPr="006B1B77">
              <w:rPr>
                <w:color w:val="002060"/>
              </w:rPr>
              <w:t>0</w:t>
            </w:r>
          </w:p>
        </w:tc>
      </w:tr>
      <w:tr w:rsidR="00210449" w:rsidRPr="006B1B77" w14:paraId="57A509E3"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F3135" w14:textId="77777777" w:rsidR="00210449" w:rsidRPr="006B1B77" w:rsidRDefault="00210449" w:rsidP="00490F36">
            <w:pPr>
              <w:pStyle w:val="rowtabella0"/>
              <w:rPr>
                <w:color w:val="002060"/>
                <w:lang w:val="es-ES"/>
              </w:rPr>
            </w:pPr>
            <w:r w:rsidRPr="006B1B77">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A44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2D4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1BE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051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437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FCFA"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ABBC4"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29D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FC91" w14:textId="77777777" w:rsidR="00210449" w:rsidRPr="006B1B77" w:rsidRDefault="00210449" w:rsidP="00490F36">
            <w:pPr>
              <w:pStyle w:val="rowtabella0"/>
              <w:jc w:val="center"/>
              <w:rPr>
                <w:color w:val="002060"/>
              </w:rPr>
            </w:pPr>
            <w:r w:rsidRPr="006B1B77">
              <w:rPr>
                <w:color w:val="002060"/>
              </w:rPr>
              <w:t>0</w:t>
            </w:r>
          </w:p>
        </w:tc>
      </w:tr>
      <w:tr w:rsidR="00210449" w:rsidRPr="006B1B77" w14:paraId="20E3CD5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920AE" w14:textId="77777777" w:rsidR="00210449" w:rsidRPr="006B1B77" w:rsidRDefault="00210449" w:rsidP="00490F36">
            <w:pPr>
              <w:pStyle w:val="rowtabella0"/>
              <w:rPr>
                <w:color w:val="002060"/>
              </w:rPr>
            </w:pPr>
            <w:r w:rsidRPr="006B1B77">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9D8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610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C4E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7B5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16C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4CB2"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2D4B"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F6DE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716A" w14:textId="77777777" w:rsidR="00210449" w:rsidRPr="006B1B77" w:rsidRDefault="00210449" w:rsidP="00490F36">
            <w:pPr>
              <w:pStyle w:val="rowtabella0"/>
              <w:jc w:val="center"/>
              <w:rPr>
                <w:color w:val="002060"/>
              </w:rPr>
            </w:pPr>
            <w:r w:rsidRPr="006B1B77">
              <w:rPr>
                <w:color w:val="002060"/>
              </w:rPr>
              <w:t>0</w:t>
            </w:r>
          </w:p>
        </w:tc>
      </w:tr>
      <w:tr w:rsidR="00210449" w:rsidRPr="006B1B77" w14:paraId="1ED05E3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88626" w14:textId="77777777" w:rsidR="00210449" w:rsidRPr="006B1B77" w:rsidRDefault="00210449" w:rsidP="00490F36">
            <w:pPr>
              <w:pStyle w:val="rowtabella0"/>
              <w:rPr>
                <w:color w:val="002060"/>
              </w:rPr>
            </w:pPr>
            <w:r w:rsidRPr="006B1B7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44F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4D1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B15E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927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CA1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F5A1"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10C2" w14:textId="77777777" w:rsidR="00210449" w:rsidRPr="006B1B77" w:rsidRDefault="00210449" w:rsidP="00490F36">
            <w:pPr>
              <w:pStyle w:val="rowtabella0"/>
              <w:jc w:val="center"/>
              <w:rPr>
                <w:color w:val="002060"/>
              </w:rPr>
            </w:pPr>
            <w:r w:rsidRPr="006B1B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BB233"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328E" w14:textId="77777777" w:rsidR="00210449" w:rsidRPr="006B1B77" w:rsidRDefault="00210449" w:rsidP="00490F36">
            <w:pPr>
              <w:pStyle w:val="rowtabella0"/>
              <w:jc w:val="center"/>
              <w:rPr>
                <w:color w:val="002060"/>
              </w:rPr>
            </w:pPr>
            <w:r w:rsidRPr="006B1B77">
              <w:rPr>
                <w:color w:val="002060"/>
              </w:rPr>
              <w:t>0</w:t>
            </w:r>
          </w:p>
        </w:tc>
      </w:tr>
      <w:tr w:rsidR="00210449" w:rsidRPr="006B1B77" w14:paraId="082C288A"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BBE5CF" w14:textId="77777777" w:rsidR="00210449" w:rsidRPr="006B1B77" w:rsidRDefault="00210449" w:rsidP="00490F36">
            <w:pPr>
              <w:pStyle w:val="rowtabella0"/>
              <w:rPr>
                <w:color w:val="002060"/>
              </w:rPr>
            </w:pPr>
            <w:r w:rsidRPr="006B1B7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110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7FA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E74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6E6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5CB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E6BEA"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E51F" w14:textId="77777777" w:rsidR="00210449" w:rsidRPr="006B1B77" w:rsidRDefault="00210449" w:rsidP="00490F36">
            <w:pPr>
              <w:pStyle w:val="rowtabella0"/>
              <w:jc w:val="center"/>
              <w:rPr>
                <w:color w:val="002060"/>
              </w:rPr>
            </w:pPr>
            <w:r w:rsidRPr="006B1B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8AC82" w14:textId="77777777" w:rsidR="00210449" w:rsidRPr="006B1B77" w:rsidRDefault="00210449" w:rsidP="00490F36">
            <w:pPr>
              <w:pStyle w:val="rowtabella0"/>
              <w:jc w:val="center"/>
              <w:rPr>
                <w:color w:val="002060"/>
              </w:rPr>
            </w:pPr>
            <w:r w:rsidRPr="006B1B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AD53" w14:textId="77777777" w:rsidR="00210449" w:rsidRPr="006B1B77" w:rsidRDefault="00210449" w:rsidP="00490F36">
            <w:pPr>
              <w:pStyle w:val="rowtabella0"/>
              <w:jc w:val="center"/>
              <w:rPr>
                <w:color w:val="002060"/>
              </w:rPr>
            </w:pPr>
            <w:r w:rsidRPr="006B1B77">
              <w:rPr>
                <w:color w:val="002060"/>
              </w:rPr>
              <w:t>0</w:t>
            </w:r>
          </w:p>
        </w:tc>
      </w:tr>
    </w:tbl>
    <w:p w14:paraId="211BF261" w14:textId="77777777" w:rsidR="00210449" w:rsidRPr="006B1B77" w:rsidRDefault="00210449" w:rsidP="00210449">
      <w:pPr>
        <w:pStyle w:val="breakline"/>
        <w:rPr>
          <w:rFonts w:eastAsiaTheme="minorEastAsia"/>
          <w:color w:val="002060"/>
        </w:rPr>
      </w:pPr>
    </w:p>
    <w:p w14:paraId="482E2836" w14:textId="77777777" w:rsidR="00210449" w:rsidRPr="006B1B77" w:rsidRDefault="00210449" w:rsidP="00210449">
      <w:pPr>
        <w:pStyle w:val="breakline"/>
        <w:rPr>
          <w:color w:val="002060"/>
        </w:rPr>
      </w:pPr>
    </w:p>
    <w:p w14:paraId="2DC98991" w14:textId="77777777" w:rsidR="00210449" w:rsidRPr="006B1B77" w:rsidRDefault="00210449" w:rsidP="00210449">
      <w:pPr>
        <w:pStyle w:val="sottotitolocampionato10"/>
        <w:rPr>
          <w:color w:val="002060"/>
        </w:rPr>
      </w:pPr>
      <w:r w:rsidRPr="006B1B7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7F9E4BC7"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F535F"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E393C"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65E7A"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36A8E"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B835B"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B15A0"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94D41"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57DF3"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D83C2"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470F6" w14:textId="77777777" w:rsidR="00210449" w:rsidRPr="006B1B77" w:rsidRDefault="00210449" w:rsidP="00490F36">
            <w:pPr>
              <w:pStyle w:val="headertabella0"/>
              <w:rPr>
                <w:color w:val="002060"/>
              </w:rPr>
            </w:pPr>
            <w:r w:rsidRPr="006B1B77">
              <w:rPr>
                <w:color w:val="002060"/>
              </w:rPr>
              <w:t>PE</w:t>
            </w:r>
          </w:p>
        </w:tc>
      </w:tr>
      <w:tr w:rsidR="00210449" w:rsidRPr="006B1B77" w14:paraId="02BFBCCE"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CE1D42" w14:textId="77777777" w:rsidR="00210449" w:rsidRPr="006B1B77" w:rsidRDefault="00210449" w:rsidP="00490F36">
            <w:pPr>
              <w:pStyle w:val="rowtabella0"/>
              <w:rPr>
                <w:color w:val="002060"/>
              </w:rPr>
            </w:pPr>
            <w:r w:rsidRPr="006B1B7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5281"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FD7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DAC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2F3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C41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9D45" w14:textId="77777777" w:rsidR="00210449" w:rsidRPr="006B1B77" w:rsidRDefault="00210449" w:rsidP="00490F36">
            <w:pPr>
              <w:pStyle w:val="rowtabella0"/>
              <w:jc w:val="center"/>
              <w:rPr>
                <w:color w:val="002060"/>
              </w:rPr>
            </w:pPr>
            <w:r w:rsidRPr="006B1B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1DA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9BB5" w14:textId="77777777" w:rsidR="00210449" w:rsidRPr="006B1B77" w:rsidRDefault="00210449" w:rsidP="00490F36">
            <w:pPr>
              <w:pStyle w:val="rowtabella0"/>
              <w:jc w:val="center"/>
              <w:rPr>
                <w:color w:val="002060"/>
              </w:rPr>
            </w:pPr>
            <w:r w:rsidRPr="006B1B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66C0" w14:textId="77777777" w:rsidR="00210449" w:rsidRPr="006B1B77" w:rsidRDefault="00210449" w:rsidP="00490F36">
            <w:pPr>
              <w:pStyle w:val="rowtabella0"/>
              <w:jc w:val="center"/>
              <w:rPr>
                <w:color w:val="002060"/>
              </w:rPr>
            </w:pPr>
            <w:r w:rsidRPr="006B1B77">
              <w:rPr>
                <w:color w:val="002060"/>
              </w:rPr>
              <w:t>0</w:t>
            </w:r>
          </w:p>
        </w:tc>
      </w:tr>
      <w:tr w:rsidR="00210449" w:rsidRPr="006B1B77" w14:paraId="3B82B65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AD16D" w14:textId="77777777" w:rsidR="00210449" w:rsidRPr="006B1B77" w:rsidRDefault="00210449" w:rsidP="00490F36">
            <w:pPr>
              <w:pStyle w:val="rowtabella0"/>
              <w:rPr>
                <w:color w:val="002060"/>
              </w:rPr>
            </w:pPr>
            <w:r w:rsidRPr="006B1B7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0AFA"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1B7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A89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46F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BF8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A984"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5FB41"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BF55"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0E19" w14:textId="77777777" w:rsidR="00210449" w:rsidRPr="006B1B77" w:rsidRDefault="00210449" w:rsidP="00490F36">
            <w:pPr>
              <w:pStyle w:val="rowtabella0"/>
              <w:jc w:val="center"/>
              <w:rPr>
                <w:color w:val="002060"/>
              </w:rPr>
            </w:pPr>
            <w:r w:rsidRPr="006B1B77">
              <w:rPr>
                <w:color w:val="002060"/>
              </w:rPr>
              <w:t>0</w:t>
            </w:r>
          </w:p>
        </w:tc>
      </w:tr>
      <w:tr w:rsidR="00210449" w:rsidRPr="006B1B77" w14:paraId="3334F1D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9F89B" w14:textId="77777777" w:rsidR="00210449" w:rsidRPr="006B1B77" w:rsidRDefault="00210449" w:rsidP="00490F36">
            <w:pPr>
              <w:pStyle w:val="rowtabella0"/>
              <w:rPr>
                <w:color w:val="002060"/>
              </w:rPr>
            </w:pPr>
            <w:r w:rsidRPr="006B1B7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1359"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0A4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5AE6"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153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2C9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3A27"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C4D4"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F0F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7952" w14:textId="77777777" w:rsidR="00210449" w:rsidRPr="006B1B77" w:rsidRDefault="00210449" w:rsidP="00490F36">
            <w:pPr>
              <w:pStyle w:val="rowtabella0"/>
              <w:jc w:val="center"/>
              <w:rPr>
                <w:color w:val="002060"/>
              </w:rPr>
            </w:pPr>
            <w:r w:rsidRPr="006B1B77">
              <w:rPr>
                <w:color w:val="002060"/>
              </w:rPr>
              <w:t>0</w:t>
            </w:r>
          </w:p>
        </w:tc>
      </w:tr>
      <w:tr w:rsidR="00210449" w:rsidRPr="006B1B77" w14:paraId="5E23FB6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DAD27" w14:textId="77777777" w:rsidR="00210449" w:rsidRPr="006B1B77" w:rsidRDefault="00210449" w:rsidP="00490F36">
            <w:pPr>
              <w:pStyle w:val="rowtabella0"/>
              <w:rPr>
                <w:color w:val="002060"/>
                <w:lang w:val="es-ES"/>
              </w:rPr>
            </w:pPr>
            <w:r w:rsidRPr="006B1B77">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7CEC"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35B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67F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9C9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4FD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6557" w14:textId="77777777" w:rsidR="00210449" w:rsidRPr="006B1B77" w:rsidRDefault="00210449" w:rsidP="00490F36">
            <w:pPr>
              <w:pStyle w:val="rowtabella0"/>
              <w:jc w:val="center"/>
              <w:rPr>
                <w:color w:val="002060"/>
              </w:rPr>
            </w:pPr>
            <w:r w:rsidRPr="006B1B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6E9B"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0C66"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6198" w14:textId="77777777" w:rsidR="00210449" w:rsidRPr="006B1B77" w:rsidRDefault="00210449" w:rsidP="00490F36">
            <w:pPr>
              <w:pStyle w:val="rowtabella0"/>
              <w:jc w:val="center"/>
              <w:rPr>
                <w:color w:val="002060"/>
              </w:rPr>
            </w:pPr>
            <w:r w:rsidRPr="006B1B77">
              <w:rPr>
                <w:color w:val="002060"/>
              </w:rPr>
              <w:t>0</w:t>
            </w:r>
          </w:p>
        </w:tc>
      </w:tr>
      <w:tr w:rsidR="00210449" w:rsidRPr="006B1B77" w14:paraId="2AFA786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18481" w14:textId="77777777" w:rsidR="00210449" w:rsidRPr="006B1B77" w:rsidRDefault="00210449" w:rsidP="00490F36">
            <w:pPr>
              <w:pStyle w:val="rowtabella0"/>
              <w:rPr>
                <w:color w:val="002060"/>
              </w:rPr>
            </w:pPr>
            <w:r w:rsidRPr="006B1B77">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4FEAA"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834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BAC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D79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672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8FCB"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6146"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7E17"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1305" w14:textId="77777777" w:rsidR="00210449" w:rsidRPr="006B1B77" w:rsidRDefault="00210449" w:rsidP="00490F36">
            <w:pPr>
              <w:pStyle w:val="rowtabella0"/>
              <w:jc w:val="center"/>
              <w:rPr>
                <w:color w:val="002060"/>
              </w:rPr>
            </w:pPr>
            <w:r w:rsidRPr="006B1B77">
              <w:rPr>
                <w:color w:val="002060"/>
              </w:rPr>
              <w:t>0</w:t>
            </w:r>
          </w:p>
        </w:tc>
      </w:tr>
      <w:tr w:rsidR="00210449" w:rsidRPr="006B1B77" w14:paraId="22CCF2C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A4CED" w14:textId="77777777" w:rsidR="00210449" w:rsidRPr="006B1B77" w:rsidRDefault="00210449" w:rsidP="00490F36">
            <w:pPr>
              <w:pStyle w:val="rowtabella0"/>
              <w:rPr>
                <w:color w:val="002060"/>
              </w:rPr>
            </w:pPr>
            <w:r w:rsidRPr="006B1B77">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18CE"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889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654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B0D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87A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445A6"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B051"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0A69"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4911" w14:textId="77777777" w:rsidR="00210449" w:rsidRPr="006B1B77" w:rsidRDefault="00210449" w:rsidP="00490F36">
            <w:pPr>
              <w:pStyle w:val="rowtabella0"/>
              <w:jc w:val="center"/>
              <w:rPr>
                <w:color w:val="002060"/>
              </w:rPr>
            </w:pPr>
            <w:r w:rsidRPr="006B1B77">
              <w:rPr>
                <w:color w:val="002060"/>
              </w:rPr>
              <w:t>0</w:t>
            </w:r>
          </w:p>
        </w:tc>
      </w:tr>
      <w:tr w:rsidR="00210449" w:rsidRPr="006B1B77" w14:paraId="397165BD"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BBCAD" w14:textId="77777777" w:rsidR="00210449" w:rsidRPr="006B1B77" w:rsidRDefault="00210449" w:rsidP="00490F36">
            <w:pPr>
              <w:pStyle w:val="rowtabella0"/>
              <w:rPr>
                <w:color w:val="002060"/>
              </w:rPr>
            </w:pPr>
            <w:r w:rsidRPr="006B1B77">
              <w:rPr>
                <w:color w:val="002060"/>
              </w:rPr>
              <w:t>POL. CSI STELLA A.S.D.</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0BA5"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587C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4756"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A5F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4BD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B07B"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20B2"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277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52DC" w14:textId="77777777" w:rsidR="00210449" w:rsidRPr="006B1B77" w:rsidRDefault="00210449" w:rsidP="00490F36">
            <w:pPr>
              <w:pStyle w:val="rowtabella0"/>
              <w:jc w:val="center"/>
              <w:rPr>
                <w:color w:val="002060"/>
              </w:rPr>
            </w:pPr>
            <w:r w:rsidRPr="006B1B77">
              <w:rPr>
                <w:color w:val="002060"/>
              </w:rPr>
              <w:t>0</w:t>
            </w:r>
          </w:p>
        </w:tc>
      </w:tr>
      <w:tr w:rsidR="00210449" w:rsidRPr="006B1B77" w14:paraId="18B488D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8D6C1" w14:textId="77777777" w:rsidR="00210449" w:rsidRPr="006B1B77" w:rsidRDefault="00210449" w:rsidP="00490F36">
            <w:pPr>
              <w:pStyle w:val="rowtabella0"/>
              <w:rPr>
                <w:color w:val="002060"/>
              </w:rPr>
            </w:pPr>
            <w:r w:rsidRPr="006B1B7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94D0"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BC3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5CD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ED2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3EA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EFC7"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06DFA"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7CAA5"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BF9B" w14:textId="77777777" w:rsidR="00210449" w:rsidRPr="006B1B77" w:rsidRDefault="00210449" w:rsidP="00490F36">
            <w:pPr>
              <w:pStyle w:val="rowtabella0"/>
              <w:jc w:val="center"/>
              <w:rPr>
                <w:color w:val="002060"/>
              </w:rPr>
            </w:pPr>
            <w:r w:rsidRPr="006B1B77">
              <w:rPr>
                <w:color w:val="002060"/>
              </w:rPr>
              <w:t>0</w:t>
            </w:r>
          </w:p>
        </w:tc>
      </w:tr>
      <w:tr w:rsidR="00210449" w:rsidRPr="006B1B77" w14:paraId="35E9DE9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21FF4" w14:textId="77777777" w:rsidR="00210449" w:rsidRPr="006B1B77" w:rsidRDefault="00210449" w:rsidP="00490F36">
            <w:pPr>
              <w:pStyle w:val="rowtabella0"/>
              <w:rPr>
                <w:color w:val="002060"/>
              </w:rPr>
            </w:pPr>
            <w:r w:rsidRPr="006B1B77">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C5E8"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2F32"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69C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D91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AF6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175F"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9B9C"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928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28BE" w14:textId="77777777" w:rsidR="00210449" w:rsidRPr="006B1B77" w:rsidRDefault="00210449" w:rsidP="00490F36">
            <w:pPr>
              <w:pStyle w:val="rowtabella0"/>
              <w:jc w:val="center"/>
              <w:rPr>
                <w:color w:val="002060"/>
              </w:rPr>
            </w:pPr>
            <w:r w:rsidRPr="006B1B77">
              <w:rPr>
                <w:color w:val="002060"/>
              </w:rPr>
              <w:t>0</w:t>
            </w:r>
          </w:p>
        </w:tc>
      </w:tr>
      <w:tr w:rsidR="00210449" w:rsidRPr="006B1B77" w14:paraId="77FC882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DDB7D" w14:textId="77777777" w:rsidR="00210449" w:rsidRPr="006B1B77" w:rsidRDefault="00210449" w:rsidP="00490F36">
            <w:pPr>
              <w:pStyle w:val="rowtabella0"/>
              <w:rPr>
                <w:color w:val="002060"/>
              </w:rPr>
            </w:pPr>
            <w:r w:rsidRPr="006B1B7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3BE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D40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F8B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B0B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333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24FC"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C23E"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B78A"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FC01" w14:textId="77777777" w:rsidR="00210449" w:rsidRPr="006B1B77" w:rsidRDefault="00210449" w:rsidP="00490F36">
            <w:pPr>
              <w:pStyle w:val="rowtabella0"/>
              <w:jc w:val="center"/>
              <w:rPr>
                <w:color w:val="002060"/>
              </w:rPr>
            </w:pPr>
            <w:r w:rsidRPr="006B1B77">
              <w:rPr>
                <w:color w:val="002060"/>
              </w:rPr>
              <w:t>0</w:t>
            </w:r>
          </w:p>
        </w:tc>
      </w:tr>
      <w:tr w:rsidR="00210449" w:rsidRPr="006B1B77" w14:paraId="6A0B0BBB"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03F8C" w14:textId="77777777" w:rsidR="00210449" w:rsidRPr="006B1B77" w:rsidRDefault="00210449" w:rsidP="00490F36">
            <w:pPr>
              <w:pStyle w:val="rowtabella0"/>
              <w:rPr>
                <w:color w:val="002060"/>
              </w:rPr>
            </w:pPr>
            <w:r w:rsidRPr="006B1B77">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AF9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ADA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433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D43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70F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3FD3"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580B"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8864"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961D5" w14:textId="77777777" w:rsidR="00210449" w:rsidRPr="006B1B77" w:rsidRDefault="00210449" w:rsidP="00490F36">
            <w:pPr>
              <w:pStyle w:val="rowtabella0"/>
              <w:jc w:val="center"/>
              <w:rPr>
                <w:color w:val="002060"/>
              </w:rPr>
            </w:pPr>
            <w:r w:rsidRPr="006B1B77">
              <w:rPr>
                <w:color w:val="002060"/>
              </w:rPr>
              <w:t>0</w:t>
            </w:r>
          </w:p>
        </w:tc>
      </w:tr>
      <w:tr w:rsidR="00210449" w:rsidRPr="006B1B77" w14:paraId="2F5A96C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DFFBE" w14:textId="77777777" w:rsidR="00210449" w:rsidRPr="006B1B77" w:rsidRDefault="00210449" w:rsidP="00490F36">
            <w:pPr>
              <w:pStyle w:val="rowtabella0"/>
              <w:rPr>
                <w:color w:val="002060"/>
              </w:rPr>
            </w:pPr>
            <w:r w:rsidRPr="006B1B77">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EAB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A43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1EB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02B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992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ED8B"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C3D1" w14:textId="77777777" w:rsidR="00210449" w:rsidRPr="006B1B77" w:rsidRDefault="00210449" w:rsidP="00490F36">
            <w:pPr>
              <w:pStyle w:val="rowtabella0"/>
              <w:jc w:val="center"/>
              <w:rPr>
                <w:color w:val="002060"/>
              </w:rPr>
            </w:pPr>
            <w:r w:rsidRPr="006B1B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E5FE"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1C89" w14:textId="77777777" w:rsidR="00210449" w:rsidRPr="006B1B77" w:rsidRDefault="00210449" w:rsidP="00490F36">
            <w:pPr>
              <w:pStyle w:val="rowtabella0"/>
              <w:jc w:val="center"/>
              <w:rPr>
                <w:color w:val="002060"/>
              </w:rPr>
            </w:pPr>
            <w:r w:rsidRPr="006B1B77">
              <w:rPr>
                <w:color w:val="002060"/>
              </w:rPr>
              <w:t>0</w:t>
            </w:r>
          </w:p>
        </w:tc>
      </w:tr>
      <w:tr w:rsidR="00210449" w:rsidRPr="006B1B77" w14:paraId="3A2BA609"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561B91" w14:textId="77777777" w:rsidR="00210449" w:rsidRPr="006B1B77" w:rsidRDefault="00210449" w:rsidP="00490F36">
            <w:pPr>
              <w:pStyle w:val="rowtabella0"/>
              <w:rPr>
                <w:color w:val="002060"/>
              </w:rPr>
            </w:pPr>
            <w:r w:rsidRPr="006B1B77">
              <w:rPr>
                <w:color w:val="002060"/>
              </w:rPr>
              <w:t>A.S.D. SPORTING GROTTAMMARE</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C5F0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6186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521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810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2F5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6ED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6F2A" w14:textId="77777777" w:rsidR="00210449" w:rsidRPr="006B1B77" w:rsidRDefault="00210449" w:rsidP="00490F36">
            <w:pPr>
              <w:pStyle w:val="rowtabella0"/>
              <w:jc w:val="center"/>
              <w:rPr>
                <w:color w:val="002060"/>
              </w:rPr>
            </w:pPr>
            <w:r w:rsidRPr="006B1B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8847" w14:textId="77777777" w:rsidR="00210449" w:rsidRPr="006B1B77" w:rsidRDefault="00210449" w:rsidP="00490F36">
            <w:pPr>
              <w:pStyle w:val="rowtabella0"/>
              <w:jc w:val="center"/>
              <w:rPr>
                <w:color w:val="002060"/>
              </w:rPr>
            </w:pPr>
            <w:r w:rsidRPr="006B1B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0CD1" w14:textId="77777777" w:rsidR="00210449" w:rsidRPr="006B1B77" w:rsidRDefault="00210449" w:rsidP="00490F36">
            <w:pPr>
              <w:pStyle w:val="rowtabella0"/>
              <w:jc w:val="center"/>
              <w:rPr>
                <w:color w:val="002060"/>
              </w:rPr>
            </w:pPr>
            <w:r w:rsidRPr="006B1B77">
              <w:rPr>
                <w:color w:val="002060"/>
              </w:rPr>
              <w:t>0</w:t>
            </w:r>
          </w:p>
        </w:tc>
      </w:tr>
    </w:tbl>
    <w:p w14:paraId="378D87B4" w14:textId="77777777" w:rsidR="00210449" w:rsidRDefault="00210449" w:rsidP="00210449">
      <w:pPr>
        <w:pStyle w:val="breakline"/>
        <w:rPr>
          <w:color w:val="002060"/>
        </w:rPr>
      </w:pPr>
    </w:p>
    <w:p w14:paraId="4B9BD576" w14:textId="77777777" w:rsidR="00210449" w:rsidRPr="006B1B77" w:rsidRDefault="00210449" w:rsidP="00210449">
      <w:pPr>
        <w:pStyle w:val="titoloprinc0"/>
        <w:rPr>
          <w:color w:val="002060"/>
        </w:rPr>
      </w:pPr>
      <w:r w:rsidRPr="006B1B77">
        <w:rPr>
          <w:color w:val="002060"/>
        </w:rPr>
        <w:t>PROGRAMMA GARE</w:t>
      </w:r>
    </w:p>
    <w:p w14:paraId="3458FE3D" w14:textId="77777777" w:rsidR="00210449" w:rsidRDefault="00210449" w:rsidP="00210449">
      <w:pPr>
        <w:pStyle w:val="breakline"/>
        <w:rPr>
          <w:rFonts w:eastAsiaTheme="minorEastAsia"/>
          <w:color w:val="002060"/>
        </w:rPr>
      </w:pPr>
    </w:p>
    <w:p w14:paraId="09A2135E" w14:textId="77777777" w:rsidR="00AE72B5" w:rsidRPr="004541BB" w:rsidRDefault="00AE72B5" w:rsidP="00AE72B5">
      <w:pPr>
        <w:pStyle w:val="sottotitolocampionato10"/>
        <w:rPr>
          <w:color w:val="002060"/>
        </w:rPr>
      </w:pPr>
      <w:r w:rsidRPr="004541B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6"/>
        <w:gridCol w:w="1974"/>
        <w:gridCol w:w="385"/>
        <w:gridCol w:w="897"/>
        <w:gridCol w:w="1281"/>
        <w:gridCol w:w="1549"/>
        <w:gridCol w:w="1538"/>
      </w:tblGrid>
      <w:tr w:rsidR="00AE72B5" w:rsidRPr="004541BB" w14:paraId="616E62EC"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DC2D6"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8535D"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2FA41"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75B24"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05183"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3FBD6"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11423"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37078096"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D5DA43" w14:textId="77777777" w:rsidR="00AE72B5" w:rsidRPr="004541BB" w:rsidRDefault="00AE72B5" w:rsidP="00490F36">
            <w:pPr>
              <w:pStyle w:val="rowtabella0"/>
              <w:rPr>
                <w:color w:val="002060"/>
              </w:rPr>
            </w:pPr>
            <w:r w:rsidRPr="004541BB">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33713" w14:textId="77777777" w:rsidR="00AE72B5" w:rsidRPr="004541BB" w:rsidRDefault="00AE72B5" w:rsidP="00490F36">
            <w:pPr>
              <w:pStyle w:val="rowtabella0"/>
              <w:rPr>
                <w:color w:val="002060"/>
              </w:rPr>
            </w:pPr>
            <w:r w:rsidRPr="004541BB">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49B9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282FD" w14:textId="77777777" w:rsidR="00AE72B5" w:rsidRPr="004541BB" w:rsidRDefault="00AE72B5" w:rsidP="00490F36">
            <w:pPr>
              <w:pStyle w:val="rowtabella0"/>
              <w:rPr>
                <w:color w:val="002060"/>
              </w:rPr>
            </w:pPr>
            <w:r w:rsidRPr="004541BB">
              <w:rPr>
                <w:color w:val="002060"/>
              </w:rPr>
              <w:t>25/10/2024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82384" w14:textId="77777777" w:rsidR="00AE72B5" w:rsidRPr="004541BB" w:rsidRDefault="00AE72B5" w:rsidP="00490F36">
            <w:pPr>
              <w:pStyle w:val="rowtabella0"/>
              <w:rPr>
                <w:color w:val="002060"/>
              </w:rPr>
            </w:pPr>
            <w:r w:rsidRPr="004541BB">
              <w:rPr>
                <w:color w:val="002060"/>
              </w:rPr>
              <w:t xml:space="preserve">5454 </w:t>
            </w:r>
            <w:proofErr w:type="gramStart"/>
            <w:r w:rsidRPr="004541BB">
              <w:rPr>
                <w:color w:val="002060"/>
              </w:rPr>
              <w:t>C.COPERTO</w:t>
            </w:r>
            <w:proofErr w:type="gramEnd"/>
            <w:r w:rsidRPr="004541BB">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73F50" w14:textId="77777777" w:rsidR="00AE72B5" w:rsidRPr="004541BB" w:rsidRDefault="00AE72B5" w:rsidP="00490F36">
            <w:pPr>
              <w:pStyle w:val="rowtabella0"/>
              <w:rPr>
                <w:color w:val="002060"/>
              </w:rPr>
            </w:pPr>
            <w:r w:rsidRPr="004541B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4E163" w14:textId="77777777" w:rsidR="00AE72B5" w:rsidRPr="004541BB" w:rsidRDefault="00AE72B5" w:rsidP="00490F36">
            <w:pPr>
              <w:pStyle w:val="rowtabella0"/>
              <w:rPr>
                <w:color w:val="002060"/>
              </w:rPr>
            </w:pPr>
            <w:r w:rsidRPr="004541BB">
              <w:rPr>
                <w:color w:val="002060"/>
              </w:rPr>
              <w:t>VIA VILLA TOMBARI</w:t>
            </w:r>
          </w:p>
        </w:tc>
      </w:tr>
      <w:tr w:rsidR="00AE72B5" w:rsidRPr="004541BB" w14:paraId="363B4CCF"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DCCA5E" w14:textId="77777777" w:rsidR="00AE72B5" w:rsidRPr="004541BB" w:rsidRDefault="00AE72B5" w:rsidP="00490F36">
            <w:pPr>
              <w:pStyle w:val="rowtabella0"/>
              <w:rPr>
                <w:color w:val="002060"/>
              </w:rPr>
            </w:pPr>
            <w:r w:rsidRPr="004541BB">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4C43C0" w14:textId="77777777" w:rsidR="00AE72B5" w:rsidRPr="004541BB" w:rsidRDefault="00AE72B5" w:rsidP="00490F36">
            <w:pPr>
              <w:pStyle w:val="rowtabella0"/>
              <w:rPr>
                <w:color w:val="002060"/>
              </w:rPr>
            </w:pPr>
            <w:r w:rsidRPr="004541BB">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D0012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C91E4B"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9BF718" w14:textId="77777777" w:rsidR="00AE72B5" w:rsidRPr="004541BB" w:rsidRDefault="00AE72B5" w:rsidP="00490F36">
            <w:pPr>
              <w:pStyle w:val="rowtabella0"/>
              <w:rPr>
                <w:color w:val="002060"/>
              </w:rPr>
            </w:pPr>
            <w:r w:rsidRPr="004541BB">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31103" w14:textId="77777777" w:rsidR="00AE72B5" w:rsidRPr="004541BB" w:rsidRDefault="00AE72B5" w:rsidP="00490F36">
            <w:pPr>
              <w:pStyle w:val="rowtabella0"/>
              <w:rPr>
                <w:color w:val="002060"/>
              </w:rPr>
            </w:pPr>
            <w:r w:rsidRPr="004541BB">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069E4" w14:textId="77777777" w:rsidR="00AE72B5" w:rsidRPr="004541BB" w:rsidRDefault="00AE72B5" w:rsidP="00490F36">
            <w:pPr>
              <w:pStyle w:val="rowtabella0"/>
              <w:rPr>
                <w:color w:val="002060"/>
              </w:rPr>
            </w:pPr>
            <w:r w:rsidRPr="004541BB">
              <w:rPr>
                <w:color w:val="002060"/>
              </w:rPr>
              <w:t>VIA DELLO SPORT, 2</w:t>
            </w:r>
          </w:p>
        </w:tc>
      </w:tr>
      <w:tr w:rsidR="00AE72B5" w:rsidRPr="004541BB" w14:paraId="3652AA31"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FE7A24" w14:textId="77777777" w:rsidR="00AE72B5" w:rsidRPr="004541BB" w:rsidRDefault="00AE72B5" w:rsidP="00490F36">
            <w:pPr>
              <w:pStyle w:val="rowtabella0"/>
              <w:rPr>
                <w:color w:val="002060"/>
              </w:rPr>
            </w:pPr>
            <w:r w:rsidRPr="004541BB">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A081DC" w14:textId="77777777" w:rsidR="00AE72B5" w:rsidRPr="004541BB" w:rsidRDefault="00AE72B5" w:rsidP="00490F36">
            <w:pPr>
              <w:pStyle w:val="rowtabella0"/>
              <w:rPr>
                <w:color w:val="002060"/>
              </w:rPr>
            </w:pPr>
            <w:r w:rsidRPr="004541BB">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A2930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EFB05C" w14:textId="77777777" w:rsidR="00AE72B5" w:rsidRPr="004541BB" w:rsidRDefault="00AE72B5" w:rsidP="00490F36">
            <w:pPr>
              <w:pStyle w:val="rowtabella0"/>
              <w:rPr>
                <w:color w:val="002060"/>
              </w:rPr>
            </w:pPr>
            <w:r w:rsidRPr="004541BB">
              <w:rPr>
                <w:color w:val="002060"/>
              </w:rPr>
              <w:t>25/10/2024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4DAF6F" w14:textId="77777777" w:rsidR="00AE72B5" w:rsidRPr="004541BB" w:rsidRDefault="00AE72B5" w:rsidP="00490F36">
            <w:pPr>
              <w:pStyle w:val="rowtabella0"/>
              <w:rPr>
                <w:color w:val="002060"/>
              </w:rPr>
            </w:pPr>
            <w:r w:rsidRPr="004541BB">
              <w:rPr>
                <w:color w:val="002060"/>
              </w:rPr>
              <w:t>5496 CAMPO C5 "BABBUCCE"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01275" w14:textId="77777777" w:rsidR="00AE72B5" w:rsidRPr="004541BB" w:rsidRDefault="00AE72B5" w:rsidP="00490F36">
            <w:pPr>
              <w:pStyle w:val="rowtabella0"/>
              <w:rPr>
                <w:color w:val="002060"/>
              </w:rPr>
            </w:pPr>
            <w:r w:rsidRPr="004541BB">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10A3D" w14:textId="77777777" w:rsidR="00AE72B5" w:rsidRPr="004541BB" w:rsidRDefault="00AE72B5" w:rsidP="00490F36">
            <w:pPr>
              <w:pStyle w:val="rowtabella0"/>
              <w:rPr>
                <w:color w:val="002060"/>
              </w:rPr>
            </w:pPr>
            <w:proofErr w:type="gramStart"/>
            <w:r w:rsidRPr="004541BB">
              <w:rPr>
                <w:color w:val="002060"/>
              </w:rPr>
              <w:t>P.LE</w:t>
            </w:r>
            <w:proofErr w:type="gramEnd"/>
            <w:r w:rsidRPr="004541BB">
              <w:rPr>
                <w:color w:val="002060"/>
              </w:rPr>
              <w:t xml:space="preserve"> DELLO SPORT SNC</w:t>
            </w:r>
          </w:p>
        </w:tc>
      </w:tr>
      <w:tr w:rsidR="00AE72B5" w:rsidRPr="004541BB" w14:paraId="605B78ED"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7E016" w14:textId="77777777" w:rsidR="00AE72B5" w:rsidRPr="004541BB" w:rsidRDefault="00AE72B5" w:rsidP="00490F36">
            <w:pPr>
              <w:pStyle w:val="rowtabella0"/>
              <w:rPr>
                <w:color w:val="002060"/>
              </w:rPr>
            </w:pPr>
            <w:r w:rsidRPr="004541BB">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3C6E00" w14:textId="77777777" w:rsidR="00AE72B5" w:rsidRPr="004541BB" w:rsidRDefault="00AE72B5" w:rsidP="00490F36">
            <w:pPr>
              <w:pStyle w:val="rowtabella0"/>
              <w:rPr>
                <w:color w:val="002060"/>
              </w:rPr>
            </w:pPr>
            <w:r w:rsidRPr="004541BB">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54F72E"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9B58E2"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ADA049" w14:textId="77777777" w:rsidR="00AE72B5" w:rsidRPr="004541BB" w:rsidRDefault="00AE72B5" w:rsidP="00490F36">
            <w:pPr>
              <w:pStyle w:val="rowtabella0"/>
              <w:rPr>
                <w:color w:val="002060"/>
              </w:rPr>
            </w:pPr>
            <w:r w:rsidRPr="004541BB">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ABD41" w14:textId="77777777" w:rsidR="00AE72B5" w:rsidRPr="004541BB" w:rsidRDefault="00AE72B5" w:rsidP="00490F36">
            <w:pPr>
              <w:pStyle w:val="rowtabella0"/>
              <w:rPr>
                <w:color w:val="002060"/>
              </w:rPr>
            </w:pPr>
            <w:r w:rsidRPr="004541BB">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B2AF3" w14:textId="77777777" w:rsidR="00AE72B5" w:rsidRPr="004541BB" w:rsidRDefault="00AE72B5" w:rsidP="00490F36">
            <w:pPr>
              <w:pStyle w:val="rowtabella0"/>
              <w:rPr>
                <w:color w:val="002060"/>
              </w:rPr>
            </w:pPr>
            <w:r w:rsidRPr="004541BB">
              <w:rPr>
                <w:color w:val="002060"/>
              </w:rPr>
              <w:t>VIA MAZZINI</w:t>
            </w:r>
          </w:p>
        </w:tc>
      </w:tr>
      <w:tr w:rsidR="00AE72B5" w:rsidRPr="004541BB" w14:paraId="435370E0"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B1555" w14:textId="77777777" w:rsidR="00AE72B5" w:rsidRPr="004541BB" w:rsidRDefault="00AE72B5" w:rsidP="00490F36">
            <w:pPr>
              <w:pStyle w:val="rowtabella0"/>
              <w:rPr>
                <w:color w:val="002060"/>
              </w:rPr>
            </w:pPr>
            <w:r w:rsidRPr="004541BB">
              <w:rPr>
                <w:color w:val="002060"/>
              </w:rPr>
              <w:t>SAN COSTANZO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E33AB" w14:textId="77777777" w:rsidR="00AE72B5" w:rsidRPr="004541BB" w:rsidRDefault="00AE72B5" w:rsidP="00490F36">
            <w:pPr>
              <w:pStyle w:val="rowtabella0"/>
              <w:rPr>
                <w:color w:val="002060"/>
              </w:rPr>
            </w:pPr>
            <w:r w:rsidRPr="004541BB">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01267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2ECE3F" w14:textId="77777777" w:rsidR="00AE72B5" w:rsidRPr="004541BB" w:rsidRDefault="00AE72B5" w:rsidP="00490F36">
            <w:pPr>
              <w:pStyle w:val="rowtabella0"/>
              <w:rPr>
                <w:color w:val="002060"/>
              </w:rPr>
            </w:pPr>
            <w:r w:rsidRPr="004541BB">
              <w:rPr>
                <w:color w:val="002060"/>
              </w:rPr>
              <w:t>26/10/2024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AB273F" w14:textId="77777777" w:rsidR="00AE72B5" w:rsidRPr="004541BB" w:rsidRDefault="00AE72B5" w:rsidP="00490F36">
            <w:pPr>
              <w:pStyle w:val="rowtabella0"/>
              <w:rPr>
                <w:color w:val="002060"/>
              </w:rPr>
            </w:pPr>
            <w:r w:rsidRPr="004541BB">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D65FD" w14:textId="77777777" w:rsidR="00AE72B5" w:rsidRPr="004541BB" w:rsidRDefault="00AE72B5" w:rsidP="00490F36">
            <w:pPr>
              <w:pStyle w:val="rowtabella0"/>
              <w:rPr>
                <w:color w:val="002060"/>
              </w:rPr>
            </w:pPr>
            <w:r w:rsidRPr="004541BB">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0E8D67" w14:textId="77777777" w:rsidR="00AE72B5" w:rsidRPr="004541BB" w:rsidRDefault="00AE72B5" w:rsidP="00490F36">
            <w:pPr>
              <w:pStyle w:val="rowtabella0"/>
              <w:rPr>
                <w:color w:val="002060"/>
              </w:rPr>
            </w:pPr>
            <w:r w:rsidRPr="004541BB">
              <w:rPr>
                <w:color w:val="002060"/>
              </w:rPr>
              <w:t>VIA RISORGIMENTO 16</w:t>
            </w:r>
          </w:p>
        </w:tc>
      </w:tr>
      <w:tr w:rsidR="00AE72B5" w:rsidRPr="004541BB" w14:paraId="369F61BE"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1E0DA6" w14:textId="77777777" w:rsidR="00AE72B5" w:rsidRPr="004541BB" w:rsidRDefault="00AE72B5" w:rsidP="00490F36">
            <w:pPr>
              <w:pStyle w:val="rowtabella0"/>
              <w:rPr>
                <w:color w:val="002060"/>
              </w:rPr>
            </w:pPr>
            <w:r w:rsidRPr="004541BB">
              <w:rPr>
                <w:color w:val="002060"/>
              </w:rPr>
              <w:t xml:space="preserve">SPECIAL ONE SPORTING </w:t>
            </w:r>
            <w:proofErr w:type="spellStart"/>
            <w:proofErr w:type="gramStart"/>
            <w:r w:rsidRPr="004541BB">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E960F" w14:textId="77777777" w:rsidR="00AE72B5" w:rsidRPr="004541BB" w:rsidRDefault="00AE72B5" w:rsidP="00490F36">
            <w:pPr>
              <w:pStyle w:val="rowtabella0"/>
              <w:rPr>
                <w:color w:val="002060"/>
              </w:rPr>
            </w:pPr>
            <w:r w:rsidRPr="004541BB">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FA7EC"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9E6D8" w14:textId="77777777" w:rsidR="00AE72B5" w:rsidRPr="004541BB" w:rsidRDefault="00AE72B5" w:rsidP="00490F36">
            <w:pPr>
              <w:pStyle w:val="rowtabella0"/>
              <w:rPr>
                <w:color w:val="002060"/>
              </w:rPr>
            </w:pPr>
            <w:r w:rsidRPr="004541BB">
              <w:rPr>
                <w:color w:val="002060"/>
              </w:rPr>
              <w:t>26/10/2024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9CBB4" w14:textId="77777777" w:rsidR="00AE72B5" w:rsidRPr="004541BB" w:rsidRDefault="00AE72B5" w:rsidP="00490F36">
            <w:pPr>
              <w:pStyle w:val="rowtabella0"/>
              <w:rPr>
                <w:color w:val="002060"/>
              </w:rPr>
            </w:pPr>
            <w:r w:rsidRPr="004541BB">
              <w:rPr>
                <w:color w:val="002060"/>
              </w:rPr>
              <w:t>5481 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88D0F" w14:textId="77777777" w:rsidR="00AE72B5" w:rsidRPr="004541BB" w:rsidRDefault="00AE72B5" w:rsidP="00490F36">
            <w:pPr>
              <w:pStyle w:val="rowtabella0"/>
              <w:rPr>
                <w:color w:val="002060"/>
              </w:rPr>
            </w:pPr>
            <w:r w:rsidRPr="004541BB">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85C07" w14:textId="77777777" w:rsidR="00AE72B5" w:rsidRPr="004541BB" w:rsidRDefault="00AE72B5" w:rsidP="00490F36">
            <w:pPr>
              <w:pStyle w:val="rowtabella0"/>
              <w:rPr>
                <w:color w:val="002060"/>
              </w:rPr>
            </w:pPr>
            <w:r w:rsidRPr="004541BB">
              <w:rPr>
                <w:color w:val="002060"/>
              </w:rPr>
              <w:t>VIA DEI PIOPPI 2</w:t>
            </w:r>
          </w:p>
        </w:tc>
      </w:tr>
    </w:tbl>
    <w:p w14:paraId="1B7590C4" w14:textId="77777777" w:rsidR="00AE72B5" w:rsidRPr="004541BB" w:rsidRDefault="00AE72B5" w:rsidP="00AE72B5">
      <w:pPr>
        <w:pStyle w:val="breakline"/>
        <w:rPr>
          <w:rFonts w:eastAsiaTheme="minorEastAsia"/>
          <w:color w:val="002060"/>
        </w:rPr>
      </w:pPr>
    </w:p>
    <w:p w14:paraId="083F6169" w14:textId="77777777" w:rsidR="00AE72B5" w:rsidRPr="004541BB" w:rsidRDefault="00AE72B5" w:rsidP="00AE72B5">
      <w:pPr>
        <w:pStyle w:val="breakline"/>
        <w:rPr>
          <w:color w:val="002060"/>
        </w:rPr>
      </w:pPr>
    </w:p>
    <w:p w14:paraId="0288A116" w14:textId="77777777" w:rsidR="00AE72B5" w:rsidRPr="004541BB" w:rsidRDefault="00AE72B5" w:rsidP="00AE72B5">
      <w:pPr>
        <w:pStyle w:val="breakline"/>
        <w:rPr>
          <w:color w:val="002060"/>
        </w:rPr>
      </w:pPr>
    </w:p>
    <w:p w14:paraId="4E987559" w14:textId="77777777" w:rsidR="00AE72B5" w:rsidRPr="004541BB" w:rsidRDefault="00AE72B5" w:rsidP="00AE72B5">
      <w:pPr>
        <w:pStyle w:val="sottotitolocampionato10"/>
        <w:rPr>
          <w:color w:val="002060"/>
        </w:rPr>
      </w:pPr>
      <w:r w:rsidRPr="004541BB">
        <w:rPr>
          <w:color w:val="002060"/>
        </w:rPr>
        <w:lastRenderedPageBreak/>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9"/>
        <w:gridCol w:w="385"/>
        <w:gridCol w:w="898"/>
        <w:gridCol w:w="1178"/>
        <w:gridCol w:w="1557"/>
        <w:gridCol w:w="1572"/>
      </w:tblGrid>
      <w:tr w:rsidR="00AE72B5" w:rsidRPr="004541BB" w14:paraId="387327AE"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AC58E"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9AA7B"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E1EFB"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7450B"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0AA3D"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FB31C"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27EA"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0EA93DC9"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C618BA" w14:textId="77777777" w:rsidR="00AE72B5" w:rsidRPr="004541BB" w:rsidRDefault="00AE72B5" w:rsidP="00490F36">
            <w:pPr>
              <w:pStyle w:val="rowtabella0"/>
              <w:rPr>
                <w:color w:val="002060"/>
              </w:rPr>
            </w:pPr>
            <w:r w:rsidRPr="004541BB">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F5B3B" w14:textId="77777777" w:rsidR="00AE72B5" w:rsidRPr="004541BB" w:rsidRDefault="00AE72B5" w:rsidP="00490F36">
            <w:pPr>
              <w:pStyle w:val="rowtabella0"/>
              <w:rPr>
                <w:color w:val="002060"/>
              </w:rPr>
            </w:pPr>
            <w:r w:rsidRPr="004541BB">
              <w:rPr>
                <w:color w:val="002060"/>
              </w:rPr>
              <w:t>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BC119"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BADAE" w14:textId="77777777" w:rsidR="00AE72B5" w:rsidRPr="004541BB" w:rsidRDefault="00AE72B5" w:rsidP="00490F36">
            <w:pPr>
              <w:pStyle w:val="rowtabella0"/>
              <w:rPr>
                <w:color w:val="002060"/>
              </w:rPr>
            </w:pPr>
            <w:r w:rsidRPr="004541BB">
              <w:rPr>
                <w:color w:val="002060"/>
              </w:rPr>
              <w:t>25/10/2024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2BEA1" w14:textId="77777777" w:rsidR="00AE72B5" w:rsidRPr="004541BB" w:rsidRDefault="00AE72B5" w:rsidP="00490F36">
            <w:pPr>
              <w:pStyle w:val="rowtabella0"/>
              <w:rPr>
                <w:color w:val="002060"/>
              </w:rPr>
            </w:pPr>
            <w:r w:rsidRPr="004541BB">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81F32" w14:textId="77777777" w:rsidR="00AE72B5" w:rsidRPr="004541BB" w:rsidRDefault="00AE72B5" w:rsidP="00490F36">
            <w:pPr>
              <w:pStyle w:val="rowtabella0"/>
              <w:rPr>
                <w:color w:val="002060"/>
              </w:rPr>
            </w:pPr>
            <w:r w:rsidRPr="004541B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1B2E7" w14:textId="77777777" w:rsidR="00AE72B5" w:rsidRPr="004541BB" w:rsidRDefault="00AE72B5" w:rsidP="00490F36">
            <w:pPr>
              <w:pStyle w:val="rowtabella0"/>
              <w:rPr>
                <w:color w:val="002060"/>
              </w:rPr>
            </w:pPr>
            <w:r w:rsidRPr="004541BB">
              <w:rPr>
                <w:color w:val="002060"/>
              </w:rPr>
              <w:t>VIA FALCONARA</w:t>
            </w:r>
          </w:p>
        </w:tc>
      </w:tr>
      <w:tr w:rsidR="00AE72B5" w:rsidRPr="004541BB" w14:paraId="7EB6B525"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B3F0DC" w14:textId="77777777" w:rsidR="00AE72B5" w:rsidRPr="004541BB" w:rsidRDefault="00AE72B5" w:rsidP="00490F36">
            <w:pPr>
              <w:pStyle w:val="rowtabella0"/>
              <w:rPr>
                <w:color w:val="002060"/>
              </w:rPr>
            </w:pPr>
            <w:r w:rsidRPr="004541BB">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BDB2C" w14:textId="77777777" w:rsidR="00AE72B5" w:rsidRPr="004541BB" w:rsidRDefault="00AE72B5" w:rsidP="00490F36">
            <w:pPr>
              <w:pStyle w:val="rowtabella0"/>
              <w:rPr>
                <w:color w:val="002060"/>
              </w:rPr>
            </w:pPr>
            <w:r w:rsidRPr="004541BB">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840A1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84E04A"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9D4423" w14:textId="77777777" w:rsidR="00AE72B5" w:rsidRPr="004541BB" w:rsidRDefault="00AE72B5" w:rsidP="00490F36">
            <w:pPr>
              <w:pStyle w:val="rowtabella0"/>
              <w:rPr>
                <w:color w:val="002060"/>
              </w:rPr>
            </w:pPr>
            <w:r w:rsidRPr="004541BB">
              <w:rPr>
                <w:color w:val="002060"/>
              </w:rPr>
              <w:t>5136 PALASPORT "</w:t>
            </w:r>
            <w:proofErr w:type="gramStart"/>
            <w:r w:rsidRPr="004541BB">
              <w:rPr>
                <w:color w:val="002060"/>
              </w:rPr>
              <w:t>A.PERGOLESI</w:t>
            </w:r>
            <w:proofErr w:type="gramEnd"/>
            <w:r w:rsidRPr="004541B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BB09B" w14:textId="77777777" w:rsidR="00AE72B5" w:rsidRPr="004541BB" w:rsidRDefault="00AE72B5" w:rsidP="00490F36">
            <w:pPr>
              <w:pStyle w:val="rowtabella0"/>
              <w:rPr>
                <w:color w:val="002060"/>
              </w:rPr>
            </w:pPr>
            <w:r w:rsidRPr="004541BB">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3057F" w14:textId="77777777" w:rsidR="00AE72B5" w:rsidRPr="004541BB" w:rsidRDefault="00AE72B5" w:rsidP="00490F36">
            <w:pPr>
              <w:pStyle w:val="rowtabella0"/>
              <w:rPr>
                <w:color w:val="002060"/>
              </w:rPr>
            </w:pPr>
            <w:r w:rsidRPr="004541BB">
              <w:rPr>
                <w:color w:val="002060"/>
              </w:rPr>
              <w:t>VIA CIRCONVALLAZIONE</w:t>
            </w:r>
          </w:p>
        </w:tc>
      </w:tr>
      <w:tr w:rsidR="00AE72B5" w:rsidRPr="004541BB" w14:paraId="02790BF2"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504EBE" w14:textId="77777777" w:rsidR="00AE72B5" w:rsidRPr="004541BB" w:rsidRDefault="00AE72B5" w:rsidP="00490F36">
            <w:pPr>
              <w:pStyle w:val="rowtabella0"/>
              <w:rPr>
                <w:color w:val="002060"/>
              </w:rPr>
            </w:pPr>
            <w:r w:rsidRPr="004541BB">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9A412" w14:textId="77777777" w:rsidR="00AE72B5" w:rsidRPr="004541BB" w:rsidRDefault="00AE72B5" w:rsidP="00490F36">
            <w:pPr>
              <w:pStyle w:val="rowtabella0"/>
              <w:rPr>
                <w:color w:val="002060"/>
              </w:rPr>
            </w:pPr>
            <w:r w:rsidRPr="004541BB">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48003C"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3DD265"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BD22F1" w14:textId="77777777" w:rsidR="00AE72B5" w:rsidRPr="004541BB" w:rsidRDefault="00AE72B5" w:rsidP="00490F36">
            <w:pPr>
              <w:pStyle w:val="rowtabella0"/>
              <w:rPr>
                <w:color w:val="002060"/>
              </w:rPr>
            </w:pPr>
            <w:r w:rsidRPr="004541BB">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23E82" w14:textId="77777777" w:rsidR="00AE72B5" w:rsidRPr="004541BB" w:rsidRDefault="00AE72B5" w:rsidP="00490F36">
            <w:pPr>
              <w:pStyle w:val="rowtabella0"/>
              <w:rPr>
                <w:color w:val="002060"/>
              </w:rPr>
            </w:pPr>
            <w:r w:rsidRPr="004541BB">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4DB96" w14:textId="77777777" w:rsidR="00AE72B5" w:rsidRPr="004541BB" w:rsidRDefault="00AE72B5" w:rsidP="00490F36">
            <w:pPr>
              <w:pStyle w:val="rowtabella0"/>
              <w:rPr>
                <w:color w:val="002060"/>
              </w:rPr>
            </w:pPr>
            <w:r w:rsidRPr="004541BB">
              <w:rPr>
                <w:color w:val="002060"/>
              </w:rPr>
              <w:t>VIA GAETANO RAVAGLI</w:t>
            </w:r>
          </w:p>
        </w:tc>
      </w:tr>
      <w:tr w:rsidR="00AE72B5" w:rsidRPr="004541BB" w14:paraId="4A353E6A"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CBFF87" w14:textId="77777777" w:rsidR="00AE72B5" w:rsidRPr="004541BB" w:rsidRDefault="00AE72B5" w:rsidP="00490F36">
            <w:pPr>
              <w:pStyle w:val="rowtabella0"/>
              <w:rPr>
                <w:color w:val="002060"/>
                <w:lang w:val="es-ES"/>
              </w:rPr>
            </w:pPr>
            <w:r w:rsidRPr="004541BB">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6DC39" w14:textId="77777777" w:rsidR="00AE72B5" w:rsidRPr="004541BB" w:rsidRDefault="00AE72B5" w:rsidP="00490F36">
            <w:pPr>
              <w:pStyle w:val="rowtabella0"/>
              <w:rPr>
                <w:color w:val="002060"/>
              </w:rPr>
            </w:pPr>
            <w:r w:rsidRPr="004541BB">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0B6322"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E6BC75"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8BBAF" w14:textId="77777777" w:rsidR="00AE72B5" w:rsidRPr="004541BB" w:rsidRDefault="00AE72B5" w:rsidP="00490F36">
            <w:pPr>
              <w:pStyle w:val="rowtabella0"/>
              <w:rPr>
                <w:color w:val="002060"/>
              </w:rPr>
            </w:pPr>
            <w:r w:rsidRPr="004541BB">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A4E09F" w14:textId="77777777" w:rsidR="00AE72B5" w:rsidRPr="004541BB" w:rsidRDefault="00AE72B5" w:rsidP="00490F36">
            <w:pPr>
              <w:pStyle w:val="rowtabella0"/>
              <w:rPr>
                <w:color w:val="002060"/>
              </w:rPr>
            </w:pPr>
            <w:r w:rsidRPr="004541B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A0883" w14:textId="77777777" w:rsidR="00AE72B5" w:rsidRPr="004541BB" w:rsidRDefault="00AE72B5" w:rsidP="00490F36">
            <w:pPr>
              <w:pStyle w:val="rowtabella0"/>
              <w:rPr>
                <w:color w:val="002060"/>
              </w:rPr>
            </w:pPr>
            <w:r w:rsidRPr="004541BB">
              <w:rPr>
                <w:color w:val="002060"/>
              </w:rPr>
              <w:t>VIA ANTONIO ROSMINI 22/B</w:t>
            </w:r>
          </w:p>
        </w:tc>
      </w:tr>
      <w:tr w:rsidR="00AE72B5" w:rsidRPr="004541BB" w14:paraId="302CA1B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A84485" w14:textId="77777777" w:rsidR="00AE72B5" w:rsidRPr="004541BB" w:rsidRDefault="00AE72B5" w:rsidP="00490F36">
            <w:pPr>
              <w:pStyle w:val="rowtabella0"/>
              <w:rPr>
                <w:color w:val="002060"/>
              </w:rPr>
            </w:pPr>
            <w:r w:rsidRPr="004541BB">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599543" w14:textId="77777777" w:rsidR="00AE72B5" w:rsidRPr="004541BB" w:rsidRDefault="00AE72B5" w:rsidP="00490F36">
            <w:pPr>
              <w:pStyle w:val="rowtabella0"/>
              <w:rPr>
                <w:color w:val="002060"/>
              </w:rPr>
            </w:pPr>
            <w:r w:rsidRPr="004541BB">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BFD10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C2E165"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4DB016" w14:textId="77777777" w:rsidR="00AE72B5" w:rsidRPr="004541BB" w:rsidRDefault="00AE72B5" w:rsidP="00490F36">
            <w:pPr>
              <w:pStyle w:val="rowtabella0"/>
              <w:rPr>
                <w:color w:val="002060"/>
              </w:rPr>
            </w:pPr>
            <w:r w:rsidRPr="004541BB">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93860" w14:textId="77777777" w:rsidR="00AE72B5" w:rsidRPr="004541BB" w:rsidRDefault="00AE72B5" w:rsidP="00490F36">
            <w:pPr>
              <w:pStyle w:val="rowtabella0"/>
              <w:rPr>
                <w:color w:val="002060"/>
              </w:rPr>
            </w:pPr>
            <w:r w:rsidRPr="004541BB">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A4826E" w14:textId="77777777" w:rsidR="00AE72B5" w:rsidRPr="004541BB" w:rsidRDefault="00AE72B5" w:rsidP="00490F36">
            <w:pPr>
              <w:pStyle w:val="rowtabella0"/>
              <w:rPr>
                <w:color w:val="002060"/>
              </w:rPr>
            </w:pPr>
            <w:r w:rsidRPr="004541BB">
              <w:rPr>
                <w:color w:val="002060"/>
              </w:rPr>
              <w:t>VIA VENEZIA 43</w:t>
            </w:r>
          </w:p>
        </w:tc>
      </w:tr>
      <w:tr w:rsidR="00AE72B5" w:rsidRPr="004541BB" w14:paraId="6365B607"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447E3C" w14:textId="77777777" w:rsidR="00AE72B5" w:rsidRPr="004541BB" w:rsidRDefault="00AE72B5" w:rsidP="00490F36">
            <w:pPr>
              <w:pStyle w:val="rowtabella0"/>
              <w:rPr>
                <w:color w:val="002060"/>
              </w:rPr>
            </w:pPr>
            <w:r w:rsidRPr="004541BB">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BA9B3" w14:textId="77777777" w:rsidR="00AE72B5" w:rsidRPr="004541BB" w:rsidRDefault="00AE72B5" w:rsidP="00490F36">
            <w:pPr>
              <w:pStyle w:val="rowtabella0"/>
              <w:rPr>
                <w:color w:val="002060"/>
              </w:rPr>
            </w:pPr>
            <w:r w:rsidRPr="004541BB">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A131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A4141" w14:textId="77777777" w:rsidR="00AE72B5" w:rsidRPr="004541BB" w:rsidRDefault="00AE72B5" w:rsidP="00490F36">
            <w:pPr>
              <w:pStyle w:val="rowtabella0"/>
              <w:rPr>
                <w:color w:val="002060"/>
              </w:rPr>
            </w:pPr>
            <w:r w:rsidRPr="004541BB">
              <w:rPr>
                <w:color w:val="002060"/>
              </w:rPr>
              <w:t>26/10/2024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6186F" w14:textId="77777777" w:rsidR="00AE72B5" w:rsidRPr="004541BB" w:rsidRDefault="00AE72B5" w:rsidP="00490F36">
            <w:pPr>
              <w:pStyle w:val="rowtabella0"/>
              <w:rPr>
                <w:color w:val="002060"/>
              </w:rPr>
            </w:pPr>
            <w:r w:rsidRPr="004541BB">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4082F" w14:textId="77777777" w:rsidR="00AE72B5" w:rsidRPr="004541BB" w:rsidRDefault="00AE72B5" w:rsidP="00490F36">
            <w:pPr>
              <w:pStyle w:val="rowtabella0"/>
              <w:rPr>
                <w:color w:val="002060"/>
              </w:rPr>
            </w:pPr>
            <w:r w:rsidRPr="004541BB">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AACD8" w14:textId="77777777" w:rsidR="00AE72B5" w:rsidRPr="004541BB" w:rsidRDefault="00AE72B5" w:rsidP="00490F36">
            <w:pPr>
              <w:pStyle w:val="rowtabella0"/>
              <w:rPr>
                <w:color w:val="002060"/>
              </w:rPr>
            </w:pPr>
            <w:r w:rsidRPr="004541BB">
              <w:rPr>
                <w:color w:val="002060"/>
              </w:rPr>
              <w:t>VIA MARIO RIDOLFI</w:t>
            </w:r>
          </w:p>
        </w:tc>
      </w:tr>
    </w:tbl>
    <w:p w14:paraId="50052965" w14:textId="77777777" w:rsidR="00AE72B5" w:rsidRPr="004541BB" w:rsidRDefault="00AE72B5" w:rsidP="00AE72B5">
      <w:pPr>
        <w:pStyle w:val="breakline"/>
        <w:rPr>
          <w:rFonts w:eastAsiaTheme="minorEastAsia"/>
          <w:color w:val="002060"/>
        </w:rPr>
      </w:pPr>
    </w:p>
    <w:p w14:paraId="7111F562" w14:textId="77777777" w:rsidR="00AE72B5" w:rsidRPr="004541BB" w:rsidRDefault="00AE72B5" w:rsidP="00AE72B5">
      <w:pPr>
        <w:pStyle w:val="breakline"/>
        <w:rPr>
          <w:color w:val="002060"/>
        </w:rPr>
      </w:pPr>
    </w:p>
    <w:p w14:paraId="58FFADCE" w14:textId="77777777" w:rsidR="00AE72B5" w:rsidRPr="004541BB" w:rsidRDefault="00AE72B5" w:rsidP="00AE72B5">
      <w:pPr>
        <w:pStyle w:val="breakline"/>
        <w:rPr>
          <w:color w:val="002060"/>
        </w:rPr>
      </w:pPr>
    </w:p>
    <w:p w14:paraId="63BBA5C1" w14:textId="77777777" w:rsidR="00AE72B5" w:rsidRPr="004541BB" w:rsidRDefault="00AE72B5" w:rsidP="00AE72B5">
      <w:pPr>
        <w:pStyle w:val="sottotitolocampionato10"/>
        <w:rPr>
          <w:color w:val="002060"/>
        </w:rPr>
      </w:pPr>
      <w:r w:rsidRPr="004541BB">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2"/>
        <w:gridCol w:w="1550"/>
        <w:gridCol w:w="1553"/>
      </w:tblGrid>
      <w:tr w:rsidR="00AE72B5" w:rsidRPr="004541BB" w14:paraId="069D3C40"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2C8DD"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08168"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13251"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44ED4"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0E92B"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DDB68"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6F4E0"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2F24A467"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1D14ED" w14:textId="77777777" w:rsidR="00AE72B5" w:rsidRPr="004541BB" w:rsidRDefault="00AE72B5" w:rsidP="00490F36">
            <w:pPr>
              <w:pStyle w:val="rowtabella0"/>
              <w:rPr>
                <w:color w:val="002060"/>
              </w:rPr>
            </w:pPr>
            <w:r w:rsidRPr="004541BB">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8B258" w14:textId="77777777" w:rsidR="00AE72B5" w:rsidRPr="004541BB" w:rsidRDefault="00AE72B5" w:rsidP="00490F36">
            <w:pPr>
              <w:pStyle w:val="rowtabella0"/>
              <w:rPr>
                <w:color w:val="002060"/>
              </w:rPr>
            </w:pPr>
            <w:r w:rsidRPr="004541BB">
              <w:rPr>
                <w:color w:val="002060"/>
              </w:rPr>
              <w:t>OSIMO STAZIONE SSD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EC98A"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6785D" w14:textId="77777777" w:rsidR="00AE72B5" w:rsidRPr="004541BB" w:rsidRDefault="00AE72B5" w:rsidP="00490F36">
            <w:pPr>
              <w:pStyle w:val="rowtabella0"/>
              <w:rPr>
                <w:color w:val="002060"/>
              </w:rPr>
            </w:pPr>
            <w:r w:rsidRPr="004541BB">
              <w:rPr>
                <w:color w:val="002060"/>
              </w:rPr>
              <w:t>25/10/2024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481B2" w14:textId="77777777" w:rsidR="00AE72B5" w:rsidRPr="004541BB" w:rsidRDefault="00AE72B5" w:rsidP="00490F36">
            <w:pPr>
              <w:pStyle w:val="rowtabella0"/>
              <w:rPr>
                <w:color w:val="002060"/>
              </w:rPr>
            </w:pPr>
            <w:r w:rsidRPr="004541BB">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05186" w14:textId="77777777" w:rsidR="00AE72B5" w:rsidRPr="004541BB" w:rsidRDefault="00AE72B5" w:rsidP="00490F36">
            <w:pPr>
              <w:pStyle w:val="rowtabella0"/>
              <w:rPr>
                <w:color w:val="002060"/>
              </w:rPr>
            </w:pPr>
            <w:r w:rsidRPr="004541B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43C92" w14:textId="77777777" w:rsidR="00AE72B5" w:rsidRPr="004541BB" w:rsidRDefault="00AE72B5" w:rsidP="00490F36">
            <w:pPr>
              <w:pStyle w:val="rowtabella0"/>
              <w:rPr>
                <w:color w:val="002060"/>
              </w:rPr>
            </w:pPr>
            <w:r w:rsidRPr="004541BB">
              <w:rPr>
                <w:color w:val="002060"/>
              </w:rPr>
              <w:t>LOCALITA' NONTESICURO</w:t>
            </w:r>
          </w:p>
        </w:tc>
      </w:tr>
      <w:tr w:rsidR="00AE72B5" w:rsidRPr="004541BB" w14:paraId="415A331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C3C488" w14:textId="77777777" w:rsidR="00AE72B5" w:rsidRPr="004541BB" w:rsidRDefault="00AE72B5" w:rsidP="00490F36">
            <w:pPr>
              <w:pStyle w:val="rowtabella0"/>
              <w:rPr>
                <w:color w:val="002060"/>
              </w:rPr>
            </w:pPr>
            <w:proofErr w:type="gramStart"/>
            <w:r w:rsidRPr="004541BB">
              <w:rPr>
                <w:color w:val="002060"/>
              </w:rPr>
              <w:t>CITTA</w:t>
            </w:r>
            <w:proofErr w:type="gramEnd"/>
            <w:r w:rsidRPr="004541BB">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576954" w14:textId="77777777" w:rsidR="00AE72B5" w:rsidRPr="004541BB" w:rsidRDefault="00AE72B5" w:rsidP="00490F36">
            <w:pPr>
              <w:pStyle w:val="rowtabella0"/>
              <w:rPr>
                <w:color w:val="002060"/>
              </w:rPr>
            </w:pPr>
            <w:r w:rsidRPr="004541BB">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707FC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E2BAF9" w14:textId="77777777" w:rsidR="00AE72B5" w:rsidRPr="004541BB" w:rsidRDefault="00AE72B5" w:rsidP="00490F36">
            <w:pPr>
              <w:pStyle w:val="rowtabella0"/>
              <w:rPr>
                <w:color w:val="002060"/>
              </w:rPr>
            </w:pPr>
            <w:r w:rsidRPr="004541BB">
              <w:rPr>
                <w:color w:val="002060"/>
              </w:rPr>
              <w:t>25/10/2024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2BDFD1" w14:textId="77777777" w:rsidR="00AE72B5" w:rsidRPr="004541BB" w:rsidRDefault="00AE72B5" w:rsidP="00490F36">
            <w:pPr>
              <w:pStyle w:val="rowtabella0"/>
              <w:rPr>
                <w:color w:val="002060"/>
              </w:rPr>
            </w:pPr>
            <w:r w:rsidRPr="004541B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6040F" w14:textId="77777777" w:rsidR="00AE72B5" w:rsidRPr="004541BB" w:rsidRDefault="00AE72B5" w:rsidP="00490F36">
            <w:pPr>
              <w:pStyle w:val="rowtabella0"/>
              <w:rPr>
                <w:color w:val="002060"/>
              </w:rPr>
            </w:pPr>
            <w:r w:rsidRPr="004541B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67096" w14:textId="77777777" w:rsidR="00AE72B5" w:rsidRPr="004541BB" w:rsidRDefault="00AE72B5" w:rsidP="00490F36">
            <w:pPr>
              <w:pStyle w:val="rowtabella0"/>
              <w:rPr>
                <w:color w:val="002060"/>
              </w:rPr>
            </w:pPr>
            <w:r w:rsidRPr="004541BB">
              <w:rPr>
                <w:color w:val="002060"/>
              </w:rPr>
              <w:t>VIA DELLO STADIO</w:t>
            </w:r>
          </w:p>
        </w:tc>
      </w:tr>
      <w:tr w:rsidR="00AE72B5" w:rsidRPr="004541BB" w14:paraId="7561C47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66B1ED" w14:textId="77777777" w:rsidR="00AE72B5" w:rsidRPr="004541BB" w:rsidRDefault="00AE72B5" w:rsidP="00490F36">
            <w:pPr>
              <w:pStyle w:val="rowtabella0"/>
              <w:rPr>
                <w:color w:val="002060"/>
              </w:rPr>
            </w:pPr>
            <w:r w:rsidRPr="004541BB">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C4B042" w14:textId="77777777" w:rsidR="00AE72B5" w:rsidRPr="004541BB" w:rsidRDefault="00AE72B5" w:rsidP="00490F36">
            <w:pPr>
              <w:pStyle w:val="rowtabella0"/>
              <w:rPr>
                <w:color w:val="002060"/>
              </w:rPr>
            </w:pPr>
            <w:r w:rsidRPr="004541BB">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AAA1A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09518D"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8A50AE" w14:textId="77777777" w:rsidR="00AE72B5" w:rsidRPr="004541BB" w:rsidRDefault="00AE72B5" w:rsidP="00490F36">
            <w:pPr>
              <w:pStyle w:val="rowtabella0"/>
              <w:rPr>
                <w:color w:val="002060"/>
              </w:rPr>
            </w:pPr>
            <w:r w:rsidRPr="004541BB">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627D5" w14:textId="77777777" w:rsidR="00AE72B5" w:rsidRPr="004541BB" w:rsidRDefault="00AE72B5" w:rsidP="00490F36">
            <w:pPr>
              <w:pStyle w:val="rowtabella0"/>
              <w:rPr>
                <w:color w:val="002060"/>
              </w:rPr>
            </w:pPr>
            <w:r w:rsidRPr="004541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303B3" w14:textId="77777777" w:rsidR="00AE72B5" w:rsidRPr="004541BB" w:rsidRDefault="00AE72B5" w:rsidP="00490F36">
            <w:pPr>
              <w:pStyle w:val="rowtabella0"/>
              <w:rPr>
                <w:color w:val="002060"/>
              </w:rPr>
            </w:pPr>
            <w:r w:rsidRPr="004541BB">
              <w:rPr>
                <w:color w:val="002060"/>
              </w:rPr>
              <w:t>CONTRADA DEL POZZO</w:t>
            </w:r>
          </w:p>
        </w:tc>
      </w:tr>
      <w:tr w:rsidR="00AE72B5" w:rsidRPr="004541BB" w14:paraId="745541EF"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BAEC49" w14:textId="77777777" w:rsidR="00AE72B5" w:rsidRPr="004541BB" w:rsidRDefault="00AE72B5" w:rsidP="00490F36">
            <w:pPr>
              <w:pStyle w:val="rowtabella0"/>
              <w:rPr>
                <w:color w:val="002060"/>
              </w:rPr>
            </w:pPr>
            <w:r w:rsidRPr="004541BB">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078B75" w14:textId="77777777" w:rsidR="00AE72B5" w:rsidRPr="004541BB" w:rsidRDefault="00AE72B5" w:rsidP="00490F36">
            <w:pPr>
              <w:pStyle w:val="rowtabella0"/>
              <w:rPr>
                <w:color w:val="002060"/>
              </w:rPr>
            </w:pPr>
            <w:r w:rsidRPr="004541BB">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7DC04C"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717AD" w14:textId="77777777" w:rsidR="00AE72B5" w:rsidRPr="004541BB" w:rsidRDefault="00AE72B5" w:rsidP="00490F36">
            <w:pPr>
              <w:pStyle w:val="rowtabella0"/>
              <w:rPr>
                <w:color w:val="002060"/>
              </w:rPr>
            </w:pPr>
            <w:r w:rsidRPr="004541BB">
              <w:rPr>
                <w:color w:val="002060"/>
              </w:rPr>
              <w:t>25/10/2024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640943" w14:textId="77777777" w:rsidR="00AE72B5" w:rsidRPr="004541BB" w:rsidRDefault="00AE72B5" w:rsidP="00490F36">
            <w:pPr>
              <w:pStyle w:val="rowtabella0"/>
              <w:rPr>
                <w:color w:val="002060"/>
              </w:rPr>
            </w:pPr>
            <w:r w:rsidRPr="004541B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418C6" w14:textId="77777777" w:rsidR="00AE72B5" w:rsidRPr="004541BB" w:rsidRDefault="00AE72B5" w:rsidP="00490F36">
            <w:pPr>
              <w:pStyle w:val="rowtabella0"/>
              <w:rPr>
                <w:color w:val="002060"/>
              </w:rPr>
            </w:pPr>
            <w:r w:rsidRPr="004541B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717B4" w14:textId="77777777" w:rsidR="00AE72B5" w:rsidRPr="004541BB" w:rsidRDefault="00AE72B5" w:rsidP="00490F36">
            <w:pPr>
              <w:pStyle w:val="rowtabella0"/>
              <w:rPr>
                <w:color w:val="002060"/>
              </w:rPr>
            </w:pPr>
            <w:r w:rsidRPr="004541BB">
              <w:rPr>
                <w:color w:val="002060"/>
              </w:rPr>
              <w:t>VIA DELLO STADIO</w:t>
            </w:r>
          </w:p>
        </w:tc>
      </w:tr>
      <w:tr w:rsidR="00AE72B5" w:rsidRPr="004541BB" w14:paraId="540A5CF8"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CF5D3F" w14:textId="77777777" w:rsidR="00AE72B5" w:rsidRPr="004541BB" w:rsidRDefault="00AE72B5" w:rsidP="00490F36">
            <w:pPr>
              <w:pStyle w:val="rowtabella0"/>
              <w:rPr>
                <w:color w:val="002060"/>
              </w:rPr>
            </w:pPr>
            <w:r w:rsidRPr="004541BB">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38F141" w14:textId="77777777" w:rsidR="00AE72B5" w:rsidRPr="004541BB" w:rsidRDefault="00AE72B5" w:rsidP="00490F36">
            <w:pPr>
              <w:pStyle w:val="rowtabella0"/>
              <w:rPr>
                <w:color w:val="002060"/>
              </w:rPr>
            </w:pPr>
            <w:r w:rsidRPr="004541B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8C53B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75165C"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E790B3" w14:textId="77777777" w:rsidR="00AE72B5" w:rsidRPr="004541BB" w:rsidRDefault="00AE72B5" w:rsidP="00490F36">
            <w:pPr>
              <w:pStyle w:val="rowtabella0"/>
              <w:rPr>
                <w:color w:val="002060"/>
              </w:rPr>
            </w:pPr>
            <w:r w:rsidRPr="004541BB">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71598" w14:textId="77777777" w:rsidR="00AE72B5" w:rsidRPr="004541BB" w:rsidRDefault="00AE72B5" w:rsidP="00490F36">
            <w:pPr>
              <w:pStyle w:val="rowtabella0"/>
              <w:rPr>
                <w:color w:val="002060"/>
              </w:rPr>
            </w:pPr>
            <w:r w:rsidRPr="004541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437B8" w14:textId="77777777" w:rsidR="00AE72B5" w:rsidRPr="004541BB" w:rsidRDefault="00AE72B5" w:rsidP="00490F36">
            <w:pPr>
              <w:pStyle w:val="rowtabella0"/>
              <w:rPr>
                <w:color w:val="002060"/>
              </w:rPr>
            </w:pPr>
            <w:r w:rsidRPr="004541BB">
              <w:rPr>
                <w:color w:val="002060"/>
              </w:rPr>
              <w:t>VIA MASSIMO D'AZEGLIO</w:t>
            </w:r>
          </w:p>
        </w:tc>
      </w:tr>
      <w:tr w:rsidR="00AE72B5" w:rsidRPr="004541BB" w14:paraId="1F4AAE49"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D68BE" w14:textId="77777777" w:rsidR="00AE72B5" w:rsidRPr="004541BB" w:rsidRDefault="00AE72B5" w:rsidP="00490F36">
            <w:pPr>
              <w:pStyle w:val="rowtabella0"/>
              <w:rPr>
                <w:color w:val="002060"/>
              </w:rPr>
            </w:pPr>
            <w:r w:rsidRPr="004541BB">
              <w:rPr>
                <w:color w:val="002060"/>
              </w:rPr>
              <w:t>AVM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801EA" w14:textId="77777777" w:rsidR="00AE72B5" w:rsidRPr="004541BB" w:rsidRDefault="00AE72B5" w:rsidP="00490F36">
            <w:pPr>
              <w:pStyle w:val="rowtabella0"/>
              <w:rPr>
                <w:color w:val="002060"/>
              </w:rPr>
            </w:pPr>
            <w:r w:rsidRPr="004541BB">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E2D0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20FCD" w14:textId="77777777" w:rsidR="00AE72B5" w:rsidRPr="004541BB" w:rsidRDefault="00AE72B5" w:rsidP="00490F36">
            <w:pPr>
              <w:pStyle w:val="rowtabella0"/>
              <w:rPr>
                <w:color w:val="002060"/>
              </w:rPr>
            </w:pPr>
            <w:r w:rsidRPr="004541BB">
              <w:rPr>
                <w:color w:val="002060"/>
              </w:rPr>
              <w:t>26/10/2024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51665" w14:textId="77777777" w:rsidR="00AE72B5" w:rsidRPr="004541BB" w:rsidRDefault="00AE72B5" w:rsidP="00490F36">
            <w:pPr>
              <w:pStyle w:val="rowtabella0"/>
              <w:rPr>
                <w:color w:val="002060"/>
              </w:rPr>
            </w:pPr>
            <w:r w:rsidRPr="004541BB">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90252" w14:textId="77777777" w:rsidR="00AE72B5" w:rsidRPr="004541BB" w:rsidRDefault="00AE72B5" w:rsidP="00490F36">
            <w:pPr>
              <w:pStyle w:val="rowtabella0"/>
              <w:rPr>
                <w:color w:val="002060"/>
              </w:rPr>
            </w:pPr>
            <w:r w:rsidRPr="004541BB">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AF7A0" w14:textId="77777777" w:rsidR="00AE72B5" w:rsidRPr="004541BB" w:rsidRDefault="00AE72B5" w:rsidP="00490F36">
            <w:pPr>
              <w:pStyle w:val="rowtabella0"/>
              <w:rPr>
                <w:color w:val="002060"/>
              </w:rPr>
            </w:pPr>
            <w:r w:rsidRPr="004541BB">
              <w:rPr>
                <w:color w:val="002060"/>
              </w:rPr>
              <w:t>VIA ROSARIO VILLA MUSONE</w:t>
            </w:r>
          </w:p>
        </w:tc>
      </w:tr>
    </w:tbl>
    <w:p w14:paraId="0F0CF559" w14:textId="77777777" w:rsidR="00AE72B5" w:rsidRPr="004541BB" w:rsidRDefault="00AE72B5" w:rsidP="00AE72B5">
      <w:pPr>
        <w:pStyle w:val="breakline"/>
        <w:rPr>
          <w:rFonts w:eastAsiaTheme="minorEastAsia"/>
          <w:color w:val="002060"/>
        </w:rPr>
      </w:pPr>
    </w:p>
    <w:p w14:paraId="7F2D0E1A" w14:textId="77777777" w:rsidR="00AE72B5" w:rsidRPr="004541BB" w:rsidRDefault="00AE72B5" w:rsidP="00AE72B5">
      <w:pPr>
        <w:pStyle w:val="breakline"/>
        <w:rPr>
          <w:color w:val="002060"/>
        </w:rPr>
      </w:pPr>
    </w:p>
    <w:p w14:paraId="7E82F32D" w14:textId="77777777" w:rsidR="00AE72B5" w:rsidRPr="004541BB" w:rsidRDefault="00AE72B5" w:rsidP="00AE72B5">
      <w:pPr>
        <w:pStyle w:val="breakline"/>
        <w:rPr>
          <w:color w:val="002060"/>
        </w:rPr>
      </w:pPr>
    </w:p>
    <w:p w14:paraId="00B80FBF" w14:textId="77777777" w:rsidR="00AE72B5" w:rsidRPr="004541BB" w:rsidRDefault="00AE72B5" w:rsidP="00AE72B5">
      <w:pPr>
        <w:pStyle w:val="sottotitolocampionato10"/>
        <w:rPr>
          <w:color w:val="002060"/>
        </w:rPr>
      </w:pPr>
      <w:r w:rsidRPr="004541BB">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AE72B5" w:rsidRPr="004541BB" w14:paraId="3ECBEF3E"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0B262"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82295"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39052"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48861"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0F556"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0C713"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EDC9"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7D48E92F" w14:textId="77777777" w:rsidTr="00490F3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A5F258" w14:textId="77777777" w:rsidR="00AE72B5" w:rsidRPr="004541BB" w:rsidRDefault="00AE72B5" w:rsidP="00490F36">
            <w:pPr>
              <w:pStyle w:val="rowtabella0"/>
              <w:rPr>
                <w:color w:val="002060"/>
              </w:rPr>
            </w:pPr>
            <w:r w:rsidRPr="004541BB">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EE51F" w14:textId="77777777" w:rsidR="00AE72B5" w:rsidRPr="004541BB" w:rsidRDefault="00AE72B5" w:rsidP="00490F36">
            <w:pPr>
              <w:pStyle w:val="rowtabella0"/>
              <w:rPr>
                <w:color w:val="002060"/>
              </w:rPr>
            </w:pPr>
            <w:r w:rsidRPr="004541BB">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B8B739"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9BAD5" w14:textId="77777777" w:rsidR="00AE72B5" w:rsidRPr="004541BB" w:rsidRDefault="00AE72B5" w:rsidP="00490F36">
            <w:pPr>
              <w:pStyle w:val="rowtabella0"/>
              <w:rPr>
                <w:color w:val="002060"/>
              </w:rPr>
            </w:pPr>
            <w:r w:rsidRPr="004541BB">
              <w:rPr>
                <w:color w:val="002060"/>
              </w:rPr>
              <w:t>30/10/2024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14EE7" w14:textId="77777777" w:rsidR="00AE72B5" w:rsidRPr="004541BB" w:rsidRDefault="00AE72B5" w:rsidP="00490F36">
            <w:pPr>
              <w:pStyle w:val="rowtabella0"/>
              <w:rPr>
                <w:color w:val="002060"/>
              </w:rPr>
            </w:pPr>
            <w:r w:rsidRPr="004541BB">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CBF60" w14:textId="77777777" w:rsidR="00AE72B5" w:rsidRPr="004541BB" w:rsidRDefault="00AE72B5" w:rsidP="00490F36">
            <w:pPr>
              <w:pStyle w:val="rowtabella0"/>
              <w:rPr>
                <w:color w:val="002060"/>
              </w:rPr>
            </w:pPr>
            <w:r w:rsidRPr="004541BB">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E675FB" w14:textId="77777777" w:rsidR="00AE72B5" w:rsidRPr="004541BB" w:rsidRDefault="00AE72B5" w:rsidP="00490F36">
            <w:pPr>
              <w:pStyle w:val="rowtabella0"/>
              <w:rPr>
                <w:color w:val="002060"/>
              </w:rPr>
            </w:pPr>
            <w:r w:rsidRPr="004541BB">
              <w:rPr>
                <w:color w:val="002060"/>
              </w:rPr>
              <w:t>VIA FONTE ANTICA 6</w:t>
            </w:r>
          </w:p>
        </w:tc>
      </w:tr>
    </w:tbl>
    <w:p w14:paraId="7126A975" w14:textId="77777777" w:rsidR="00AE72B5" w:rsidRPr="004541BB" w:rsidRDefault="00AE72B5" w:rsidP="00AE72B5">
      <w:pPr>
        <w:pStyle w:val="breakline"/>
        <w:rPr>
          <w:rFonts w:eastAsiaTheme="minorEastAsia"/>
          <w:color w:val="002060"/>
        </w:rPr>
      </w:pPr>
    </w:p>
    <w:p w14:paraId="733FD13B" w14:textId="77777777" w:rsidR="00AE72B5" w:rsidRPr="004541BB" w:rsidRDefault="00AE72B5" w:rsidP="00AE72B5">
      <w:pPr>
        <w:pStyle w:val="breakline"/>
        <w:rPr>
          <w:color w:val="002060"/>
        </w:rPr>
      </w:pPr>
    </w:p>
    <w:p w14:paraId="724ABBA4" w14:textId="77777777" w:rsidR="00AE72B5" w:rsidRPr="004541BB" w:rsidRDefault="00AE72B5" w:rsidP="00AE72B5">
      <w:pPr>
        <w:pStyle w:val="breakline"/>
        <w:rPr>
          <w:color w:val="002060"/>
        </w:rPr>
      </w:pPr>
    </w:p>
    <w:p w14:paraId="380D827B" w14:textId="77777777" w:rsidR="00AE72B5" w:rsidRPr="004541BB" w:rsidRDefault="00AE72B5" w:rsidP="00AE72B5">
      <w:pPr>
        <w:pStyle w:val="sottotitolocampionato10"/>
        <w:rPr>
          <w:color w:val="002060"/>
        </w:rPr>
      </w:pPr>
      <w:r w:rsidRPr="004541BB">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1"/>
        <w:gridCol w:w="385"/>
        <w:gridCol w:w="898"/>
        <w:gridCol w:w="1184"/>
        <w:gridCol w:w="1546"/>
        <w:gridCol w:w="1546"/>
      </w:tblGrid>
      <w:tr w:rsidR="00AE72B5" w:rsidRPr="004541BB" w14:paraId="3ED35FC0"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384EB"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F1C37"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A32BD"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93E73"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D87B0"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B3078"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F5B03"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68C82CDE"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0D2489" w14:textId="77777777" w:rsidR="00AE72B5" w:rsidRPr="004541BB" w:rsidRDefault="00AE72B5" w:rsidP="00490F36">
            <w:pPr>
              <w:pStyle w:val="rowtabella0"/>
              <w:rPr>
                <w:color w:val="002060"/>
              </w:rPr>
            </w:pPr>
            <w:r w:rsidRPr="004541BB">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F892A" w14:textId="77777777" w:rsidR="00AE72B5" w:rsidRPr="004541BB" w:rsidRDefault="00AE72B5" w:rsidP="00490F36">
            <w:pPr>
              <w:pStyle w:val="rowtabella0"/>
              <w:rPr>
                <w:color w:val="002060"/>
              </w:rPr>
            </w:pPr>
            <w:r w:rsidRPr="004541BB">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DF19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A05D3" w14:textId="77777777" w:rsidR="00AE72B5" w:rsidRPr="004541BB" w:rsidRDefault="00AE72B5" w:rsidP="00490F36">
            <w:pPr>
              <w:pStyle w:val="rowtabella0"/>
              <w:rPr>
                <w:color w:val="002060"/>
              </w:rPr>
            </w:pPr>
            <w:r w:rsidRPr="004541BB">
              <w:rPr>
                <w:color w:val="002060"/>
              </w:rPr>
              <w:t>25/10/2024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E2C92" w14:textId="77777777" w:rsidR="00AE72B5" w:rsidRPr="004541BB" w:rsidRDefault="00AE72B5" w:rsidP="00490F36">
            <w:pPr>
              <w:pStyle w:val="rowtabella0"/>
              <w:rPr>
                <w:color w:val="002060"/>
              </w:rPr>
            </w:pPr>
            <w:r w:rsidRPr="004541BB">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0AA5D" w14:textId="77777777" w:rsidR="00AE72B5" w:rsidRPr="004541BB" w:rsidRDefault="00AE72B5" w:rsidP="00490F36">
            <w:pPr>
              <w:pStyle w:val="rowtabella0"/>
              <w:rPr>
                <w:color w:val="002060"/>
              </w:rPr>
            </w:pPr>
            <w:r w:rsidRPr="004541BB">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49D02" w14:textId="77777777" w:rsidR="00AE72B5" w:rsidRPr="004541BB" w:rsidRDefault="00AE72B5" w:rsidP="00490F36">
            <w:pPr>
              <w:pStyle w:val="rowtabella0"/>
              <w:rPr>
                <w:color w:val="002060"/>
              </w:rPr>
            </w:pPr>
            <w:r w:rsidRPr="004541BB">
              <w:rPr>
                <w:color w:val="002060"/>
              </w:rPr>
              <w:t>VIA VOLTURNO-PIEDIRIPA</w:t>
            </w:r>
          </w:p>
        </w:tc>
      </w:tr>
      <w:tr w:rsidR="00AE72B5" w:rsidRPr="004541BB" w14:paraId="676BB5E5"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6E2400" w14:textId="77777777" w:rsidR="00AE72B5" w:rsidRPr="004541BB" w:rsidRDefault="00AE72B5" w:rsidP="00490F36">
            <w:pPr>
              <w:pStyle w:val="rowtabella0"/>
              <w:rPr>
                <w:color w:val="002060"/>
              </w:rPr>
            </w:pPr>
            <w:r w:rsidRPr="004541BB">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80EA9" w14:textId="77777777" w:rsidR="00AE72B5" w:rsidRPr="004541BB" w:rsidRDefault="00AE72B5" w:rsidP="00490F36">
            <w:pPr>
              <w:pStyle w:val="rowtabella0"/>
              <w:rPr>
                <w:color w:val="002060"/>
              </w:rPr>
            </w:pPr>
            <w:r w:rsidRPr="004541BB">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072A22"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E831CC"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CB119C" w14:textId="77777777" w:rsidR="00AE72B5" w:rsidRPr="004541BB" w:rsidRDefault="00AE72B5" w:rsidP="00490F36">
            <w:pPr>
              <w:pStyle w:val="rowtabella0"/>
              <w:rPr>
                <w:color w:val="002060"/>
              </w:rPr>
            </w:pPr>
            <w:r w:rsidRPr="004541BB">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6F77D9" w14:textId="77777777" w:rsidR="00AE72B5" w:rsidRPr="004541BB" w:rsidRDefault="00AE72B5" w:rsidP="00490F36">
            <w:pPr>
              <w:pStyle w:val="rowtabella0"/>
              <w:rPr>
                <w:color w:val="002060"/>
              </w:rPr>
            </w:pPr>
            <w:r w:rsidRPr="004541B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58212" w14:textId="77777777" w:rsidR="00AE72B5" w:rsidRPr="004541BB" w:rsidRDefault="00AE72B5" w:rsidP="00490F36">
            <w:pPr>
              <w:pStyle w:val="rowtabella0"/>
              <w:rPr>
                <w:color w:val="002060"/>
              </w:rPr>
            </w:pPr>
            <w:r w:rsidRPr="004541BB">
              <w:rPr>
                <w:color w:val="002060"/>
              </w:rPr>
              <w:t>LOC. "LE CALVIE"</w:t>
            </w:r>
          </w:p>
        </w:tc>
      </w:tr>
      <w:tr w:rsidR="00AE72B5" w:rsidRPr="004541BB" w14:paraId="3373B387"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2DF0DD" w14:textId="77777777" w:rsidR="00AE72B5" w:rsidRPr="004541BB" w:rsidRDefault="00AE72B5" w:rsidP="00490F36">
            <w:pPr>
              <w:pStyle w:val="rowtabella0"/>
              <w:rPr>
                <w:color w:val="002060"/>
              </w:rPr>
            </w:pPr>
            <w:r w:rsidRPr="004541BB">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7E2833" w14:textId="77777777" w:rsidR="00AE72B5" w:rsidRPr="004541BB" w:rsidRDefault="00AE72B5" w:rsidP="00490F36">
            <w:pPr>
              <w:pStyle w:val="rowtabella0"/>
              <w:rPr>
                <w:color w:val="002060"/>
              </w:rPr>
            </w:pPr>
            <w:r w:rsidRPr="004541BB">
              <w:rPr>
                <w:color w:val="002060"/>
              </w:rPr>
              <w:t xml:space="preserve">REAL FABRIANO </w:t>
            </w:r>
            <w:proofErr w:type="spellStart"/>
            <w:proofErr w:type="gramStart"/>
            <w:r w:rsidRPr="004541BB">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D9052A"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A817E4"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A9546E" w14:textId="77777777" w:rsidR="00AE72B5" w:rsidRPr="004541BB" w:rsidRDefault="00AE72B5" w:rsidP="00490F36">
            <w:pPr>
              <w:pStyle w:val="rowtabella0"/>
              <w:rPr>
                <w:color w:val="002060"/>
              </w:rPr>
            </w:pPr>
            <w:r w:rsidRPr="004541B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8C831" w14:textId="77777777" w:rsidR="00AE72B5" w:rsidRPr="004541BB" w:rsidRDefault="00AE72B5" w:rsidP="00490F36">
            <w:pPr>
              <w:pStyle w:val="rowtabella0"/>
              <w:rPr>
                <w:color w:val="002060"/>
              </w:rPr>
            </w:pPr>
            <w:r w:rsidRPr="004541B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4DD88" w14:textId="77777777" w:rsidR="00AE72B5" w:rsidRPr="004541BB" w:rsidRDefault="00AE72B5" w:rsidP="00490F36">
            <w:pPr>
              <w:pStyle w:val="rowtabella0"/>
              <w:rPr>
                <w:color w:val="002060"/>
              </w:rPr>
            </w:pPr>
            <w:r w:rsidRPr="004541BB">
              <w:rPr>
                <w:color w:val="002060"/>
              </w:rPr>
              <w:t>VIA VERDI</w:t>
            </w:r>
          </w:p>
        </w:tc>
      </w:tr>
      <w:tr w:rsidR="00AE72B5" w:rsidRPr="004541BB" w14:paraId="1013623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BB051A" w14:textId="77777777" w:rsidR="00AE72B5" w:rsidRPr="004541BB" w:rsidRDefault="00AE72B5" w:rsidP="00490F36">
            <w:pPr>
              <w:pStyle w:val="rowtabella0"/>
              <w:rPr>
                <w:color w:val="002060"/>
              </w:rPr>
            </w:pPr>
            <w:r w:rsidRPr="004541BB">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BFA617" w14:textId="77777777" w:rsidR="00AE72B5" w:rsidRPr="004541BB" w:rsidRDefault="00AE72B5" w:rsidP="00490F36">
            <w:pPr>
              <w:pStyle w:val="rowtabella0"/>
              <w:rPr>
                <w:color w:val="002060"/>
              </w:rPr>
            </w:pPr>
            <w:r w:rsidRPr="004541BB">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538CB6"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49D91E" w14:textId="77777777" w:rsidR="00AE72B5" w:rsidRPr="004541BB" w:rsidRDefault="00AE72B5" w:rsidP="00490F36">
            <w:pPr>
              <w:pStyle w:val="rowtabella0"/>
              <w:rPr>
                <w:color w:val="002060"/>
              </w:rPr>
            </w:pPr>
            <w:r w:rsidRPr="004541BB">
              <w:rPr>
                <w:color w:val="002060"/>
              </w:rPr>
              <w:t>25/10/2024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1B13D1" w14:textId="77777777" w:rsidR="00AE72B5" w:rsidRPr="004541BB" w:rsidRDefault="00AE72B5" w:rsidP="00490F36">
            <w:pPr>
              <w:pStyle w:val="rowtabella0"/>
              <w:rPr>
                <w:color w:val="002060"/>
              </w:rPr>
            </w:pPr>
            <w:r w:rsidRPr="004541BB">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3EA14" w14:textId="77777777" w:rsidR="00AE72B5" w:rsidRPr="004541BB" w:rsidRDefault="00AE72B5" w:rsidP="00490F36">
            <w:pPr>
              <w:pStyle w:val="rowtabella0"/>
              <w:rPr>
                <w:color w:val="002060"/>
              </w:rPr>
            </w:pPr>
            <w:r w:rsidRPr="004541BB">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C7E119" w14:textId="77777777" w:rsidR="00AE72B5" w:rsidRPr="004541BB" w:rsidRDefault="00AE72B5" w:rsidP="00490F36">
            <w:pPr>
              <w:pStyle w:val="rowtabella0"/>
              <w:rPr>
                <w:color w:val="002060"/>
              </w:rPr>
            </w:pPr>
            <w:r w:rsidRPr="004541BB">
              <w:rPr>
                <w:color w:val="002060"/>
              </w:rPr>
              <w:t>LOC. PIÃˆ DI GUALDO</w:t>
            </w:r>
          </w:p>
        </w:tc>
      </w:tr>
      <w:tr w:rsidR="00AE72B5" w:rsidRPr="004541BB" w14:paraId="3451D19D"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AB7B45" w14:textId="77777777" w:rsidR="00AE72B5" w:rsidRPr="004541BB" w:rsidRDefault="00AE72B5" w:rsidP="00490F36">
            <w:pPr>
              <w:pStyle w:val="rowtabella0"/>
              <w:rPr>
                <w:color w:val="002060"/>
              </w:rPr>
            </w:pPr>
            <w:r w:rsidRPr="004541BB">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A4F51D" w14:textId="77777777" w:rsidR="00AE72B5" w:rsidRPr="004541BB" w:rsidRDefault="00AE72B5" w:rsidP="00490F36">
            <w:pPr>
              <w:pStyle w:val="rowtabella0"/>
              <w:rPr>
                <w:color w:val="002060"/>
              </w:rPr>
            </w:pPr>
            <w:r w:rsidRPr="004541BB">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C145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85B117"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E78484" w14:textId="77777777" w:rsidR="00AE72B5" w:rsidRPr="004541BB" w:rsidRDefault="00AE72B5" w:rsidP="00490F36">
            <w:pPr>
              <w:pStyle w:val="rowtabella0"/>
              <w:rPr>
                <w:color w:val="002060"/>
              </w:rPr>
            </w:pPr>
            <w:r w:rsidRPr="004541BB">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38888" w14:textId="77777777" w:rsidR="00AE72B5" w:rsidRPr="004541BB" w:rsidRDefault="00AE72B5" w:rsidP="00490F36">
            <w:pPr>
              <w:pStyle w:val="rowtabella0"/>
              <w:rPr>
                <w:color w:val="002060"/>
              </w:rPr>
            </w:pPr>
            <w:r w:rsidRPr="004541B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9954E" w14:textId="77777777" w:rsidR="00AE72B5" w:rsidRPr="004541BB" w:rsidRDefault="00AE72B5" w:rsidP="00490F36">
            <w:pPr>
              <w:pStyle w:val="rowtabella0"/>
              <w:rPr>
                <w:color w:val="002060"/>
              </w:rPr>
            </w:pPr>
            <w:r w:rsidRPr="004541BB">
              <w:rPr>
                <w:color w:val="002060"/>
              </w:rPr>
              <w:t>VIA SAN SERGIO FZ. GROTTACCIA</w:t>
            </w:r>
          </w:p>
        </w:tc>
      </w:tr>
      <w:tr w:rsidR="00AE72B5" w:rsidRPr="004541BB" w14:paraId="05A2E204"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E34CAD" w14:textId="77777777" w:rsidR="00AE72B5" w:rsidRPr="004541BB" w:rsidRDefault="00AE72B5" w:rsidP="00490F36">
            <w:pPr>
              <w:pStyle w:val="rowtabella0"/>
              <w:rPr>
                <w:color w:val="002060"/>
              </w:rPr>
            </w:pPr>
            <w:r w:rsidRPr="004541BB">
              <w:rPr>
                <w:color w:val="002060"/>
              </w:rPr>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15E1E" w14:textId="77777777" w:rsidR="00AE72B5" w:rsidRPr="004541BB" w:rsidRDefault="00AE72B5" w:rsidP="00490F36">
            <w:pPr>
              <w:pStyle w:val="rowtabella0"/>
              <w:rPr>
                <w:color w:val="002060"/>
              </w:rPr>
            </w:pPr>
            <w:r w:rsidRPr="004541BB">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4737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FBDBB"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E8CAC" w14:textId="77777777" w:rsidR="00AE72B5" w:rsidRPr="004541BB" w:rsidRDefault="00AE72B5" w:rsidP="00490F36">
            <w:pPr>
              <w:pStyle w:val="rowtabella0"/>
              <w:rPr>
                <w:color w:val="002060"/>
              </w:rPr>
            </w:pPr>
            <w:r w:rsidRPr="004541BB">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75EE1" w14:textId="77777777" w:rsidR="00AE72B5" w:rsidRPr="004541BB" w:rsidRDefault="00AE72B5" w:rsidP="00490F36">
            <w:pPr>
              <w:pStyle w:val="rowtabella0"/>
              <w:rPr>
                <w:color w:val="002060"/>
              </w:rPr>
            </w:pPr>
            <w:r w:rsidRPr="004541BB">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FA0A7" w14:textId="77777777" w:rsidR="00AE72B5" w:rsidRPr="004541BB" w:rsidRDefault="00AE72B5" w:rsidP="00490F36">
            <w:pPr>
              <w:pStyle w:val="rowtabella0"/>
              <w:rPr>
                <w:color w:val="002060"/>
              </w:rPr>
            </w:pPr>
            <w:r w:rsidRPr="004541BB">
              <w:rPr>
                <w:color w:val="002060"/>
              </w:rPr>
              <w:t>VIA PAOLO BORSELLINO</w:t>
            </w:r>
          </w:p>
        </w:tc>
      </w:tr>
    </w:tbl>
    <w:p w14:paraId="54C56188" w14:textId="77777777" w:rsidR="00AE72B5" w:rsidRPr="004541BB" w:rsidRDefault="00AE72B5" w:rsidP="00AE72B5">
      <w:pPr>
        <w:pStyle w:val="breakline"/>
        <w:rPr>
          <w:rFonts w:eastAsiaTheme="minorEastAsia"/>
          <w:color w:val="002060"/>
        </w:rPr>
      </w:pPr>
    </w:p>
    <w:p w14:paraId="333B9372" w14:textId="77777777" w:rsidR="00AE72B5" w:rsidRPr="004541BB" w:rsidRDefault="00AE72B5" w:rsidP="00AE72B5">
      <w:pPr>
        <w:pStyle w:val="breakline"/>
        <w:rPr>
          <w:color w:val="002060"/>
        </w:rPr>
      </w:pPr>
    </w:p>
    <w:p w14:paraId="0F944B9E" w14:textId="77777777" w:rsidR="00AE72B5" w:rsidRPr="004541BB" w:rsidRDefault="00AE72B5" w:rsidP="00AE72B5">
      <w:pPr>
        <w:pStyle w:val="breakline"/>
        <w:rPr>
          <w:color w:val="002060"/>
        </w:rPr>
      </w:pPr>
    </w:p>
    <w:p w14:paraId="47259FA6" w14:textId="77777777" w:rsidR="00AE72B5" w:rsidRPr="004541BB" w:rsidRDefault="00AE72B5" w:rsidP="00AE72B5">
      <w:pPr>
        <w:pStyle w:val="sottotitolocampionato10"/>
        <w:rPr>
          <w:color w:val="002060"/>
        </w:rPr>
      </w:pPr>
      <w:r w:rsidRPr="004541BB">
        <w:rPr>
          <w:color w:val="002060"/>
        </w:rP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98"/>
        <w:gridCol w:w="1555"/>
        <w:gridCol w:w="1546"/>
      </w:tblGrid>
      <w:tr w:rsidR="00AE72B5" w:rsidRPr="004541BB" w14:paraId="57629EE8"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A8670"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43613"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B6A5E"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C6E78"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6AEAA"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764A8"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D6403"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5E991360"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6FF9F" w14:textId="77777777" w:rsidR="00AE72B5" w:rsidRPr="004541BB" w:rsidRDefault="00AE72B5" w:rsidP="00490F36">
            <w:pPr>
              <w:pStyle w:val="rowtabella0"/>
              <w:rPr>
                <w:color w:val="002060"/>
              </w:rPr>
            </w:pPr>
            <w:r w:rsidRPr="004541BB">
              <w:rPr>
                <w:color w:val="002060"/>
              </w:rPr>
              <w:lastRenderedPageBreak/>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972B1" w14:textId="77777777" w:rsidR="00AE72B5" w:rsidRPr="004541BB" w:rsidRDefault="00AE72B5" w:rsidP="00490F36">
            <w:pPr>
              <w:pStyle w:val="rowtabella0"/>
              <w:rPr>
                <w:color w:val="002060"/>
              </w:rPr>
            </w:pPr>
            <w:r w:rsidRPr="004541BB">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1DAE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87BC8" w14:textId="77777777" w:rsidR="00AE72B5" w:rsidRPr="004541BB" w:rsidRDefault="00AE72B5" w:rsidP="00490F36">
            <w:pPr>
              <w:pStyle w:val="rowtabella0"/>
              <w:rPr>
                <w:color w:val="002060"/>
              </w:rPr>
            </w:pPr>
            <w:r w:rsidRPr="004541BB">
              <w:rPr>
                <w:color w:val="002060"/>
              </w:rPr>
              <w:t>25/10/2024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17EA6" w14:textId="77777777" w:rsidR="00AE72B5" w:rsidRPr="004541BB" w:rsidRDefault="00AE72B5" w:rsidP="00490F36">
            <w:pPr>
              <w:pStyle w:val="rowtabella0"/>
              <w:rPr>
                <w:color w:val="002060"/>
              </w:rPr>
            </w:pPr>
            <w:r w:rsidRPr="004541B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47BBA" w14:textId="77777777" w:rsidR="00AE72B5" w:rsidRPr="004541BB" w:rsidRDefault="00AE72B5" w:rsidP="00490F36">
            <w:pPr>
              <w:pStyle w:val="rowtabella0"/>
              <w:rPr>
                <w:color w:val="002060"/>
              </w:rPr>
            </w:pPr>
            <w:r w:rsidRPr="004541B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B44BF" w14:textId="77777777" w:rsidR="00AE72B5" w:rsidRPr="004541BB" w:rsidRDefault="00AE72B5" w:rsidP="00490F36">
            <w:pPr>
              <w:pStyle w:val="rowtabella0"/>
              <w:rPr>
                <w:color w:val="002060"/>
              </w:rPr>
            </w:pPr>
            <w:r w:rsidRPr="004541BB">
              <w:rPr>
                <w:color w:val="002060"/>
              </w:rPr>
              <w:t>VIA ROSSINI</w:t>
            </w:r>
          </w:p>
        </w:tc>
      </w:tr>
      <w:tr w:rsidR="00AE72B5" w:rsidRPr="004541BB" w14:paraId="1B224D0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89285C" w14:textId="77777777" w:rsidR="00AE72B5" w:rsidRPr="004541BB" w:rsidRDefault="00AE72B5" w:rsidP="00490F36">
            <w:pPr>
              <w:pStyle w:val="rowtabella0"/>
              <w:rPr>
                <w:color w:val="002060"/>
              </w:rPr>
            </w:pPr>
            <w:r w:rsidRPr="004541BB">
              <w:rPr>
                <w:color w:val="002060"/>
              </w:rPr>
              <w:t xml:space="preserve">CALCIO </w:t>
            </w:r>
            <w:proofErr w:type="gramStart"/>
            <w:r w:rsidRPr="004541BB">
              <w:rPr>
                <w:color w:val="002060"/>
              </w:rPr>
              <w:t>S.ELPIDIO</w:t>
            </w:r>
            <w:proofErr w:type="gramEnd"/>
            <w:r w:rsidRPr="004541BB">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DE2D22" w14:textId="77777777" w:rsidR="00AE72B5" w:rsidRPr="004541BB" w:rsidRDefault="00AE72B5" w:rsidP="00490F36">
            <w:pPr>
              <w:pStyle w:val="rowtabella0"/>
              <w:rPr>
                <w:color w:val="002060"/>
              </w:rPr>
            </w:pPr>
            <w:r w:rsidRPr="004541BB">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7657C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1252D2"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0020D9" w14:textId="77777777" w:rsidR="00AE72B5" w:rsidRPr="004541BB" w:rsidRDefault="00AE72B5" w:rsidP="00490F36">
            <w:pPr>
              <w:pStyle w:val="rowtabella0"/>
              <w:rPr>
                <w:color w:val="002060"/>
              </w:rPr>
            </w:pPr>
            <w:r w:rsidRPr="004541BB">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F90784" w14:textId="77777777" w:rsidR="00AE72B5" w:rsidRPr="004541BB" w:rsidRDefault="00AE72B5" w:rsidP="00490F36">
            <w:pPr>
              <w:pStyle w:val="rowtabella0"/>
              <w:rPr>
                <w:color w:val="002060"/>
              </w:rPr>
            </w:pPr>
            <w:r w:rsidRPr="004541BB">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20EE6" w14:textId="77777777" w:rsidR="00AE72B5" w:rsidRPr="004541BB" w:rsidRDefault="00AE72B5" w:rsidP="00490F36">
            <w:pPr>
              <w:pStyle w:val="rowtabella0"/>
              <w:rPr>
                <w:color w:val="002060"/>
              </w:rPr>
            </w:pPr>
            <w:r w:rsidRPr="004541BB">
              <w:rPr>
                <w:color w:val="002060"/>
              </w:rPr>
              <w:t>VIA CARDUCCI</w:t>
            </w:r>
          </w:p>
        </w:tc>
      </w:tr>
      <w:tr w:rsidR="00AE72B5" w:rsidRPr="004541BB" w14:paraId="334C0A1C"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F18CE4" w14:textId="77777777" w:rsidR="00AE72B5" w:rsidRPr="004541BB" w:rsidRDefault="00AE72B5" w:rsidP="00490F36">
            <w:pPr>
              <w:pStyle w:val="rowtabella0"/>
              <w:rPr>
                <w:color w:val="002060"/>
              </w:rPr>
            </w:pPr>
            <w:r w:rsidRPr="004541BB">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6B2AA" w14:textId="77777777" w:rsidR="00AE72B5" w:rsidRPr="004541BB" w:rsidRDefault="00AE72B5" w:rsidP="00490F36">
            <w:pPr>
              <w:pStyle w:val="rowtabella0"/>
              <w:rPr>
                <w:color w:val="002060"/>
              </w:rPr>
            </w:pPr>
            <w:r w:rsidRPr="004541BB">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F0E13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FC3945"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2DDA72" w14:textId="77777777" w:rsidR="00AE72B5" w:rsidRPr="004541BB" w:rsidRDefault="00AE72B5" w:rsidP="00490F36">
            <w:pPr>
              <w:pStyle w:val="rowtabella0"/>
              <w:rPr>
                <w:color w:val="002060"/>
              </w:rPr>
            </w:pPr>
            <w:r w:rsidRPr="004541BB">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1FABE" w14:textId="77777777" w:rsidR="00AE72B5" w:rsidRPr="004541BB" w:rsidRDefault="00AE72B5" w:rsidP="00490F36">
            <w:pPr>
              <w:pStyle w:val="rowtabella0"/>
              <w:rPr>
                <w:color w:val="002060"/>
              </w:rPr>
            </w:pPr>
            <w:r w:rsidRPr="004541B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D0EC2" w14:textId="77777777" w:rsidR="00AE72B5" w:rsidRPr="004541BB" w:rsidRDefault="00AE72B5" w:rsidP="00490F36">
            <w:pPr>
              <w:pStyle w:val="rowtabella0"/>
              <w:rPr>
                <w:color w:val="002060"/>
              </w:rPr>
            </w:pPr>
            <w:r w:rsidRPr="004541BB">
              <w:rPr>
                <w:color w:val="002060"/>
              </w:rPr>
              <w:t>VIA INDIPENDENZA-CAPODARCO</w:t>
            </w:r>
          </w:p>
        </w:tc>
      </w:tr>
      <w:tr w:rsidR="00AE72B5" w:rsidRPr="004541BB" w14:paraId="55B2EC57"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2CA1A7" w14:textId="77777777" w:rsidR="00AE72B5" w:rsidRPr="004541BB" w:rsidRDefault="00AE72B5" w:rsidP="00490F36">
            <w:pPr>
              <w:pStyle w:val="rowtabella0"/>
              <w:rPr>
                <w:color w:val="002060"/>
              </w:rPr>
            </w:pPr>
            <w:r w:rsidRPr="004541BB">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423019" w14:textId="77777777" w:rsidR="00AE72B5" w:rsidRPr="004541BB" w:rsidRDefault="00AE72B5" w:rsidP="00490F36">
            <w:pPr>
              <w:pStyle w:val="rowtabella0"/>
              <w:rPr>
                <w:color w:val="002060"/>
              </w:rPr>
            </w:pPr>
            <w:r w:rsidRPr="004541BB">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C244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484834" w14:textId="77777777" w:rsidR="00AE72B5" w:rsidRPr="004541BB" w:rsidRDefault="00AE72B5" w:rsidP="00490F36">
            <w:pPr>
              <w:pStyle w:val="rowtabella0"/>
              <w:rPr>
                <w:color w:val="002060"/>
              </w:rPr>
            </w:pPr>
            <w:r w:rsidRPr="004541BB">
              <w:rPr>
                <w:color w:val="002060"/>
              </w:rPr>
              <w:t>25/10/2024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06C443" w14:textId="77777777" w:rsidR="00AE72B5" w:rsidRPr="004541BB" w:rsidRDefault="00AE72B5" w:rsidP="00490F36">
            <w:pPr>
              <w:pStyle w:val="rowtabella0"/>
              <w:rPr>
                <w:color w:val="002060"/>
              </w:rPr>
            </w:pPr>
            <w:r w:rsidRPr="004541BB">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A42238" w14:textId="77777777" w:rsidR="00AE72B5" w:rsidRPr="004541BB" w:rsidRDefault="00AE72B5" w:rsidP="00490F36">
            <w:pPr>
              <w:pStyle w:val="rowtabella0"/>
              <w:rPr>
                <w:color w:val="002060"/>
              </w:rPr>
            </w:pPr>
            <w:r w:rsidRPr="004541B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C19D0E" w14:textId="77777777" w:rsidR="00AE72B5" w:rsidRPr="004541BB" w:rsidRDefault="00AE72B5" w:rsidP="00490F36">
            <w:pPr>
              <w:pStyle w:val="rowtabella0"/>
              <w:rPr>
                <w:color w:val="002060"/>
              </w:rPr>
            </w:pPr>
            <w:r w:rsidRPr="004541BB">
              <w:rPr>
                <w:color w:val="002060"/>
              </w:rPr>
              <w:t>VIA SIBILLA 2C</w:t>
            </w:r>
          </w:p>
        </w:tc>
      </w:tr>
      <w:tr w:rsidR="00AE72B5" w:rsidRPr="004541BB" w14:paraId="55157687"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219FAB" w14:textId="77777777" w:rsidR="00AE72B5" w:rsidRPr="004541BB" w:rsidRDefault="00AE72B5" w:rsidP="00490F36">
            <w:pPr>
              <w:pStyle w:val="rowtabella0"/>
              <w:rPr>
                <w:color w:val="002060"/>
              </w:rPr>
            </w:pPr>
            <w:r w:rsidRPr="004541B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F749B3" w14:textId="77777777" w:rsidR="00AE72B5" w:rsidRPr="004541BB" w:rsidRDefault="00AE72B5" w:rsidP="00490F36">
            <w:pPr>
              <w:pStyle w:val="rowtabella0"/>
              <w:rPr>
                <w:color w:val="002060"/>
              </w:rPr>
            </w:pPr>
            <w:r w:rsidRPr="004541BB">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D3250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41596F" w14:textId="77777777" w:rsidR="00AE72B5" w:rsidRPr="004541BB" w:rsidRDefault="00AE72B5" w:rsidP="00490F36">
            <w:pPr>
              <w:pStyle w:val="rowtabella0"/>
              <w:rPr>
                <w:color w:val="002060"/>
              </w:rPr>
            </w:pPr>
            <w:r w:rsidRPr="004541BB">
              <w:rPr>
                <w:color w:val="002060"/>
              </w:rPr>
              <w:t>25/10/2024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10DEE0" w14:textId="77777777" w:rsidR="00AE72B5" w:rsidRPr="004541BB" w:rsidRDefault="00AE72B5" w:rsidP="00490F36">
            <w:pPr>
              <w:pStyle w:val="rowtabella0"/>
              <w:rPr>
                <w:color w:val="002060"/>
              </w:rPr>
            </w:pPr>
            <w:r w:rsidRPr="004541B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31244" w14:textId="77777777" w:rsidR="00AE72B5" w:rsidRPr="004541BB" w:rsidRDefault="00AE72B5" w:rsidP="00490F36">
            <w:pPr>
              <w:pStyle w:val="rowtabella0"/>
              <w:rPr>
                <w:color w:val="002060"/>
              </w:rPr>
            </w:pPr>
            <w:r w:rsidRPr="004541B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07AD8" w14:textId="77777777" w:rsidR="00AE72B5" w:rsidRPr="004541BB" w:rsidRDefault="00AE72B5" w:rsidP="00490F36">
            <w:pPr>
              <w:pStyle w:val="rowtabella0"/>
              <w:rPr>
                <w:color w:val="002060"/>
              </w:rPr>
            </w:pPr>
            <w:r w:rsidRPr="004541BB">
              <w:rPr>
                <w:color w:val="002060"/>
              </w:rPr>
              <w:t xml:space="preserve">VIA </w:t>
            </w:r>
            <w:proofErr w:type="gramStart"/>
            <w:r w:rsidRPr="004541BB">
              <w:rPr>
                <w:color w:val="002060"/>
              </w:rPr>
              <w:t>B.ROSSI</w:t>
            </w:r>
            <w:proofErr w:type="gramEnd"/>
            <w:r w:rsidRPr="004541BB">
              <w:rPr>
                <w:color w:val="002060"/>
              </w:rPr>
              <w:t xml:space="preserve"> SNC</w:t>
            </w:r>
          </w:p>
        </w:tc>
      </w:tr>
      <w:tr w:rsidR="00AE72B5" w:rsidRPr="004541BB" w14:paraId="23F36D7C"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70EC84" w14:textId="77777777" w:rsidR="00AE72B5" w:rsidRPr="004541BB" w:rsidRDefault="00AE72B5" w:rsidP="00490F36">
            <w:pPr>
              <w:pStyle w:val="rowtabella0"/>
              <w:rPr>
                <w:color w:val="002060"/>
              </w:rPr>
            </w:pPr>
            <w:r w:rsidRPr="004541B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E44C5" w14:textId="77777777" w:rsidR="00AE72B5" w:rsidRPr="004541BB" w:rsidRDefault="00AE72B5" w:rsidP="00490F36">
            <w:pPr>
              <w:pStyle w:val="rowtabella0"/>
              <w:rPr>
                <w:color w:val="002060"/>
              </w:rPr>
            </w:pPr>
            <w:r w:rsidRPr="004541BB">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0F19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1E8C7" w14:textId="77777777" w:rsidR="00AE72B5" w:rsidRPr="004541BB" w:rsidRDefault="00AE72B5" w:rsidP="00490F36">
            <w:pPr>
              <w:pStyle w:val="rowtabella0"/>
              <w:rPr>
                <w:color w:val="002060"/>
              </w:rPr>
            </w:pPr>
            <w:r w:rsidRPr="004541BB">
              <w:rPr>
                <w:color w:val="002060"/>
              </w:rPr>
              <w:t>27/10/2024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C04D7" w14:textId="77777777" w:rsidR="00AE72B5" w:rsidRPr="004541BB" w:rsidRDefault="00AE72B5" w:rsidP="00490F36">
            <w:pPr>
              <w:pStyle w:val="rowtabella0"/>
              <w:rPr>
                <w:color w:val="002060"/>
              </w:rPr>
            </w:pPr>
            <w:r w:rsidRPr="004541BB">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2912F" w14:textId="77777777" w:rsidR="00AE72B5" w:rsidRPr="004541BB" w:rsidRDefault="00AE72B5" w:rsidP="00490F36">
            <w:pPr>
              <w:pStyle w:val="rowtabella0"/>
              <w:rPr>
                <w:color w:val="002060"/>
              </w:rPr>
            </w:pPr>
            <w:r w:rsidRPr="004541B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8932F" w14:textId="77777777" w:rsidR="00AE72B5" w:rsidRPr="004541BB" w:rsidRDefault="00AE72B5" w:rsidP="00490F36">
            <w:pPr>
              <w:pStyle w:val="rowtabella0"/>
              <w:rPr>
                <w:color w:val="002060"/>
              </w:rPr>
            </w:pPr>
            <w:r w:rsidRPr="004541BB">
              <w:rPr>
                <w:color w:val="002060"/>
              </w:rPr>
              <w:t>VIA PIEMONTE-PORTO POTENZA P.</w:t>
            </w:r>
          </w:p>
        </w:tc>
      </w:tr>
    </w:tbl>
    <w:p w14:paraId="4CBBE7BE" w14:textId="77777777" w:rsidR="00AE72B5" w:rsidRPr="004541BB" w:rsidRDefault="00AE72B5" w:rsidP="00AE72B5">
      <w:pPr>
        <w:pStyle w:val="breakline"/>
        <w:rPr>
          <w:rFonts w:eastAsiaTheme="minorEastAsia"/>
          <w:color w:val="002060"/>
        </w:rPr>
      </w:pPr>
    </w:p>
    <w:p w14:paraId="5FB6389E" w14:textId="77777777" w:rsidR="00AE72B5" w:rsidRPr="004541BB" w:rsidRDefault="00AE72B5" w:rsidP="00AE72B5">
      <w:pPr>
        <w:pStyle w:val="breakline"/>
        <w:rPr>
          <w:color w:val="002060"/>
        </w:rPr>
      </w:pPr>
    </w:p>
    <w:p w14:paraId="6CA6E202" w14:textId="77777777" w:rsidR="00AE72B5" w:rsidRPr="004541BB" w:rsidRDefault="00AE72B5" w:rsidP="00AE72B5">
      <w:pPr>
        <w:pStyle w:val="breakline"/>
        <w:rPr>
          <w:color w:val="002060"/>
        </w:rPr>
      </w:pPr>
    </w:p>
    <w:p w14:paraId="5939540C" w14:textId="77777777" w:rsidR="00AE72B5" w:rsidRPr="004541BB" w:rsidRDefault="00AE72B5" w:rsidP="00AE72B5">
      <w:pPr>
        <w:pStyle w:val="sottotitolocampionato10"/>
        <w:rPr>
          <w:color w:val="002060"/>
        </w:rPr>
      </w:pPr>
      <w:r w:rsidRPr="004541BB">
        <w:rPr>
          <w:color w:val="002060"/>
        </w:rP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E72B5" w:rsidRPr="004541BB" w14:paraId="6458C7F9"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A2ACD"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8B72B"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A50B"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36838"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20249"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9179"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F9877"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1194C0A6" w14:textId="77777777" w:rsidTr="00490F3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FC84E2" w14:textId="77777777" w:rsidR="00AE72B5" w:rsidRPr="004541BB" w:rsidRDefault="00AE72B5" w:rsidP="00490F36">
            <w:pPr>
              <w:pStyle w:val="rowtabella0"/>
              <w:rPr>
                <w:color w:val="002060"/>
              </w:rPr>
            </w:pPr>
            <w:r w:rsidRPr="004541BB">
              <w:rPr>
                <w:color w:val="002060"/>
              </w:rPr>
              <w:t>FROG S CLUB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29B62" w14:textId="77777777" w:rsidR="00AE72B5" w:rsidRPr="004541BB" w:rsidRDefault="00AE72B5" w:rsidP="00490F36">
            <w:pPr>
              <w:pStyle w:val="rowtabella0"/>
              <w:rPr>
                <w:color w:val="002060"/>
              </w:rPr>
            </w:pPr>
            <w:r w:rsidRPr="004541BB">
              <w:rPr>
                <w:color w:val="002060"/>
              </w:rPr>
              <w:t>G.S.A. LE DUE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FCACE"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41043" w14:textId="77777777" w:rsidR="00AE72B5" w:rsidRPr="004541BB" w:rsidRDefault="00AE72B5" w:rsidP="00490F36">
            <w:pPr>
              <w:pStyle w:val="rowtabella0"/>
              <w:rPr>
                <w:color w:val="002060"/>
              </w:rPr>
            </w:pPr>
            <w:r w:rsidRPr="004541BB">
              <w:rPr>
                <w:color w:val="002060"/>
              </w:rPr>
              <w:t>30/10/2024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0A27F" w14:textId="77777777" w:rsidR="00AE72B5" w:rsidRPr="004541BB" w:rsidRDefault="00AE72B5" w:rsidP="00490F36">
            <w:pPr>
              <w:pStyle w:val="rowtabella0"/>
              <w:rPr>
                <w:color w:val="002060"/>
              </w:rPr>
            </w:pPr>
            <w:r w:rsidRPr="004541BB">
              <w:rPr>
                <w:color w:val="002060"/>
              </w:rPr>
              <w:t xml:space="preserve">5623 PALESTRA </w:t>
            </w:r>
            <w:proofErr w:type="gramStart"/>
            <w:r w:rsidRPr="004541BB">
              <w:rPr>
                <w:color w:val="002060"/>
              </w:rPr>
              <w:t>SC.MEDIA</w:t>
            </w:r>
            <w:proofErr w:type="gramEnd"/>
            <w:r w:rsidRPr="004541BB">
              <w:rPr>
                <w:color w:val="002060"/>
              </w:rPr>
              <w:t xml:space="preserve">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6B8E8" w14:textId="77777777" w:rsidR="00AE72B5" w:rsidRPr="004541BB" w:rsidRDefault="00AE72B5" w:rsidP="00490F36">
            <w:pPr>
              <w:pStyle w:val="rowtabella0"/>
              <w:rPr>
                <w:color w:val="002060"/>
              </w:rPr>
            </w:pPr>
            <w:r w:rsidRPr="004541BB">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05CCB" w14:textId="77777777" w:rsidR="00AE72B5" w:rsidRPr="004541BB" w:rsidRDefault="00AE72B5" w:rsidP="00490F36">
            <w:pPr>
              <w:pStyle w:val="rowtabella0"/>
              <w:rPr>
                <w:color w:val="002060"/>
              </w:rPr>
            </w:pPr>
            <w:r w:rsidRPr="004541BB">
              <w:rPr>
                <w:color w:val="002060"/>
              </w:rPr>
              <w:t>VIA PIRANDELLO</w:t>
            </w:r>
          </w:p>
        </w:tc>
      </w:tr>
    </w:tbl>
    <w:p w14:paraId="12AF5F2C" w14:textId="77777777" w:rsidR="00AE72B5" w:rsidRPr="004541BB" w:rsidRDefault="00AE72B5" w:rsidP="00AE72B5">
      <w:pPr>
        <w:pStyle w:val="breakline"/>
        <w:rPr>
          <w:rFonts w:eastAsiaTheme="minorEastAsia"/>
          <w:color w:val="002060"/>
        </w:rPr>
      </w:pPr>
    </w:p>
    <w:p w14:paraId="6CE2DDAB" w14:textId="77777777" w:rsidR="00AE72B5" w:rsidRPr="004541BB" w:rsidRDefault="00AE72B5" w:rsidP="00AE72B5">
      <w:pPr>
        <w:pStyle w:val="breakline"/>
        <w:rPr>
          <w:color w:val="002060"/>
        </w:rPr>
      </w:pPr>
    </w:p>
    <w:p w14:paraId="565EDC49" w14:textId="77777777" w:rsidR="00AE72B5" w:rsidRPr="004541BB" w:rsidRDefault="00AE72B5" w:rsidP="00AE72B5">
      <w:pPr>
        <w:pStyle w:val="breakline"/>
        <w:rPr>
          <w:color w:val="002060"/>
        </w:rPr>
      </w:pPr>
    </w:p>
    <w:p w14:paraId="1035BD68" w14:textId="77777777" w:rsidR="00AE72B5" w:rsidRPr="004541BB" w:rsidRDefault="00AE72B5" w:rsidP="00AE72B5">
      <w:pPr>
        <w:pStyle w:val="sottotitolocampionato10"/>
        <w:rPr>
          <w:color w:val="002060"/>
        </w:rPr>
      </w:pPr>
      <w:r w:rsidRPr="004541BB">
        <w:rPr>
          <w:color w:val="002060"/>
        </w:rP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6"/>
        <w:gridCol w:w="1550"/>
        <w:gridCol w:w="1547"/>
      </w:tblGrid>
      <w:tr w:rsidR="00AE72B5" w:rsidRPr="004541BB" w14:paraId="3E8094BE"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FECEF"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188D5"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B1E87"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F285E"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C536D"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935B2"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DBC61"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64A29A24"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70165" w14:textId="77777777" w:rsidR="00AE72B5" w:rsidRPr="004541BB" w:rsidRDefault="00AE72B5" w:rsidP="00490F36">
            <w:pPr>
              <w:pStyle w:val="rowtabella0"/>
              <w:rPr>
                <w:color w:val="002060"/>
              </w:rPr>
            </w:pPr>
            <w:r w:rsidRPr="004541BB">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D630D" w14:textId="77777777" w:rsidR="00AE72B5" w:rsidRPr="004541BB" w:rsidRDefault="00AE72B5" w:rsidP="00490F36">
            <w:pPr>
              <w:pStyle w:val="rowtabella0"/>
              <w:rPr>
                <w:color w:val="002060"/>
              </w:rPr>
            </w:pPr>
            <w:r w:rsidRPr="004541BB">
              <w:rPr>
                <w:color w:val="002060"/>
              </w:rPr>
              <w:t>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D97A8"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FC8C5" w14:textId="77777777" w:rsidR="00AE72B5" w:rsidRPr="004541BB" w:rsidRDefault="00AE72B5" w:rsidP="00490F36">
            <w:pPr>
              <w:pStyle w:val="rowtabella0"/>
              <w:rPr>
                <w:color w:val="002060"/>
              </w:rPr>
            </w:pPr>
            <w:r w:rsidRPr="004541BB">
              <w:rPr>
                <w:color w:val="002060"/>
              </w:rPr>
              <w:t>25/10/2024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60502" w14:textId="77777777" w:rsidR="00AE72B5" w:rsidRPr="004541BB" w:rsidRDefault="00AE72B5" w:rsidP="00490F36">
            <w:pPr>
              <w:pStyle w:val="rowtabella0"/>
              <w:rPr>
                <w:color w:val="002060"/>
              </w:rPr>
            </w:pPr>
            <w:r w:rsidRPr="004541BB">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AF698" w14:textId="77777777" w:rsidR="00AE72B5" w:rsidRPr="004541BB" w:rsidRDefault="00AE72B5" w:rsidP="00490F36">
            <w:pPr>
              <w:pStyle w:val="rowtabella0"/>
              <w:rPr>
                <w:color w:val="002060"/>
              </w:rPr>
            </w:pPr>
            <w:r w:rsidRPr="004541BB">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2E907" w14:textId="77777777" w:rsidR="00AE72B5" w:rsidRPr="004541BB" w:rsidRDefault="00AE72B5" w:rsidP="00490F36">
            <w:pPr>
              <w:pStyle w:val="rowtabella0"/>
              <w:rPr>
                <w:color w:val="002060"/>
              </w:rPr>
            </w:pPr>
            <w:r w:rsidRPr="004541BB">
              <w:rPr>
                <w:color w:val="002060"/>
              </w:rPr>
              <w:t>VIA COLLE CIMINO 9</w:t>
            </w:r>
          </w:p>
        </w:tc>
      </w:tr>
      <w:tr w:rsidR="00AE72B5" w:rsidRPr="004541BB" w14:paraId="706DF33A"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0046CC" w14:textId="77777777" w:rsidR="00AE72B5" w:rsidRPr="004541BB" w:rsidRDefault="00AE72B5" w:rsidP="00490F36">
            <w:pPr>
              <w:pStyle w:val="rowtabella0"/>
              <w:rPr>
                <w:color w:val="002060"/>
              </w:rPr>
            </w:pPr>
            <w:r w:rsidRPr="004541BB">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A8D348" w14:textId="77777777" w:rsidR="00AE72B5" w:rsidRPr="004541BB" w:rsidRDefault="00AE72B5" w:rsidP="00490F36">
            <w:pPr>
              <w:pStyle w:val="rowtabella0"/>
              <w:rPr>
                <w:color w:val="002060"/>
              </w:rPr>
            </w:pPr>
            <w:r w:rsidRPr="004541BB">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BE3C7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224367" w14:textId="77777777" w:rsidR="00AE72B5" w:rsidRPr="004541BB" w:rsidRDefault="00AE72B5" w:rsidP="00490F36">
            <w:pPr>
              <w:pStyle w:val="rowtabella0"/>
              <w:rPr>
                <w:color w:val="002060"/>
              </w:rPr>
            </w:pPr>
            <w:r w:rsidRPr="004541BB">
              <w:rPr>
                <w:color w:val="002060"/>
              </w:rPr>
              <w:t>25/10/2024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80734D" w14:textId="77777777" w:rsidR="00AE72B5" w:rsidRPr="004541BB" w:rsidRDefault="00AE72B5" w:rsidP="00490F36">
            <w:pPr>
              <w:pStyle w:val="rowtabella0"/>
              <w:rPr>
                <w:color w:val="002060"/>
              </w:rPr>
            </w:pPr>
            <w:r w:rsidRPr="004541BB">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4233E" w14:textId="77777777" w:rsidR="00AE72B5" w:rsidRPr="004541BB" w:rsidRDefault="00AE72B5" w:rsidP="00490F36">
            <w:pPr>
              <w:pStyle w:val="rowtabella0"/>
              <w:rPr>
                <w:color w:val="002060"/>
              </w:rPr>
            </w:pPr>
            <w:r w:rsidRPr="004541BB">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8EC4B" w14:textId="77777777" w:rsidR="00AE72B5" w:rsidRPr="004541BB" w:rsidRDefault="00AE72B5" w:rsidP="00490F36">
            <w:pPr>
              <w:pStyle w:val="rowtabella0"/>
              <w:rPr>
                <w:color w:val="002060"/>
              </w:rPr>
            </w:pPr>
            <w:r w:rsidRPr="004541BB">
              <w:rPr>
                <w:color w:val="002060"/>
              </w:rPr>
              <w:t>VIA DELLA LIBERTA'</w:t>
            </w:r>
          </w:p>
        </w:tc>
      </w:tr>
      <w:tr w:rsidR="00AE72B5" w:rsidRPr="004541BB" w14:paraId="28A1CC8E"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18ED2F" w14:textId="77777777" w:rsidR="00AE72B5" w:rsidRPr="004541BB" w:rsidRDefault="00AE72B5" w:rsidP="00490F36">
            <w:pPr>
              <w:pStyle w:val="rowtabella0"/>
              <w:rPr>
                <w:color w:val="002060"/>
              </w:rPr>
            </w:pPr>
            <w:r w:rsidRPr="004541BB">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4FFA51" w14:textId="77777777" w:rsidR="00AE72B5" w:rsidRPr="004541BB" w:rsidRDefault="00AE72B5" w:rsidP="00490F36">
            <w:pPr>
              <w:pStyle w:val="rowtabella0"/>
              <w:rPr>
                <w:color w:val="002060"/>
              </w:rPr>
            </w:pPr>
            <w:r w:rsidRPr="004541BB">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42D1E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AD0DA" w14:textId="77777777" w:rsidR="00AE72B5" w:rsidRPr="004541BB" w:rsidRDefault="00AE72B5" w:rsidP="00490F36">
            <w:pPr>
              <w:pStyle w:val="rowtabella0"/>
              <w:rPr>
                <w:color w:val="002060"/>
              </w:rPr>
            </w:pPr>
            <w:r w:rsidRPr="004541BB">
              <w:rPr>
                <w:color w:val="002060"/>
              </w:rPr>
              <w:t>25/10/2024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AAF76F" w14:textId="77777777" w:rsidR="00AE72B5" w:rsidRPr="004541BB" w:rsidRDefault="00AE72B5" w:rsidP="00490F36">
            <w:pPr>
              <w:pStyle w:val="rowtabella0"/>
              <w:rPr>
                <w:color w:val="002060"/>
              </w:rPr>
            </w:pPr>
            <w:r w:rsidRPr="004541B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E35F06" w14:textId="77777777" w:rsidR="00AE72B5" w:rsidRPr="004541BB" w:rsidRDefault="00AE72B5" w:rsidP="00490F36">
            <w:pPr>
              <w:pStyle w:val="rowtabella0"/>
              <w:rPr>
                <w:color w:val="002060"/>
              </w:rPr>
            </w:pPr>
            <w:r w:rsidRPr="004541B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15335" w14:textId="77777777" w:rsidR="00AE72B5" w:rsidRPr="004541BB" w:rsidRDefault="00AE72B5" w:rsidP="00490F36">
            <w:pPr>
              <w:pStyle w:val="rowtabella0"/>
              <w:rPr>
                <w:color w:val="002060"/>
              </w:rPr>
            </w:pPr>
            <w:r w:rsidRPr="004541BB">
              <w:rPr>
                <w:color w:val="002060"/>
              </w:rPr>
              <w:t>VIA CORRADI</w:t>
            </w:r>
          </w:p>
        </w:tc>
      </w:tr>
      <w:tr w:rsidR="00AE72B5" w:rsidRPr="004541BB" w14:paraId="04B28CCF"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31352E" w14:textId="77777777" w:rsidR="00AE72B5" w:rsidRPr="004541BB" w:rsidRDefault="00AE72B5" w:rsidP="00490F36">
            <w:pPr>
              <w:pStyle w:val="rowtabella0"/>
              <w:rPr>
                <w:color w:val="002060"/>
              </w:rPr>
            </w:pPr>
            <w:r w:rsidRPr="004541BB">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D21E80" w14:textId="77777777" w:rsidR="00AE72B5" w:rsidRPr="004541BB" w:rsidRDefault="00AE72B5" w:rsidP="00490F36">
            <w:pPr>
              <w:pStyle w:val="rowtabella0"/>
              <w:rPr>
                <w:color w:val="002060"/>
              </w:rPr>
            </w:pPr>
            <w:r w:rsidRPr="004541BB">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E8C07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2D206E" w14:textId="77777777" w:rsidR="00AE72B5" w:rsidRPr="004541BB" w:rsidRDefault="00AE72B5" w:rsidP="00490F36">
            <w:pPr>
              <w:pStyle w:val="rowtabella0"/>
              <w:rPr>
                <w:color w:val="002060"/>
              </w:rPr>
            </w:pPr>
            <w:r w:rsidRPr="004541BB">
              <w:rPr>
                <w:color w:val="002060"/>
              </w:rPr>
              <w:t>25/10/2024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1C518" w14:textId="77777777" w:rsidR="00AE72B5" w:rsidRPr="004541BB" w:rsidRDefault="00AE72B5" w:rsidP="00490F36">
            <w:pPr>
              <w:pStyle w:val="rowtabella0"/>
              <w:rPr>
                <w:color w:val="002060"/>
              </w:rPr>
            </w:pPr>
            <w:r w:rsidRPr="004541BB">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31F35" w14:textId="77777777" w:rsidR="00AE72B5" w:rsidRPr="004541BB" w:rsidRDefault="00AE72B5" w:rsidP="00490F36">
            <w:pPr>
              <w:pStyle w:val="rowtabella0"/>
              <w:rPr>
                <w:color w:val="002060"/>
              </w:rPr>
            </w:pPr>
            <w:r w:rsidRPr="004541BB">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106E7" w14:textId="77777777" w:rsidR="00AE72B5" w:rsidRPr="004541BB" w:rsidRDefault="00AE72B5" w:rsidP="00490F36">
            <w:pPr>
              <w:pStyle w:val="rowtabella0"/>
              <w:rPr>
                <w:color w:val="002060"/>
              </w:rPr>
            </w:pPr>
            <w:r w:rsidRPr="004541BB">
              <w:rPr>
                <w:color w:val="002060"/>
              </w:rPr>
              <w:t>CENTRO ABITATO</w:t>
            </w:r>
          </w:p>
        </w:tc>
      </w:tr>
      <w:tr w:rsidR="00AE72B5" w:rsidRPr="004541BB" w14:paraId="17822C84"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D0A037" w14:textId="77777777" w:rsidR="00AE72B5" w:rsidRPr="004541BB" w:rsidRDefault="00AE72B5" w:rsidP="00490F36">
            <w:pPr>
              <w:pStyle w:val="rowtabella0"/>
              <w:rPr>
                <w:color w:val="002060"/>
              </w:rPr>
            </w:pPr>
            <w:r w:rsidRPr="004541BB">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F2E9A" w14:textId="77777777" w:rsidR="00AE72B5" w:rsidRPr="004541BB" w:rsidRDefault="00AE72B5" w:rsidP="00490F36">
            <w:pPr>
              <w:pStyle w:val="rowtabella0"/>
              <w:rPr>
                <w:color w:val="002060"/>
              </w:rPr>
            </w:pPr>
            <w:r w:rsidRPr="004541BB">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CBB4DE"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68A49" w14:textId="77777777" w:rsidR="00AE72B5" w:rsidRPr="004541BB" w:rsidRDefault="00AE72B5" w:rsidP="00490F36">
            <w:pPr>
              <w:pStyle w:val="rowtabella0"/>
              <w:rPr>
                <w:color w:val="002060"/>
              </w:rPr>
            </w:pPr>
            <w:r w:rsidRPr="004541BB">
              <w:rPr>
                <w:color w:val="002060"/>
              </w:rPr>
              <w:t>25/10/2024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53B9B5" w14:textId="77777777" w:rsidR="00AE72B5" w:rsidRPr="004541BB" w:rsidRDefault="00AE72B5" w:rsidP="00490F36">
            <w:pPr>
              <w:pStyle w:val="rowtabella0"/>
              <w:rPr>
                <w:color w:val="002060"/>
              </w:rPr>
            </w:pPr>
            <w:r w:rsidRPr="004541B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082E85" w14:textId="77777777" w:rsidR="00AE72B5" w:rsidRPr="004541BB" w:rsidRDefault="00AE72B5" w:rsidP="00490F36">
            <w:pPr>
              <w:pStyle w:val="rowtabella0"/>
              <w:rPr>
                <w:color w:val="002060"/>
              </w:rPr>
            </w:pPr>
            <w:r w:rsidRPr="004541B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D7A86" w14:textId="77777777" w:rsidR="00AE72B5" w:rsidRPr="004541BB" w:rsidRDefault="00AE72B5" w:rsidP="00490F36">
            <w:pPr>
              <w:pStyle w:val="rowtabella0"/>
              <w:rPr>
                <w:color w:val="002060"/>
              </w:rPr>
            </w:pPr>
            <w:r w:rsidRPr="004541BB">
              <w:rPr>
                <w:color w:val="002060"/>
              </w:rPr>
              <w:t>VIA DELLO SPORT</w:t>
            </w:r>
          </w:p>
        </w:tc>
      </w:tr>
      <w:tr w:rsidR="00AE72B5" w:rsidRPr="004541BB" w14:paraId="4E8B69F0"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F28284" w14:textId="77777777" w:rsidR="00AE72B5" w:rsidRPr="004541BB" w:rsidRDefault="00AE72B5" w:rsidP="00490F36">
            <w:pPr>
              <w:pStyle w:val="rowtabella0"/>
              <w:rPr>
                <w:color w:val="002060"/>
              </w:rPr>
            </w:pPr>
            <w:r w:rsidRPr="004541BB">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5F57E" w14:textId="77777777" w:rsidR="00AE72B5" w:rsidRPr="004541BB" w:rsidRDefault="00AE72B5" w:rsidP="00490F36">
            <w:pPr>
              <w:pStyle w:val="rowtabella0"/>
              <w:rPr>
                <w:color w:val="002060"/>
              </w:rPr>
            </w:pPr>
            <w:r w:rsidRPr="004541BB">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7C036"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59E80" w14:textId="77777777" w:rsidR="00AE72B5" w:rsidRPr="004541BB" w:rsidRDefault="00AE72B5" w:rsidP="00490F36">
            <w:pPr>
              <w:pStyle w:val="rowtabella0"/>
              <w:rPr>
                <w:color w:val="002060"/>
              </w:rPr>
            </w:pPr>
            <w:r w:rsidRPr="004541BB">
              <w:rPr>
                <w:color w:val="002060"/>
              </w:rPr>
              <w:t>25/10/2024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E67E5" w14:textId="77777777" w:rsidR="00AE72B5" w:rsidRPr="004541BB" w:rsidRDefault="00AE72B5" w:rsidP="00490F36">
            <w:pPr>
              <w:pStyle w:val="rowtabella0"/>
              <w:rPr>
                <w:color w:val="002060"/>
              </w:rPr>
            </w:pPr>
            <w:r w:rsidRPr="004541BB">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49C65" w14:textId="77777777" w:rsidR="00AE72B5" w:rsidRPr="004541BB" w:rsidRDefault="00AE72B5" w:rsidP="00490F36">
            <w:pPr>
              <w:pStyle w:val="rowtabella0"/>
              <w:rPr>
                <w:color w:val="002060"/>
              </w:rPr>
            </w:pPr>
            <w:r w:rsidRPr="004541BB">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0D796" w14:textId="77777777" w:rsidR="00AE72B5" w:rsidRPr="004541BB" w:rsidRDefault="00AE72B5" w:rsidP="00490F36">
            <w:pPr>
              <w:pStyle w:val="rowtabella0"/>
              <w:rPr>
                <w:color w:val="002060"/>
              </w:rPr>
            </w:pPr>
            <w:r w:rsidRPr="004541BB">
              <w:rPr>
                <w:color w:val="002060"/>
              </w:rPr>
              <w:t>VIA DELLO SPORT</w:t>
            </w:r>
          </w:p>
        </w:tc>
      </w:tr>
    </w:tbl>
    <w:p w14:paraId="01EA03D7" w14:textId="77777777" w:rsidR="00AE72B5" w:rsidRPr="006B1B77" w:rsidRDefault="00AE72B5" w:rsidP="00210449">
      <w:pPr>
        <w:pStyle w:val="breakline"/>
        <w:rPr>
          <w:rFonts w:eastAsiaTheme="minorEastAsia"/>
          <w:color w:val="002060"/>
        </w:rPr>
      </w:pPr>
    </w:p>
    <w:p w14:paraId="551E32FD" w14:textId="77777777" w:rsidR="00210449" w:rsidRPr="006B1B77" w:rsidRDefault="00210449" w:rsidP="00210449">
      <w:pPr>
        <w:pStyle w:val="breakline"/>
        <w:rPr>
          <w:color w:val="002060"/>
        </w:rPr>
      </w:pPr>
    </w:p>
    <w:p w14:paraId="02970308" w14:textId="77777777" w:rsidR="00210449" w:rsidRPr="006B1B77" w:rsidRDefault="00210449" w:rsidP="00210449">
      <w:pPr>
        <w:pStyle w:val="titolocampionato0"/>
        <w:shd w:val="clear" w:color="auto" w:fill="CCCCCC"/>
        <w:spacing w:before="80" w:after="40"/>
        <w:rPr>
          <w:color w:val="002060"/>
        </w:rPr>
      </w:pPr>
      <w:r w:rsidRPr="006B1B77">
        <w:rPr>
          <w:color w:val="002060"/>
        </w:rPr>
        <w:t>REGIONALE CALCIO A 5 FEMMINILE</w:t>
      </w:r>
    </w:p>
    <w:p w14:paraId="765C0BB1" w14:textId="77777777" w:rsidR="00210449" w:rsidRPr="006B1B77" w:rsidRDefault="00210449" w:rsidP="00210449">
      <w:pPr>
        <w:pStyle w:val="titoloprinc0"/>
        <w:rPr>
          <w:color w:val="002060"/>
        </w:rPr>
      </w:pPr>
      <w:r w:rsidRPr="006B1B77">
        <w:rPr>
          <w:color w:val="002060"/>
        </w:rPr>
        <w:t>VARIAZIONI AL PROGRAMMA GARE</w:t>
      </w:r>
    </w:p>
    <w:p w14:paraId="44397193" w14:textId="77777777" w:rsidR="00210449" w:rsidRPr="006B1B77" w:rsidRDefault="00210449" w:rsidP="00210449">
      <w:pPr>
        <w:pStyle w:val="breakline"/>
        <w:rPr>
          <w:color w:val="002060"/>
        </w:rPr>
      </w:pPr>
    </w:p>
    <w:p w14:paraId="6AC6F0F0" w14:textId="77777777" w:rsidR="00210449" w:rsidRPr="006B1B77" w:rsidRDefault="00210449" w:rsidP="00210449">
      <w:pPr>
        <w:pStyle w:val="breakline"/>
        <w:rPr>
          <w:color w:val="002060"/>
        </w:rPr>
      </w:pPr>
    </w:p>
    <w:p w14:paraId="5885BE41"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0449" w:rsidRPr="006B1B77" w14:paraId="02A33AF5" w14:textId="77777777" w:rsidTr="00AA6C0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09656"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42919"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98556" w14:textId="77777777" w:rsidR="00210449" w:rsidRPr="006B1B77" w:rsidRDefault="00210449"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D2B9A"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E9A6C"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6F528"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7C3CB"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F086F" w14:textId="77777777" w:rsidR="00210449" w:rsidRPr="006B1B77" w:rsidRDefault="00210449" w:rsidP="00490F36">
            <w:pPr>
              <w:pStyle w:val="headertabella0"/>
              <w:rPr>
                <w:color w:val="002060"/>
              </w:rPr>
            </w:pPr>
            <w:r w:rsidRPr="006B1B77">
              <w:rPr>
                <w:color w:val="002060"/>
              </w:rPr>
              <w:t>Impianto</w:t>
            </w:r>
          </w:p>
        </w:tc>
      </w:tr>
      <w:tr w:rsidR="00210449" w:rsidRPr="006B1B77" w14:paraId="7BAE2404" w14:textId="77777777" w:rsidTr="00AA6C0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AB35" w14:textId="77777777" w:rsidR="00210449" w:rsidRPr="00AA6C0F" w:rsidRDefault="00210449" w:rsidP="00490F36">
            <w:pPr>
              <w:pStyle w:val="rowtabella0"/>
              <w:rPr>
                <w:color w:val="002060"/>
                <w:highlight w:val="yellow"/>
              </w:rPr>
            </w:pPr>
            <w:r w:rsidRPr="00AA6C0F">
              <w:rPr>
                <w:color w:val="002060"/>
                <w:highlight w:val="yellow"/>
              </w:rPr>
              <w:t>26/10/2024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F269" w14:textId="77777777" w:rsidR="00210449" w:rsidRPr="00AA6C0F" w:rsidRDefault="00210449" w:rsidP="00490F36">
            <w:pPr>
              <w:pStyle w:val="rowtabella0"/>
              <w:jc w:val="center"/>
              <w:rPr>
                <w:color w:val="002060"/>
                <w:highlight w:val="yellow"/>
              </w:rPr>
            </w:pPr>
            <w:r w:rsidRPr="00AA6C0F">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D7E30" w14:textId="77777777" w:rsidR="00210449" w:rsidRPr="00AA6C0F" w:rsidRDefault="00210449" w:rsidP="00490F36">
            <w:pPr>
              <w:pStyle w:val="rowtabella0"/>
              <w:rPr>
                <w:color w:val="002060"/>
                <w:highlight w:val="yellow"/>
              </w:rPr>
            </w:pPr>
            <w:r w:rsidRPr="00AA6C0F">
              <w:rPr>
                <w:color w:val="002060"/>
                <w:highlight w:val="yellow"/>
              </w:rPr>
              <w:t>WOMAN SANGIUSTESE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BB53" w14:textId="77777777" w:rsidR="00210449" w:rsidRPr="00AA6C0F" w:rsidRDefault="00210449" w:rsidP="00490F36">
            <w:pPr>
              <w:pStyle w:val="rowtabella0"/>
              <w:rPr>
                <w:color w:val="002060"/>
                <w:highlight w:val="yellow"/>
              </w:rPr>
            </w:pPr>
            <w:r w:rsidRPr="00AA6C0F">
              <w:rPr>
                <w:color w:val="002060"/>
                <w:highlight w:val="yellow"/>
              </w:rPr>
              <w:t>GRADARA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285C" w14:textId="189466F5" w:rsidR="00210449" w:rsidRPr="006B1B77" w:rsidRDefault="00210449" w:rsidP="00490F3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16A7" w14:textId="77777777" w:rsidR="00210449" w:rsidRPr="006B1B77" w:rsidRDefault="00210449" w:rsidP="00490F36">
            <w:pPr>
              <w:pStyle w:val="rowtabella0"/>
              <w:jc w:val="center"/>
              <w:rPr>
                <w:color w:val="002060"/>
              </w:rPr>
            </w:pPr>
            <w:r w:rsidRPr="00AA6C0F">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FE94" w14:textId="77777777" w:rsidR="00210449" w:rsidRPr="006B1B77" w:rsidRDefault="00210449" w:rsidP="00490F36">
            <w:pPr>
              <w:pStyle w:val="rowtabella0"/>
              <w:jc w:val="center"/>
              <w:rPr>
                <w:color w:val="002060"/>
              </w:rPr>
            </w:pPr>
            <w:r w:rsidRPr="006B1B77">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3BA0" w14:textId="77777777" w:rsidR="00210449" w:rsidRPr="006B1B77" w:rsidRDefault="00210449" w:rsidP="00490F36">
            <w:pPr>
              <w:rPr>
                <w:color w:val="002060"/>
              </w:rPr>
            </w:pPr>
          </w:p>
        </w:tc>
      </w:tr>
    </w:tbl>
    <w:p w14:paraId="182E0081" w14:textId="77777777" w:rsidR="00210449" w:rsidRPr="006B1B77" w:rsidRDefault="00210449" w:rsidP="00210449">
      <w:pPr>
        <w:pStyle w:val="breakline"/>
        <w:rPr>
          <w:rFonts w:eastAsiaTheme="minorEastAsia"/>
          <w:color w:val="002060"/>
        </w:rPr>
      </w:pPr>
    </w:p>
    <w:p w14:paraId="37D61B39" w14:textId="77777777" w:rsidR="00210449" w:rsidRPr="006B1B77" w:rsidRDefault="00210449" w:rsidP="00210449">
      <w:pPr>
        <w:pStyle w:val="breakline"/>
        <w:rPr>
          <w:color w:val="002060"/>
        </w:rPr>
      </w:pPr>
    </w:p>
    <w:p w14:paraId="2BDF22B0" w14:textId="77777777" w:rsidR="00210449" w:rsidRPr="006B1B77" w:rsidRDefault="00210449" w:rsidP="00210449">
      <w:pPr>
        <w:pStyle w:val="titoloprinc0"/>
        <w:rPr>
          <w:color w:val="002060"/>
        </w:rPr>
      </w:pPr>
      <w:r w:rsidRPr="006B1B77">
        <w:rPr>
          <w:color w:val="002060"/>
        </w:rPr>
        <w:t>RISULTATI</w:t>
      </w:r>
    </w:p>
    <w:p w14:paraId="2A4290A2" w14:textId="77777777" w:rsidR="00210449" w:rsidRPr="006B1B77" w:rsidRDefault="00210449" w:rsidP="00210449">
      <w:pPr>
        <w:pStyle w:val="breakline"/>
        <w:rPr>
          <w:color w:val="002060"/>
        </w:rPr>
      </w:pPr>
    </w:p>
    <w:p w14:paraId="56B35065" w14:textId="77777777" w:rsidR="00210449" w:rsidRPr="006B1B77" w:rsidRDefault="00210449" w:rsidP="00210449">
      <w:pPr>
        <w:pStyle w:val="sottotitolocampionato10"/>
        <w:rPr>
          <w:color w:val="002060"/>
        </w:rPr>
      </w:pPr>
      <w:r w:rsidRPr="006B1B77">
        <w:rPr>
          <w:color w:val="002060"/>
        </w:rPr>
        <w:t>RISULTATI UFFICIALI GARE DEL 18/10/2024</w:t>
      </w:r>
    </w:p>
    <w:p w14:paraId="5197B2BA"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436D6DF9"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10449" w:rsidRPr="006B1B77" w14:paraId="68D0A382"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78FFEE29"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0AFAA" w14:textId="77777777" w:rsidR="00210449" w:rsidRPr="006B1B77" w:rsidRDefault="00210449" w:rsidP="00490F36">
                  <w:pPr>
                    <w:pStyle w:val="headertabella0"/>
                    <w:rPr>
                      <w:color w:val="002060"/>
                    </w:rPr>
                  </w:pPr>
                  <w:r w:rsidRPr="006B1B77">
                    <w:rPr>
                      <w:color w:val="002060"/>
                    </w:rPr>
                    <w:t>GIRONE A - 2 Giornata - A</w:t>
                  </w:r>
                </w:p>
              </w:tc>
            </w:tr>
            <w:tr w:rsidR="00210449" w:rsidRPr="006B1B77" w14:paraId="783F8266"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60A032" w14:textId="77777777" w:rsidR="00210449" w:rsidRPr="006B1B77" w:rsidRDefault="00210449" w:rsidP="00490F36">
                  <w:pPr>
                    <w:pStyle w:val="rowtabella0"/>
                    <w:rPr>
                      <w:color w:val="002060"/>
                    </w:rPr>
                  </w:pPr>
                  <w:r w:rsidRPr="006B1B77">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E5709" w14:textId="77777777" w:rsidR="00210449" w:rsidRPr="006B1B77" w:rsidRDefault="00210449" w:rsidP="00490F36">
                  <w:pPr>
                    <w:pStyle w:val="rowtabella0"/>
                    <w:rPr>
                      <w:color w:val="002060"/>
                    </w:rPr>
                  </w:pPr>
                  <w:r w:rsidRPr="006B1B77">
                    <w:rPr>
                      <w:color w:val="002060"/>
                    </w:rPr>
                    <w:t>- WOMAN SANGIUSTESE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DC8F1" w14:textId="77777777" w:rsidR="00210449" w:rsidRPr="006B1B77" w:rsidRDefault="00210449" w:rsidP="00490F36">
                  <w:pPr>
                    <w:pStyle w:val="rowtabella0"/>
                    <w:jc w:val="center"/>
                    <w:rPr>
                      <w:color w:val="002060"/>
                    </w:rPr>
                  </w:pPr>
                  <w:r w:rsidRPr="006B1B7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282C4" w14:textId="77777777" w:rsidR="00210449" w:rsidRPr="006B1B77" w:rsidRDefault="00210449" w:rsidP="00490F36">
                  <w:pPr>
                    <w:pStyle w:val="rowtabella0"/>
                    <w:jc w:val="center"/>
                    <w:rPr>
                      <w:color w:val="002060"/>
                    </w:rPr>
                  </w:pPr>
                  <w:r w:rsidRPr="006B1B77">
                    <w:rPr>
                      <w:color w:val="002060"/>
                    </w:rPr>
                    <w:t> </w:t>
                  </w:r>
                </w:p>
              </w:tc>
            </w:tr>
            <w:tr w:rsidR="00210449" w:rsidRPr="006B1B77" w14:paraId="42452DF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7A8428" w14:textId="77777777" w:rsidR="00210449" w:rsidRPr="006B1B77" w:rsidRDefault="00210449" w:rsidP="00490F36">
                  <w:pPr>
                    <w:pStyle w:val="rowtabella0"/>
                    <w:rPr>
                      <w:color w:val="002060"/>
                    </w:rPr>
                  </w:pPr>
                  <w:r w:rsidRPr="006B1B77">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2CCB2B" w14:textId="77777777" w:rsidR="00210449" w:rsidRPr="006B1B77" w:rsidRDefault="00210449" w:rsidP="00490F36">
                  <w:pPr>
                    <w:pStyle w:val="rowtabella0"/>
                    <w:rPr>
                      <w:color w:val="002060"/>
                    </w:rPr>
                  </w:pPr>
                  <w:r w:rsidRPr="006B1B77">
                    <w:rPr>
                      <w:color w:val="002060"/>
                    </w:rPr>
                    <w:t xml:space="preserve">- </w:t>
                  </w:r>
                  <w:proofErr w:type="gramStart"/>
                  <w:r w:rsidRPr="006B1B77">
                    <w:rPr>
                      <w:color w:val="002060"/>
                    </w:rPr>
                    <w:t>U.MANDOLESI</w:t>
                  </w:r>
                  <w:proofErr w:type="gramEnd"/>
                  <w:r w:rsidRPr="006B1B77">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7B2C41" w14:textId="77777777" w:rsidR="00210449" w:rsidRPr="006B1B77" w:rsidRDefault="00210449" w:rsidP="00490F36">
                  <w:pPr>
                    <w:pStyle w:val="rowtabella0"/>
                    <w:jc w:val="center"/>
                    <w:rPr>
                      <w:color w:val="002060"/>
                    </w:rPr>
                  </w:pPr>
                  <w:r w:rsidRPr="006B1B77">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5D885C" w14:textId="77777777" w:rsidR="00210449" w:rsidRPr="006B1B77" w:rsidRDefault="00210449" w:rsidP="00490F36">
                  <w:pPr>
                    <w:pStyle w:val="rowtabella0"/>
                    <w:jc w:val="center"/>
                    <w:rPr>
                      <w:color w:val="002060"/>
                    </w:rPr>
                  </w:pPr>
                  <w:r w:rsidRPr="006B1B77">
                    <w:rPr>
                      <w:color w:val="002060"/>
                    </w:rPr>
                    <w:t> </w:t>
                  </w:r>
                </w:p>
              </w:tc>
            </w:tr>
            <w:tr w:rsidR="00210449" w:rsidRPr="006B1B77" w14:paraId="70DAFA1A"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00BF48" w14:textId="77777777" w:rsidR="00210449" w:rsidRPr="006B1B77" w:rsidRDefault="00210449" w:rsidP="00490F36">
                  <w:pPr>
                    <w:pStyle w:val="rowtabella0"/>
                    <w:rPr>
                      <w:color w:val="002060"/>
                    </w:rPr>
                  </w:pPr>
                  <w:r w:rsidRPr="006B1B77">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B71E98" w14:textId="77777777" w:rsidR="00210449" w:rsidRPr="006B1B77" w:rsidRDefault="00210449" w:rsidP="00490F36">
                  <w:pPr>
                    <w:pStyle w:val="rowtabella0"/>
                    <w:rPr>
                      <w:color w:val="002060"/>
                    </w:rPr>
                  </w:pPr>
                  <w:r w:rsidRPr="006B1B77">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1DADB8" w14:textId="77777777" w:rsidR="00210449" w:rsidRPr="006B1B77" w:rsidRDefault="00210449" w:rsidP="00490F36">
                  <w:pPr>
                    <w:pStyle w:val="rowtabella0"/>
                    <w:jc w:val="center"/>
                    <w:rPr>
                      <w:color w:val="002060"/>
                    </w:rPr>
                  </w:pPr>
                  <w:r w:rsidRPr="006B1B7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9E5976" w14:textId="77777777" w:rsidR="00210449" w:rsidRPr="006B1B77" w:rsidRDefault="00210449" w:rsidP="00490F36">
                  <w:pPr>
                    <w:pStyle w:val="rowtabella0"/>
                    <w:jc w:val="center"/>
                    <w:rPr>
                      <w:color w:val="002060"/>
                    </w:rPr>
                  </w:pPr>
                  <w:r w:rsidRPr="006B1B77">
                    <w:rPr>
                      <w:color w:val="002060"/>
                    </w:rPr>
                    <w:t> </w:t>
                  </w:r>
                </w:p>
              </w:tc>
            </w:tr>
            <w:tr w:rsidR="00210449" w:rsidRPr="006B1B77" w14:paraId="6B837F50"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B9A96A" w14:textId="77777777" w:rsidR="00210449" w:rsidRPr="006B1B77" w:rsidRDefault="00210449" w:rsidP="00490F36">
                  <w:pPr>
                    <w:pStyle w:val="rowtabella0"/>
                    <w:rPr>
                      <w:color w:val="002060"/>
                    </w:rPr>
                  </w:pPr>
                  <w:r w:rsidRPr="006B1B77">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A505A0" w14:textId="77777777" w:rsidR="00210449" w:rsidRPr="006B1B77" w:rsidRDefault="00210449" w:rsidP="00490F36">
                  <w:pPr>
                    <w:pStyle w:val="rowtabella0"/>
                    <w:rPr>
                      <w:color w:val="002060"/>
                    </w:rPr>
                  </w:pPr>
                  <w:r w:rsidRPr="006B1B77">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D594DB" w14:textId="77777777" w:rsidR="00210449" w:rsidRPr="006B1B77" w:rsidRDefault="00210449" w:rsidP="00490F36">
                  <w:pPr>
                    <w:pStyle w:val="rowtabella0"/>
                    <w:jc w:val="center"/>
                    <w:rPr>
                      <w:color w:val="002060"/>
                    </w:rPr>
                  </w:pPr>
                  <w:r w:rsidRPr="006B1B77">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C6536" w14:textId="77777777" w:rsidR="00210449" w:rsidRPr="006B1B77" w:rsidRDefault="00210449" w:rsidP="00490F36">
                  <w:pPr>
                    <w:pStyle w:val="rowtabella0"/>
                    <w:jc w:val="center"/>
                    <w:rPr>
                      <w:color w:val="002060"/>
                    </w:rPr>
                  </w:pPr>
                  <w:r w:rsidRPr="006B1B77">
                    <w:rPr>
                      <w:color w:val="002060"/>
                    </w:rPr>
                    <w:t> </w:t>
                  </w:r>
                </w:p>
              </w:tc>
            </w:tr>
            <w:tr w:rsidR="00210449" w:rsidRPr="006B1B77" w14:paraId="12010468"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B810D5" w14:textId="77777777" w:rsidR="00210449" w:rsidRPr="006B1B77" w:rsidRDefault="00210449" w:rsidP="00490F36">
                  <w:pPr>
                    <w:pStyle w:val="rowtabella0"/>
                    <w:rPr>
                      <w:color w:val="002060"/>
                    </w:rPr>
                  </w:pPr>
                  <w:r w:rsidRPr="006B1B77">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6A7D17" w14:textId="77777777" w:rsidR="00210449" w:rsidRPr="006B1B77" w:rsidRDefault="00210449" w:rsidP="00490F36">
                  <w:pPr>
                    <w:pStyle w:val="rowtabella0"/>
                    <w:rPr>
                      <w:color w:val="002060"/>
                    </w:rPr>
                  </w:pPr>
                  <w:r w:rsidRPr="006B1B77">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4DC0A9" w14:textId="77777777" w:rsidR="00210449" w:rsidRPr="006B1B77" w:rsidRDefault="00210449" w:rsidP="00490F36">
                  <w:pPr>
                    <w:pStyle w:val="rowtabella0"/>
                    <w:jc w:val="center"/>
                    <w:rPr>
                      <w:color w:val="002060"/>
                    </w:rPr>
                  </w:pPr>
                  <w:r w:rsidRPr="006B1B7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E4DD0D" w14:textId="77777777" w:rsidR="00210449" w:rsidRPr="006B1B77" w:rsidRDefault="00210449" w:rsidP="00490F36">
                  <w:pPr>
                    <w:pStyle w:val="rowtabella0"/>
                    <w:jc w:val="center"/>
                    <w:rPr>
                      <w:color w:val="002060"/>
                    </w:rPr>
                  </w:pPr>
                  <w:r w:rsidRPr="006B1B77">
                    <w:rPr>
                      <w:color w:val="002060"/>
                    </w:rPr>
                    <w:t> </w:t>
                  </w:r>
                </w:p>
              </w:tc>
            </w:tr>
            <w:tr w:rsidR="00210449" w:rsidRPr="006B1B77" w14:paraId="4898D1BE"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12C499" w14:textId="77777777" w:rsidR="00210449" w:rsidRPr="006B1B77" w:rsidRDefault="00210449" w:rsidP="00490F36">
                  <w:pPr>
                    <w:pStyle w:val="rowtabella0"/>
                    <w:rPr>
                      <w:color w:val="002060"/>
                    </w:rPr>
                  </w:pPr>
                  <w:r w:rsidRPr="006B1B77">
                    <w:rPr>
                      <w:color w:val="002060"/>
                    </w:rPr>
                    <w:t>(2)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D11FA" w14:textId="77777777" w:rsidR="00210449" w:rsidRPr="006B1B77" w:rsidRDefault="00210449" w:rsidP="00490F36">
                  <w:pPr>
                    <w:pStyle w:val="rowtabella0"/>
                    <w:rPr>
                      <w:color w:val="002060"/>
                    </w:rPr>
                  </w:pPr>
                  <w:r w:rsidRPr="006B1B77">
                    <w:rPr>
                      <w:color w:val="002060"/>
                    </w:rPr>
                    <w:t>-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768FB" w14:textId="77777777" w:rsidR="00210449" w:rsidRPr="006B1B77" w:rsidRDefault="00210449" w:rsidP="00490F36">
                  <w:pPr>
                    <w:pStyle w:val="rowtabella0"/>
                    <w:jc w:val="center"/>
                    <w:rPr>
                      <w:color w:val="002060"/>
                    </w:rPr>
                  </w:pPr>
                  <w:r w:rsidRPr="006B1B77">
                    <w:rPr>
                      <w:color w:val="002060"/>
                    </w:rPr>
                    <w:t>12 - 0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331C2" w14:textId="77777777" w:rsidR="00210449" w:rsidRPr="006B1B77" w:rsidRDefault="00210449" w:rsidP="00490F36">
                  <w:pPr>
                    <w:pStyle w:val="rowtabella0"/>
                    <w:jc w:val="center"/>
                    <w:rPr>
                      <w:color w:val="002060"/>
                    </w:rPr>
                  </w:pPr>
                  <w:r w:rsidRPr="006B1B77">
                    <w:rPr>
                      <w:color w:val="002060"/>
                    </w:rPr>
                    <w:t> </w:t>
                  </w:r>
                </w:p>
              </w:tc>
            </w:tr>
            <w:tr w:rsidR="00210449" w:rsidRPr="006B1B77" w14:paraId="5CA8B2D4"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29B33FF0" w14:textId="77777777" w:rsidR="00210449" w:rsidRPr="006B1B77" w:rsidRDefault="00210449" w:rsidP="00490F36">
                  <w:pPr>
                    <w:pStyle w:val="rowtabella0"/>
                    <w:rPr>
                      <w:color w:val="002060"/>
                    </w:rPr>
                  </w:pPr>
                  <w:r w:rsidRPr="006B1B77">
                    <w:rPr>
                      <w:color w:val="002060"/>
                    </w:rPr>
                    <w:t>(1) - disputata il 17/10/2024</w:t>
                  </w:r>
                </w:p>
              </w:tc>
            </w:tr>
            <w:tr w:rsidR="00210449" w:rsidRPr="006B1B77" w14:paraId="3305731F"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4EE14449" w14:textId="77777777" w:rsidR="00210449" w:rsidRPr="006B1B77" w:rsidRDefault="00210449" w:rsidP="00490F36">
                  <w:pPr>
                    <w:pStyle w:val="rowtabella0"/>
                    <w:rPr>
                      <w:color w:val="002060"/>
                    </w:rPr>
                  </w:pPr>
                  <w:r w:rsidRPr="006B1B77">
                    <w:rPr>
                      <w:color w:val="002060"/>
                    </w:rPr>
                    <w:t>(2) - disputata il 20/10/2024</w:t>
                  </w:r>
                </w:p>
              </w:tc>
            </w:tr>
          </w:tbl>
          <w:p w14:paraId="731E347D" w14:textId="77777777" w:rsidR="00210449" w:rsidRPr="006B1B77" w:rsidRDefault="00210449" w:rsidP="00490F36">
            <w:pPr>
              <w:rPr>
                <w:color w:val="002060"/>
              </w:rPr>
            </w:pPr>
          </w:p>
        </w:tc>
      </w:tr>
    </w:tbl>
    <w:p w14:paraId="271D950F" w14:textId="77777777" w:rsidR="00210449" w:rsidRPr="006B1B77" w:rsidRDefault="00210449" w:rsidP="00210449">
      <w:pPr>
        <w:pStyle w:val="breakline"/>
        <w:rPr>
          <w:rFonts w:eastAsiaTheme="minorEastAsia"/>
          <w:color w:val="002060"/>
        </w:rPr>
      </w:pPr>
    </w:p>
    <w:p w14:paraId="34EC2A54" w14:textId="77777777" w:rsidR="00210449" w:rsidRPr="006B1B77" w:rsidRDefault="00210449" w:rsidP="00210449">
      <w:pPr>
        <w:pStyle w:val="breakline"/>
        <w:rPr>
          <w:color w:val="002060"/>
        </w:rPr>
      </w:pPr>
    </w:p>
    <w:p w14:paraId="6320B619" w14:textId="77777777" w:rsidR="00210449" w:rsidRPr="006B1B77" w:rsidRDefault="00210449" w:rsidP="00210449">
      <w:pPr>
        <w:pStyle w:val="titoloprinc0"/>
        <w:rPr>
          <w:color w:val="002060"/>
        </w:rPr>
      </w:pPr>
      <w:r w:rsidRPr="006B1B77">
        <w:rPr>
          <w:color w:val="002060"/>
        </w:rPr>
        <w:lastRenderedPageBreak/>
        <w:t>GIUDICE SPORTIVO</w:t>
      </w:r>
    </w:p>
    <w:p w14:paraId="78F6D843" w14:textId="77777777" w:rsidR="00210449" w:rsidRPr="006B1B77" w:rsidRDefault="00210449" w:rsidP="00210449">
      <w:pPr>
        <w:pStyle w:val="diffida"/>
        <w:rPr>
          <w:color w:val="002060"/>
        </w:rPr>
      </w:pPr>
      <w:r w:rsidRPr="006B1B77">
        <w:rPr>
          <w:color w:val="002060"/>
        </w:rPr>
        <w:t>Il Giudice Sportivo Avv. Agnese Lazzaretti, con l'assistenza del segretario Angelo Castellana, nella seduta del 23/10/2024, ha adottato le decisioni che di seguito integralmente si riportano:</w:t>
      </w:r>
    </w:p>
    <w:p w14:paraId="30D373DC" w14:textId="77777777" w:rsidR="00210449" w:rsidRPr="006B1B77" w:rsidRDefault="00210449" w:rsidP="00210449">
      <w:pPr>
        <w:pStyle w:val="titolo10"/>
        <w:rPr>
          <w:color w:val="002060"/>
        </w:rPr>
      </w:pPr>
      <w:r w:rsidRPr="006B1B77">
        <w:rPr>
          <w:color w:val="002060"/>
        </w:rPr>
        <w:t xml:space="preserve">GARE DEL 17/10/2024 </w:t>
      </w:r>
    </w:p>
    <w:p w14:paraId="3B107997" w14:textId="77777777" w:rsidR="00210449" w:rsidRPr="006B1B77" w:rsidRDefault="00210449" w:rsidP="00210449">
      <w:pPr>
        <w:pStyle w:val="titolo7a"/>
        <w:rPr>
          <w:color w:val="002060"/>
        </w:rPr>
      </w:pPr>
      <w:r w:rsidRPr="006B1B77">
        <w:rPr>
          <w:color w:val="002060"/>
        </w:rPr>
        <w:t xml:space="preserve">PROVVEDIMENTI DISCIPLINARI </w:t>
      </w:r>
    </w:p>
    <w:p w14:paraId="02157851"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0CB56278" w14:textId="77777777" w:rsidR="00210449" w:rsidRPr="006B1B77" w:rsidRDefault="00210449" w:rsidP="00210449">
      <w:pPr>
        <w:pStyle w:val="titolo30"/>
        <w:rPr>
          <w:color w:val="002060"/>
        </w:rPr>
      </w:pPr>
      <w:r w:rsidRPr="006B1B77">
        <w:rPr>
          <w:color w:val="002060"/>
        </w:rPr>
        <w:t xml:space="preserve">CALCIATORI NON ESPULSI </w:t>
      </w:r>
    </w:p>
    <w:p w14:paraId="258F3B10"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285F2E56" w14:textId="77777777" w:rsidTr="00490F36">
        <w:tc>
          <w:tcPr>
            <w:tcW w:w="2200" w:type="dxa"/>
            <w:tcMar>
              <w:top w:w="20" w:type="dxa"/>
              <w:left w:w="20" w:type="dxa"/>
              <w:bottom w:w="20" w:type="dxa"/>
              <w:right w:w="20" w:type="dxa"/>
            </w:tcMar>
            <w:vAlign w:val="center"/>
            <w:hideMark/>
          </w:tcPr>
          <w:p w14:paraId="02D99864" w14:textId="77777777" w:rsidR="00210449" w:rsidRPr="006B1B77" w:rsidRDefault="00210449" w:rsidP="00490F36">
            <w:pPr>
              <w:pStyle w:val="movimento"/>
              <w:rPr>
                <w:color w:val="002060"/>
              </w:rPr>
            </w:pPr>
            <w:r w:rsidRPr="006B1B77">
              <w:rPr>
                <w:color w:val="002060"/>
              </w:rPr>
              <w:t>NESPOLA GLORIA</w:t>
            </w:r>
          </w:p>
        </w:tc>
        <w:tc>
          <w:tcPr>
            <w:tcW w:w="2200" w:type="dxa"/>
            <w:tcMar>
              <w:top w:w="20" w:type="dxa"/>
              <w:left w:w="20" w:type="dxa"/>
              <w:bottom w:w="20" w:type="dxa"/>
              <w:right w:w="20" w:type="dxa"/>
            </w:tcMar>
            <w:vAlign w:val="center"/>
            <w:hideMark/>
          </w:tcPr>
          <w:p w14:paraId="70B7F8C6" w14:textId="77777777" w:rsidR="00210449" w:rsidRPr="006B1B77" w:rsidRDefault="00210449" w:rsidP="00490F36">
            <w:pPr>
              <w:pStyle w:val="movimento2"/>
              <w:rPr>
                <w:color w:val="002060"/>
              </w:rPr>
            </w:pPr>
            <w:r w:rsidRPr="006B1B77">
              <w:rPr>
                <w:color w:val="002060"/>
              </w:rPr>
              <w:t xml:space="preserve">(PIANDIROSE) </w:t>
            </w:r>
          </w:p>
        </w:tc>
        <w:tc>
          <w:tcPr>
            <w:tcW w:w="800" w:type="dxa"/>
            <w:tcMar>
              <w:top w:w="20" w:type="dxa"/>
              <w:left w:w="20" w:type="dxa"/>
              <w:bottom w:w="20" w:type="dxa"/>
              <w:right w:w="20" w:type="dxa"/>
            </w:tcMar>
            <w:vAlign w:val="center"/>
            <w:hideMark/>
          </w:tcPr>
          <w:p w14:paraId="5CCFAE3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65B6AE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C2090C9" w14:textId="77777777" w:rsidR="00210449" w:rsidRPr="006B1B77" w:rsidRDefault="00210449" w:rsidP="00490F36">
            <w:pPr>
              <w:pStyle w:val="movimento2"/>
              <w:rPr>
                <w:color w:val="002060"/>
              </w:rPr>
            </w:pPr>
            <w:r w:rsidRPr="006B1B77">
              <w:rPr>
                <w:color w:val="002060"/>
              </w:rPr>
              <w:t> </w:t>
            </w:r>
          </w:p>
        </w:tc>
      </w:tr>
    </w:tbl>
    <w:p w14:paraId="66815F5F" w14:textId="77777777" w:rsidR="00210449" w:rsidRPr="006B1B77" w:rsidRDefault="00210449" w:rsidP="00210449">
      <w:pPr>
        <w:pStyle w:val="titolo10"/>
        <w:rPr>
          <w:rFonts w:eastAsiaTheme="minorEastAsia"/>
          <w:color w:val="002060"/>
        </w:rPr>
      </w:pPr>
      <w:r w:rsidRPr="006B1B77">
        <w:rPr>
          <w:color w:val="002060"/>
        </w:rPr>
        <w:t xml:space="preserve">GARE DEL 18/10/2024 </w:t>
      </w:r>
    </w:p>
    <w:p w14:paraId="0C34C051" w14:textId="77777777" w:rsidR="00210449" w:rsidRPr="006B1B77" w:rsidRDefault="00210449" w:rsidP="00210449">
      <w:pPr>
        <w:pStyle w:val="titolo7a"/>
        <w:rPr>
          <w:color w:val="002060"/>
        </w:rPr>
      </w:pPr>
      <w:r w:rsidRPr="006B1B77">
        <w:rPr>
          <w:color w:val="002060"/>
        </w:rPr>
        <w:t xml:space="preserve">PROVVEDIMENTI DISCIPLINARI </w:t>
      </w:r>
    </w:p>
    <w:p w14:paraId="5EC2A01E"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6B857DAE" w14:textId="77777777" w:rsidR="00210449" w:rsidRPr="006B1B77" w:rsidRDefault="00210449" w:rsidP="00210449">
      <w:pPr>
        <w:pStyle w:val="titolo30"/>
        <w:rPr>
          <w:color w:val="002060"/>
        </w:rPr>
      </w:pPr>
      <w:r w:rsidRPr="006B1B77">
        <w:rPr>
          <w:color w:val="002060"/>
        </w:rPr>
        <w:t xml:space="preserve">DIRIGENTI </w:t>
      </w:r>
    </w:p>
    <w:p w14:paraId="7B3373CB"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51E66E2B" w14:textId="77777777" w:rsidTr="00490F36">
        <w:tc>
          <w:tcPr>
            <w:tcW w:w="2200" w:type="dxa"/>
            <w:tcMar>
              <w:top w:w="20" w:type="dxa"/>
              <w:left w:w="20" w:type="dxa"/>
              <w:bottom w:w="20" w:type="dxa"/>
              <w:right w:w="20" w:type="dxa"/>
            </w:tcMar>
            <w:vAlign w:val="center"/>
            <w:hideMark/>
          </w:tcPr>
          <w:p w14:paraId="7FEE2F0C" w14:textId="77777777" w:rsidR="00210449" w:rsidRPr="006B1B77" w:rsidRDefault="00210449" w:rsidP="00490F36">
            <w:pPr>
              <w:pStyle w:val="movimento"/>
              <w:rPr>
                <w:color w:val="002060"/>
              </w:rPr>
            </w:pPr>
            <w:r w:rsidRPr="006B1B77">
              <w:rPr>
                <w:color w:val="002060"/>
              </w:rPr>
              <w:t>BARATTINI FRANCESCO</w:t>
            </w:r>
          </w:p>
        </w:tc>
        <w:tc>
          <w:tcPr>
            <w:tcW w:w="2200" w:type="dxa"/>
            <w:tcMar>
              <w:top w:w="20" w:type="dxa"/>
              <w:left w:w="20" w:type="dxa"/>
              <w:bottom w:w="20" w:type="dxa"/>
              <w:right w:w="20" w:type="dxa"/>
            </w:tcMar>
            <w:vAlign w:val="center"/>
            <w:hideMark/>
          </w:tcPr>
          <w:p w14:paraId="6F8FECBF" w14:textId="77777777" w:rsidR="00210449" w:rsidRPr="006B1B77" w:rsidRDefault="00210449" w:rsidP="00490F36">
            <w:pPr>
              <w:pStyle w:val="movimento2"/>
              <w:rPr>
                <w:color w:val="002060"/>
              </w:rPr>
            </w:pPr>
            <w:r w:rsidRPr="006B1B77">
              <w:rPr>
                <w:color w:val="002060"/>
              </w:rPr>
              <w:t xml:space="preserve">(CENTRO SPORTIVO SUASA) </w:t>
            </w:r>
          </w:p>
        </w:tc>
        <w:tc>
          <w:tcPr>
            <w:tcW w:w="800" w:type="dxa"/>
            <w:tcMar>
              <w:top w:w="20" w:type="dxa"/>
              <w:left w:w="20" w:type="dxa"/>
              <w:bottom w:w="20" w:type="dxa"/>
              <w:right w:w="20" w:type="dxa"/>
            </w:tcMar>
            <w:vAlign w:val="center"/>
            <w:hideMark/>
          </w:tcPr>
          <w:p w14:paraId="7F7A524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2B411A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11586F0" w14:textId="77777777" w:rsidR="00210449" w:rsidRPr="006B1B77" w:rsidRDefault="00210449" w:rsidP="00490F36">
            <w:pPr>
              <w:pStyle w:val="movimento2"/>
              <w:rPr>
                <w:color w:val="002060"/>
              </w:rPr>
            </w:pPr>
            <w:r w:rsidRPr="006B1B77">
              <w:rPr>
                <w:color w:val="002060"/>
              </w:rPr>
              <w:t> </w:t>
            </w:r>
          </w:p>
        </w:tc>
      </w:tr>
    </w:tbl>
    <w:p w14:paraId="101D3E51" w14:textId="77777777" w:rsidR="00210449" w:rsidRPr="006B1B77" w:rsidRDefault="00210449" w:rsidP="00210449">
      <w:pPr>
        <w:pStyle w:val="titolo30"/>
        <w:rPr>
          <w:rFonts w:eastAsiaTheme="minorEastAsia"/>
          <w:color w:val="002060"/>
        </w:rPr>
      </w:pPr>
      <w:r w:rsidRPr="006B1B77">
        <w:rPr>
          <w:color w:val="002060"/>
        </w:rPr>
        <w:t xml:space="preserve">ALLENATORI </w:t>
      </w:r>
    </w:p>
    <w:p w14:paraId="4CEC62F8"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7240E113" w14:textId="77777777" w:rsidTr="00490F36">
        <w:tc>
          <w:tcPr>
            <w:tcW w:w="2200" w:type="dxa"/>
            <w:tcMar>
              <w:top w:w="20" w:type="dxa"/>
              <w:left w:w="20" w:type="dxa"/>
              <w:bottom w:w="20" w:type="dxa"/>
              <w:right w:w="20" w:type="dxa"/>
            </w:tcMar>
            <w:vAlign w:val="center"/>
            <w:hideMark/>
          </w:tcPr>
          <w:p w14:paraId="239DB11E" w14:textId="77777777" w:rsidR="00210449" w:rsidRPr="006B1B77" w:rsidRDefault="00210449" w:rsidP="00490F36">
            <w:pPr>
              <w:pStyle w:val="movimento"/>
              <w:rPr>
                <w:color w:val="002060"/>
              </w:rPr>
            </w:pPr>
            <w:r w:rsidRPr="006B1B77">
              <w:rPr>
                <w:color w:val="002060"/>
              </w:rPr>
              <w:t>LEONI GIANLUCA</w:t>
            </w:r>
          </w:p>
        </w:tc>
        <w:tc>
          <w:tcPr>
            <w:tcW w:w="2200" w:type="dxa"/>
            <w:tcMar>
              <w:top w:w="20" w:type="dxa"/>
              <w:left w:w="20" w:type="dxa"/>
              <w:bottom w:w="20" w:type="dxa"/>
              <w:right w:w="20" w:type="dxa"/>
            </w:tcMar>
            <w:vAlign w:val="center"/>
            <w:hideMark/>
          </w:tcPr>
          <w:p w14:paraId="73A08A63"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U.MANDOLESI</w:t>
            </w:r>
            <w:proofErr w:type="gramEnd"/>
            <w:r w:rsidRPr="006B1B77">
              <w:rPr>
                <w:color w:val="002060"/>
              </w:rPr>
              <w:t xml:space="preserve"> CALCIO) </w:t>
            </w:r>
          </w:p>
        </w:tc>
        <w:tc>
          <w:tcPr>
            <w:tcW w:w="800" w:type="dxa"/>
            <w:tcMar>
              <w:top w:w="20" w:type="dxa"/>
              <w:left w:w="20" w:type="dxa"/>
              <w:bottom w:w="20" w:type="dxa"/>
              <w:right w:w="20" w:type="dxa"/>
            </w:tcMar>
            <w:vAlign w:val="center"/>
            <w:hideMark/>
          </w:tcPr>
          <w:p w14:paraId="70E9E48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7F13D4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5CC7A63A" w14:textId="77777777" w:rsidR="00210449" w:rsidRPr="006B1B77" w:rsidRDefault="00210449" w:rsidP="00490F36">
            <w:pPr>
              <w:pStyle w:val="movimento2"/>
              <w:rPr>
                <w:color w:val="002060"/>
              </w:rPr>
            </w:pPr>
            <w:r w:rsidRPr="006B1B77">
              <w:rPr>
                <w:color w:val="002060"/>
              </w:rPr>
              <w:t> </w:t>
            </w:r>
          </w:p>
        </w:tc>
      </w:tr>
    </w:tbl>
    <w:p w14:paraId="3E078638" w14:textId="77777777" w:rsidR="00210449" w:rsidRPr="006B1B77" w:rsidRDefault="00210449" w:rsidP="00210449">
      <w:pPr>
        <w:pStyle w:val="titolo30"/>
        <w:rPr>
          <w:rFonts w:eastAsiaTheme="minorEastAsia"/>
          <w:color w:val="002060"/>
        </w:rPr>
      </w:pPr>
      <w:r w:rsidRPr="006B1B77">
        <w:rPr>
          <w:color w:val="002060"/>
        </w:rPr>
        <w:t xml:space="preserve">CALCIATORI ESPULSI </w:t>
      </w:r>
    </w:p>
    <w:p w14:paraId="41B4F6F9" w14:textId="77777777" w:rsidR="00210449" w:rsidRPr="006B1B77" w:rsidRDefault="00210449" w:rsidP="00210449">
      <w:pPr>
        <w:pStyle w:val="titolo20"/>
        <w:rPr>
          <w:color w:val="002060"/>
        </w:rPr>
      </w:pPr>
      <w:r w:rsidRPr="006B1B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7A7B5F13" w14:textId="77777777" w:rsidTr="00490F36">
        <w:tc>
          <w:tcPr>
            <w:tcW w:w="2200" w:type="dxa"/>
            <w:tcMar>
              <w:top w:w="20" w:type="dxa"/>
              <w:left w:w="20" w:type="dxa"/>
              <w:bottom w:w="20" w:type="dxa"/>
              <w:right w:w="20" w:type="dxa"/>
            </w:tcMar>
            <w:vAlign w:val="center"/>
            <w:hideMark/>
          </w:tcPr>
          <w:p w14:paraId="5673861F" w14:textId="77777777" w:rsidR="00210449" w:rsidRPr="006B1B77" w:rsidRDefault="00210449" w:rsidP="00490F36">
            <w:pPr>
              <w:pStyle w:val="movimento"/>
              <w:rPr>
                <w:color w:val="002060"/>
              </w:rPr>
            </w:pPr>
            <w:r w:rsidRPr="006B1B77">
              <w:rPr>
                <w:color w:val="002060"/>
              </w:rPr>
              <w:t>MENCACCINI MARTINA</w:t>
            </w:r>
          </w:p>
        </w:tc>
        <w:tc>
          <w:tcPr>
            <w:tcW w:w="2200" w:type="dxa"/>
            <w:tcMar>
              <w:top w:w="20" w:type="dxa"/>
              <w:left w:w="20" w:type="dxa"/>
              <w:bottom w:w="20" w:type="dxa"/>
              <w:right w:w="20" w:type="dxa"/>
            </w:tcMar>
            <w:vAlign w:val="center"/>
            <w:hideMark/>
          </w:tcPr>
          <w:p w14:paraId="28ED4109" w14:textId="77777777" w:rsidR="00210449" w:rsidRPr="006B1B77" w:rsidRDefault="00210449" w:rsidP="00490F36">
            <w:pPr>
              <w:pStyle w:val="movimento2"/>
              <w:rPr>
                <w:color w:val="002060"/>
              </w:rPr>
            </w:pPr>
            <w:r w:rsidRPr="006B1B77">
              <w:rPr>
                <w:color w:val="002060"/>
              </w:rPr>
              <w:t xml:space="preserve">(GRADARA CALCIO) </w:t>
            </w:r>
          </w:p>
        </w:tc>
        <w:tc>
          <w:tcPr>
            <w:tcW w:w="800" w:type="dxa"/>
            <w:tcMar>
              <w:top w:w="20" w:type="dxa"/>
              <w:left w:w="20" w:type="dxa"/>
              <w:bottom w:w="20" w:type="dxa"/>
              <w:right w:w="20" w:type="dxa"/>
            </w:tcMar>
            <w:vAlign w:val="center"/>
            <w:hideMark/>
          </w:tcPr>
          <w:p w14:paraId="30E4ADB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FE92F3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FC4C30B" w14:textId="77777777" w:rsidR="00210449" w:rsidRPr="006B1B77" w:rsidRDefault="00210449" w:rsidP="00490F36">
            <w:pPr>
              <w:pStyle w:val="movimento2"/>
              <w:rPr>
                <w:color w:val="002060"/>
              </w:rPr>
            </w:pPr>
            <w:r w:rsidRPr="006B1B77">
              <w:rPr>
                <w:color w:val="002060"/>
              </w:rPr>
              <w:t> </w:t>
            </w:r>
          </w:p>
        </w:tc>
      </w:tr>
    </w:tbl>
    <w:p w14:paraId="69FB5330" w14:textId="77777777" w:rsidR="00210449" w:rsidRPr="006B1B77" w:rsidRDefault="00210449" w:rsidP="00210449">
      <w:pPr>
        <w:pStyle w:val="titolo30"/>
        <w:rPr>
          <w:rFonts w:eastAsiaTheme="minorEastAsia"/>
          <w:color w:val="002060"/>
        </w:rPr>
      </w:pPr>
      <w:r w:rsidRPr="006B1B77">
        <w:rPr>
          <w:color w:val="002060"/>
        </w:rPr>
        <w:t xml:space="preserve">CALCIATORI NON ESPULSI </w:t>
      </w:r>
    </w:p>
    <w:p w14:paraId="69B338DE"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1931AEC6" w14:textId="77777777" w:rsidTr="00490F36">
        <w:tc>
          <w:tcPr>
            <w:tcW w:w="2200" w:type="dxa"/>
            <w:tcMar>
              <w:top w:w="20" w:type="dxa"/>
              <w:left w:w="20" w:type="dxa"/>
              <w:bottom w:w="20" w:type="dxa"/>
              <w:right w:w="20" w:type="dxa"/>
            </w:tcMar>
            <w:vAlign w:val="center"/>
            <w:hideMark/>
          </w:tcPr>
          <w:p w14:paraId="1B999416" w14:textId="77777777" w:rsidR="00210449" w:rsidRPr="006B1B77" w:rsidRDefault="00210449" w:rsidP="00490F36">
            <w:pPr>
              <w:pStyle w:val="movimento"/>
              <w:rPr>
                <w:color w:val="002060"/>
              </w:rPr>
            </w:pPr>
            <w:r w:rsidRPr="006B1B77">
              <w:rPr>
                <w:color w:val="002060"/>
              </w:rPr>
              <w:t>GASPERI GIADA</w:t>
            </w:r>
          </w:p>
        </w:tc>
        <w:tc>
          <w:tcPr>
            <w:tcW w:w="2200" w:type="dxa"/>
            <w:tcMar>
              <w:top w:w="20" w:type="dxa"/>
              <w:left w:w="20" w:type="dxa"/>
              <w:bottom w:w="20" w:type="dxa"/>
              <w:right w:w="20" w:type="dxa"/>
            </w:tcMar>
            <w:vAlign w:val="center"/>
            <w:hideMark/>
          </w:tcPr>
          <w:p w14:paraId="6DD2D7FF" w14:textId="77777777" w:rsidR="00210449" w:rsidRPr="006B1B77" w:rsidRDefault="00210449" w:rsidP="00490F36">
            <w:pPr>
              <w:pStyle w:val="movimento2"/>
              <w:rPr>
                <w:color w:val="002060"/>
              </w:rPr>
            </w:pPr>
            <w:r w:rsidRPr="006B1B77">
              <w:rPr>
                <w:color w:val="002060"/>
              </w:rPr>
              <w:t xml:space="preserve">(CENTRO SPORTIVO SUASA) </w:t>
            </w:r>
          </w:p>
        </w:tc>
        <w:tc>
          <w:tcPr>
            <w:tcW w:w="800" w:type="dxa"/>
            <w:tcMar>
              <w:top w:w="20" w:type="dxa"/>
              <w:left w:w="20" w:type="dxa"/>
              <w:bottom w:w="20" w:type="dxa"/>
              <w:right w:w="20" w:type="dxa"/>
            </w:tcMar>
            <w:vAlign w:val="center"/>
            <w:hideMark/>
          </w:tcPr>
          <w:p w14:paraId="4CB540D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084F422" w14:textId="77777777" w:rsidR="00210449" w:rsidRPr="006B1B77" w:rsidRDefault="00210449" w:rsidP="00490F36">
            <w:pPr>
              <w:pStyle w:val="movimento"/>
              <w:rPr>
                <w:color w:val="002060"/>
              </w:rPr>
            </w:pPr>
            <w:r w:rsidRPr="006B1B77">
              <w:rPr>
                <w:color w:val="002060"/>
              </w:rPr>
              <w:t>MENCACCINI MARTINA</w:t>
            </w:r>
          </w:p>
        </w:tc>
        <w:tc>
          <w:tcPr>
            <w:tcW w:w="2200" w:type="dxa"/>
            <w:tcMar>
              <w:top w:w="20" w:type="dxa"/>
              <w:left w:w="20" w:type="dxa"/>
              <w:bottom w:w="20" w:type="dxa"/>
              <w:right w:w="20" w:type="dxa"/>
            </w:tcMar>
            <w:vAlign w:val="center"/>
            <w:hideMark/>
          </w:tcPr>
          <w:p w14:paraId="6796A480" w14:textId="77777777" w:rsidR="00210449" w:rsidRPr="006B1B77" w:rsidRDefault="00210449" w:rsidP="00490F36">
            <w:pPr>
              <w:pStyle w:val="movimento2"/>
              <w:rPr>
                <w:color w:val="002060"/>
              </w:rPr>
            </w:pPr>
            <w:r w:rsidRPr="006B1B77">
              <w:rPr>
                <w:color w:val="002060"/>
              </w:rPr>
              <w:t xml:space="preserve">(GRADARA CALCIO) </w:t>
            </w:r>
          </w:p>
        </w:tc>
      </w:tr>
      <w:tr w:rsidR="00210449" w:rsidRPr="006B1B77" w14:paraId="43D5A2BD" w14:textId="77777777" w:rsidTr="00490F36">
        <w:tc>
          <w:tcPr>
            <w:tcW w:w="2200" w:type="dxa"/>
            <w:tcMar>
              <w:top w:w="20" w:type="dxa"/>
              <w:left w:w="20" w:type="dxa"/>
              <w:bottom w:w="20" w:type="dxa"/>
              <w:right w:w="20" w:type="dxa"/>
            </w:tcMar>
            <w:vAlign w:val="center"/>
            <w:hideMark/>
          </w:tcPr>
          <w:p w14:paraId="220AA777" w14:textId="77777777" w:rsidR="00210449" w:rsidRPr="006B1B77" w:rsidRDefault="00210449" w:rsidP="00490F36">
            <w:pPr>
              <w:pStyle w:val="movimento"/>
              <w:rPr>
                <w:color w:val="002060"/>
              </w:rPr>
            </w:pPr>
            <w:r w:rsidRPr="006B1B77">
              <w:rPr>
                <w:color w:val="002060"/>
              </w:rPr>
              <w:t>NATALI VALENTINA</w:t>
            </w:r>
          </w:p>
        </w:tc>
        <w:tc>
          <w:tcPr>
            <w:tcW w:w="2200" w:type="dxa"/>
            <w:tcMar>
              <w:top w:w="20" w:type="dxa"/>
              <w:left w:w="20" w:type="dxa"/>
              <w:bottom w:w="20" w:type="dxa"/>
              <w:right w:w="20" w:type="dxa"/>
            </w:tcMar>
            <w:vAlign w:val="center"/>
            <w:hideMark/>
          </w:tcPr>
          <w:p w14:paraId="0DC7494A" w14:textId="77777777" w:rsidR="00210449" w:rsidRPr="006B1B77" w:rsidRDefault="00210449" w:rsidP="00490F36">
            <w:pPr>
              <w:pStyle w:val="movimento2"/>
              <w:rPr>
                <w:color w:val="002060"/>
              </w:rPr>
            </w:pPr>
            <w:r w:rsidRPr="006B1B77">
              <w:rPr>
                <w:color w:val="002060"/>
              </w:rPr>
              <w:t xml:space="preserve">(POL. KAIROS 3 MONTI) </w:t>
            </w:r>
          </w:p>
        </w:tc>
        <w:tc>
          <w:tcPr>
            <w:tcW w:w="800" w:type="dxa"/>
            <w:tcMar>
              <w:top w:w="20" w:type="dxa"/>
              <w:left w:w="20" w:type="dxa"/>
              <w:bottom w:w="20" w:type="dxa"/>
              <w:right w:w="20" w:type="dxa"/>
            </w:tcMar>
            <w:vAlign w:val="center"/>
            <w:hideMark/>
          </w:tcPr>
          <w:p w14:paraId="3153532E"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4AAE77F" w14:textId="77777777" w:rsidR="00210449" w:rsidRPr="006B1B77" w:rsidRDefault="00210449" w:rsidP="00490F36">
            <w:pPr>
              <w:pStyle w:val="movimento"/>
              <w:rPr>
                <w:color w:val="002060"/>
              </w:rPr>
            </w:pPr>
            <w:r w:rsidRPr="006B1B77">
              <w:rPr>
                <w:color w:val="002060"/>
              </w:rPr>
              <w:t>PAOLONI SARA</w:t>
            </w:r>
          </w:p>
        </w:tc>
        <w:tc>
          <w:tcPr>
            <w:tcW w:w="2200" w:type="dxa"/>
            <w:tcMar>
              <w:top w:w="20" w:type="dxa"/>
              <w:left w:w="20" w:type="dxa"/>
              <w:bottom w:w="20" w:type="dxa"/>
              <w:right w:w="20" w:type="dxa"/>
            </w:tcMar>
            <w:vAlign w:val="center"/>
            <w:hideMark/>
          </w:tcPr>
          <w:p w14:paraId="0B7FE089"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U.MANDOLESI</w:t>
            </w:r>
            <w:proofErr w:type="gramEnd"/>
            <w:r w:rsidRPr="006B1B77">
              <w:rPr>
                <w:color w:val="002060"/>
              </w:rPr>
              <w:t xml:space="preserve"> CALCIO) </w:t>
            </w:r>
          </w:p>
        </w:tc>
      </w:tr>
      <w:tr w:rsidR="00210449" w:rsidRPr="006B1B77" w14:paraId="3B3B2AF0" w14:textId="77777777" w:rsidTr="00490F36">
        <w:tc>
          <w:tcPr>
            <w:tcW w:w="2200" w:type="dxa"/>
            <w:tcMar>
              <w:top w:w="20" w:type="dxa"/>
              <w:left w:w="20" w:type="dxa"/>
              <w:bottom w:w="20" w:type="dxa"/>
              <w:right w:w="20" w:type="dxa"/>
            </w:tcMar>
            <w:vAlign w:val="center"/>
            <w:hideMark/>
          </w:tcPr>
          <w:p w14:paraId="75D1049F" w14:textId="77777777" w:rsidR="00210449" w:rsidRPr="006B1B77" w:rsidRDefault="00210449" w:rsidP="00490F36">
            <w:pPr>
              <w:pStyle w:val="movimento"/>
              <w:rPr>
                <w:color w:val="002060"/>
              </w:rPr>
            </w:pPr>
            <w:r w:rsidRPr="006B1B77">
              <w:rPr>
                <w:color w:val="002060"/>
              </w:rPr>
              <w:t>LIUTI FRANCESCA</w:t>
            </w:r>
          </w:p>
        </w:tc>
        <w:tc>
          <w:tcPr>
            <w:tcW w:w="2200" w:type="dxa"/>
            <w:tcMar>
              <w:top w:w="20" w:type="dxa"/>
              <w:left w:w="20" w:type="dxa"/>
              <w:bottom w:w="20" w:type="dxa"/>
              <w:right w:w="20" w:type="dxa"/>
            </w:tcMar>
            <w:vAlign w:val="center"/>
            <w:hideMark/>
          </w:tcPr>
          <w:p w14:paraId="6EAB5167" w14:textId="77777777" w:rsidR="00210449" w:rsidRPr="006B1B77" w:rsidRDefault="00210449" w:rsidP="00490F36">
            <w:pPr>
              <w:pStyle w:val="movimento2"/>
              <w:rPr>
                <w:color w:val="002060"/>
              </w:rPr>
            </w:pPr>
            <w:r w:rsidRPr="006B1B77">
              <w:rPr>
                <w:color w:val="002060"/>
              </w:rPr>
              <w:t xml:space="preserve">(VENERE POTENTIA) </w:t>
            </w:r>
          </w:p>
        </w:tc>
        <w:tc>
          <w:tcPr>
            <w:tcW w:w="800" w:type="dxa"/>
            <w:tcMar>
              <w:top w:w="20" w:type="dxa"/>
              <w:left w:w="20" w:type="dxa"/>
              <w:bottom w:w="20" w:type="dxa"/>
              <w:right w:w="20" w:type="dxa"/>
            </w:tcMar>
            <w:vAlign w:val="center"/>
            <w:hideMark/>
          </w:tcPr>
          <w:p w14:paraId="3D5ED02F"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96566F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22C5EBC" w14:textId="77777777" w:rsidR="00210449" w:rsidRPr="006B1B77" w:rsidRDefault="00210449" w:rsidP="00490F36">
            <w:pPr>
              <w:pStyle w:val="movimento2"/>
              <w:rPr>
                <w:color w:val="002060"/>
              </w:rPr>
            </w:pPr>
            <w:r w:rsidRPr="006B1B77">
              <w:rPr>
                <w:color w:val="002060"/>
              </w:rPr>
              <w:t> </w:t>
            </w:r>
          </w:p>
        </w:tc>
      </w:tr>
    </w:tbl>
    <w:p w14:paraId="67EB0E74" w14:textId="77777777" w:rsidR="00210449" w:rsidRDefault="00210449" w:rsidP="00210449">
      <w:pPr>
        <w:pStyle w:val="breakline"/>
        <w:rPr>
          <w:color w:val="002060"/>
        </w:rPr>
      </w:pPr>
    </w:p>
    <w:p w14:paraId="3F966D1B" w14:textId="77777777" w:rsidR="00210449" w:rsidRPr="00783D73" w:rsidRDefault="00210449" w:rsidP="0021044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8E46D0B" w14:textId="77777777" w:rsidR="00210449" w:rsidRPr="00783D73" w:rsidRDefault="00210449" w:rsidP="0021044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E37F65E" w14:textId="77777777" w:rsidR="00210449" w:rsidRPr="006B1B77" w:rsidRDefault="00210449" w:rsidP="00210449">
      <w:pPr>
        <w:pStyle w:val="breakline"/>
        <w:rPr>
          <w:rFonts w:eastAsiaTheme="minorEastAsia"/>
          <w:color w:val="002060"/>
        </w:rPr>
      </w:pPr>
    </w:p>
    <w:p w14:paraId="03F356E8" w14:textId="77777777" w:rsidR="00210449" w:rsidRPr="006B1B77" w:rsidRDefault="00210449" w:rsidP="00210449">
      <w:pPr>
        <w:pStyle w:val="titoloprinc0"/>
        <w:rPr>
          <w:color w:val="002060"/>
        </w:rPr>
      </w:pPr>
      <w:r w:rsidRPr="006B1B77">
        <w:rPr>
          <w:color w:val="002060"/>
        </w:rPr>
        <w:t>CLASSIFICA</w:t>
      </w:r>
    </w:p>
    <w:p w14:paraId="2959C532" w14:textId="77777777" w:rsidR="00210449" w:rsidRPr="006B1B77" w:rsidRDefault="00210449" w:rsidP="00210449">
      <w:pPr>
        <w:pStyle w:val="breakline"/>
        <w:rPr>
          <w:color w:val="002060"/>
        </w:rPr>
      </w:pPr>
    </w:p>
    <w:p w14:paraId="73EECA81" w14:textId="77777777" w:rsidR="00210449" w:rsidRPr="006B1B77" w:rsidRDefault="00210449" w:rsidP="00210449">
      <w:pPr>
        <w:pStyle w:val="breakline"/>
        <w:rPr>
          <w:color w:val="002060"/>
        </w:rPr>
      </w:pPr>
    </w:p>
    <w:p w14:paraId="2ADBB1AC"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2FB83253"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BE23C"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2EDF8"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FF23A"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C5837"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0F1DA"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B07B2"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306CA"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84608"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361CA"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B8E1F" w14:textId="77777777" w:rsidR="00210449" w:rsidRPr="006B1B77" w:rsidRDefault="00210449" w:rsidP="00490F36">
            <w:pPr>
              <w:pStyle w:val="headertabella0"/>
              <w:rPr>
                <w:color w:val="002060"/>
              </w:rPr>
            </w:pPr>
            <w:r w:rsidRPr="006B1B77">
              <w:rPr>
                <w:color w:val="002060"/>
              </w:rPr>
              <w:t>PE</w:t>
            </w:r>
          </w:p>
        </w:tc>
      </w:tr>
      <w:tr w:rsidR="00210449" w:rsidRPr="006B1B77" w14:paraId="2F011156"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F65AE" w14:textId="77777777" w:rsidR="00210449" w:rsidRPr="006B1B77" w:rsidRDefault="00210449" w:rsidP="00490F36">
            <w:pPr>
              <w:pStyle w:val="rowtabella0"/>
              <w:rPr>
                <w:color w:val="002060"/>
              </w:rPr>
            </w:pPr>
            <w:r w:rsidRPr="006B1B7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CA1A5"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243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318F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435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C7C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FF08"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9D9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635A"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734C" w14:textId="77777777" w:rsidR="00210449" w:rsidRPr="006B1B77" w:rsidRDefault="00210449" w:rsidP="00490F36">
            <w:pPr>
              <w:pStyle w:val="rowtabella0"/>
              <w:jc w:val="center"/>
              <w:rPr>
                <w:color w:val="002060"/>
              </w:rPr>
            </w:pPr>
            <w:r w:rsidRPr="006B1B77">
              <w:rPr>
                <w:color w:val="002060"/>
              </w:rPr>
              <w:t>0</w:t>
            </w:r>
          </w:p>
        </w:tc>
      </w:tr>
      <w:tr w:rsidR="00210449" w:rsidRPr="006B1B77" w14:paraId="33EED0B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2EB34" w14:textId="77777777" w:rsidR="00210449" w:rsidRPr="006B1B77" w:rsidRDefault="00210449" w:rsidP="00490F36">
            <w:pPr>
              <w:pStyle w:val="rowtabella0"/>
              <w:rPr>
                <w:color w:val="002060"/>
              </w:rPr>
            </w:pPr>
            <w:r w:rsidRPr="006B1B77">
              <w:rPr>
                <w:color w:val="002060"/>
              </w:rPr>
              <w:t>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175D"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0CB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E90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7B6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023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F66F"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4B1A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34E5"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1300" w14:textId="77777777" w:rsidR="00210449" w:rsidRPr="006B1B77" w:rsidRDefault="00210449" w:rsidP="00490F36">
            <w:pPr>
              <w:pStyle w:val="rowtabella0"/>
              <w:jc w:val="center"/>
              <w:rPr>
                <w:color w:val="002060"/>
              </w:rPr>
            </w:pPr>
            <w:r w:rsidRPr="006B1B77">
              <w:rPr>
                <w:color w:val="002060"/>
              </w:rPr>
              <w:t>0</w:t>
            </w:r>
          </w:p>
        </w:tc>
      </w:tr>
      <w:tr w:rsidR="00210449" w:rsidRPr="006B1B77" w14:paraId="0C96747D"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A2E5C" w14:textId="77777777" w:rsidR="00210449" w:rsidRPr="006B1B77" w:rsidRDefault="00210449" w:rsidP="00490F36">
            <w:pPr>
              <w:pStyle w:val="rowtabella0"/>
              <w:rPr>
                <w:color w:val="002060"/>
              </w:rPr>
            </w:pPr>
            <w:r w:rsidRPr="006B1B77">
              <w:rPr>
                <w:color w:val="002060"/>
              </w:rPr>
              <w:t>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6181"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62D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795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A321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FE3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631C"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03B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3A99"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DA3F" w14:textId="77777777" w:rsidR="00210449" w:rsidRPr="006B1B77" w:rsidRDefault="00210449" w:rsidP="00490F36">
            <w:pPr>
              <w:pStyle w:val="rowtabella0"/>
              <w:jc w:val="center"/>
              <w:rPr>
                <w:color w:val="002060"/>
              </w:rPr>
            </w:pPr>
            <w:r w:rsidRPr="006B1B77">
              <w:rPr>
                <w:color w:val="002060"/>
              </w:rPr>
              <w:t>0</w:t>
            </w:r>
          </w:p>
        </w:tc>
      </w:tr>
      <w:tr w:rsidR="00210449" w:rsidRPr="006B1B77" w14:paraId="55A4110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F8B79" w14:textId="77777777" w:rsidR="00210449" w:rsidRPr="006B1B77" w:rsidRDefault="00210449" w:rsidP="00490F36">
            <w:pPr>
              <w:pStyle w:val="rowtabella0"/>
              <w:rPr>
                <w:color w:val="002060"/>
              </w:rPr>
            </w:pPr>
            <w:r w:rsidRPr="006B1B77">
              <w:rPr>
                <w:color w:val="002060"/>
              </w:rPr>
              <w:lastRenderedPageBreak/>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4CF1"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84E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84F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BDC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C1E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8F52"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6F7A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C592"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5971" w14:textId="77777777" w:rsidR="00210449" w:rsidRPr="006B1B77" w:rsidRDefault="00210449" w:rsidP="00490F36">
            <w:pPr>
              <w:pStyle w:val="rowtabella0"/>
              <w:jc w:val="center"/>
              <w:rPr>
                <w:color w:val="002060"/>
              </w:rPr>
            </w:pPr>
            <w:r w:rsidRPr="006B1B77">
              <w:rPr>
                <w:color w:val="002060"/>
              </w:rPr>
              <w:t>0</w:t>
            </w:r>
          </w:p>
        </w:tc>
      </w:tr>
      <w:tr w:rsidR="00210449" w:rsidRPr="006B1B77" w14:paraId="08372EBD"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D1BBF" w14:textId="77777777" w:rsidR="00210449" w:rsidRPr="006B1B77" w:rsidRDefault="00210449" w:rsidP="00490F36">
            <w:pPr>
              <w:pStyle w:val="rowtabella0"/>
              <w:rPr>
                <w:color w:val="002060"/>
              </w:rPr>
            </w:pPr>
            <w:r w:rsidRPr="006B1B7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33B1"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20E2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BE5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1D2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18F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CE57"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8B9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EB3C"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2C4C" w14:textId="77777777" w:rsidR="00210449" w:rsidRPr="006B1B77" w:rsidRDefault="00210449" w:rsidP="00490F36">
            <w:pPr>
              <w:pStyle w:val="rowtabella0"/>
              <w:jc w:val="center"/>
              <w:rPr>
                <w:color w:val="002060"/>
              </w:rPr>
            </w:pPr>
            <w:r w:rsidRPr="006B1B77">
              <w:rPr>
                <w:color w:val="002060"/>
              </w:rPr>
              <w:t>0</w:t>
            </w:r>
          </w:p>
        </w:tc>
      </w:tr>
      <w:tr w:rsidR="00210449" w:rsidRPr="006B1B77" w14:paraId="39572D7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8B4F1" w14:textId="77777777" w:rsidR="00210449" w:rsidRPr="006B1B77" w:rsidRDefault="00210449" w:rsidP="00490F36">
            <w:pPr>
              <w:pStyle w:val="rowtabella0"/>
              <w:rPr>
                <w:color w:val="002060"/>
              </w:rPr>
            </w:pPr>
            <w:r w:rsidRPr="006B1B7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68C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65D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2CD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738D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BE6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C8D6"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590A8"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71D9"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B4C34" w14:textId="77777777" w:rsidR="00210449" w:rsidRPr="006B1B77" w:rsidRDefault="00210449" w:rsidP="00490F36">
            <w:pPr>
              <w:pStyle w:val="rowtabella0"/>
              <w:jc w:val="center"/>
              <w:rPr>
                <w:color w:val="002060"/>
              </w:rPr>
            </w:pPr>
            <w:r w:rsidRPr="006B1B77">
              <w:rPr>
                <w:color w:val="002060"/>
              </w:rPr>
              <w:t>0</w:t>
            </w:r>
          </w:p>
        </w:tc>
      </w:tr>
      <w:tr w:rsidR="00210449" w:rsidRPr="006B1B77" w14:paraId="0E99FD2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7858D7" w14:textId="77777777" w:rsidR="00210449" w:rsidRPr="006B1B77" w:rsidRDefault="00210449" w:rsidP="00490F36">
            <w:pPr>
              <w:pStyle w:val="rowtabella0"/>
              <w:rPr>
                <w:color w:val="002060"/>
              </w:rPr>
            </w:pPr>
            <w:r w:rsidRPr="006B1B77">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20C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132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2E8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0B5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228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6C4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3064"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608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83C6" w14:textId="77777777" w:rsidR="00210449" w:rsidRPr="006B1B77" w:rsidRDefault="00210449" w:rsidP="00490F36">
            <w:pPr>
              <w:pStyle w:val="rowtabella0"/>
              <w:jc w:val="center"/>
              <w:rPr>
                <w:color w:val="002060"/>
              </w:rPr>
            </w:pPr>
            <w:r w:rsidRPr="006B1B77">
              <w:rPr>
                <w:color w:val="002060"/>
              </w:rPr>
              <w:t>1</w:t>
            </w:r>
          </w:p>
        </w:tc>
      </w:tr>
      <w:tr w:rsidR="00210449" w:rsidRPr="006B1B77" w14:paraId="4B65A0F4"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18550" w14:textId="77777777" w:rsidR="00210449" w:rsidRPr="006B1B77" w:rsidRDefault="00210449" w:rsidP="00490F36">
            <w:pPr>
              <w:pStyle w:val="rowtabella0"/>
              <w:rPr>
                <w:color w:val="002060"/>
              </w:rPr>
            </w:pPr>
            <w:r w:rsidRPr="006B1B77">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14D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C37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798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6E0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01D9"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AC9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C127"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BEE7"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4D33" w14:textId="77777777" w:rsidR="00210449" w:rsidRPr="006B1B77" w:rsidRDefault="00210449" w:rsidP="00490F36">
            <w:pPr>
              <w:pStyle w:val="rowtabella0"/>
              <w:jc w:val="center"/>
              <w:rPr>
                <w:color w:val="002060"/>
              </w:rPr>
            </w:pPr>
            <w:r w:rsidRPr="006B1B77">
              <w:rPr>
                <w:color w:val="002060"/>
              </w:rPr>
              <w:t>0</w:t>
            </w:r>
          </w:p>
        </w:tc>
      </w:tr>
      <w:tr w:rsidR="00210449" w:rsidRPr="006B1B77" w14:paraId="2BA7EB0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C7B32" w14:textId="77777777" w:rsidR="00210449" w:rsidRPr="006B1B77" w:rsidRDefault="00210449" w:rsidP="00490F36">
            <w:pPr>
              <w:pStyle w:val="rowtabella0"/>
              <w:rPr>
                <w:color w:val="002060"/>
              </w:rPr>
            </w:pPr>
            <w:r w:rsidRPr="006B1B77">
              <w:rPr>
                <w:color w:val="002060"/>
              </w:rPr>
              <w:t xml:space="preserve">POL.D. </w:t>
            </w:r>
            <w:proofErr w:type="gramStart"/>
            <w:r w:rsidRPr="006B1B77">
              <w:rPr>
                <w:color w:val="002060"/>
              </w:rPr>
              <w:t>U.MANDOLESI</w:t>
            </w:r>
            <w:proofErr w:type="gramEnd"/>
            <w:r w:rsidRPr="006B1B77">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FCB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B4C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D1EA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3AD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2BF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5EB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B22F"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8506"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09C0" w14:textId="77777777" w:rsidR="00210449" w:rsidRPr="006B1B77" w:rsidRDefault="00210449" w:rsidP="00490F36">
            <w:pPr>
              <w:pStyle w:val="rowtabella0"/>
              <w:jc w:val="center"/>
              <w:rPr>
                <w:color w:val="002060"/>
              </w:rPr>
            </w:pPr>
            <w:r w:rsidRPr="006B1B77">
              <w:rPr>
                <w:color w:val="002060"/>
              </w:rPr>
              <w:t>0</w:t>
            </w:r>
          </w:p>
        </w:tc>
      </w:tr>
      <w:tr w:rsidR="00210449" w:rsidRPr="006B1B77" w14:paraId="1799A04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07B7A" w14:textId="77777777" w:rsidR="00210449" w:rsidRPr="006B1B77" w:rsidRDefault="00210449" w:rsidP="00490F36">
            <w:pPr>
              <w:pStyle w:val="rowtabella0"/>
              <w:rPr>
                <w:color w:val="002060"/>
              </w:rPr>
            </w:pPr>
            <w:r w:rsidRPr="006B1B7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F4E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05E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58E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CA1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DB2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5E5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CEED"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313D"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D484" w14:textId="77777777" w:rsidR="00210449" w:rsidRPr="006B1B77" w:rsidRDefault="00210449" w:rsidP="00490F36">
            <w:pPr>
              <w:pStyle w:val="rowtabella0"/>
              <w:jc w:val="center"/>
              <w:rPr>
                <w:color w:val="002060"/>
              </w:rPr>
            </w:pPr>
            <w:r w:rsidRPr="006B1B77">
              <w:rPr>
                <w:color w:val="002060"/>
              </w:rPr>
              <w:t>0</w:t>
            </w:r>
          </w:p>
        </w:tc>
      </w:tr>
      <w:tr w:rsidR="00210449" w:rsidRPr="006B1B77" w14:paraId="55C4BBC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577FC" w14:textId="77777777" w:rsidR="00210449" w:rsidRPr="006B1B77" w:rsidRDefault="00210449" w:rsidP="00490F36">
            <w:pPr>
              <w:pStyle w:val="rowtabella0"/>
              <w:rPr>
                <w:color w:val="002060"/>
              </w:rPr>
            </w:pPr>
            <w:r w:rsidRPr="006B1B77">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FC5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E1A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F4F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98C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EDE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26F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90D9"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C60D"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A5CE" w14:textId="77777777" w:rsidR="00210449" w:rsidRPr="006B1B77" w:rsidRDefault="00210449" w:rsidP="00490F36">
            <w:pPr>
              <w:pStyle w:val="rowtabella0"/>
              <w:jc w:val="center"/>
              <w:rPr>
                <w:color w:val="002060"/>
              </w:rPr>
            </w:pPr>
            <w:r w:rsidRPr="006B1B77">
              <w:rPr>
                <w:color w:val="002060"/>
              </w:rPr>
              <w:t>0</w:t>
            </w:r>
          </w:p>
        </w:tc>
      </w:tr>
      <w:tr w:rsidR="00210449" w:rsidRPr="006B1B77" w14:paraId="0F216859"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5C44B" w14:textId="77777777" w:rsidR="00210449" w:rsidRPr="006B1B77" w:rsidRDefault="00210449" w:rsidP="00490F36">
            <w:pPr>
              <w:pStyle w:val="rowtabella0"/>
              <w:rPr>
                <w:color w:val="002060"/>
              </w:rPr>
            </w:pPr>
            <w:r w:rsidRPr="006B1B77">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781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EEF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576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2CE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126C"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4B32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5A4D"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9F6DD"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73A5" w14:textId="77777777" w:rsidR="00210449" w:rsidRPr="006B1B77" w:rsidRDefault="00210449" w:rsidP="00490F36">
            <w:pPr>
              <w:pStyle w:val="rowtabella0"/>
              <w:jc w:val="center"/>
              <w:rPr>
                <w:color w:val="002060"/>
              </w:rPr>
            </w:pPr>
            <w:r w:rsidRPr="006B1B77">
              <w:rPr>
                <w:color w:val="002060"/>
              </w:rPr>
              <w:t>0</w:t>
            </w:r>
          </w:p>
        </w:tc>
      </w:tr>
    </w:tbl>
    <w:p w14:paraId="0FACC4EC" w14:textId="77777777" w:rsidR="00210449" w:rsidRDefault="00210449" w:rsidP="00210449">
      <w:pPr>
        <w:pStyle w:val="breakline"/>
        <w:rPr>
          <w:color w:val="002060"/>
        </w:rPr>
      </w:pPr>
    </w:p>
    <w:p w14:paraId="720B5A1D" w14:textId="77777777" w:rsidR="00210449" w:rsidRPr="006B1B77" w:rsidRDefault="00210449" w:rsidP="00210449">
      <w:pPr>
        <w:pStyle w:val="titoloprinc0"/>
        <w:rPr>
          <w:color w:val="002060"/>
        </w:rPr>
      </w:pPr>
      <w:r w:rsidRPr="006B1B77">
        <w:rPr>
          <w:color w:val="002060"/>
        </w:rPr>
        <w:t>PROGRAMMA GARE</w:t>
      </w:r>
    </w:p>
    <w:p w14:paraId="388CF635" w14:textId="77777777" w:rsidR="00210449" w:rsidRDefault="00210449" w:rsidP="00210449">
      <w:pPr>
        <w:pStyle w:val="breakline"/>
        <w:rPr>
          <w:rFonts w:eastAsiaTheme="minorEastAsia"/>
          <w:color w:val="002060"/>
        </w:rPr>
      </w:pPr>
    </w:p>
    <w:p w14:paraId="5734EA1B" w14:textId="77777777" w:rsidR="00AE72B5" w:rsidRPr="004541BB" w:rsidRDefault="00AE72B5" w:rsidP="00AE72B5">
      <w:pPr>
        <w:pStyle w:val="sottotitolocampionato10"/>
        <w:rPr>
          <w:color w:val="002060"/>
        </w:rPr>
      </w:pPr>
      <w:r w:rsidRPr="004541B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63"/>
        <w:gridCol w:w="1548"/>
      </w:tblGrid>
      <w:tr w:rsidR="00AE72B5" w:rsidRPr="004541BB" w14:paraId="007031DF"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5E5DA"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FA015"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D0ED6"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EECFB"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6065E"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F0BEE"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983C1"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34D333B8"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5F8AC" w14:textId="77777777" w:rsidR="00AE72B5" w:rsidRPr="004541BB" w:rsidRDefault="00AE72B5" w:rsidP="00490F36">
            <w:pPr>
              <w:pStyle w:val="rowtabella0"/>
              <w:rPr>
                <w:color w:val="002060"/>
              </w:rPr>
            </w:pPr>
            <w:r w:rsidRPr="004541BB">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1D553" w14:textId="77777777" w:rsidR="00AE72B5" w:rsidRPr="004541BB" w:rsidRDefault="00AE72B5" w:rsidP="00490F36">
            <w:pPr>
              <w:pStyle w:val="rowtabella0"/>
              <w:rPr>
                <w:color w:val="002060"/>
              </w:rPr>
            </w:pPr>
            <w:r w:rsidRPr="004541BB">
              <w:rPr>
                <w:color w:val="002060"/>
              </w:rPr>
              <w:t>POL. KAIROS 3 MONTI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19350"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D4CD0" w14:textId="77777777" w:rsidR="00AE72B5" w:rsidRPr="004541BB" w:rsidRDefault="00AE72B5" w:rsidP="00490F36">
            <w:pPr>
              <w:pStyle w:val="rowtabella0"/>
              <w:rPr>
                <w:color w:val="002060"/>
              </w:rPr>
            </w:pPr>
            <w:r w:rsidRPr="004541BB">
              <w:rPr>
                <w:color w:val="002060"/>
              </w:rPr>
              <w:t>25/10/2024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89EDB" w14:textId="77777777" w:rsidR="00AE72B5" w:rsidRPr="004541BB" w:rsidRDefault="00AE72B5" w:rsidP="00490F36">
            <w:pPr>
              <w:pStyle w:val="rowtabella0"/>
              <w:rPr>
                <w:color w:val="002060"/>
              </w:rPr>
            </w:pPr>
            <w:r w:rsidRPr="004541BB">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3027D" w14:textId="77777777" w:rsidR="00AE72B5" w:rsidRPr="004541BB" w:rsidRDefault="00AE72B5" w:rsidP="00490F36">
            <w:pPr>
              <w:pStyle w:val="rowtabella0"/>
              <w:rPr>
                <w:color w:val="002060"/>
              </w:rPr>
            </w:pPr>
            <w:r w:rsidRPr="004541BB">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34177" w14:textId="77777777" w:rsidR="00AE72B5" w:rsidRPr="004541BB" w:rsidRDefault="00AE72B5" w:rsidP="00490F36">
            <w:pPr>
              <w:pStyle w:val="rowtabella0"/>
              <w:rPr>
                <w:color w:val="002060"/>
              </w:rPr>
            </w:pPr>
            <w:r w:rsidRPr="004541BB">
              <w:rPr>
                <w:color w:val="002060"/>
              </w:rPr>
              <w:t>VIA ROMA, SNC</w:t>
            </w:r>
          </w:p>
        </w:tc>
      </w:tr>
      <w:tr w:rsidR="00AE72B5" w:rsidRPr="004541BB" w14:paraId="48932D9B"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73EA3F" w14:textId="77777777" w:rsidR="00AE72B5" w:rsidRPr="004541BB" w:rsidRDefault="00AE72B5" w:rsidP="00490F36">
            <w:pPr>
              <w:pStyle w:val="rowtabella0"/>
              <w:rPr>
                <w:color w:val="002060"/>
              </w:rPr>
            </w:pPr>
            <w:proofErr w:type="gramStart"/>
            <w:r w:rsidRPr="004541BB">
              <w:rPr>
                <w:color w:val="002060"/>
              </w:rPr>
              <w:t>U.MANDOLESI</w:t>
            </w:r>
            <w:proofErr w:type="gramEnd"/>
            <w:r w:rsidRPr="004541BB">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EE398B" w14:textId="77777777" w:rsidR="00AE72B5" w:rsidRPr="004541BB" w:rsidRDefault="00AE72B5" w:rsidP="00490F36">
            <w:pPr>
              <w:pStyle w:val="rowtabella0"/>
              <w:rPr>
                <w:color w:val="002060"/>
              </w:rPr>
            </w:pPr>
            <w:r w:rsidRPr="004541BB">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226E59"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F0390D" w14:textId="77777777" w:rsidR="00AE72B5" w:rsidRPr="004541BB" w:rsidRDefault="00AE72B5" w:rsidP="00490F36">
            <w:pPr>
              <w:pStyle w:val="rowtabella0"/>
              <w:rPr>
                <w:color w:val="002060"/>
              </w:rPr>
            </w:pPr>
            <w:r w:rsidRPr="004541BB">
              <w:rPr>
                <w:color w:val="002060"/>
              </w:rPr>
              <w:t>25/10/2024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C99711" w14:textId="77777777" w:rsidR="00AE72B5" w:rsidRPr="004541BB" w:rsidRDefault="00AE72B5" w:rsidP="00490F36">
            <w:pPr>
              <w:pStyle w:val="rowtabella0"/>
              <w:rPr>
                <w:color w:val="002060"/>
              </w:rPr>
            </w:pPr>
            <w:r w:rsidRPr="004541BB">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53DDE" w14:textId="77777777" w:rsidR="00AE72B5" w:rsidRPr="004541BB" w:rsidRDefault="00AE72B5" w:rsidP="00490F36">
            <w:pPr>
              <w:pStyle w:val="rowtabella0"/>
              <w:rPr>
                <w:color w:val="002060"/>
              </w:rPr>
            </w:pPr>
            <w:r w:rsidRPr="004541B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134D8E" w14:textId="77777777" w:rsidR="00AE72B5" w:rsidRPr="004541BB" w:rsidRDefault="00AE72B5" w:rsidP="00490F36">
            <w:pPr>
              <w:pStyle w:val="rowtabella0"/>
              <w:rPr>
                <w:color w:val="002060"/>
              </w:rPr>
            </w:pPr>
            <w:r w:rsidRPr="004541BB">
              <w:rPr>
                <w:color w:val="002060"/>
              </w:rPr>
              <w:t>VIA DELLE REGIONI, 8</w:t>
            </w:r>
          </w:p>
        </w:tc>
      </w:tr>
      <w:tr w:rsidR="00AE72B5" w:rsidRPr="004541BB" w14:paraId="4D31FB2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497829" w14:textId="77777777" w:rsidR="00AE72B5" w:rsidRPr="004541BB" w:rsidRDefault="00AE72B5" w:rsidP="00490F36">
            <w:pPr>
              <w:pStyle w:val="rowtabella0"/>
              <w:rPr>
                <w:color w:val="002060"/>
              </w:rPr>
            </w:pPr>
            <w:r w:rsidRPr="004541BB">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93A978" w14:textId="77777777" w:rsidR="00AE72B5" w:rsidRPr="004541BB" w:rsidRDefault="00AE72B5" w:rsidP="00490F36">
            <w:pPr>
              <w:pStyle w:val="rowtabella0"/>
              <w:rPr>
                <w:color w:val="002060"/>
              </w:rPr>
            </w:pPr>
            <w:r w:rsidRPr="004541BB">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D91BA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061B26" w14:textId="77777777" w:rsidR="00AE72B5" w:rsidRPr="004541BB" w:rsidRDefault="00AE72B5" w:rsidP="00490F36">
            <w:pPr>
              <w:pStyle w:val="rowtabella0"/>
              <w:rPr>
                <w:color w:val="002060"/>
              </w:rPr>
            </w:pPr>
            <w:r w:rsidRPr="004541BB">
              <w:rPr>
                <w:color w:val="002060"/>
              </w:rPr>
              <w:t>25/10/2024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4C5FF7" w14:textId="77777777" w:rsidR="00AE72B5" w:rsidRPr="004541BB" w:rsidRDefault="00AE72B5" w:rsidP="00490F36">
            <w:pPr>
              <w:pStyle w:val="rowtabella0"/>
              <w:rPr>
                <w:color w:val="002060"/>
              </w:rPr>
            </w:pPr>
            <w:r w:rsidRPr="004541BB">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A5494" w14:textId="77777777" w:rsidR="00AE72B5" w:rsidRPr="004541BB" w:rsidRDefault="00AE72B5" w:rsidP="00490F36">
            <w:pPr>
              <w:pStyle w:val="rowtabella0"/>
              <w:rPr>
                <w:color w:val="002060"/>
              </w:rPr>
            </w:pPr>
            <w:r w:rsidRPr="004541B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5BA767" w14:textId="77777777" w:rsidR="00AE72B5" w:rsidRPr="004541BB" w:rsidRDefault="00AE72B5" w:rsidP="00490F36">
            <w:pPr>
              <w:pStyle w:val="rowtabella0"/>
              <w:rPr>
                <w:color w:val="002060"/>
              </w:rPr>
            </w:pPr>
            <w:r w:rsidRPr="004541BB">
              <w:rPr>
                <w:color w:val="002060"/>
              </w:rPr>
              <w:t>VIA DELLO SPORT</w:t>
            </w:r>
          </w:p>
        </w:tc>
      </w:tr>
      <w:tr w:rsidR="00AE72B5" w:rsidRPr="004541BB" w14:paraId="1C922BA0"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7CCDD4" w14:textId="77777777" w:rsidR="00AE72B5" w:rsidRPr="004541BB" w:rsidRDefault="00AE72B5" w:rsidP="00490F36">
            <w:pPr>
              <w:pStyle w:val="rowtabella0"/>
              <w:rPr>
                <w:color w:val="002060"/>
              </w:rPr>
            </w:pPr>
            <w:r w:rsidRPr="004541BB">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F0FC81" w14:textId="77777777" w:rsidR="00AE72B5" w:rsidRPr="004541BB" w:rsidRDefault="00AE72B5" w:rsidP="00490F36">
            <w:pPr>
              <w:pStyle w:val="rowtabella0"/>
              <w:rPr>
                <w:color w:val="002060"/>
              </w:rPr>
            </w:pPr>
            <w:r w:rsidRPr="004541BB">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13CD6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BCFCCD" w14:textId="77777777" w:rsidR="00AE72B5" w:rsidRPr="004541BB" w:rsidRDefault="00AE72B5" w:rsidP="00490F36">
            <w:pPr>
              <w:pStyle w:val="rowtabella0"/>
              <w:rPr>
                <w:color w:val="002060"/>
              </w:rPr>
            </w:pPr>
            <w:r w:rsidRPr="004541BB">
              <w:rPr>
                <w:color w:val="002060"/>
              </w:rPr>
              <w:t>26/10/2024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3B50BD" w14:textId="77777777" w:rsidR="00AE72B5" w:rsidRPr="004541BB" w:rsidRDefault="00AE72B5" w:rsidP="00490F36">
            <w:pPr>
              <w:pStyle w:val="rowtabella0"/>
              <w:rPr>
                <w:color w:val="002060"/>
              </w:rPr>
            </w:pPr>
            <w:r w:rsidRPr="004541BB">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53DB3" w14:textId="77777777" w:rsidR="00AE72B5" w:rsidRPr="004541BB" w:rsidRDefault="00AE72B5" w:rsidP="00490F36">
            <w:pPr>
              <w:pStyle w:val="rowtabella0"/>
              <w:rPr>
                <w:color w:val="002060"/>
              </w:rPr>
            </w:pPr>
            <w:r w:rsidRPr="004541BB">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CCA1A" w14:textId="77777777" w:rsidR="00AE72B5" w:rsidRPr="004541BB" w:rsidRDefault="00AE72B5" w:rsidP="00490F36">
            <w:pPr>
              <w:pStyle w:val="rowtabella0"/>
              <w:rPr>
                <w:color w:val="002060"/>
              </w:rPr>
            </w:pPr>
            <w:r w:rsidRPr="004541BB">
              <w:rPr>
                <w:color w:val="002060"/>
              </w:rPr>
              <w:t>STRADA FERMANA FALERIENSE, 52</w:t>
            </w:r>
          </w:p>
        </w:tc>
      </w:tr>
      <w:tr w:rsidR="00AE72B5" w:rsidRPr="004541BB" w14:paraId="3D7C2B70"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A06D59" w14:textId="77777777" w:rsidR="00AE72B5" w:rsidRPr="004541BB" w:rsidRDefault="00AE72B5" w:rsidP="00490F36">
            <w:pPr>
              <w:pStyle w:val="rowtabella0"/>
              <w:rPr>
                <w:color w:val="002060"/>
              </w:rPr>
            </w:pPr>
            <w:r w:rsidRPr="004541BB">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8FA91A" w14:textId="77777777" w:rsidR="00AE72B5" w:rsidRPr="004541BB" w:rsidRDefault="00AE72B5" w:rsidP="00490F36">
            <w:pPr>
              <w:pStyle w:val="rowtabella0"/>
              <w:rPr>
                <w:color w:val="002060"/>
              </w:rPr>
            </w:pPr>
            <w:r w:rsidRPr="004541BB">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572602"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59F337" w14:textId="77777777" w:rsidR="00AE72B5" w:rsidRPr="004541BB" w:rsidRDefault="00AE72B5" w:rsidP="00490F36">
            <w:pPr>
              <w:pStyle w:val="rowtabella0"/>
              <w:rPr>
                <w:color w:val="002060"/>
              </w:rPr>
            </w:pPr>
            <w:r w:rsidRPr="004541BB">
              <w:rPr>
                <w:color w:val="002060"/>
              </w:rPr>
              <w:t>26/10/2024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D472AD" w14:textId="77777777" w:rsidR="00AE72B5" w:rsidRPr="004541BB" w:rsidRDefault="00AE72B5" w:rsidP="00490F36">
            <w:pPr>
              <w:pStyle w:val="rowtabella0"/>
              <w:rPr>
                <w:color w:val="002060"/>
              </w:rPr>
            </w:pPr>
            <w:r w:rsidRPr="004541BB">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02DB2" w14:textId="77777777" w:rsidR="00AE72B5" w:rsidRPr="004541BB" w:rsidRDefault="00AE72B5" w:rsidP="00490F36">
            <w:pPr>
              <w:pStyle w:val="rowtabella0"/>
              <w:rPr>
                <w:color w:val="002060"/>
              </w:rPr>
            </w:pPr>
            <w:r w:rsidRPr="004541BB">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5A6C9" w14:textId="77777777" w:rsidR="00AE72B5" w:rsidRPr="004541BB" w:rsidRDefault="00AE72B5" w:rsidP="00490F36">
            <w:pPr>
              <w:pStyle w:val="rowtabella0"/>
              <w:rPr>
                <w:color w:val="002060"/>
              </w:rPr>
            </w:pPr>
            <w:r w:rsidRPr="004541BB">
              <w:rPr>
                <w:color w:val="002060"/>
              </w:rPr>
              <w:t>VIA LIGURIA - BORGO PINTURA</w:t>
            </w:r>
          </w:p>
        </w:tc>
      </w:tr>
      <w:tr w:rsidR="00AE72B5" w:rsidRPr="004541BB" w14:paraId="6B043A65"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B326D" w14:textId="77777777" w:rsidR="00AE72B5" w:rsidRPr="004541BB" w:rsidRDefault="00AE72B5" w:rsidP="00490F36">
            <w:pPr>
              <w:pStyle w:val="rowtabella0"/>
              <w:rPr>
                <w:color w:val="002060"/>
              </w:rPr>
            </w:pPr>
            <w:r w:rsidRPr="004541BB">
              <w:rPr>
                <w:color w:val="002060"/>
              </w:rPr>
              <w:t>WOMAN SANGIUSTESE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A73BC" w14:textId="77777777" w:rsidR="00AE72B5" w:rsidRPr="004541BB" w:rsidRDefault="00AE72B5" w:rsidP="00490F36">
            <w:pPr>
              <w:pStyle w:val="rowtabella0"/>
              <w:rPr>
                <w:color w:val="002060"/>
              </w:rPr>
            </w:pPr>
            <w:r w:rsidRPr="004541BB">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6E1F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7A56F" w14:textId="77777777" w:rsidR="00AE72B5" w:rsidRPr="004541BB" w:rsidRDefault="00AE72B5" w:rsidP="00490F36">
            <w:pPr>
              <w:pStyle w:val="rowtabella0"/>
              <w:rPr>
                <w:color w:val="002060"/>
              </w:rPr>
            </w:pPr>
            <w:r w:rsidRPr="004541BB">
              <w:rPr>
                <w:color w:val="002060"/>
              </w:rPr>
              <w:t>26/10/2024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271F5" w14:textId="77777777" w:rsidR="00AE72B5" w:rsidRPr="004541BB" w:rsidRDefault="00AE72B5" w:rsidP="00490F36">
            <w:pPr>
              <w:pStyle w:val="rowtabella0"/>
              <w:rPr>
                <w:color w:val="002060"/>
              </w:rPr>
            </w:pPr>
            <w:r w:rsidRPr="004541BB">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AADA7" w14:textId="77777777" w:rsidR="00AE72B5" w:rsidRPr="004541BB" w:rsidRDefault="00AE72B5" w:rsidP="00490F36">
            <w:pPr>
              <w:pStyle w:val="rowtabella0"/>
              <w:rPr>
                <w:color w:val="002060"/>
              </w:rPr>
            </w:pPr>
            <w:r w:rsidRPr="004541BB">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4BDDA" w14:textId="77777777" w:rsidR="00AE72B5" w:rsidRPr="004541BB" w:rsidRDefault="00AE72B5" w:rsidP="00490F36">
            <w:pPr>
              <w:pStyle w:val="rowtabella0"/>
              <w:rPr>
                <w:color w:val="002060"/>
              </w:rPr>
            </w:pPr>
            <w:r w:rsidRPr="004541BB">
              <w:rPr>
                <w:color w:val="002060"/>
              </w:rPr>
              <w:t xml:space="preserve">VIA </w:t>
            </w:r>
            <w:proofErr w:type="gramStart"/>
            <w:r w:rsidRPr="004541BB">
              <w:rPr>
                <w:color w:val="002060"/>
              </w:rPr>
              <w:t>B.ROSSI</w:t>
            </w:r>
            <w:proofErr w:type="gramEnd"/>
            <w:r w:rsidRPr="004541BB">
              <w:rPr>
                <w:color w:val="002060"/>
              </w:rPr>
              <w:t xml:space="preserve"> SNC</w:t>
            </w:r>
          </w:p>
        </w:tc>
      </w:tr>
    </w:tbl>
    <w:p w14:paraId="2D13446E" w14:textId="77777777" w:rsidR="00AE72B5" w:rsidRPr="006B1B77" w:rsidRDefault="00AE72B5" w:rsidP="00210449">
      <w:pPr>
        <w:pStyle w:val="breakline"/>
        <w:rPr>
          <w:rFonts w:eastAsiaTheme="minorEastAsia"/>
          <w:color w:val="002060"/>
        </w:rPr>
      </w:pPr>
    </w:p>
    <w:p w14:paraId="12CE29D8" w14:textId="77777777" w:rsidR="00210449" w:rsidRPr="006B1B77" w:rsidRDefault="00210449" w:rsidP="00210449">
      <w:pPr>
        <w:pStyle w:val="breakline"/>
        <w:rPr>
          <w:color w:val="002060"/>
        </w:rPr>
      </w:pPr>
    </w:p>
    <w:p w14:paraId="0A280E1A" w14:textId="77777777" w:rsidR="00210449" w:rsidRPr="006B1B77" w:rsidRDefault="00210449" w:rsidP="00210449">
      <w:pPr>
        <w:pStyle w:val="titolocampionato0"/>
        <w:shd w:val="clear" w:color="auto" w:fill="CCCCCC"/>
        <w:spacing w:before="80" w:after="40"/>
        <w:rPr>
          <w:color w:val="002060"/>
        </w:rPr>
      </w:pPr>
      <w:r w:rsidRPr="006B1B77">
        <w:rPr>
          <w:color w:val="002060"/>
        </w:rPr>
        <w:t>UNDER 19 CALCIO A 5 REGIONALE</w:t>
      </w:r>
    </w:p>
    <w:p w14:paraId="3DB1ABA0" w14:textId="77777777" w:rsidR="00210449" w:rsidRPr="006B1B77" w:rsidRDefault="00210449" w:rsidP="00210449">
      <w:pPr>
        <w:pStyle w:val="titoloprinc0"/>
        <w:rPr>
          <w:color w:val="002060"/>
        </w:rPr>
      </w:pPr>
      <w:r w:rsidRPr="006B1B77">
        <w:rPr>
          <w:color w:val="002060"/>
        </w:rPr>
        <w:t>VARIAZIONI AL PROGRAMMA GARE</w:t>
      </w:r>
    </w:p>
    <w:p w14:paraId="6411EB18" w14:textId="77777777" w:rsidR="00210449" w:rsidRPr="006B1B77" w:rsidRDefault="00210449" w:rsidP="00210449">
      <w:pPr>
        <w:pStyle w:val="breakline"/>
        <w:rPr>
          <w:color w:val="002060"/>
        </w:rPr>
      </w:pPr>
    </w:p>
    <w:p w14:paraId="1E74ECFC" w14:textId="77777777" w:rsidR="00210449" w:rsidRPr="006B1B77" w:rsidRDefault="00210449" w:rsidP="00210449">
      <w:pPr>
        <w:pStyle w:val="breakline"/>
        <w:rPr>
          <w:color w:val="002060"/>
        </w:rPr>
      </w:pPr>
    </w:p>
    <w:p w14:paraId="4637D732" w14:textId="77777777" w:rsidR="00210449" w:rsidRPr="006B1B77" w:rsidRDefault="00210449" w:rsidP="00210449">
      <w:pPr>
        <w:pStyle w:val="sottotitolocampionato10"/>
        <w:rPr>
          <w:color w:val="002060"/>
        </w:rPr>
      </w:pPr>
      <w:r w:rsidRPr="006B1B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0449" w:rsidRPr="006B1B77" w14:paraId="4B2A4CD1" w14:textId="77777777" w:rsidTr="00AA6C0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77433"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1BCF7"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B33E8" w14:textId="77777777" w:rsidR="00210449" w:rsidRPr="006B1B77" w:rsidRDefault="00210449"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345DD"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C0F6C"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8576E"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F15D1"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4BA42" w14:textId="77777777" w:rsidR="00210449" w:rsidRPr="006B1B77" w:rsidRDefault="00210449" w:rsidP="00490F36">
            <w:pPr>
              <w:pStyle w:val="headertabella0"/>
              <w:rPr>
                <w:color w:val="002060"/>
              </w:rPr>
            </w:pPr>
            <w:r w:rsidRPr="006B1B77">
              <w:rPr>
                <w:color w:val="002060"/>
              </w:rPr>
              <w:t>Impianto</w:t>
            </w:r>
          </w:p>
        </w:tc>
      </w:tr>
      <w:tr w:rsidR="00210449" w:rsidRPr="006B1B77" w14:paraId="23F49049" w14:textId="77777777" w:rsidTr="00AA6C0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9C97" w14:textId="77777777" w:rsidR="00210449" w:rsidRPr="00AA6C0F" w:rsidRDefault="00210449" w:rsidP="00490F36">
            <w:pPr>
              <w:pStyle w:val="rowtabella0"/>
              <w:rPr>
                <w:color w:val="002060"/>
                <w:highlight w:val="yellow"/>
              </w:rPr>
            </w:pPr>
            <w:r w:rsidRPr="00AA6C0F">
              <w:rPr>
                <w:color w:val="002060"/>
                <w:highlight w:val="yellow"/>
              </w:rPr>
              <w:t>26/10/2024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1DED" w14:textId="77777777" w:rsidR="00210449" w:rsidRPr="00AA6C0F" w:rsidRDefault="00210449" w:rsidP="00490F36">
            <w:pPr>
              <w:pStyle w:val="rowtabella0"/>
              <w:jc w:val="center"/>
              <w:rPr>
                <w:color w:val="002060"/>
                <w:highlight w:val="yellow"/>
              </w:rPr>
            </w:pPr>
            <w:r w:rsidRPr="00AA6C0F">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FB78" w14:textId="77777777" w:rsidR="00210449" w:rsidRPr="00AA6C0F" w:rsidRDefault="00210449" w:rsidP="00490F36">
            <w:pPr>
              <w:pStyle w:val="rowtabella0"/>
              <w:rPr>
                <w:color w:val="002060"/>
                <w:highlight w:val="yellow"/>
              </w:rPr>
            </w:pPr>
            <w:r w:rsidRPr="00AA6C0F">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F36C" w14:textId="77777777" w:rsidR="00210449" w:rsidRPr="00AA6C0F" w:rsidRDefault="00210449" w:rsidP="00490F36">
            <w:pPr>
              <w:pStyle w:val="rowtabella0"/>
              <w:rPr>
                <w:color w:val="002060"/>
                <w:highlight w:val="yellow"/>
              </w:rPr>
            </w:pPr>
            <w:r w:rsidRPr="00AA6C0F">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C655A" w14:textId="103E71F7" w:rsidR="00210449" w:rsidRPr="006B1B77" w:rsidRDefault="00210449" w:rsidP="00490F3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15ED" w14:textId="77777777" w:rsidR="00210449" w:rsidRPr="006B1B77" w:rsidRDefault="00210449" w:rsidP="00490F36">
            <w:pPr>
              <w:pStyle w:val="rowtabella0"/>
              <w:jc w:val="center"/>
              <w:rPr>
                <w:color w:val="002060"/>
              </w:rPr>
            </w:pPr>
            <w:r w:rsidRPr="00AA6C0F">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CB9B" w14:textId="77777777" w:rsidR="00210449" w:rsidRPr="006B1B77" w:rsidRDefault="00210449" w:rsidP="00490F36">
            <w:pPr>
              <w:pStyle w:val="rowtabella0"/>
              <w:jc w:val="center"/>
              <w:rPr>
                <w:color w:val="002060"/>
              </w:rPr>
            </w:pPr>
            <w:r w:rsidRPr="006B1B77">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0772" w14:textId="77777777" w:rsidR="00210449" w:rsidRPr="006B1B77" w:rsidRDefault="00210449" w:rsidP="00490F36">
            <w:pPr>
              <w:rPr>
                <w:color w:val="002060"/>
              </w:rPr>
            </w:pPr>
          </w:p>
        </w:tc>
      </w:tr>
      <w:tr w:rsidR="00210449" w:rsidRPr="006B1B77" w14:paraId="3C7231E3" w14:textId="77777777" w:rsidTr="00AA6C0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940E" w14:textId="77777777" w:rsidR="00210449" w:rsidRPr="00AA6C0F" w:rsidRDefault="00210449" w:rsidP="00490F36">
            <w:pPr>
              <w:pStyle w:val="rowtabella0"/>
              <w:rPr>
                <w:color w:val="002060"/>
                <w:highlight w:val="yellow"/>
              </w:rPr>
            </w:pPr>
            <w:r w:rsidRPr="00AA6C0F">
              <w:rPr>
                <w:color w:val="002060"/>
                <w:highlight w:val="yellow"/>
              </w:rPr>
              <w:t>28/10/2024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DDE4" w14:textId="77777777" w:rsidR="00210449" w:rsidRPr="00AA6C0F" w:rsidRDefault="00210449" w:rsidP="00490F36">
            <w:pPr>
              <w:pStyle w:val="rowtabella0"/>
              <w:jc w:val="center"/>
              <w:rPr>
                <w:color w:val="002060"/>
                <w:highlight w:val="yellow"/>
              </w:rPr>
            </w:pPr>
            <w:r w:rsidRPr="00AA6C0F">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3099" w14:textId="77777777" w:rsidR="00210449" w:rsidRPr="00AA6C0F" w:rsidRDefault="00210449" w:rsidP="00490F36">
            <w:pPr>
              <w:pStyle w:val="rowtabella0"/>
              <w:rPr>
                <w:color w:val="002060"/>
                <w:highlight w:val="yellow"/>
              </w:rPr>
            </w:pPr>
            <w:r w:rsidRPr="00AA6C0F">
              <w:rPr>
                <w:color w:val="002060"/>
                <w:highlight w:val="yellow"/>
              </w:rPr>
              <w:t>POL. SPORT COMMUNICATION</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1CF9" w14:textId="77777777" w:rsidR="00210449" w:rsidRPr="00AA6C0F" w:rsidRDefault="00210449" w:rsidP="00490F36">
            <w:pPr>
              <w:pStyle w:val="rowtabella0"/>
              <w:rPr>
                <w:color w:val="002060"/>
                <w:highlight w:val="yellow"/>
              </w:rPr>
            </w:pPr>
            <w:r w:rsidRPr="00AA6C0F">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B498F" w14:textId="06AAF7F7" w:rsidR="00210449" w:rsidRPr="006B1B77" w:rsidRDefault="00210449" w:rsidP="00490F36">
            <w:pPr>
              <w:pStyle w:val="rowtabella0"/>
              <w:rPr>
                <w:color w:val="002060"/>
              </w:rPr>
            </w:pPr>
            <w:r w:rsidRPr="006B1B77">
              <w:rPr>
                <w:color w:val="002060"/>
              </w:rPr>
              <w:t>2</w:t>
            </w:r>
            <w:r w:rsidR="00AA6C0F">
              <w:rPr>
                <w:color w:val="002060"/>
              </w:rPr>
              <w:t>6</w:t>
            </w:r>
            <w:r w:rsidRPr="006B1B77">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1C943" w14:textId="77777777" w:rsidR="00210449" w:rsidRPr="006B1B77" w:rsidRDefault="00210449" w:rsidP="00490F36">
            <w:pPr>
              <w:pStyle w:val="rowtabella0"/>
              <w:jc w:val="center"/>
              <w:rPr>
                <w:color w:val="002060"/>
              </w:rPr>
            </w:pPr>
            <w:r w:rsidRPr="00AA6C0F">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1922" w14:textId="77777777" w:rsidR="00210449" w:rsidRPr="006B1B77" w:rsidRDefault="00210449" w:rsidP="00490F36">
            <w:pPr>
              <w:pStyle w:val="rowtabella0"/>
              <w:jc w:val="center"/>
              <w:rPr>
                <w:color w:val="002060"/>
              </w:rPr>
            </w:pPr>
            <w:r w:rsidRPr="006B1B7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08B0" w14:textId="77777777" w:rsidR="00210449" w:rsidRPr="00AA6C0F" w:rsidRDefault="00210449" w:rsidP="00490F36">
            <w:pPr>
              <w:pStyle w:val="rowtabella0"/>
              <w:rPr>
                <w:color w:val="002060"/>
                <w:highlight w:val="yellow"/>
              </w:rPr>
            </w:pPr>
            <w:r w:rsidRPr="00AA6C0F">
              <w:rPr>
                <w:color w:val="002060"/>
                <w:highlight w:val="yellow"/>
              </w:rPr>
              <w:t>TENSOSTRUTTURA S.</w:t>
            </w:r>
            <w:proofErr w:type="gramStart"/>
            <w:r w:rsidRPr="00AA6C0F">
              <w:rPr>
                <w:color w:val="002060"/>
                <w:highlight w:val="yellow"/>
              </w:rPr>
              <w:t>M.APPARENTE</w:t>
            </w:r>
            <w:proofErr w:type="gramEnd"/>
            <w:r w:rsidRPr="00AA6C0F">
              <w:rPr>
                <w:color w:val="002060"/>
                <w:highlight w:val="yellow"/>
              </w:rPr>
              <w:t xml:space="preserve"> CIVITANOVA MARCHE VIA LORENZO LOTTO</w:t>
            </w:r>
          </w:p>
        </w:tc>
      </w:tr>
    </w:tbl>
    <w:p w14:paraId="5100F33A" w14:textId="77777777" w:rsidR="00210449" w:rsidRPr="006B1B77" w:rsidRDefault="00210449" w:rsidP="00210449">
      <w:pPr>
        <w:pStyle w:val="breakline"/>
        <w:rPr>
          <w:rFonts w:eastAsiaTheme="minorEastAsia"/>
          <w:color w:val="002060"/>
        </w:rPr>
      </w:pPr>
    </w:p>
    <w:p w14:paraId="2C7FE385" w14:textId="77777777" w:rsidR="00210449" w:rsidRPr="006B1B77" w:rsidRDefault="00210449" w:rsidP="00210449">
      <w:pPr>
        <w:pStyle w:val="breakline"/>
        <w:rPr>
          <w:color w:val="002060"/>
        </w:rPr>
      </w:pPr>
    </w:p>
    <w:p w14:paraId="41482AED" w14:textId="77777777" w:rsidR="00210449" w:rsidRPr="006B1B77" w:rsidRDefault="00210449" w:rsidP="00210449">
      <w:pPr>
        <w:pStyle w:val="titoloprinc0"/>
        <w:rPr>
          <w:color w:val="002060"/>
        </w:rPr>
      </w:pPr>
      <w:r w:rsidRPr="006B1B77">
        <w:rPr>
          <w:color w:val="002060"/>
        </w:rPr>
        <w:t>RISULTATI</w:t>
      </w:r>
    </w:p>
    <w:p w14:paraId="08A39620" w14:textId="77777777" w:rsidR="00210449" w:rsidRPr="006B1B77" w:rsidRDefault="00210449" w:rsidP="00210449">
      <w:pPr>
        <w:pStyle w:val="breakline"/>
        <w:rPr>
          <w:color w:val="002060"/>
        </w:rPr>
      </w:pPr>
    </w:p>
    <w:p w14:paraId="06C2FCCE" w14:textId="77777777" w:rsidR="00210449" w:rsidRPr="006B1B77" w:rsidRDefault="00210449" w:rsidP="00210449">
      <w:pPr>
        <w:pStyle w:val="sottotitolocampionato10"/>
        <w:rPr>
          <w:color w:val="002060"/>
        </w:rPr>
      </w:pPr>
      <w:r w:rsidRPr="006B1B77">
        <w:rPr>
          <w:color w:val="002060"/>
        </w:rPr>
        <w:t>RISULTATI UFFICIALI GARE DEL 19/10/2024</w:t>
      </w:r>
    </w:p>
    <w:p w14:paraId="43B0632F"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3915D0BA"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0449" w:rsidRPr="006B1B77" w14:paraId="487BCAE6"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1F1714EA"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53C4D" w14:textId="77777777" w:rsidR="00210449" w:rsidRPr="006B1B77" w:rsidRDefault="00210449" w:rsidP="00490F36">
                  <w:pPr>
                    <w:pStyle w:val="headertabella0"/>
                    <w:rPr>
                      <w:color w:val="002060"/>
                    </w:rPr>
                  </w:pPr>
                  <w:r w:rsidRPr="006B1B77">
                    <w:rPr>
                      <w:color w:val="002060"/>
                    </w:rPr>
                    <w:t>GIRONE A - 4 Giornata - A</w:t>
                  </w:r>
                </w:p>
              </w:tc>
            </w:tr>
            <w:tr w:rsidR="00210449" w:rsidRPr="006B1B77" w14:paraId="74EB0506"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8A1EA9" w14:textId="77777777" w:rsidR="00210449" w:rsidRPr="006B1B77" w:rsidRDefault="00210449" w:rsidP="00490F36">
                  <w:pPr>
                    <w:pStyle w:val="rowtabella0"/>
                    <w:rPr>
                      <w:color w:val="002060"/>
                    </w:rPr>
                  </w:pPr>
                  <w:r w:rsidRPr="006B1B77">
                    <w:rPr>
                      <w:color w:val="002060"/>
                    </w:rPr>
                    <w:t>(1) CSI GAUDIO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7286F" w14:textId="77777777" w:rsidR="00210449" w:rsidRPr="006B1B77" w:rsidRDefault="00210449" w:rsidP="00490F36">
                  <w:pPr>
                    <w:pStyle w:val="rowtabella0"/>
                    <w:rPr>
                      <w:color w:val="002060"/>
                    </w:rPr>
                  </w:pPr>
                  <w:r w:rsidRPr="006B1B77">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731DF" w14:textId="77777777" w:rsidR="00210449" w:rsidRPr="006B1B77" w:rsidRDefault="00210449" w:rsidP="00490F36">
                  <w:pPr>
                    <w:pStyle w:val="rowtabella0"/>
                    <w:jc w:val="center"/>
                    <w:rPr>
                      <w:color w:val="002060"/>
                    </w:rPr>
                  </w:pPr>
                  <w:r w:rsidRPr="006B1B77">
                    <w:rPr>
                      <w:color w:val="002060"/>
                    </w:rPr>
                    <w:t>1 - 11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1021D" w14:textId="77777777" w:rsidR="00210449" w:rsidRPr="006B1B77" w:rsidRDefault="00210449" w:rsidP="00490F36">
                  <w:pPr>
                    <w:pStyle w:val="rowtabella0"/>
                    <w:jc w:val="center"/>
                    <w:rPr>
                      <w:color w:val="002060"/>
                    </w:rPr>
                  </w:pPr>
                  <w:r w:rsidRPr="006B1B77">
                    <w:rPr>
                      <w:color w:val="002060"/>
                    </w:rPr>
                    <w:t> </w:t>
                  </w:r>
                </w:p>
              </w:tc>
            </w:tr>
            <w:tr w:rsidR="00210449" w:rsidRPr="006B1B77" w14:paraId="26AE0032"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2CA5FF" w14:textId="77777777" w:rsidR="00210449" w:rsidRPr="006B1B77" w:rsidRDefault="00210449" w:rsidP="00490F36">
                  <w:pPr>
                    <w:pStyle w:val="rowtabella0"/>
                    <w:rPr>
                      <w:color w:val="002060"/>
                    </w:rPr>
                  </w:pPr>
                  <w:r w:rsidRPr="006B1B7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E91A5B" w14:textId="77777777" w:rsidR="00210449" w:rsidRPr="006B1B77" w:rsidRDefault="00210449" w:rsidP="00490F36">
                  <w:pPr>
                    <w:pStyle w:val="rowtabella0"/>
                    <w:rPr>
                      <w:color w:val="002060"/>
                    </w:rPr>
                  </w:pPr>
                  <w:r w:rsidRPr="006B1B77">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A4CC22" w14:textId="77777777" w:rsidR="00210449" w:rsidRPr="006B1B77" w:rsidRDefault="00210449" w:rsidP="00490F36">
                  <w:pPr>
                    <w:pStyle w:val="rowtabella0"/>
                    <w:jc w:val="center"/>
                    <w:rPr>
                      <w:color w:val="002060"/>
                    </w:rPr>
                  </w:pPr>
                  <w:r w:rsidRPr="006B1B7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37FB3C" w14:textId="77777777" w:rsidR="00210449" w:rsidRPr="006B1B77" w:rsidRDefault="00210449" w:rsidP="00490F36">
                  <w:pPr>
                    <w:pStyle w:val="rowtabella0"/>
                    <w:jc w:val="center"/>
                    <w:rPr>
                      <w:color w:val="002060"/>
                    </w:rPr>
                  </w:pPr>
                  <w:r w:rsidRPr="006B1B77">
                    <w:rPr>
                      <w:color w:val="002060"/>
                    </w:rPr>
                    <w:t> </w:t>
                  </w:r>
                </w:p>
              </w:tc>
            </w:tr>
            <w:tr w:rsidR="00210449" w:rsidRPr="006B1B77" w14:paraId="7B0DBDD7"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4A3801" w14:textId="77777777" w:rsidR="00210449" w:rsidRPr="006B1B77" w:rsidRDefault="00210449" w:rsidP="00490F36">
                  <w:pPr>
                    <w:pStyle w:val="rowtabella0"/>
                    <w:rPr>
                      <w:color w:val="002060"/>
                    </w:rPr>
                  </w:pPr>
                  <w:r w:rsidRPr="006B1B7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538742" w14:textId="77777777" w:rsidR="00210449" w:rsidRPr="006B1B77" w:rsidRDefault="00210449" w:rsidP="00490F36">
                  <w:pPr>
                    <w:pStyle w:val="rowtabella0"/>
                    <w:rPr>
                      <w:color w:val="002060"/>
                    </w:rPr>
                  </w:pPr>
                  <w:r w:rsidRPr="006B1B7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78C36D" w14:textId="77777777" w:rsidR="00210449" w:rsidRPr="006B1B77" w:rsidRDefault="00210449" w:rsidP="00490F36">
                  <w:pPr>
                    <w:pStyle w:val="rowtabella0"/>
                    <w:jc w:val="center"/>
                    <w:rPr>
                      <w:color w:val="002060"/>
                    </w:rPr>
                  </w:pPr>
                  <w:r w:rsidRPr="006B1B77">
                    <w:rPr>
                      <w:color w:val="002060"/>
                    </w:rPr>
                    <w:t>2 - 12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EDD4E8" w14:textId="77777777" w:rsidR="00210449" w:rsidRPr="006B1B77" w:rsidRDefault="00210449" w:rsidP="00490F36">
                  <w:pPr>
                    <w:pStyle w:val="rowtabella0"/>
                    <w:jc w:val="center"/>
                    <w:rPr>
                      <w:color w:val="002060"/>
                    </w:rPr>
                  </w:pPr>
                  <w:r w:rsidRPr="006B1B77">
                    <w:rPr>
                      <w:color w:val="002060"/>
                    </w:rPr>
                    <w:t> </w:t>
                  </w:r>
                </w:p>
              </w:tc>
            </w:tr>
            <w:tr w:rsidR="00210449" w:rsidRPr="006B1B77" w14:paraId="09D5AAAA"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38E128" w14:textId="77777777" w:rsidR="00210449" w:rsidRPr="006B1B77" w:rsidRDefault="00210449" w:rsidP="00490F36">
                  <w:pPr>
                    <w:pStyle w:val="rowtabella0"/>
                    <w:rPr>
                      <w:color w:val="002060"/>
                    </w:rPr>
                  </w:pPr>
                  <w:r w:rsidRPr="006B1B77">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22A5B4" w14:textId="77777777" w:rsidR="00210449" w:rsidRPr="006B1B77" w:rsidRDefault="00210449" w:rsidP="00490F36">
                  <w:pPr>
                    <w:pStyle w:val="rowtabella0"/>
                    <w:rPr>
                      <w:color w:val="002060"/>
                    </w:rPr>
                  </w:pPr>
                  <w:r w:rsidRPr="006B1B77">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3BD2FE" w14:textId="77777777" w:rsidR="00210449" w:rsidRPr="006B1B77" w:rsidRDefault="00210449" w:rsidP="00490F36">
                  <w:pPr>
                    <w:pStyle w:val="rowtabella0"/>
                    <w:jc w:val="center"/>
                    <w:rPr>
                      <w:color w:val="002060"/>
                    </w:rPr>
                  </w:pPr>
                  <w:r w:rsidRPr="006B1B77">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1A23A1" w14:textId="77777777" w:rsidR="00210449" w:rsidRPr="006B1B77" w:rsidRDefault="00210449" w:rsidP="00490F36">
                  <w:pPr>
                    <w:pStyle w:val="rowtabella0"/>
                    <w:jc w:val="center"/>
                    <w:rPr>
                      <w:color w:val="002060"/>
                    </w:rPr>
                  </w:pPr>
                  <w:r w:rsidRPr="006B1B77">
                    <w:rPr>
                      <w:color w:val="002060"/>
                    </w:rPr>
                    <w:t> </w:t>
                  </w:r>
                </w:p>
              </w:tc>
            </w:tr>
            <w:tr w:rsidR="00210449" w:rsidRPr="006B1B77" w14:paraId="15F86D0C"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0E0B2" w14:textId="77777777" w:rsidR="00210449" w:rsidRPr="006B1B77" w:rsidRDefault="00210449" w:rsidP="00490F36">
                  <w:pPr>
                    <w:pStyle w:val="rowtabella0"/>
                    <w:rPr>
                      <w:color w:val="002060"/>
                    </w:rPr>
                  </w:pPr>
                  <w:r w:rsidRPr="006B1B7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8FB8E" w14:textId="77777777" w:rsidR="00210449" w:rsidRPr="006B1B77" w:rsidRDefault="00210449" w:rsidP="00490F36">
                  <w:pPr>
                    <w:pStyle w:val="rowtabella0"/>
                    <w:rPr>
                      <w:color w:val="002060"/>
                    </w:rPr>
                  </w:pPr>
                  <w:r w:rsidRPr="006B1B77">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77031" w14:textId="77777777" w:rsidR="00210449" w:rsidRPr="006B1B77" w:rsidRDefault="00210449" w:rsidP="00490F36">
                  <w:pPr>
                    <w:pStyle w:val="rowtabella0"/>
                    <w:jc w:val="center"/>
                    <w:rPr>
                      <w:color w:val="002060"/>
                    </w:rPr>
                  </w:pPr>
                  <w:r w:rsidRPr="006B1B77">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80084" w14:textId="77777777" w:rsidR="00210449" w:rsidRPr="006B1B77" w:rsidRDefault="00210449" w:rsidP="00490F36">
                  <w:pPr>
                    <w:pStyle w:val="rowtabella0"/>
                    <w:jc w:val="center"/>
                    <w:rPr>
                      <w:color w:val="002060"/>
                    </w:rPr>
                  </w:pPr>
                  <w:r w:rsidRPr="006B1B77">
                    <w:rPr>
                      <w:color w:val="002060"/>
                    </w:rPr>
                    <w:t> </w:t>
                  </w:r>
                </w:p>
              </w:tc>
            </w:tr>
            <w:tr w:rsidR="00210449" w:rsidRPr="006B1B77" w14:paraId="1150413D"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767C1576" w14:textId="77777777" w:rsidR="00210449" w:rsidRPr="006B1B77" w:rsidRDefault="00210449" w:rsidP="00490F36">
                  <w:pPr>
                    <w:pStyle w:val="rowtabella0"/>
                    <w:rPr>
                      <w:color w:val="002060"/>
                    </w:rPr>
                  </w:pPr>
                  <w:r w:rsidRPr="006B1B77">
                    <w:rPr>
                      <w:color w:val="002060"/>
                    </w:rPr>
                    <w:t>(1) - disputata il 20/10/2024</w:t>
                  </w:r>
                </w:p>
              </w:tc>
            </w:tr>
          </w:tbl>
          <w:p w14:paraId="4EE36DE4" w14:textId="77777777" w:rsidR="00210449" w:rsidRPr="006B1B77" w:rsidRDefault="00210449" w:rsidP="00490F3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23633DB2"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BAE88" w14:textId="77777777" w:rsidR="00210449" w:rsidRPr="006B1B77" w:rsidRDefault="00210449" w:rsidP="00490F36">
                  <w:pPr>
                    <w:pStyle w:val="headertabella0"/>
                    <w:rPr>
                      <w:color w:val="002060"/>
                    </w:rPr>
                  </w:pPr>
                  <w:r w:rsidRPr="006B1B77">
                    <w:rPr>
                      <w:color w:val="002060"/>
                    </w:rPr>
                    <w:t>GIRONE B - 4 Giornata - A</w:t>
                  </w:r>
                </w:p>
              </w:tc>
            </w:tr>
            <w:tr w:rsidR="00210449" w:rsidRPr="006B1B77" w14:paraId="0C9440B3"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42A889" w14:textId="77777777" w:rsidR="00210449" w:rsidRPr="006B1B77" w:rsidRDefault="00210449" w:rsidP="00490F36">
                  <w:pPr>
                    <w:pStyle w:val="rowtabella0"/>
                    <w:rPr>
                      <w:color w:val="002060"/>
                    </w:rPr>
                  </w:pPr>
                  <w:r w:rsidRPr="006B1B77">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8658F" w14:textId="77777777" w:rsidR="00210449" w:rsidRPr="006B1B77" w:rsidRDefault="00210449" w:rsidP="00490F36">
                  <w:pPr>
                    <w:pStyle w:val="rowtabella0"/>
                    <w:rPr>
                      <w:color w:val="002060"/>
                    </w:rPr>
                  </w:pPr>
                  <w:r w:rsidRPr="006B1B77">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D1E54" w14:textId="77777777" w:rsidR="00210449" w:rsidRPr="006B1B77" w:rsidRDefault="00210449" w:rsidP="00490F36">
                  <w:pPr>
                    <w:pStyle w:val="rowtabella0"/>
                    <w:jc w:val="center"/>
                    <w:rPr>
                      <w:color w:val="002060"/>
                    </w:rPr>
                  </w:pPr>
                  <w:r w:rsidRPr="006B1B77">
                    <w:rPr>
                      <w:color w:val="002060"/>
                    </w:rPr>
                    <w:t>12 - 0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14E43" w14:textId="77777777" w:rsidR="00210449" w:rsidRPr="006B1B77" w:rsidRDefault="00210449" w:rsidP="00490F36">
                  <w:pPr>
                    <w:pStyle w:val="rowtabella0"/>
                    <w:jc w:val="center"/>
                    <w:rPr>
                      <w:color w:val="002060"/>
                    </w:rPr>
                  </w:pPr>
                  <w:r w:rsidRPr="006B1B77">
                    <w:rPr>
                      <w:color w:val="002060"/>
                    </w:rPr>
                    <w:t> </w:t>
                  </w:r>
                </w:p>
              </w:tc>
            </w:tr>
            <w:tr w:rsidR="00210449" w:rsidRPr="006B1B77" w14:paraId="31573653"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82DD22" w14:textId="77777777" w:rsidR="00210449" w:rsidRPr="006B1B77" w:rsidRDefault="00210449" w:rsidP="00490F36">
                  <w:pPr>
                    <w:pStyle w:val="rowtabella0"/>
                    <w:rPr>
                      <w:color w:val="002060"/>
                    </w:rPr>
                  </w:pPr>
                  <w:r w:rsidRPr="006B1B77">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6A2D7A" w14:textId="77777777" w:rsidR="00210449" w:rsidRPr="006B1B77" w:rsidRDefault="00210449" w:rsidP="00490F36">
                  <w:pPr>
                    <w:pStyle w:val="rowtabella0"/>
                    <w:rPr>
                      <w:color w:val="002060"/>
                    </w:rPr>
                  </w:pPr>
                  <w:r w:rsidRPr="006B1B7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5F9024" w14:textId="77777777" w:rsidR="00210449" w:rsidRPr="006B1B77" w:rsidRDefault="00210449" w:rsidP="00490F36">
                  <w:pPr>
                    <w:pStyle w:val="rowtabella0"/>
                    <w:jc w:val="center"/>
                    <w:rPr>
                      <w:color w:val="002060"/>
                    </w:rPr>
                  </w:pPr>
                  <w:r w:rsidRPr="006B1B7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29816D" w14:textId="77777777" w:rsidR="00210449" w:rsidRPr="006B1B77" w:rsidRDefault="00210449" w:rsidP="00490F36">
                  <w:pPr>
                    <w:pStyle w:val="rowtabella0"/>
                    <w:jc w:val="center"/>
                    <w:rPr>
                      <w:color w:val="002060"/>
                    </w:rPr>
                  </w:pPr>
                  <w:r w:rsidRPr="006B1B77">
                    <w:rPr>
                      <w:color w:val="002060"/>
                    </w:rPr>
                    <w:t> </w:t>
                  </w:r>
                </w:p>
              </w:tc>
            </w:tr>
            <w:tr w:rsidR="00210449" w:rsidRPr="006B1B77" w14:paraId="5D4F53E9"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CBCE36" w14:textId="77777777" w:rsidR="00210449" w:rsidRPr="006B1B77" w:rsidRDefault="00210449" w:rsidP="00490F36">
                  <w:pPr>
                    <w:pStyle w:val="rowtabella0"/>
                    <w:rPr>
                      <w:color w:val="002060"/>
                    </w:rPr>
                  </w:pPr>
                  <w:r w:rsidRPr="006B1B77">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B2F970" w14:textId="77777777" w:rsidR="00210449" w:rsidRPr="006B1B77" w:rsidRDefault="00210449" w:rsidP="00490F36">
                  <w:pPr>
                    <w:pStyle w:val="rowtabella0"/>
                    <w:rPr>
                      <w:color w:val="002060"/>
                    </w:rPr>
                  </w:pPr>
                  <w:r w:rsidRPr="006B1B7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17EF10" w14:textId="77777777" w:rsidR="00210449" w:rsidRPr="006B1B77" w:rsidRDefault="00210449" w:rsidP="00490F36">
                  <w:pPr>
                    <w:pStyle w:val="rowtabella0"/>
                    <w:jc w:val="center"/>
                    <w:rPr>
                      <w:color w:val="002060"/>
                    </w:rPr>
                  </w:pPr>
                  <w:r w:rsidRPr="006B1B7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3B2D8D" w14:textId="77777777" w:rsidR="00210449" w:rsidRPr="006B1B77" w:rsidRDefault="00210449" w:rsidP="00490F36">
                  <w:pPr>
                    <w:pStyle w:val="rowtabella0"/>
                    <w:jc w:val="center"/>
                    <w:rPr>
                      <w:color w:val="002060"/>
                    </w:rPr>
                  </w:pPr>
                  <w:r w:rsidRPr="006B1B77">
                    <w:rPr>
                      <w:color w:val="002060"/>
                    </w:rPr>
                    <w:t> </w:t>
                  </w:r>
                </w:p>
              </w:tc>
            </w:tr>
            <w:tr w:rsidR="00210449" w:rsidRPr="006B1B77" w14:paraId="239C0202"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52FBBE" w14:textId="77777777" w:rsidR="00210449" w:rsidRPr="006B1B77" w:rsidRDefault="00210449" w:rsidP="00490F36">
                  <w:pPr>
                    <w:pStyle w:val="rowtabella0"/>
                    <w:rPr>
                      <w:color w:val="002060"/>
                    </w:rPr>
                  </w:pPr>
                  <w:r w:rsidRPr="006B1B77">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9089A7" w14:textId="77777777" w:rsidR="00210449" w:rsidRPr="006B1B77" w:rsidRDefault="00210449" w:rsidP="00490F36">
                  <w:pPr>
                    <w:pStyle w:val="rowtabella0"/>
                    <w:rPr>
                      <w:color w:val="002060"/>
                    </w:rPr>
                  </w:pPr>
                  <w:r w:rsidRPr="006B1B77">
                    <w:rPr>
                      <w:color w:val="002060"/>
                    </w:rPr>
                    <w:t xml:space="preserve">- </w:t>
                  </w:r>
                  <w:proofErr w:type="gramStart"/>
                  <w:r w:rsidRPr="006B1B77">
                    <w:rPr>
                      <w:color w:val="002060"/>
                    </w:rPr>
                    <w:t>U.MANDOLESI</w:t>
                  </w:r>
                  <w:proofErr w:type="gramEnd"/>
                  <w:r w:rsidRPr="006B1B77">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FDBF82" w14:textId="77777777" w:rsidR="00210449" w:rsidRPr="006B1B77" w:rsidRDefault="00210449" w:rsidP="00490F36">
                  <w:pPr>
                    <w:pStyle w:val="rowtabella0"/>
                    <w:jc w:val="center"/>
                    <w:rPr>
                      <w:color w:val="002060"/>
                    </w:rPr>
                  </w:pPr>
                  <w:r w:rsidRPr="006B1B7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A8B106" w14:textId="77777777" w:rsidR="00210449" w:rsidRPr="006B1B77" w:rsidRDefault="00210449" w:rsidP="00490F36">
                  <w:pPr>
                    <w:pStyle w:val="rowtabella0"/>
                    <w:jc w:val="center"/>
                    <w:rPr>
                      <w:color w:val="002060"/>
                    </w:rPr>
                  </w:pPr>
                  <w:r w:rsidRPr="006B1B77">
                    <w:rPr>
                      <w:color w:val="002060"/>
                    </w:rPr>
                    <w:t> </w:t>
                  </w:r>
                </w:p>
              </w:tc>
            </w:tr>
            <w:tr w:rsidR="00210449" w:rsidRPr="006B1B77" w14:paraId="7A142341"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5BD80" w14:textId="77777777" w:rsidR="00210449" w:rsidRPr="006B1B77" w:rsidRDefault="00210449" w:rsidP="00490F36">
                  <w:pPr>
                    <w:pStyle w:val="rowtabella0"/>
                    <w:rPr>
                      <w:color w:val="002060"/>
                    </w:rPr>
                  </w:pPr>
                  <w:r w:rsidRPr="006B1B77">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3A8DE" w14:textId="77777777" w:rsidR="00210449" w:rsidRPr="006B1B77" w:rsidRDefault="00210449" w:rsidP="00490F36">
                  <w:pPr>
                    <w:pStyle w:val="rowtabella0"/>
                    <w:rPr>
                      <w:color w:val="002060"/>
                    </w:rPr>
                  </w:pPr>
                  <w:r w:rsidRPr="006B1B77">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256E5" w14:textId="77777777" w:rsidR="00210449" w:rsidRPr="006B1B77" w:rsidRDefault="00210449" w:rsidP="00490F36">
                  <w:pPr>
                    <w:pStyle w:val="rowtabella0"/>
                    <w:jc w:val="center"/>
                    <w:rPr>
                      <w:color w:val="002060"/>
                    </w:rPr>
                  </w:pPr>
                  <w:r w:rsidRPr="006B1B77">
                    <w:rPr>
                      <w:color w:val="002060"/>
                    </w:rPr>
                    <w:t>11 - 0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C479D" w14:textId="77777777" w:rsidR="00210449" w:rsidRPr="006B1B77" w:rsidRDefault="00210449" w:rsidP="00490F36">
                  <w:pPr>
                    <w:pStyle w:val="rowtabella0"/>
                    <w:jc w:val="center"/>
                    <w:rPr>
                      <w:color w:val="002060"/>
                    </w:rPr>
                  </w:pPr>
                  <w:r w:rsidRPr="006B1B77">
                    <w:rPr>
                      <w:color w:val="002060"/>
                    </w:rPr>
                    <w:t> </w:t>
                  </w:r>
                </w:p>
              </w:tc>
            </w:tr>
            <w:tr w:rsidR="00210449" w:rsidRPr="006B1B77" w14:paraId="268DCE66"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719970EB" w14:textId="77777777" w:rsidR="00210449" w:rsidRPr="006B1B77" w:rsidRDefault="00210449" w:rsidP="00490F36">
                  <w:pPr>
                    <w:pStyle w:val="rowtabella0"/>
                    <w:rPr>
                      <w:color w:val="002060"/>
                    </w:rPr>
                  </w:pPr>
                  <w:r w:rsidRPr="006B1B77">
                    <w:rPr>
                      <w:color w:val="002060"/>
                    </w:rPr>
                    <w:t>(1) - disputata il 20/10/2024</w:t>
                  </w:r>
                </w:p>
              </w:tc>
            </w:tr>
          </w:tbl>
          <w:p w14:paraId="2933EF9B" w14:textId="77777777" w:rsidR="00210449" w:rsidRPr="006B1B77" w:rsidRDefault="00210449" w:rsidP="00490F36">
            <w:pPr>
              <w:rPr>
                <w:color w:val="002060"/>
              </w:rPr>
            </w:pPr>
          </w:p>
        </w:tc>
      </w:tr>
    </w:tbl>
    <w:p w14:paraId="5023BF3B" w14:textId="77777777" w:rsidR="00210449" w:rsidRPr="006B1B77" w:rsidRDefault="00210449" w:rsidP="00210449">
      <w:pPr>
        <w:pStyle w:val="breakline"/>
        <w:rPr>
          <w:rFonts w:eastAsiaTheme="minorEastAsia"/>
          <w:color w:val="002060"/>
        </w:rPr>
      </w:pPr>
    </w:p>
    <w:p w14:paraId="066C26EF" w14:textId="77777777" w:rsidR="00210449" w:rsidRPr="006B1B77" w:rsidRDefault="00210449" w:rsidP="00210449">
      <w:pPr>
        <w:pStyle w:val="breakline"/>
        <w:rPr>
          <w:color w:val="002060"/>
        </w:rPr>
      </w:pPr>
    </w:p>
    <w:p w14:paraId="7E1E52E5" w14:textId="77777777" w:rsidR="00210449" w:rsidRPr="006B1B77" w:rsidRDefault="00210449" w:rsidP="00210449">
      <w:pPr>
        <w:pStyle w:val="titoloprinc0"/>
        <w:rPr>
          <w:color w:val="002060"/>
        </w:rPr>
      </w:pPr>
      <w:r w:rsidRPr="006B1B77">
        <w:rPr>
          <w:color w:val="002060"/>
        </w:rPr>
        <w:t>GIUDICE SPORTIVO</w:t>
      </w:r>
    </w:p>
    <w:p w14:paraId="6C5F249C" w14:textId="77777777" w:rsidR="00210449" w:rsidRPr="006B1B77" w:rsidRDefault="00210449" w:rsidP="00210449">
      <w:pPr>
        <w:pStyle w:val="diffida"/>
        <w:rPr>
          <w:color w:val="002060"/>
        </w:rPr>
      </w:pPr>
      <w:r w:rsidRPr="006B1B77">
        <w:rPr>
          <w:color w:val="002060"/>
        </w:rPr>
        <w:t>Il Giudice Sportivo Avv. Agnese Lazzaretti, con l'assistenza del segretario Angelo Castellana, nella seduta del 23/10/2024, ha adottato le decisioni che di seguito integralmente si riportano:</w:t>
      </w:r>
    </w:p>
    <w:p w14:paraId="190C539C" w14:textId="77777777" w:rsidR="00210449" w:rsidRPr="006B1B77" w:rsidRDefault="00210449" w:rsidP="00210449">
      <w:pPr>
        <w:pStyle w:val="titolo10"/>
        <w:rPr>
          <w:color w:val="002060"/>
        </w:rPr>
      </w:pPr>
      <w:r w:rsidRPr="006B1B77">
        <w:rPr>
          <w:color w:val="002060"/>
        </w:rPr>
        <w:t xml:space="preserve">GARE DEL 20/10/2024 </w:t>
      </w:r>
    </w:p>
    <w:p w14:paraId="08F0408C" w14:textId="77777777" w:rsidR="00210449" w:rsidRPr="006B1B77" w:rsidRDefault="00210449" w:rsidP="00210449">
      <w:pPr>
        <w:pStyle w:val="titolo60"/>
        <w:rPr>
          <w:color w:val="002060"/>
        </w:rPr>
      </w:pPr>
      <w:r w:rsidRPr="006B1B77">
        <w:rPr>
          <w:color w:val="002060"/>
        </w:rPr>
        <w:lastRenderedPageBreak/>
        <w:t xml:space="preserve">DECISIONI DEL GIUDICE SPORTIVO </w:t>
      </w:r>
    </w:p>
    <w:p w14:paraId="1DA2E738" w14:textId="77777777" w:rsidR="00F51F6B" w:rsidRDefault="00210449" w:rsidP="00210449">
      <w:pPr>
        <w:pStyle w:val="diffida"/>
        <w:spacing w:before="80" w:beforeAutospacing="0" w:after="40" w:afterAutospacing="0"/>
        <w:jc w:val="left"/>
        <w:rPr>
          <w:color w:val="002060"/>
        </w:rPr>
      </w:pPr>
      <w:r w:rsidRPr="006B1B77">
        <w:rPr>
          <w:color w:val="002060"/>
        </w:rPr>
        <w:t xml:space="preserve">gara del 20/10/2024 FUTSAL VIRE GEOSISTEM ASD - U.MANDOLESI CALCIO </w:t>
      </w:r>
      <w:r w:rsidRPr="006B1B77">
        <w:rPr>
          <w:color w:val="002060"/>
        </w:rPr>
        <w:br/>
        <w:t xml:space="preserve">Dopo aver esaminato il referto arbitrale relativo alla gara in oggetto, nel quale era presente un provvedimento disciplinare di ammonizione nei confronti del giocatore n. 8 Mandolesi Tommaso della Società U. Mandolesi Calcio e, avendo riscontrato, da un controllo del sistema informatico nonché dalle successive verifiche presso l'Ufficio tesseramenti, che il suddetto calciatore non risulta tesserato per la predetta Società sportiva, </w:t>
      </w:r>
    </w:p>
    <w:p w14:paraId="33A6E58C" w14:textId="0D8CFFAD" w:rsidR="00F51F6B" w:rsidRDefault="00210449" w:rsidP="00F51F6B">
      <w:pPr>
        <w:pStyle w:val="diffida"/>
        <w:spacing w:before="80" w:beforeAutospacing="0" w:after="40" w:afterAutospacing="0"/>
        <w:jc w:val="center"/>
        <w:rPr>
          <w:color w:val="002060"/>
        </w:rPr>
      </w:pPr>
      <w:r w:rsidRPr="006B1B77">
        <w:rPr>
          <w:color w:val="002060"/>
        </w:rPr>
        <w:t>DELIBERA</w:t>
      </w:r>
    </w:p>
    <w:p w14:paraId="64B33142" w14:textId="77777777" w:rsidR="00F51F6B" w:rsidRDefault="00210449" w:rsidP="00210449">
      <w:pPr>
        <w:pStyle w:val="diffida"/>
        <w:spacing w:before="80" w:beforeAutospacing="0" w:after="40" w:afterAutospacing="0"/>
        <w:jc w:val="left"/>
        <w:rPr>
          <w:color w:val="002060"/>
        </w:rPr>
      </w:pPr>
      <w:r w:rsidRPr="006B1B77">
        <w:rPr>
          <w:color w:val="002060"/>
        </w:rPr>
        <w:t xml:space="preserve">- di assegnare la gara persa alla Società Mandolesi Cacio omologando il risultato: Futsal Vire </w:t>
      </w:r>
      <w:proofErr w:type="spellStart"/>
      <w:r w:rsidRPr="006B1B77">
        <w:rPr>
          <w:color w:val="002060"/>
        </w:rPr>
        <w:t>Geosistem</w:t>
      </w:r>
      <w:proofErr w:type="spellEnd"/>
      <w:r w:rsidRPr="006B1B77">
        <w:rPr>
          <w:color w:val="002060"/>
        </w:rPr>
        <w:t xml:space="preserve"> </w:t>
      </w:r>
      <w:proofErr w:type="spellStart"/>
      <w:r w:rsidRPr="006B1B77">
        <w:rPr>
          <w:color w:val="002060"/>
        </w:rPr>
        <w:t>asd</w:t>
      </w:r>
      <w:proofErr w:type="spellEnd"/>
      <w:r w:rsidRPr="006B1B77">
        <w:rPr>
          <w:color w:val="002060"/>
        </w:rPr>
        <w:t xml:space="preserve"> 6- Mandolesi calcio</w:t>
      </w:r>
      <w:r w:rsidR="00F51F6B">
        <w:rPr>
          <w:color w:val="002060"/>
        </w:rPr>
        <w:t xml:space="preserve"> </w:t>
      </w:r>
      <w:r w:rsidRPr="006B1B77">
        <w:rPr>
          <w:color w:val="002060"/>
        </w:rPr>
        <w:t xml:space="preserve">0; </w:t>
      </w:r>
    </w:p>
    <w:p w14:paraId="03E8E92B" w14:textId="4975A484" w:rsidR="00210449" w:rsidRPr="006B1B77" w:rsidRDefault="00210449" w:rsidP="00210449">
      <w:pPr>
        <w:pStyle w:val="diffida"/>
        <w:spacing w:before="80" w:beforeAutospacing="0" w:after="40" w:afterAutospacing="0"/>
        <w:jc w:val="left"/>
        <w:rPr>
          <w:color w:val="002060"/>
        </w:rPr>
      </w:pPr>
      <w:r w:rsidRPr="006B1B77">
        <w:rPr>
          <w:color w:val="002060"/>
        </w:rPr>
        <w:t xml:space="preserve">- di inibire fino al 06.11.2024 il capitano della Società Mandolesi Calcio Sig. Santucci Francesco in veste altresì di accompagnatore ufficiale. </w:t>
      </w:r>
    </w:p>
    <w:p w14:paraId="1945D3D7" w14:textId="77777777" w:rsidR="00210449" w:rsidRPr="006B1B77" w:rsidRDefault="00210449" w:rsidP="00210449">
      <w:pPr>
        <w:pStyle w:val="titolo10"/>
        <w:rPr>
          <w:color w:val="002060"/>
        </w:rPr>
      </w:pPr>
      <w:r w:rsidRPr="006B1B77">
        <w:rPr>
          <w:color w:val="002060"/>
        </w:rPr>
        <w:t xml:space="preserve">GARE DEL 19/10/2024 </w:t>
      </w:r>
    </w:p>
    <w:p w14:paraId="26DCA1F2" w14:textId="77777777" w:rsidR="00210449" w:rsidRPr="006B1B77" w:rsidRDefault="00210449" w:rsidP="00210449">
      <w:pPr>
        <w:pStyle w:val="titolo7a"/>
        <w:rPr>
          <w:color w:val="002060"/>
        </w:rPr>
      </w:pPr>
      <w:r w:rsidRPr="006B1B77">
        <w:rPr>
          <w:color w:val="002060"/>
        </w:rPr>
        <w:t xml:space="preserve">PROVVEDIMENTI DISCIPLINARI </w:t>
      </w:r>
    </w:p>
    <w:p w14:paraId="793D7549"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45C97073" w14:textId="77777777" w:rsidR="00210449" w:rsidRPr="006B1B77" w:rsidRDefault="00210449" w:rsidP="00210449">
      <w:pPr>
        <w:pStyle w:val="titolo30"/>
        <w:rPr>
          <w:color w:val="002060"/>
        </w:rPr>
      </w:pPr>
      <w:r w:rsidRPr="006B1B77">
        <w:rPr>
          <w:color w:val="002060"/>
        </w:rPr>
        <w:t xml:space="preserve">CALCIATORI NON ESPULSI </w:t>
      </w:r>
    </w:p>
    <w:p w14:paraId="5BEBBA3A" w14:textId="77777777" w:rsidR="00210449" w:rsidRPr="006B1B77" w:rsidRDefault="00210449" w:rsidP="00210449">
      <w:pPr>
        <w:pStyle w:val="titolo20"/>
        <w:rPr>
          <w:color w:val="002060"/>
        </w:rPr>
      </w:pPr>
      <w:r w:rsidRPr="006B1B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3879ED7A" w14:textId="77777777" w:rsidTr="00490F36">
        <w:tc>
          <w:tcPr>
            <w:tcW w:w="2200" w:type="dxa"/>
            <w:tcMar>
              <w:top w:w="20" w:type="dxa"/>
              <w:left w:w="20" w:type="dxa"/>
              <w:bottom w:w="20" w:type="dxa"/>
              <w:right w:w="20" w:type="dxa"/>
            </w:tcMar>
            <w:vAlign w:val="center"/>
            <w:hideMark/>
          </w:tcPr>
          <w:p w14:paraId="7D5423B9" w14:textId="77777777" w:rsidR="00210449" w:rsidRPr="006B1B77" w:rsidRDefault="00210449" w:rsidP="00490F36">
            <w:pPr>
              <w:pStyle w:val="movimento"/>
              <w:rPr>
                <w:color w:val="002060"/>
              </w:rPr>
            </w:pPr>
            <w:r w:rsidRPr="006B1B77">
              <w:rPr>
                <w:color w:val="002060"/>
              </w:rPr>
              <w:t>MAGGIORI NICOLAS</w:t>
            </w:r>
          </w:p>
        </w:tc>
        <w:tc>
          <w:tcPr>
            <w:tcW w:w="2200" w:type="dxa"/>
            <w:tcMar>
              <w:top w:w="20" w:type="dxa"/>
              <w:left w:w="20" w:type="dxa"/>
              <w:bottom w:w="20" w:type="dxa"/>
              <w:right w:w="20" w:type="dxa"/>
            </w:tcMar>
            <w:vAlign w:val="center"/>
            <w:hideMark/>
          </w:tcPr>
          <w:p w14:paraId="1FEB7C8D" w14:textId="77777777" w:rsidR="00210449" w:rsidRPr="006B1B77" w:rsidRDefault="00210449" w:rsidP="00490F36">
            <w:pPr>
              <w:pStyle w:val="movimento2"/>
              <w:rPr>
                <w:color w:val="002060"/>
              </w:rPr>
            </w:pPr>
            <w:r w:rsidRPr="006B1B77">
              <w:rPr>
                <w:color w:val="002060"/>
              </w:rPr>
              <w:t xml:space="preserve">(CHIARAVALLE FUTSAL) </w:t>
            </w:r>
          </w:p>
        </w:tc>
        <w:tc>
          <w:tcPr>
            <w:tcW w:w="800" w:type="dxa"/>
            <w:tcMar>
              <w:top w:w="20" w:type="dxa"/>
              <w:left w:w="20" w:type="dxa"/>
              <w:bottom w:w="20" w:type="dxa"/>
              <w:right w:w="20" w:type="dxa"/>
            </w:tcMar>
            <w:vAlign w:val="center"/>
            <w:hideMark/>
          </w:tcPr>
          <w:p w14:paraId="2815E8F1"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B96367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CB4A063" w14:textId="77777777" w:rsidR="00210449" w:rsidRPr="006B1B77" w:rsidRDefault="00210449" w:rsidP="00490F36">
            <w:pPr>
              <w:pStyle w:val="movimento2"/>
              <w:rPr>
                <w:color w:val="002060"/>
              </w:rPr>
            </w:pPr>
            <w:r w:rsidRPr="006B1B77">
              <w:rPr>
                <w:color w:val="002060"/>
              </w:rPr>
              <w:t> </w:t>
            </w:r>
          </w:p>
        </w:tc>
      </w:tr>
    </w:tbl>
    <w:p w14:paraId="3898305F" w14:textId="77777777" w:rsidR="00210449" w:rsidRPr="006B1B77" w:rsidRDefault="00210449" w:rsidP="00210449">
      <w:pPr>
        <w:pStyle w:val="titolo20"/>
        <w:rPr>
          <w:rFonts w:eastAsiaTheme="minorEastAsia"/>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0F630903" w14:textId="77777777" w:rsidTr="00490F36">
        <w:tc>
          <w:tcPr>
            <w:tcW w:w="2200" w:type="dxa"/>
            <w:tcMar>
              <w:top w:w="20" w:type="dxa"/>
              <w:left w:w="20" w:type="dxa"/>
              <w:bottom w:w="20" w:type="dxa"/>
              <w:right w:w="20" w:type="dxa"/>
            </w:tcMar>
            <w:vAlign w:val="center"/>
            <w:hideMark/>
          </w:tcPr>
          <w:p w14:paraId="41847831" w14:textId="77777777" w:rsidR="00210449" w:rsidRPr="006B1B77" w:rsidRDefault="00210449" w:rsidP="00490F36">
            <w:pPr>
              <w:pStyle w:val="movimento"/>
              <w:rPr>
                <w:color w:val="002060"/>
              </w:rPr>
            </w:pPr>
            <w:r w:rsidRPr="006B1B77">
              <w:rPr>
                <w:color w:val="002060"/>
              </w:rPr>
              <w:t>CARLONI FILIPPO</w:t>
            </w:r>
          </w:p>
        </w:tc>
        <w:tc>
          <w:tcPr>
            <w:tcW w:w="2200" w:type="dxa"/>
            <w:tcMar>
              <w:top w:w="20" w:type="dxa"/>
              <w:left w:w="20" w:type="dxa"/>
              <w:bottom w:w="20" w:type="dxa"/>
              <w:right w:w="20" w:type="dxa"/>
            </w:tcMar>
            <w:vAlign w:val="center"/>
            <w:hideMark/>
          </w:tcPr>
          <w:p w14:paraId="1203B4D0" w14:textId="77777777" w:rsidR="00210449" w:rsidRPr="006B1B77" w:rsidRDefault="00210449" w:rsidP="00490F36">
            <w:pPr>
              <w:pStyle w:val="movimento2"/>
              <w:rPr>
                <w:color w:val="002060"/>
              </w:rPr>
            </w:pPr>
            <w:r w:rsidRPr="006B1B77">
              <w:rPr>
                <w:color w:val="002060"/>
              </w:rPr>
              <w:t xml:space="preserve">(ACLI MANTOVANI CALCIO A 5) </w:t>
            </w:r>
          </w:p>
        </w:tc>
        <w:tc>
          <w:tcPr>
            <w:tcW w:w="800" w:type="dxa"/>
            <w:tcMar>
              <w:top w:w="20" w:type="dxa"/>
              <w:left w:w="20" w:type="dxa"/>
              <w:bottom w:w="20" w:type="dxa"/>
              <w:right w:w="20" w:type="dxa"/>
            </w:tcMar>
            <w:vAlign w:val="center"/>
            <w:hideMark/>
          </w:tcPr>
          <w:p w14:paraId="333C4E3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B90F509" w14:textId="77777777" w:rsidR="00210449" w:rsidRPr="006B1B77" w:rsidRDefault="00210449" w:rsidP="00490F36">
            <w:pPr>
              <w:pStyle w:val="movimento"/>
              <w:rPr>
                <w:color w:val="002060"/>
              </w:rPr>
            </w:pPr>
            <w:r w:rsidRPr="006B1B77">
              <w:rPr>
                <w:color w:val="002060"/>
              </w:rPr>
              <w:t>CAPRARI GIORGIO</w:t>
            </w:r>
          </w:p>
        </w:tc>
        <w:tc>
          <w:tcPr>
            <w:tcW w:w="2200" w:type="dxa"/>
            <w:tcMar>
              <w:top w:w="20" w:type="dxa"/>
              <w:left w:w="20" w:type="dxa"/>
              <w:bottom w:w="20" w:type="dxa"/>
              <w:right w:w="20" w:type="dxa"/>
            </w:tcMar>
            <w:vAlign w:val="center"/>
            <w:hideMark/>
          </w:tcPr>
          <w:p w14:paraId="7315336E" w14:textId="77777777" w:rsidR="00210449" w:rsidRPr="006B1B77" w:rsidRDefault="00210449" w:rsidP="00490F36">
            <w:pPr>
              <w:pStyle w:val="movimento2"/>
              <w:rPr>
                <w:color w:val="002060"/>
              </w:rPr>
            </w:pPr>
            <w:r w:rsidRPr="006B1B77">
              <w:rPr>
                <w:color w:val="002060"/>
              </w:rPr>
              <w:t xml:space="preserve">(DINAMIS 1990) </w:t>
            </w:r>
          </w:p>
        </w:tc>
      </w:tr>
      <w:tr w:rsidR="00210449" w:rsidRPr="006B1B77" w14:paraId="049B51EB" w14:textId="77777777" w:rsidTr="00490F36">
        <w:tc>
          <w:tcPr>
            <w:tcW w:w="2200" w:type="dxa"/>
            <w:tcMar>
              <w:top w:w="20" w:type="dxa"/>
              <w:left w:w="20" w:type="dxa"/>
              <w:bottom w:w="20" w:type="dxa"/>
              <w:right w:w="20" w:type="dxa"/>
            </w:tcMar>
            <w:vAlign w:val="center"/>
            <w:hideMark/>
          </w:tcPr>
          <w:p w14:paraId="655D69EA" w14:textId="77777777" w:rsidR="00210449" w:rsidRPr="006B1B77" w:rsidRDefault="00210449" w:rsidP="00490F36">
            <w:pPr>
              <w:pStyle w:val="movimento"/>
              <w:rPr>
                <w:color w:val="002060"/>
              </w:rPr>
            </w:pPr>
            <w:r w:rsidRPr="006B1B77">
              <w:rPr>
                <w:color w:val="002060"/>
              </w:rPr>
              <w:t>PISTOIA MATTIA</w:t>
            </w:r>
          </w:p>
        </w:tc>
        <w:tc>
          <w:tcPr>
            <w:tcW w:w="2200" w:type="dxa"/>
            <w:tcMar>
              <w:top w:w="20" w:type="dxa"/>
              <w:left w:w="20" w:type="dxa"/>
              <w:bottom w:w="20" w:type="dxa"/>
              <w:right w:w="20" w:type="dxa"/>
            </w:tcMar>
            <w:vAlign w:val="center"/>
            <w:hideMark/>
          </w:tcPr>
          <w:p w14:paraId="4BB52E31" w14:textId="77777777" w:rsidR="00210449" w:rsidRPr="006B1B77" w:rsidRDefault="00210449" w:rsidP="00490F36">
            <w:pPr>
              <w:pStyle w:val="movimento2"/>
              <w:rPr>
                <w:color w:val="002060"/>
              </w:rPr>
            </w:pPr>
            <w:r w:rsidRPr="006B1B77">
              <w:rPr>
                <w:color w:val="002060"/>
              </w:rPr>
              <w:t xml:space="preserve">(ITALSERVICE C5) </w:t>
            </w:r>
          </w:p>
        </w:tc>
        <w:tc>
          <w:tcPr>
            <w:tcW w:w="800" w:type="dxa"/>
            <w:tcMar>
              <w:top w:w="20" w:type="dxa"/>
              <w:left w:w="20" w:type="dxa"/>
              <w:bottom w:w="20" w:type="dxa"/>
              <w:right w:w="20" w:type="dxa"/>
            </w:tcMar>
            <w:vAlign w:val="center"/>
            <w:hideMark/>
          </w:tcPr>
          <w:p w14:paraId="00B9F522"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8FDB8F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8ADF4F6" w14:textId="77777777" w:rsidR="00210449" w:rsidRPr="006B1B77" w:rsidRDefault="00210449" w:rsidP="00490F36">
            <w:pPr>
              <w:pStyle w:val="movimento2"/>
              <w:rPr>
                <w:color w:val="002060"/>
              </w:rPr>
            </w:pPr>
            <w:r w:rsidRPr="006B1B77">
              <w:rPr>
                <w:color w:val="002060"/>
              </w:rPr>
              <w:t> </w:t>
            </w:r>
          </w:p>
        </w:tc>
      </w:tr>
    </w:tbl>
    <w:p w14:paraId="55A261F6"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67BC4149" w14:textId="77777777" w:rsidTr="00490F36">
        <w:tc>
          <w:tcPr>
            <w:tcW w:w="2200" w:type="dxa"/>
            <w:tcMar>
              <w:top w:w="20" w:type="dxa"/>
              <w:left w:w="20" w:type="dxa"/>
              <w:bottom w:w="20" w:type="dxa"/>
              <w:right w:w="20" w:type="dxa"/>
            </w:tcMar>
            <w:vAlign w:val="center"/>
            <w:hideMark/>
          </w:tcPr>
          <w:p w14:paraId="5195000B" w14:textId="77777777" w:rsidR="00210449" w:rsidRPr="006B1B77" w:rsidRDefault="00210449" w:rsidP="00490F36">
            <w:pPr>
              <w:pStyle w:val="movimento"/>
              <w:rPr>
                <w:color w:val="002060"/>
              </w:rPr>
            </w:pPr>
            <w:r w:rsidRPr="006B1B77">
              <w:rPr>
                <w:color w:val="002060"/>
              </w:rPr>
              <w:t>COZZOLINO JOSEPH</w:t>
            </w:r>
          </w:p>
        </w:tc>
        <w:tc>
          <w:tcPr>
            <w:tcW w:w="2200" w:type="dxa"/>
            <w:tcMar>
              <w:top w:w="20" w:type="dxa"/>
              <w:left w:w="20" w:type="dxa"/>
              <w:bottom w:w="20" w:type="dxa"/>
              <w:right w:w="20" w:type="dxa"/>
            </w:tcMar>
            <w:vAlign w:val="center"/>
            <w:hideMark/>
          </w:tcPr>
          <w:p w14:paraId="5C2F927E" w14:textId="77777777" w:rsidR="00210449" w:rsidRPr="006B1B77" w:rsidRDefault="00210449" w:rsidP="00490F36">
            <w:pPr>
              <w:pStyle w:val="movimento2"/>
              <w:rPr>
                <w:color w:val="002060"/>
              </w:rPr>
            </w:pPr>
            <w:r w:rsidRPr="006B1B77">
              <w:rPr>
                <w:color w:val="002060"/>
              </w:rPr>
              <w:t xml:space="preserve">(ACLI AUDAX MONTECOSARO C5) </w:t>
            </w:r>
          </w:p>
        </w:tc>
        <w:tc>
          <w:tcPr>
            <w:tcW w:w="800" w:type="dxa"/>
            <w:tcMar>
              <w:top w:w="20" w:type="dxa"/>
              <w:left w:w="20" w:type="dxa"/>
              <w:bottom w:w="20" w:type="dxa"/>
              <w:right w:w="20" w:type="dxa"/>
            </w:tcMar>
            <w:vAlign w:val="center"/>
            <w:hideMark/>
          </w:tcPr>
          <w:p w14:paraId="2813C63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9A7E8AD" w14:textId="77777777" w:rsidR="00210449" w:rsidRPr="006B1B77" w:rsidRDefault="00210449" w:rsidP="00490F36">
            <w:pPr>
              <w:pStyle w:val="movimento"/>
              <w:rPr>
                <w:color w:val="002060"/>
              </w:rPr>
            </w:pPr>
            <w:r w:rsidRPr="006B1B77">
              <w:rPr>
                <w:color w:val="002060"/>
              </w:rPr>
              <w:t>MARTINI MATTEO</w:t>
            </w:r>
          </w:p>
        </w:tc>
        <w:tc>
          <w:tcPr>
            <w:tcW w:w="2200" w:type="dxa"/>
            <w:tcMar>
              <w:top w:w="20" w:type="dxa"/>
              <w:left w:w="20" w:type="dxa"/>
              <w:bottom w:w="20" w:type="dxa"/>
              <w:right w:w="20" w:type="dxa"/>
            </w:tcMar>
            <w:vAlign w:val="center"/>
            <w:hideMark/>
          </w:tcPr>
          <w:p w14:paraId="5995ED44" w14:textId="77777777" w:rsidR="00210449" w:rsidRPr="006B1B77" w:rsidRDefault="00210449" w:rsidP="00490F36">
            <w:pPr>
              <w:pStyle w:val="movimento2"/>
              <w:rPr>
                <w:color w:val="002060"/>
              </w:rPr>
            </w:pPr>
            <w:r w:rsidRPr="006B1B77">
              <w:rPr>
                <w:color w:val="002060"/>
              </w:rPr>
              <w:t xml:space="preserve">(ACLI MANTOVANI CALCIO A 5) </w:t>
            </w:r>
          </w:p>
        </w:tc>
      </w:tr>
      <w:tr w:rsidR="00210449" w:rsidRPr="006B1B77" w14:paraId="32BED808" w14:textId="77777777" w:rsidTr="00490F36">
        <w:tc>
          <w:tcPr>
            <w:tcW w:w="2200" w:type="dxa"/>
            <w:tcMar>
              <w:top w:w="20" w:type="dxa"/>
              <w:left w:w="20" w:type="dxa"/>
              <w:bottom w:w="20" w:type="dxa"/>
              <w:right w:w="20" w:type="dxa"/>
            </w:tcMar>
            <w:vAlign w:val="center"/>
            <w:hideMark/>
          </w:tcPr>
          <w:p w14:paraId="3C2189D3" w14:textId="77777777" w:rsidR="00210449" w:rsidRPr="006B1B77" w:rsidRDefault="00210449" w:rsidP="00490F36">
            <w:pPr>
              <w:pStyle w:val="movimento"/>
              <w:rPr>
                <w:color w:val="002060"/>
              </w:rPr>
            </w:pPr>
            <w:r w:rsidRPr="006B1B77">
              <w:rPr>
                <w:color w:val="002060"/>
              </w:rPr>
              <w:t>FRONTINO FABIO GAETANO</w:t>
            </w:r>
          </w:p>
        </w:tc>
        <w:tc>
          <w:tcPr>
            <w:tcW w:w="2200" w:type="dxa"/>
            <w:tcMar>
              <w:top w:w="20" w:type="dxa"/>
              <w:left w:w="20" w:type="dxa"/>
              <w:bottom w:w="20" w:type="dxa"/>
              <w:right w:w="20" w:type="dxa"/>
            </w:tcMar>
            <w:vAlign w:val="center"/>
            <w:hideMark/>
          </w:tcPr>
          <w:p w14:paraId="6DB14A9A" w14:textId="77777777" w:rsidR="00210449" w:rsidRPr="006B1B77" w:rsidRDefault="00210449" w:rsidP="00490F36">
            <w:pPr>
              <w:pStyle w:val="movimento2"/>
              <w:rPr>
                <w:color w:val="002060"/>
              </w:rPr>
            </w:pPr>
            <w:r w:rsidRPr="006B1B77">
              <w:rPr>
                <w:color w:val="002060"/>
              </w:rPr>
              <w:t xml:space="preserve">(ITALSERVICE C5) </w:t>
            </w:r>
          </w:p>
        </w:tc>
        <w:tc>
          <w:tcPr>
            <w:tcW w:w="800" w:type="dxa"/>
            <w:tcMar>
              <w:top w:w="20" w:type="dxa"/>
              <w:left w:w="20" w:type="dxa"/>
              <w:bottom w:w="20" w:type="dxa"/>
              <w:right w:w="20" w:type="dxa"/>
            </w:tcMar>
            <w:vAlign w:val="center"/>
            <w:hideMark/>
          </w:tcPr>
          <w:p w14:paraId="4587E5D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9883DC0" w14:textId="77777777" w:rsidR="00210449" w:rsidRPr="006B1B77" w:rsidRDefault="00210449" w:rsidP="00490F36">
            <w:pPr>
              <w:pStyle w:val="movimento"/>
              <w:rPr>
                <w:color w:val="002060"/>
              </w:rPr>
            </w:pPr>
            <w:r w:rsidRPr="006B1B77">
              <w:rPr>
                <w:color w:val="002060"/>
              </w:rPr>
              <w:t>DE ANGELIS EDOARDO</w:t>
            </w:r>
          </w:p>
        </w:tc>
        <w:tc>
          <w:tcPr>
            <w:tcW w:w="2200" w:type="dxa"/>
            <w:tcMar>
              <w:top w:w="20" w:type="dxa"/>
              <w:left w:w="20" w:type="dxa"/>
              <w:bottom w:w="20" w:type="dxa"/>
              <w:right w:w="20" w:type="dxa"/>
            </w:tcMar>
            <w:vAlign w:val="center"/>
            <w:hideMark/>
          </w:tcPr>
          <w:p w14:paraId="4AB5926A" w14:textId="77777777" w:rsidR="00210449" w:rsidRPr="006B1B77" w:rsidRDefault="00210449" w:rsidP="00490F36">
            <w:pPr>
              <w:pStyle w:val="movimento2"/>
              <w:rPr>
                <w:color w:val="002060"/>
              </w:rPr>
            </w:pPr>
            <w:r w:rsidRPr="006B1B77">
              <w:rPr>
                <w:color w:val="002060"/>
              </w:rPr>
              <w:t xml:space="preserve">(TRE TORRI A.S.D.) </w:t>
            </w:r>
          </w:p>
        </w:tc>
      </w:tr>
      <w:tr w:rsidR="00210449" w:rsidRPr="006B1B77" w14:paraId="10FADB64" w14:textId="77777777" w:rsidTr="00490F36">
        <w:tc>
          <w:tcPr>
            <w:tcW w:w="2200" w:type="dxa"/>
            <w:tcMar>
              <w:top w:w="20" w:type="dxa"/>
              <w:left w:w="20" w:type="dxa"/>
              <w:bottom w:w="20" w:type="dxa"/>
              <w:right w:w="20" w:type="dxa"/>
            </w:tcMar>
            <w:vAlign w:val="center"/>
            <w:hideMark/>
          </w:tcPr>
          <w:p w14:paraId="5E72777B" w14:textId="77777777" w:rsidR="00210449" w:rsidRPr="006B1B77" w:rsidRDefault="00210449" w:rsidP="00490F36">
            <w:pPr>
              <w:pStyle w:val="movimento"/>
              <w:rPr>
                <w:color w:val="002060"/>
              </w:rPr>
            </w:pPr>
            <w:r w:rsidRPr="006B1B77">
              <w:rPr>
                <w:color w:val="002060"/>
              </w:rPr>
              <w:t>MARCHEGIANI TOMMASO</w:t>
            </w:r>
          </w:p>
        </w:tc>
        <w:tc>
          <w:tcPr>
            <w:tcW w:w="2200" w:type="dxa"/>
            <w:tcMar>
              <w:top w:w="20" w:type="dxa"/>
              <w:left w:w="20" w:type="dxa"/>
              <w:bottom w:w="20" w:type="dxa"/>
              <w:right w:w="20" w:type="dxa"/>
            </w:tcMar>
            <w:vAlign w:val="center"/>
            <w:hideMark/>
          </w:tcPr>
          <w:p w14:paraId="685E9BF2" w14:textId="77777777" w:rsidR="00210449" w:rsidRPr="006B1B77" w:rsidRDefault="00210449" w:rsidP="00490F36">
            <w:pPr>
              <w:pStyle w:val="movimento2"/>
              <w:rPr>
                <w:color w:val="002060"/>
              </w:rPr>
            </w:pPr>
            <w:r w:rsidRPr="006B1B77">
              <w:rPr>
                <w:color w:val="002060"/>
              </w:rPr>
              <w:t xml:space="preserve">(VERBENA C5 ANCONA) </w:t>
            </w:r>
          </w:p>
        </w:tc>
        <w:tc>
          <w:tcPr>
            <w:tcW w:w="800" w:type="dxa"/>
            <w:tcMar>
              <w:top w:w="20" w:type="dxa"/>
              <w:left w:w="20" w:type="dxa"/>
              <w:bottom w:w="20" w:type="dxa"/>
              <w:right w:w="20" w:type="dxa"/>
            </w:tcMar>
            <w:vAlign w:val="center"/>
            <w:hideMark/>
          </w:tcPr>
          <w:p w14:paraId="10919332"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BC89771"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9669F52" w14:textId="77777777" w:rsidR="00210449" w:rsidRPr="006B1B77" w:rsidRDefault="00210449" w:rsidP="00490F36">
            <w:pPr>
              <w:pStyle w:val="movimento2"/>
              <w:rPr>
                <w:color w:val="002060"/>
              </w:rPr>
            </w:pPr>
            <w:r w:rsidRPr="006B1B77">
              <w:rPr>
                <w:color w:val="002060"/>
              </w:rPr>
              <w:t> </w:t>
            </w:r>
          </w:p>
        </w:tc>
      </w:tr>
    </w:tbl>
    <w:p w14:paraId="02BF5390" w14:textId="77777777" w:rsidR="00210449" w:rsidRPr="006B1B77" w:rsidRDefault="00210449" w:rsidP="00210449">
      <w:pPr>
        <w:pStyle w:val="titolo10"/>
        <w:rPr>
          <w:rFonts w:eastAsiaTheme="minorEastAsia"/>
          <w:color w:val="002060"/>
        </w:rPr>
      </w:pPr>
      <w:r w:rsidRPr="006B1B77">
        <w:rPr>
          <w:color w:val="002060"/>
        </w:rPr>
        <w:t xml:space="preserve">GARE DEL 20/10/2024 </w:t>
      </w:r>
    </w:p>
    <w:p w14:paraId="00F572B0" w14:textId="77777777" w:rsidR="00210449" w:rsidRPr="006B1B77" w:rsidRDefault="00210449" w:rsidP="00210449">
      <w:pPr>
        <w:pStyle w:val="titolo7a"/>
        <w:rPr>
          <w:color w:val="002060"/>
        </w:rPr>
      </w:pPr>
      <w:r w:rsidRPr="006B1B77">
        <w:rPr>
          <w:color w:val="002060"/>
        </w:rPr>
        <w:t xml:space="preserve">PROVVEDIMENTI DISCIPLINARI </w:t>
      </w:r>
    </w:p>
    <w:p w14:paraId="633D8655"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4A5744C9" w14:textId="77777777" w:rsidR="00210449" w:rsidRPr="006B1B77" w:rsidRDefault="00210449" w:rsidP="00210449">
      <w:pPr>
        <w:pStyle w:val="titolo30"/>
        <w:rPr>
          <w:color w:val="002060"/>
        </w:rPr>
      </w:pPr>
      <w:r w:rsidRPr="006B1B77">
        <w:rPr>
          <w:color w:val="002060"/>
        </w:rPr>
        <w:t xml:space="preserve">SOCIETA' </w:t>
      </w:r>
    </w:p>
    <w:p w14:paraId="10F6BEEB" w14:textId="77777777" w:rsidR="00210449" w:rsidRPr="006B1B77" w:rsidRDefault="00210449" w:rsidP="00210449">
      <w:pPr>
        <w:pStyle w:val="titolo20"/>
        <w:rPr>
          <w:color w:val="002060"/>
        </w:rPr>
      </w:pPr>
      <w:r w:rsidRPr="006B1B77">
        <w:rPr>
          <w:color w:val="002060"/>
        </w:rPr>
        <w:t xml:space="preserve">PERDITA DELLA GARA: </w:t>
      </w:r>
    </w:p>
    <w:p w14:paraId="6507066D" w14:textId="77777777" w:rsidR="00210449" w:rsidRPr="006B1B77" w:rsidRDefault="00210449" w:rsidP="00210449">
      <w:pPr>
        <w:pStyle w:val="diffida"/>
        <w:spacing w:before="80" w:beforeAutospacing="0" w:after="40" w:afterAutospacing="0"/>
        <w:jc w:val="left"/>
        <w:rPr>
          <w:color w:val="002060"/>
        </w:rPr>
      </w:pPr>
      <w:proofErr w:type="gramStart"/>
      <w:r w:rsidRPr="006B1B77">
        <w:rPr>
          <w:color w:val="002060"/>
        </w:rPr>
        <w:t>U.MANDOLESI</w:t>
      </w:r>
      <w:proofErr w:type="gramEnd"/>
      <w:r w:rsidRPr="006B1B77">
        <w:rPr>
          <w:color w:val="002060"/>
        </w:rPr>
        <w:t xml:space="preserve"> CALCIO </w:t>
      </w:r>
      <w:r w:rsidRPr="006B1B77">
        <w:rPr>
          <w:color w:val="002060"/>
        </w:rPr>
        <w:br/>
        <w:t xml:space="preserve">v. delibera. </w:t>
      </w:r>
    </w:p>
    <w:p w14:paraId="598E6142" w14:textId="77777777" w:rsidR="00210449" w:rsidRPr="006B1B77" w:rsidRDefault="00210449" w:rsidP="00210449">
      <w:pPr>
        <w:pStyle w:val="titolo20"/>
        <w:rPr>
          <w:color w:val="002060"/>
        </w:rPr>
      </w:pPr>
      <w:r w:rsidRPr="006B1B77">
        <w:rPr>
          <w:color w:val="002060"/>
        </w:rPr>
        <w:t xml:space="preserve">AMMENDA </w:t>
      </w:r>
    </w:p>
    <w:p w14:paraId="4635FCC3" w14:textId="77777777" w:rsidR="00210449" w:rsidRPr="006B1B77" w:rsidRDefault="00210449" w:rsidP="00210449">
      <w:pPr>
        <w:pStyle w:val="diffida"/>
        <w:spacing w:before="80" w:beforeAutospacing="0" w:after="40" w:afterAutospacing="0"/>
        <w:jc w:val="left"/>
        <w:rPr>
          <w:color w:val="002060"/>
        </w:rPr>
      </w:pPr>
      <w:r w:rsidRPr="006B1B77">
        <w:rPr>
          <w:color w:val="002060"/>
        </w:rPr>
        <w:t xml:space="preserve">Euro 30,00 FUTSAL VIRE GEOSISTEM ASD </w:t>
      </w:r>
      <w:r w:rsidRPr="006B1B77">
        <w:rPr>
          <w:color w:val="002060"/>
        </w:rPr>
        <w:br/>
        <w:t xml:space="preserve">Per aver alcuni propri tifosi invaso il terreno di gioco a fine gara </w:t>
      </w:r>
    </w:p>
    <w:p w14:paraId="202EB23D" w14:textId="77777777" w:rsidR="00210449" w:rsidRPr="006B1B77" w:rsidRDefault="00210449" w:rsidP="00210449">
      <w:pPr>
        <w:pStyle w:val="titolo30"/>
        <w:rPr>
          <w:color w:val="002060"/>
        </w:rPr>
      </w:pPr>
      <w:r w:rsidRPr="006B1B77">
        <w:rPr>
          <w:color w:val="002060"/>
        </w:rPr>
        <w:t xml:space="preserve">ALLENATORI </w:t>
      </w:r>
    </w:p>
    <w:p w14:paraId="3A788921"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1CB6309D" w14:textId="77777777" w:rsidTr="00490F36">
        <w:tc>
          <w:tcPr>
            <w:tcW w:w="2200" w:type="dxa"/>
            <w:tcMar>
              <w:top w:w="20" w:type="dxa"/>
              <w:left w:w="20" w:type="dxa"/>
              <w:bottom w:w="20" w:type="dxa"/>
              <w:right w:w="20" w:type="dxa"/>
            </w:tcMar>
            <w:vAlign w:val="center"/>
            <w:hideMark/>
          </w:tcPr>
          <w:p w14:paraId="3D318EF4" w14:textId="77777777" w:rsidR="00210449" w:rsidRPr="006B1B77" w:rsidRDefault="00210449" w:rsidP="00490F36">
            <w:pPr>
              <w:pStyle w:val="movimento"/>
              <w:rPr>
                <w:color w:val="002060"/>
              </w:rPr>
            </w:pPr>
            <w:r w:rsidRPr="006B1B77">
              <w:rPr>
                <w:color w:val="002060"/>
              </w:rPr>
              <w:t>BELLI DANIELE</w:t>
            </w:r>
          </w:p>
        </w:tc>
        <w:tc>
          <w:tcPr>
            <w:tcW w:w="2200" w:type="dxa"/>
            <w:tcMar>
              <w:top w:w="20" w:type="dxa"/>
              <w:left w:w="20" w:type="dxa"/>
              <w:bottom w:w="20" w:type="dxa"/>
              <w:right w:w="20" w:type="dxa"/>
            </w:tcMar>
            <w:vAlign w:val="center"/>
            <w:hideMark/>
          </w:tcPr>
          <w:p w14:paraId="314609EC" w14:textId="77777777" w:rsidR="00210449" w:rsidRPr="006B1B77" w:rsidRDefault="00210449" w:rsidP="00490F36">
            <w:pPr>
              <w:pStyle w:val="movimento2"/>
              <w:rPr>
                <w:color w:val="002060"/>
              </w:rPr>
            </w:pPr>
            <w:r w:rsidRPr="006B1B77">
              <w:rPr>
                <w:color w:val="002060"/>
              </w:rPr>
              <w:t xml:space="preserve">(CANTINE RIUNITE CSI) </w:t>
            </w:r>
          </w:p>
        </w:tc>
        <w:tc>
          <w:tcPr>
            <w:tcW w:w="800" w:type="dxa"/>
            <w:tcMar>
              <w:top w:w="20" w:type="dxa"/>
              <w:left w:w="20" w:type="dxa"/>
              <w:bottom w:w="20" w:type="dxa"/>
              <w:right w:w="20" w:type="dxa"/>
            </w:tcMar>
            <w:vAlign w:val="center"/>
            <w:hideMark/>
          </w:tcPr>
          <w:p w14:paraId="66F7700F"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D92DAAC"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5DBCF8D" w14:textId="77777777" w:rsidR="00210449" w:rsidRPr="006B1B77" w:rsidRDefault="00210449" w:rsidP="00490F36">
            <w:pPr>
              <w:pStyle w:val="movimento2"/>
              <w:rPr>
                <w:color w:val="002060"/>
              </w:rPr>
            </w:pPr>
            <w:r w:rsidRPr="006B1B77">
              <w:rPr>
                <w:color w:val="002060"/>
              </w:rPr>
              <w:t> </w:t>
            </w:r>
          </w:p>
        </w:tc>
      </w:tr>
    </w:tbl>
    <w:p w14:paraId="1473A917" w14:textId="77777777" w:rsidR="00210449" w:rsidRPr="006B1B77" w:rsidRDefault="00210449" w:rsidP="00210449">
      <w:pPr>
        <w:pStyle w:val="titolo30"/>
        <w:rPr>
          <w:rFonts w:eastAsiaTheme="minorEastAsia"/>
          <w:color w:val="002060"/>
        </w:rPr>
      </w:pPr>
      <w:r w:rsidRPr="006B1B77">
        <w:rPr>
          <w:color w:val="002060"/>
        </w:rPr>
        <w:lastRenderedPageBreak/>
        <w:t xml:space="preserve">CALCIATORI NON ESPULSI </w:t>
      </w:r>
    </w:p>
    <w:p w14:paraId="342A97B8" w14:textId="77777777" w:rsidR="00210449" w:rsidRPr="006B1B77" w:rsidRDefault="00210449" w:rsidP="00210449">
      <w:pPr>
        <w:pStyle w:val="titolo20"/>
        <w:rPr>
          <w:color w:val="002060"/>
        </w:rPr>
      </w:pPr>
      <w:r w:rsidRPr="006B1B77">
        <w:rPr>
          <w:color w:val="002060"/>
        </w:rPr>
        <w:t xml:space="preserve">SQUALIFICA FINO AL 6/11/2024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6361C19C" w14:textId="77777777" w:rsidTr="00490F36">
        <w:tc>
          <w:tcPr>
            <w:tcW w:w="2200" w:type="dxa"/>
            <w:tcMar>
              <w:top w:w="20" w:type="dxa"/>
              <w:left w:w="20" w:type="dxa"/>
              <w:bottom w:w="20" w:type="dxa"/>
              <w:right w:w="20" w:type="dxa"/>
            </w:tcMar>
            <w:vAlign w:val="center"/>
            <w:hideMark/>
          </w:tcPr>
          <w:p w14:paraId="610B48CE" w14:textId="77777777" w:rsidR="00210449" w:rsidRPr="006B1B77" w:rsidRDefault="00210449" w:rsidP="00490F36">
            <w:pPr>
              <w:pStyle w:val="movimento"/>
              <w:rPr>
                <w:color w:val="002060"/>
              </w:rPr>
            </w:pPr>
            <w:r w:rsidRPr="006B1B77">
              <w:rPr>
                <w:color w:val="002060"/>
              </w:rPr>
              <w:t>SANTUCCI FRANCESCO</w:t>
            </w:r>
          </w:p>
        </w:tc>
        <w:tc>
          <w:tcPr>
            <w:tcW w:w="2200" w:type="dxa"/>
            <w:tcMar>
              <w:top w:w="20" w:type="dxa"/>
              <w:left w:w="20" w:type="dxa"/>
              <w:bottom w:w="20" w:type="dxa"/>
              <w:right w:w="20" w:type="dxa"/>
            </w:tcMar>
            <w:vAlign w:val="center"/>
            <w:hideMark/>
          </w:tcPr>
          <w:p w14:paraId="08F4F44F"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U.MANDOLESI</w:t>
            </w:r>
            <w:proofErr w:type="gramEnd"/>
            <w:r w:rsidRPr="006B1B77">
              <w:rPr>
                <w:color w:val="002060"/>
              </w:rPr>
              <w:t xml:space="preserve"> CALCIO) </w:t>
            </w:r>
          </w:p>
        </w:tc>
        <w:tc>
          <w:tcPr>
            <w:tcW w:w="800" w:type="dxa"/>
            <w:tcMar>
              <w:top w:w="20" w:type="dxa"/>
              <w:left w:w="20" w:type="dxa"/>
              <w:bottom w:w="20" w:type="dxa"/>
              <w:right w:w="20" w:type="dxa"/>
            </w:tcMar>
            <w:vAlign w:val="center"/>
            <w:hideMark/>
          </w:tcPr>
          <w:p w14:paraId="384D3CA3"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61C0D10"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D2DDC1A" w14:textId="77777777" w:rsidR="00210449" w:rsidRPr="006B1B77" w:rsidRDefault="00210449" w:rsidP="00490F36">
            <w:pPr>
              <w:pStyle w:val="movimento2"/>
              <w:rPr>
                <w:color w:val="002060"/>
              </w:rPr>
            </w:pPr>
            <w:r w:rsidRPr="006B1B77">
              <w:rPr>
                <w:color w:val="002060"/>
              </w:rPr>
              <w:t> </w:t>
            </w:r>
          </w:p>
        </w:tc>
      </w:tr>
    </w:tbl>
    <w:p w14:paraId="384D7ABA" w14:textId="77777777" w:rsidR="00210449" w:rsidRPr="006B1B77" w:rsidRDefault="00210449" w:rsidP="00210449">
      <w:pPr>
        <w:pStyle w:val="diffida"/>
        <w:spacing w:before="80" w:beforeAutospacing="0" w:after="40" w:afterAutospacing="0"/>
        <w:jc w:val="left"/>
        <w:rPr>
          <w:rFonts w:eastAsiaTheme="minorEastAsia"/>
          <w:color w:val="002060"/>
        </w:rPr>
      </w:pPr>
      <w:r w:rsidRPr="006B1B77">
        <w:rPr>
          <w:color w:val="002060"/>
        </w:rPr>
        <w:t xml:space="preserve">v. delibera. </w:t>
      </w:r>
    </w:p>
    <w:p w14:paraId="0F6A117B" w14:textId="77777777" w:rsidR="00210449" w:rsidRPr="006B1B77" w:rsidRDefault="00210449" w:rsidP="00210449">
      <w:pPr>
        <w:pStyle w:val="titolo20"/>
        <w:rPr>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6829E27D" w14:textId="77777777" w:rsidTr="00490F36">
        <w:tc>
          <w:tcPr>
            <w:tcW w:w="2200" w:type="dxa"/>
            <w:tcMar>
              <w:top w:w="20" w:type="dxa"/>
              <w:left w:w="20" w:type="dxa"/>
              <w:bottom w:w="20" w:type="dxa"/>
              <w:right w:w="20" w:type="dxa"/>
            </w:tcMar>
            <w:vAlign w:val="center"/>
            <w:hideMark/>
          </w:tcPr>
          <w:p w14:paraId="732D6257" w14:textId="77777777" w:rsidR="00210449" w:rsidRPr="006B1B77" w:rsidRDefault="00210449" w:rsidP="00490F36">
            <w:pPr>
              <w:pStyle w:val="movimento"/>
              <w:rPr>
                <w:color w:val="002060"/>
              </w:rPr>
            </w:pPr>
            <w:r w:rsidRPr="006B1B77">
              <w:rPr>
                <w:color w:val="002060"/>
              </w:rPr>
              <w:t>NIASSE SERIGNE FALLOU</w:t>
            </w:r>
          </w:p>
        </w:tc>
        <w:tc>
          <w:tcPr>
            <w:tcW w:w="2200" w:type="dxa"/>
            <w:tcMar>
              <w:top w:w="20" w:type="dxa"/>
              <w:left w:w="20" w:type="dxa"/>
              <w:bottom w:w="20" w:type="dxa"/>
              <w:right w:w="20" w:type="dxa"/>
            </w:tcMar>
            <w:vAlign w:val="center"/>
            <w:hideMark/>
          </w:tcPr>
          <w:p w14:paraId="2F228876" w14:textId="77777777" w:rsidR="00210449" w:rsidRPr="006B1B77" w:rsidRDefault="00210449" w:rsidP="00490F36">
            <w:pPr>
              <w:pStyle w:val="movimento2"/>
              <w:rPr>
                <w:color w:val="002060"/>
              </w:rPr>
            </w:pPr>
            <w:r w:rsidRPr="006B1B77">
              <w:rPr>
                <w:color w:val="002060"/>
              </w:rPr>
              <w:t xml:space="preserve">(BORGOROSSO TOLENTINO) </w:t>
            </w:r>
          </w:p>
        </w:tc>
        <w:tc>
          <w:tcPr>
            <w:tcW w:w="800" w:type="dxa"/>
            <w:tcMar>
              <w:top w:w="20" w:type="dxa"/>
              <w:left w:w="20" w:type="dxa"/>
              <w:bottom w:w="20" w:type="dxa"/>
              <w:right w:w="20" w:type="dxa"/>
            </w:tcMar>
            <w:vAlign w:val="center"/>
            <w:hideMark/>
          </w:tcPr>
          <w:p w14:paraId="5AD9DD3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308C30C" w14:textId="77777777" w:rsidR="00210449" w:rsidRPr="006B1B77" w:rsidRDefault="00210449" w:rsidP="00490F36">
            <w:pPr>
              <w:pStyle w:val="movimento"/>
              <w:rPr>
                <w:color w:val="002060"/>
              </w:rPr>
            </w:pPr>
            <w:r w:rsidRPr="006B1B77">
              <w:rPr>
                <w:color w:val="002060"/>
              </w:rPr>
              <w:t>DUI GIOVANNI</w:t>
            </w:r>
          </w:p>
        </w:tc>
        <w:tc>
          <w:tcPr>
            <w:tcW w:w="2200" w:type="dxa"/>
            <w:tcMar>
              <w:top w:w="20" w:type="dxa"/>
              <w:left w:w="20" w:type="dxa"/>
              <w:bottom w:w="20" w:type="dxa"/>
              <w:right w:w="20" w:type="dxa"/>
            </w:tcMar>
            <w:vAlign w:val="center"/>
            <w:hideMark/>
          </w:tcPr>
          <w:p w14:paraId="322FA06A" w14:textId="77777777" w:rsidR="00210449" w:rsidRPr="006B1B77" w:rsidRDefault="00210449" w:rsidP="00490F36">
            <w:pPr>
              <w:pStyle w:val="movimento2"/>
              <w:rPr>
                <w:color w:val="002060"/>
              </w:rPr>
            </w:pPr>
            <w:r w:rsidRPr="006B1B77">
              <w:rPr>
                <w:color w:val="002060"/>
              </w:rPr>
              <w:t xml:space="preserve">(CSI GAUDIO) </w:t>
            </w:r>
          </w:p>
        </w:tc>
      </w:tr>
      <w:tr w:rsidR="00210449" w:rsidRPr="006B1B77" w14:paraId="0A641D42" w14:textId="77777777" w:rsidTr="00490F36">
        <w:tc>
          <w:tcPr>
            <w:tcW w:w="2200" w:type="dxa"/>
            <w:tcMar>
              <w:top w:w="20" w:type="dxa"/>
              <w:left w:w="20" w:type="dxa"/>
              <w:bottom w:w="20" w:type="dxa"/>
              <w:right w:w="20" w:type="dxa"/>
            </w:tcMar>
            <w:vAlign w:val="center"/>
            <w:hideMark/>
          </w:tcPr>
          <w:p w14:paraId="29E2C967" w14:textId="77777777" w:rsidR="00210449" w:rsidRPr="006B1B77" w:rsidRDefault="00210449" w:rsidP="00490F36">
            <w:pPr>
              <w:pStyle w:val="movimento"/>
              <w:rPr>
                <w:color w:val="002060"/>
              </w:rPr>
            </w:pPr>
            <w:r w:rsidRPr="006B1B77">
              <w:rPr>
                <w:color w:val="002060"/>
              </w:rPr>
              <w:t>IPPOLITI SIMONE</w:t>
            </w:r>
          </w:p>
        </w:tc>
        <w:tc>
          <w:tcPr>
            <w:tcW w:w="2200" w:type="dxa"/>
            <w:tcMar>
              <w:top w:w="20" w:type="dxa"/>
              <w:left w:w="20" w:type="dxa"/>
              <w:bottom w:w="20" w:type="dxa"/>
              <w:right w:w="20" w:type="dxa"/>
            </w:tcMar>
            <w:vAlign w:val="center"/>
            <w:hideMark/>
          </w:tcPr>
          <w:p w14:paraId="7C552EC9" w14:textId="77777777" w:rsidR="00210449" w:rsidRPr="006B1B77" w:rsidRDefault="00210449" w:rsidP="00490F36">
            <w:pPr>
              <w:pStyle w:val="movimento2"/>
              <w:rPr>
                <w:color w:val="002060"/>
              </w:rPr>
            </w:pPr>
            <w:r w:rsidRPr="006B1B77">
              <w:rPr>
                <w:color w:val="002060"/>
              </w:rPr>
              <w:t xml:space="preserve">(FUTSAL VIRE GEOSISTEM ASD) </w:t>
            </w:r>
          </w:p>
        </w:tc>
        <w:tc>
          <w:tcPr>
            <w:tcW w:w="800" w:type="dxa"/>
            <w:tcMar>
              <w:top w:w="20" w:type="dxa"/>
              <w:left w:w="20" w:type="dxa"/>
              <w:bottom w:w="20" w:type="dxa"/>
              <w:right w:w="20" w:type="dxa"/>
            </w:tcMar>
            <w:vAlign w:val="center"/>
            <w:hideMark/>
          </w:tcPr>
          <w:p w14:paraId="6AF0C1F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14DFEC4" w14:textId="77777777" w:rsidR="00210449" w:rsidRPr="006B1B77" w:rsidRDefault="00210449" w:rsidP="00490F36">
            <w:pPr>
              <w:pStyle w:val="movimento"/>
              <w:rPr>
                <w:color w:val="002060"/>
              </w:rPr>
            </w:pPr>
            <w:r w:rsidRPr="006B1B77">
              <w:rPr>
                <w:color w:val="002060"/>
              </w:rPr>
              <w:t>MEMA MARIS</w:t>
            </w:r>
          </w:p>
        </w:tc>
        <w:tc>
          <w:tcPr>
            <w:tcW w:w="2200" w:type="dxa"/>
            <w:tcMar>
              <w:top w:w="20" w:type="dxa"/>
              <w:left w:w="20" w:type="dxa"/>
              <w:bottom w:w="20" w:type="dxa"/>
              <w:right w:w="20" w:type="dxa"/>
            </w:tcMar>
            <w:vAlign w:val="center"/>
            <w:hideMark/>
          </w:tcPr>
          <w:p w14:paraId="18337D8C" w14:textId="77777777" w:rsidR="00210449" w:rsidRPr="006B1B77" w:rsidRDefault="00210449" w:rsidP="00490F36">
            <w:pPr>
              <w:pStyle w:val="movimento2"/>
              <w:rPr>
                <w:color w:val="002060"/>
              </w:rPr>
            </w:pPr>
            <w:r w:rsidRPr="006B1B77">
              <w:rPr>
                <w:color w:val="002060"/>
              </w:rPr>
              <w:t>(</w:t>
            </w:r>
            <w:proofErr w:type="gramStart"/>
            <w:r w:rsidRPr="006B1B77">
              <w:rPr>
                <w:color w:val="002060"/>
              </w:rPr>
              <w:t>U.MANDOLESI</w:t>
            </w:r>
            <w:proofErr w:type="gramEnd"/>
            <w:r w:rsidRPr="006B1B77">
              <w:rPr>
                <w:color w:val="002060"/>
              </w:rPr>
              <w:t xml:space="preserve"> CALCIO) </w:t>
            </w:r>
          </w:p>
        </w:tc>
      </w:tr>
    </w:tbl>
    <w:p w14:paraId="3DC325B3" w14:textId="77777777" w:rsidR="00210449" w:rsidRDefault="00210449" w:rsidP="00210449">
      <w:pPr>
        <w:pStyle w:val="breakline"/>
        <w:rPr>
          <w:color w:val="002060"/>
        </w:rPr>
      </w:pPr>
    </w:p>
    <w:p w14:paraId="028A0AC4" w14:textId="77777777" w:rsidR="00210449" w:rsidRPr="00783D73" w:rsidRDefault="00210449" w:rsidP="0021044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4CBA04D" w14:textId="77777777" w:rsidR="00210449" w:rsidRPr="00783D73" w:rsidRDefault="00210449" w:rsidP="0021044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12D16C11" w14:textId="77777777" w:rsidR="00210449" w:rsidRPr="006B1B77" w:rsidRDefault="00210449" w:rsidP="00210449">
      <w:pPr>
        <w:pStyle w:val="breakline"/>
        <w:rPr>
          <w:rFonts w:eastAsiaTheme="minorEastAsia"/>
          <w:color w:val="002060"/>
        </w:rPr>
      </w:pPr>
    </w:p>
    <w:p w14:paraId="072B743A" w14:textId="77777777" w:rsidR="00210449" w:rsidRPr="006B1B77" w:rsidRDefault="00210449" w:rsidP="00210449">
      <w:pPr>
        <w:pStyle w:val="titoloprinc0"/>
        <w:rPr>
          <w:color w:val="002060"/>
        </w:rPr>
      </w:pPr>
      <w:r w:rsidRPr="006B1B77">
        <w:rPr>
          <w:color w:val="002060"/>
        </w:rPr>
        <w:t>CLASSIFICA</w:t>
      </w:r>
    </w:p>
    <w:p w14:paraId="2916982C" w14:textId="77777777" w:rsidR="00210449" w:rsidRPr="006B1B77" w:rsidRDefault="00210449" w:rsidP="00210449">
      <w:pPr>
        <w:pStyle w:val="breakline"/>
        <w:rPr>
          <w:color w:val="002060"/>
        </w:rPr>
      </w:pPr>
    </w:p>
    <w:p w14:paraId="62D88991" w14:textId="77777777" w:rsidR="00210449" w:rsidRPr="006B1B77" w:rsidRDefault="00210449" w:rsidP="00210449">
      <w:pPr>
        <w:pStyle w:val="breakline"/>
        <w:rPr>
          <w:color w:val="002060"/>
        </w:rPr>
      </w:pPr>
    </w:p>
    <w:p w14:paraId="28225D00"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24B80DFE"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69893"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8157F"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D77AA"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47604"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07FAC"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ECC03"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589D2"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52B5C"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D3BBE"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9C143" w14:textId="77777777" w:rsidR="00210449" w:rsidRPr="006B1B77" w:rsidRDefault="00210449" w:rsidP="00490F36">
            <w:pPr>
              <w:pStyle w:val="headertabella0"/>
              <w:rPr>
                <w:color w:val="002060"/>
              </w:rPr>
            </w:pPr>
            <w:r w:rsidRPr="006B1B77">
              <w:rPr>
                <w:color w:val="002060"/>
              </w:rPr>
              <w:t>PE</w:t>
            </w:r>
          </w:p>
        </w:tc>
      </w:tr>
      <w:tr w:rsidR="00210449" w:rsidRPr="006B1B77" w14:paraId="6F22472C"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FD9D45" w14:textId="77777777" w:rsidR="00210449" w:rsidRPr="006B1B77" w:rsidRDefault="00210449" w:rsidP="00490F36">
            <w:pPr>
              <w:pStyle w:val="rowtabella0"/>
              <w:rPr>
                <w:color w:val="002060"/>
              </w:rPr>
            </w:pPr>
            <w:r w:rsidRPr="006B1B7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72B4B"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C42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A36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8657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4A0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4A3C" w14:textId="77777777" w:rsidR="00210449" w:rsidRPr="006B1B77" w:rsidRDefault="00210449" w:rsidP="00490F36">
            <w:pPr>
              <w:pStyle w:val="rowtabella0"/>
              <w:jc w:val="center"/>
              <w:rPr>
                <w:color w:val="002060"/>
              </w:rPr>
            </w:pPr>
            <w:r w:rsidRPr="006B1B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A928"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1057"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A4E8" w14:textId="77777777" w:rsidR="00210449" w:rsidRPr="006B1B77" w:rsidRDefault="00210449" w:rsidP="00490F36">
            <w:pPr>
              <w:pStyle w:val="rowtabella0"/>
              <w:jc w:val="center"/>
              <w:rPr>
                <w:color w:val="002060"/>
              </w:rPr>
            </w:pPr>
            <w:r w:rsidRPr="006B1B77">
              <w:rPr>
                <w:color w:val="002060"/>
              </w:rPr>
              <w:t>0</w:t>
            </w:r>
          </w:p>
        </w:tc>
      </w:tr>
      <w:tr w:rsidR="00210449" w:rsidRPr="006B1B77" w14:paraId="3CA0BD76"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15C99" w14:textId="77777777" w:rsidR="00210449" w:rsidRPr="006B1B77" w:rsidRDefault="00210449" w:rsidP="00490F36">
            <w:pPr>
              <w:pStyle w:val="rowtabella0"/>
              <w:rPr>
                <w:color w:val="002060"/>
              </w:rPr>
            </w:pPr>
            <w:r w:rsidRPr="006B1B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059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4570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C839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E09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E00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ED40" w14:textId="77777777" w:rsidR="00210449" w:rsidRPr="006B1B77" w:rsidRDefault="00210449" w:rsidP="00490F36">
            <w:pPr>
              <w:pStyle w:val="rowtabella0"/>
              <w:jc w:val="center"/>
              <w:rPr>
                <w:color w:val="002060"/>
              </w:rPr>
            </w:pPr>
            <w:r w:rsidRPr="006B1B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6F45"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5454" w14:textId="77777777" w:rsidR="00210449" w:rsidRPr="006B1B77" w:rsidRDefault="00210449" w:rsidP="00490F36">
            <w:pPr>
              <w:pStyle w:val="rowtabella0"/>
              <w:jc w:val="center"/>
              <w:rPr>
                <w:color w:val="002060"/>
              </w:rPr>
            </w:pPr>
            <w:r w:rsidRPr="006B1B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EDF13" w14:textId="77777777" w:rsidR="00210449" w:rsidRPr="006B1B77" w:rsidRDefault="00210449" w:rsidP="00490F36">
            <w:pPr>
              <w:pStyle w:val="rowtabella0"/>
              <w:jc w:val="center"/>
              <w:rPr>
                <w:color w:val="002060"/>
              </w:rPr>
            </w:pPr>
            <w:r w:rsidRPr="006B1B77">
              <w:rPr>
                <w:color w:val="002060"/>
              </w:rPr>
              <w:t>0</w:t>
            </w:r>
          </w:p>
        </w:tc>
      </w:tr>
      <w:tr w:rsidR="00210449" w:rsidRPr="006B1B77" w14:paraId="0961C76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11E85" w14:textId="77777777" w:rsidR="00210449" w:rsidRPr="006B1B77" w:rsidRDefault="00210449" w:rsidP="00490F36">
            <w:pPr>
              <w:pStyle w:val="rowtabella0"/>
              <w:rPr>
                <w:color w:val="002060"/>
              </w:rPr>
            </w:pPr>
            <w:r w:rsidRPr="006B1B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DF89"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512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D27F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2BE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5DA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B4DE6" w14:textId="77777777" w:rsidR="00210449" w:rsidRPr="006B1B77" w:rsidRDefault="00210449" w:rsidP="00490F36">
            <w:pPr>
              <w:pStyle w:val="rowtabella0"/>
              <w:jc w:val="center"/>
              <w:rPr>
                <w:color w:val="002060"/>
              </w:rPr>
            </w:pPr>
            <w:r w:rsidRPr="006B1B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5628"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220F"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7802" w14:textId="77777777" w:rsidR="00210449" w:rsidRPr="006B1B77" w:rsidRDefault="00210449" w:rsidP="00490F36">
            <w:pPr>
              <w:pStyle w:val="rowtabella0"/>
              <w:jc w:val="center"/>
              <w:rPr>
                <w:color w:val="002060"/>
              </w:rPr>
            </w:pPr>
            <w:r w:rsidRPr="006B1B77">
              <w:rPr>
                <w:color w:val="002060"/>
              </w:rPr>
              <w:t>0</w:t>
            </w:r>
          </w:p>
        </w:tc>
      </w:tr>
      <w:tr w:rsidR="00210449" w:rsidRPr="006B1B77" w14:paraId="14CA0CC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BC317" w14:textId="77777777" w:rsidR="00210449" w:rsidRPr="006B1B77" w:rsidRDefault="00210449" w:rsidP="00490F36">
            <w:pPr>
              <w:pStyle w:val="rowtabella0"/>
              <w:rPr>
                <w:color w:val="002060"/>
                <w:lang w:val="es-ES"/>
              </w:rPr>
            </w:pPr>
            <w:r w:rsidRPr="006B1B7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08D2"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345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07F9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B43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06A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433A"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E1C2"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B993"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1E08" w14:textId="77777777" w:rsidR="00210449" w:rsidRPr="006B1B77" w:rsidRDefault="00210449" w:rsidP="00490F36">
            <w:pPr>
              <w:pStyle w:val="rowtabella0"/>
              <w:jc w:val="center"/>
              <w:rPr>
                <w:color w:val="002060"/>
              </w:rPr>
            </w:pPr>
            <w:r w:rsidRPr="006B1B77">
              <w:rPr>
                <w:color w:val="002060"/>
              </w:rPr>
              <w:t>0</w:t>
            </w:r>
          </w:p>
        </w:tc>
      </w:tr>
      <w:tr w:rsidR="00210449" w:rsidRPr="006B1B77" w14:paraId="6A0B61F4"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7CE2F" w14:textId="77777777" w:rsidR="00210449" w:rsidRPr="006B1B77" w:rsidRDefault="00210449" w:rsidP="00490F36">
            <w:pPr>
              <w:pStyle w:val="rowtabella0"/>
              <w:rPr>
                <w:color w:val="002060"/>
              </w:rPr>
            </w:pPr>
            <w:r w:rsidRPr="006B1B7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AFE7"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E7B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42AC"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4A45E"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2629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4C44"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7C48"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BD1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A4AD" w14:textId="77777777" w:rsidR="00210449" w:rsidRPr="006B1B77" w:rsidRDefault="00210449" w:rsidP="00490F36">
            <w:pPr>
              <w:pStyle w:val="rowtabella0"/>
              <w:jc w:val="center"/>
              <w:rPr>
                <w:color w:val="002060"/>
              </w:rPr>
            </w:pPr>
            <w:r w:rsidRPr="006B1B77">
              <w:rPr>
                <w:color w:val="002060"/>
              </w:rPr>
              <w:t>0</w:t>
            </w:r>
          </w:p>
        </w:tc>
      </w:tr>
      <w:tr w:rsidR="00210449" w:rsidRPr="006B1B77" w14:paraId="1BE9517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9B710" w14:textId="77777777" w:rsidR="00210449" w:rsidRPr="006B1B77" w:rsidRDefault="00210449" w:rsidP="00490F36">
            <w:pPr>
              <w:pStyle w:val="rowtabella0"/>
              <w:rPr>
                <w:color w:val="002060"/>
              </w:rPr>
            </w:pPr>
            <w:r w:rsidRPr="006B1B7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D074"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E4B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C32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83D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B27E"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5342"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C965"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E6E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1DFE" w14:textId="77777777" w:rsidR="00210449" w:rsidRPr="006B1B77" w:rsidRDefault="00210449" w:rsidP="00490F36">
            <w:pPr>
              <w:pStyle w:val="rowtabella0"/>
              <w:jc w:val="center"/>
              <w:rPr>
                <w:color w:val="002060"/>
              </w:rPr>
            </w:pPr>
            <w:r w:rsidRPr="006B1B77">
              <w:rPr>
                <w:color w:val="002060"/>
              </w:rPr>
              <w:t>0</w:t>
            </w:r>
          </w:p>
        </w:tc>
      </w:tr>
      <w:tr w:rsidR="00210449" w:rsidRPr="006B1B77" w14:paraId="7C1FEE16"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74B46" w14:textId="77777777" w:rsidR="00210449" w:rsidRPr="006B1B77" w:rsidRDefault="00210449" w:rsidP="00490F36">
            <w:pPr>
              <w:pStyle w:val="rowtabella0"/>
              <w:rPr>
                <w:color w:val="002060"/>
              </w:rPr>
            </w:pPr>
            <w:r w:rsidRPr="006B1B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F9EBD"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782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37B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79D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D0B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4750" w14:textId="77777777" w:rsidR="00210449" w:rsidRPr="006B1B77" w:rsidRDefault="00210449" w:rsidP="00490F36">
            <w:pPr>
              <w:pStyle w:val="rowtabella0"/>
              <w:jc w:val="center"/>
              <w:rPr>
                <w:color w:val="002060"/>
              </w:rPr>
            </w:pPr>
            <w:r w:rsidRPr="006B1B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9670" w14:textId="77777777" w:rsidR="00210449" w:rsidRPr="006B1B77" w:rsidRDefault="00210449" w:rsidP="00490F36">
            <w:pPr>
              <w:pStyle w:val="rowtabella0"/>
              <w:jc w:val="center"/>
              <w:rPr>
                <w:color w:val="002060"/>
              </w:rPr>
            </w:pPr>
            <w:r w:rsidRPr="006B1B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2060"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ECF9" w14:textId="77777777" w:rsidR="00210449" w:rsidRPr="006B1B77" w:rsidRDefault="00210449" w:rsidP="00490F36">
            <w:pPr>
              <w:pStyle w:val="rowtabella0"/>
              <w:jc w:val="center"/>
              <w:rPr>
                <w:color w:val="002060"/>
              </w:rPr>
            </w:pPr>
            <w:r w:rsidRPr="006B1B77">
              <w:rPr>
                <w:color w:val="002060"/>
              </w:rPr>
              <w:t>0</w:t>
            </w:r>
          </w:p>
        </w:tc>
      </w:tr>
      <w:tr w:rsidR="00210449" w:rsidRPr="006B1B77" w14:paraId="1DC9350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DB5D4" w14:textId="77777777" w:rsidR="00210449" w:rsidRPr="006B1B77" w:rsidRDefault="00210449" w:rsidP="00490F36">
            <w:pPr>
              <w:pStyle w:val="rowtabella0"/>
              <w:rPr>
                <w:color w:val="002060"/>
              </w:rPr>
            </w:pPr>
            <w:r w:rsidRPr="006B1B7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7F52"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6FF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18D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11C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BE8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7307"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AFC7" w14:textId="77777777" w:rsidR="00210449" w:rsidRPr="006B1B77" w:rsidRDefault="00210449" w:rsidP="00490F36">
            <w:pPr>
              <w:pStyle w:val="rowtabella0"/>
              <w:jc w:val="center"/>
              <w:rPr>
                <w:color w:val="002060"/>
              </w:rPr>
            </w:pPr>
            <w:r w:rsidRPr="006B1B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85623"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4553" w14:textId="77777777" w:rsidR="00210449" w:rsidRPr="006B1B77" w:rsidRDefault="00210449" w:rsidP="00490F36">
            <w:pPr>
              <w:pStyle w:val="rowtabella0"/>
              <w:jc w:val="center"/>
              <w:rPr>
                <w:color w:val="002060"/>
              </w:rPr>
            </w:pPr>
            <w:r w:rsidRPr="006B1B77">
              <w:rPr>
                <w:color w:val="002060"/>
              </w:rPr>
              <w:t>0</w:t>
            </w:r>
          </w:p>
        </w:tc>
      </w:tr>
      <w:tr w:rsidR="00210449" w:rsidRPr="006B1B77" w14:paraId="38095E3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33584" w14:textId="77777777" w:rsidR="00210449" w:rsidRPr="006B1B77" w:rsidRDefault="00210449" w:rsidP="00490F36">
            <w:pPr>
              <w:pStyle w:val="rowtabella0"/>
              <w:rPr>
                <w:color w:val="002060"/>
              </w:rPr>
            </w:pPr>
            <w:r w:rsidRPr="006B1B7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E4B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140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3E6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66D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030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CA81"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A216" w14:textId="77777777" w:rsidR="00210449" w:rsidRPr="006B1B77" w:rsidRDefault="00210449" w:rsidP="00490F36">
            <w:pPr>
              <w:pStyle w:val="rowtabella0"/>
              <w:jc w:val="center"/>
              <w:rPr>
                <w:color w:val="002060"/>
              </w:rPr>
            </w:pPr>
            <w:r w:rsidRPr="006B1B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FD0E"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04D6" w14:textId="77777777" w:rsidR="00210449" w:rsidRPr="006B1B77" w:rsidRDefault="00210449" w:rsidP="00490F36">
            <w:pPr>
              <w:pStyle w:val="rowtabella0"/>
              <w:jc w:val="center"/>
              <w:rPr>
                <w:color w:val="002060"/>
              </w:rPr>
            </w:pPr>
            <w:r w:rsidRPr="006B1B77">
              <w:rPr>
                <w:color w:val="002060"/>
              </w:rPr>
              <w:t>0</w:t>
            </w:r>
          </w:p>
        </w:tc>
      </w:tr>
      <w:tr w:rsidR="00210449" w:rsidRPr="006B1B77" w14:paraId="0792CB96"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70EB21" w14:textId="77777777" w:rsidR="00210449" w:rsidRPr="006B1B77" w:rsidRDefault="00210449" w:rsidP="00490F36">
            <w:pPr>
              <w:pStyle w:val="rowtabella0"/>
              <w:rPr>
                <w:color w:val="002060"/>
              </w:rPr>
            </w:pPr>
            <w:r w:rsidRPr="006B1B7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27D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DDD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25B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29A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EB0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D703"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70EC" w14:textId="77777777" w:rsidR="00210449" w:rsidRPr="006B1B77" w:rsidRDefault="00210449" w:rsidP="00490F36">
            <w:pPr>
              <w:pStyle w:val="rowtabella0"/>
              <w:jc w:val="center"/>
              <w:rPr>
                <w:color w:val="002060"/>
              </w:rPr>
            </w:pPr>
            <w:r w:rsidRPr="006B1B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D79E" w14:textId="77777777" w:rsidR="00210449" w:rsidRPr="006B1B77" w:rsidRDefault="00210449" w:rsidP="00490F36">
            <w:pPr>
              <w:pStyle w:val="rowtabella0"/>
              <w:jc w:val="center"/>
              <w:rPr>
                <w:color w:val="002060"/>
              </w:rPr>
            </w:pPr>
            <w:r w:rsidRPr="006B1B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7FA0" w14:textId="77777777" w:rsidR="00210449" w:rsidRPr="006B1B77" w:rsidRDefault="00210449" w:rsidP="00490F36">
            <w:pPr>
              <w:pStyle w:val="rowtabella0"/>
              <w:jc w:val="center"/>
              <w:rPr>
                <w:color w:val="002060"/>
              </w:rPr>
            </w:pPr>
            <w:r w:rsidRPr="006B1B77">
              <w:rPr>
                <w:color w:val="002060"/>
              </w:rPr>
              <w:t>0</w:t>
            </w:r>
          </w:p>
        </w:tc>
      </w:tr>
    </w:tbl>
    <w:p w14:paraId="2598DE49" w14:textId="77777777" w:rsidR="00210449" w:rsidRPr="006B1B77" w:rsidRDefault="00210449" w:rsidP="00210449">
      <w:pPr>
        <w:pStyle w:val="breakline"/>
        <w:rPr>
          <w:rFonts w:eastAsiaTheme="minorEastAsia"/>
          <w:color w:val="002060"/>
        </w:rPr>
      </w:pPr>
    </w:p>
    <w:p w14:paraId="7494511C" w14:textId="77777777" w:rsidR="00210449" w:rsidRPr="006B1B77" w:rsidRDefault="00210449" w:rsidP="00210449">
      <w:pPr>
        <w:pStyle w:val="breakline"/>
        <w:rPr>
          <w:color w:val="002060"/>
        </w:rPr>
      </w:pPr>
    </w:p>
    <w:p w14:paraId="78F8A105" w14:textId="77777777" w:rsidR="00210449" w:rsidRPr="006B1B77" w:rsidRDefault="00210449" w:rsidP="00210449">
      <w:pPr>
        <w:pStyle w:val="sottotitolocampionato10"/>
        <w:rPr>
          <w:color w:val="002060"/>
        </w:rPr>
      </w:pPr>
      <w:r w:rsidRPr="006B1B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5B97A7A2"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634C6"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388CB"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386C7"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62829"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F5249"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49D7E"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AB34E"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D8A95"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A4867"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85BD4" w14:textId="77777777" w:rsidR="00210449" w:rsidRPr="006B1B77" w:rsidRDefault="00210449" w:rsidP="00490F36">
            <w:pPr>
              <w:pStyle w:val="headertabella0"/>
              <w:rPr>
                <w:color w:val="002060"/>
              </w:rPr>
            </w:pPr>
            <w:r w:rsidRPr="006B1B77">
              <w:rPr>
                <w:color w:val="002060"/>
              </w:rPr>
              <w:t>PE</w:t>
            </w:r>
          </w:p>
        </w:tc>
      </w:tr>
      <w:tr w:rsidR="00210449" w:rsidRPr="006B1B77" w14:paraId="56F01498"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06E6F6" w14:textId="77777777" w:rsidR="00210449" w:rsidRPr="006B1B77" w:rsidRDefault="00210449" w:rsidP="00490F36">
            <w:pPr>
              <w:pStyle w:val="rowtabella0"/>
              <w:rPr>
                <w:color w:val="002060"/>
              </w:rPr>
            </w:pPr>
            <w:r w:rsidRPr="006B1B7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67E5"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B80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87F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EB6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0FB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44F4" w14:textId="77777777" w:rsidR="00210449" w:rsidRPr="006B1B77" w:rsidRDefault="00210449" w:rsidP="00490F36">
            <w:pPr>
              <w:pStyle w:val="rowtabella0"/>
              <w:jc w:val="center"/>
              <w:rPr>
                <w:color w:val="002060"/>
              </w:rPr>
            </w:pPr>
            <w:r w:rsidRPr="006B1B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5394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4380F" w14:textId="77777777" w:rsidR="00210449" w:rsidRPr="006B1B77" w:rsidRDefault="00210449" w:rsidP="00490F36">
            <w:pPr>
              <w:pStyle w:val="rowtabella0"/>
              <w:jc w:val="center"/>
              <w:rPr>
                <w:color w:val="002060"/>
              </w:rPr>
            </w:pPr>
            <w:r w:rsidRPr="006B1B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5F4D" w14:textId="77777777" w:rsidR="00210449" w:rsidRPr="006B1B77" w:rsidRDefault="00210449" w:rsidP="00490F36">
            <w:pPr>
              <w:pStyle w:val="rowtabella0"/>
              <w:jc w:val="center"/>
              <w:rPr>
                <w:color w:val="002060"/>
              </w:rPr>
            </w:pPr>
            <w:r w:rsidRPr="006B1B77">
              <w:rPr>
                <w:color w:val="002060"/>
              </w:rPr>
              <w:t>0</w:t>
            </w:r>
          </w:p>
        </w:tc>
      </w:tr>
      <w:tr w:rsidR="00210449" w:rsidRPr="006B1B77" w14:paraId="2FB4264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2DC5E" w14:textId="77777777" w:rsidR="00210449" w:rsidRPr="006B1B77" w:rsidRDefault="00210449" w:rsidP="00490F36">
            <w:pPr>
              <w:pStyle w:val="rowtabella0"/>
              <w:rPr>
                <w:color w:val="002060"/>
              </w:rPr>
            </w:pPr>
            <w:r w:rsidRPr="006B1B7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D120"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7D5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155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C22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B6B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84CB"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3D8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5A50"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6DDA" w14:textId="77777777" w:rsidR="00210449" w:rsidRPr="006B1B77" w:rsidRDefault="00210449" w:rsidP="00490F36">
            <w:pPr>
              <w:pStyle w:val="rowtabella0"/>
              <w:jc w:val="center"/>
              <w:rPr>
                <w:color w:val="002060"/>
              </w:rPr>
            </w:pPr>
            <w:r w:rsidRPr="006B1B77">
              <w:rPr>
                <w:color w:val="002060"/>
              </w:rPr>
              <w:t>0</w:t>
            </w:r>
          </w:p>
        </w:tc>
      </w:tr>
      <w:tr w:rsidR="00210449" w:rsidRPr="006B1B77" w14:paraId="181EB19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D42B8" w14:textId="77777777" w:rsidR="00210449" w:rsidRPr="006B1B77" w:rsidRDefault="00210449" w:rsidP="00490F36">
            <w:pPr>
              <w:pStyle w:val="rowtabella0"/>
              <w:rPr>
                <w:color w:val="002060"/>
              </w:rPr>
            </w:pPr>
            <w:r w:rsidRPr="006B1B7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46EA"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5015"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FDA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1F0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D81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C431" w14:textId="77777777" w:rsidR="00210449" w:rsidRPr="006B1B77" w:rsidRDefault="00210449" w:rsidP="00490F36">
            <w:pPr>
              <w:pStyle w:val="rowtabella0"/>
              <w:jc w:val="center"/>
              <w:rPr>
                <w:color w:val="002060"/>
              </w:rPr>
            </w:pPr>
            <w:r w:rsidRPr="006B1B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39F4"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41A6"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4863" w14:textId="77777777" w:rsidR="00210449" w:rsidRPr="006B1B77" w:rsidRDefault="00210449" w:rsidP="00490F36">
            <w:pPr>
              <w:pStyle w:val="rowtabella0"/>
              <w:jc w:val="center"/>
              <w:rPr>
                <w:color w:val="002060"/>
              </w:rPr>
            </w:pPr>
            <w:r w:rsidRPr="006B1B77">
              <w:rPr>
                <w:color w:val="002060"/>
              </w:rPr>
              <w:t>0</w:t>
            </w:r>
          </w:p>
        </w:tc>
      </w:tr>
      <w:tr w:rsidR="00210449" w:rsidRPr="006B1B77" w14:paraId="10A8D41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FCD76" w14:textId="77777777" w:rsidR="00210449" w:rsidRPr="006B1B77" w:rsidRDefault="00210449" w:rsidP="00490F36">
            <w:pPr>
              <w:pStyle w:val="rowtabella0"/>
              <w:rPr>
                <w:color w:val="002060"/>
              </w:rPr>
            </w:pPr>
            <w:r w:rsidRPr="006B1B7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1F60"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9B4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319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265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FCC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CBE4"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8C2FE"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69F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B41F" w14:textId="77777777" w:rsidR="00210449" w:rsidRPr="006B1B77" w:rsidRDefault="00210449" w:rsidP="00490F36">
            <w:pPr>
              <w:pStyle w:val="rowtabella0"/>
              <w:jc w:val="center"/>
              <w:rPr>
                <w:color w:val="002060"/>
              </w:rPr>
            </w:pPr>
            <w:r w:rsidRPr="006B1B77">
              <w:rPr>
                <w:color w:val="002060"/>
              </w:rPr>
              <w:t>0</w:t>
            </w:r>
          </w:p>
        </w:tc>
      </w:tr>
      <w:tr w:rsidR="00210449" w:rsidRPr="006B1B77" w14:paraId="149F0CC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E47FC" w14:textId="77777777" w:rsidR="00210449" w:rsidRPr="006B1B77" w:rsidRDefault="00210449" w:rsidP="00490F36">
            <w:pPr>
              <w:pStyle w:val="rowtabella0"/>
              <w:rPr>
                <w:color w:val="002060"/>
              </w:rPr>
            </w:pPr>
            <w:r w:rsidRPr="006B1B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5427"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528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EB2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06D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16C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25CF"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5069"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C0A8"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2D842" w14:textId="77777777" w:rsidR="00210449" w:rsidRPr="006B1B77" w:rsidRDefault="00210449" w:rsidP="00490F36">
            <w:pPr>
              <w:pStyle w:val="rowtabella0"/>
              <w:jc w:val="center"/>
              <w:rPr>
                <w:color w:val="002060"/>
              </w:rPr>
            </w:pPr>
            <w:r w:rsidRPr="006B1B77">
              <w:rPr>
                <w:color w:val="002060"/>
              </w:rPr>
              <w:t>0</w:t>
            </w:r>
          </w:p>
        </w:tc>
      </w:tr>
      <w:tr w:rsidR="00210449" w:rsidRPr="006B1B77" w14:paraId="3F25FBB2"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92B78" w14:textId="77777777" w:rsidR="00210449" w:rsidRPr="006B1B77" w:rsidRDefault="00210449" w:rsidP="00490F36">
            <w:pPr>
              <w:pStyle w:val="rowtabella0"/>
              <w:rPr>
                <w:color w:val="002060"/>
              </w:rPr>
            </w:pPr>
            <w:r w:rsidRPr="006B1B7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6EE3"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E191"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4F1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0AC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C504"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ECB0"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0BA9"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FF34"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3931" w14:textId="77777777" w:rsidR="00210449" w:rsidRPr="006B1B77" w:rsidRDefault="00210449" w:rsidP="00490F36">
            <w:pPr>
              <w:pStyle w:val="rowtabella0"/>
              <w:jc w:val="center"/>
              <w:rPr>
                <w:color w:val="002060"/>
              </w:rPr>
            </w:pPr>
            <w:r w:rsidRPr="006B1B77">
              <w:rPr>
                <w:color w:val="002060"/>
              </w:rPr>
              <w:t>0</w:t>
            </w:r>
          </w:p>
        </w:tc>
      </w:tr>
      <w:tr w:rsidR="00210449" w:rsidRPr="006B1B77" w14:paraId="36E5973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5AEE9" w14:textId="77777777" w:rsidR="00210449" w:rsidRPr="006B1B77" w:rsidRDefault="00210449" w:rsidP="00490F36">
            <w:pPr>
              <w:pStyle w:val="rowtabella0"/>
              <w:rPr>
                <w:color w:val="002060"/>
              </w:rPr>
            </w:pPr>
            <w:r w:rsidRPr="006B1B7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F2EB"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AE5C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DFD47"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A5B8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B9A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8441"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6EC1"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0C45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42D3" w14:textId="77777777" w:rsidR="00210449" w:rsidRPr="006B1B77" w:rsidRDefault="00210449" w:rsidP="00490F36">
            <w:pPr>
              <w:pStyle w:val="rowtabella0"/>
              <w:jc w:val="center"/>
              <w:rPr>
                <w:color w:val="002060"/>
              </w:rPr>
            </w:pPr>
            <w:r w:rsidRPr="006B1B77">
              <w:rPr>
                <w:color w:val="002060"/>
              </w:rPr>
              <w:t>0</w:t>
            </w:r>
          </w:p>
        </w:tc>
      </w:tr>
      <w:tr w:rsidR="00210449" w:rsidRPr="006B1B77" w14:paraId="55E3580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69E27" w14:textId="77777777" w:rsidR="00210449" w:rsidRPr="006B1B77" w:rsidRDefault="00210449" w:rsidP="00490F36">
            <w:pPr>
              <w:pStyle w:val="rowtabella0"/>
              <w:rPr>
                <w:color w:val="002060"/>
              </w:rPr>
            </w:pPr>
            <w:r w:rsidRPr="006B1B77">
              <w:rPr>
                <w:color w:val="002060"/>
              </w:rPr>
              <w:t xml:space="preserve">POL.D. </w:t>
            </w:r>
            <w:proofErr w:type="gramStart"/>
            <w:r w:rsidRPr="006B1B77">
              <w:rPr>
                <w:color w:val="002060"/>
              </w:rPr>
              <w:t>U.MANDOLESI</w:t>
            </w:r>
            <w:proofErr w:type="gramEnd"/>
            <w:r w:rsidRPr="006B1B77">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061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D54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049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632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A52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3038"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9B87" w14:textId="77777777" w:rsidR="00210449" w:rsidRPr="006B1B77" w:rsidRDefault="00210449" w:rsidP="00490F36">
            <w:pPr>
              <w:pStyle w:val="rowtabella0"/>
              <w:jc w:val="center"/>
              <w:rPr>
                <w:color w:val="002060"/>
              </w:rPr>
            </w:pPr>
            <w:r w:rsidRPr="006B1B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52F3"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0400" w14:textId="77777777" w:rsidR="00210449" w:rsidRPr="006B1B77" w:rsidRDefault="00210449" w:rsidP="00490F36">
            <w:pPr>
              <w:pStyle w:val="rowtabella0"/>
              <w:jc w:val="center"/>
              <w:rPr>
                <w:color w:val="002060"/>
              </w:rPr>
            </w:pPr>
            <w:r w:rsidRPr="006B1B77">
              <w:rPr>
                <w:color w:val="002060"/>
              </w:rPr>
              <w:t>0</w:t>
            </w:r>
          </w:p>
        </w:tc>
      </w:tr>
      <w:tr w:rsidR="00210449" w:rsidRPr="006B1B77" w14:paraId="3271CB93"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4F131" w14:textId="77777777" w:rsidR="00210449" w:rsidRPr="006B1B77" w:rsidRDefault="00210449" w:rsidP="00490F36">
            <w:pPr>
              <w:pStyle w:val="rowtabella0"/>
              <w:rPr>
                <w:color w:val="002060"/>
              </w:rPr>
            </w:pPr>
            <w:r w:rsidRPr="006B1B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5A6C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5461"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C66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745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673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C69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3525" w14:textId="77777777" w:rsidR="00210449" w:rsidRPr="006B1B77" w:rsidRDefault="00210449" w:rsidP="00490F36">
            <w:pPr>
              <w:pStyle w:val="rowtabella0"/>
              <w:jc w:val="center"/>
              <w:rPr>
                <w:color w:val="002060"/>
              </w:rPr>
            </w:pPr>
            <w:r w:rsidRPr="006B1B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9F50"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95DC" w14:textId="77777777" w:rsidR="00210449" w:rsidRPr="006B1B77" w:rsidRDefault="00210449" w:rsidP="00490F36">
            <w:pPr>
              <w:pStyle w:val="rowtabella0"/>
              <w:jc w:val="center"/>
              <w:rPr>
                <w:color w:val="002060"/>
              </w:rPr>
            </w:pPr>
            <w:r w:rsidRPr="006B1B77">
              <w:rPr>
                <w:color w:val="002060"/>
              </w:rPr>
              <w:t>0</w:t>
            </w:r>
          </w:p>
        </w:tc>
      </w:tr>
      <w:tr w:rsidR="00210449" w:rsidRPr="006B1B77" w14:paraId="64B9519A"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9B9826" w14:textId="77777777" w:rsidR="00210449" w:rsidRPr="006B1B77" w:rsidRDefault="00210449" w:rsidP="00490F36">
            <w:pPr>
              <w:pStyle w:val="rowtabella0"/>
              <w:rPr>
                <w:color w:val="002060"/>
              </w:rPr>
            </w:pPr>
            <w:r w:rsidRPr="006B1B77">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CA2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775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F6E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0377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9C8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FD9E"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80CD" w14:textId="77777777" w:rsidR="00210449" w:rsidRPr="006B1B77" w:rsidRDefault="00210449" w:rsidP="00490F36">
            <w:pPr>
              <w:pStyle w:val="rowtabella0"/>
              <w:jc w:val="center"/>
              <w:rPr>
                <w:color w:val="002060"/>
              </w:rPr>
            </w:pPr>
            <w:r w:rsidRPr="006B1B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BE941" w14:textId="77777777" w:rsidR="00210449" w:rsidRPr="006B1B77" w:rsidRDefault="00210449" w:rsidP="00490F36">
            <w:pPr>
              <w:pStyle w:val="rowtabella0"/>
              <w:jc w:val="center"/>
              <w:rPr>
                <w:color w:val="002060"/>
              </w:rPr>
            </w:pPr>
            <w:r w:rsidRPr="006B1B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1F9B" w14:textId="77777777" w:rsidR="00210449" w:rsidRPr="006B1B77" w:rsidRDefault="00210449" w:rsidP="00490F36">
            <w:pPr>
              <w:pStyle w:val="rowtabella0"/>
              <w:jc w:val="center"/>
              <w:rPr>
                <w:color w:val="002060"/>
              </w:rPr>
            </w:pPr>
            <w:r w:rsidRPr="006B1B77">
              <w:rPr>
                <w:color w:val="002060"/>
              </w:rPr>
              <w:t>0</w:t>
            </w:r>
          </w:p>
        </w:tc>
      </w:tr>
    </w:tbl>
    <w:p w14:paraId="347C680C" w14:textId="77777777" w:rsidR="00210449" w:rsidRDefault="00210449" w:rsidP="00210449">
      <w:pPr>
        <w:pStyle w:val="breakline"/>
        <w:rPr>
          <w:color w:val="002060"/>
        </w:rPr>
      </w:pPr>
    </w:p>
    <w:p w14:paraId="23B06BCE" w14:textId="77777777" w:rsidR="00210449" w:rsidRPr="006B1B77" w:rsidRDefault="00210449" w:rsidP="00210449">
      <w:pPr>
        <w:pStyle w:val="titoloprinc0"/>
        <w:rPr>
          <w:color w:val="002060"/>
        </w:rPr>
      </w:pPr>
      <w:r w:rsidRPr="006B1B77">
        <w:rPr>
          <w:color w:val="002060"/>
        </w:rPr>
        <w:t>PROGRAMMA GARE</w:t>
      </w:r>
    </w:p>
    <w:p w14:paraId="42247056" w14:textId="77777777" w:rsidR="00210449" w:rsidRDefault="00210449" w:rsidP="00210449">
      <w:pPr>
        <w:pStyle w:val="breakline"/>
        <w:rPr>
          <w:rFonts w:eastAsiaTheme="minorEastAsia"/>
          <w:color w:val="002060"/>
        </w:rPr>
      </w:pPr>
    </w:p>
    <w:p w14:paraId="4F3784D1" w14:textId="77777777" w:rsidR="00AE72B5" w:rsidRPr="004541BB" w:rsidRDefault="00AE72B5" w:rsidP="00AE72B5">
      <w:pPr>
        <w:pStyle w:val="sottotitolocampionato10"/>
        <w:rPr>
          <w:color w:val="002060"/>
        </w:rPr>
      </w:pPr>
      <w:r w:rsidRPr="004541BB">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8"/>
        <w:gridCol w:w="385"/>
        <w:gridCol w:w="898"/>
        <w:gridCol w:w="1184"/>
        <w:gridCol w:w="1547"/>
        <w:gridCol w:w="1554"/>
      </w:tblGrid>
      <w:tr w:rsidR="00AE72B5" w:rsidRPr="004541BB" w14:paraId="56C40B59"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F332C"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AF261"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15373"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B1EF1"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EFE48"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DFE61"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48A22"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2D0E5B65"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F43CBC" w14:textId="77777777" w:rsidR="00AE72B5" w:rsidRPr="004541BB" w:rsidRDefault="00AE72B5" w:rsidP="00490F36">
            <w:pPr>
              <w:pStyle w:val="rowtabella0"/>
              <w:rPr>
                <w:color w:val="002060"/>
              </w:rPr>
            </w:pPr>
            <w:r w:rsidRPr="004541BB">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AC53F" w14:textId="77777777" w:rsidR="00AE72B5" w:rsidRPr="004541BB" w:rsidRDefault="00AE72B5" w:rsidP="00490F36">
            <w:pPr>
              <w:pStyle w:val="rowtabella0"/>
              <w:rPr>
                <w:color w:val="002060"/>
              </w:rPr>
            </w:pPr>
            <w:r w:rsidRPr="004541BB">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DF0A2"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53C2A" w14:textId="77777777" w:rsidR="00AE72B5" w:rsidRPr="004541BB" w:rsidRDefault="00AE72B5" w:rsidP="00490F36">
            <w:pPr>
              <w:pStyle w:val="rowtabella0"/>
              <w:rPr>
                <w:color w:val="002060"/>
              </w:rPr>
            </w:pPr>
            <w:r w:rsidRPr="004541BB">
              <w:rPr>
                <w:color w:val="002060"/>
              </w:rPr>
              <w:t>26/10/2024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1CB68" w14:textId="77777777" w:rsidR="00AE72B5" w:rsidRPr="004541BB" w:rsidRDefault="00AE72B5" w:rsidP="00490F36">
            <w:pPr>
              <w:pStyle w:val="rowtabella0"/>
              <w:rPr>
                <w:color w:val="002060"/>
              </w:rPr>
            </w:pPr>
            <w:r w:rsidRPr="004541BB">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53ECF" w14:textId="77777777" w:rsidR="00AE72B5" w:rsidRPr="004541BB" w:rsidRDefault="00AE72B5" w:rsidP="00490F36">
            <w:pPr>
              <w:pStyle w:val="rowtabella0"/>
              <w:rPr>
                <w:color w:val="002060"/>
              </w:rPr>
            </w:pPr>
            <w:r w:rsidRPr="004541B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75680" w14:textId="77777777" w:rsidR="00AE72B5" w:rsidRPr="004541BB" w:rsidRDefault="00AE72B5" w:rsidP="00490F36">
            <w:pPr>
              <w:pStyle w:val="rowtabella0"/>
              <w:rPr>
                <w:color w:val="002060"/>
              </w:rPr>
            </w:pPr>
            <w:r w:rsidRPr="004541BB">
              <w:rPr>
                <w:color w:val="002060"/>
              </w:rPr>
              <w:t>VIA MONTEPELAGO</w:t>
            </w:r>
          </w:p>
        </w:tc>
      </w:tr>
      <w:tr w:rsidR="00AE72B5" w:rsidRPr="004541BB" w14:paraId="11395D92"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D504F0" w14:textId="77777777" w:rsidR="00AE72B5" w:rsidRPr="004541BB" w:rsidRDefault="00AE72B5" w:rsidP="00490F36">
            <w:pPr>
              <w:pStyle w:val="rowtabella0"/>
              <w:rPr>
                <w:color w:val="002060"/>
              </w:rPr>
            </w:pPr>
            <w:r w:rsidRPr="004541B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B3D75" w14:textId="77777777" w:rsidR="00AE72B5" w:rsidRPr="004541BB" w:rsidRDefault="00AE72B5" w:rsidP="00490F36">
            <w:pPr>
              <w:pStyle w:val="rowtabella0"/>
              <w:rPr>
                <w:color w:val="002060"/>
              </w:rPr>
            </w:pPr>
            <w:r w:rsidRPr="004541BB">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E19C48"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35237E" w14:textId="77777777" w:rsidR="00AE72B5" w:rsidRPr="004541BB" w:rsidRDefault="00AE72B5" w:rsidP="00490F36">
            <w:pPr>
              <w:pStyle w:val="rowtabella0"/>
              <w:rPr>
                <w:color w:val="002060"/>
              </w:rPr>
            </w:pPr>
            <w:r w:rsidRPr="004541BB">
              <w:rPr>
                <w:color w:val="002060"/>
              </w:rPr>
              <w:t>26/10/2024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F4820" w14:textId="77777777" w:rsidR="00AE72B5" w:rsidRPr="004541BB" w:rsidRDefault="00AE72B5" w:rsidP="00490F36">
            <w:pPr>
              <w:pStyle w:val="rowtabella0"/>
              <w:rPr>
                <w:color w:val="002060"/>
              </w:rPr>
            </w:pPr>
            <w:r w:rsidRPr="004541B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EEC0A" w14:textId="77777777" w:rsidR="00AE72B5" w:rsidRPr="004541BB" w:rsidRDefault="00AE72B5" w:rsidP="00490F36">
            <w:pPr>
              <w:pStyle w:val="rowtabella0"/>
              <w:rPr>
                <w:color w:val="002060"/>
              </w:rPr>
            </w:pPr>
            <w:r w:rsidRPr="004541B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1EB36" w14:textId="77777777" w:rsidR="00AE72B5" w:rsidRPr="004541BB" w:rsidRDefault="00AE72B5" w:rsidP="00490F36">
            <w:pPr>
              <w:pStyle w:val="rowtabella0"/>
              <w:rPr>
                <w:color w:val="002060"/>
              </w:rPr>
            </w:pPr>
            <w:r w:rsidRPr="004541BB">
              <w:rPr>
                <w:color w:val="002060"/>
              </w:rPr>
              <w:t xml:space="preserve">VIA </w:t>
            </w:r>
            <w:proofErr w:type="gramStart"/>
            <w:r w:rsidRPr="004541BB">
              <w:rPr>
                <w:color w:val="002060"/>
              </w:rPr>
              <w:t>B.BUOZZI</w:t>
            </w:r>
            <w:proofErr w:type="gramEnd"/>
          </w:p>
        </w:tc>
      </w:tr>
      <w:tr w:rsidR="00AE72B5" w:rsidRPr="004541BB" w14:paraId="0046867A"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C773B1" w14:textId="77777777" w:rsidR="00AE72B5" w:rsidRPr="004541BB" w:rsidRDefault="00AE72B5" w:rsidP="00490F36">
            <w:pPr>
              <w:pStyle w:val="rowtabella0"/>
              <w:rPr>
                <w:color w:val="002060"/>
              </w:rPr>
            </w:pPr>
            <w:r w:rsidRPr="004541BB">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AE3C58" w14:textId="77777777" w:rsidR="00AE72B5" w:rsidRPr="004541BB" w:rsidRDefault="00AE72B5" w:rsidP="00490F36">
            <w:pPr>
              <w:pStyle w:val="rowtabella0"/>
              <w:rPr>
                <w:color w:val="002060"/>
              </w:rPr>
            </w:pPr>
            <w:r w:rsidRPr="004541B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4DDD26"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29EB33" w14:textId="77777777" w:rsidR="00AE72B5" w:rsidRPr="004541BB" w:rsidRDefault="00AE72B5" w:rsidP="00490F36">
            <w:pPr>
              <w:pStyle w:val="rowtabella0"/>
              <w:rPr>
                <w:color w:val="002060"/>
              </w:rPr>
            </w:pPr>
            <w:r w:rsidRPr="004541BB">
              <w:rPr>
                <w:color w:val="002060"/>
              </w:rPr>
              <w:t>26/10/2024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30C8AF" w14:textId="77777777" w:rsidR="00AE72B5" w:rsidRPr="004541BB" w:rsidRDefault="00AE72B5" w:rsidP="00490F36">
            <w:pPr>
              <w:pStyle w:val="rowtabella0"/>
              <w:rPr>
                <w:color w:val="002060"/>
              </w:rPr>
            </w:pPr>
            <w:r w:rsidRPr="004541BB">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8FD484" w14:textId="77777777" w:rsidR="00AE72B5" w:rsidRPr="004541BB" w:rsidRDefault="00AE72B5" w:rsidP="00490F36">
            <w:pPr>
              <w:pStyle w:val="rowtabella0"/>
              <w:rPr>
                <w:color w:val="002060"/>
              </w:rPr>
            </w:pPr>
            <w:r w:rsidRPr="004541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897DB" w14:textId="77777777" w:rsidR="00AE72B5" w:rsidRPr="004541BB" w:rsidRDefault="00AE72B5" w:rsidP="00490F36">
            <w:pPr>
              <w:pStyle w:val="rowtabella0"/>
              <w:rPr>
                <w:color w:val="002060"/>
              </w:rPr>
            </w:pPr>
            <w:r w:rsidRPr="004541BB">
              <w:rPr>
                <w:color w:val="002060"/>
              </w:rPr>
              <w:t>VIA PETRARCA</w:t>
            </w:r>
          </w:p>
        </w:tc>
      </w:tr>
      <w:tr w:rsidR="00AE72B5" w:rsidRPr="004541BB" w14:paraId="52C16AD7"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A1A899" w14:textId="77777777" w:rsidR="00AE72B5" w:rsidRPr="004541BB" w:rsidRDefault="00AE72B5" w:rsidP="00490F36">
            <w:pPr>
              <w:pStyle w:val="rowtabella0"/>
              <w:rPr>
                <w:color w:val="002060"/>
              </w:rPr>
            </w:pPr>
            <w:r w:rsidRPr="004541B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CDCADA" w14:textId="77777777" w:rsidR="00AE72B5" w:rsidRPr="004541BB" w:rsidRDefault="00AE72B5" w:rsidP="00490F36">
            <w:pPr>
              <w:pStyle w:val="rowtabella0"/>
              <w:rPr>
                <w:color w:val="002060"/>
              </w:rPr>
            </w:pPr>
            <w:r w:rsidRPr="004541B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EBEA2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83D082" w14:textId="77777777" w:rsidR="00AE72B5" w:rsidRPr="004541BB" w:rsidRDefault="00AE72B5" w:rsidP="00490F36">
            <w:pPr>
              <w:pStyle w:val="rowtabella0"/>
              <w:rPr>
                <w:color w:val="002060"/>
              </w:rPr>
            </w:pPr>
            <w:r w:rsidRPr="004541BB">
              <w:rPr>
                <w:color w:val="002060"/>
              </w:rPr>
              <w:t>27/10/2024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E2F75A" w14:textId="77777777" w:rsidR="00AE72B5" w:rsidRPr="004541BB" w:rsidRDefault="00AE72B5" w:rsidP="00490F36">
            <w:pPr>
              <w:pStyle w:val="rowtabella0"/>
              <w:rPr>
                <w:color w:val="002060"/>
              </w:rPr>
            </w:pPr>
            <w:r w:rsidRPr="004541B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8064C" w14:textId="77777777" w:rsidR="00AE72B5" w:rsidRPr="004541BB" w:rsidRDefault="00AE72B5" w:rsidP="00490F36">
            <w:pPr>
              <w:pStyle w:val="rowtabella0"/>
              <w:rPr>
                <w:color w:val="002060"/>
              </w:rPr>
            </w:pPr>
            <w:r w:rsidRPr="004541B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5659D6" w14:textId="77777777" w:rsidR="00AE72B5" w:rsidRPr="004541BB" w:rsidRDefault="00AE72B5" w:rsidP="00490F36">
            <w:pPr>
              <w:pStyle w:val="rowtabella0"/>
              <w:rPr>
                <w:color w:val="002060"/>
              </w:rPr>
            </w:pPr>
            <w:r w:rsidRPr="004541BB">
              <w:rPr>
                <w:color w:val="002060"/>
              </w:rPr>
              <w:t>VIA VERDI</w:t>
            </w:r>
          </w:p>
        </w:tc>
      </w:tr>
      <w:tr w:rsidR="00AE72B5" w:rsidRPr="004541BB" w14:paraId="7E990D07"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2C9CEF" w14:textId="77777777" w:rsidR="00AE72B5" w:rsidRPr="004541BB" w:rsidRDefault="00AE72B5" w:rsidP="00490F36">
            <w:pPr>
              <w:pStyle w:val="rowtabella0"/>
              <w:rPr>
                <w:color w:val="002060"/>
              </w:rPr>
            </w:pPr>
            <w:r w:rsidRPr="004541B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D6D12" w14:textId="77777777" w:rsidR="00AE72B5" w:rsidRPr="004541BB" w:rsidRDefault="00AE72B5" w:rsidP="00490F36">
            <w:pPr>
              <w:pStyle w:val="rowtabella0"/>
              <w:rPr>
                <w:color w:val="002060"/>
              </w:rPr>
            </w:pPr>
            <w:r w:rsidRPr="004541BB">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E02C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CC7A8" w14:textId="77777777" w:rsidR="00AE72B5" w:rsidRPr="004541BB" w:rsidRDefault="00AE72B5" w:rsidP="00490F36">
            <w:pPr>
              <w:pStyle w:val="rowtabella0"/>
              <w:rPr>
                <w:color w:val="002060"/>
              </w:rPr>
            </w:pPr>
            <w:r w:rsidRPr="004541BB">
              <w:rPr>
                <w:color w:val="002060"/>
              </w:rPr>
              <w:t>27/10/2024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4698D" w14:textId="77777777" w:rsidR="00AE72B5" w:rsidRPr="004541BB" w:rsidRDefault="00AE72B5" w:rsidP="00490F36">
            <w:pPr>
              <w:pStyle w:val="rowtabella0"/>
              <w:rPr>
                <w:color w:val="002060"/>
              </w:rPr>
            </w:pPr>
            <w:r w:rsidRPr="004541B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200D2" w14:textId="77777777" w:rsidR="00AE72B5" w:rsidRPr="004541BB" w:rsidRDefault="00AE72B5" w:rsidP="00490F36">
            <w:pPr>
              <w:pStyle w:val="rowtabella0"/>
              <w:rPr>
                <w:color w:val="002060"/>
              </w:rPr>
            </w:pPr>
            <w:r w:rsidRPr="004541B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62D6A" w14:textId="77777777" w:rsidR="00AE72B5" w:rsidRPr="004541BB" w:rsidRDefault="00AE72B5" w:rsidP="00490F36">
            <w:pPr>
              <w:pStyle w:val="rowtabella0"/>
              <w:rPr>
                <w:color w:val="002060"/>
              </w:rPr>
            </w:pPr>
            <w:r w:rsidRPr="004541BB">
              <w:rPr>
                <w:color w:val="002060"/>
              </w:rPr>
              <w:t>VIA FALCONARA</w:t>
            </w:r>
          </w:p>
        </w:tc>
      </w:tr>
    </w:tbl>
    <w:p w14:paraId="5095C2D3" w14:textId="77777777" w:rsidR="00AE72B5" w:rsidRPr="004541BB" w:rsidRDefault="00AE72B5" w:rsidP="00AE72B5">
      <w:pPr>
        <w:pStyle w:val="breakline"/>
        <w:rPr>
          <w:rFonts w:eastAsiaTheme="minorEastAsia"/>
          <w:color w:val="002060"/>
        </w:rPr>
      </w:pPr>
    </w:p>
    <w:p w14:paraId="1C5FE71B" w14:textId="77777777" w:rsidR="00AE72B5" w:rsidRPr="004541BB" w:rsidRDefault="00AE72B5" w:rsidP="00AE72B5">
      <w:pPr>
        <w:pStyle w:val="breakline"/>
        <w:rPr>
          <w:color w:val="002060"/>
        </w:rPr>
      </w:pPr>
    </w:p>
    <w:p w14:paraId="2631B11B" w14:textId="77777777" w:rsidR="00AE72B5" w:rsidRPr="004541BB" w:rsidRDefault="00AE72B5" w:rsidP="00AE72B5">
      <w:pPr>
        <w:pStyle w:val="breakline"/>
        <w:rPr>
          <w:color w:val="002060"/>
        </w:rPr>
      </w:pPr>
    </w:p>
    <w:p w14:paraId="5B64186C" w14:textId="77777777" w:rsidR="00AE72B5" w:rsidRPr="004541BB" w:rsidRDefault="00AE72B5" w:rsidP="00AE72B5">
      <w:pPr>
        <w:pStyle w:val="sottotitolocampionato10"/>
        <w:rPr>
          <w:color w:val="002060"/>
        </w:rPr>
      </w:pPr>
      <w:r w:rsidRPr="004541BB">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98"/>
        <w:gridCol w:w="1537"/>
        <w:gridCol w:w="1566"/>
      </w:tblGrid>
      <w:tr w:rsidR="00AE72B5" w:rsidRPr="004541BB" w14:paraId="5CCAD1C9"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9C93E" w14:textId="77777777" w:rsidR="00AE72B5" w:rsidRPr="004541BB" w:rsidRDefault="00AE72B5" w:rsidP="00490F36">
            <w:pPr>
              <w:pStyle w:val="headertabella0"/>
              <w:rPr>
                <w:color w:val="002060"/>
              </w:rPr>
            </w:pPr>
            <w:r w:rsidRPr="004541B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A197A"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041DF"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BFF13"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54782"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50444"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18DD3"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71677730"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DEE8DA" w14:textId="77777777" w:rsidR="00AE72B5" w:rsidRPr="004541BB" w:rsidRDefault="00AE72B5" w:rsidP="00490F36">
            <w:pPr>
              <w:pStyle w:val="rowtabella0"/>
              <w:rPr>
                <w:color w:val="002060"/>
              </w:rPr>
            </w:pPr>
            <w:r w:rsidRPr="004541BB">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7F56B" w14:textId="77777777" w:rsidR="00AE72B5" w:rsidRPr="004541BB" w:rsidRDefault="00AE72B5" w:rsidP="00490F36">
            <w:pPr>
              <w:pStyle w:val="rowtabella0"/>
              <w:rPr>
                <w:color w:val="002060"/>
              </w:rPr>
            </w:pPr>
            <w:r w:rsidRPr="004541BB">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EFE6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1E0BF" w14:textId="77777777" w:rsidR="00AE72B5" w:rsidRPr="004541BB" w:rsidRDefault="00AE72B5" w:rsidP="00490F36">
            <w:pPr>
              <w:pStyle w:val="rowtabella0"/>
              <w:rPr>
                <w:color w:val="002060"/>
              </w:rPr>
            </w:pPr>
            <w:r w:rsidRPr="004541BB">
              <w:rPr>
                <w:color w:val="002060"/>
              </w:rPr>
              <w:t>26/10/2024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7F5DA" w14:textId="77777777" w:rsidR="00AE72B5" w:rsidRPr="004541BB" w:rsidRDefault="00AE72B5" w:rsidP="00490F36">
            <w:pPr>
              <w:pStyle w:val="rowtabella0"/>
              <w:rPr>
                <w:color w:val="002060"/>
              </w:rPr>
            </w:pPr>
            <w:r w:rsidRPr="004541BB">
              <w:rPr>
                <w:color w:val="002060"/>
              </w:rPr>
              <w:t>5299 CENTRO SP. POL. "</w:t>
            </w:r>
            <w:proofErr w:type="gramStart"/>
            <w:r w:rsidRPr="004541BB">
              <w:rPr>
                <w:color w:val="002060"/>
              </w:rPr>
              <w:t>R.GATTARI</w:t>
            </w:r>
            <w:proofErr w:type="gramEnd"/>
            <w:r w:rsidRPr="004541BB">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F6657" w14:textId="77777777" w:rsidR="00AE72B5" w:rsidRPr="004541BB" w:rsidRDefault="00AE72B5" w:rsidP="00490F36">
            <w:pPr>
              <w:pStyle w:val="rowtabella0"/>
              <w:rPr>
                <w:color w:val="002060"/>
              </w:rPr>
            </w:pPr>
            <w:r w:rsidRPr="004541B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5EFA5" w14:textId="77777777" w:rsidR="00AE72B5" w:rsidRPr="004541BB" w:rsidRDefault="00AE72B5" w:rsidP="00490F36">
            <w:pPr>
              <w:pStyle w:val="rowtabella0"/>
              <w:rPr>
                <w:color w:val="002060"/>
              </w:rPr>
            </w:pPr>
            <w:r w:rsidRPr="004541BB">
              <w:rPr>
                <w:color w:val="002060"/>
              </w:rPr>
              <w:t>VIA TAGLIAMENTO</w:t>
            </w:r>
          </w:p>
        </w:tc>
      </w:tr>
      <w:tr w:rsidR="00AE72B5" w:rsidRPr="004541BB" w14:paraId="44E07E1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545C02" w14:textId="77777777" w:rsidR="00AE72B5" w:rsidRPr="004541BB" w:rsidRDefault="00AE72B5" w:rsidP="00490F36">
            <w:pPr>
              <w:pStyle w:val="rowtabella0"/>
              <w:rPr>
                <w:color w:val="002060"/>
              </w:rPr>
            </w:pPr>
            <w:r w:rsidRPr="004541B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5A7E0A" w14:textId="77777777" w:rsidR="00AE72B5" w:rsidRPr="004541BB" w:rsidRDefault="00AE72B5" w:rsidP="00490F36">
            <w:pPr>
              <w:pStyle w:val="rowtabella0"/>
              <w:rPr>
                <w:color w:val="002060"/>
              </w:rPr>
            </w:pPr>
            <w:r w:rsidRPr="004541B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A1F9C9"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F857AD" w14:textId="77777777" w:rsidR="00AE72B5" w:rsidRPr="004541BB" w:rsidRDefault="00AE72B5" w:rsidP="00490F36">
            <w:pPr>
              <w:pStyle w:val="rowtabella0"/>
              <w:rPr>
                <w:color w:val="002060"/>
              </w:rPr>
            </w:pPr>
            <w:r w:rsidRPr="004541BB">
              <w:rPr>
                <w:color w:val="002060"/>
              </w:rPr>
              <w:t>26/10/2024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4888DF" w14:textId="77777777" w:rsidR="00AE72B5" w:rsidRPr="004541BB" w:rsidRDefault="00AE72B5" w:rsidP="00490F36">
            <w:pPr>
              <w:pStyle w:val="rowtabella0"/>
              <w:rPr>
                <w:color w:val="002060"/>
              </w:rPr>
            </w:pPr>
            <w:r w:rsidRPr="004541B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7CAF8" w14:textId="77777777" w:rsidR="00AE72B5" w:rsidRPr="004541BB" w:rsidRDefault="00AE72B5" w:rsidP="00490F36">
            <w:pPr>
              <w:pStyle w:val="rowtabella0"/>
              <w:rPr>
                <w:color w:val="002060"/>
              </w:rPr>
            </w:pPr>
            <w:r w:rsidRPr="004541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284E0" w14:textId="77777777" w:rsidR="00AE72B5" w:rsidRPr="004541BB" w:rsidRDefault="00AE72B5" w:rsidP="00490F36">
            <w:pPr>
              <w:pStyle w:val="rowtabella0"/>
              <w:rPr>
                <w:color w:val="002060"/>
              </w:rPr>
            </w:pPr>
            <w:r w:rsidRPr="004541BB">
              <w:rPr>
                <w:color w:val="002060"/>
              </w:rPr>
              <w:t>VIA VESCOVARA, 7</w:t>
            </w:r>
          </w:p>
        </w:tc>
      </w:tr>
      <w:tr w:rsidR="00AE72B5" w:rsidRPr="004541BB" w14:paraId="52435F37"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51DD71" w14:textId="77777777" w:rsidR="00AE72B5" w:rsidRPr="004541BB" w:rsidRDefault="00AE72B5" w:rsidP="00490F36">
            <w:pPr>
              <w:pStyle w:val="rowtabella0"/>
              <w:rPr>
                <w:color w:val="002060"/>
              </w:rPr>
            </w:pPr>
            <w:proofErr w:type="gramStart"/>
            <w:r w:rsidRPr="004541BB">
              <w:rPr>
                <w:color w:val="002060"/>
              </w:rPr>
              <w:t>U.MANDOLESI</w:t>
            </w:r>
            <w:proofErr w:type="gramEnd"/>
            <w:r w:rsidRPr="004541BB">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A934E2" w14:textId="77777777" w:rsidR="00AE72B5" w:rsidRPr="004541BB" w:rsidRDefault="00AE72B5" w:rsidP="00490F36">
            <w:pPr>
              <w:pStyle w:val="rowtabella0"/>
              <w:rPr>
                <w:color w:val="002060"/>
              </w:rPr>
            </w:pPr>
            <w:r w:rsidRPr="004541BB">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5E8D4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5DD791" w14:textId="77777777" w:rsidR="00AE72B5" w:rsidRPr="004541BB" w:rsidRDefault="00AE72B5" w:rsidP="00490F36">
            <w:pPr>
              <w:pStyle w:val="rowtabella0"/>
              <w:rPr>
                <w:color w:val="002060"/>
              </w:rPr>
            </w:pPr>
            <w:r w:rsidRPr="004541BB">
              <w:rPr>
                <w:color w:val="002060"/>
              </w:rPr>
              <w:t>26/10/2024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23D786" w14:textId="77777777" w:rsidR="00AE72B5" w:rsidRPr="004541BB" w:rsidRDefault="00AE72B5" w:rsidP="00490F36">
            <w:pPr>
              <w:pStyle w:val="rowtabella0"/>
              <w:rPr>
                <w:color w:val="002060"/>
              </w:rPr>
            </w:pPr>
            <w:r w:rsidRPr="004541BB">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1027A3" w14:textId="77777777" w:rsidR="00AE72B5" w:rsidRPr="004541BB" w:rsidRDefault="00AE72B5" w:rsidP="00490F36">
            <w:pPr>
              <w:pStyle w:val="rowtabella0"/>
              <w:rPr>
                <w:color w:val="002060"/>
              </w:rPr>
            </w:pPr>
            <w:r w:rsidRPr="004541B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D9112" w14:textId="77777777" w:rsidR="00AE72B5" w:rsidRPr="004541BB" w:rsidRDefault="00AE72B5" w:rsidP="00490F36">
            <w:pPr>
              <w:pStyle w:val="rowtabella0"/>
              <w:rPr>
                <w:color w:val="002060"/>
              </w:rPr>
            </w:pPr>
            <w:r w:rsidRPr="004541BB">
              <w:rPr>
                <w:color w:val="002060"/>
              </w:rPr>
              <w:t>VIA DELLE REGIONI, 8</w:t>
            </w:r>
          </w:p>
        </w:tc>
      </w:tr>
      <w:tr w:rsidR="00AE72B5" w:rsidRPr="004541BB" w14:paraId="34828825"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A8AE99" w14:textId="77777777" w:rsidR="00AE72B5" w:rsidRPr="004541BB" w:rsidRDefault="00AE72B5" w:rsidP="00490F36">
            <w:pPr>
              <w:pStyle w:val="rowtabella0"/>
              <w:rPr>
                <w:color w:val="002060"/>
              </w:rPr>
            </w:pPr>
            <w:r w:rsidRPr="004541BB">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3F19D2" w14:textId="77777777" w:rsidR="00AE72B5" w:rsidRPr="004541BB" w:rsidRDefault="00AE72B5" w:rsidP="00490F36">
            <w:pPr>
              <w:pStyle w:val="rowtabella0"/>
              <w:rPr>
                <w:color w:val="002060"/>
              </w:rPr>
            </w:pPr>
            <w:r w:rsidRPr="004541B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CE590A"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AC6F9" w14:textId="77777777" w:rsidR="00AE72B5" w:rsidRPr="004541BB" w:rsidRDefault="00AE72B5" w:rsidP="00490F36">
            <w:pPr>
              <w:pStyle w:val="rowtabella0"/>
              <w:rPr>
                <w:color w:val="002060"/>
              </w:rPr>
            </w:pPr>
            <w:r w:rsidRPr="004541BB">
              <w:rPr>
                <w:color w:val="002060"/>
              </w:rPr>
              <w:t>27/10/2024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F01F57" w14:textId="77777777" w:rsidR="00AE72B5" w:rsidRPr="004541BB" w:rsidRDefault="00AE72B5" w:rsidP="00490F36">
            <w:pPr>
              <w:pStyle w:val="rowtabella0"/>
              <w:rPr>
                <w:color w:val="002060"/>
              </w:rPr>
            </w:pPr>
            <w:r w:rsidRPr="004541B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F2120" w14:textId="77777777" w:rsidR="00AE72B5" w:rsidRPr="004541BB" w:rsidRDefault="00AE72B5" w:rsidP="00490F36">
            <w:pPr>
              <w:pStyle w:val="rowtabella0"/>
              <w:rPr>
                <w:color w:val="002060"/>
              </w:rPr>
            </w:pPr>
            <w:r w:rsidRPr="004541B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69E45" w14:textId="77777777" w:rsidR="00AE72B5" w:rsidRPr="004541BB" w:rsidRDefault="00AE72B5" w:rsidP="00490F36">
            <w:pPr>
              <w:pStyle w:val="rowtabella0"/>
              <w:rPr>
                <w:color w:val="002060"/>
              </w:rPr>
            </w:pPr>
            <w:r w:rsidRPr="004541BB">
              <w:rPr>
                <w:color w:val="002060"/>
              </w:rPr>
              <w:t xml:space="preserve">LOC.MONTEROCCO VIA </w:t>
            </w:r>
            <w:proofErr w:type="gramStart"/>
            <w:r w:rsidRPr="004541BB">
              <w:rPr>
                <w:color w:val="002060"/>
              </w:rPr>
              <w:t>A.MANCINI</w:t>
            </w:r>
            <w:proofErr w:type="gramEnd"/>
          </w:p>
        </w:tc>
      </w:tr>
      <w:tr w:rsidR="00AE72B5" w:rsidRPr="004541BB" w14:paraId="7463D26B"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ADCD6F" w14:textId="77777777" w:rsidR="00AE72B5" w:rsidRPr="004541BB" w:rsidRDefault="00AE72B5" w:rsidP="00490F36">
            <w:pPr>
              <w:pStyle w:val="rowtabella0"/>
              <w:rPr>
                <w:color w:val="002060"/>
              </w:rPr>
            </w:pPr>
            <w:r w:rsidRPr="004541BB">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ED492" w14:textId="77777777" w:rsidR="00AE72B5" w:rsidRPr="004541BB" w:rsidRDefault="00AE72B5" w:rsidP="00490F36">
            <w:pPr>
              <w:pStyle w:val="rowtabella0"/>
              <w:rPr>
                <w:color w:val="002060"/>
              </w:rPr>
            </w:pPr>
            <w:r w:rsidRPr="004541BB">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DB630"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31E6B" w14:textId="77777777" w:rsidR="00AE72B5" w:rsidRPr="004541BB" w:rsidRDefault="00AE72B5" w:rsidP="00490F36">
            <w:pPr>
              <w:pStyle w:val="rowtabella0"/>
              <w:rPr>
                <w:color w:val="002060"/>
              </w:rPr>
            </w:pPr>
            <w:r w:rsidRPr="004541BB">
              <w:rPr>
                <w:color w:val="002060"/>
              </w:rPr>
              <w:t>28/10/2024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28D38" w14:textId="77777777" w:rsidR="00AE72B5" w:rsidRPr="004541BB" w:rsidRDefault="00AE72B5" w:rsidP="00490F36">
            <w:pPr>
              <w:pStyle w:val="rowtabella0"/>
              <w:rPr>
                <w:color w:val="002060"/>
              </w:rPr>
            </w:pPr>
            <w:r w:rsidRPr="004541BB">
              <w:rPr>
                <w:color w:val="002060"/>
              </w:rPr>
              <w:t>5280 TENSOSTRUTTURA S.</w:t>
            </w:r>
            <w:proofErr w:type="gramStart"/>
            <w:r w:rsidRPr="004541BB">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06679" w14:textId="77777777" w:rsidR="00AE72B5" w:rsidRPr="004541BB" w:rsidRDefault="00AE72B5" w:rsidP="00490F36">
            <w:pPr>
              <w:pStyle w:val="rowtabella0"/>
              <w:rPr>
                <w:color w:val="002060"/>
              </w:rPr>
            </w:pPr>
            <w:r w:rsidRPr="004541BB">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82016" w14:textId="77777777" w:rsidR="00AE72B5" w:rsidRPr="004541BB" w:rsidRDefault="00AE72B5" w:rsidP="00490F36">
            <w:pPr>
              <w:pStyle w:val="rowtabella0"/>
              <w:rPr>
                <w:color w:val="002060"/>
              </w:rPr>
            </w:pPr>
            <w:r w:rsidRPr="004541BB">
              <w:rPr>
                <w:color w:val="002060"/>
              </w:rPr>
              <w:t>VIA LORENZO LOTTO</w:t>
            </w:r>
          </w:p>
        </w:tc>
      </w:tr>
    </w:tbl>
    <w:p w14:paraId="2273CACB" w14:textId="77777777" w:rsidR="00AE72B5" w:rsidRPr="006B1B77" w:rsidRDefault="00AE72B5" w:rsidP="00210449">
      <w:pPr>
        <w:pStyle w:val="breakline"/>
        <w:rPr>
          <w:rFonts w:eastAsiaTheme="minorEastAsia"/>
          <w:color w:val="002060"/>
        </w:rPr>
      </w:pPr>
    </w:p>
    <w:p w14:paraId="0AF67D6B" w14:textId="77777777" w:rsidR="00210449" w:rsidRPr="006B1B77" w:rsidRDefault="00210449" w:rsidP="00210449">
      <w:pPr>
        <w:pStyle w:val="breakline"/>
        <w:rPr>
          <w:color w:val="002060"/>
        </w:rPr>
      </w:pPr>
    </w:p>
    <w:p w14:paraId="2D36341C" w14:textId="77777777" w:rsidR="00210449" w:rsidRPr="006B1B77" w:rsidRDefault="00210449" w:rsidP="00210449">
      <w:pPr>
        <w:pStyle w:val="titolocampionato0"/>
        <w:shd w:val="clear" w:color="auto" w:fill="CCCCCC"/>
        <w:spacing w:before="80" w:after="40"/>
        <w:rPr>
          <w:color w:val="002060"/>
        </w:rPr>
      </w:pPr>
      <w:r w:rsidRPr="006B1B77">
        <w:rPr>
          <w:color w:val="002060"/>
        </w:rPr>
        <w:t>UNDER 17 C5 REGIONALI MASCHILI</w:t>
      </w:r>
    </w:p>
    <w:p w14:paraId="1379DF88" w14:textId="77777777" w:rsidR="00210449" w:rsidRPr="006B1B77" w:rsidRDefault="00210449" w:rsidP="00210449">
      <w:pPr>
        <w:pStyle w:val="titoloprinc0"/>
        <w:rPr>
          <w:color w:val="002060"/>
        </w:rPr>
      </w:pPr>
      <w:r w:rsidRPr="006B1B77">
        <w:rPr>
          <w:color w:val="002060"/>
        </w:rPr>
        <w:t>VARIAZIONI AL PROGRAMMA GARE</w:t>
      </w:r>
    </w:p>
    <w:p w14:paraId="45811137" w14:textId="77777777" w:rsidR="00210449" w:rsidRPr="006B1B77" w:rsidRDefault="00210449" w:rsidP="00210449">
      <w:pPr>
        <w:pStyle w:val="breakline"/>
        <w:rPr>
          <w:color w:val="002060"/>
        </w:rPr>
      </w:pPr>
    </w:p>
    <w:p w14:paraId="037E364A" w14:textId="77777777" w:rsidR="00210449" w:rsidRPr="006B1B77" w:rsidRDefault="00210449" w:rsidP="00210449">
      <w:pPr>
        <w:pStyle w:val="breakline"/>
        <w:rPr>
          <w:color w:val="002060"/>
        </w:rPr>
      </w:pPr>
    </w:p>
    <w:p w14:paraId="7577C68E"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0449" w:rsidRPr="006B1B77" w14:paraId="7C200D0E" w14:textId="77777777" w:rsidTr="009E06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92F93"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2C2C9"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7958D" w14:textId="77777777" w:rsidR="00210449" w:rsidRPr="006B1B77" w:rsidRDefault="00210449"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117DE"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D6ABB"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43B8F"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DBC8F"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78B18" w14:textId="77777777" w:rsidR="00210449" w:rsidRPr="006B1B77" w:rsidRDefault="00210449" w:rsidP="00490F36">
            <w:pPr>
              <w:pStyle w:val="headertabella0"/>
              <w:rPr>
                <w:color w:val="002060"/>
              </w:rPr>
            </w:pPr>
            <w:r w:rsidRPr="006B1B77">
              <w:rPr>
                <w:color w:val="002060"/>
              </w:rPr>
              <w:t>Impianto</w:t>
            </w:r>
          </w:p>
        </w:tc>
      </w:tr>
      <w:tr w:rsidR="00210449" w:rsidRPr="006B1B77" w14:paraId="316F51A3" w14:textId="77777777" w:rsidTr="009E06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4AE4E" w14:textId="77777777" w:rsidR="00210449" w:rsidRPr="009E0678" w:rsidRDefault="00210449" w:rsidP="00490F36">
            <w:pPr>
              <w:pStyle w:val="rowtabella0"/>
              <w:rPr>
                <w:color w:val="002060"/>
                <w:highlight w:val="yellow"/>
              </w:rPr>
            </w:pPr>
            <w:r w:rsidRPr="009E0678">
              <w:rPr>
                <w:color w:val="002060"/>
                <w:highlight w:val="yellow"/>
              </w:rPr>
              <w:t>28/10/2024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FBEAD" w14:textId="77777777" w:rsidR="00210449" w:rsidRPr="009E0678" w:rsidRDefault="00210449" w:rsidP="00490F36">
            <w:pPr>
              <w:pStyle w:val="rowtabella0"/>
              <w:jc w:val="center"/>
              <w:rPr>
                <w:color w:val="002060"/>
                <w:highlight w:val="yellow"/>
              </w:rPr>
            </w:pPr>
            <w:r w:rsidRPr="009E0678">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D29B" w14:textId="77777777" w:rsidR="00210449" w:rsidRPr="009E0678" w:rsidRDefault="00210449" w:rsidP="00490F36">
            <w:pPr>
              <w:pStyle w:val="rowtabella0"/>
              <w:rPr>
                <w:color w:val="002060"/>
                <w:highlight w:val="yellow"/>
              </w:rPr>
            </w:pPr>
            <w:r w:rsidRPr="009E0678">
              <w:rPr>
                <w:color w:val="002060"/>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6365" w14:textId="77777777" w:rsidR="00210449" w:rsidRPr="009E0678" w:rsidRDefault="00210449" w:rsidP="00490F36">
            <w:pPr>
              <w:pStyle w:val="rowtabella0"/>
              <w:rPr>
                <w:color w:val="002060"/>
                <w:highlight w:val="yellow"/>
              </w:rPr>
            </w:pPr>
            <w:r w:rsidRPr="009E0678">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E06D" w14:textId="059F1606" w:rsidR="00210449" w:rsidRPr="006B1B77" w:rsidRDefault="00210449" w:rsidP="00490F36">
            <w:pPr>
              <w:pStyle w:val="rowtabella0"/>
              <w:rPr>
                <w:color w:val="002060"/>
              </w:rPr>
            </w:pPr>
            <w:r w:rsidRPr="006B1B77">
              <w:rPr>
                <w:color w:val="002060"/>
              </w:rPr>
              <w:t>2</w:t>
            </w:r>
            <w:r w:rsidR="009E0678">
              <w:rPr>
                <w:color w:val="002060"/>
              </w:rPr>
              <w:t>7</w:t>
            </w:r>
            <w:r w:rsidRPr="006B1B77">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7B0F" w14:textId="77777777" w:rsidR="00210449" w:rsidRPr="006B1B77" w:rsidRDefault="00210449" w:rsidP="00490F36">
            <w:pPr>
              <w:pStyle w:val="rowtabella0"/>
              <w:jc w:val="center"/>
              <w:rPr>
                <w:color w:val="002060"/>
              </w:rPr>
            </w:pPr>
            <w:r w:rsidRPr="009E067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B089" w14:textId="77777777" w:rsidR="00210449" w:rsidRPr="006B1B77" w:rsidRDefault="00210449" w:rsidP="00490F36">
            <w:pPr>
              <w:pStyle w:val="rowtabella0"/>
              <w:jc w:val="center"/>
              <w:rPr>
                <w:color w:val="002060"/>
              </w:rPr>
            </w:pPr>
            <w:r w:rsidRPr="006B1B77">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598D" w14:textId="77777777" w:rsidR="00210449" w:rsidRPr="006B1B77" w:rsidRDefault="00210449" w:rsidP="00490F36">
            <w:pPr>
              <w:pStyle w:val="rowtabella0"/>
              <w:rPr>
                <w:color w:val="002060"/>
              </w:rPr>
            </w:pPr>
            <w:r w:rsidRPr="009E0678">
              <w:rPr>
                <w:color w:val="002060"/>
                <w:highlight w:val="yellow"/>
              </w:rPr>
              <w:t>CAMPO SCOPERTO JESI LARGO GRAMMERCATO 14</w:t>
            </w:r>
          </w:p>
        </w:tc>
      </w:tr>
    </w:tbl>
    <w:p w14:paraId="104F1B57" w14:textId="77777777" w:rsidR="00210449" w:rsidRPr="006B1B77" w:rsidRDefault="00210449" w:rsidP="00210449">
      <w:pPr>
        <w:pStyle w:val="breakline"/>
        <w:rPr>
          <w:rFonts w:eastAsiaTheme="minorEastAsia"/>
          <w:color w:val="002060"/>
        </w:rPr>
      </w:pPr>
    </w:p>
    <w:p w14:paraId="45D8900D" w14:textId="77777777" w:rsidR="00210449" w:rsidRPr="006B1B77" w:rsidRDefault="00210449" w:rsidP="00210449">
      <w:pPr>
        <w:pStyle w:val="breakline"/>
        <w:rPr>
          <w:color w:val="002060"/>
        </w:rPr>
      </w:pPr>
    </w:p>
    <w:p w14:paraId="201B2C73" w14:textId="77777777" w:rsidR="00210449" w:rsidRPr="006B1B77" w:rsidRDefault="00210449" w:rsidP="00210449">
      <w:pPr>
        <w:pStyle w:val="sottotitolocampionato10"/>
        <w:rPr>
          <w:color w:val="002060"/>
        </w:rPr>
      </w:pPr>
      <w:r w:rsidRPr="006B1B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10449" w:rsidRPr="006B1B77" w14:paraId="7B60DDE6" w14:textId="77777777" w:rsidTr="009E06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4F691"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3FAC3"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7B567" w14:textId="77777777" w:rsidR="00210449" w:rsidRPr="006B1B77" w:rsidRDefault="00210449"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6EA7E"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E99FB"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62F33"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DA73E"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5EF0F" w14:textId="77777777" w:rsidR="00210449" w:rsidRPr="006B1B77" w:rsidRDefault="00210449" w:rsidP="00490F36">
            <w:pPr>
              <w:pStyle w:val="headertabella0"/>
              <w:rPr>
                <w:color w:val="002060"/>
              </w:rPr>
            </w:pPr>
            <w:r w:rsidRPr="006B1B77">
              <w:rPr>
                <w:color w:val="002060"/>
              </w:rPr>
              <w:t>Impianto</w:t>
            </w:r>
          </w:p>
        </w:tc>
      </w:tr>
      <w:tr w:rsidR="00210449" w:rsidRPr="006B1B77" w14:paraId="3CB99155" w14:textId="77777777" w:rsidTr="009E06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25163" w14:textId="77777777" w:rsidR="00210449" w:rsidRPr="009E0678" w:rsidRDefault="00210449" w:rsidP="00490F36">
            <w:pPr>
              <w:pStyle w:val="rowtabella0"/>
              <w:rPr>
                <w:color w:val="002060"/>
                <w:highlight w:val="yellow"/>
              </w:rPr>
            </w:pPr>
            <w:r w:rsidRPr="009E0678">
              <w:rPr>
                <w:color w:val="002060"/>
                <w:highlight w:val="yellow"/>
              </w:rPr>
              <w:t>26/10/2024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147D" w14:textId="77777777" w:rsidR="00210449" w:rsidRPr="009E0678" w:rsidRDefault="00210449" w:rsidP="00490F36">
            <w:pPr>
              <w:pStyle w:val="rowtabella0"/>
              <w:jc w:val="center"/>
              <w:rPr>
                <w:color w:val="002060"/>
                <w:highlight w:val="yellow"/>
              </w:rPr>
            </w:pPr>
            <w:r w:rsidRPr="009E0678">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E1DE" w14:textId="77777777" w:rsidR="00210449" w:rsidRPr="009E0678" w:rsidRDefault="00210449" w:rsidP="00490F36">
            <w:pPr>
              <w:pStyle w:val="rowtabella0"/>
              <w:rPr>
                <w:color w:val="002060"/>
                <w:highlight w:val="yellow"/>
              </w:rPr>
            </w:pPr>
            <w:r w:rsidRPr="009E0678">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CCF0D" w14:textId="77777777" w:rsidR="00210449" w:rsidRPr="009E0678" w:rsidRDefault="00210449" w:rsidP="00490F36">
            <w:pPr>
              <w:pStyle w:val="rowtabella0"/>
              <w:rPr>
                <w:color w:val="002060"/>
                <w:highlight w:val="yellow"/>
              </w:rPr>
            </w:pPr>
            <w:r w:rsidRPr="009E0678">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F18D" w14:textId="77777777" w:rsidR="00210449" w:rsidRPr="006B1B77" w:rsidRDefault="00210449" w:rsidP="00490F36">
            <w:pPr>
              <w:pStyle w:val="rowtabella0"/>
              <w:rPr>
                <w:color w:val="002060"/>
              </w:rPr>
            </w:pPr>
            <w:r w:rsidRPr="006B1B77">
              <w:rPr>
                <w:color w:val="002060"/>
              </w:rPr>
              <w:t>25/10/2024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812B" w14:textId="77777777" w:rsidR="00210449" w:rsidRPr="006B1B77" w:rsidRDefault="00210449" w:rsidP="00490F36">
            <w:pPr>
              <w:pStyle w:val="rowtabella0"/>
              <w:jc w:val="center"/>
              <w:rPr>
                <w:color w:val="002060"/>
              </w:rPr>
            </w:pPr>
            <w:r w:rsidRPr="009E0678">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22B61" w14:textId="77777777" w:rsidR="00210449" w:rsidRPr="006B1B77" w:rsidRDefault="00210449" w:rsidP="00490F36">
            <w:pPr>
              <w:pStyle w:val="rowtabella0"/>
              <w:jc w:val="center"/>
              <w:rPr>
                <w:color w:val="002060"/>
              </w:rPr>
            </w:pPr>
            <w:r w:rsidRPr="006B1B7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237F" w14:textId="77777777" w:rsidR="00210449" w:rsidRPr="006B1B77" w:rsidRDefault="00210449" w:rsidP="00490F36">
            <w:pPr>
              <w:rPr>
                <w:color w:val="002060"/>
              </w:rPr>
            </w:pPr>
          </w:p>
        </w:tc>
      </w:tr>
    </w:tbl>
    <w:p w14:paraId="63F108B8" w14:textId="77777777" w:rsidR="00210449" w:rsidRPr="006B1B77" w:rsidRDefault="00210449" w:rsidP="00210449">
      <w:pPr>
        <w:pStyle w:val="breakline"/>
        <w:rPr>
          <w:rFonts w:eastAsiaTheme="minorEastAsia"/>
          <w:color w:val="002060"/>
        </w:rPr>
      </w:pPr>
    </w:p>
    <w:p w14:paraId="30E87773" w14:textId="77777777" w:rsidR="00210449" w:rsidRPr="006B1B77" w:rsidRDefault="00210449" w:rsidP="00210449">
      <w:pPr>
        <w:pStyle w:val="breakline"/>
        <w:rPr>
          <w:color w:val="002060"/>
        </w:rPr>
      </w:pPr>
    </w:p>
    <w:p w14:paraId="613B533D" w14:textId="77777777" w:rsidR="00210449" w:rsidRPr="006B1B77" w:rsidRDefault="00210449" w:rsidP="00210449">
      <w:pPr>
        <w:pStyle w:val="titoloprinc0"/>
        <w:rPr>
          <w:color w:val="002060"/>
        </w:rPr>
      </w:pPr>
      <w:r w:rsidRPr="006B1B77">
        <w:rPr>
          <w:color w:val="002060"/>
        </w:rPr>
        <w:t>RISULTATI</w:t>
      </w:r>
    </w:p>
    <w:p w14:paraId="3BF52A8B" w14:textId="77777777" w:rsidR="00210449" w:rsidRPr="006B1B77" w:rsidRDefault="00210449" w:rsidP="00210449">
      <w:pPr>
        <w:pStyle w:val="breakline"/>
        <w:rPr>
          <w:color w:val="002060"/>
        </w:rPr>
      </w:pPr>
    </w:p>
    <w:p w14:paraId="476DF91A" w14:textId="77777777" w:rsidR="00210449" w:rsidRPr="006B1B77" w:rsidRDefault="00210449" w:rsidP="00210449">
      <w:pPr>
        <w:pStyle w:val="sottotitolocampionato10"/>
        <w:rPr>
          <w:color w:val="002060"/>
        </w:rPr>
      </w:pPr>
      <w:r w:rsidRPr="006B1B77">
        <w:rPr>
          <w:color w:val="002060"/>
        </w:rPr>
        <w:t>RISULTATI UFFICIALI GARE DEL 19/10/2024</w:t>
      </w:r>
    </w:p>
    <w:p w14:paraId="60D9E534"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79EE239A"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0449" w:rsidRPr="006B1B77" w14:paraId="295D21A6"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7A0A8D27"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8C501" w14:textId="77777777" w:rsidR="00210449" w:rsidRPr="006B1B77" w:rsidRDefault="00210449" w:rsidP="00490F36">
                  <w:pPr>
                    <w:pStyle w:val="headertabella0"/>
                    <w:rPr>
                      <w:color w:val="002060"/>
                    </w:rPr>
                  </w:pPr>
                  <w:r w:rsidRPr="006B1B77">
                    <w:rPr>
                      <w:color w:val="002060"/>
                    </w:rPr>
                    <w:t>GIRONE A - 4 Giornata - A</w:t>
                  </w:r>
                </w:p>
              </w:tc>
            </w:tr>
            <w:tr w:rsidR="00210449" w:rsidRPr="006B1B77" w14:paraId="3EFE917C"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6108D" w14:textId="77777777" w:rsidR="00210449" w:rsidRPr="006B1B77" w:rsidRDefault="00210449" w:rsidP="00490F36">
                  <w:pPr>
                    <w:pStyle w:val="rowtabella0"/>
                    <w:rPr>
                      <w:color w:val="002060"/>
                    </w:rPr>
                  </w:pPr>
                  <w:r w:rsidRPr="006B1B77">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59C9C" w14:textId="77777777" w:rsidR="00210449" w:rsidRPr="006B1B77" w:rsidRDefault="00210449" w:rsidP="00490F36">
                  <w:pPr>
                    <w:pStyle w:val="rowtabella0"/>
                    <w:rPr>
                      <w:color w:val="002060"/>
                    </w:rPr>
                  </w:pPr>
                  <w:r w:rsidRPr="006B1B77">
                    <w:rPr>
                      <w:color w:val="002060"/>
                    </w:rPr>
                    <w:t xml:space="preserve">- AUDAX 1970 </w:t>
                  </w:r>
                  <w:proofErr w:type="gramStart"/>
                  <w:r w:rsidRPr="006B1B77">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5C6AB" w14:textId="77777777" w:rsidR="00210449" w:rsidRPr="006B1B77" w:rsidRDefault="00210449" w:rsidP="00490F36">
                  <w:pPr>
                    <w:pStyle w:val="rowtabella0"/>
                    <w:jc w:val="center"/>
                    <w:rPr>
                      <w:color w:val="002060"/>
                    </w:rPr>
                  </w:pPr>
                  <w:r w:rsidRPr="006B1B77">
                    <w:rPr>
                      <w:color w:val="002060"/>
                    </w:rPr>
                    <w:t>19 - 2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36F38" w14:textId="77777777" w:rsidR="00210449" w:rsidRPr="006B1B77" w:rsidRDefault="00210449" w:rsidP="00490F36">
                  <w:pPr>
                    <w:pStyle w:val="rowtabella0"/>
                    <w:jc w:val="center"/>
                    <w:rPr>
                      <w:color w:val="002060"/>
                    </w:rPr>
                  </w:pPr>
                  <w:r w:rsidRPr="006B1B77">
                    <w:rPr>
                      <w:color w:val="002060"/>
                    </w:rPr>
                    <w:t> </w:t>
                  </w:r>
                </w:p>
              </w:tc>
            </w:tr>
            <w:tr w:rsidR="00210449" w:rsidRPr="006B1B77" w14:paraId="6031ED2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20093B" w14:textId="77777777" w:rsidR="00210449" w:rsidRPr="006B1B77" w:rsidRDefault="00210449" w:rsidP="00490F36">
                  <w:pPr>
                    <w:pStyle w:val="rowtabella0"/>
                    <w:rPr>
                      <w:color w:val="002060"/>
                    </w:rPr>
                  </w:pPr>
                  <w:r w:rsidRPr="006B1B77">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0EE557" w14:textId="77777777" w:rsidR="00210449" w:rsidRPr="006B1B77" w:rsidRDefault="00210449" w:rsidP="00490F36">
                  <w:pPr>
                    <w:pStyle w:val="rowtabella0"/>
                    <w:rPr>
                      <w:color w:val="002060"/>
                    </w:rPr>
                  </w:pPr>
                  <w:r w:rsidRPr="006B1B77">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810A54" w14:textId="77777777" w:rsidR="00210449" w:rsidRPr="006B1B77" w:rsidRDefault="00210449" w:rsidP="00490F36">
                  <w:pPr>
                    <w:pStyle w:val="rowtabella0"/>
                    <w:jc w:val="center"/>
                    <w:rPr>
                      <w:color w:val="002060"/>
                    </w:rPr>
                  </w:pPr>
                  <w:r w:rsidRPr="006B1B7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761C8C" w14:textId="77777777" w:rsidR="00210449" w:rsidRPr="006B1B77" w:rsidRDefault="00210449" w:rsidP="00490F36">
                  <w:pPr>
                    <w:pStyle w:val="rowtabella0"/>
                    <w:jc w:val="center"/>
                    <w:rPr>
                      <w:color w:val="002060"/>
                    </w:rPr>
                  </w:pPr>
                  <w:r w:rsidRPr="006B1B77">
                    <w:rPr>
                      <w:color w:val="002060"/>
                    </w:rPr>
                    <w:t> </w:t>
                  </w:r>
                </w:p>
              </w:tc>
            </w:tr>
            <w:tr w:rsidR="00210449" w:rsidRPr="006B1B77" w14:paraId="4091D82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636673" w14:textId="77777777" w:rsidR="00210449" w:rsidRPr="006B1B77" w:rsidRDefault="00210449" w:rsidP="00490F36">
                  <w:pPr>
                    <w:pStyle w:val="rowtabella0"/>
                    <w:rPr>
                      <w:color w:val="002060"/>
                    </w:rPr>
                  </w:pPr>
                  <w:r w:rsidRPr="006B1B77">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5E4AF4" w14:textId="77777777" w:rsidR="00210449" w:rsidRPr="006B1B77" w:rsidRDefault="00210449" w:rsidP="00490F36">
                  <w:pPr>
                    <w:pStyle w:val="rowtabella0"/>
                    <w:rPr>
                      <w:color w:val="002060"/>
                    </w:rPr>
                  </w:pPr>
                  <w:r w:rsidRPr="006B1B77">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6E522C" w14:textId="77777777" w:rsidR="00210449" w:rsidRPr="006B1B77" w:rsidRDefault="00210449" w:rsidP="00490F36">
                  <w:pPr>
                    <w:pStyle w:val="rowtabella0"/>
                    <w:jc w:val="center"/>
                    <w:rPr>
                      <w:color w:val="002060"/>
                    </w:rPr>
                  </w:pPr>
                  <w:r w:rsidRPr="006B1B77">
                    <w:rPr>
                      <w:color w:val="002060"/>
                    </w:rPr>
                    <w:t>16 - 0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535287" w14:textId="77777777" w:rsidR="00210449" w:rsidRPr="006B1B77" w:rsidRDefault="00210449" w:rsidP="00490F36">
                  <w:pPr>
                    <w:pStyle w:val="rowtabella0"/>
                    <w:jc w:val="center"/>
                    <w:rPr>
                      <w:color w:val="002060"/>
                    </w:rPr>
                  </w:pPr>
                  <w:r w:rsidRPr="006B1B77">
                    <w:rPr>
                      <w:color w:val="002060"/>
                    </w:rPr>
                    <w:t> </w:t>
                  </w:r>
                </w:p>
              </w:tc>
            </w:tr>
            <w:tr w:rsidR="00210449" w:rsidRPr="006B1B77" w14:paraId="2FBDBEA7"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1DA16A" w14:textId="77777777" w:rsidR="00210449" w:rsidRPr="006B1B77" w:rsidRDefault="00210449" w:rsidP="00490F36">
                  <w:pPr>
                    <w:pStyle w:val="rowtabella0"/>
                    <w:rPr>
                      <w:color w:val="002060"/>
                    </w:rPr>
                  </w:pPr>
                  <w:r w:rsidRPr="006B1B77">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C62C29" w14:textId="77777777" w:rsidR="00210449" w:rsidRPr="006B1B77" w:rsidRDefault="00210449" w:rsidP="00490F36">
                  <w:pPr>
                    <w:pStyle w:val="rowtabella0"/>
                    <w:rPr>
                      <w:color w:val="002060"/>
                    </w:rPr>
                  </w:pPr>
                  <w:r w:rsidRPr="006B1B77">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98F3C4" w14:textId="77777777" w:rsidR="00210449" w:rsidRPr="006B1B77" w:rsidRDefault="00210449" w:rsidP="00490F36">
                  <w:pPr>
                    <w:pStyle w:val="rowtabella0"/>
                    <w:jc w:val="center"/>
                    <w:rPr>
                      <w:color w:val="002060"/>
                    </w:rPr>
                  </w:pPr>
                  <w:r w:rsidRPr="006B1B77">
                    <w:rPr>
                      <w:color w:val="002060"/>
                    </w:rPr>
                    <w:t>5 - 13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CC7BFF" w14:textId="77777777" w:rsidR="00210449" w:rsidRPr="006B1B77" w:rsidRDefault="00210449" w:rsidP="00490F36">
                  <w:pPr>
                    <w:pStyle w:val="rowtabella0"/>
                    <w:jc w:val="center"/>
                    <w:rPr>
                      <w:color w:val="002060"/>
                    </w:rPr>
                  </w:pPr>
                  <w:r w:rsidRPr="006B1B77">
                    <w:rPr>
                      <w:color w:val="002060"/>
                    </w:rPr>
                    <w:t> </w:t>
                  </w:r>
                </w:p>
              </w:tc>
            </w:tr>
            <w:tr w:rsidR="00210449" w:rsidRPr="006B1B77" w14:paraId="6B2AF0FA"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47DE6B" w14:textId="77777777" w:rsidR="00210449" w:rsidRPr="006B1B77" w:rsidRDefault="00210449" w:rsidP="00490F36">
                  <w:pPr>
                    <w:pStyle w:val="rowtabella0"/>
                    <w:rPr>
                      <w:color w:val="002060"/>
                    </w:rPr>
                  </w:pPr>
                  <w:r w:rsidRPr="006B1B77">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C68DD" w14:textId="77777777" w:rsidR="00210449" w:rsidRPr="006B1B77" w:rsidRDefault="00210449" w:rsidP="00490F36">
                  <w:pPr>
                    <w:pStyle w:val="rowtabella0"/>
                    <w:rPr>
                      <w:color w:val="002060"/>
                    </w:rPr>
                  </w:pPr>
                  <w:r w:rsidRPr="006B1B77">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FD6C0" w14:textId="77777777" w:rsidR="00210449" w:rsidRPr="006B1B77" w:rsidRDefault="00210449" w:rsidP="00490F36">
                  <w:pPr>
                    <w:pStyle w:val="rowtabella0"/>
                    <w:jc w:val="center"/>
                    <w:rPr>
                      <w:color w:val="002060"/>
                    </w:rPr>
                  </w:pPr>
                  <w:r w:rsidRPr="006B1B77">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E763E" w14:textId="77777777" w:rsidR="00210449" w:rsidRPr="006B1B77" w:rsidRDefault="00210449" w:rsidP="00490F36">
                  <w:pPr>
                    <w:pStyle w:val="rowtabella0"/>
                    <w:jc w:val="center"/>
                    <w:rPr>
                      <w:color w:val="002060"/>
                    </w:rPr>
                  </w:pPr>
                  <w:r w:rsidRPr="006B1B77">
                    <w:rPr>
                      <w:color w:val="002060"/>
                    </w:rPr>
                    <w:t> </w:t>
                  </w:r>
                </w:p>
              </w:tc>
            </w:tr>
            <w:tr w:rsidR="00210449" w:rsidRPr="006B1B77" w14:paraId="5FEB1A68"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696B9975" w14:textId="77777777" w:rsidR="00210449" w:rsidRPr="006B1B77" w:rsidRDefault="00210449" w:rsidP="00490F36">
                  <w:pPr>
                    <w:pStyle w:val="rowtabella0"/>
                    <w:rPr>
                      <w:color w:val="002060"/>
                    </w:rPr>
                  </w:pPr>
                  <w:r w:rsidRPr="006B1B77">
                    <w:rPr>
                      <w:color w:val="002060"/>
                    </w:rPr>
                    <w:t>(1) - disputata il 20/10/2024</w:t>
                  </w:r>
                </w:p>
              </w:tc>
            </w:tr>
          </w:tbl>
          <w:p w14:paraId="5961001D" w14:textId="77777777" w:rsidR="00210449" w:rsidRPr="006B1B77" w:rsidRDefault="00210449" w:rsidP="00490F3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4C0B6F37"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E4DCB" w14:textId="77777777" w:rsidR="00210449" w:rsidRPr="006B1B77" w:rsidRDefault="00210449" w:rsidP="00490F36">
                  <w:pPr>
                    <w:pStyle w:val="headertabella0"/>
                    <w:rPr>
                      <w:color w:val="002060"/>
                    </w:rPr>
                  </w:pPr>
                  <w:r w:rsidRPr="006B1B77">
                    <w:rPr>
                      <w:color w:val="002060"/>
                    </w:rPr>
                    <w:t>GIRONE B - 4 Giornata - A</w:t>
                  </w:r>
                </w:p>
              </w:tc>
            </w:tr>
            <w:tr w:rsidR="00210449" w:rsidRPr="006B1B77" w14:paraId="0D7B7FF0"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B65E3B" w14:textId="77777777" w:rsidR="00210449" w:rsidRPr="006B1B77" w:rsidRDefault="00210449" w:rsidP="00490F36">
                  <w:pPr>
                    <w:pStyle w:val="rowtabella0"/>
                    <w:rPr>
                      <w:color w:val="002060"/>
                    </w:rPr>
                  </w:pPr>
                  <w:r w:rsidRPr="006B1B77">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9E1B1" w14:textId="77777777" w:rsidR="00210449" w:rsidRPr="006B1B77" w:rsidRDefault="00210449" w:rsidP="00490F36">
                  <w:pPr>
                    <w:pStyle w:val="rowtabella0"/>
                    <w:rPr>
                      <w:color w:val="002060"/>
                    </w:rPr>
                  </w:pPr>
                  <w:r w:rsidRPr="006B1B77">
                    <w:rPr>
                      <w:color w:val="002060"/>
                    </w:rPr>
                    <w:t>- A.V.I.S.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3F847" w14:textId="77777777" w:rsidR="00210449" w:rsidRPr="006B1B77" w:rsidRDefault="00210449" w:rsidP="00490F36">
                  <w:pPr>
                    <w:pStyle w:val="rowtabella0"/>
                    <w:jc w:val="center"/>
                    <w:rPr>
                      <w:color w:val="002060"/>
                    </w:rPr>
                  </w:pPr>
                  <w:r w:rsidRPr="006B1B77">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87F61" w14:textId="77777777" w:rsidR="00210449" w:rsidRPr="006B1B77" w:rsidRDefault="00210449" w:rsidP="00490F36">
                  <w:pPr>
                    <w:pStyle w:val="rowtabella0"/>
                    <w:jc w:val="center"/>
                    <w:rPr>
                      <w:color w:val="002060"/>
                    </w:rPr>
                  </w:pPr>
                  <w:r w:rsidRPr="006B1B77">
                    <w:rPr>
                      <w:color w:val="002060"/>
                    </w:rPr>
                    <w:t> </w:t>
                  </w:r>
                </w:p>
              </w:tc>
            </w:tr>
            <w:tr w:rsidR="00210449" w:rsidRPr="006B1B77" w14:paraId="14045745"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E7C98B" w14:textId="77777777" w:rsidR="00210449" w:rsidRPr="006B1B77" w:rsidRDefault="00210449" w:rsidP="00490F36">
                  <w:pPr>
                    <w:pStyle w:val="rowtabella0"/>
                    <w:rPr>
                      <w:color w:val="002060"/>
                    </w:rPr>
                  </w:pPr>
                  <w:r w:rsidRPr="006B1B77">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2BAB8B" w14:textId="77777777" w:rsidR="00210449" w:rsidRPr="006B1B77" w:rsidRDefault="00210449" w:rsidP="00490F36">
                  <w:pPr>
                    <w:pStyle w:val="rowtabella0"/>
                    <w:rPr>
                      <w:color w:val="002060"/>
                    </w:rPr>
                  </w:pPr>
                  <w:r w:rsidRPr="006B1B77">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60C95C" w14:textId="77777777" w:rsidR="00210449" w:rsidRPr="006B1B77" w:rsidRDefault="00210449" w:rsidP="00490F36">
                  <w:pPr>
                    <w:pStyle w:val="rowtabella0"/>
                    <w:jc w:val="center"/>
                    <w:rPr>
                      <w:color w:val="002060"/>
                    </w:rPr>
                  </w:pPr>
                  <w:r w:rsidRPr="006B1B77">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19D4C4" w14:textId="77777777" w:rsidR="00210449" w:rsidRPr="006B1B77" w:rsidRDefault="00210449" w:rsidP="00490F36">
                  <w:pPr>
                    <w:pStyle w:val="rowtabella0"/>
                    <w:jc w:val="center"/>
                    <w:rPr>
                      <w:color w:val="002060"/>
                    </w:rPr>
                  </w:pPr>
                  <w:r w:rsidRPr="006B1B77">
                    <w:rPr>
                      <w:color w:val="002060"/>
                    </w:rPr>
                    <w:t> </w:t>
                  </w:r>
                </w:p>
              </w:tc>
            </w:tr>
            <w:tr w:rsidR="00210449" w:rsidRPr="006B1B77" w14:paraId="46660571"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94B368" w14:textId="77777777" w:rsidR="00210449" w:rsidRPr="006B1B77" w:rsidRDefault="00210449" w:rsidP="00490F36">
                  <w:pPr>
                    <w:pStyle w:val="rowtabella0"/>
                    <w:rPr>
                      <w:color w:val="002060"/>
                    </w:rPr>
                  </w:pPr>
                  <w:r w:rsidRPr="006B1B77">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B35F3E" w14:textId="77777777" w:rsidR="00210449" w:rsidRPr="006B1B77" w:rsidRDefault="00210449" w:rsidP="00490F36">
                  <w:pPr>
                    <w:pStyle w:val="rowtabella0"/>
                    <w:rPr>
                      <w:color w:val="002060"/>
                    </w:rPr>
                  </w:pPr>
                  <w:r w:rsidRPr="006B1B77">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59ABC8" w14:textId="77777777" w:rsidR="00210449" w:rsidRPr="006B1B77" w:rsidRDefault="00210449" w:rsidP="00490F36">
                  <w:pPr>
                    <w:pStyle w:val="rowtabella0"/>
                    <w:jc w:val="center"/>
                    <w:rPr>
                      <w:color w:val="002060"/>
                    </w:rPr>
                  </w:pPr>
                  <w:r w:rsidRPr="006B1B7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2004D3" w14:textId="77777777" w:rsidR="00210449" w:rsidRPr="006B1B77" w:rsidRDefault="00210449" w:rsidP="00490F36">
                  <w:pPr>
                    <w:pStyle w:val="rowtabella0"/>
                    <w:jc w:val="center"/>
                    <w:rPr>
                      <w:color w:val="002060"/>
                    </w:rPr>
                  </w:pPr>
                  <w:r w:rsidRPr="006B1B77">
                    <w:rPr>
                      <w:color w:val="002060"/>
                    </w:rPr>
                    <w:t> </w:t>
                  </w:r>
                </w:p>
              </w:tc>
            </w:tr>
            <w:tr w:rsidR="00210449" w:rsidRPr="006B1B77" w14:paraId="4C0D757F"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EBA461" w14:textId="77777777" w:rsidR="00210449" w:rsidRPr="006B1B77" w:rsidRDefault="00210449" w:rsidP="00490F36">
                  <w:pPr>
                    <w:pStyle w:val="rowtabella0"/>
                    <w:rPr>
                      <w:color w:val="002060"/>
                    </w:rPr>
                  </w:pPr>
                  <w:r w:rsidRPr="006B1B77">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0DFF65" w14:textId="77777777" w:rsidR="00210449" w:rsidRPr="006B1B77" w:rsidRDefault="00210449" w:rsidP="00490F36">
                  <w:pPr>
                    <w:pStyle w:val="rowtabella0"/>
                    <w:rPr>
                      <w:color w:val="002060"/>
                    </w:rPr>
                  </w:pPr>
                  <w:r w:rsidRPr="006B1B7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0B9D94" w14:textId="77777777" w:rsidR="00210449" w:rsidRPr="006B1B77" w:rsidRDefault="00210449" w:rsidP="00490F36">
                  <w:pPr>
                    <w:pStyle w:val="rowtabella0"/>
                    <w:jc w:val="center"/>
                    <w:rPr>
                      <w:color w:val="002060"/>
                    </w:rPr>
                  </w:pPr>
                  <w:r w:rsidRPr="006B1B7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A93970" w14:textId="77777777" w:rsidR="00210449" w:rsidRPr="006B1B77" w:rsidRDefault="00210449" w:rsidP="00490F36">
                  <w:pPr>
                    <w:pStyle w:val="rowtabella0"/>
                    <w:jc w:val="center"/>
                    <w:rPr>
                      <w:color w:val="002060"/>
                    </w:rPr>
                  </w:pPr>
                  <w:r w:rsidRPr="006B1B77">
                    <w:rPr>
                      <w:color w:val="002060"/>
                    </w:rPr>
                    <w:t> </w:t>
                  </w:r>
                </w:p>
              </w:tc>
            </w:tr>
            <w:tr w:rsidR="00210449" w:rsidRPr="006B1B77" w14:paraId="7687AB8F"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6173FC" w14:textId="77777777" w:rsidR="00210449" w:rsidRPr="006B1B77" w:rsidRDefault="00210449" w:rsidP="00490F36">
                  <w:pPr>
                    <w:pStyle w:val="rowtabella0"/>
                    <w:rPr>
                      <w:color w:val="002060"/>
                    </w:rPr>
                  </w:pPr>
                  <w:r w:rsidRPr="006B1B7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B6523" w14:textId="77777777" w:rsidR="00210449" w:rsidRPr="006B1B77" w:rsidRDefault="00210449" w:rsidP="00490F36">
                  <w:pPr>
                    <w:pStyle w:val="rowtabella0"/>
                    <w:rPr>
                      <w:color w:val="002060"/>
                    </w:rPr>
                  </w:pPr>
                  <w:r w:rsidRPr="006B1B77">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3BA58" w14:textId="77777777" w:rsidR="00210449" w:rsidRPr="006B1B77" w:rsidRDefault="00210449" w:rsidP="00490F36">
                  <w:pPr>
                    <w:pStyle w:val="rowtabella0"/>
                    <w:jc w:val="center"/>
                    <w:rPr>
                      <w:color w:val="002060"/>
                    </w:rPr>
                  </w:pPr>
                  <w:r w:rsidRPr="006B1B77">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09883" w14:textId="77777777" w:rsidR="00210449" w:rsidRPr="006B1B77" w:rsidRDefault="00210449" w:rsidP="00490F36">
                  <w:pPr>
                    <w:pStyle w:val="rowtabella0"/>
                    <w:jc w:val="center"/>
                    <w:rPr>
                      <w:color w:val="002060"/>
                    </w:rPr>
                  </w:pPr>
                  <w:r w:rsidRPr="006B1B77">
                    <w:rPr>
                      <w:color w:val="002060"/>
                    </w:rPr>
                    <w:t> </w:t>
                  </w:r>
                </w:p>
              </w:tc>
            </w:tr>
            <w:tr w:rsidR="00210449" w:rsidRPr="006B1B77" w14:paraId="600935CB"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4DCD8236" w14:textId="77777777" w:rsidR="00210449" w:rsidRPr="006B1B77" w:rsidRDefault="00210449" w:rsidP="00490F36">
                  <w:pPr>
                    <w:pStyle w:val="rowtabella0"/>
                    <w:rPr>
                      <w:color w:val="002060"/>
                    </w:rPr>
                  </w:pPr>
                  <w:r w:rsidRPr="006B1B77">
                    <w:rPr>
                      <w:color w:val="002060"/>
                    </w:rPr>
                    <w:t>(1) - disputata il 20/10/2024</w:t>
                  </w:r>
                </w:p>
              </w:tc>
            </w:tr>
          </w:tbl>
          <w:p w14:paraId="5C61A754" w14:textId="77777777" w:rsidR="00210449" w:rsidRPr="006B1B77" w:rsidRDefault="00210449" w:rsidP="00490F36">
            <w:pPr>
              <w:rPr>
                <w:color w:val="002060"/>
              </w:rPr>
            </w:pPr>
          </w:p>
        </w:tc>
      </w:tr>
    </w:tbl>
    <w:p w14:paraId="74E0B8DD" w14:textId="77777777" w:rsidR="00210449" w:rsidRPr="006B1B77" w:rsidRDefault="00210449" w:rsidP="00210449">
      <w:pPr>
        <w:pStyle w:val="breakline"/>
        <w:rPr>
          <w:rFonts w:eastAsiaTheme="minorEastAsia"/>
          <w:color w:val="002060"/>
        </w:rPr>
      </w:pPr>
    </w:p>
    <w:p w14:paraId="6C20F523" w14:textId="77777777" w:rsidR="00210449" w:rsidRPr="006B1B77" w:rsidRDefault="00210449" w:rsidP="00210449">
      <w:pPr>
        <w:pStyle w:val="breakline"/>
        <w:rPr>
          <w:color w:val="002060"/>
        </w:rPr>
      </w:pPr>
    </w:p>
    <w:p w14:paraId="47692D7C" w14:textId="77777777" w:rsidR="00210449" w:rsidRPr="006B1B77" w:rsidRDefault="00210449" w:rsidP="00210449">
      <w:pPr>
        <w:pStyle w:val="titoloprinc0"/>
        <w:rPr>
          <w:color w:val="002060"/>
        </w:rPr>
      </w:pPr>
      <w:r w:rsidRPr="006B1B77">
        <w:rPr>
          <w:color w:val="002060"/>
        </w:rPr>
        <w:t>GIUDICE SPORTIVO</w:t>
      </w:r>
    </w:p>
    <w:p w14:paraId="2902CBEF" w14:textId="77777777" w:rsidR="00210449" w:rsidRPr="006B1B77" w:rsidRDefault="00210449" w:rsidP="00210449">
      <w:pPr>
        <w:pStyle w:val="diffida"/>
        <w:rPr>
          <w:color w:val="002060"/>
        </w:rPr>
      </w:pPr>
      <w:r w:rsidRPr="006B1B77">
        <w:rPr>
          <w:color w:val="002060"/>
        </w:rPr>
        <w:t>Il Giudice Sportivo Avv. Agnese Lazzaretti, con l'assistenza del segretario Angelo Castellana, nella seduta del 23/10/2024, ha adottato le decisioni che di seguito integralmente si riportano:</w:t>
      </w:r>
    </w:p>
    <w:p w14:paraId="6B565A27" w14:textId="77777777" w:rsidR="00210449" w:rsidRPr="006B1B77" w:rsidRDefault="00210449" w:rsidP="00210449">
      <w:pPr>
        <w:pStyle w:val="titolo10"/>
        <w:rPr>
          <w:color w:val="002060"/>
        </w:rPr>
      </w:pPr>
      <w:r w:rsidRPr="006B1B77">
        <w:rPr>
          <w:color w:val="002060"/>
        </w:rPr>
        <w:t xml:space="preserve">GARE DEL 19/10/2024 </w:t>
      </w:r>
    </w:p>
    <w:p w14:paraId="6ACD6B33" w14:textId="77777777" w:rsidR="00210449" w:rsidRPr="006B1B77" w:rsidRDefault="00210449" w:rsidP="00210449">
      <w:pPr>
        <w:pStyle w:val="titolo7a"/>
        <w:rPr>
          <w:color w:val="002060"/>
        </w:rPr>
      </w:pPr>
      <w:r w:rsidRPr="006B1B77">
        <w:rPr>
          <w:color w:val="002060"/>
        </w:rPr>
        <w:t xml:space="preserve">PROVVEDIMENTI DISCIPLINARI </w:t>
      </w:r>
    </w:p>
    <w:p w14:paraId="6596660E"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55D621E4" w14:textId="77777777" w:rsidR="00210449" w:rsidRPr="006B1B77" w:rsidRDefault="00210449" w:rsidP="00210449">
      <w:pPr>
        <w:pStyle w:val="titolo30"/>
        <w:rPr>
          <w:color w:val="002060"/>
        </w:rPr>
      </w:pPr>
      <w:r w:rsidRPr="006B1B77">
        <w:rPr>
          <w:color w:val="002060"/>
        </w:rPr>
        <w:t xml:space="preserve">CALCIATORI NON ESPULSI </w:t>
      </w:r>
    </w:p>
    <w:p w14:paraId="12DF1CDF" w14:textId="77777777" w:rsidR="00210449" w:rsidRPr="006B1B77" w:rsidRDefault="00210449" w:rsidP="00210449">
      <w:pPr>
        <w:pStyle w:val="titolo20"/>
        <w:rPr>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5D3E59C1" w14:textId="77777777" w:rsidTr="00490F36">
        <w:tc>
          <w:tcPr>
            <w:tcW w:w="2200" w:type="dxa"/>
            <w:tcMar>
              <w:top w:w="20" w:type="dxa"/>
              <w:left w:w="20" w:type="dxa"/>
              <w:bottom w:w="20" w:type="dxa"/>
              <w:right w:w="20" w:type="dxa"/>
            </w:tcMar>
            <w:vAlign w:val="center"/>
            <w:hideMark/>
          </w:tcPr>
          <w:p w14:paraId="14633FDA" w14:textId="77777777" w:rsidR="00210449" w:rsidRPr="006B1B77" w:rsidRDefault="00210449" w:rsidP="00490F36">
            <w:pPr>
              <w:pStyle w:val="movimento"/>
              <w:rPr>
                <w:color w:val="002060"/>
              </w:rPr>
            </w:pPr>
            <w:r w:rsidRPr="006B1B77">
              <w:rPr>
                <w:color w:val="002060"/>
              </w:rPr>
              <w:lastRenderedPageBreak/>
              <w:t>LEONI TOMMASO</w:t>
            </w:r>
          </w:p>
        </w:tc>
        <w:tc>
          <w:tcPr>
            <w:tcW w:w="2200" w:type="dxa"/>
            <w:tcMar>
              <w:top w:w="20" w:type="dxa"/>
              <w:left w:w="20" w:type="dxa"/>
              <w:bottom w:w="20" w:type="dxa"/>
              <w:right w:w="20" w:type="dxa"/>
            </w:tcMar>
            <w:vAlign w:val="center"/>
            <w:hideMark/>
          </w:tcPr>
          <w:p w14:paraId="3E954172" w14:textId="77777777" w:rsidR="00210449" w:rsidRPr="006B1B77" w:rsidRDefault="00210449" w:rsidP="00490F36">
            <w:pPr>
              <w:pStyle w:val="movimento2"/>
              <w:rPr>
                <w:color w:val="002060"/>
              </w:rPr>
            </w:pPr>
            <w:r w:rsidRPr="006B1B77">
              <w:rPr>
                <w:color w:val="002060"/>
              </w:rPr>
              <w:t xml:space="preserve">(C.U.S. ANCONA) </w:t>
            </w:r>
          </w:p>
        </w:tc>
        <w:tc>
          <w:tcPr>
            <w:tcW w:w="800" w:type="dxa"/>
            <w:tcMar>
              <w:top w:w="20" w:type="dxa"/>
              <w:left w:w="20" w:type="dxa"/>
              <w:bottom w:w="20" w:type="dxa"/>
              <w:right w:w="20" w:type="dxa"/>
            </w:tcMar>
            <w:vAlign w:val="center"/>
            <w:hideMark/>
          </w:tcPr>
          <w:p w14:paraId="7EFC958A"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B01DB40" w14:textId="77777777" w:rsidR="00210449" w:rsidRPr="006B1B77" w:rsidRDefault="00210449" w:rsidP="00490F36">
            <w:pPr>
              <w:pStyle w:val="movimento"/>
              <w:rPr>
                <w:color w:val="002060"/>
              </w:rPr>
            </w:pPr>
            <w:r w:rsidRPr="006B1B77">
              <w:rPr>
                <w:color w:val="002060"/>
              </w:rPr>
              <w:t>CAGIAO EMILIO LUIS</w:t>
            </w:r>
          </w:p>
        </w:tc>
        <w:tc>
          <w:tcPr>
            <w:tcW w:w="2200" w:type="dxa"/>
            <w:tcMar>
              <w:top w:w="20" w:type="dxa"/>
              <w:left w:w="20" w:type="dxa"/>
              <w:bottom w:w="20" w:type="dxa"/>
              <w:right w:w="20" w:type="dxa"/>
            </w:tcMar>
            <w:vAlign w:val="center"/>
            <w:hideMark/>
          </w:tcPr>
          <w:p w14:paraId="5144F380" w14:textId="77777777" w:rsidR="00210449" w:rsidRPr="006B1B77" w:rsidRDefault="00210449" w:rsidP="00490F36">
            <w:pPr>
              <w:pStyle w:val="movimento2"/>
              <w:rPr>
                <w:color w:val="002060"/>
              </w:rPr>
            </w:pPr>
            <w:r w:rsidRPr="006B1B77">
              <w:rPr>
                <w:color w:val="002060"/>
              </w:rPr>
              <w:t xml:space="preserve">(CANTINE RIUNITE CSI) </w:t>
            </w:r>
          </w:p>
        </w:tc>
      </w:tr>
    </w:tbl>
    <w:p w14:paraId="3C061C4D"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168B6CDB" w14:textId="77777777" w:rsidTr="00490F36">
        <w:tc>
          <w:tcPr>
            <w:tcW w:w="2200" w:type="dxa"/>
            <w:tcMar>
              <w:top w:w="20" w:type="dxa"/>
              <w:left w:w="20" w:type="dxa"/>
              <w:bottom w:w="20" w:type="dxa"/>
              <w:right w:w="20" w:type="dxa"/>
            </w:tcMar>
            <w:vAlign w:val="center"/>
            <w:hideMark/>
          </w:tcPr>
          <w:p w14:paraId="517891FC" w14:textId="77777777" w:rsidR="00210449" w:rsidRPr="006B1B77" w:rsidRDefault="00210449" w:rsidP="00490F36">
            <w:pPr>
              <w:pStyle w:val="movimento"/>
              <w:rPr>
                <w:color w:val="002060"/>
              </w:rPr>
            </w:pPr>
            <w:r w:rsidRPr="006B1B77">
              <w:rPr>
                <w:color w:val="002060"/>
              </w:rPr>
              <w:t>ROSSI DIEGO</w:t>
            </w:r>
          </w:p>
        </w:tc>
        <w:tc>
          <w:tcPr>
            <w:tcW w:w="2200" w:type="dxa"/>
            <w:tcMar>
              <w:top w:w="20" w:type="dxa"/>
              <w:left w:w="20" w:type="dxa"/>
              <w:bottom w:w="20" w:type="dxa"/>
              <w:right w:w="20" w:type="dxa"/>
            </w:tcMar>
            <w:vAlign w:val="center"/>
            <w:hideMark/>
          </w:tcPr>
          <w:p w14:paraId="19854C7D" w14:textId="77777777" w:rsidR="00210449" w:rsidRPr="006B1B77" w:rsidRDefault="00210449" w:rsidP="00490F36">
            <w:pPr>
              <w:pStyle w:val="movimento2"/>
              <w:rPr>
                <w:color w:val="002060"/>
              </w:rPr>
            </w:pPr>
            <w:r w:rsidRPr="006B1B77">
              <w:rPr>
                <w:color w:val="002060"/>
              </w:rPr>
              <w:t xml:space="preserve">(ACLI AUDAX MONTECOSARO C5) </w:t>
            </w:r>
          </w:p>
        </w:tc>
        <w:tc>
          <w:tcPr>
            <w:tcW w:w="800" w:type="dxa"/>
            <w:tcMar>
              <w:top w:w="20" w:type="dxa"/>
              <w:left w:w="20" w:type="dxa"/>
              <w:bottom w:w="20" w:type="dxa"/>
              <w:right w:w="20" w:type="dxa"/>
            </w:tcMar>
            <w:vAlign w:val="center"/>
            <w:hideMark/>
          </w:tcPr>
          <w:p w14:paraId="29D4060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45F7A08B" w14:textId="77777777" w:rsidR="00210449" w:rsidRPr="006B1B77" w:rsidRDefault="00210449" w:rsidP="00490F36">
            <w:pPr>
              <w:pStyle w:val="movimento"/>
              <w:rPr>
                <w:color w:val="002060"/>
              </w:rPr>
            </w:pPr>
            <w:r w:rsidRPr="006B1B77">
              <w:rPr>
                <w:color w:val="002060"/>
              </w:rPr>
              <w:t>BERNABEI DIEGO</w:t>
            </w:r>
          </w:p>
        </w:tc>
        <w:tc>
          <w:tcPr>
            <w:tcW w:w="2200" w:type="dxa"/>
            <w:tcMar>
              <w:top w:w="20" w:type="dxa"/>
              <w:left w:w="20" w:type="dxa"/>
              <w:bottom w:w="20" w:type="dxa"/>
              <w:right w:w="20" w:type="dxa"/>
            </w:tcMar>
            <w:vAlign w:val="center"/>
            <w:hideMark/>
          </w:tcPr>
          <w:p w14:paraId="47D6CD36" w14:textId="77777777" w:rsidR="00210449" w:rsidRPr="006B1B77" w:rsidRDefault="00210449" w:rsidP="00490F36">
            <w:pPr>
              <w:pStyle w:val="movimento2"/>
              <w:rPr>
                <w:color w:val="002060"/>
              </w:rPr>
            </w:pPr>
            <w:r w:rsidRPr="006B1B77">
              <w:rPr>
                <w:color w:val="002060"/>
              </w:rPr>
              <w:t xml:space="preserve">(FIGHT BULLS CORRIDONIA) </w:t>
            </w:r>
          </w:p>
        </w:tc>
      </w:tr>
      <w:tr w:rsidR="00210449" w:rsidRPr="006B1B77" w14:paraId="04E33CB6" w14:textId="77777777" w:rsidTr="00490F36">
        <w:tc>
          <w:tcPr>
            <w:tcW w:w="2200" w:type="dxa"/>
            <w:tcMar>
              <w:top w:w="20" w:type="dxa"/>
              <w:left w:w="20" w:type="dxa"/>
              <w:bottom w:w="20" w:type="dxa"/>
              <w:right w:w="20" w:type="dxa"/>
            </w:tcMar>
            <w:vAlign w:val="center"/>
            <w:hideMark/>
          </w:tcPr>
          <w:p w14:paraId="7DDBD809" w14:textId="77777777" w:rsidR="00210449" w:rsidRPr="006B1B77" w:rsidRDefault="00210449" w:rsidP="00490F36">
            <w:pPr>
              <w:pStyle w:val="movimento"/>
              <w:rPr>
                <w:color w:val="002060"/>
              </w:rPr>
            </w:pPr>
            <w:r w:rsidRPr="006B1B77">
              <w:rPr>
                <w:color w:val="002060"/>
              </w:rPr>
              <w:t>CATINI TOMMASO</w:t>
            </w:r>
          </w:p>
        </w:tc>
        <w:tc>
          <w:tcPr>
            <w:tcW w:w="2200" w:type="dxa"/>
            <w:tcMar>
              <w:top w:w="20" w:type="dxa"/>
              <w:left w:w="20" w:type="dxa"/>
              <w:bottom w:w="20" w:type="dxa"/>
              <w:right w:w="20" w:type="dxa"/>
            </w:tcMar>
            <w:vAlign w:val="center"/>
            <w:hideMark/>
          </w:tcPr>
          <w:p w14:paraId="75FBC03C" w14:textId="77777777" w:rsidR="00210449" w:rsidRPr="006B1B77" w:rsidRDefault="00210449" w:rsidP="00490F36">
            <w:pPr>
              <w:pStyle w:val="movimento2"/>
              <w:rPr>
                <w:color w:val="002060"/>
              </w:rPr>
            </w:pPr>
            <w:r w:rsidRPr="006B1B77">
              <w:rPr>
                <w:color w:val="002060"/>
              </w:rPr>
              <w:t xml:space="preserve">(FIGHT BULLS CORRIDONIA) </w:t>
            </w:r>
          </w:p>
        </w:tc>
        <w:tc>
          <w:tcPr>
            <w:tcW w:w="800" w:type="dxa"/>
            <w:tcMar>
              <w:top w:w="20" w:type="dxa"/>
              <w:left w:w="20" w:type="dxa"/>
              <w:bottom w:w="20" w:type="dxa"/>
              <w:right w:w="20" w:type="dxa"/>
            </w:tcMar>
            <w:vAlign w:val="center"/>
            <w:hideMark/>
          </w:tcPr>
          <w:p w14:paraId="560ABE73"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53916F8" w14:textId="77777777" w:rsidR="00210449" w:rsidRPr="006B1B77" w:rsidRDefault="00210449" w:rsidP="00490F36">
            <w:pPr>
              <w:pStyle w:val="movimento"/>
              <w:rPr>
                <w:color w:val="002060"/>
              </w:rPr>
            </w:pPr>
            <w:r w:rsidRPr="006B1B77">
              <w:rPr>
                <w:color w:val="002060"/>
              </w:rPr>
              <w:t>BRUALDI ALESSANDRO</w:t>
            </w:r>
          </w:p>
        </w:tc>
        <w:tc>
          <w:tcPr>
            <w:tcW w:w="2200" w:type="dxa"/>
            <w:tcMar>
              <w:top w:w="20" w:type="dxa"/>
              <w:left w:w="20" w:type="dxa"/>
              <w:bottom w:w="20" w:type="dxa"/>
              <w:right w:w="20" w:type="dxa"/>
            </w:tcMar>
            <w:vAlign w:val="center"/>
            <w:hideMark/>
          </w:tcPr>
          <w:p w14:paraId="2A331617" w14:textId="77777777" w:rsidR="00210449" w:rsidRPr="006B1B77" w:rsidRDefault="00210449" w:rsidP="00490F36">
            <w:pPr>
              <w:pStyle w:val="movimento2"/>
              <w:rPr>
                <w:color w:val="002060"/>
              </w:rPr>
            </w:pPr>
            <w:r w:rsidRPr="006B1B77">
              <w:rPr>
                <w:color w:val="002060"/>
              </w:rPr>
              <w:t xml:space="preserve">(ITALSERVICE C5) </w:t>
            </w:r>
          </w:p>
        </w:tc>
      </w:tr>
      <w:tr w:rsidR="00210449" w:rsidRPr="006B1B77" w14:paraId="2BB0CB7A" w14:textId="77777777" w:rsidTr="00490F36">
        <w:tc>
          <w:tcPr>
            <w:tcW w:w="2200" w:type="dxa"/>
            <w:tcMar>
              <w:top w:w="20" w:type="dxa"/>
              <w:left w:w="20" w:type="dxa"/>
              <w:bottom w:w="20" w:type="dxa"/>
              <w:right w:w="20" w:type="dxa"/>
            </w:tcMar>
            <w:vAlign w:val="center"/>
            <w:hideMark/>
          </w:tcPr>
          <w:p w14:paraId="1C9CC91E" w14:textId="77777777" w:rsidR="00210449" w:rsidRPr="006B1B77" w:rsidRDefault="00210449" w:rsidP="00490F36">
            <w:pPr>
              <w:pStyle w:val="movimento"/>
              <w:rPr>
                <w:color w:val="002060"/>
              </w:rPr>
            </w:pPr>
            <w:r w:rsidRPr="006B1B77">
              <w:rPr>
                <w:color w:val="002060"/>
              </w:rPr>
              <w:t>ZINGARETTI NICKY</w:t>
            </w:r>
          </w:p>
        </w:tc>
        <w:tc>
          <w:tcPr>
            <w:tcW w:w="2200" w:type="dxa"/>
            <w:tcMar>
              <w:top w:w="20" w:type="dxa"/>
              <w:left w:w="20" w:type="dxa"/>
              <w:bottom w:w="20" w:type="dxa"/>
              <w:right w:w="20" w:type="dxa"/>
            </w:tcMar>
            <w:vAlign w:val="center"/>
            <w:hideMark/>
          </w:tcPr>
          <w:p w14:paraId="45DC43D0" w14:textId="77777777" w:rsidR="00210449" w:rsidRPr="006B1B77" w:rsidRDefault="00210449" w:rsidP="00490F36">
            <w:pPr>
              <w:pStyle w:val="movimento2"/>
              <w:rPr>
                <w:color w:val="002060"/>
              </w:rPr>
            </w:pPr>
            <w:r w:rsidRPr="006B1B77">
              <w:rPr>
                <w:color w:val="002060"/>
              </w:rPr>
              <w:t xml:space="preserve">(JESINA S.R.L.) </w:t>
            </w:r>
          </w:p>
        </w:tc>
        <w:tc>
          <w:tcPr>
            <w:tcW w:w="800" w:type="dxa"/>
            <w:tcMar>
              <w:top w:w="20" w:type="dxa"/>
              <w:left w:w="20" w:type="dxa"/>
              <w:bottom w:w="20" w:type="dxa"/>
              <w:right w:w="20" w:type="dxa"/>
            </w:tcMar>
            <w:vAlign w:val="center"/>
            <w:hideMark/>
          </w:tcPr>
          <w:p w14:paraId="2E225A1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6E69119" w14:textId="77777777" w:rsidR="00210449" w:rsidRPr="006B1B77" w:rsidRDefault="00210449" w:rsidP="00490F36">
            <w:pPr>
              <w:pStyle w:val="movimento"/>
              <w:rPr>
                <w:color w:val="002060"/>
              </w:rPr>
            </w:pPr>
            <w:r w:rsidRPr="006B1B77">
              <w:rPr>
                <w:color w:val="002060"/>
              </w:rPr>
              <w:t>MINELLI CHRISTIAN</w:t>
            </w:r>
          </w:p>
        </w:tc>
        <w:tc>
          <w:tcPr>
            <w:tcW w:w="2200" w:type="dxa"/>
            <w:tcMar>
              <w:top w:w="20" w:type="dxa"/>
              <w:left w:w="20" w:type="dxa"/>
              <w:bottom w:w="20" w:type="dxa"/>
              <w:right w:w="20" w:type="dxa"/>
            </w:tcMar>
            <w:vAlign w:val="center"/>
            <w:hideMark/>
          </w:tcPr>
          <w:p w14:paraId="06595223" w14:textId="77777777" w:rsidR="00210449" w:rsidRPr="006B1B77" w:rsidRDefault="00210449" w:rsidP="00490F36">
            <w:pPr>
              <w:pStyle w:val="movimento2"/>
              <w:rPr>
                <w:color w:val="002060"/>
              </w:rPr>
            </w:pPr>
            <w:r w:rsidRPr="006B1B77">
              <w:rPr>
                <w:color w:val="002060"/>
              </w:rPr>
              <w:t xml:space="preserve">(REAL FABRIANO) </w:t>
            </w:r>
          </w:p>
        </w:tc>
      </w:tr>
      <w:tr w:rsidR="00210449" w:rsidRPr="006B1B77" w14:paraId="6EFB588A" w14:textId="77777777" w:rsidTr="00490F36">
        <w:tc>
          <w:tcPr>
            <w:tcW w:w="2200" w:type="dxa"/>
            <w:tcMar>
              <w:top w:w="20" w:type="dxa"/>
              <w:left w:w="20" w:type="dxa"/>
              <w:bottom w:w="20" w:type="dxa"/>
              <w:right w:w="20" w:type="dxa"/>
            </w:tcMar>
            <w:vAlign w:val="center"/>
            <w:hideMark/>
          </w:tcPr>
          <w:p w14:paraId="387ADB17" w14:textId="77777777" w:rsidR="00210449" w:rsidRPr="006B1B77" w:rsidRDefault="00210449" w:rsidP="00490F36">
            <w:pPr>
              <w:pStyle w:val="movimento"/>
              <w:rPr>
                <w:color w:val="002060"/>
              </w:rPr>
            </w:pPr>
            <w:r w:rsidRPr="006B1B77">
              <w:rPr>
                <w:color w:val="002060"/>
              </w:rPr>
              <w:t>BANDU ALESSANDRO</w:t>
            </w:r>
          </w:p>
        </w:tc>
        <w:tc>
          <w:tcPr>
            <w:tcW w:w="2200" w:type="dxa"/>
            <w:tcMar>
              <w:top w:w="20" w:type="dxa"/>
              <w:left w:w="20" w:type="dxa"/>
              <w:bottom w:w="20" w:type="dxa"/>
              <w:right w:w="20" w:type="dxa"/>
            </w:tcMar>
            <w:vAlign w:val="center"/>
            <w:hideMark/>
          </w:tcPr>
          <w:p w14:paraId="5C33DE0A" w14:textId="77777777" w:rsidR="00210449" w:rsidRPr="006B1B77" w:rsidRDefault="00210449" w:rsidP="00490F36">
            <w:pPr>
              <w:pStyle w:val="movimento2"/>
              <w:rPr>
                <w:color w:val="002060"/>
              </w:rPr>
            </w:pPr>
            <w:r w:rsidRPr="006B1B77">
              <w:rPr>
                <w:color w:val="002060"/>
              </w:rPr>
              <w:t xml:space="preserve">(U.S. FORTUNA FANO) </w:t>
            </w:r>
          </w:p>
        </w:tc>
        <w:tc>
          <w:tcPr>
            <w:tcW w:w="800" w:type="dxa"/>
            <w:tcMar>
              <w:top w:w="20" w:type="dxa"/>
              <w:left w:w="20" w:type="dxa"/>
              <w:bottom w:w="20" w:type="dxa"/>
              <w:right w:w="20" w:type="dxa"/>
            </w:tcMar>
            <w:vAlign w:val="center"/>
            <w:hideMark/>
          </w:tcPr>
          <w:p w14:paraId="4CDA19EC"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62148FA" w14:textId="77777777" w:rsidR="00210449" w:rsidRPr="006B1B77" w:rsidRDefault="00210449" w:rsidP="00490F36">
            <w:pPr>
              <w:pStyle w:val="movimento"/>
              <w:rPr>
                <w:color w:val="002060"/>
              </w:rPr>
            </w:pPr>
            <w:r w:rsidRPr="006B1B77">
              <w:rPr>
                <w:color w:val="002060"/>
              </w:rPr>
              <w:t>LONGHINI MATTEO</w:t>
            </w:r>
          </w:p>
        </w:tc>
        <w:tc>
          <w:tcPr>
            <w:tcW w:w="2200" w:type="dxa"/>
            <w:tcMar>
              <w:top w:w="20" w:type="dxa"/>
              <w:left w:w="20" w:type="dxa"/>
              <w:bottom w:w="20" w:type="dxa"/>
              <w:right w:w="20" w:type="dxa"/>
            </w:tcMar>
            <w:vAlign w:val="center"/>
            <w:hideMark/>
          </w:tcPr>
          <w:p w14:paraId="25F97B49" w14:textId="77777777" w:rsidR="00210449" w:rsidRPr="006B1B77" w:rsidRDefault="00210449" w:rsidP="00490F36">
            <w:pPr>
              <w:pStyle w:val="movimento2"/>
              <w:rPr>
                <w:color w:val="002060"/>
              </w:rPr>
            </w:pPr>
            <w:r w:rsidRPr="006B1B77">
              <w:rPr>
                <w:color w:val="002060"/>
              </w:rPr>
              <w:t xml:space="preserve">(U.S. FORTUNA FANO) </w:t>
            </w:r>
          </w:p>
        </w:tc>
      </w:tr>
    </w:tbl>
    <w:p w14:paraId="3B8088BD" w14:textId="77777777" w:rsidR="00210449" w:rsidRDefault="00210449" w:rsidP="00210449">
      <w:pPr>
        <w:pStyle w:val="breakline"/>
        <w:rPr>
          <w:color w:val="002060"/>
        </w:rPr>
      </w:pPr>
    </w:p>
    <w:p w14:paraId="4D0A95FF" w14:textId="77777777" w:rsidR="00210449" w:rsidRPr="00783D73" w:rsidRDefault="00210449" w:rsidP="0021044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A294196" w14:textId="77777777" w:rsidR="00210449" w:rsidRPr="00783D73" w:rsidRDefault="00210449" w:rsidP="0021044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0BC5EB31" w14:textId="77777777" w:rsidR="00210449" w:rsidRPr="006B1B77" w:rsidRDefault="00210449" w:rsidP="00210449">
      <w:pPr>
        <w:pStyle w:val="breakline"/>
        <w:rPr>
          <w:rFonts w:eastAsiaTheme="minorEastAsia"/>
          <w:color w:val="002060"/>
        </w:rPr>
      </w:pPr>
    </w:p>
    <w:p w14:paraId="42DC6628" w14:textId="77777777" w:rsidR="00210449" w:rsidRPr="006B1B77" w:rsidRDefault="00210449" w:rsidP="00210449">
      <w:pPr>
        <w:pStyle w:val="titoloprinc0"/>
        <w:rPr>
          <w:color w:val="002060"/>
        </w:rPr>
      </w:pPr>
      <w:r w:rsidRPr="006B1B77">
        <w:rPr>
          <w:color w:val="002060"/>
        </w:rPr>
        <w:t>CLASSIFICA</w:t>
      </w:r>
    </w:p>
    <w:p w14:paraId="1C47DE95" w14:textId="77777777" w:rsidR="00210449" w:rsidRPr="006B1B77" w:rsidRDefault="00210449" w:rsidP="00210449">
      <w:pPr>
        <w:pStyle w:val="breakline"/>
        <w:rPr>
          <w:color w:val="002060"/>
        </w:rPr>
      </w:pPr>
    </w:p>
    <w:p w14:paraId="0C32A9A3" w14:textId="77777777" w:rsidR="00210449" w:rsidRPr="006B1B77" w:rsidRDefault="00210449" w:rsidP="00210449">
      <w:pPr>
        <w:pStyle w:val="breakline"/>
        <w:rPr>
          <w:color w:val="002060"/>
        </w:rPr>
      </w:pPr>
    </w:p>
    <w:p w14:paraId="0EA28BD7"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2CDD0EB6"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B5E5F"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01CE1"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0D0B0"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2A776"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F2432"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C7333"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C279E"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8CC29"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D3329"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085E3" w14:textId="77777777" w:rsidR="00210449" w:rsidRPr="006B1B77" w:rsidRDefault="00210449" w:rsidP="00490F36">
            <w:pPr>
              <w:pStyle w:val="headertabella0"/>
              <w:rPr>
                <w:color w:val="002060"/>
              </w:rPr>
            </w:pPr>
            <w:r w:rsidRPr="006B1B77">
              <w:rPr>
                <w:color w:val="002060"/>
              </w:rPr>
              <w:t>PE</w:t>
            </w:r>
          </w:p>
        </w:tc>
      </w:tr>
      <w:tr w:rsidR="00210449" w:rsidRPr="006B1B77" w14:paraId="3EBEA69D"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8A2D44" w14:textId="77777777" w:rsidR="00210449" w:rsidRPr="006B1B77" w:rsidRDefault="00210449" w:rsidP="00490F36">
            <w:pPr>
              <w:pStyle w:val="rowtabella0"/>
              <w:rPr>
                <w:color w:val="002060"/>
              </w:rPr>
            </w:pPr>
            <w:r w:rsidRPr="006B1B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58AD"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CFE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59D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57E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83A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4B41" w14:textId="77777777" w:rsidR="00210449" w:rsidRPr="006B1B77" w:rsidRDefault="00210449" w:rsidP="00490F36">
            <w:pPr>
              <w:pStyle w:val="rowtabella0"/>
              <w:jc w:val="center"/>
              <w:rPr>
                <w:color w:val="002060"/>
              </w:rPr>
            </w:pPr>
            <w:r w:rsidRPr="006B1B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DA6C"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4AF5" w14:textId="77777777" w:rsidR="00210449" w:rsidRPr="006B1B77" w:rsidRDefault="00210449" w:rsidP="00490F36">
            <w:pPr>
              <w:pStyle w:val="rowtabella0"/>
              <w:jc w:val="center"/>
              <w:rPr>
                <w:color w:val="002060"/>
              </w:rPr>
            </w:pPr>
            <w:r w:rsidRPr="006B1B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7E27" w14:textId="77777777" w:rsidR="00210449" w:rsidRPr="006B1B77" w:rsidRDefault="00210449" w:rsidP="00490F36">
            <w:pPr>
              <w:pStyle w:val="rowtabella0"/>
              <w:jc w:val="center"/>
              <w:rPr>
                <w:color w:val="002060"/>
              </w:rPr>
            </w:pPr>
            <w:r w:rsidRPr="006B1B77">
              <w:rPr>
                <w:color w:val="002060"/>
              </w:rPr>
              <w:t>0</w:t>
            </w:r>
          </w:p>
        </w:tc>
      </w:tr>
      <w:tr w:rsidR="00210449" w:rsidRPr="006B1B77" w14:paraId="2FE571C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AA609" w14:textId="77777777" w:rsidR="00210449" w:rsidRPr="006B1B77" w:rsidRDefault="00210449" w:rsidP="00490F36">
            <w:pPr>
              <w:pStyle w:val="rowtabella0"/>
              <w:rPr>
                <w:color w:val="002060"/>
              </w:rPr>
            </w:pPr>
            <w:r w:rsidRPr="006B1B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684F"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6BA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AE0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EE0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9836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389E4" w14:textId="77777777" w:rsidR="00210449" w:rsidRPr="006B1B77" w:rsidRDefault="00210449" w:rsidP="00490F36">
            <w:pPr>
              <w:pStyle w:val="rowtabella0"/>
              <w:jc w:val="center"/>
              <w:rPr>
                <w:color w:val="002060"/>
              </w:rPr>
            </w:pPr>
            <w:r w:rsidRPr="006B1B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F0DC"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D34E" w14:textId="77777777" w:rsidR="00210449" w:rsidRPr="006B1B77" w:rsidRDefault="00210449" w:rsidP="00490F36">
            <w:pPr>
              <w:pStyle w:val="rowtabella0"/>
              <w:jc w:val="center"/>
              <w:rPr>
                <w:color w:val="002060"/>
              </w:rPr>
            </w:pPr>
            <w:r w:rsidRPr="006B1B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037B1" w14:textId="77777777" w:rsidR="00210449" w:rsidRPr="006B1B77" w:rsidRDefault="00210449" w:rsidP="00490F36">
            <w:pPr>
              <w:pStyle w:val="rowtabella0"/>
              <w:jc w:val="center"/>
              <w:rPr>
                <w:color w:val="002060"/>
              </w:rPr>
            </w:pPr>
            <w:r w:rsidRPr="006B1B77">
              <w:rPr>
                <w:color w:val="002060"/>
              </w:rPr>
              <w:t>0</w:t>
            </w:r>
          </w:p>
        </w:tc>
      </w:tr>
      <w:tr w:rsidR="00210449" w:rsidRPr="006B1B77" w14:paraId="63DC064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A5EC6" w14:textId="77777777" w:rsidR="00210449" w:rsidRPr="006B1B77" w:rsidRDefault="00210449" w:rsidP="00490F36">
            <w:pPr>
              <w:pStyle w:val="rowtabella0"/>
              <w:rPr>
                <w:color w:val="002060"/>
              </w:rPr>
            </w:pPr>
            <w:r w:rsidRPr="006B1B7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7AFE"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2A6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94B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8A7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205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824A" w14:textId="77777777" w:rsidR="00210449" w:rsidRPr="006B1B77" w:rsidRDefault="00210449" w:rsidP="00490F36">
            <w:pPr>
              <w:pStyle w:val="rowtabella0"/>
              <w:jc w:val="center"/>
              <w:rPr>
                <w:color w:val="002060"/>
              </w:rPr>
            </w:pPr>
            <w:r w:rsidRPr="006B1B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39E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52C6" w14:textId="77777777" w:rsidR="00210449" w:rsidRPr="006B1B77" w:rsidRDefault="00210449" w:rsidP="00490F36">
            <w:pPr>
              <w:pStyle w:val="rowtabella0"/>
              <w:jc w:val="center"/>
              <w:rPr>
                <w:color w:val="002060"/>
              </w:rPr>
            </w:pPr>
            <w:r w:rsidRPr="006B1B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64AC" w14:textId="77777777" w:rsidR="00210449" w:rsidRPr="006B1B77" w:rsidRDefault="00210449" w:rsidP="00490F36">
            <w:pPr>
              <w:pStyle w:val="rowtabella0"/>
              <w:jc w:val="center"/>
              <w:rPr>
                <w:color w:val="002060"/>
              </w:rPr>
            </w:pPr>
            <w:r w:rsidRPr="006B1B77">
              <w:rPr>
                <w:color w:val="002060"/>
              </w:rPr>
              <w:t>0</w:t>
            </w:r>
          </w:p>
        </w:tc>
      </w:tr>
      <w:tr w:rsidR="00210449" w:rsidRPr="006B1B77" w14:paraId="77D35E6B"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AC6DD" w14:textId="77777777" w:rsidR="00210449" w:rsidRPr="006B1B77" w:rsidRDefault="00210449" w:rsidP="00490F36">
            <w:pPr>
              <w:pStyle w:val="rowtabella0"/>
              <w:rPr>
                <w:color w:val="002060"/>
              </w:rPr>
            </w:pPr>
            <w:r w:rsidRPr="006B1B7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CEAB"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473C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644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8AA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263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4031E" w14:textId="77777777" w:rsidR="00210449" w:rsidRPr="006B1B77" w:rsidRDefault="00210449" w:rsidP="00490F36">
            <w:pPr>
              <w:pStyle w:val="rowtabella0"/>
              <w:jc w:val="center"/>
              <w:rPr>
                <w:color w:val="002060"/>
              </w:rPr>
            </w:pPr>
            <w:r w:rsidRPr="006B1B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6864"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C402" w14:textId="77777777" w:rsidR="00210449" w:rsidRPr="006B1B77" w:rsidRDefault="00210449" w:rsidP="00490F36">
            <w:pPr>
              <w:pStyle w:val="rowtabella0"/>
              <w:jc w:val="center"/>
              <w:rPr>
                <w:color w:val="002060"/>
              </w:rPr>
            </w:pPr>
            <w:r w:rsidRPr="006B1B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47FB" w14:textId="77777777" w:rsidR="00210449" w:rsidRPr="006B1B77" w:rsidRDefault="00210449" w:rsidP="00490F36">
            <w:pPr>
              <w:pStyle w:val="rowtabella0"/>
              <w:jc w:val="center"/>
              <w:rPr>
                <w:color w:val="002060"/>
              </w:rPr>
            </w:pPr>
            <w:r w:rsidRPr="006B1B77">
              <w:rPr>
                <w:color w:val="002060"/>
              </w:rPr>
              <w:t>0</w:t>
            </w:r>
          </w:p>
        </w:tc>
      </w:tr>
      <w:tr w:rsidR="00210449" w:rsidRPr="006B1B77" w14:paraId="531A01A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A20D7" w14:textId="77777777" w:rsidR="00210449" w:rsidRPr="006B1B77" w:rsidRDefault="00210449" w:rsidP="00490F36">
            <w:pPr>
              <w:pStyle w:val="rowtabella0"/>
              <w:rPr>
                <w:color w:val="002060"/>
              </w:rPr>
            </w:pPr>
            <w:r w:rsidRPr="006B1B77">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963A"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D27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F95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F69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C7F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FF32D"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DD03" w14:textId="77777777" w:rsidR="00210449" w:rsidRPr="006B1B77" w:rsidRDefault="00210449" w:rsidP="00490F36">
            <w:pPr>
              <w:pStyle w:val="rowtabella0"/>
              <w:jc w:val="center"/>
              <w:rPr>
                <w:color w:val="002060"/>
              </w:rPr>
            </w:pPr>
            <w:r w:rsidRPr="006B1B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A9DC"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3ABB" w14:textId="77777777" w:rsidR="00210449" w:rsidRPr="006B1B77" w:rsidRDefault="00210449" w:rsidP="00490F36">
            <w:pPr>
              <w:pStyle w:val="rowtabella0"/>
              <w:jc w:val="center"/>
              <w:rPr>
                <w:color w:val="002060"/>
              </w:rPr>
            </w:pPr>
            <w:r w:rsidRPr="006B1B77">
              <w:rPr>
                <w:color w:val="002060"/>
              </w:rPr>
              <w:t>0</w:t>
            </w:r>
          </w:p>
        </w:tc>
      </w:tr>
      <w:tr w:rsidR="00210449" w:rsidRPr="006B1B77" w14:paraId="6EF9C62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E6F43" w14:textId="77777777" w:rsidR="00210449" w:rsidRPr="006B1B77" w:rsidRDefault="00210449" w:rsidP="00490F36">
            <w:pPr>
              <w:pStyle w:val="rowtabella0"/>
              <w:rPr>
                <w:color w:val="002060"/>
                <w:lang w:val="es-ES"/>
              </w:rPr>
            </w:pPr>
            <w:r w:rsidRPr="006B1B77">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200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795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05C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270D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E83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10A6"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9BD4"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E09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F31F" w14:textId="77777777" w:rsidR="00210449" w:rsidRPr="006B1B77" w:rsidRDefault="00210449" w:rsidP="00490F36">
            <w:pPr>
              <w:pStyle w:val="rowtabella0"/>
              <w:jc w:val="center"/>
              <w:rPr>
                <w:color w:val="002060"/>
              </w:rPr>
            </w:pPr>
            <w:r w:rsidRPr="006B1B77">
              <w:rPr>
                <w:color w:val="002060"/>
              </w:rPr>
              <w:t>0</w:t>
            </w:r>
          </w:p>
        </w:tc>
      </w:tr>
      <w:tr w:rsidR="00210449" w:rsidRPr="006B1B77" w14:paraId="66FB77D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484FC" w14:textId="77777777" w:rsidR="00210449" w:rsidRPr="006B1B77" w:rsidRDefault="00210449" w:rsidP="00490F36">
            <w:pPr>
              <w:pStyle w:val="rowtabella0"/>
              <w:rPr>
                <w:color w:val="002060"/>
              </w:rPr>
            </w:pPr>
            <w:r w:rsidRPr="006B1B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B342"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9A42"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A10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701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689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1A9C"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EB487"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816C"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F907" w14:textId="77777777" w:rsidR="00210449" w:rsidRPr="006B1B77" w:rsidRDefault="00210449" w:rsidP="00490F36">
            <w:pPr>
              <w:pStyle w:val="rowtabella0"/>
              <w:jc w:val="center"/>
              <w:rPr>
                <w:color w:val="002060"/>
              </w:rPr>
            </w:pPr>
            <w:r w:rsidRPr="006B1B77">
              <w:rPr>
                <w:color w:val="002060"/>
              </w:rPr>
              <w:t>0</w:t>
            </w:r>
          </w:p>
        </w:tc>
      </w:tr>
      <w:tr w:rsidR="00210449" w:rsidRPr="006B1B77" w14:paraId="70F37B6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1DF34" w14:textId="77777777" w:rsidR="00210449" w:rsidRPr="006B1B77" w:rsidRDefault="00210449" w:rsidP="00490F36">
            <w:pPr>
              <w:pStyle w:val="rowtabella0"/>
              <w:rPr>
                <w:color w:val="002060"/>
                <w:lang w:val="es-ES"/>
              </w:rPr>
            </w:pPr>
            <w:r w:rsidRPr="006B1B77">
              <w:rPr>
                <w:color w:val="002060"/>
                <w:lang w:val="es-ES"/>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CB52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E0B7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582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AE8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127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394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1F0C" w14:textId="77777777" w:rsidR="00210449" w:rsidRPr="006B1B77" w:rsidRDefault="00210449" w:rsidP="00490F36">
            <w:pPr>
              <w:pStyle w:val="rowtabella0"/>
              <w:jc w:val="center"/>
              <w:rPr>
                <w:color w:val="002060"/>
              </w:rPr>
            </w:pPr>
            <w:r w:rsidRPr="006B1B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F530"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0681" w14:textId="77777777" w:rsidR="00210449" w:rsidRPr="006B1B77" w:rsidRDefault="00210449" w:rsidP="00490F36">
            <w:pPr>
              <w:pStyle w:val="rowtabella0"/>
              <w:jc w:val="center"/>
              <w:rPr>
                <w:color w:val="002060"/>
              </w:rPr>
            </w:pPr>
            <w:r w:rsidRPr="006B1B77">
              <w:rPr>
                <w:color w:val="002060"/>
              </w:rPr>
              <w:t>0</w:t>
            </w:r>
          </w:p>
        </w:tc>
      </w:tr>
      <w:tr w:rsidR="00210449" w:rsidRPr="006B1B77" w14:paraId="2ADF6B4B"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2C20A" w14:textId="77777777" w:rsidR="00210449" w:rsidRPr="006B1B77" w:rsidRDefault="00210449" w:rsidP="00490F36">
            <w:pPr>
              <w:pStyle w:val="rowtabella0"/>
              <w:rPr>
                <w:color w:val="002060"/>
              </w:rPr>
            </w:pPr>
            <w:r w:rsidRPr="006B1B7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D15F"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F1E4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8571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DF0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E8F0"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E70D"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A979" w14:textId="77777777" w:rsidR="00210449" w:rsidRPr="006B1B77" w:rsidRDefault="00210449" w:rsidP="00490F36">
            <w:pPr>
              <w:pStyle w:val="rowtabella0"/>
              <w:jc w:val="center"/>
              <w:rPr>
                <w:color w:val="002060"/>
              </w:rPr>
            </w:pPr>
            <w:r w:rsidRPr="006B1B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794C"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397E" w14:textId="77777777" w:rsidR="00210449" w:rsidRPr="006B1B77" w:rsidRDefault="00210449" w:rsidP="00490F36">
            <w:pPr>
              <w:pStyle w:val="rowtabella0"/>
              <w:jc w:val="center"/>
              <w:rPr>
                <w:color w:val="002060"/>
              </w:rPr>
            </w:pPr>
            <w:r w:rsidRPr="006B1B77">
              <w:rPr>
                <w:color w:val="002060"/>
              </w:rPr>
              <w:t>0</w:t>
            </w:r>
          </w:p>
        </w:tc>
      </w:tr>
      <w:tr w:rsidR="00210449" w:rsidRPr="006B1B77" w14:paraId="2FF3109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3F1E3" w14:textId="77777777" w:rsidR="00210449" w:rsidRPr="006B1B77" w:rsidRDefault="00210449" w:rsidP="00490F36">
            <w:pPr>
              <w:pStyle w:val="rowtabella0"/>
              <w:rPr>
                <w:color w:val="002060"/>
                <w:lang w:val="es-ES"/>
              </w:rPr>
            </w:pPr>
            <w:r w:rsidRPr="006B1B7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82E7"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D84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2AEC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6D3F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965F"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A1D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7B16" w14:textId="77777777" w:rsidR="00210449" w:rsidRPr="006B1B77" w:rsidRDefault="00210449" w:rsidP="00490F36">
            <w:pPr>
              <w:pStyle w:val="rowtabella0"/>
              <w:jc w:val="center"/>
              <w:rPr>
                <w:color w:val="002060"/>
              </w:rPr>
            </w:pPr>
            <w:r w:rsidRPr="006B1B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EDDB"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D5DC" w14:textId="77777777" w:rsidR="00210449" w:rsidRPr="006B1B77" w:rsidRDefault="00210449" w:rsidP="00490F36">
            <w:pPr>
              <w:pStyle w:val="rowtabella0"/>
              <w:jc w:val="center"/>
              <w:rPr>
                <w:color w:val="002060"/>
              </w:rPr>
            </w:pPr>
            <w:r w:rsidRPr="006B1B77">
              <w:rPr>
                <w:color w:val="002060"/>
              </w:rPr>
              <w:t>0</w:t>
            </w:r>
          </w:p>
        </w:tc>
      </w:tr>
      <w:tr w:rsidR="00210449" w:rsidRPr="006B1B77" w14:paraId="5A2499D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06F7D" w14:textId="77777777" w:rsidR="00210449" w:rsidRPr="006B1B77" w:rsidRDefault="00210449" w:rsidP="00490F36">
            <w:pPr>
              <w:pStyle w:val="rowtabella0"/>
              <w:rPr>
                <w:color w:val="002060"/>
              </w:rPr>
            </w:pPr>
            <w:r w:rsidRPr="006B1B7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C0D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FB4F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94A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FA31"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26D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7F78"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E541" w14:textId="77777777" w:rsidR="00210449" w:rsidRPr="006B1B77" w:rsidRDefault="00210449" w:rsidP="00490F36">
            <w:pPr>
              <w:pStyle w:val="rowtabella0"/>
              <w:jc w:val="center"/>
              <w:rPr>
                <w:color w:val="002060"/>
              </w:rPr>
            </w:pPr>
            <w:r w:rsidRPr="006B1B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AD1A"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AB05" w14:textId="77777777" w:rsidR="00210449" w:rsidRPr="006B1B77" w:rsidRDefault="00210449" w:rsidP="00490F36">
            <w:pPr>
              <w:pStyle w:val="rowtabella0"/>
              <w:jc w:val="center"/>
              <w:rPr>
                <w:color w:val="002060"/>
              </w:rPr>
            </w:pPr>
            <w:r w:rsidRPr="006B1B77">
              <w:rPr>
                <w:color w:val="002060"/>
              </w:rPr>
              <w:t>0</w:t>
            </w:r>
          </w:p>
        </w:tc>
      </w:tr>
      <w:tr w:rsidR="00210449" w:rsidRPr="006B1B77" w14:paraId="320B2E3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F6BDB" w14:textId="77777777" w:rsidR="00210449" w:rsidRPr="006B1B77" w:rsidRDefault="00210449" w:rsidP="00490F36">
            <w:pPr>
              <w:pStyle w:val="rowtabella0"/>
              <w:rPr>
                <w:color w:val="002060"/>
              </w:rPr>
            </w:pPr>
            <w:r w:rsidRPr="006B1B7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8FB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B538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0E33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DDF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112D"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8BCB"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B72D" w14:textId="77777777" w:rsidR="00210449" w:rsidRPr="006B1B77" w:rsidRDefault="00210449" w:rsidP="00490F36">
            <w:pPr>
              <w:pStyle w:val="rowtabella0"/>
              <w:jc w:val="center"/>
              <w:rPr>
                <w:color w:val="002060"/>
              </w:rPr>
            </w:pPr>
            <w:r w:rsidRPr="006B1B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F750" w14:textId="77777777" w:rsidR="00210449" w:rsidRPr="006B1B77" w:rsidRDefault="00210449" w:rsidP="00490F36">
            <w:pPr>
              <w:pStyle w:val="rowtabella0"/>
              <w:jc w:val="center"/>
              <w:rPr>
                <w:color w:val="002060"/>
              </w:rPr>
            </w:pPr>
            <w:r w:rsidRPr="006B1B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9A37" w14:textId="77777777" w:rsidR="00210449" w:rsidRPr="006B1B77" w:rsidRDefault="00210449" w:rsidP="00490F36">
            <w:pPr>
              <w:pStyle w:val="rowtabella0"/>
              <w:jc w:val="center"/>
              <w:rPr>
                <w:color w:val="002060"/>
              </w:rPr>
            </w:pPr>
            <w:r w:rsidRPr="006B1B77">
              <w:rPr>
                <w:color w:val="002060"/>
              </w:rPr>
              <w:t>0</w:t>
            </w:r>
          </w:p>
        </w:tc>
      </w:tr>
      <w:tr w:rsidR="00210449" w:rsidRPr="006B1B77" w14:paraId="53563E1A"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F9902E" w14:textId="77777777" w:rsidR="00210449" w:rsidRPr="006B1B77" w:rsidRDefault="00210449" w:rsidP="00490F36">
            <w:pPr>
              <w:pStyle w:val="rowtabella0"/>
              <w:rPr>
                <w:color w:val="002060"/>
                <w:lang w:val="es-ES"/>
              </w:rPr>
            </w:pPr>
            <w:r w:rsidRPr="006B1B7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337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292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FEA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205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ABB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D26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3103D" w14:textId="77777777" w:rsidR="00210449" w:rsidRPr="006B1B77" w:rsidRDefault="00210449" w:rsidP="00490F36">
            <w:pPr>
              <w:pStyle w:val="rowtabella0"/>
              <w:jc w:val="center"/>
              <w:rPr>
                <w:color w:val="002060"/>
              </w:rPr>
            </w:pPr>
            <w:r w:rsidRPr="006B1B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C4EE"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D752" w14:textId="77777777" w:rsidR="00210449" w:rsidRPr="006B1B77" w:rsidRDefault="00210449" w:rsidP="00490F36">
            <w:pPr>
              <w:pStyle w:val="rowtabella0"/>
              <w:jc w:val="center"/>
              <w:rPr>
                <w:color w:val="002060"/>
              </w:rPr>
            </w:pPr>
            <w:r w:rsidRPr="006B1B77">
              <w:rPr>
                <w:color w:val="002060"/>
              </w:rPr>
              <w:t>0</w:t>
            </w:r>
          </w:p>
        </w:tc>
      </w:tr>
    </w:tbl>
    <w:p w14:paraId="2E995911" w14:textId="77777777" w:rsidR="00210449" w:rsidRPr="006B1B77" w:rsidRDefault="00210449" w:rsidP="00210449">
      <w:pPr>
        <w:pStyle w:val="breakline"/>
        <w:rPr>
          <w:rFonts w:eastAsiaTheme="minorEastAsia"/>
          <w:color w:val="002060"/>
        </w:rPr>
      </w:pPr>
    </w:p>
    <w:p w14:paraId="4BFAB10D" w14:textId="77777777" w:rsidR="00210449" w:rsidRPr="006B1B77" w:rsidRDefault="00210449" w:rsidP="00210449">
      <w:pPr>
        <w:pStyle w:val="breakline"/>
        <w:rPr>
          <w:color w:val="002060"/>
        </w:rPr>
      </w:pPr>
    </w:p>
    <w:p w14:paraId="6B670B53" w14:textId="77777777" w:rsidR="00210449" w:rsidRPr="006B1B77" w:rsidRDefault="00210449" w:rsidP="00210449">
      <w:pPr>
        <w:pStyle w:val="sottotitolocampionato10"/>
        <w:rPr>
          <w:color w:val="002060"/>
        </w:rPr>
      </w:pPr>
      <w:r w:rsidRPr="006B1B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0CBC208E"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A538E"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457B6"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5B4F6"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C2505"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520FC"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F3A2B"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73633"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70D4D"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64DD2"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414BC" w14:textId="77777777" w:rsidR="00210449" w:rsidRPr="006B1B77" w:rsidRDefault="00210449" w:rsidP="00490F36">
            <w:pPr>
              <w:pStyle w:val="headertabella0"/>
              <w:rPr>
                <w:color w:val="002060"/>
              </w:rPr>
            </w:pPr>
            <w:r w:rsidRPr="006B1B77">
              <w:rPr>
                <w:color w:val="002060"/>
              </w:rPr>
              <w:t>PE</w:t>
            </w:r>
          </w:p>
        </w:tc>
      </w:tr>
      <w:tr w:rsidR="00210449" w:rsidRPr="006B1B77" w14:paraId="271EADEC"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399A2A" w14:textId="77777777" w:rsidR="00210449" w:rsidRPr="006B1B77" w:rsidRDefault="00210449" w:rsidP="00490F36">
            <w:pPr>
              <w:pStyle w:val="rowtabella0"/>
              <w:rPr>
                <w:color w:val="002060"/>
              </w:rPr>
            </w:pPr>
            <w:r w:rsidRPr="006B1B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0809"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25C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007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3E5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1FF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2AF4" w14:textId="77777777" w:rsidR="00210449" w:rsidRPr="006B1B77" w:rsidRDefault="00210449" w:rsidP="00490F36">
            <w:pPr>
              <w:pStyle w:val="rowtabella0"/>
              <w:jc w:val="center"/>
              <w:rPr>
                <w:color w:val="002060"/>
              </w:rPr>
            </w:pPr>
            <w:r w:rsidRPr="006B1B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BAB8"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E3DD"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3F8C" w14:textId="77777777" w:rsidR="00210449" w:rsidRPr="006B1B77" w:rsidRDefault="00210449" w:rsidP="00490F36">
            <w:pPr>
              <w:pStyle w:val="rowtabella0"/>
              <w:jc w:val="center"/>
              <w:rPr>
                <w:color w:val="002060"/>
              </w:rPr>
            </w:pPr>
            <w:r w:rsidRPr="006B1B77">
              <w:rPr>
                <w:color w:val="002060"/>
              </w:rPr>
              <w:t>0</w:t>
            </w:r>
          </w:p>
        </w:tc>
      </w:tr>
      <w:tr w:rsidR="00210449" w:rsidRPr="006B1B77" w14:paraId="0C35519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3009D" w14:textId="77777777" w:rsidR="00210449" w:rsidRPr="006B1B77" w:rsidRDefault="00210449" w:rsidP="00490F36">
            <w:pPr>
              <w:pStyle w:val="rowtabella0"/>
              <w:rPr>
                <w:color w:val="002060"/>
              </w:rPr>
            </w:pPr>
            <w:r w:rsidRPr="006B1B7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64A0"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FC9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AB48"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CA1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960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235B4" w14:textId="77777777" w:rsidR="00210449" w:rsidRPr="006B1B77" w:rsidRDefault="00210449" w:rsidP="00490F36">
            <w:pPr>
              <w:pStyle w:val="rowtabella0"/>
              <w:jc w:val="center"/>
              <w:rPr>
                <w:color w:val="002060"/>
              </w:rPr>
            </w:pPr>
            <w:r w:rsidRPr="006B1B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05D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05F0" w14:textId="77777777" w:rsidR="00210449" w:rsidRPr="006B1B77" w:rsidRDefault="00210449" w:rsidP="00490F36">
            <w:pPr>
              <w:pStyle w:val="rowtabella0"/>
              <w:jc w:val="center"/>
              <w:rPr>
                <w:color w:val="002060"/>
              </w:rPr>
            </w:pPr>
            <w:r w:rsidRPr="006B1B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9357" w14:textId="77777777" w:rsidR="00210449" w:rsidRPr="006B1B77" w:rsidRDefault="00210449" w:rsidP="00490F36">
            <w:pPr>
              <w:pStyle w:val="rowtabella0"/>
              <w:jc w:val="center"/>
              <w:rPr>
                <w:color w:val="002060"/>
              </w:rPr>
            </w:pPr>
            <w:r w:rsidRPr="006B1B77">
              <w:rPr>
                <w:color w:val="002060"/>
              </w:rPr>
              <w:t>0</w:t>
            </w:r>
          </w:p>
        </w:tc>
      </w:tr>
      <w:tr w:rsidR="00210449" w:rsidRPr="006B1B77" w14:paraId="4DD2A399"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6DCF2" w14:textId="77777777" w:rsidR="00210449" w:rsidRPr="006B1B77" w:rsidRDefault="00210449" w:rsidP="00490F36">
            <w:pPr>
              <w:pStyle w:val="rowtabella0"/>
              <w:rPr>
                <w:color w:val="002060"/>
              </w:rPr>
            </w:pPr>
            <w:r w:rsidRPr="006B1B7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735BC"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5704"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400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CF1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AC0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8B98" w14:textId="77777777" w:rsidR="00210449" w:rsidRPr="006B1B77" w:rsidRDefault="00210449" w:rsidP="00490F36">
            <w:pPr>
              <w:pStyle w:val="rowtabella0"/>
              <w:jc w:val="center"/>
              <w:rPr>
                <w:color w:val="002060"/>
              </w:rPr>
            </w:pPr>
            <w:r w:rsidRPr="006B1B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31424"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A5AE"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071C" w14:textId="77777777" w:rsidR="00210449" w:rsidRPr="006B1B77" w:rsidRDefault="00210449" w:rsidP="00490F36">
            <w:pPr>
              <w:pStyle w:val="rowtabella0"/>
              <w:jc w:val="center"/>
              <w:rPr>
                <w:color w:val="002060"/>
              </w:rPr>
            </w:pPr>
            <w:r w:rsidRPr="006B1B77">
              <w:rPr>
                <w:color w:val="002060"/>
              </w:rPr>
              <w:t>0</w:t>
            </w:r>
          </w:p>
        </w:tc>
      </w:tr>
      <w:tr w:rsidR="00210449" w:rsidRPr="006B1B77" w14:paraId="328078F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B0A09" w14:textId="77777777" w:rsidR="00210449" w:rsidRPr="006B1B77" w:rsidRDefault="00210449" w:rsidP="00490F36">
            <w:pPr>
              <w:pStyle w:val="rowtabella0"/>
              <w:rPr>
                <w:color w:val="002060"/>
              </w:rPr>
            </w:pPr>
            <w:r w:rsidRPr="006B1B7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D2DD"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228B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2323"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F61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C9C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F52B" w14:textId="77777777" w:rsidR="00210449" w:rsidRPr="006B1B77" w:rsidRDefault="00210449" w:rsidP="00490F36">
            <w:pPr>
              <w:pStyle w:val="rowtabella0"/>
              <w:jc w:val="center"/>
              <w:rPr>
                <w:color w:val="002060"/>
              </w:rPr>
            </w:pPr>
            <w:r w:rsidRPr="006B1B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4199"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664C"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31AD" w14:textId="77777777" w:rsidR="00210449" w:rsidRPr="006B1B77" w:rsidRDefault="00210449" w:rsidP="00490F36">
            <w:pPr>
              <w:pStyle w:val="rowtabella0"/>
              <w:jc w:val="center"/>
              <w:rPr>
                <w:color w:val="002060"/>
              </w:rPr>
            </w:pPr>
            <w:r w:rsidRPr="006B1B77">
              <w:rPr>
                <w:color w:val="002060"/>
              </w:rPr>
              <w:t>0</w:t>
            </w:r>
          </w:p>
        </w:tc>
      </w:tr>
      <w:tr w:rsidR="00210449" w:rsidRPr="006B1B77" w14:paraId="1D2F958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C66C8" w14:textId="77777777" w:rsidR="00210449" w:rsidRPr="006B1B77" w:rsidRDefault="00210449" w:rsidP="00490F36">
            <w:pPr>
              <w:pStyle w:val="rowtabella0"/>
              <w:rPr>
                <w:color w:val="002060"/>
              </w:rPr>
            </w:pPr>
            <w:r w:rsidRPr="006B1B7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FC718"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C5A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5AA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A15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07D4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754D" w14:textId="77777777" w:rsidR="00210449" w:rsidRPr="006B1B77" w:rsidRDefault="00210449" w:rsidP="00490F36">
            <w:pPr>
              <w:pStyle w:val="rowtabella0"/>
              <w:jc w:val="center"/>
              <w:rPr>
                <w:color w:val="002060"/>
              </w:rPr>
            </w:pPr>
            <w:r w:rsidRPr="006B1B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7B049"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CBE3"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CED4" w14:textId="77777777" w:rsidR="00210449" w:rsidRPr="006B1B77" w:rsidRDefault="00210449" w:rsidP="00490F36">
            <w:pPr>
              <w:pStyle w:val="rowtabella0"/>
              <w:jc w:val="center"/>
              <w:rPr>
                <w:color w:val="002060"/>
              </w:rPr>
            </w:pPr>
            <w:r w:rsidRPr="006B1B77">
              <w:rPr>
                <w:color w:val="002060"/>
              </w:rPr>
              <w:t>0</w:t>
            </w:r>
          </w:p>
        </w:tc>
      </w:tr>
      <w:tr w:rsidR="00210449" w:rsidRPr="006B1B77" w14:paraId="188A1F5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80EEB" w14:textId="77777777" w:rsidR="00210449" w:rsidRPr="006B1B77" w:rsidRDefault="00210449" w:rsidP="00490F36">
            <w:pPr>
              <w:pStyle w:val="rowtabella0"/>
              <w:rPr>
                <w:color w:val="002060"/>
              </w:rPr>
            </w:pPr>
            <w:r w:rsidRPr="006B1B7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3407"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9E2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EF9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C25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E7E2"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9B00"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16EE"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90B0"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7CD1" w14:textId="77777777" w:rsidR="00210449" w:rsidRPr="006B1B77" w:rsidRDefault="00210449" w:rsidP="00490F36">
            <w:pPr>
              <w:pStyle w:val="rowtabella0"/>
              <w:jc w:val="center"/>
              <w:rPr>
                <w:color w:val="002060"/>
              </w:rPr>
            </w:pPr>
            <w:r w:rsidRPr="006B1B77">
              <w:rPr>
                <w:color w:val="002060"/>
              </w:rPr>
              <w:t>0</w:t>
            </w:r>
          </w:p>
        </w:tc>
      </w:tr>
      <w:tr w:rsidR="00210449" w:rsidRPr="006B1B77" w14:paraId="463D2153"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1160A" w14:textId="77777777" w:rsidR="00210449" w:rsidRPr="006B1B77" w:rsidRDefault="00210449" w:rsidP="00490F36">
            <w:pPr>
              <w:pStyle w:val="rowtabella0"/>
              <w:rPr>
                <w:color w:val="002060"/>
              </w:rPr>
            </w:pPr>
            <w:r w:rsidRPr="006B1B77">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316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F505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6F6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51F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080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078E"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949A"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8C65"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DE39" w14:textId="77777777" w:rsidR="00210449" w:rsidRPr="006B1B77" w:rsidRDefault="00210449" w:rsidP="00490F36">
            <w:pPr>
              <w:pStyle w:val="rowtabella0"/>
              <w:jc w:val="center"/>
              <w:rPr>
                <w:color w:val="002060"/>
              </w:rPr>
            </w:pPr>
            <w:r w:rsidRPr="006B1B77">
              <w:rPr>
                <w:color w:val="002060"/>
              </w:rPr>
              <w:t>0</w:t>
            </w:r>
          </w:p>
        </w:tc>
      </w:tr>
      <w:tr w:rsidR="00210449" w:rsidRPr="006B1B77" w14:paraId="765975A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4474B" w14:textId="77777777" w:rsidR="00210449" w:rsidRPr="006B1B77" w:rsidRDefault="00210449" w:rsidP="00490F36">
            <w:pPr>
              <w:pStyle w:val="rowtabella0"/>
              <w:rPr>
                <w:color w:val="002060"/>
                <w:lang w:val="es-ES"/>
              </w:rPr>
            </w:pPr>
            <w:r w:rsidRPr="006B1B77">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CF6E"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77D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4F6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D38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41C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57D1"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D5AC"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252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A115" w14:textId="77777777" w:rsidR="00210449" w:rsidRPr="006B1B77" w:rsidRDefault="00210449" w:rsidP="00490F36">
            <w:pPr>
              <w:pStyle w:val="rowtabella0"/>
              <w:jc w:val="center"/>
              <w:rPr>
                <w:color w:val="002060"/>
              </w:rPr>
            </w:pPr>
            <w:r w:rsidRPr="006B1B77">
              <w:rPr>
                <w:color w:val="002060"/>
              </w:rPr>
              <w:t>0</w:t>
            </w:r>
          </w:p>
        </w:tc>
      </w:tr>
      <w:tr w:rsidR="00210449" w:rsidRPr="006B1B77" w14:paraId="5EDB7F9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34508" w14:textId="77777777" w:rsidR="00210449" w:rsidRPr="006B1B77" w:rsidRDefault="00210449" w:rsidP="00490F36">
            <w:pPr>
              <w:pStyle w:val="rowtabella0"/>
              <w:rPr>
                <w:color w:val="002060"/>
              </w:rPr>
            </w:pPr>
            <w:r w:rsidRPr="006B1B7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3B1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C75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10FF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D7D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A3948"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363B" w14:textId="77777777" w:rsidR="00210449" w:rsidRPr="006B1B77" w:rsidRDefault="00210449" w:rsidP="00490F36">
            <w:pPr>
              <w:pStyle w:val="rowtabella0"/>
              <w:jc w:val="center"/>
              <w:rPr>
                <w:color w:val="002060"/>
              </w:rPr>
            </w:pPr>
            <w:r w:rsidRPr="006B1B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3C50"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D134"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B9BE" w14:textId="77777777" w:rsidR="00210449" w:rsidRPr="006B1B77" w:rsidRDefault="00210449" w:rsidP="00490F36">
            <w:pPr>
              <w:pStyle w:val="rowtabella0"/>
              <w:jc w:val="center"/>
              <w:rPr>
                <w:color w:val="002060"/>
              </w:rPr>
            </w:pPr>
            <w:r w:rsidRPr="006B1B77">
              <w:rPr>
                <w:color w:val="002060"/>
              </w:rPr>
              <w:t>0</w:t>
            </w:r>
          </w:p>
        </w:tc>
      </w:tr>
      <w:tr w:rsidR="00210449" w:rsidRPr="006B1B77" w14:paraId="5489064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BC92F" w14:textId="77777777" w:rsidR="00210449" w:rsidRPr="006B1B77" w:rsidRDefault="00210449" w:rsidP="00490F36">
            <w:pPr>
              <w:pStyle w:val="rowtabella0"/>
              <w:rPr>
                <w:color w:val="002060"/>
              </w:rPr>
            </w:pPr>
            <w:r w:rsidRPr="006B1B7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E26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149D"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9A8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48E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4BD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37FE"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7F0A6"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8075D"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6CAC" w14:textId="77777777" w:rsidR="00210449" w:rsidRPr="006B1B77" w:rsidRDefault="00210449" w:rsidP="00490F36">
            <w:pPr>
              <w:pStyle w:val="rowtabella0"/>
              <w:jc w:val="center"/>
              <w:rPr>
                <w:color w:val="002060"/>
              </w:rPr>
            </w:pPr>
            <w:r w:rsidRPr="006B1B77">
              <w:rPr>
                <w:color w:val="002060"/>
              </w:rPr>
              <w:t>0</w:t>
            </w:r>
          </w:p>
        </w:tc>
      </w:tr>
      <w:tr w:rsidR="00210449" w:rsidRPr="006B1B77" w14:paraId="2C7E8BF3"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2E57A" w14:textId="77777777" w:rsidR="00210449" w:rsidRPr="006B1B77" w:rsidRDefault="00210449" w:rsidP="00490F36">
            <w:pPr>
              <w:pStyle w:val="rowtabella0"/>
              <w:rPr>
                <w:color w:val="002060"/>
              </w:rPr>
            </w:pPr>
            <w:r w:rsidRPr="006B1B7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53A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3CA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026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F4B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FFA5"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3283"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8FB3" w14:textId="77777777" w:rsidR="00210449" w:rsidRPr="006B1B77" w:rsidRDefault="00210449" w:rsidP="00490F36">
            <w:pPr>
              <w:pStyle w:val="rowtabella0"/>
              <w:jc w:val="center"/>
              <w:rPr>
                <w:color w:val="002060"/>
              </w:rPr>
            </w:pPr>
            <w:r w:rsidRPr="006B1B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A423"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B1F2" w14:textId="77777777" w:rsidR="00210449" w:rsidRPr="006B1B77" w:rsidRDefault="00210449" w:rsidP="00490F36">
            <w:pPr>
              <w:pStyle w:val="rowtabella0"/>
              <w:jc w:val="center"/>
              <w:rPr>
                <w:color w:val="002060"/>
              </w:rPr>
            </w:pPr>
            <w:r w:rsidRPr="006B1B77">
              <w:rPr>
                <w:color w:val="002060"/>
              </w:rPr>
              <w:t>0</w:t>
            </w:r>
          </w:p>
        </w:tc>
      </w:tr>
      <w:tr w:rsidR="00210449" w:rsidRPr="006B1B77" w14:paraId="0B03ADD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BA6A6" w14:textId="77777777" w:rsidR="00210449" w:rsidRPr="006B1B77" w:rsidRDefault="00210449" w:rsidP="00490F36">
            <w:pPr>
              <w:pStyle w:val="rowtabella0"/>
              <w:rPr>
                <w:color w:val="002060"/>
              </w:rPr>
            </w:pPr>
            <w:r w:rsidRPr="006B1B7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D8B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B6F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6E2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FBF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4F56"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3B7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C216" w14:textId="77777777" w:rsidR="00210449" w:rsidRPr="006B1B77" w:rsidRDefault="00210449" w:rsidP="00490F36">
            <w:pPr>
              <w:pStyle w:val="rowtabella0"/>
              <w:jc w:val="center"/>
              <w:rPr>
                <w:color w:val="002060"/>
              </w:rPr>
            </w:pPr>
            <w:r w:rsidRPr="006B1B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AF1E" w14:textId="77777777" w:rsidR="00210449" w:rsidRPr="006B1B77" w:rsidRDefault="00210449" w:rsidP="00490F36">
            <w:pPr>
              <w:pStyle w:val="rowtabella0"/>
              <w:jc w:val="center"/>
              <w:rPr>
                <w:color w:val="002060"/>
              </w:rPr>
            </w:pPr>
            <w:r w:rsidRPr="006B1B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E5AC" w14:textId="77777777" w:rsidR="00210449" w:rsidRPr="006B1B77" w:rsidRDefault="00210449" w:rsidP="00490F36">
            <w:pPr>
              <w:pStyle w:val="rowtabella0"/>
              <w:jc w:val="center"/>
              <w:rPr>
                <w:color w:val="002060"/>
              </w:rPr>
            </w:pPr>
            <w:r w:rsidRPr="006B1B77">
              <w:rPr>
                <w:color w:val="002060"/>
              </w:rPr>
              <w:t>0</w:t>
            </w:r>
          </w:p>
        </w:tc>
      </w:tr>
      <w:tr w:rsidR="00210449" w:rsidRPr="006B1B77" w14:paraId="63254682"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2FAC20" w14:textId="77777777" w:rsidR="00210449" w:rsidRPr="006B1B77" w:rsidRDefault="00210449" w:rsidP="00490F36">
            <w:pPr>
              <w:pStyle w:val="rowtabella0"/>
              <w:rPr>
                <w:color w:val="002060"/>
              </w:rPr>
            </w:pPr>
            <w:r w:rsidRPr="006B1B7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1DD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AA1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D3B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90E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F412"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28CF"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777F9" w14:textId="77777777" w:rsidR="00210449" w:rsidRPr="006B1B77" w:rsidRDefault="00210449" w:rsidP="00490F36">
            <w:pPr>
              <w:pStyle w:val="rowtabella0"/>
              <w:jc w:val="center"/>
              <w:rPr>
                <w:color w:val="002060"/>
              </w:rPr>
            </w:pPr>
            <w:r w:rsidRPr="006B1B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5F26" w14:textId="77777777" w:rsidR="00210449" w:rsidRPr="006B1B77" w:rsidRDefault="00210449" w:rsidP="00490F36">
            <w:pPr>
              <w:pStyle w:val="rowtabella0"/>
              <w:jc w:val="center"/>
              <w:rPr>
                <w:color w:val="002060"/>
              </w:rPr>
            </w:pPr>
            <w:r w:rsidRPr="006B1B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30E4" w14:textId="77777777" w:rsidR="00210449" w:rsidRPr="006B1B77" w:rsidRDefault="00210449" w:rsidP="00490F36">
            <w:pPr>
              <w:pStyle w:val="rowtabella0"/>
              <w:jc w:val="center"/>
              <w:rPr>
                <w:color w:val="002060"/>
              </w:rPr>
            </w:pPr>
            <w:r w:rsidRPr="006B1B77">
              <w:rPr>
                <w:color w:val="002060"/>
              </w:rPr>
              <w:t>0</w:t>
            </w:r>
          </w:p>
        </w:tc>
      </w:tr>
    </w:tbl>
    <w:p w14:paraId="280EE576" w14:textId="77777777" w:rsidR="00210449" w:rsidRDefault="00210449" w:rsidP="00210449">
      <w:pPr>
        <w:pStyle w:val="breakline"/>
        <w:rPr>
          <w:color w:val="002060"/>
        </w:rPr>
      </w:pPr>
    </w:p>
    <w:p w14:paraId="5E85997C" w14:textId="77777777" w:rsidR="00210449" w:rsidRPr="006B1B77" w:rsidRDefault="00210449" w:rsidP="00210449">
      <w:pPr>
        <w:pStyle w:val="titoloprinc0"/>
        <w:rPr>
          <w:color w:val="002060"/>
        </w:rPr>
      </w:pPr>
      <w:r w:rsidRPr="006B1B77">
        <w:rPr>
          <w:color w:val="002060"/>
        </w:rPr>
        <w:t>PROGRAMMA GARE</w:t>
      </w:r>
    </w:p>
    <w:p w14:paraId="465E1E09" w14:textId="77777777" w:rsidR="00210449" w:rsidRDefault="00210449" w:rsidP="00210449">
      <w:pPr>
        <w:pStyle w:val="breakline"/>
        <w:rPr>
          <w:rFonts w:eastAsiaTheme="minorEastAsia"/>
          <w:color w:val="002060"/>
        </w:rPr>
      </w:pPr>
    </w:p>
    <w:p w14:paraId="2952F032" w14:textId="77777777" w:rsidR="00AE72B5" w:rsidRPr="004541BB" w:rsidRDefault="00AE72B5" w:rsidP="00AE72B5">
      <w:pPr>
        <w:pStyle w:val="sottotitolocampionato10"/>
        <w:rPr>
          <w:color w:val="002060"/>
        </w:rPr>
      </w:pPr>
      <w:r w:rsidRPr="004541BB">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1"/>
        <w:gridCol w:w="385"/>
        <w:gridCol w:w="898"/>
        <w:gridCol w:w="1198"/>
        <w:gridCol w:w="1545"/>
        <w:gridCol w:w="1554"/>
      </w:tblGrid>
      <w:tr w:rsidR="00AE72B5" w:rsidRPr="004541BB" w14:paraId="40C0A1DB"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58886"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37F22"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0F7F8"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5BCEA"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0BFC"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1BE7B"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538CB"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129A719C"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0E2DCB" w14:textId="77777777" w:rsidR="00AE72B5" w:rsidRPr="004541BB" w:rsidRDefault="00AE72B5" w:rsidP="00490F36">
            <w:pPr>
              <w:pStyle w:val="rowtabella0"/>
              <w:rPr>
                <w:color w:val="002060"/>
              </w:rPr>
            </w:pPr>
            <w:r w:rsidRPr="004541BB">
              <w:rPr>
                <w:color w:val="002060"/>
              </w:rPr>
              <w:t xml:space="preserve">AUDAX 1970 </w:t>
            </w:r>
            <w:proofErr w:type="gramStart"/>
            <w:r w:rsidRPr="004541B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F996A" w14:textId="77777777" w:rsidR="00AE72B5" w:rsidRPr="004541BB" w:rsidRDefault="00AE72B5" w:rsidP="00490F36">
            <w:pPr>
              <w:pStyle w:val="rowtabella0"/>
              <w:rPr>
                <w:color w:val="002060"/>
              </w:rPr>
            </w:pPr>
            <w:r w:rsidRPr="004541BB">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D5B1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C4445" w14:textId="77777777" w:rsidR="00AE72B5" w:rsidRPr="004541BB" w:rsidRDefault="00AE72B5" w:rsidP="00490F36">
            <w:pPr>
              <w:pStyle w:val="rowtabella0"/>
              <w:rPr>
                <w:color w:val="002060"/>
              </w:rPr>
            </w:pPr>
            <w:r w:rsidRPr="004541BB">
              <w:rPr>
                <w:color w:val="002060"/>
              </w:rPr>
              <w:t>26/10/2024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3C66A" w14:textId="77777777" w:rsidR="00AE72B5" w:rsidRPr="004541BB" w:rsidRDefault="00AE72B5" w:rsidP="00490F36">
            <w:pPr>
              <w:pStyle w:val="rowtabella0"/>
              <w:rPr>
                <w:color w:val="002060"/>
              </w:rPr>
            </w:pPr>
            <w:r w:rsidRPr="004541B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F7E97" w14:textId="77777777" w:rsidR="00AE72B5" w:rsidRPr="004541BB" w:rsidRDefault="00AE72B5" w:rsidP="00490F36">
            <w:pPr>
              <w:pStyle w:val="rowtabella0"/>
              <w:rPr>
                <w:color w:val="002060"/>
              </w:rPr>
            </w:pPr>
            <w:r w:rsidRPr="004541B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83588" w14:textId="77777777" w:rsidR="00AE72B5" w:rsidRPr="004541BB" w:rsidRDefault="00AE72B5" w:rsidP="00490F36">
            <w:pPr>
              <w:pStyle w:val="rowtabella0"/>
              <w:rPr>
                <w:color w:val="002060"/>
              </w:rPr>
            </w:pPr>
            <w:r w:rsidRPr="004541BB">
              <w:rPr>
                <w:color w:val="002060"/>
              </w:rPr>
              <w:t>VIA ANTONIO ROSMINI 22/B</w:t>
            </w:r>
          </w:p>
        </w:tc>
      </w:tr>
      <w:tr w:rsidR="00AE72B5" w:rsidRPr="004541BB" w14:paraId="4CB3E908"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520EC" w14:textId="77777777" w:rsidR="00AE72B5" w:rsidRPr="004541BB" w:rsidRDefault="00AE72B5" w:rsidP="00490F36">
            <w:pPr>
              <w:pStyle w:val="rowtabella0"/>
              <w:rPr>
                <w:color w:val="002060"/>
              </w:rPr>
            </w:pPr>
            <w:r w:rsidRPr="004541BB">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CCE0DD" w14:textId="77777777" w:rsidR="00AE72B5" w:rsidRPr="004541BB" w:rsidRDefault="00AE72B5" w:rsidP="00490F36">
            <w:pPr>
              <w:pStyle w:val="rowtabella0"/>
              <w:rPr>
                <w:color w:val="002060"/>
              </w:rPr>
            </w:pPr>
            <w:r w:rsidRPr="004541BB">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DB6409"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99A0BC" w14:textId="77777777" w:rsidR="00AE72B5" w:rsidRPr="004541BB" w:rsidRDefault="00AE72B5" w:rsidP="00490F36">
            <w:pPr>
              <w:pStyle w:val="rowtabella0"/>
              <w:rPr>
                <w:color w:val="002060"/>
              </w:rPr>
            </w:pPr>
            <w:r w:rsidRPr="004541BB">
              <w:rPr>
                <w:color w:val="002060"/>
              </w:rPr>
              <w:t>26/10/2024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B822B0" w14:textId="77777777" w:rsidR="00AE72B5" w:rsidRPr="004541BB" w:rsidRDefault="00AE72B5" w:rsidP="00490F36">
            <w:pPr>
              <w:pStyle w:val="rowtabella0"/>
              <w:rPr>
                <w:color w:val="002060"/>
              </w:rPr>
            </w:pPr>
            <w:r w:rsidRPr="004541BB">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17A455" w14:textId="77777777" w:rsidR="00AE72B5" w:rsidRPr="004541BB" w:rsidRDefault="00AE72B5" w:rsidP="00490F36">
            <w:pPr>
              <w:pStyle w:val="rowtabella0"/>
              <w:rPr>
                <w:color w:val="002060"/>
              </w:rPr>
            </w:pPr>
            <w:r w:rsidRPr="004541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84E63" w14:textId="77777777" w:rsidR="00AE72B5" w:rsidRPr="004541BB" w:rsidRDefault="00AE72B5" w:rsidP="00490F36">
            <w:pPr>
              <w:pStyle w:val="rowtabella0"/>
              <w:rPr>
                <w:color w:val="002060"/>
              </w:rPr>
            </w:pPr>
            <w:r w:rsidRPr="004541BB">
              <w:rPr>
                <w:color w:val="002060"/>
              </w:rPr>
              <w:t>VIA GROTTE DI POSATORA 19/A</w:t>
            </w:r>
          </w:p>
        </w:tc>
      </w:tr>
      <w:tr w:rsidR="00AE72B5" w:rsidRPr="004541BB" w14:paraId="7EB9D8E3"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FB32C" w14:textId="77777777" w:rsidR="00AE72B5" w:rsidRPr="004541BB" w:rsidRDefault="00AE72B5" w:rsidP="00490F36">
            <w:pPr>
              <w:pStyle w:val="rowtabella0"/>
              <w:rPr>
                <w:color w:val="002060"/>
              </w:rPr>
            </w:pPr>
            <w:r w:rsidRPr="004541B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895B99" w14:textId="77777777" w:rsidR="00AE72B5" w:rsidRPr="004541BB" w:rsidRDefault="00AE72B5" w:rsidP="00490F36">
            <w:pPr>
              <w:pStyle w:val="rowtabella0"/>
              <w:rPr>
                <w:color w:val="002060"/>
              </w:rPr>
            </w:pPr>
            <w:r w:rsidRPr="004541B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8BFAC2"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1FE02F" w14:textId="77777777" w:rsidR="00AE72B5" w:rsidRPr="004541BB" w:rsidRDefault="00AE72B5" w:rsidP="00490F36">
            <w:pPr>
              <w:pStyle w:val="rowtabella0"/>
              <w:rPr>
                <w:color w:val="002060"/>
              </w:rPr>
            </w:pPr>
            <w:r w:rsidRPr="004541BB">
              <w:rPr>
                <w:color w:val="002060"/>
              </w:rPr>
              <w:t>26/10/2024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E840B8" w14:textId="77777777" w:rsidR="00AE72B5" w:rsidRPr="004541BB" w:rsidRDefault="00AE72B5" w:rsidP="00490F36">
            <w:pPr>
              <w:pStyle w:val="rowtabella0"/>
              <w:rPr>
                <w:color w:val="002060"/>
              </w:rPr>
            </w:pPr>
            <w:r w:rsidRPr="004541BB">
              <w:rPr>
                <w:color w:val="002060"/>
              </w:rPr>
              <w:t xml:space="preserve">5442 TENSOSTRUTTURA </w:t>
            </w:r>
            <w:proofErr w:type="gramStart"/>
            <w:r w:rsidRPr="004541BB">
              <w:rPr>
                <w:color w:val="002060"/>
              </w:rPr>
              <w:t>B.GO</w:t>
            </w:r>
            <w:proofErr w:type="gramEnd"/>
            <w:r w:rsidRPr="004541BB">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079DEB" w14:textId="77777777" w:rsidR="00AE72B5" w:rsidRPr="004541BB" w:rsidRDefault="00AE72B5" w:rsidP="00490F36">
            <w:pPr>
              <w:pStyle w:val="rowtabella0"/>
              <w:rPr>
                <w:color w:val="002060"/>
              </w:rPr>
            </w:pPr>
            <w:r w:rsidRPr="004541B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4240B9" w14:textId="77777777" w:rsidR="00AE72B5" w:rsidRPr="004541BB" w:rsidRDefault="00AE72B5" w:rsidP="00490F36">
            <w:pPr>
              <w:pStyle w:val="rowtabella0"/>
              <w:rPr>
                <w:color w:val="002060"/>
              </w:rPr>
            </w:pPr>
            <w:r w:rsidRPr="004541BB">
              <w:rPr>
                <w:color w:val="002060"/>
              </w:rPr>
              <w:t xml:space="preserve">STRADA DEL FOGLIA - </w:t>
            </w:r>
            <w:proofErr w:type="gramStart"/>
            <w:r w:rsidRPr="004541BB">
              <w:rPr>
                <w:color w:val="002060"/>
              </w:rPr>
              <w:t>B.GO</w:t>
            </w:r>
            <w:proofErr w:type="gramEnd"/>
            <w:r w:rsidRPr="004541BB">
              <w:rPr>
                <w:color w:val="002060"/>
              </w:rPr>
              <w:t xml:space="preserve"> S.MAR</w:t>
            </w:r>
          </w:p>
        </w:tc>
      </w:tr>
      <w:tr w:rsidR="00AE72B5" w:rsidRPr="004541BB" w14:paraId="73E5607B"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C27B05" w14:textId="77777777" w:rsidR="00AE72B5" w:rsidRPr="004541BB" w:rsidRDefault="00AE72B5" w:rsidP="00490F36">
            <w:pPr>
              <w:pStyle w:val="rowtabella0"/>
              <w:rPr>
                <w:color w:val="002060"/>
              </w:rPr>
            </w:pPr>
            <w:r w:rsidRPr="004541BB">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F640B6" w14:textId="77777777" w:rsidR="00AE72B5" w:rsidRPr="004541BB" w:rsidRDefault="00AE72B5" w:rsidP="00490F36">
            <w:pPr>
              <w:pStyle w:val="rowtabella0"/>
              <w:rPr>
                <w:color w:val="002060"/>
              </w:rPr>
            </w:pPr>
            <w:r w:rsidRPr="004541BB">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1D7469"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7C85E" w14:textId="77777777" w:rsidR="00AE72B5" w:rsidRPr="004541BB" w:rsidRDefault="00AE72B5" w:rsidP="00490F36">
            <w:pPr>
              <w:pStyle w:val="rowtabella0"/>
              <w:rPr>
                <w:color w:val="002060"/>
              </w:rPr>
            </w:pPr>
            <w:r w:rsidRPr="004541BB">
              <w:rPr>
                <w:color w:val="002060"/>
              </w:rPr>
              <w:t>26/10/2024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9EB177" w14:textId="77777777" w:rsidR="00AE72B5" w:rsidRPr="004541BB" w:rsidRDefault="00AE72B5" w:rsidP="00490F36">
            <w:pPr>
              <w:pStyle w:val="rowtabella0"/>
              <w:rPr>
                <w:color w:val="002060"/>
              </w:rPr>
            </w:pPr>
            <w:r w:rsidRPr="004541BB">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AEA9D" w14:textId="77777777" w:rsidR="00AE72B5" w:rsidRPr="004541BB" w:rsidRDefault="00AE72B5" w:rsidP="00490F36">
            <w:pPr>
              <w:pStyle w:val="rowtabella0"/>
              <w:rPr>
                <w:color w:val="002060"/>
              </w:rPr>
            </w:pPr>
            <w:r w:rsidRPr="004541B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74E59" w14:textId="77777777" w:rsidR="00AE72B5" w:rsidRPr="004541BB" w:rsidRDefault="00AE72B5" w:rsidP="00490F36">
            <w:pPr>
              <w:pStyle w:val="rowtabella0"/>
              <w:rPr>
                <w:color w:val="002060"/>
              </w:rPr>
            </w:pPr>
            <w:r w:rsidRPr="004541BB">
              <w:rPr>
                <w:color w:val="002060"/>
              </w:rPr>
              <w:t>VIA DEI TESSITORI</w:t>
            </w:r>
          </w:p>
        </w:tc>
      </w:tr>
      <w:tr w:rsidR="00AE72B5" w:rsidRPr="004541BB" w14:paraId="10728219"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B338B5" w14:textId="77777777" w:rsidR="00AE72B5" w:rsidRPr="004541BB" w:rsidRDefault="00AE72B5" w:rsidP="00490F36">
            <w:pPr>
              <w:pStyle w:val="rowtabella0"/>
              <w:rPr>
                <w:color w:val="002060"/>
              </w:rPr>
            </w:pPr>
            <w:r w:rsidRPr="004541BB">
              <w:rPr>
                <w:color w:val="002060"/>
              </w:rPr>
              <w:lastRenderedPageBreak/>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93527F" w14:textId="77777777" w:rsidR="00AE72B5" w:rsidRPr="004541BB" w:rsidRDefault="00AE72B5" w:rsidP="00490F36">
            <w:pPr>
              <w:pStyle w:val="rowtabella0"/>
              <w:rPr>
                <w:color w:val="002060"/>
              </w:rPr>
            </w:pPr>
            <w:r w:rsidRPr="004541BB">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D0845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71CBE7" w14:textId="77777777" w:rsidR="00AE72B5" w:rsidRPr="004541BB" w:rsidRDefault="00AE72B5" w:rsidP="00490F36">
            <w:pPr>
              <w:pStyle w:val="rowtabella0"/>
              <w:rPr>
                <w:color w:val="002060"/>
              </w:rPr>
            </w:pPr>
            <w:r w:rsidRPr="004541BB">
              <w:rPr>
                <w:color w:val="002060"/>
              </w:rPr>
              <w:t>26/10/2024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85600" w14:textId="77777777" w:rsidR="00AE72B5" w:rsidRPr="004541BB" w:rsidRDefault="00AE72B5" w:rsidP="00490F36">
            <w:pPr>
              <w:pStyle w:val="rowtabella0"/>
              <w:rPr>
                <w:color w:val="002060"/>
              </w:rPr>
            </w:pPr>
            <w:r w:rsidRPr="004541B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F82C38" w14:textId="77777777" w:rsidR="00AE72B5" w:rsidRPr="004541BB" w:rsidRDefault="00AE72B5" w:rsidP="00490F36">
            <w:pPr>
              <w:pStyle w:val="rowtabella0"/>
              <w:rPr>
                <w:color w:val="002060"/>
              </w:rPr>
            </w:pPr>
            <w:r w:rsidRPr="004541B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5419A" w14:textId="77777777" w:rsidR="00AE72B5" w:rsidRPr="004541BB" w:rsidRDefault="00AE72B5" w:rsidP="00490F36">
            <w:pPr>
              <w:pStyle w:val="rowtabella0"/>
              <w:rPr>
                <w:color w:val="002060"/>
              </w:rPr>
            </w:pPr>
            <w:r w:rsidRPr="004541BB">
              <w:rPr>
                <w:color w:val="002060"/>
              </w:rPr>
              <w:t xml:space="preserve">VIA </w:t>
            </w:r>
            <w:proofErr w:type="gramStart"/>
            <w:r w:rsidRPr="004541BB">
              <w:rPr>
                <w:color w:val="002060"/>
              </w:rPr>
              <w:t>B.BUOZZI</w:t>
            </w:r>
            <w:proofErr w:type="gramEnd"/>
          </w:p>
        </w:tc>
      </w:tr>
      <w:tr w:rsidR="00AE72B5" w:rsidRPr="004541BB" w14:paraId="7B42D47C"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5A1B2" w14:textId="77777777" w:rsidR="00AE72B5" w:rsidRPr="004541BB" w:rsidRDefault="00AE72B5" w:rsidP="00490F36">
            <w:pPr>
              <w:pStyle w:val="rowtabella0"/>
              <w:rPr>
                <w:color w:val="002060"/>
              </w:rPr>
            </w:pPr>
            <w:r w:rsidRPr="004541BB">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8EE5F" w14:textId="77777777" w:rsidR="00AE72B5" w:rsidRPr="004541BB" w:rsidRDefault="00AE72B5" w:rsidP="00490F36">
            <w:pPr>
              <w:pStyle w:val="rowtabella0"/>
              <w:rPr>
                <w:color w:val="002060"/>
              </w:rPr>
            </w:pPr>
            <w:r w:rsidRPr="004541BB">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DA20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CE4FE" w14:textId="77777777" w:rsidR="00AE72B5" w:rsidRPr="004541BB" w:rsidRDefault="00AE72B5" w:rsidP="00490F36">
            <w:pPr>
              <w:pStyle w:val="rowtabella0"/>
              <w:rPr>
                <w:color w:val="002060"/>
              </w:rPr>
            </w:pPr>
            <w:r w:rsidRPr="004541BB">
              <w:rPr>
                <w:color w:val="002060"/>
              </w:rPr>
              <w:t>28/10/2024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9BC04" w14:textId="77777777" w:rsidR="00AE72B5" w:rsidRPr="004541BB" w:rsidRDefault="00AE72B5" w:rsidP="00490F36">
            <w:pPr>
              <w:pStyle w:val="rowtabella0"/>
              <w:rPr>
                <w:color w:val="002060"/>
              </w:rPr>
            </w:pPr>
            <w:r w:rsidRPr="004541BB">
              <w:rPr>
                <w:color w:val="002060"/>
              </w:rPr>
              <w:t>5118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EB3D4" w14:textId="77777777" w:rsidR="00AE72B5" w:rsidRPr="004541BB" w:rsidRDefault="00AE72B5" w:rsidP="00490F36">
            <w:pPr>
              <w:pStyle w:val="rowtabella0"/>
              <w:rPr>
                <w:color w:val="002060"/>
              </w:rPr>
            </w:pPr>
            <w:r w:rsidRPr="004541BB">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5A5B5" w14:textId="77777777" w:rsidR="00AE72B5" w:rsidRPr="004541BB" w:rsidRDefault="00AE72B5" w:rsidP="00490F36">
            <w:pPr>
              <w:pStyle w:val="rowtabella0"/>
              <w:rPr>
                <w:color w:val="002060"/>
              </w:rPr>
            </w:pPr>
            <w:r w:rsidRPr="004541BB">
              <w:rPr>
                <w:color w:val="002060"/>
              </w:rPr>
              <w:t>LARGO GRAMMERCATO 14</w:t>
            </w:r>
          </w:p>
        </w:tc>
      </w:tr>
    </w:tbl>
    <w:p w14:paraId="4DDEA10B" w14:textId="77777777" w:rsidR="00AE72B5" w:rsidRPr="004541BB" w:rsidRDefault="00AE72B5" w:rsidP="00AE72B5">
      <w:pPr>
        <w:pStyle w:val="breakline"/>
        <w:rPr>
          <w:rFonts w:eastAsiaTheme="minorEastAsia"/>
          <w:color w:val="002060"/>
        </w:rPr>
      </w:pPr>
    </w:p>
    <w:p w14:paraId="70D4F08B" w14:textId="77777777" w:rsidR="00AE72B5" w:rsidRPr="004541BB" w:rsidRDefault="00AE72B5" w:rsidP="00AE72B5">
      <w:pPr>
        <w:pStyle w:val="breakline"/>
        <w:rPr>
          <w:color w:val="002060"/>
        </w:rPr>
      </w:pPr>
    </w:p>
    <w:p w14:paraId="341D04A0" w14:textId="77777777" w:rsidR="00AE72B5" w:rsidRPr="004541BB" w:rsidRDefault="00AE72B5" w:rsidP="00AE72B5">
      <w:pPr>
        <w:pStyle w:val="breakline"/>
        <w:rPr>
          <w:color w:val="002060"/>
        </w:rPr>
      </w:pPr>
    </w:p>
    <w:p w14:paraId="584738FA" w14:textId="77777777" w:rsidR="00AE72B5" w:rsidRPr="004541BB" w:rsidRDefault="00AE72B5" w:rsidP="00AE72B5">
      <w:pPr>
        <w:pStyle w:val="sottotitolocampionato10"/>
        <w:rPr>
          <w:color w:val="002060"/>
        </w:rPr>
      </w:pPr>
      <w:r w:rsidRPr="004541BB">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AE72B5" w:rsidRPr="004541BB" w14:paraId="7CE2F2A9"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1BA45"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3AEAD"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0F2E0"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22E8D"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0B363"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EA07A"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F350B"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07729AED"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842D6A" w14:textId="77777777" w:rsidR="00AE72B5" w:rsidRPr="004541BB" w:rsidRDefault="00AE72B5" w:rsidP="00490F36">
            <w:pPr>
              <w:pStyle w:val="rowtabella0"/>
              <w:rPr>
                <w:color w:val="002060"/>
              </w:rPr>
            </w:pPr>
            <w:r w:rsidRPr="004541BB">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F0443" w14:textId="77777777" w:rsidR="00AE72B5" w:rsidRPr="004541BB" w:rsidRDefault="00AE72B5" w:rsidP="00490F36">
            <w:pPr>
              <w:pStyle w:val="rowtabella0"/>
              <w:rPr>
                <w:color w:val="002060"/>
              </w:rPr>
            </w:pPr>
            <w:r w:rsidRPr="004541BB">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3667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FB5AF" w14:textId="77777777" w:rsidR="00AE72B5" w:rsidRPr="004541BB" w:rsidRDefault="00AE72B5" w:rsidP="00490F36">
            <w:pPr>
              <w:pStyle w:val="rowtabella0"/>
              <w:rPr>
                <w:color w:val="002060"/>
              </w:rPr>
            </w:pPr>
            <w:r w:rsidRPr="004541BB">
              <w:rPr>
                <w:color w:val="002060"/>
              </w:rPr>
              <w:t>26/10/2024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9C02E" w14:textId="77777777" w:rsidR="00AE72B5" w:rsidRPr="004541BB" w:rsidRDefault="00AE72B5" w:rsidP="00490F36">
            <w:pPr>
              <w:pStyle w:val="rowtabella0"/>
              <w:rPr>
                <w:color w:val="002060"/>
              </w:rPr>
            </w:pPr>
            <w:r w:rsidRPr="004541BB">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E9B1A" w14:textId="77777777" w:rsidR="00AE72B5" w:rsidRPr="004541BB" w:rsidRDefault="00AE72B5" w:rsidP="00490F36">
            <w:pPr>
              <w:pStyle w:val="rowtabella0"/>
              <w:rPr>
                <w:color w:val="002060"/>
              </w:rPr>
            </w:pPr>
            <w:r w:rsidRPr="004541BB">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0E79E" w14:textId="77777777" w:rsidR="00AE72B5" w:rsidRPr="004541BB" w:rsidRDefault="00AE72B5" w:rsidP="00490F36">
            <w:pPr>
              <w:pStyle w:val="rowtabella0"/>
              <w:rPr>
                <w:color w:val="002060"/>
              </w:rPr>
            </w:pPr>
            <w:r w:rsidRPr="004541BB">
              <w:rPr>
                <w:color w:val="002060"/>
              </w:rPr>
              <w:t>VIA FONTE ABECETO, 4</w:t>
            </w:r>
          </w:p>
        </w:tc>
      </w:tr>
      <w:tr w:rsidR="00AE72B5" w:rsidRPr="004541BB" w14:paraId="0363CA08"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AE39C2" w14:textId="77777777" w:rsidR="00AE72B5" w:rsidRPr="004541BB" w:rsidRDefault="00AE72B5" w:rsidP="00490F36">
            <w:pPr>
              <w:pStyle w:val="rowtabella0"/>
              <w:rPr>
                <w:color w:val="002060"/>
              </w:rPr>
            </w:pPr>
            <w:r w:rsidRPr="004541B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EAA225" w14:textId="77777777" w:rsidR="00AE72B5" w:rsidRPr="004541BB" w:rsidRDefault="00AE72B5" w:rsidP="00490F36">
            <w:pPr>
              <w:pStyle w:val="rowtabella0"/>
              <w:rPr>
                <w:color w:val="002060"/>
              </w:rPr>
            </w:pPr>
            <w:r w:rsidRPr="004541B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5B10AD"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B8F44" w14:textId="77777777" w:rsidR="00AE72B5" w:rsidRPr="004541BB" w:rsidRDefault="00AE72B5" w:rsidP="00490F36">
            <w:pPr>
              <w:pStyle w:val="rowtabella0"/>
              <w:rPr>
                <w:color w:val="002060"/>
              </w:rPr>
            </w:pPr>
            <w:r w:rsidRPr="004541BB">
              <w:rPr>
                <w:color w:val="002060"/>
              </w:rPr>
              <w:t>26/10/2024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D427E1" w14:textId="77777777" w:rsidR="00AE72B5" w:rsidRPr="004541BB" w:rsidRDefault="00AE72B5" w:rsidP="00490F36">
            <w:pPr>
              <w:pStyle w:val="rowtabella0"/>
              <w:rPr>
                <w:color w:val="002060"/>
              </w:rPr>
            </w:pPr>
            <w:r w:rsidRPr="004541B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AA618" w14:textId="77777777" w:rsidR="00AE72B5" w:rsidRPr="004541BB" w:rsidRDefault="00AE72B5" w:rsidP="00490F36">
            <w:pPr>
              <w:pStyle w:val="rowtabella0"/>
              <w:rPr>
                <w:color w:val="002060"/>
              </w:rPr>
            </w:pPr>
            <w:r w:rsidRPr="004541B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2F23C" w14:textId="77777777" w:rsidR="00AE72B5" w:rsidRPr="004541BB" w:rsidRDefault="00AE72B5" w:rsidP="00490F36">
            <w:pPr>
              <w:pStyle w:val="rowtabella0"/>
              <w:rPr>
                <w:color w:val="002060"/>
              </w:rPr>
            </w:pPr>
            <w:r w:rsidRPr="004541BB">
              <w:rPr>
                <w:color w:val="002060"/>
              </w:rPr>
              <w:t>VIA ALESSANDRO MANZONI</w:t>
            </w:r>
          </w:p>
        </w:tc>
      </w:tr>
      <w:tr w:rsidR="00AE72B5" w:rsidRPr="004541BB" w14:paraId="727B7D29"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4A4D67" w14:textId="77777777" w:rsidR="00AE72B5" w:rsidRPr="004541BB" w:rsidRDefault="00AE72B5" w:rsidP="00490F36">
            <w:pPr>
              <w:pStyle w:val="rowtabella0"/>
              <w:rPr>
                <w:color w:val="002060"/>
              </w:rPr>
            </w:pPr>
            <w:r w:rsidRPr="004541BB">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88409D" w14:textId="77777777" w:rsidR="00AE72B5" w:rsidRPr="004541BB" w:rsidRDefault="00AE72B5" w:rsidP="00490F36">
            <w:pPr>
              <w:pStyle w:val="rowtabella0"/>
              <w:rPr>
                <w:color w:val="002060"/>
              </w:rPr>
            </w:pPr>
            <w:r w:rsidRPr="004541BB">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23727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EC331A" w14:textId="77777777" w:rsidR="00AE72B5" w:rsidRPr="004541BB" w:rsidRDefault="00AE72B5" w:rsidP="00490F36">
            <w:pPr>
              <w:pStyle w:val="rowtabella0"/>
              <w:rPr>
                <w:color w:val="002060"/>
              </w:rPr>
            </w:pPr>
            <w:r w:rsidRPr="004541BB">
              <w:rPr>
                <w:color w:val="002060"/>
              </w:rPr>
              <w:t>27/10/2024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71326D" w14:textId="77777777" w:rsidR="00AE72B5" w:rsidRPr="004541BB" w:rsidRDefault="00AE72B5" w:rsidP="00490F36">
            <w:pPr>
              <w:pStyle w:val="rowtabella0"/>
              <w:rPr>
                <w:color w:val="002060"/>
              </w:rPr>
            </w:pPr>
            <w:r w:rsidRPr="004541BB">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87276" w14:textId="77777777" w:rsidR="00AE72B5" w:rsidRPr="004541BB" w:rsidRDefault="00AE72B5" w:rsidP="00490F36">
            <w:pPr>
              <w:pStyle w:val="rowtabella0"/>
              <w:rPr>
                <w:color w:val="002060"/>
              </w:rPr>
            </w:pPr>
            <w:r w:rsidRPr="004541BB">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C043E" w14:textId="77777777" w:rsidR="00AE72B5" w:rsidRPr="004541BB" w:rsidRDefault="00AE72B5" w:rsidP="00490F36">
            <w:pPr>
              <w:pStyle w:val="rowtabella0"/>
              <w:rPr>
                <w:color w:val="002060"/>
              </w:rPr>
            </w:pPr>
            <w:r w:rsidRPr="004541BB">
              <w:rPr>
                <w:color w:val="002060"/>
              </w:rPr>
              <w:t>VIA ROSSINI</w:t>
            </w:r>
          </w:p>
        </w:tc>
      </w:tr>
      <w:tr w:rsidR="00AE72B5" w:rsidRPr="004541BB" w14:paraId="6103F674"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7D8868" w14:textId="77777777" w:rsidR="00AE72B5" w:rsidRPr="004541BB" w:rsidRDefault="00AE72B5" w:rsidP="00490F36">
            <w:pPr>
              <w:pStyle w:val="rowtabella0"/>
              <w:rPr>
                <w:color w:val="002060"/>
              </w:rPr>
            </w:pPr>
            <w:r w:rsidRPr="004541B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E6B0A9" w14:textId="77777777" w:rsidR="00AE72B5" w:rsidRPr="004541BB" w:rsidRDefault="00AE72B5" w:rsidP="00490F36">
            <w:pPr>
              <w:pStyle w:val="rowtabella0"/>
              <w:rPr>
                <w:color w:val="002060"/>
              </w:rPr>
            </w:pPr>
            <w:r w:rsidRPr="004541BB">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1403AE"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DE2492" w14:textId="77777777" w:rsidR="00AE72B5" w:rsidRPr="004541BB" w:rsidRDefault="00AE72B5" w:rsidP="00490F36">
            <w:pPr>
              <w:pStyle w:val="rowtabella0"/>
              <w:rPr>
                <w:color w:val="002060"/>
              </w:rPr>
            </w:pPr>
            <w:r w:rsidRPr="004541BB">
              <w:rPr>
                <w:color w:val="002060"/>
              </w:rPr>
              <w:t>27/10/2024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2DC045" w14:textId="77777777" w:rsidR="00AE72B5" w:rsidRPr="004541BB" w:rsidRDefault="00AE72B5" w:rsidP="00490F36">
            <w:pPr>
              <w:pStyle w:val="rowtabella0"/>
              <w:rPr>
                <w:color w:val="002060"/>
              </w:rPr>
            </w:pPr>
            <w:r w:rsidRPr="004541B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5D8A2" w14:textId="77777777" w:rsidR="00AE72B5" w:rsidRPr="004541BB" w:rsidRDefault="00AE72B5" w:rsidP="00490F36">
            <w:pPr>
              <w:pStyle w:val="rowtabella0"/>
              <w:rPr>
                <w:color w:val="002060"/>
              </w:rPr>
            </w:pPr>
            <w:r w:rsidRPr="004541B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46FDB" w14:textId="77777777" w:rsidR="00AE72B5" w:rsidRPr="004541BB" w:rsidRDefault="00AE72B5" w:rsidP="00490F36">
            <w:pPr>
              <w:pStyle w:val="rowtabella0"/>
              <w:rPr>
                <w:color w:val="002060"/>
              </w:rPr>
            </w:pPr>
            <w:r w:rsidRPr="004541BB">
              <w:rPr>
                <w:color w:val="002060"/>
              </w:rPr>
              <w:t>VIA FRATELLI CERVI</w:t>
            </w:r>
          </w:p>
        </w:tc>
      </w:tr>
      <w:tr w:rsidR="00AE72B5" w:rsidRPr="004541BB" w14:paraId="54318F50"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12AE6F" w14:textId="77777777" w:rsidR="00AE72B5" w:rsidRPr="004541BB" w:rsidRDefault="00AE72B5" w:rsidP="00490F36">
            <w:pPr>
              <w:pStyle w:val="rowtabella0"/>
              <w:rPr>
                <w:color w:val="002060"/>
              </w:rPr>
            </w:pPr>
            <w:r w:rsidRPr="004541BB">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BAC08D" w14:textId="77777777" w:rsidR="00AE72B5" w:rsidRPr="004541BB" w:rsidRDefault="00AE72B5" w:rsidP="00490F36">
            <w:pPr>
              <w:pStyle w:val="rowtabella0"/>
              <w:rPr>
                <w:color w:val="002060"/>
              </w:rPr>
            </w:pPr>
            <w:r w:rsidRPr="004541BB">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79AE2C"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1BBCBB" w14:textId="77777777" w:rsidR="00AE72B5" w:rsidRPr="004541BB" w:rsidRDefault="00AE72B5" w:rsidP="00490F36">
            <w:pPr>
              <w:pStyle w:val="rowtabella0"/>
              <w:rPr>
                <w:color w:val="002060"/>
              </w:rPr>
            </w:pPr>
            <w:r w:rsidRPr="004541BB">
              <w:rPr>
                <w:color w:val="002060"/>
              </w:rPr>
              <w:t>27/10/2024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241764" w14:textId="77777777" w:rsidR="00AE72B5" w:rsidRPr="004541BB" w:rsidRDefault="00AE72B5" w:rsidP="00490F36">
            <w:pPr>
              <w:pStyle w:val="rowtabella0"/>
              <w:rPr>
                <w:color w:val="002060"/>
              </w:rPr>
            </w:pPr>
            <w:r w:rsidRPr="004541BB">
              <w:rPr>
                <w:color w:val="002060"/>
              </w:rPr>
              <w:t xml:space="preserve">5295 TENSOSTRUTTURA VIA </w:t>
            </w:r>
            <w:proofErr w:type="gramStart"/>
            <w:r w:rsidRPr="004541BB">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23FC7" w14:textId="77777777" w:rsidR="00AE72B5" w:rsidRPr="004541BB" w:rsidRDefault="00AE72B5" w:rsidP="00490F36">
            <w:pPr>
              <w:pStyle w:val="rowtabella0"/>
              <w:rPr>
                <w:color w:val="002060"/>
              </w:rPr>
            </w:pPr>
            <w:r w:rsidRPr="004541BB">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59713" w14:textId="77777777" w:rsidR="00AE72B5" w:rsidRPr="004541BB" w:rsidRDefault="00AE72B5" w:rsidP="00490F36">
            <w:pPr>
              <w:pStyle w:val="rowtabella0"/>
              <w:rPr>
                <w:color w:val="002060"/>
              </w:rPr>
            </w:pPr>
            <w:r w:rsidRPr="004541BB">
              <w:rPr>
                <w:color w:val="002060"/>
              </w:rPr>
              <w:t xml:space="preserve">VIA </w:t>
            </w:r>
            <w:proofErr w:type="gramStart"/>
            <w:r w:rsidRPr="004541BB">
              <w:rPr>
                <w:color w:val="002060"/>
              </w:rPr>
              <w:t>E.MATTEI</w:t>
            </w:r>
            <w:proofErr w:type="gramEnd"/>
          </w:p>
        </w:tc>
      </w:tr>
      <w:tr w:rsidR="00AE72B5" w:rsidRPr="004541BB" w14:paraId="797A12AB"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3E0FC" w14:textId="77777777" w:rsidR="00AE72B5" w:rsidRPr="004541BB" w:rsidRDefault="00AE72B5" w:rsidP="00490F36">
            <w:pPr>
              <w:pStyle w:val="rowtabella0"/>
              <w:rPr>
                <w:color w:val="002060"/>
              </w:rPr>
            </w:pPr>
            <w:r w:rsidRPr="004541BB">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ACCC3" w14:textId="77777777" w:rsidR="00AE72B5" w:rsidRPr="004541BB" w:rsidRDefault="00AE72B5" w:rsidP="00490F36">
            <w:pPr>
              <w:pStyle w:val="rowtabella0"/>
              <w:rPr>
                <w:color w:val="002060"/>
              </w:rPr>
            </w:pPr>
            <w:r w:rsidRPr="004541BB">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E0492"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22390" w14:textId="77777777" w:rsidR="00AE72B5" w:rsidRPr="004541BB" w:rsidRDefault="00AE72B5" w:rsidP="00490F36">
            <w:pPr>
              <w:pStyle w:val="rowtabella0"/>
              <w:rPr>
                <w:color w:val="002060"/>
              </w:rPr>
            </w:pPr>
            <w:r w:rsidRPr="004541BB">
              <w:rPr>
                <w:color w:val="002060"/>
              </w:rPr>
              <w:t>27/10/2024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B32F0" w14:textId="77777777" w:rsidR="00AE72B5" w:rsidRPr="004541BB" w:rsidRDefault="00AE72B5" w:rsidP="00490F36">
            <w:pPr>
              <w:pStyle w:val="rowtabella0"/>
              <w:rPr>
                <w:color w:val="002060"/>
              </w:rPr>
            </w:pPr>
            <w:r w:rsidRPr="004541BB">
              <w:rPr>
                <w:color w:val="002060"/>
              </w:rPr>
              <w:t xml:space="preserve">5623 PALESTRA </w:t>
            </w:r>
            <w:proofErr w:type="gramStart"/>
            <w:r w:rsidRPr="004541BB">
              <w:rPr>
                <w:color w:val="002060"/>
              </w:rPr>
              <w:t>SC.MEDIA</w:t>
            </w:r>
            <w:proofErr w:type="gramEnd"/>
            <w:r w:rsidRPr="004541BB">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E030B" w14:textId="77777777" w:rsidR="00AE72B5" w:rsidRPr="004541BB" w:rsidRDefault="00AE72B5" w:rsidP="00490F36">
            <w:pPr>
              <w:pStyle w:val="rowtabella0"/>
              <w:rPr>
                <w:color w:val="002060"/>
              </w:rPr>
            </w:pPr>
            <w:r w:rsidRPr="004541B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79F62" w14:textId="77777777" w:rsidR="00AE72B5" w:rsidRPr="004541BB" w:rsidRDefault="00AE72B5" w:rsidP="00490F36">
            <w:pPr>
              <w:pStyle w:val="rowtabella0"/>
              <w:rPr>
                <w:color w:val="002060"/>
              </w:rPr>
            </w:pPr>
            <w:r w:rsidRPr="004541BB">
              <w:rPr>
                <w:color w:val="002060"/>
              </w:rPr>
              <w:t>VIA PIRANDELLO</w:t>
            </w:r>
          </w:p>
        </w:tc>
      </w:tr>
    </w:tbl>
    <w:p w14:paraId="405C2061" w14:textId="77777777" w:rsidR="00AE72B5" w:rsidRPr="006B1B77" w:rsidRDefault="00AE72B5" w:rsidP="00210449">
      <w:pPr>
        <w:pStyle w:val="breakline"/>
        <w:rPr>
          <w:rFonts w:eastAsiaTheme="minorEastAsia"/>
          <w:color w:val="002060"/>
        </w:rPr>
      </w:pPr>
    </w:p>
    <w:p w14:paraId="23B32001" w14:textId="77777777" w:rsidR="00210449" w:rsidRPr="006B1B77" w:rsidRDefault="00210449" w:rsidP="00210449">
      <w:pPr>
        <w:pStyle w:val="breakline"/>
        <w:rPr>
          <w:color w:val="002060"/>
        </w:rPr>
      </w:pPr>
    </w:p>
    <w:p w14:paraId="29DF8CF3" w14:textId="77777777" w:rsidR="00210449" w:rsidRPr="006B1B77" w:rsidRDefault="00210449" w:rsidP="00210449">
      <w:pPr>
        <w:pStyle w:val="titolocampionato0"/>
        <w:shd w:val="clear" w:color="auto" w:fill="CCCCCC"/>
        <w:spacing w:before="80" w:after="40"/>
        <w:rPr>
          <w:color w:val="002060"/>
        </w:rPr>
      </w:pPr>
      <w:r w:rsidRPr="006B1B77">
        <w:rPr>
          <w:color w:val="002060"/>
        </w:rPr>
        <w:t>UNDER 15 C5 REGIONALI MASCHILI</w:t>
      </w:r>
    </w:p>
    <w:p w14:paraId="002EFDCE" w14:textId="77777777" w:rsidR="00210449" w:rsidRPr="006B1B77" w:rsidRDefault="00210449" w:rsidP="00210449">
      <w:pPr>
        <w:pStyle w:val="titoloprinc0"/>
        <w:rPr>
          <w:color w:val="002060"/>
        </w:rPr>
      </w:pPr>
      <w:r w:rsidRPr="006B1B77">
        <w:rPr>
          <w:color w:val="002060"/>
        </w:rPr>
        <w:t>VARIAZIONI AL PROGRAMMA GARE</w:t>
      </w:r>
    </w:p>
    <w:p w14:paraId="25CB6BCE" w14:textId="77777777" w:rsidR="00210449" w:rsidRPr="006B1B77" w:rsidRDefault="00210449" w:rsidP="00210449">
      <w:pPr>
        <w:pStyle w:val="breakline"/>
        <w:rPr>
          <w:color w:val="002060"/>
        </w:rPr>
      </w:pPr>
    </w:p>
    <w:p w14:paraId="07F37883" w14:textId="77777777" w:rsidR="00210449" w:rsidRPr="006B1B77" w:rsidRDefault="00210449" w:rsidP="00210449">
      <w:pPr>
        <w:pStyle w:val="breakline"/>
        <w:rPr>
          <w:color w:val="002060"/>
        </w:rPr>
      </w:pPr>
    </w:p>
    <w:p w14:paraId="37D12762" w14:textId="77777777" w:rsidR="00210449" w:rsidRPr="006B1B77" w:rsidRDefault="00210449" w:rsidP="00210449">
      <w:pPr>
        <w:pStyle w:val="sottotitolocampionato10"/>
        <w:rPr>
          <w:color w:val="002060"/>
        </w:rPr>
      </w:pPr>
      <w:r w:rsidRPr="006B1B7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E0678" w:rsidRPr="006B1B77" w14:paraId="123B3E97" w14:textId="77777777" w:rsidTr="009E06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09AE3"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2F0D2"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D99F4" w14:textId="77777777" w:rsidR="00210449" w:rsidRPr="006B1B77" w:rsidRDefault="00210449"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81489"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89F04"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92EBA"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259FB"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2C5CD" w14:textId="77777777" w:rsidR="00210449" w:rsidRPr="006B1B77" w:rsidRDefault="00210449" w:rsidP="00490F36">
            <w:pPr>
              <w:pStyle w:val="headertabella0"/>
              <w:rPr>
                <w:color w:val="002060"/>
              </w:rPr>
            </w:pPr>
            <w:r w:rsidRPr="006B1B77">
              <w:rPr>
                <w:color w:val="002060"/>
              </w:rPr>
              <w:t>Impianto</w:t>
            </w:r>
          </w:p>
        </w:tc>
      </w:tr>
      <w:tr w:rsidR="009E0678" w:rsidRPr="006B1B77" w14:paraId="4990D5AD" w14:textId="77777777" w:rsidTr="009E06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0530" w14:textId="77777777" w:rsidR="009E0678" w:rsidRPr="009E0678" w:rsidRDefault="009E0678" w:rsidP="009E0678">
            <w:pPr>
              <w:pStyle w:val="rowtabella0"/>
              <w:rPr>
                <w:color w:val="002060"/>
                <w:highlight w:val="yellow"/>
              </w:rPr>
            </w:pPr>
            <w:r w:rsidRPr="009E0678">
              <w:rPr>
                <w:color w:val="002060"/>
                <w:highlight w:val="yellow"/>
              </w:rPr>
              <w:t>08/11/2024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C340" w14:textId="77777777" w:rsidR="009E0678" w:rsidRPr="009E0678" w:rsidRDefault="009E0678" w:rsidP="009E0678">
            <w:pPr>
              <w:pStyle w:val="rowtabella0"/>
              <w:jc w:val="center"/>
              <w:rPr>
                <w:color w:val="002060"/>
                <w:highlight w:val="yellow"/>
              </w:rPr>
            </w:pPr>
            <w:r w:rsidRPr="009E0678">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4CA9" w14:textId="77777777" w:rsidR="009E0678" w:rsidRPr="009E0678" w:rsidRDefault="009E0678" w:rsidP="009E0678">
            <w:pPr>
              <w:pStyle w:val="rowtabella0"/>
              <w:rPr>
                <w:color w:val="002060"/>
                <w:highlight w:val="yellow"/>
              </w:rPr>
            </w:pPr>
            <w:r w:rsidRPr="009E0678">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C424" w14:textId="77777777" w:rsidR="009E0678" w:rsidRPr="009E0678" w:rsidRDefault="009E0678" w:rsidP="009E0678">
            <w:pPr>
              <w:pStyle w:val="rowtabella0"/>
              <w:rPr>
                <w:color w:val="002060"/>
                <w:highlight w:val="yellow"/>
              </w:rPr>
            </w:pPr>
            <w:r w:rsidRPr="009E0678">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5D43" w14:textId="6DC10CB7" w:rsidR="009E0678" w:rsidRPr="009E0678" w:rsidRDefault="009E0678" w:rsidP="009E0678">
            <w:pPr>
              <w:rPr>
                <w:rFonts w:ascii="Arial" w:hAnsi="Arial" w:cs="Arial"/>
                <w:color w:val="002060"/>
                <w:sz w:val="12"/>
                <w:szCs w:val="12"/>
              </w:rPr>
            </w:pPr>
            <w:r w:rsidRPr="009E0678">
              <w:rPr>
                <w:rFonts w:ascii="Arial" w:hAnsi="Arial" w:cs="Arial"/>
                <w:color w:val="002060"/>
                <w:sz w:val="12"/>
                <w:szCs w:val="12"/>
              </w:rPr>
              <w:t>10</w:t>
            </w:r>
            <w:r w:rsidRPr="009E0678">
              <w:rPr>
                <w:rFonts w:ascii="Arial" w:hAnsi="Arial" w:cs="Arial"/>
                <w:color w:val="002060"/>
                <w:sz w:val="12"/>
                <w:szCs w:val="12"/>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B86A" w14:textId="77777777" w:rsidR="009E0678" w:rsidRPr="006B1B77" w:rsidRDefault="009E0678" w:rsidP="009E0678">
            <w:pPr>
              <w:pStyle w:val="rowtabella0"/>
              <w:jc w:val="center"/>
              <w:rPr>
                <w:color w:val="002060"/>
              </w:rPr>
            </w:pPr>
            <w:r w:rsidRPr="009E0678">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BC0F" w14:textId="77777777" w:rsidR="009E0678" w:rsidRPr="006B1B77" w:rsidRDefault="009E0678" w:rsidP="009E0678">
            <w:pPr>
              <w:pStyle w:val="rowtabella0"/>
              <w:jc w:val="center"/>
              <w:rPr>
                <w:color w:val="002060"/>
              </w:rPr>
            </w:pPr>
            <w:r w:rsidRPr="006B1B77">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678A" w14:textId="77777777" w:rsidR="009E0678" w:rsidRPr="006B1B77" w:rsidRDefault="009E0678" w:rsidP="009E0678">
            <w:pPr>
              <w:rPr>
                <w:color w:val="002060"/>
              </w:rPr>
            </w:pPr>
          </w:p>
        </w:tc>
      </w:tr>
    </w:tbl>
    <w:p w14:paraId="75A0EAD9" w14:textId="77777777" w:rsidR="00210449" w:rsidRPr="006B1B77" w:rsidRDefault="00210449" w:rsidP="00210449">
      <w:pPr>
        <w:pStyle w:val="breakline"/>
        <w:rPr>
          <w:rFonts w:eastAsiaTheme="minorEastAsia"/>
          <w:color w:val="002060"/>
        </w:rPr>
      </w:pPr>
    </w:p>
    <w:p w14:paraId="395E884F" w14:textId="77777777" w:rsidR="00210449" w:rsidRPr="006B1B77" w:rsidRDefault="00210449" w:rsidP="00210449">
      <w:pPr>
        <w:pStyle w:val="breakline"/>
        <w:rPr>
          <w:color w:val="002060"/>
        </w:rPr>
      </w:pPr>
    </w:p>
    <w:p w14:paraId="7AA013BD" w14:textId="77777777" w:rsidR="00210449" w:rsidRPr="006B1B77" w:rsidRDefault="00210449" w:rsidP="00210449">
      <w:pPr>
        <w:pStyle w:val="titoloprinc0"/>
        <w:rPr>
          <w:color w:val="002060"/>
        </w:rPr>
      </w:pPr>
      <w:r w:rsidRPr="006B1B77">
        <w:rPr>
          <w:color w:val="002060"/>
        </w:rPr>
        <w:t>RISULTATI</w:t>
      </w:r>
    </w:p>
    <w:p w14:paraId="6A224014" w14:textId="77777777" w:rsidR="00210449" w:rsidRPr="006B1B77" w:rsidRDefault="00210449" w:rsidP="00210449">
      <w:pPr>
        <w:pStyle w:val="breakline"/>
        <w:rPr>
          <w:color w:val="002060"/>
        </w:rPr>
      </w:pPr>
    </w:p>
    <w:p w14:paraId="3F013A60" w14:textId="77777777" w:rsidR="00210449" w:rsidRPr="006B1B77" w:rsidRDefault="00210449" w:rsidP="00210449">
      <w:pPr>
        <w:pStyle w:val="sottotitolocampionato10"/>
        <w:rPr>
          <w:color w:val="002060"/>
        </w:rPr>
      </w:pPr>
      <w:r w:rsidRPr="006B1B77">
        <w:rPr>
          <w:color w:val="002060"/>
        </w:rPr>
        <w:t>RISULTATI UFFICIALI GARE DEL 20/10/2024</w:t>
      </w:r>
    </w:p>
    <w:p w14:paraId="223AE1A5"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217ED988"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10449" w:rsidRPr="006B1B77" w14:paraId="0B2D0F04"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39293293"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BEB29" w14:textId="77777777" w:rsidR="00210449" w:rsidRPr="006B1B77" w:rsidRDefault="00210449" w:rsidP="00490F36">
                  <w:pPr>
                    <w:pStyle w:val="headertabella0"/>
                    <w:rPr>
                      <w:color w:val="002060"/>
                    </w:rPr>
                  </w:pPr>
                  <w:r w:rsidRPr="006B1B77">
                    <w:rPr>
                      <w:color w:val="002060"/>
                    </w:rPr>
                    <w:t>GIRONE A - 4 Giornata - A</w:t>
                  </w:r>
                </w:p>
              </w:tc>
            </w:tr>
            <w:tr w:rsidR="00210449" w:rsidRPr="006B1B77" w14:paraId="2375ABD6"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861175" w14:textId="77777777" w:rsidR="00210449" w:rsidRPr="006B1B77" w:rsidRDefault="00210449" w:rsidP="00490F36">
                  <w:pPr>
                    <w:pStyle w:val="rowtabella0"/>
                    <w:rPr>
                      <w:color w:val="002060"/>
                    </w:rPr>
                  </w:pPr>
                  <w:r w:rsidRPr="006B1B77">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8B076" w14:textId="77777777" w:rsidR="00210449" w:rsidRPr="006B1B77" w:rsidRDefault="00210449" w:rsidP="00490F36">
                  <w:pPr>
                    <w:pStyle w:val="rowtabella0"/>
                    <w:rPr>
                      <w:color w:val="002060"/>
                    </w:rPr>
                  </w:pPr>
                  <w:r w:rsidRPr="006B1B77">
                    <w:rPr>
                      <w:color w:val="002060"/>
                    </w:rPr>
                    <w:t>- AMICI DEL CENTROSOCIOSQ.B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67B8D" w14:textId="77777777" w:rsidR="00210449" w:rsidRPr="006B1B77" w:rsidRDefault="00210449" w:rsidP="00490F36">
                  <w:pPr>
                    <w:pStyle w:val="rowtabella0"/>
                    <w:jc w:val="center"/>
                    <w:rPr>
                      <w:color w:val="002060"/>
                    </w:rPr>
                  </w:pPr>
                  <w:r w:rsidRPr="006B1B77">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EC483" w14:textId="77777777" w:rsidR="00210449" w:rsidRPr="006B1B77" w:rsidRDefault="00210449" w:rsidP="00490F36">
                  <w:pPr>
                    <w:pStyle w:val="rowtabella0"/>
                    <w:jc w:val="center"/>
                    <w:rPr>
                      <w:color w:val="002060"/>
                    </w:rPr>
                  </w:pPr>
                  <w:r w:rsidRPr="006B1B77">
                    <w:rPr>
                      <w:color w:val="002060"/>
                    </w:rPr>
                    <w:t> </w:t>
                  </w:r>
                </w:p>
              </w:tc>
            </w:tr>
            <w:tr w:rsidR="00210449" w:rsidRPr="006B1B77" w14:paraId="2404E418"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4DE6D6" w14:textId="77777777" w:rsidR="00210449" w:rsidRPr="006B1B77" w:rsidRDefault="00210449" w:rsidP="00490F36">
                  <w:pPr>
                    <w:pStyle w:val="rowtabella0"/>
                    <w:rPr>
                      <w:color w:val="002060"/>
                    </w:rPr>
                  </w:pPr>
                  <w:r w:rsidRPr="006B1B77">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9DA57D" w14:textId="77777777" w:rsidR="00210449" w:rsidRPr="006B1B77" w:rsidRDefault="00210449" w:rsidP="00490F36">
                  <w:pPr>
                    <w:pStyle w:val="rowtabella0"/>
                    <w:rPr>
                      <w:color w:val="002060"/>
                    </w:rPr>
                  </w:pPr>
                  <w:r w:rsidRPr="006B1B77">
                    <w:rPr>
                      <w:color w:val="002060"/>
                    </w:rPr>
                    <w:t xml:space="preserve">- ITALSERVICE C5 </w:t>
                  </w:r>
                  <w:proofErr w:type="gramStart"/>
                  <w:r w:rsidRPr="006B1B77">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E28F18" w14:textId="77777777" w:rsidR="00210449" w:rsidRPr="006B1B77" w:rsidRDefault="00210449" w:rsidP="00490F36">
                  <w:pPr>
                    <w:pStyle w:val="rowtabella0"/>
                    <w:jc w:val="center"/>
                    <w:rPr>
                      <w:color w:val="002060"/>
                    </w:rPr>
                  </w:pPr>
                  <w:r w:rsidRPr="006B1B77">
                    <w:rPr>
                      <w:color w:val="002060"/>
                    </w:rPr>
                    <w:t>1 - 22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9847BD" w14:textId="77777777" w:rsidR="00210449" w:rsidRPr="006B1B77" w:rsidRDefault="00210449" w:rsidP="00490F36">
                  <w:pPr>
                    <w:pStyle w:val="rowtabella0"/>
                    <w:jc w:val="center"/>
                    <w:rPr>
                      <w:color w:val="002060"/>
                    </w:rPr>
                  </w:pPr>
                  <w:r w:rsidRPr="006B1B77">
                    <w:rPr>
                      <w:color w:val="002060"/>
                    </w:rPr>
                    <w:t> </w:t>
                  </w:r>
                </w:p>
              </w:tc>
            </w:tr>
            <w:tr w:rsidR="00210449" w:rsidRPr="006B1B77" w14:paraId="554165BC"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AF3CAA" w14:textId="77777777" w:rsidR="00210449" w:rsidRPr="006B1B77" w:rsidRDefault="00210449" w:rsidP="00490F36">
                  <w:pPr>
                    <w:pStyle w:val="rowtabella0"/>
                    <w:rPr>
                      <w:color w:val="002060"/>
                    </w:rPr>
                  </w:pPr>
                  <w:r w:rsidRPr="006B1B7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B73EB1" w14:textId="77777777" w:rsidR="00210449" w:rsidRPr="006B1B77" w:rsidRDefault="00210449" w:rsidP="00490F36">
                  <w:pPr>
                    <w:pStyle w:val="rowtabella0"/>
                    <w:rPr>
                      <w:color w:val="002060"/>
                    </w:rPr>
                  </w:pPr>
                  <w:r w:rsidRPr="006B1B77">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ECEC96" w14:textId="77777777" w:rsidR="00210449" w:rsidRPr="006B1B77" w:rsidRDefault="00210449" w:rsidP="00490F36">
                  <w:pPr>
                    <w:pStyle w:val="rowtabella0"/>
                    <w:jc w:val="center"/>
                    <w:rPr>
                      <w:color w:val="002060"/>
                    </w:rPr>
                  </w:pPr>
                  <w:r w:rsidRPr="006B1B77">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3CF9A2" w14:textId="77777777" w:rsidR="00210449" w:rsidRPr="006B1B77" w:rsidRDefault="00210449" w:rsidP="00490F36">
                  <w:pPr>
                    <w:pStyle w:val="rowtabella0"/>
                    <w:jc w:val="center"/>
                    <w:rPr>
                      <w:color w:val="002060"/>
                    </w:rPr>
                  </w:pPr>
                  <w:r w:rsidRPr="006B1B77">
                    <w:rPr>
                      <w:color w:val="002060"/>
                    </w:rPr>
                    <w:t> </w:t>
                  </w:r>
                </w:p>
              </w:tc>
            </w:tr>
            <w:tr w:rsidR="00210449" w:rsidRPr="006B1B77" w14:paraId="192C6FFF"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E8CBBE" w14:textId="77777777" w:rsidR="00210449" w:rsidRPr="006B1B77" w:rsidRDefault="00210449" w:rsidP="00490F36">
                  <w:pPr>
                    <w:pStyle w:val="rowtabella0"/>
                    <w:rPr>
                      <w:color w:val="002060"/>
                    </w:rPr>
                  </w:pPr>
                  <w:r w:rsidRPr="006B1B77">
                    <w:rPr>
                      <w:color w:val="002060"/>
                    </w:rPr>
                    <w:t>(1) 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D1ED4" w14:textId="77777777" w:rsidR="00210449" w:rsidRPr="006B1B77" w:rsidRDefault="00210449" w:rsidP="00490F36">
                  <w:pPr>
                    <w:pStyle w:val="rowtabella0"/>
                    <w:rPr>
                      <w:color w:val="002060"/>
                    </w:rPr>
                  </w:pPr>
                  <w:r w:rsidRPr="006B1B77">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F46696" w14:textId="77777777" w:rsidR="00210449" w:rsidRPr="006B1B77" w:rsidRDefault="00210449" w:rsidP="00490F36">
                  <w:pPr>
                    <w:pStyle w:val="rowtabella0"/>
                    <w:jc w:val="center"/>
                    <w:rPr>
                      <w:color w:val="002060"/>
                    </w:rPr>
                  </w:pPr>
                  <w:r w:rsidRPr="006B1B77">
                    <w:rPr>
                      <w:color w:val="002060"/>
                    </w:rPr>
                    <w:t>0 - 17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104B7A" w14:textId="77777777" w:rsidR="00210449" w:rsidRPr="006B1B77" w:rsidRDefault="00210449" w:rsidP="00490F36">
                  <w:pPr>
                    <w:pStyle w:val="rowtabella0"/>
                    <w:jc w:val="center"/>
                    <w:rPr>
                      <w:color w:val="002060"/>
                    </w:rPr>
                  </w:pPr>
                  <w:r w:rsidRPr="006B1B77">
                    <w:rPr>
                      <w:color w:val="002060"/>
                    </w:rPr>
                    <w:t> </w:t>
                  </w:r>
                </w:p>
              </w:tc>
            </w:tr>
            <w:tr w:rsidR="00210449" w:rsidRPr="006B1B77" w14:paraId="3B657AC1"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D15A09" w14:textId="77777777" w:rsidR="00210449" w:rsidRPr="006B1B77" w:rsidRDefault="00210449" w:rsidP="00490F36">
                  <w:pPr>
                    <w:pStyle w:val="rowtabella0"/>
                    <w:rPr>
                      <w:color w:val="002060"/>
                    </w:rPr>
                  </w:pPr>
                  <w:r w:rsidRPr="006B1B77">
                    <w:rPr>
                      <w:color w:val="002060"/>
                    </w:rPr>
                    <w:t>(2)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7E149" w14:textId="77777777" w:rsidR="00210449" w:rsidRPr="006B1B77" w:rsidRDefault="00210449" w:rsidP="00490F36">
                  <w:pPr>
                    <w:pStyle w:val="rowtabella0"/>
                    <w:rPr>
                      <w:color w:val="002060"/>
                    </w:rPr>
                  </w:pPr>
                  <w:r w:rsidRPr="006B1B77">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A9B70" w14:textId="77777777" w:rsidR="00210449" w:rsidRPr="006B1B77" w:rsidRDefault="00210449" w:rsidP="00490F36">
                  <w:pPr>
                    <w:pStyle w:val="rowtabella0"/>
                    <w:jc w:val="center"/>
                    <w:rPr>
                      <w:color w:val="002060"/>
                    </w:rPr>
                  </w:pPr>
                  <w:r w:rsidRPr="006B1B77">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A0383" w14:textId="77777777" w:rsidR="00210449" w:rsidRPr="006B1B77" w:rsidRDefault="00210449" w:rsidP="00490F36">
                  <w:pPr>
                    <w:pStyle w:val="rowtabella0"/>
                    <w:jc w:val="center"/>
                    <w:rPr>
                      <w:color w:val="002060"/>
                    </w:rPr>
                  </w:pPr>
                  <w:r w:rsidRPr="006B1B77">
                    <w:rPr>
                      <w:color w:val="002060"/>
                    </w:rPr>
                    <w:t> </w:t>
                  </w:r>
                </w:p>
              </w:tc>
            </w:tr>
            <w:tr w:rsidR="00210449" w:rsidRPr="006B1B77" w14:paraId="3CD705CB"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3F230080" w14:textId="77777777" w:rsidR="00210449" w:rsidRPr="006B1B77" w:rsidRDefault="00210449" w:rsidP="00490F36">
                  <w:pPr>
                    <w:pStyle w:val="rowtabella0"/>
                    <w:rPr>
                      <w:color w:val="002060"/>
                    </w:rPr>
                  </w:pPr>
                  <w:r w:rsidRPr="006B1B77">
                    <w:rPr>
                      <w:color w:val="002060"/>
                    </w:rPr>
                    <w:t>(1) - disputata il 21/10/2024</w:t>
                  </w:r>
                </w:p>
              </w:tc>
            </w:tr>
            <w:tr w:rsidR="00210449" w:rsidRPr="006B1B77" w14:paraId="226143E7"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200607AD" w14:textId="77777777" w:rsidR="00210449" w:rsidRPr="006B1B77" w:rsidRDefault="00210449" w:rsidP="00490F36">
                  <w:pPr>
                    <w:pStyle w:val="rowtabella0"/>
                    <w:rPr>
                      <w:color w:val="002060"/>
                    </w:rPr>
                  </w:pPr>
                  <w:r w:rsidRPr="006B1B77">
                    <w:rPr>
                      <w:color w:val="002060"/>
                    </w:rPr>
                    <w:t>(2) - disputata il 19/10/2024</w:t>
                  </w:r>
                </w:p>
              </w:tc>
            </w:tr>
          </w:tbl>
          <w:p w14:paraId="0876B669" w14:textId="77777777" w:rsidR="00210449" w:rsidRPr="006B1B77" w:rsidRDefault="00210449" w:rsidP="00490F3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3F1BAEBB"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0842E" w14:textId="77777777" w:rsidR="00210449" w:rsidRPr="006B1B77" w:rsidRDefault="00210449" w:rsidP="00490F36">
                  <w:pPr>
                    <w:pStyle w:val="headertabella0"/>
                    <w:rPr>
                      <w:color w:val="002060"/>
                    </w:rPr>
                  </w:pPr>
                  <w:r w:rsidRPr="006B1B77">
                    <w:rPr>
                      <w:color w:val="002060"/>
                    </w:rPr>
                    <w:t>GIRONE B - 4 Giornata - A</w:t>
                  </w:r>
                </w:p>
              </w:tc>
            </w:tr>
            <w:tr w:rsidR="00210449" w:rsidRPr="006B1B77" w14:paraId="5D96794F"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0B037E" w14:textId="77777777" w:rsidR="00210449" w:rsidRPr="006B1B77" w:rsidRDefault="00210449" w:rsidP="00490F36">
                  <w:pPr>
                    <w:pStyle w:val="rowtabella0"/>
                    <w:rPr>
                      <w:color w:val="002060"/>
                    </w:rPr>
                  </w:pPr>
                  <w:r w:rsidRPr="006B1B77">
                    <w:rPr>
                      <w:color w:val="002060"/>
                    </w:rPr>
                    <w:t>AMICI DEL CENTROSOCIOSQ.C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1BE28" w14:textId="77777777" w:rsidR="00210449" w:rsidRPr="006B1B77" w:rsidRDefault="00210449" w:rsidP="00490F36">
                  <w:pPr>
                    <w:pStyle w:val="rowtabella0"/>
                    <w:rPr>
                      <w:color w:val="002060"/>
                    </w:rPr>
                  </w:pPr>
                  <w:r w:rsidRPr="006B1B77">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8E603" w14:textId="77777777" w:rsidR="00210449" w:rsidRPr="006B1B77" w:rsidRDefault="00210449" w:rsidP="00490F36">
                  <w:pPr>
                    <w:pStyle w:val="rowtabella0"/>
                    <w:jc w:val="center"/>
                    <w:rPr>
                      <w:color w:val="002060"/>
                    </w:rPr>
                  </w:pPr>
                  <w:r w:rsidRPr="006B1B77">
                    <w:rPr>
                      <w:color w:val="002060"/>
                    </w:rPr>
                    <w:t>29 - 1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CE6FE" w14:textId="77777777" w:rsidR="00210449" w:rsidRPr="006B1B77" w:rsidRDefault="00210449" w:rsidP="00490F36">
                  <w:pPr>
                    <w:pStyle w:val="rowtabella0"/>
                    <w:jc w:val="center"/>
                    <w:rPr>
                      <w:color w:val="002060"/>
                    </w:rPr>
                  </w:pPr>
                  <w:r w:rsidRPr="006B1B77">
                    <w:rPr>
                      <w:color w:val="002060"/>
                    </w:rPr>
                    <w:t> </w:t>
                  </w:r>
                </w:p>
              </w:tc>
            </w:tr>
            <w:tr w:rsidR="00210449" w:rsidRPr="006B1B77" w14:paraId="7741EC1D"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B8C023" w14:textId="77777777" w:rsidR="00210449" w:rsidRPr="006B1B77" w:rsidRDefault="00210449" w:rsidP="00490F36">
                  <w:pPr>
                    <w:pStyle w:val="rowtabella0"/>
                    <w:rPr>
                      <w:color w:val="002060"/>
                    </w:rPr>
                  </w:pPr>
                  <w:r w:rsidRPr="006B1B77">
                    <w:rPr>
                      <w:color w:val="002060"/>
                    </w:rPr>
                    <w:t xml:space="preserve">(1) AUDAX 1970 </w:t>
                  </w:r>
                  <w:proofErr w:type="gramStart"/>
                  <w:r w:rsidRPr="006B1B77">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AFE2E4" w14:textId="77777777" w:rsidR="00210449" w:rsidRPr="006B1B77" w:rsidRDefault="00210449" w:rsidP="00490F36">
                  <w:pPr>
                    <w:pStyle w:val="rowtabella0"/>
                    <w:rPr>
                      <w:color w:val="002060"/>
                    </w:rPr>
                  </w:pPr>
                  <w:r w:rsidRPr="006B1B77">
                    <w:rPr>
                      <w:color w:val="002060"/>
                    </w:rPr>
                    <w:t xml:space="preserve">- ITALSERVICE C5 </w:t>
                  </w:r>
                  <w:proofErr w:type="spellStart"/>
                  <w:r w:rsidRPr="006B1B77">
                    <w:rPr>
                      <w:color w:val="002060"/>
                    </w:rPr>
                    <w:t>sq.C</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A03F7C" w14:textId="77777777" w:rsidR="00210449" w:rsidRPr="006B1B77" w:rsidRDefault="00210449" w:rsidP="00490F36">
                  <w:pPr>
                    <w:pStyle w:val="rowtabella0"/>
                    <w:jc w:val="center"/>
                    <w:rPr>
                      <w:color w:val="002060"/>
                    </w:rPr>
                  </w:pPr>
                  <w:r w:rsidRPr="006B1B77">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B05F39" w14:textId="77777777" w:rsidR="00210449" w:rsidRPr="006B1B77" w:rsidRDefault="00210449" w:rsidP="00490F36">
                  <w:pPr>
                    <w:pStyle w:val="rowtabella0"/>
                    <w:jc w:val="center"/>
                    <w:rPr>
                      <w:color w:val="002060"/>
                    </w:rPr>
                  </w:pPr>
                  <w:r w:rsidRPr="006B1B77">
                    <w:rPr>
                      <w:color w:val="002060"/>
                    </w:rPr>
                    <w:t> </w:t>
                  </w:r>
                </w:p>
              </w:tc>
            </w:tr>
            <w:tr w:rsidR="00210449" w:rsidRPr="006B1B77" w14:paraId="5C3C631C"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0C0FA5" w14:textId="77777777" w:rsidR="00210449" w:rsidRPr="006B1B77" w:rsidRDefault="00210449" w:rsidP="00490F36">
                  <w:pPr>
                    <w:pStyle w:val="rowtabella0"/>
                    <w:rPr>
                      <w:color w:val="002060"/>
                    </w:rPr>
                  </w:pPr>
                  <w:r w:rsidRPr="006B1B77">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C0F133" w14:textId="77777777" w:rsidR="00210449" w:rsidRPr="006B1B77" w:rsidRDefault="00210449" w:rsidP="00490F36">
                  <w:pPr>
                    <w:pStyle w:val="rowtabella0"/>
                    <w:rPr>
                      <w:color w:val="002060"/>
                    </w:rPr>
                  </w:pPr>
                  <w:r w:rsidRPr="006B1B77">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F21D93" w14:textId="77777777" w:rsidR="00210449" w:rsidRPr="006B1B77" w:rsidRDefault="00210449" w:rsidP="00490F36">
                  <w:pPr>
                    <w:pStyle w:val="rowtabella0"/>
                    <w:jc w:val="center"/>
                    <w:rPr>
                      <w:color w:val="002060"/>
                    </w:rPr>
                  </w:pPr>
                  <w:r w:rsidRPr="006B1B77">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656765" w14:textId="77777777" w:rsidR="00210449" w:rsidRPr="006B1B77" w:rsidRDefault="00210449" w:rsidP="00490F36">
                  <w:pPr>
                    <w:pStyle w:val="rowtabella0"/>
                    <w:jc w:val="center"/>
                    <w:rPr>
                      <w:color w:val="002060"/>
                    </w:rPr>
                  </w:pPr>
                  <w:r w:rsidRPr="006B1B77">
                    <w:rPr>
                      <w:color w:val="002060"/>
                    </w:rPr>
                    <w:t> </w:t>
                  </w:r>
                </w:p>
              </w:tc>
            </w:tr>
            <w:tr w:rsidR="00210449" w:rsidRPr="006B1B77" w14:paraId="542E426E"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B305B6" w14:textId="77777777" w:rsidR="00210449" w:rsidRPr="006B1B77" w:rsidRDefault="00210449" w:rsidP="00490F36">
                  <w:pPr>
                    <w:pStyle w:val="rowtabella0"/>
                    <w:rPr>
                      <w:color w:val="002060"/>
                    </w:rPr>
                  </w:pPr>
                  <w:r w:rsidRPr="006B1B77">
                    <w:rPr>
                      <w:color w:val="002060"/>
                    </w:rPr>
                    <w:t xml:space="preserve">CALCIO A 5 CORINALDO </w:t>
                  </w:r>
                  <w:proofErr w:type="gramStart"/>
                  <w:r w:rsidRPr="006B1B77">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EED71B" w14:textId="77777777" w:rsidR="00210449" w:rsidRPr="006B1B77" w:rsidRDefault="00210449" w:rsidP="00490F36">
                  <w:pPr>
                    <w:pStyle w:val="rowtabella0"/>
                    <w:rPr>
                      <w:color w:val="002060"/>
                    </w:rPr>
                  </w:pPr>
                  <w:r w:rsidRPr="006B1B77">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BF054B" w14:textId="77777777" w:rsidR="00210449" w:rsidRPr="006B1B77" w:rsidRDefault="00210449" w:rsidP="00490F36">
                  <w:pPr>
                    <w:pStyle w:val="rowtabella0"/>
                    <w:jc w:val="center"/>
                    <w:rPr>
                      <w:color w:val="002060"/>
                    </w:rPr>
                  </w:pPr>
                  <w:r w:rsidRPr="006B1B7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3AE9F6" w14:textId="77777777" w:rsidR="00210449" w:rsidRPr="006B1B77" w:rsidRDefault="00210449" w:rsidP="00490F36">
                  <w:pPr>
                    <w:pStyle w:val="rowtabella0"/>
                    <w:jc w:val="center"/>
                    <w:rPr>
                      <w:color w:val="002060"/>
                    </w:rPr>
                  </w:pPr>
                  <w:r w:rsidRPr="006B1B77">
                    <w:rPr>
                      <w:color w:val="002060"/>
                    </w:rPr>
                    <w:t> </w:t>
                  </w:r>
                </w:p>
              </w:tc>
            </w:tr>
            <w:tr w:rsidR="00210449" w:rsidRPr="006B1B77" w14:paraId="2F9A5642"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75B6B" w14:textId="77777777" w:rsidR="00210449" w:rsidRPr="006B1B77" w:rsidRDefault="00210449" w:rsidP="00490F36">
                  <w:pPr>
                    <w:pStyle w:val="rowtabella0"/>
                    <w:rPr>
                      <w:color w:val="002060"/>
                    </w:rPr>
                  </w:pPr>
                  <w:r w:rsidRPr="006B1B77">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AC919" w14:textId="77777777" w:rsidR="00210449" w:rsidRPr="006B1B77" w:rsidRDefault="00210449" w:rsidP="00490F36">
                  <w:pPr>
                    <w:pStyle w:val="rowtabella0"/>
                    <w:rPr>
                      <w:color w:val="002060"/>
                    </w:rPr>
                  </w:pPr>
                  <w:r w:rsidRPr="006B1B77">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1AAE2" w14:textId="77777777" w:rsidR="00210449" w:rsidRPr="006B1B77" w:rsidRDefault="00210449" w:rsidP="00490F36">
                  <w:pPr>
                    <w:pStyle w:val="rowtabella0"/>
                    <w:jc w:val="center"/>
                    <w:rPr>
                      <w:color w:val="002060"/>
                    </w:rPr>
                  </w:pPr>
                  <w:r w:rsidRPr="006B1B7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58209" w14:textId="77777777" w:rsidR="00210449" w:rsidRPr="006B1B77" w:rsidRDefault="00210449" w:rsidP="00490F36">
                  <w:pPr>
                    <w:pStyle w:val="rowtabella0"/>
                    <w:jc w:val="center"/>
                    <w:rPr>
                      <w:color w:val="002060"/>
                    </w:rPr>
                  </w:pPr>
                  <w:r w:rsidRPr="006B1B77">
                    <w:rPr>
                      <w:color w:val="002060"/>
                    </w:rPr>
                    <w:t> </w:t>
                  </w:r>
                </w:p>
              </w:tc>
            </w:tr>
            <w:tr w:rsidR="00210449" w:rsidRPr="006B1B77" w14:paraId="4AA1BB35"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4EEBE44A" w14:textId="77777777" w:rsidR="00210449" w:rsidRPr="006B1B77" w:rsidRDefault="00210449" w:rsidP="00490F36">
                  <w:pPr>
                    <w:pStyle w:val="rowtabella0"/>
                    <w:rPr>
                      <w:color w:val="002060"/>
                    </w:rPr>
                  </w:pPr>
                  <w:r w:rsidRPr="006B1B77">
                    <w:rPr>
                      <w:color w:val="002060"/>
                    </w:rPr>
                    <w:t>(1) - disputata il 19/10/2024</w:t>
                  </w:r>
                </w:p>
              </w:tc>
            </w:tr>
          </w:tbl>
          <w:p w14:paraId="3997AF4E" w14:textId="77777777" w:rsidR="00210449" w:rsidRPr="006B1B77" w:rsidRDefault="00210449" w:rsidP="00490F36">
            <w:pPr>
              <w:rPr>
                <w:color w:val="002060"/>
              </w:rPr>
            </w:pPr>
          </w:p>
        </w:tc>
      </w:tr>
    </w:tbl>
    <w:p w14:paraId="5AA5D176" w14:textId="77777777" w:rsidR="00210449" w:rsidRPr="006B1B77" w:rsidRDefault="00210449" w:rsidP="0021044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10449" w:rsidRPr="006B1B77" w14:paraId="51E0152B"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0599BF29"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180DF" w14:textId="77777777" w:rsidR="00210449" w:rsidRPr="006B1B77" w:rsidRDefault="00210449" w:rsidP="00490F36">
                  <w:pPr>
                    <w:pStyle w:val="headertabella0"/>
                    <w:rPr>
                      <w:color w:val="002060"/>
                    </w:rPr>
                  </w:pPr>
                  <w:r w:rsidRPr="006B1B77">
                    <w:rPr>
                      <w:color w:val="002060"/>
                    </w:rPr>
                    <w:t>GIRONE C - 4 Giornata - A</w:t>
                  </w:r>
                </w:p>
              </w:tc>
            </w:tr>
            <w:tr w:rsidR="00210449" w:rsidRPr="006B1B77" w14:paraId="0F5DD7D4"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473AB1" w14:textId="77777777" w:rsidR="00210449" w:rsidRPr="006B1B77" w:rsidRDefault="00210449" w:rsidP="00490F36">
                  <w:pPr>
                    <w:pStyle w:val="rowtabella0"/>
                    <w:rPr>
                      <w:color w:val="002060"/>
                    </w:rPr>
                  </w:pPr>
                  <w:r w:rsidRPr="006B1B77">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39E59" w14:textId="77777777" w:rsidR="00210449" w:rsidRPr="006B1B77" w:rsidRDefault="00210449" w:rsidP="00490F36">
                  <w:pPr>
                    <w:pStyle w:val="rowtabella0"/>
                    <w:rPr>
                      <w:color w:val="002060"/>
                    </w:rPr>
                  </w:pPr>
                  <w:r w:rsidRPr="006B1B77">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E9487" w14:textId="77777777" w:rsidR="00210449" w:rsidRPr="006B1B77" w:rsidRDefault="00210449" w:rsidP="00490F36">
                  <w:pPr>
                    <w:pStyle w:val="rowtabella0"/>
                    <w:jc w:val="center"/>
                    <w:rPr>
                      <w:color w:val="002060"/>
                    </w:rPr>
                  </w:pPr>
                  <w:r w:rsidRPr="006B1B77">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4AA81" w14:textId="77777777" w:rsidR="00210449" w:rsidRPr="006B1B77" w:rsidRDefault="00210449" w:rsidP="00490F36">
                  <w:pPr>
                    <w:pStyle w:val="rowtabella0"/>
                    <w:jc w:val="center"/>
                    <w:rPr>
                      <w:color w:val="002060"/>
                    </w:rPr>
                  </w:pPr>
                  <w:r w:rsidRPr="006B1B77">
                    <w:rPr>
                      <w:color w:val="002060"/>
                    </w:rPr>
                    <w:t> </w:t>
                  </w:r>
                </w:p>
              </w:tc>
            </w:tr>
            <w:tr w:rsidR="00210449" w:rsidRPr="006B1B77" w14:paraId="7DD136B4"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2DA600" w14:textId="77777777" w:rsidR="00210449" w:rsidRPr="006B1B77" w:rsidRDefault="00210449" w:rsidP="00490F36">
                  <w:pPr>
                    <w:pStyle w:val="rowtabella0"/>
                    <w:rPr>
                      <w:color w:val="002060"/>
                    </w:rPr>
                  </w:pPr>
                  <w:r w:rsidRPr="006B1B77">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461A80" w14:textId="77777777" w:rsidR="00210449" w:rsidRPr="006B1B77" w:rsidRDefault="00210449" w:rsidP="00490F36">
                  <w:pPr>
                    <w:pStyle w:val="rowtabella0"/>
                    <w:rPr>
                      <w:color w:val="002060"/>
                    </w:rPr>
                  </w:pPr>
                  <w:r w:rsidRPr="006B1B7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738BCD" w14:textId="77777777" w:rsidR="00210449" w:rsidRPr="006B1B77" w:rsidRDefault="00210449" w:rsidP="00490F36">
                  <w:pPr>
                    <w:pStyle w:val="rowtabella0"/>
                    <w:jc w:val="center"/>
                    <w:rPr>
                      <w:color w:val="002060"/>
                    </w:rPr>
                  </w:pPr>
                  <w:r w:rsidRPr="006B1B7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6EF25" w14:textId="77777777" w:rsidR="00210449" w:rsidRPr="006B1B77" w:rsidRDefault="00210449" w:rsidP="00490F36">
                  <w:pPr>
                    <w:pStyle w:val="rowtabella0"/>
                    <w:jc w:val="center"/>
                    <w:rPr>
                      <w:color w:val="002060"/>
                    </w:rPr>
                  </w:pPr>
                  <w:r w:rsidRPr="006B1B77">
                    <w:rPr>
                      <w:color w:val="002060"/>
                    </w:rPr>
                    <w:t> </w:t>
                  </w:r>
                </w:p>
              </w:tc>
            </w:tr>
            <w:tr w:rsidR="00210449" w:rsidRPr="006B1B77" w14:paraId="193AC2D5"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2C968B" w14:textId="77777777" w:rsidR="00210449" w:rsidRPr="006B1B77" w:rsidRDefault="00210449" w:rsidP="00490F36">
                  <w:pPr>
                    <w:pStyle w:val="rowtabella0"/>
                    <w:rPr>
                      <w:color w:val="002060"/>
                    </w:rPr>
                  </w:pPr>
                  <w:r w:rsidRPr="006B1B77">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9835C6" w14:textId="77777777" w:rsidR="00210449" w:rsidRPr="006B1B77" w:rsidRDefault="00210449" w:rsidP="00490F36">
                  <w:pPr>
                    <w:pStyle w:val="rowtabella0"/>
                    <w:rPr>
                      <w:color w:val="002060"/>
                    </w:rPr>
                  </w:pPr>
                  <w:r w:rsidRPr="006B1B7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53E09F" w14:textId="77777777" w:rsidR="00210449" w:rsidRPr="006B1B77" w:rsidRDefault="00210449" w:rsidP="00490F36">
                  <w:pPr>
                    <w:pStyle w:val="rowtabella0"/>
                    <w:jc w:val="center"/>
                    <w:rPr>
                      <w:color w:val="002060"/>
                    </w:rPr>
                  </w:pPr>
                  <w:r w:rsidRPr="006B1B7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DCF89F" w14:textId="77777777" w:rsidR="00210449" w:rsidRPr="006B1B77" w:rsidRDefault="00210449" w:rsidP="00490F36">
                  <w:pPr>
                    <w:pStyle w:val="rowtabella0"/>
                    <w:jc w:val="center"/>
                    <w:rPr>
                      <w:color w:val="002060"/>
                    </w:rPr>
                  </w:pPr>
                  <w:r w:rsidRPr="006B1B77">
                    <w:rPr>
                      <w:color w:val="002060"/>
                    </w:rPr>
                    <w:t> </w:t>
                  </w:r>
                </w:p>
              </w:tc>
            </w:tr>
            <w:tr w:rsidR="00210449" w:rsidRPr="006B1B77" w14:paraId="53C65109" w14:textId="77777777" w:rsidTr="00490F3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511B66" w14:textId="77777777" w:rsidR="00210449" w:rsidRPr="006B1B77" w:rsidRDefault="00210449" w:rsidP="00490F36">
                  <w:pPr>
                    <w:pStyle w:val="rowtabella0"/>
                    <w:rPr>
                      <w:color w:val="002060"/>
                    </w:rPr>
                  </w:pPr>
                  <w:r w:rsidRPr="006B1B77">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9516D6" w14:textId="77777777" w:rsidR="00210449" w:rsidRPr="006B1B77" w:rsidRDefault="00210449" w:rsidP="00490F36">
                  <w:pPr>
                    <w:pStyle w:val="rowtabella0"/>
                    <w:rPr>
                      <w:color w:val="002060"/>
                    </w:rPr>
                  </w:pPr>
                  <w:r w:rsidRPr="006B1B77">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99D01B" w14:textId="77777777" w:rsidR="00210449" w:rsidRPr="006B1B77" w:rsidRDefault="00210449" w:rsidP="00490F36">
                  <w:pPr>
                    <w:pStyle w:val="rowtabella0"/>
                    <w:jc w:val="center"/>
                    <w:rPr>
                      <w:color w:val="002060"/>
                    </w:rPr>
                  </w:pPr>
                  <w:r w:rsidRPr="006B1B77">
                    <w:rPr>
                      <w:color w:val="002060"/>
                    </w:rPr>
                    <w:t>0 - 12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D176C5" w14:textId="77777777" w:rsidR="00210449" w:rsidRPr="006B1B77" w:rsidRDefault="00210449" w:rsidP="00490F36">
                  <w:pPr>
                    <w:pStyle w:val="rowtabella0"/>
                    <w:jc w:val="center"/>
                    <w:rPr>
                      <w:color w:val="002060"/>
                    </w:rPr>
                  </w:pPr>
                  <w:r w:rsidRPr="006B1B77">
                    <w:rPr>
                      <w:color w:val="002060"/>
                    </w:rPr>
                    <w:t> </w:t>
                  </w:r>
                </w:p>
              </w:tc>
            </w:tr>
            <w:tr w:rsidR="00210449" w:rsidRPr="006B1B77" w14:paraId="2C9A11AA"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FAE91" w14:textId="77777777" w:rsidR="00210449" w:rsidRPr="006B1B77" w:rsidRDefault="00210449" w:rsidP="00490F36">
                  <w:pPr>
                    <w:pStyle w:val="rowtabella0"/>
                    <w:rPr>
                      <w:color w:val="002060"/>
                    </w:rPr>
                  </w:pPr>
                  <w:r w:rsidRPr="006B1B77">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8EAE3" w14:textId="77777777" w:rsidR="00210449" w:rsidRPr="006B1B77" w:rsidRDefault="00210449" w:rsidP="00490F36">
                  <w:pPr>
                    <w:pStyle w:val="rowtabella0"/>
                    <w:rPr>
                      <w:color w:val="002060"/>
                    </w:rPr>
                  </w:pPr>
                  <w:r w:rsidRPr="006B1B77">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7C3D5" w14:textId="77777777" w:rsidR="00210449" w:rsidRPr="006B1B77" w:rsidRDefault="00210449" w:rsidP="00490F36">
                  <w:pPr>
                    <w:pStyle w:val="rowtabella0"/>
                    <w:jc w:val="center"/>
                    <w:rPr>
                      <w:color w:val="002060"/>
                    </w:rPr>
                  </w:pPr>
                  <w:r w:rsidRPr="006B1B77">
                    <w:rPr>
                      <w:color w:val="002060"/>
                    </w:rPr>
                    <w:t>2 - 14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09327" w14:textId="77777777" w:rsidR="00210449" w:rsidRPr="006B1B77" w:rsidRDefault="00210449" w:rsidP="00490F36">
                  <w:pPr>
                    <w:pStyle w:val="rowtabella0"/>
                    <w:jc w:val="center"/>
                    <w:rPr>
                      <w:color w:val="002060"/>
                    </w:rPr>
                  </w:pPr>
                  <w:r w:rsidRPr="006B1B77">
                    <w:rPr>
                      <w:color w:val="002060"/>
                    </w:rPr>
                    <w:t> </w:t>
                  </w:r>
                </w:p>
              </w:tc>
            </w:tr>
            <w:tr w:rsidR="00210449" w:rsidRPr="006B1B77" w14:paraId="1AD22029"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2DA48013" w14:textId="77777777" w:rsidR="00210449" w:rsidRPr="006B1B77" w:rsidRDefault="00210449" w:rsidP="00490F36">
                  <w:pPr>
                    <w:pStyle w:val="rowtabella0"/>
                    <w:rPr>
                      <w:color w:val="002060"/>
                    </w:rPr>
                  </w:pPr>
                  <w:r w:rsidRPr="006B1B77">
                    <w:rPr>
                      <w:color w:val="002060"/>
                    </w:rPr>
                    <w:t>(1) - disputata il 19/10/2024</w:t>
                  </w:r>
                </w:p>
              </w:tc>
            </w:tr>
          </w:tbl>
          <w:p w14:paraId="0A2894C6" w14:textId="77777777" w:rsidR="00210449" w:rsidRPr="006B1B77" w:rsidRDefault="00210449" w:rsidP="00490F36">
            <w:pPr>
              <w:rPr>
                <w:color w:val="002060"/>
              </w:rPr>
            </w:pPr>
          </w:p>
        </w:tc>
      </w:tr>
    </w:tbl>
    <w:p w14:paraId="1C98F707" w14:textId="77777777" w:rsidR="00210449" w:rsidRPr="006B1B77" w:rsidRDefault="00210449" w:rsidP="00210449">
      <w:pPr>
        <w:pStyle w:val="breakline"/>
        <w:rPr>
          <w:rFonts w:eastAsiaTheme="minorEastAsia"/>
          <w:color w:val="002060"/>
        </w:rPr>
      </w:pPr>
    </w:p>
    <w:p w14:paraId="33498A4E" w14:textId="77777777" w:rsidR="00210449" w:rsidRPr="006B1B77" w:rsidRDefault="00210449" w:rsidP="00210449">
      <w:pPr>
        <w:pStyle w:val="breakline"/>
        <w:rPr>
          <w:color w:val="002060"/>
        </w:rPr>
      </w:pPr>
    </w:p>
    <w:p w14:paraId="274BA61C" w14:textId="77777777" w:rsidR="00210449" w:rsidRPr="006B1B77" w:rsidRDefault="00210449" w:rsidP="00210449">
      <w:pPr>
        <w:pStyle w:val="titoloprinc0"/>
        <w:rPr>
          <w:color w:val="002060"/>
        </w:rPr>
      </w:pPr>
      <w:r w:rsidRPr="006B1B77">
        <w:rPr>
          <w:color w:val="002060"/>
        </w:rPr>
        <w:t>GIUDICE SPORTIVO</w:t>
      </w:r>
    </w:p>
    <w:p w14:paraId="1C30367F" w14:textId="77777777" w:rsidR="00210449" w:rsidRPr="006B1B77" w:rsidRDefault="00210449" w:rsidP="00210449">
      <w:pPr>
        <w:pStyle w:val="diffida"/>
        <w:rPr>
          <w:color w:val="002060"/>
        </w:rPr>
      </w:pPr>
      <w:r w:rsidRPr="006B1B77">
        <w:rPr>
          <w:color w:val="002060"/>
        </w:rPr>
        <w:t>Il Giudice Sportivo Avv. Agnese Lazzaretti, con l'assistenza del segretario Angelo Castellana, nella seduta del 23/10/2024, ha adottato le decisioni che di seguito integralmente si riportano:</w:t>
      </w:r>
    </w:p>
    <w:p w14:paraId="00A77411" w14:textId="77777777" w:rsidR="00210449" w:rsidRPr="006B1B77" w:rsidRDefault="00210449" w:rsidP="00210449">
      <w:pPr>
        <w:pStyle w:val="titolo10"/>
        <w:rPr>
          <w:color w:val="002060"/>
        </w:rPr>
      </w:pPr>
      <w:r w:rsidRPr="006B1B77">
        <w:rPr>
          <w:color w:val="002060"/>
        </w:rPr>
        <w:lastRenderedPageBreak/>
        <w:t xml:space="preserve">GARE DEL 20/10/2024 </w:t>
      </w:r>
    </w:p>
    <w:p w14:paraId="331C600E" w14:textId="77777777" w:rsidR="00210449" w:rsidRPr="006B1B77" w:rsidRDefault="00210449" w:rsidP="00210449">
      <w:pPr>
        <w:pStyle w:val="titolo60"/>
        <w:rPr>
          <w:color w:val="002060"/>
        </w:rPr>
      </w:pPr>
      <w:r w:rsidRPr="006B1B77">
        <w:rPr>
          <w:color w:val="002060"/>
        </w:rPr>
        <w:t xml:space="preserve">DECISIONI DEL GIUDICE SPORTIVO </w:t>
      </w:r>
    </w:p>
    <w:p w14:paraId="76EB068E" w14:textId="584026B6" w:rsidR="009E0678" w:rsidRDefault="00210449" w:rsidP="00210449">
      <w:pPr>
        <w:pStyle w:val="diffida"/>
        <w:spacing w:before="80" w:beforeAutospacing="0" w:after="40" w:afterAutospacing="0"/>
        <w:jc w:val="left"/>
        <w:rPr>
          <w:color w:val="002060"/>
        </w:rPr>
      </w:pPr>
      <w:r w:rsidRPr="006B1B77">
        <w:rPr>
          <w:color w:val="002060"/>
        </w:rPr>
        <w:t xml:space="preserve">gara del 20/10/2024 C.U.S. MACERATA CALCIO A5 - SANGIORGIO </w:t>
      </w:r>
      <w:r w:rsidRPr="006B1B77">
        <w:rPr>
          <w:color w:val="002060"/>
        </w:rPr>
        <w:br/>
        <w:t xml:space="preserve">Il Giudice Sportivo, dopo aver esaminato il referto arbitrale relativo alla gara, nel quale era presente un provvedimento disciplinare di ammonizione nei confronti del giocatore n. 5 Sig. </w:t>
      </w:r>
      <w:proofErr w:type="spellStart"/>
      <w:r w:rsidRPr="006B1B77">
        <w:rPr>
          <w:color w:val="002060"/>
        </w:rPr>
        <w:t>Bassedraqui</w:t>
      </w:r>
      <w:proofErr w:type="spellEnd"/>
      <w:r w:rsidRPr="006B1B77">
        <w:rPr>
          <w:color w:val="002060"/>
        </w:rPr>
        <w:t xml:space="preserve"> Rayan della società S</w:t>
      </w:r>
      <w:r w:rsidR="009E0678">
        <w:rPr>
          <w:color w:val="002060"/>
        </w:rPr>
        <w:t>ang</w:t>
      </w:r>
      <w:r w:rsidRPr="006B1B77">
        <w:rPr>
          <w:color w:val="002060"/>
        </w:rPr>
        <w:t xml:space="preserve">iorgio e, avendo riscontrato, da un controllo del sistema informatico nonché dalle successive verifiche presso l'Ufficio tesseramenti, che il suddetto giocatore risulta svincolato e quindi non tesserato per la predetta Società sportiva, </w:t>
      </w:r>
    </w:p>
    <w:p w14:paraId="659800BC" w14:textId="09863B62" w:rsidR="009E0678" w:rsidRDefault="00210449" w:rsidP="009E0678">
      <w:pPr>
        <w:pStyle w:val="diffida"/>
        <w:spacing w:before="80" w:beforeAutospacing="0" w:after="40" w:afterAutospacing="0"/>
        <w:jc w:val="center"/>
        <w:rPr>
          <w:color w:val="002060"/>
        </w:rPr>
      </w:pPr>
      <w:r w:rsidRPr="006B1B77">
        <w:rPr>
          <w:color w:val="002060"/>
        </w:rPr>
        <w:t>DELIBERA</w:t>
      </w:r>
    </w:p>
    <w:p w14:paraId="27231FC3" w14:textId="77777777" w:rsidR="009E0678" w:rsidRDefault="00210449" w:rsidP="00210449">
      <w:pPr>
        <w:pStyle w:val="diffida"/>
        <w:spacing w:before="80" w:beforeAutospacing="0" w:after="40" w:afterAutospacing="0"/>
        <w:jc w:val="left"/>
        <w:rPr>
          <w:color w:val="002060"/>
        </w:rPr>
      </w:pPr>
      <w:r w:rsidRPr="006B1B77">
        <w:rPr>
          <w:color w:val="002060"/>
        </w:rPr>
        <w:t xml:space="preserve">- di assegnare gara persa alla Società S. Giorgio omologando il seguente risultato: Cus Macerata 6- Sangiorgio 0; </w:t>
      </w:r>
    </w:p>
    <w:p w14:paraId="5C1646BE" w14:textId="41CA2CD9" w:rsidR="00210449" w:rsidRPr="006B1B77" w:rsidRDefault="00210449" w:rsidP="00210449">
      <w:pPr>
        <w:pStyle w:val="diffida"/>
        <w:spacing w:before="80" w:beforeAutospacing="0" w:after="40" w:afterAutospacing="0"/>
        <w:jc w:val="left"/>
        <w:rPr>
          <w:color w:val="002060"/>
        </w:rPr>
      </w:pPr>
      <w:r w:rsidRPr="006B1B77">
        <w:rPr>
          <w:color w:val="002060"/>
        </w:rPr>
        <w:t>- di inibire fino al 06/11/2024 il dirigente accompagnatore Sig. Ciuti F</w:t>
      </w:r>
      <w:r w:rsidR="00CD2024">
        <w:rPr>
          <w:color w:val="002060"/>
        </w:rPr>
        <w:t>a</w:t>
      </w:r>
      <w:r w:rsidRPr="006B1B77">
        <w:rPr>
          <w:color w:val="002060"/>
        </w:rPr>
        <w:t xml:space="preserve">brizio. </w:t>
      </w:r>
    </w:p>
    <w:p w14:paraId="5DA4D850" w14:textId="77777777" w:rsidR="00210449" w:rsidRPr="006B1B77" w:rsidRDefault="00210449" w:rsidP="00210449">
      <w:pPr>
        <w:pStyle w:val="titolo10"/>
        <w:rPr>
          <w:color w:val="002060"/>
        </w:rPr>
      </w:pPr>
      <w:r w:rsidRPr="006B1B77">
        <w:rPr>
          <w:color w:val="002060"/>
        </w:rPr>
        <w:t xml:space="preserve">GARE DEL 19/10/2024 </w:t>
      </w:r>
    </w:p>
    <w:p w14:paraId="180B677B" w14:textId="77777777" w:rsidR="00210449" w:rsidRPr="006B1B77" w:rsidRDefault="00210449" w:rsidP="00210449">
      <w:pPr>
        <w:pStyle w:val="titolo7a"/>
        <w:rPr>
          <w:color w:val="002060"/>
        </w:rPr>
      </w:pPr>
      <w:r w:rsidRPr="006B1B77">
        <w:rPr>
          <w:color w:val="002060"/>
        </w:rPr>
        <w:t xml:space="preserve">PROVVEDIMENTI DISCIPLINARI </w:t>
      </w:r>
    </w:p>
    <w:p w14:paraId="088D9B2D"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3B86B762" w14:textId="77777777" w:rsidR="00210449" w:rsidRPr="006B1B77" w:rsidRDefault="00210449" w:rsidP="00210449">
      <w:pPr>
        <w:pStyle w:val="titolo30"/>
        <w:rPr>
          <w:color w:val="002060"/>
        </w:rPr>
      </w:pPr>
      <w:r w:rsidRPr="006B1B77">
        <w:rPr>
          <w:color w:val="002060"/>
        </w:rPr>
        <w:t xml:space="preserve">CALCIATORI ESPULSI </w:t>
      </w:r>
    </w:p>
    <w:p w14:paraId="3A36009F" w14:textId="77777777" w:rsidR="00210449" w:rsidRPr="006B1B77" w:rsidRDefault="00210449" w:rsidP="00210449">
      <w:pPr>
        <w:pStyle w:val="titolo20"/>
        <w:rPr>
          <w:color w:val="002060"/>
        </w:rPr>
      </w:pPr>
      <w:r w:rsidRPr="006B1B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0291493E" w14:textId="77777777" w:rsidTr="00490F36">
        <w:tc>
          <w:tcPr>
            <w:tcW w:w="2200" w:type="dxa"/>
            <w:tcMar>
              <w:top w:w="20" w:type="dxa"/>
              <w:left w:w="20" w:type="dxa"/>
              <w:bottom w:w="20" w:type="dxa"/>
              <w:right w:w="20" w:type="dxa"/>
            </w:tcMar>
            <w:vAlign w:val="center"/>
            <w:hideMark/>
          </w:tcPr>
          <w:p w14:paraId="44C29B51" w14:textId="77777777" w:rsidR="00210449" w:rsidRPr="006B1B77" w:rsidRDefault="00210449" w:rsidP="00490F36">
            <w:pPr>
              <w:pStyle w:val="movimento"/>
              <w:rPr>
                <w:color w:val="002060"/>
              </w:rPr>
            </w:pPr>
            <w:r w:rsidRPr="006B1B77">
              <w:rPr>
                <w:color w:val="002060"/>
              </w:rPr>
              <w:t>CARDUCCI RICCARDO</w:t>
            </w:r>
          </w:p>
        </w:tc>
        <w:tc>
          <w:tcPr>
            <w:tcW w:w="2200" w:type="dxa"/>
            <w:tcMar>
              <w:top w:w="20" w:type="dxa"/>
              <w:left w:w="20" w:type="dxa"/>
              <w:bottom w:w="20" w:type="dxa"/>
              <w:right w:w="20" w:type="dxa"/>
            </w:tcMar>
            <w:vAlign w:val="center"/>
            <w:hideMark/>
          </w:tcPr>
          <w:p w14:paraId="78CD5E2B" w14:textId="77777777" w:rsidR="00210449" w:rsidRPr="006B1B77" w:rsidRDefault="00210449" w:rsidP="00490F36">
            <w:pPr>
              <w:pStyle w:val="movimento2"/>
              <w:rPr>
                <w:color w:val="002060"/>
              </w:rPr>
            </w:pPr>
            <w:r w:rsidRPr="006B1B77">
              <w:rPr>
                <w:color w:val="002060"/>
              </w:rPr>
              <w:t xml:space="preserve">(CERRETO D ESI C5 A.S.D.) </w:t>
            </w:r>
          </w:p>
        </w:tc>
        <w:tc>
          <w:tcPr>
            <w:tcW w:w="800" w:type="dxa"/>
            <w:tcMar>
              <w:top w:w="20" w:type="dxa"/>
              <w:left w:w="20" w:type="dxa"/>
              <w:bottom w:w="20" w:type="dxa"/>
              <w:right w:w="20" w:type="dxa"/>
            </w:tcMar>
            <w:vAlign w:val="center"/>
            <w:hideMark/>
          </w:tcPr>
          <w:p w14:paraId="79A29F7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ECC7E3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6129956" w14:textId="77777777" w:rsidR="00210449" w:rsidRPr="006B1B77" w:rsidRDefault="00210449" w:rsidP="00490F36">
            <w:pPr>
              <w:pStyle w:val="movimento2"/>
              <w:rPr>
                <w:color w:val="002060"/>
              </w:rPr>
            </w:pPr>
            <w:r w:rsidRPr="006B1B77">
              <w:rPr>
                <w:color w:val="002060"/>
              </w:rPr>
              <w:t> </w:t>
            </w:r>
          </w:p>
        </w:tc>
      </w:tr>
    </w:tbl>
    <w:p w14:paraId="1AB39090" w14:textId="77777777" w:rsidR="00210449" w:rsidRPr="006B1B77" w:rsidRDefault="00210449" w:rsidP="00210449">
      <w:pPr>
        <w:pStyle w:val="titolo30"/>
        <w:rPr>
          <w:rFonts w:eastAsiaTheme="minorEastAsia"/>
          <w:color w:val="002060"/>
        </w:rPr>
      </w:pPr>
      <w:r w:rsidRPr="006B1B77">
        <w:rPr>
          <w:color w:val="002060"/>
        </w:rPr>
        <w:t xml:space="preserve">CALCIATORI NON ESPULSI </w:t>
      </w:r>
    </w:p>
    <w:p w14:paraId="75BDB143" w14:textId="77777777" w:rsidR="00210449" w:rsidRPr="006B1B77" w:rsidRDefault="00210449" w:rsidP="00210449">
      <w:pPr>
        <w:pStyle w:val="titolo20"/>
        <w:rPr>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5B722301" w14:textId="77777777" w:rsidTr="00490F36">
        <w:tc>
          <w:tcPr>
            <w:tcW w:w="2200" w:type="dxa"/>
            <w:tcMar>
              <w:top w:w="20" w:type="dxa"/>
              <w:left w:w="20" w:type="dxa"/>
              <w:bottom w:w="20" w:type="dxa"/>
              <w:right w:w="20" w:type="dxa"/>
            </w:tcMar>
            <w:vAlign w:val="center"/>
            <w:hideMark/>
          </w:tcPr>
          <w:p w14:paraId="09465D17" w14:textId="77777777" w:rsidR="00210449" w:rsidRPr="006B1B77" w:rsidRDefault="00210449" w:rsidP="00490F36">
            <w:pPr>
              <w:pStyle w:val="movimento"/>
              <w:rPr>
                <w:color w:val="002060"/>
              </w:rPr>
            </w:pPr>
            <w:r w:rsidRPr="006B1B77">
              <w:rPr>
                <w:color w:val="002060"/>
              </w:rPr>
              <w:t>ZAMPONI GIORGIO</w:t>
            </w:r>
          </w:p>
        </w:tc>
        <w:tc>
          <w:tcPr>
            <w:tcW w:w="2200" w:type="dxa"/>
            <w:tcMar>
              <w:top w:w="20" w:type="dxa"/>
              <w:left w:w="20" w:type="dxa"/>
              <w:bottom w:w="20" w:type="dxa"/>
              <w:right w:w="20" w:type="dxa"/>
            </w:tcMar>
            <w:vAlign w:val="center"/>
            <w:hideMark/>
          </w:tcPr>
          <w:p w14:paraId="6B6DF7AC" w14:textId="77777777" w:rsidR="00210449" w:rsidRPr="006B1B77" w:rsidRDefault="00210449" w:rsidP="00490F36">
            <w:pPr>
              <w:pStyle w:val="movimento2"/>
              <w:rPr>
                <w:color w:val="002060"/>
              </w:rPr>
            </w:pPr>
            <w:r w:rsidRPr="006B1B77">
              <w:rPr>
                <w:color w:val="002060"/>
              </w:rPr>
              <w:t xml:space="preserve">(CANTINE RIUNITE CSI) </w:t>
            </w:r>
          </w:p>
        </w:tc>
        <w:tc>
          <w:tcPr>
            <w:tcW w:w="800" w:type="dxa"/>
            <w:tcMar>
              <w:top w:w="20" w:type="dxa"/>
              <w:left w:w="20" w:type="dxa"/>
              <w:bottom w:w="20" w:type="dxa"/>
              <w:right w:w="20" w:type="dxa"/>
            </w:tcMar>
            <w:vAlign w:val="center"/>
            <w:hideMark/>
          </w:tcPr>
          <w:p w14:paraId="74C363CA"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6D8223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CA545C3" w14:textId="77777777" w:rsidR="00210449" w:rsidRPr="006B1B77" w:rsidRDefault="00210449" w:rsidP="00490F36">
            <w:pPr>
              <w:pStyle w:val="movimento2"/>
              <w:rPr>
                <w:color w:val="002060"/>
              </w:rPr>
            </w:pPr>
            <w:r w:rsidRPr="006B1B77">
              <w:rPr>
                <w:color w:val="002060"/>
              </w:rPr>
              <w:t> </w:t>
            </w:r>
          </w:p>
        </w:tc>
      </w:tr>
    </w:tbl>
    <w:p w14:paraId="44B5BD0C"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24C2B860" w14:textId="77777777" w:rsidTr="00490F36">
        <w:tc>
          <w:tcPr>
            <w:tcW w:w="2200" w:type="dxa"/>
            <w:tcMar>
              <w:top w:w="20" w:type="dxa"/>
              <w:left w:w="20" w:type="dxa"/>
              <w:bottom w:w="20" w:type="dxa"/>
              <w:right w:w="20" w:type="dxa"/>
            </w:tcMar>
            <w:vAlign w:val="center"/>
            <w:hideMark/>
          </w:tcPr>
          <w:p w14:paraId="0B224D7B" w14:textId="77777777" w:rsidR="00210449" w:rsidRPr="006B1B77" w:rsidRDefault="00210449" w:rsidP="00490F36">
            <w:pPr>
              <w:pStyle w:val="movimento"/>
              <w:rPr>
                <w:color w:val="002060"/>
              </w:rPr>
            </w:pPr>
            <w:r w:rsidRPr="006B1B77">
              <w:rPr>
                <w:color w:val="002060"/>
              </w:rPr>
              <w:t>BONVINI DANIELE</w:t>
            </w:r>
          </w:p>
        </w:tc>
        <w:tc>
          <w:tcPr>
            <w:tcW w:w="2200" w:type="dxa"/>
            <w:tcMar>
              <w:top w:w="20" w:type="dxa"/>
              <w:left w:w="20" w:type="dxa"/>
              <w:bottom w:w="20" w:type="dxa"/>
              <w:right w:w="20" w:type="dxa"/>
            </w:tcMar>
            <w:vAlign w:val="center"/>
            <w:hideMark/>
          </w:tcPr>
          <w:p w14:paraId="3E030C2D" w14:textId="77777777" w:rsidR="00210449" w:rsidRPr="006B1B77" w:rsidRDefault="00210449" w:rsidP="00490F36">
            <w:pPr>
              <w:pStyle w:val="movimento2"/>
              <w:rPr>
                <w:color w:val="002060"/>
              </w:rPr>
            </w:pPr>
            <w:r w:rsidRPr="006B1B77">
              <w:rPr>
                <w:color w:val="002060"/>
              </w:rPr>
              <w:t xml:space="preserve">(AUDAX 1970 </w:t>
            </w:r>
            <w:proofErr w:type="gramStart"/>
            <w:r w:rsidRPr="006B1B77">
              <w:rPr>
                <w:color w:val="002060"/>
              </w:rPr>
              <w:t>S.ANGELO</w:t>
            </w:r>
            <w:proofErr w:type="gramEnd"/>
            <w:r w:rsidRPr="006B1B77">
              <w:rPr>
                <w:color w:val="002060"/>
              </w:rPr>
              <w:t xml:space="preserve">) </w:t>
            </w:r>
          </w:p>
        </w:tc>
        <w:tc>
          <w:tcPr>
            <w:tcW w:w="800" w:type="dxa"/>
            <w:tcMar>
              <w:top w:w="20" w:type="dxa"/>
              <w:left w:w="20" w:type="dxa"/>
              <w:bottom w:w="20" w:type="dxa"/>
              <w:right w:w="20" w:type="dxa"/>
            </w:tcMar>
            <w:vAlign w:val="center"/>
            <w:hideMark/>
          </w:tcPr>
          <w:p w14:paraId="15F6DF6F"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AE66AEF" w14:textId="77777777" w:rsidR="00210449" w:rsidRPr="006B1B77" w:rsidRDefault="00210449" w:rsidP="00490F36">
            <w:pPr>
              <w:pStyle w:val="movimento"/>
              <w:rPr>
                <w:color w:val="002060"/>
              </w:rPr>
            </w:pPr>
            <w:r w:rsidRPr="006B1B77">
              <w:rPr>
                <w:color w:val="002060"/>
              </w:rPr>
              <w:t>MATTEUCCI ISAIA</w:t>
            </w:r>
          </w:p>
        </w:tc>
        <w:tc>
          <w:tcPr>
            <w:tcW w:w="2200" w:type="dxa"/>
            <w:tcMar>
              <w:top w:w="20" w:type="dxa"/>
              <w:left w:w="20" w:type="dxa"/>
              <w:bottom w:w="20" w:type="dxa"/>
              <w:right w:w="20" w:type="dxa"/>
            </w:tcMar>
            <w:vAlign w:val="center"/>
            <w:hideMark/>
          </w:tcPr>
          <w:p w14:paraId="34A122D9" w14:textId="77777777" w:rsidR="00210449" w:rsidRPr="006B1B77" w:rsidRDefault="00210449" w:rsidP="00490F36">
            <w:pPr>
              <w:pStyle w:val="movimento2"/>
              <w:rPr>
                <w:color w:val="002060"/>
              </w:rPr>
            </w:pPr>
            <w:r w:rsidRPr="006B1B77">
              <w:rPr>
                <w:color w:val="002060"/>
              </w:rPr>
              <w:t xml:space="preserve">(POL.CAGLI SPORT ASSOCIATI) </w:t>
            </w:r>
          </w:p>
        </w:tc>
      </w:tr>
      <w:tr w:rsidR="00210449" w:rsidRPr="006B1B77" w14:paraId="0DEBD094" w14:textId="77777777" w:rsidTr="00490F36">
        <w:tc>
          <w:tcPr>
            <w:tcW w:w="2200" w:type="dxa"/>
            <w:tcMar>
              <w:top w:w="20" w:type="dxa"/>
              <w:left w:w="20" w:type="dxa"/>
              <w:bottom w:w="20" w:type="dxa"/>
              <w:right w:w="20" w:type="dxa"/>
            </w:tcMar>
            <w:vAlign w:val="center"/>
            <w:hideMark/>
          </w:tcPr>
          <w:p w14:paraId="5D27F0AC" w14:textId="77777777" w:rsidR="00210449" w:rsidRPr="006B1B77" w:rsidRDefault="00210449" w:rsidP="00490F36">
            <w:pPr>
              <w:pStyle w:val="movimento"/>
              <w:rPr>
                <w:color w:val="002060"/>
              </w:rPr>
            </w:pPr>
            <w:r w:rsidRPr="006B1B77">
              <w:rPr>
                <w:color w:val="002060"/>
              </w:rPr>
              <w:t>GENTILUCCI ALBERTO</w:t>
            </w:r>
          </w:p>
        </w:tc>
        <w:tc>
          <w:tcPr>
            <w:tcW w:w="2200" w:type="dxa"/>
            <w:tcMar>
              <w:top w:w="20" w:type="dxa"/>
              <w:left w:w="20" w:type="dxa"/>
              <w:bottom w:w="20" w:type="dxa"/>
              <w:right w:w="20" w:type="dxa"/>
            </w:tcMar>
            <w:vAlign w:val="center"/>
            <w:hideMark/>
          </w:tcPr>
          <w:p w14:paraId="6048E05B" w14:textId="77777777" w:rsidR="00210449" w:rsidRPr="006B1B77" w:rsidRDefault="00210449" w:rsidP="00490F36">
            <w:pPr>
              <w:pStyle w:val="movimento2"/>
              <w:rPr>
                <w:color w:val="002060"/>
              </w:rPr>
            </w:pPr>
            <w:r w:rsidRPr="006B1B77">
              <w:rPr>
                <w:color w:val="002060"/>
              </w:rPr>
              <w:t xml:space="preserve">(U.S. FORTUNA FANO) </w:t>
            </w:r>
          </w:p>
        </w:tc>
        <w:tc>
          <w:tcPr>
            <w:tcW w:w="800" w:type="dxa"/>
            <w:tcMar>
              <w:top w:w="20" w:type="dxa"/>
              <w:left w:w="20" w:type="dxa"/>
              <w:bottom w:w="20" w:type="dxa"/>
              <w:right w:w="20" w:type="dxa"/>
            </w:tcMar>
            <w:vAlign w:val="center"/>
            <w:hideMark/>
          </w:tcPr>
          <w:p w14:paraId="66D3F625"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C96E9A4" w14:textId="77777777" w:rsidR="00210449" w:rsidRPr="006B1B77" w:rsidRDefault="00210449" w:rsidP="00490F36">
            <w:pPr>
              <w:pStyle w:val="movimento"/>
              <w:rPr>
                <w:color w:val="002060"/>
              </w:rPr>
            </w:pPr>
            <w:r w:rsidRPr="006B1B77">
              <w:rPr>
                <w:color w:val="002060"/>
              </w:rPr>
              <w:t>GILEBBI LEONARDO</w:t>
            </w:r>
          </w:p>
        </w:tc>
        <w:tc>
          <w:tcPr>
            <w:tcW w:w="2200" w:type="dxa"/>
            <w:tcMar>
              <w:top w:w="20" w:type="dxa"/>
              <w:left w:w="20" w:type="dxa"/>
              <w:bottom w:w="20" w:type="dxa"/>
              <w:right w:w="20" w:type="dxa"/>
            </w:tcMar>
            <w:vAlign w:val="center"/>
            <w:hideMark/>
          </w:tcPr>
          <w:p w14:paraId="748E309C" w14:textId="77777777" w:rsidR="00210449" w:rsidRPr="006B1B77" w:rsidRDefault="00210449" w:rsidP="00490F36">
            <w:pPr>
              <w:pStyle w:val="movimento2"/>
              <w:rPr>
                <w:color w:val="002060"/>
              </w:rPr>
            </w:pPr>
            <w:r w:rsidRPr="006B1B77">
              <w:rPr>
                <w:color w:val="002060"/>
              </w:rPr>
              <w:t xml:space="preserve">(U.S. FORTUNA FANO) </w:t>
            </w:r>
          </w:p>
        </w:tc>
      </w:tr>
    </w:tbl>
    <w:p w14:paraId="2AAD73A4" w14:textId="77777777" w:rsidR="00210449" w:rsidRPr="006B1B77" w:rsidRDefault="00210449" w:rsidP="00210449">
      <w:pPr>
        <w:pStyle w:val="titolo10"/>
        <w:rPr>
          <w:rFonts w:eastAsiaTheme="minorEastAsia"/>
          <w:color w:val="002060"/>
        </w:rPr>
      </w:pPr>
      <w:r w:rsidRPr="006B1B77">
        <w:rPr>
          <w:color w:val="002060"/>
        </w:rPr>
        <w:t xml:space="preserve">GARE DEL 20/10/2024 </w:t>
      </w:r>
    </w:p>
    <w:p w14:paraId="5B3A250E" w14:textId="77777777" w:rsidR="00210449" w:rsidRPr="006B1B77" w:rsidRDefault="00210449" w:rsidP="00210449">
      <w:pPr>
        <w:pStyle w:val="titolo7a"/>
        <w:rPr>
          <w:color w:val="002060"/>
        </w:rPr>
      </w:pPr>
      <w:r w:rsidRPr="006B1B77">
        <w:rPr>
          <w:color w:val="002060"/>
        </w:rPr>
        <w:t xml:space="preserve">PROVVEDIMENTI DISCIPLINARI </w:t>
      </w:r>
    </w:p>
    <w:p w14:paraId="60AC790E"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53ACE84C" w14:textId="77777777" w:rsidR="00210449" w:rsidRPr="006B1B77" w:rsidRDefault="00210449" w:rsidP="00210449">
      <w:pPr>
        <w:pStyle w:val="titolo30"/>
        <w:rPr>
          <w:color w:val="002060"/>
        </w:rPr>
      </w:pPr>
      <w:r w:rsidRPr="006B1B77">
        <w:rPr>
          <w:color w:val="002060"/>
        </w:rPr>
        <w:t xml:space="preserve">SOCIETA' </w:t>
      </w:r>
    </w:p>
    <w:p w14:paraId="2B58A020" w14:textId="77777777" w:rsidR="00210449" w:rsidRPr="006B1B77" w:rsidRDefault="00210449" w:rsidP="00210449">
      <w:pPr>
        <w:pStyle w:val="titolo20"/>
        <w:rPr>
          <w:color w:val="002060"/>
        </w:rPr>
      </w:pPr>
      <w:r w:rsidRPr="006B1B77">
        <w:rPr>
          <w:color w:val="002060"/>
        </w:rPr>
        <w:t xml:space="preserve">PERDITA DELLA GARA: </w:t>
      </w:r>
    </w:p>
    <w:p w14:paraId="0203B06A" w14:textId="77777777" w:rsidR="00210449" w:rsidRPr="006B1B77" w:rsidRDefault="00210449" w:rsidP="00210449">
      <w:pPr>
        <w:pStyle w:val="diffida"/>
        <w:spacing w:before="80" w:beforeAutospacing="0" w:after="40" w:afterAutospacing="0"/>
        <w:jc w:val="left"/>
        <w:rPr>
          <w:color w:val="002060"/>
        </w:rPr>
      </w:pPr>
      <w:r w:rsidRPr="006B1B77">
        <w:rPr>
          <w:color w:val="002060"/>
        </w:rPr>
        <w:t xml:space="preserve">SANGIORGIO </w:t>
      </w:r>
      <w:r w:rsidRPr="006B1B77">
        <w:rPr>
          <w:color w:val="002060"/>
        </w:rPr>
        <w:br/>
        <w:t xml:space="preserve">V. Delibera. </w:t>
      </w:r>
    </w:p>
    <w:p w14:paraId="62937C3E" w14:textId="77777777" w:rsidR="00210449" w:rsidRPr="006B1B77" w:rsidRDefault="00210449" w:rsidP="00210449">
      <w:pPr>
        <w:pStyle w:val="titolo30"/>
        <w:rPr>
          <w:color w:val="002060"/>
        </w:rPr>
      </w:pPr>
      <w:r w:rsidRPr="006B1B77">
        <w:rPr>
          <w:color w:val="002060"/>
        </w:rPr>
        <w:t xml:space="preserve">DIRIGENTI </w:t>
      </w:r>
    </w:p>
    <w:p w14:paraId="4F123708" w14:textId="77777777" w:rsidR="00210449" w:rsidRPr="006B1B77" w:rsidRDefault="00210449" w:rsidP="00210449">
      <w:pPr>
        <w:pStyle w:val="titolo20"/>
        <w:rPr>
          <w:color w:val="002060"/>
        </w:rPr>
      </w:pPr>
      <w:r w:rsidRPr="006B1B77">
        <w:rPr>
          <w:color w:val="002060"/>
        </w:rPr>
        <w:t xml:space="preserve">INIBIZIONE A TEMPO OPPURE SQUALIFICA A GARE: FINO AL 23/12/2024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050F5B5B" w14:textId="77777777" w:rsidTr="00490F36">
        <w:tc>
          <w:tcPr>
            <w:tcW w:w="2200" w:type="dxa"/>
            <w:tcMar>
              <w:top w:w="20" w:type="dxa"/>
              <w:left w:w="20" w:type="dxa"/>
              <w:bottom w:w="20" w:type="dxa"/>
              <w:right w:w="20" w:type="dxa"/>
            </w:tcMar>
            <w:vAlign w:val="center"/>
            <w:hideMark/>
          </w:tcPr>
          <w:p w14:paraId="08D61CF4" w14:textId="77777777" w:rsidR="00210449" w:rsidRPr="006B1B77" w:rsidRDefault="00210449" w:rsidP="00490F36">
            <w:pPr>
              <w:pStyle w:val="movimento"/>
              <w:rPr>
                <w:color w:val="002060"/>
              </w:rPr>
            </w:pPr>
            <w:r w:rsidRPr="006B1B77">
              <w:rPr>
                <w:color w:val="002060"/>
              </w:rPr>
              <w:t>MARCOZZI CRISTIANO FEDER</w:t>
            </w:r>
          </w:p>
        </w:tc>
        <w:tc>
          <w:tcPr>
            <w:tcW w:w="2200" w:type="dxa"/>
            <w:tcMar>
              <w:top w:w="20" w:type="dxa"/>
              <w:left w:w="20" w:type="dxa"/>
              <w:bottom w:w="20" w:type="dxa"/>
              <w:right w:w="20" w:type="dxa"/>
            </w:tcMar>
            <w:vAlign w:val="center"/>
            <w:hideMark/>
          </w:tcPr>
          <w:p w14:paraId="19217776" w14:textId="77777777" w:rsidR="00210449" w:rsidRPr="006B1B77" w:rsidRDefault="00210449" w:rsidP="00490F36">
            <w:pPr>
              <w:pStyle w:val="movimento2"/>
              <w:rPr>
                <w:color w:val="002060"/>
              </w:rPr>
            </w:pPr>
            <w:r w:rsidRPr="006B1B77">
              <w:rPr>
                <w:color w:val="002060"/>
              </w:rPr>
              <w:t xml:space="preserve">(SPORTING GROTTAMMARE) </w:t>
            </w:r>
          </w:p>
        </w:tc>
        <w:tc>
          <w:tcPr>
            <w:tcW w:w="800" w:type="dxa"/>
            <w:tcMar>
              <w:top w:w="20" w:type="dxa"/>
              <w:left w:w="20" w:type="dxa"/>
              <w:bottom w:w="20" w:type="dxa"/>
              <w:right w:w="20" w:type="dxa"/>
            </w:tcMar>
            <w:vAlign w:val="center"/>
            <w:hideMark/>
          </w:tcPr>
          <w:p w14:paraId="33F0B3E6"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343243B7"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075C9010" w14:textId="77777777" w:rsidR="00210449" w:rsidRPr="006B1B77" w:rsidRDefault="00210449" w:rsidP="00490F36">
            <w:pPr>
              <w:pStyle w:val="movimento2"/>
              <w:rPr>
                <w:color w:val="002060"/>
              </w:rPr>
            </w:pPr>
            <w:r w:rsidRPr="006B1B77">
              <w:rPr>
                <w:color w:val="002060"/>
              </w:rPr>
              <w:t> </w:t>
            </w:r>
          </w:p>
        </w:tc>
      </w:tr>
    </w:tbl>
    <w:p w14:paraId="3930659C" w14:textId="77777777" w:rsidR="00210449" w:rsidRPr="006B1B77" w:rsidRDefault="00210449" w:rsidP="00210449">
      <w:pPr>
        <w:pStyle w:val="diffida"/>
        <w:spacing w:before="80" w:beforeAutospacing="0" w:after="40" w:afterAutospacing="0"/>
        <w:jc w:val="left"/>
        <w:rPr>
          <w:rFonts w:eastAsiaTheme="minorEastAsia"/>
          <w:color w:val="002060"/>
        </w:rPr>
      </w:pPr>
      <w:r w:rsidRPr="006B1B77">
        <w:rPr>
          <w:color w:val="002060"/>
        </w:rPr>
        <w:t xml:space="preserve">Per aver integrato la condotta prevista e punita dall'art. 36 co.2 lett. a) CGS. </w:t>
      </w:r>
    </w:p>
    <w:p w14:paraId="10B6EA51" w14:textId="77777777" w:rsidR="00210449" w:rsidRPr="006B1B77" w:rsidRDefault="00210449" w:rsidP="00210449">
      <w:pPr>
        <w:pStyle w:val="titolo20"/>
        <w:rPr>
          <w:color w:val="002060"/>
        </w:rPr>
      </w:pPr>
      <w:r w:rsidRPr="006B1B77">
        <w:rPr>
          <w:color w:val="002060"/>
        </w:rPr>
        <w:t xml:space="preserve">INIBIZIONE A TEMPO OPPURE SQUALIFICA A GARE: FINO AL 6/11/2024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7ACD75B7" w14:textId="77777777" w:rsidTr="00490F36">
        <w:tc>
          <w:tcPr>
            <w:tcW w:w="2200" w:type="dxa"/>
            <w:tcMar>
              <w:top w:w="20" w:type="dxa"/>
              <w:left w:w="20" w:type="dxa"/>
              <w:bottom w:w="20" w:type="dxa"/>
              <w:right w:w="20" w:type="dxa"/>
            </w:tcMar>
            <w:vAlign w:val="center"/>
            <w:hideMark/>
          </w:tcPr>
          <w:p w14:paraId="5447D454" w14:textId="77777777" w:rsidR="00210449" w:rsidRPr="006B1B77" w:rsidRDefault="00210449" w:rsidP="00490F36">
            <w:pPr>
              <w:pStyle w:val="movimento"/>
              <w:rPr>
                <w:color w:val="002060"/>
              </w:rPr>
            </w:pPr>
            <w:r w:rsidRPr="006B1B77">
              <w:rPr>
                <w:color w:val="002060"/>
              </w:rPr>
              <w:lastRenderedPageBreak/>
              <w:t>CIUTI FABRIZIO</w:t>
            </w:r>
          </w:p>
        </w:tc>
        <w:tc>
          <w:tcPr>
            <w:tcW w:w="2200" w:type="dxa"/>
            <w:tcMar>
              <w:top w:w="20" w:type="dxa"/>
              <w:left w:w="20" w:type="dxa"/>
              <w:bottom w:w="20" w:type="dxa"/>
              <w:right w:w="20" w:type="dxa"/>
            </w:tcMar>
            <w:vAlign w:val="center"/>
            <w:hideMark/>
          </w:tcPr>
          <w:p w14:paraId="62A98F7A" w14:textId="77777777" w:rsidR="00210449" w:rsidRPr="006B1B77" w:rsidRDefault="00210449" w:rsidP="00490F36">
            <w:pPr>
              <w:pStyle w:val="movimento2"/>
              <w:rPr>
                <w:color w:val="002060"/>
              </w:rPr>
            </w:pPr>
            <w:r w:rsidRPr="006B1B77">
              <w:rPr>
                <w:color w:val="002060"/>
              </w:rPr>
              <w:t xml:space="preserve">(SANGIORGIO) </w:t>
            </w:r>
          </w:p>
        </w:tc>
        <w:tc>
          <w:tcPr>
            <w:tcW w:w="800" w:type="dxa"/>
            <w:tcMar>
              <w:top w:w="20" w:type="dxa"/>
              <w:left w:w="20" w:type="dxa"/>
              <w:bottom w:w="20" w:type="dxa"/>
              <w:right w:w="20" w:type="dxa"/>
            </w:tcMar>
            <w:vAlign w:val="center"/>
            <w:hideMark/>
          </w:tcPr>
          <w:p w14:paraId="1DF229EB"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E3ED3BE"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B4E02C7" w14:textId="77777777" w:rsidR="00210449" w:rsidRPr="006B1B77" w:rsidRDefault="00210449" w:rsidP="00490F36">
            <w:pPr>
              <w:pStyle w:val="movimento2"/>
              <w:rPr>
                <w:color w:val="002060"/>
              </w:rPr>
            </w:pPr>
            <w:r w:rsidRPr="006B1B77">
              <w:rPr>
                <w:color w:val="002060"/>
              </w:rPr>
              <w:t> </w:t>
            </w:r>
          </w:p>
        </w:tc>
      </w:tr>
    </w:tbl>
    <w:p w14:paraId="3729DD33" w14:textId="77777777" w:rsidR="00210449" w:rsidRPr="006B1B77" w:rsidRDefault="00210449" w:rsidP="00210449">
      <w:pPr>
        <w:pStyle w:val="diffida"/>
        <w:spacing w:before="80" w:beforeAutospacing="0" w:after="40" w:afterAutospacing="0"/>
        <w:jc w:val="left"/>
        <w:rPr>
          <w:rFonts w:eastAsiaTheme="minorEastAsia"/>
          <w:color w:val="002060"/>
        </w:rPr>
      </w:pPr>
      <w:r w:rsidRPr="006B1B77">
        <w:rPr>
          <w:color w:val="002060"/>
        </w:rPr>
        <w:t xml:space="preserve">V. Delibera. </w:t>
      </w:r>
    </w:p>
    <w:p w14:paraId="5C17C0C5" w14:textId="77777777" w:rsidR="00210449" w:rsidRPr="006B1B77" w:rsidRDefault="00210449" w:rsidP="00210449">
      <w:pPr>
        <w:pStyle w:val="titolo30"/>
        <w:rPr>
          <w:color w:val="002060"/>
        </w:rPr>
      </w:pPr>
      <w:r w:rsidRPr="006B1B77">
        <w:rPr>
          <w:color w:val="002060"/>
        </w:rPr>
        <w:t xml:space="preserve">CALCIATORI NON ESPULSI </w:t>
      </w:r>
    </w:p>
    <w:p w14:paraId="164B3E34" w14:textId="77777777" w:rsidR="00210449" w:rsidRPr="006B1B77" w:rsidRDefault="00210449" w:rsidP="00210449">
      <w:pPr>
        <w:pStyle w:val="titolo20"/>
        <w:rPr>
          <w:color w:val="002060"/>
        </w:rPr>
      </w:pPr>
      <w:r w:rsidRPr="006B1B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2E0618E3" w14:textId="77777777" w:rsidTr="00490F36">
        <w:tc>
          <w:tcPr>
            <w:tcW w:w="2200" w:type="dxa"/>
            <w:tcMar>
              <w:top w:w="20" w:type="dxa"/>
              <w:left w:w="20" w:type="dxa"/>
              <w:bottom w:w="20" w:type="dxa"/>
              <w:right w:w="20" w:type="dxa"/>
            </w:tcMar>
            <w:vAlign w:val="center"/>
            <w:hideMark/>
          </w:tcPr>
          <w:p w14:paraId="5F9E154C" w14:textId="77777777" w:rsidR="00210449" w:rsidRPr="006B1B77" w:rsidRDefault="00210449" w:rsidP="00490F36">
            <w:pPr>
              <w:pStyle w:val="movimento"/>
              <w:rPr>
                <w:color w:val="002060"/>
              </w:rPr>
            </w:pPr>
            <w:r w:rsidRPr="006B1B77">
              <w:rPr>
                <w:color w:val="002060"/>
              </w:rPr>
              <w:t>INNAMORATI LORENZO</w:t>
            </w:r>
          </w:p>
        </w:tc>
        <w:tc>
          <w:tcPr>
            <w:tcW w:w="2200" w:type="dxa"/>
            <w:tcMar>
              <w:top w:w="20" w:type="dxa"/>
              <w:left w:w="20" w:type="dxa"/>
              <w:bottom w:w="20" w:type="dxa"/>
              <w:right w:w="20" w:type="dxa"/>
            </w:tcMar>
            <w:vAlign w:val="center"/>
            <w:hideMark/>
          </w:tcPr>
          <w:p w14:paraId="4EA3FE98" w14:textId="77777777" w:rsidR="00210449" w:rsidRPr="006B1B77" w:rsidRDefault="00210449" w:rsidP="00490F36">
            <w:pPr>
              <w:pStyle w:val="movimento2"/>
              <w:rPr>
                <w:color w:val="002060"/>
              </w:rPr>
            </w:pPr>
            <w:r w:rsidRPr="006B1B77">
              <w:rPr>
                <w:color w:val="002060"/>
              </w:rPr>
              <w:t xml:space="preserve">(TRE TORRI A.S.D.) </w:t>
            </w:r>
          </w:p>
        </w:tc>
        <w:tc>
          <w:tcPr>
            <w:tcW w:w="800" w:type="dxa"/>
            <w:tcMar>
              <w:top w:w="20" w:type="dxa"/>
              <w:left w:w="20" w:type="dxa"/>
              <w:bottom w:w="20" w:type="dxa"/>
              <w:right w:w="20" w:type="dxa"/>
            </w:tcMar>
            <w:vAlign w:val="center"/>
            <w:hideMark/>
          </w:tcPr>
          <w:p w14:paraId="046ADBF9"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12858F44"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28D5D2D6" w14:textId="77777777" w:rsidR="00210449" w:rsidRPr="006B1B77" w:rsidRDefault="00210449" w:rsidP="00490F36">
            <w:pPr>
              <w:pStyle w:val="movimento2"/>
              <w:rPr>
                <w:color w:val="002060"/>
              </w:rPr>
            </w:pPr>
            <w:r w:rsidRPr="006B1B77">
              <w:rPr>
                <w:color w:val="002060"/>
              </w:rPr>
              <w:t> </w:t>
            </w:r>
          </w:p>
        </w:tc>
      </w:tr>
    </w:tbl>
    <w:p w14:paraId="3AF57855" w14:textId="77777777" w:rsidR="00210449" w:rsidRPr="006B1B77" w:rsidRDefault="00210449" w:rsidP="00210449">
      <w:pPr>
        <w:pStyle w:val="titolo20"/>
        <w:rPr>
          <w:rFonts w:eastAsiaTheme="minorEastAsia"/>
          <w:color w:val="002060"/>
        </w:rPr>
      </w:pPr>
      <w:r w:rsidRPr="006B1B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6954285B" w14:textId="77777777" w:rsidTr="00490F36">
        <w:tc>
          <w:tcPr>
            <w:tcW w:w="2200" w:type="dxa"/>
            <w:tcMar>
              <w:top w:w="20" w:type="dxa"/>
              <w:left w:w="20" w:type="dxa"/>
              <w:bottom w:w="20" w:type="dxa"/>
              <w:right w:w="20" w:type="dxa"/>
            </w:tcMar>
            <w:vAlign w:val="center"/>
            <w:hideMark/>
          </w:tcPr>
          <w:p w14:paraId="761633BC" w14:textId="77777777" w:rsidR="00210449" w:rsidRPr="006B1B77" w:rsidRDefault="00210449" w:rsidP="00490F36">
            <w:pPr>
              <w:pStyle w:val="movimento"/>
              <w:rPr>
                <w:color w:val="002060"/>
              </w:rPr>
            </w:pPr>
            <w:r w:rsidRPr="006B1B77">
              <w:rPr>
                <w:color w:val="002060"/>
              </w:rPr>
              <w:t>ANGIOLILLO ENRICO SILVIO</w:t>
            </w:r>
          </w:p>
        </w:tc>
        <w:tc>
          <w:tcPr>
            <w:tcW w:w="2200" w:type="dxa"/>
            <w:tcMar>
              <w:top w:w="20" w:type="dxa"/>
              <w:left w:w="20" w:type="dxa"/>
              <w:bottom w:w="20" w:type="dxa"/>
              <w:right w:w="20" w:type="dxa"/>
            </w:tcMar>
            <w:vAlign w:val="center"/>
            <w:hideMark/>
          </w:tcPr>
          <w:p w14:paraId="4CCBB1DA" w14:textId="77777777" w:rsidR="00210449" w:rsidRPr="006B1B77" w:rsidRDefault="00210449" w:rsidP="00490F36">
            <w:pPr>
              <w:pStyle w:val="movimento2"/>
              <w:rPr>
                <w:color w:val="002060"/>
              </w:rPr>
            </w:pPr>
            <w:r w:rsidRPr="006B1B77">
              <w:rPr>
                <w:color w:val="002060"/>
              </w:rPr>
              <w:t xml:space="preserve">(SPORTING GROTTAMMARE) </w:t>
            </w:r>
          </w:p>
        </w:tc>
        <w:tc>
          <w:tcPr>
            <w:tcW w:w="800" w:type="dxa"/>
            <w:tcMar>
              <w:top w:w="20" w:type="dxa"/>
              <w:left w:w="20" w:type="dxa"/>
              <w:bottom w:w="20" w:type="dxa"/>
              <w:right w:w="20" w:type="dxa"/>
            </w:tcMar>
            <w:vAlign w:val="center"/>
            <w:hideMark/>
          </w:tcPr>
          <w:p w14:paraId="3D72CA18"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77BFC2A6" w14:textId="77777777" w:rsidR="00210449" w:rsidRPr="006B1B77" w:rsidRDefault="00210449" w:rsidP="00490F36">
            <w:pPr>
              <w:pStyle w:val="movimento"/>
              <w:rPr>
                <w:color w:val="002060"/>
              </w:rPr>
            </w:pPr>
            <w:r w:rsidRPr="006B1B77">
              <w:rPr>
                <w:color w:val="002060"/>
              </w:rPr>
              <w:t>LUCHETTI LEONARDO</w:t>
            </w:r>
          </w:p>
        </w:tc>
        <w:tc>
          <w:tcPr>
            <w:tcW w:w="2200" w:type="dxa"/>
            <w:tcMar>
              <w:top w:w="20" w:type="dxa"/>
              <w:left w:w="20" w:type="dxa"/>
              <w:bottom w:w="20" w:type="dxa"/>
              <w:right w:w="20" w:type="dxa"/>
            </w:tcMar>
            <w:vAlign w:val="center"/>
            <w:hideMark/>
          </w:tcPr>
          <w:p w14:paraId="129B4288" w14:textId="77777777" w:rsidR="00210449" w:rsidRPr="006B1B77" w:rsidRDefault="00210449" w:rsidP="00490F36">
            <w:pPr>
              <w:pStyle w:val="movimento2"/>
              <w:rPr>
                <w:color w:val="002060"/>
              </w:rPr>
            </w:pPr>
            <w:r w:rsidRPr="006B1B77">
              <w:rPr>
                <w:color w:val="002060"/>
              </w:rPr>
              <w:t xml:space="preserve">(VILLA MUSONE) </w:t>
            </w:r>
          </w:p>
        </w:tc>
      </w:tr>
    </w:tbl>
    <w:p w14:paraId="5C9D19CD" w14:textId="77777777" w:rsidR="00210449" w:rsidRDefault="00210449" w:rsidP="00210449">
      <w:pPr>
        <w:pStyle w:val="breakline"/>
        <w:rPr>
          <w:color w:val="002060"/>
        </w:rPr>
      </w:pPr>
    </w:p>
    <w:p w14:paraId="11F3B926" w14:textId="77777777" w:rsidR="00210449" w:rsidRPr="00783D73" w:rsidRDefault="00210449" w:rsidP="0021044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4E129AF4" w14:textId="77777777" w:rsidR="00210449" w:rsidRPr="00783D73" w:rsidRDefault="00210449" w:rsidP="0021044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ACF6CAA" w14:textId="77777777" w:rsidR="00210449" w:rsidRPr="006B1B77" w:rsidRDefault="00210449" w:rsidP="00210449">
      <w:pPr>
        <w:pStyle w:val="breakline"/>
        <w:rPr>
          <w:rFonts w:eastAsiaTheme="minorEastAsia"/>
          <w:color w:val="002060"/>
        </w:rPr>
      </w:pPr>
    </w:p>
    <w:p w14:paraId="4288906C" w14:textId="77777777" w:rsidR="00210449" w:rsidRPr="006B1B77" w:rsidRDefault="00210449" w:rsidP="00210449">
      <w:pPr>
        <w:pStyle w:val="titoloprinc0"/>
        <w:rPr>
          <w:color w:val="002060"/>
        </w:rPr>
      </w:pPr>
      <w:r w:rsidRPr="006B1B77">
        <w:rPr>
          <w:color w:val="002060"/>
        </w:rPr>
        <w:t>CLASSIFICA</w:t>
      </w:r>
    </w:p>
    <w:p w14:paraId="0C1950D6" w14:textId="77777777" w:rsidR="00210449" w:rsidRPr="006B1B77" w:rsidRDefault="00210449" w:rsidP="00210449">
      <w:pPr>
        <w:pStyle w:val="breakline"/>
        <w:rPr>
          <w:color w:val="002060"/>
        </w:rPr>
      </w:pPr>
    </w:p>
    <w:p w14:paraId="423ECDCD" w14:textId="77777777" w:rsidR="00210449" w:rsidRPr="006B1B77" w:rsidRDefault="00210449" w:rsidP="00210449">
      <w:pPr>
        <w:pStyle w:val="breakline"/>
        <w:rPr>
          <w:color w:val="002060"/>
        </w:rPr>
      </w:pPr>
    </w:p>
    <w:p w14:paraId="7E6A03D1" w14:textId="77777777" w:rsidR="00210449" w:rsidRPr="006B1B77" w:rsidRDefault="00210449" w:rsidP="00210449">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3CD2DB2A"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15AAB"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021C5"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C5FA0"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D6DE4"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DABE8"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8A239"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42E5D"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36E76"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1AC6A"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0289C" w14:textId="77777777" w:rsidR="00210449" w:rsidRPr="006B1B77" w:rsidRDefault="00210449" w:rsidP="00490F36">
            <w:pPr>
              <w:pStyle w:val="headertabella0"/>
              <w:rPr>
                <w:color w:val="002060"/>
              </w:rPr>
            </w:pPr>
            <w:r w:rsidRPr="006B1B77">
              <w:rPr>
                <w:color w:val="002060"/>
              </w:rPr>
              <w:t>PE</w:t>
            </w:r>
          </w:p>
        </w:tc>
      </w:tr>
      <w:tr w:rsidR="00210449" w:rsidRPr="006B1B77" w14:paraId="0A720815"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2EA2B8" w14:textId="77777777" w:rsidR="00210449" w:rsidRPr="006B1B77" w:rsidRDefault="00210449" w:rsidP="00490F36">
            <w:pPr>
              <w:pStyle w:val="rowtabella0"/>
              <w:rPr>
                <w:color w:val="002060"/>
              </w:rPr>
            </w:pPr>
            <w:r w:rsidRPr="006B1B7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12C3"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72D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A76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67B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F25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07849" w14:textId="77777777" w:rsidR="00210449" w:rsidRPr="006B1B77" w:rsidRDefault="00210449" w:rsidP="00490F36">
            <w:pPr>
              <w:pStyle w:val="rowtabella0"/>
              <w:jc w:val="center"/>
              <w:rPr>
                <w:color w:val="002060"/>
              </w:rPr>
            </w:pPr>
            <w:r w:rsidRPr="006B1B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393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1C18" w14:textId="77777777" w:rsidR="00210449" w:rsidRPr="006B1B77" w:rsidRDefault="00210449" w:rsidP="00490F36">
            <w:pPr>
              <w:pStyle w:val="rowtabella0"/>
              <w:jc w:val="center"/>
              <w:rPr>
                <w:color w:val="002060"/>
              </w:rPr>
            </w:pPr>
            <w:r w:rsidRPr="006B1B7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9D22" w14:textId="77777777" w:rsidR="00210449" w:rsidRPr="006B1B77" w:rsidRDefault="00210449" w:rsidP="00490F36">
            <w:pPr>
              <w:pStyle w:val="rowtabella0"/>
              <w:jc w:val="center"/>
              <w:rPr>
                <w:color w:val="002060"/>
              </w:rPr>
            </w:pPr>
            <w:r w:rsidRPr="006B1B77">
              <w:rPr>
                <w:color w:val="002060"/>
              </w:rPr>
              <w:t>0</w:t>
            </w:r>
          </w:p>
        </w:tc>
      </w:tr>
      <w:tr w:rsidR="00210449" w:rsidRPr="006B1B77" w14:paraId="6AD5570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CC23A" w14:textId="77777777" w:rsidR="00210449" w:rsidRPr="006B1B77" w:rsidRDefault="00210449" w:rsidP="00490F36">
            <w:pPr>
              <w:pStyle w:val="rowtabella0"/>
              <w:rPr>
                <w:color w:val="002060"/>
              </w:rPr>
            </w:pPr>
            <w:r w:rsidRPr="006B1B77">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188B"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4E6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CC2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714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7A9A"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1633" w14:textId="77777777" w:rsidR="00210449" w:rsidRPr="006B1B77" w:rsidRDefault="00210449" w:rsidP="00490F36">
            <w:pPr>
              <w:pStyle w:val="rowtabella0"/>
              <w:jc w:val="center"/>
              <w:rPr>
                <w:color w:val="002060"/>
              </w:rPr>
            </w:pPr>
            <w:r w:rsidRPr="006B1B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E7B77"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7560" w14:textId="77777777" w:rsidR="00210449" w:rsidRPr="006B1B77" w:rsidRDefault="00210449" w:rsidP="00490F36">
            <w:pPr>
              <w:pStyle w:val="rowtabella0"/>
              <w:jc w:val="center"/>
              <w:rPr>
                <w:color w:val="002060"/>
              </w:rPr>
            </w:pPr>
            <w:r w:rsidRPr="006B1B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A1FD" w14:textId="77777777" w:rsidR="00210449" w:rsidRPr="006B1B77" w:rsidRDefault="00210449" w:rsidP="00490F36">
            <w:pPr>
              <w:pStyle w:val="rowtabella0"/>
              <w:jc w:val="center"/>
              <w:rPr>
                <w:color w:val="002060"/>
              </w:rPr>
            </w:pPr>
            <w:r w:rsidRPr="006B1B77">
              <w:rPr>
                <w:color w:val="002060"/>
              </w:rPr>
              <w:t>0</w:t>
            </w:r>
          </w:p>
        </w:tc>
      </w:tr>
      <w:tr w:rsidR="00210449" w:rsidRPr="006B1B77" w14:paraId="5678D2E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79104" w14:textId="77777777" w:rsidR="00210449" w:rsidRPr="006B1B77" w:rsidRDefault="00210449" w:rsidP="00490F36">
            <w:pPr>
              <w:pStyle w:val="rowtabella0"/>
              <w:rPr>
                <w:color w:val="002060"/>
              </w:rPr>
            </w:pPr>
            <w:r w:rsidRPr="006B1B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FD3A"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6B71"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B1EE"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D62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6203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F9E39" w14:textId="77777777" w:rsidR="00210449" w:rsidRPr="006B1B77" w:rsidRDefault="00210449" w:rsidP="00490F36">
            <w:pPr>
              <w:pStyle w:val="rowtabella0"/>
              <w:jc w:val="center"/>
              <w:rPr>
                <w:color w:val="002060"/>
              </w:rPr>
            </w:pPr>
            <w:r w:rsidRPr="006B1B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D74A"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D88B"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4235" w14:textId="77777777" w:rsidR="00210449" w:rsidRPr="006B1B77" w:rsidRDefault="00210449" w:rsidP="00490F36">
            <w:pPr>
              <w:pStyle w:val="rowtabella0"/>
              <w:jc w:val="center"/>
              <w:rPr>
                <w:color w:val="002060"/>
              </w:rPr>
            </w:pPr>
            <w:r w:rsidRPr="006B1B77">
              <w:rPr>
                <w:color w:val="002060"/>
              </w:rPr>
              <w:t>0</w:t>
            </w:r>
          </w:p>
        </w:tc>
      </w:tr>
      <w:tr w:rsidR="00210449" w:rsidRPr="006B1B77" w14:paraId="4E73F604"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EE397" w14:textId="77777777" w:rsidR="00210449" w:rsidRPr="006B1B77" w:rsidRDefault="00210449" w:rsidP="00490F36">
            <w:pPr>
              <w:pStyle w:val="rowtabella0"/>
              <w:rPr>
                <w:color w:val="002060"/>
              </w:rPr>
            </w:pPr>
            <w:r w:rsidRPr="006B1B7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209A"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7A74"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78B10"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8CE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343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F89A"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DE85"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8575" w14:textId="77777777" w:rsidR="00210449" w:rsidRPr="006B1B77" w:rsidRDefault="00210449" w:rsidP="00490F36">
            <w:pPr>
              <w:pStyle w:val="rowtabella0"/>
              <w:jc w:val="center"/>
              <w:rPr>
                <w:color w:val="002060"/>
              </w:rPr>
            </w:pPr>
            <w:r w:rsidRPr="006B1B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BE23" w14:textId="77777777" w:rsidR="00210449" w:rsidRPr="006B1B77" w:rsidRDefault="00210449" w:rsidP="00490F36">
            <w:pPr>
              <w:pStyle w:val="rowtabella0"/>
              <w:jc w:val="center"/>
              <w:rPr>
                <w:color w:val="002060"/>
              </w:rPr>
            </w:pPr>
            <w:r w:rsidRPr="006B1B77">
              <w:rPr>
                <w:color w:val="002060"/>
              </w:rPr>
              <w:t>0</w:t>
            </w:r>
          </w:p>
        </w:tc>
      </w:tr>
      <w:tr w:rsidR="00210449" w:rsidRPr="006B1B77" w14:paraId="3B484F8B"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1E539" w14:textId="77777777" w:rsidR="00210449" w:rsidRPr="006B1B77" w:rsidRDefault="00210449" w:rsidP="00490F36">
            <w:pPr>
              <w:pStyle w:val="rowtabella0"/>
              <w:rPr>
                <w:color w:val="002060"/>
              </w:rPr>
            </w:pPr>
            <w:r w:rsidRPr="006B1B7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998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46A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54000"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223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104C"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E56F"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CB83"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218E"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0A92" w14:textId="77777777" w:rsidR="00210449" w:rsidRPr="006B1B77" w:rsidRDefault="00210449" w:rsidP="00490F36">
            <w:pPr>
              <w:pStyle w:val="rowtabella0"/>
              <w:jc w:val="center"/>
              <w:rPr>
                <w:color w:val="002060"/>
              </w:rPr>
            </w:pPr>
            <w:r w:rsidRPr="006B1B77">
              <w:rPr>
                <w:color w:val="002060"/>
              </w:rPr>
              <w:t>0</w:t>
            </w:r>
          </w:p>
        </w:tc>
      </w:tr>
      <w:tr w:rsidR="00210449" w:rsidRPr="006B1B77" w14:paraId="1269D866"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04C6E" w14:textId="77777777" w:rsidR="00210449" w:rsidRPr="006B1B77" w:rsidRDefault="00210449" w:rsidP="00490F36">
            <w:pPr>
              <w:pStyle w:val="rowtabella0"/>
              <w:rPr>
                <w:color w:val="002060"/>
              </w:rPr>
            </w:pPr>
            <w:r w:rsidRPr="006B1B77">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F5F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0FE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0E9B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A7F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4EB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FE8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3DEA" w14:textId="77777777" w:rsidR="00210449" w:rsidRPr="006B1B77" w:rsidRDefault="00210449" w:rsidP="00490F36">
            <w:pPr>
              <w:pStyle w:val="rowtabella0"/>
              <w:jc w:val="center"/>
              <w:rPr>
                <w:color w:val="002060"/>
              </w:rPr>
            </w:pPr>
            <w:r w:rsidRPr="006B1B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19EA" w14:textId="77777777" w:rsidR="00210449" w:rsidRPr="006B1B77" w:rsidRDefault="00210449" w:rsidP="00490F36">
            <w:pPr>
              <w:pStyle w:val="rowtabella0"/>
              <w:jc w:val="center"/>
              <w:rPr>
                <w:color w:val="002060"/>
              </w:rPr>
            </w:pPr>
            <w:r w:rsidRPr="006B1B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1308" w14:textId="77777777" w:rsidR="00210449" w:rsidRPr="006B1B77" w:rsidRDefault="00210449" w:rsidP="00490F36">
            <w:pPr>
              <w:pStyle w:val="rowtabella0"/>
              <w:jc w:val="center"/>
              <w:rPr>
                <w:color w:val="002060"/>
              </w:rPr>
            </w:pPr>
            <w:r w:rsidRPr="006B1B77">
              <w:rPr>
                <w:color w:val="002060"/>
              </w:rPr>
              <w:t>0</w:t>
            </w:r>
          </w:p>
        </w:tc>
      </w:tr>
      <w:tr w:rsidR="00210449" w:rsidRPr="006B1B77" w14:paraId="5E30E8C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F8744" w14:textId="77777777" w:rsidR="00210449" w:rsidRPr="006B1B77" w:rsidRDefault="00210449" w:rsidP="00490F36">
            <w:pPr>
              <w:pStyle w:val="rowtabella0"/>
              <w:rPr>
                <w:color w:val="002060"/>
              </w:rPr>
            </w:pPr>
            <w:r w:rsidRPr="006B1B7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F6B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DC5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206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483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56C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7F29"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4ACC" w14:textId="77777777" w:rsidR="00210449" w:rsidRPr="006B1B77" w:rsidRDefault="00210449" w:rsidP="00490F36">
            <w:pPr>
              <w:pStyle w:val="rowtabella0"/>
              <w:jc w:val="center"/>
              <w:rPr>
                <w:color w:val="002060"/>
              </w:rPr>
            </w:pPr>
            <w:r w:rsidRPr="006B1B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342D" w14:textId="77777777" w:rsidR="00210449" w:rsidRPr="006B1B77" w:rsidRDefault="00210449" w:rsidP="00490F36">
            <w:pPr>
              <w:pStyle w:val="rowtabella0"/>
              <w:jc w:val="center"/>
              <w:rPr>
                <w:color w:val="002060"/>
              </w:rPr>
            </w:pPr>
            <w:r w:rsidRPr="006B1B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6170" w14:textId="77777777" w:rsidR="00210449" w:rsidRPr="006B1B77" w:rsidRDefault="00210449" w:rsidP="00490F36">
            <w:pPr>
              <w:pStyle w:val="rowtabella0"/>
              <w:jc w:val="center"/>
              <w:rPr>
                <w:color w:val="002060"/>
              </w:rPr>
            </w:pPr>
            <w:r w:rsidRPr="006B1B77">
              <w:rPr>
                <w:color w:val="002060"/>
              </w:rPr>
              <w:t>0</w:t>
            </w:r>
          </w:p>
        </w:tc>
      </w:tr>
      <w:tr w:rsidR="00210449" w:rsidRPr="006B1B77" w14:paraId="102A3B2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F0FC9" w14:textId="77777777" w:rsidR="00210449" w:rsidRPr="006B1B77" w:rsidRDefault="00210449" w:rsidP="00490F36">
            <w:pPr>
              <w:pStyle w:val="rowtabella0"/>
              <w:rPr>
                <w:color w:val="002060"/>
              </w:rPr>
            </w:pPr>
            <w:r w:rsidRPr="006B1B7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3E4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F738"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2B3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7B6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149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8E5C"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2DE9" w14:textId="77777777" w:rsidR="00210449" w:rsidRPr="006B1B77" w:rsidRDefault="00210449" w:rsidP="00490F36">
            <w:pPr>
              <w:pStyle w:val="rowtabella0"/>
              <w:jc w:val="center"/>
              <w:rPr>
                <w:color w:val="002060"/>
              </w:rPr>
            </w:pPr>
            <w:r w:rsidRPr="006B1B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149B" w14:textId="77777777" w:rsidR="00210449" w:rsidRPr="006B1B77" w:rsidRDefault="00210449" w:rsidP="00490F36">
            <w:pPr>
              <w:pStyle w:val="rowtabella0"/>
              <w:jc w:val="center"/>
              <w:rPr>
                <w:color w:val="002060"/>
              </w:rPr>
            </w:pPr>
            <w:r w:rsidRPr="006B1B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4F0B" w14:textId="77777777" w:rsidR="00210449" w:rsidRPr="006B1B77" w:rsidRDefault="00210449" w:rsidP="00490F36">
            <w:pPr>
              <w:pStyle w:val="rowtabella0"/>
              <w:jc w:val="center"/>
              <w:rPr>
                <w:color w:val="002060"/>
              </w:rPr>
            </w:pPr>
            <w:r w:rsidRPr="006B1B77">
              <w:rPr>
                <w:color w:val="002060"/>
              </w:rPr>
              <w:t>0</w:t>
            </w:r>
          </w:p>
        </w:tc>
      </w:tr>
      <w:tr w:rsidR="00210449" w:rsidRPr="006B1B77" w14:paraId="1E16772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C1F0F" w14:textId="77777777" w:rsidR="00210449" w:rsidRPr="006B1B77" w:rsidRDefault="00210449" w:rsidP="00490F36">
            <w:pPr>
              <w:pStyle w:val="rowtabella0"/>
              <w:rPr>
                <w:color w:val="002060"/>
              </w:rPr>
            </w:pPr>
            <w:proofErr w:type="spellStart"/>
            <w:proofErr w:type="gramStart"/>
            <w:r w:rsidRPr="006B1B77">
              <w:rPr>
                <w:color w:val="002060"/>
              </w:rPr>
              <w:t>sq.B</w:t>
            </w:r>
            <w:proofErr w:type="spellEnd"/>
            <w:proofErr w:type="gramEnd"/>
            <w:r w:rsidRPr="006B1B77">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5EC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304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4B5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2FE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F008"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483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094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8B1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925B" w14:textId="77777777" w:rsidR="00210449" w:rsidRPr="006B1B77" w:rsidRDefault="00210449" w:rsidP="00490F36">
            <w:pPr>
              <w:pStyle w:val="rowtabella0"/>
              <w:jc w:val="center"/>
              <w:rPr>
                <w:color w:val="002060"/>
              </w:rPr>
            </w:pPr>
            <w:r w:rsidRPr="006B1B77">
              <w:rPr>
                <w:color w:val="002060"/>
              </w:rPr>
              <w:t>0</w:t>
            </w:r>
          </w:p>
        </w:tc>
      </w:tr>
      <w:tr w:rsidR="00210449" w:rsidRPr="006B1B77" w14:paraId="41A97B44"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65262" w14:textId="77777777" w:rsidR="00210449" w:rsidRPr="006B1B77" w:rsidRDefault="00210449" w:rsidP="00490F36">
            <w:pPr>
              <w:pStyle w:val="rowtabella0"/>
              <w:rPr>
                <w:color w:val="002060"/>
              </w:rPr>
            </w:pPr>
            <w:proofErr w:type="spellStart"/>
            <w:proofErr w:type="gramStart"/>
            <w:r w:rsidRPr="006B1B77">
              <w:rPr>
                <w:color w:val="002060"/>
              </w:rPr>
              <w:t>sq.B</w:t>
            </w:r>
            <w:proofErr w:type="spellEnd"/>
            <w:proofErr w:type="gramEnd"/>
            <w:r w:rsidRPr="006B1B77">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686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C38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4EF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DD9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744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5E7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096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712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FDD3" w14:textId="77777777" w:rsidR="00210449" w:rsidRPr="006B1B77" w:rsidRDefault="00210449" w:rsidP="00490F36">
            <w:pPr>
              <w:pStyle w:val="rowtabella0"/>
              <w:jc w:val="center"/>
              <w:rPr>
                <w:color w:val="002060"/>
              </w:rPr>
            </w:pPr>
            <w:r w:rsidRPr="006B1B77">
              <w:rPr>
                <w:color w:val="002060"/>
              </w:rPr>
              <w:t>0</w:t>
            </w:r>
          </w:p>
        </w:tc>
      </w:tr>
    </w:tbl>
    <w:p w14:paraId="1DEAC409" w14:textId="77777777" w:rsidR="00210449" w:rsidRPr="006B1B77" w:rsidRDefault="00210449" w:rsidP="00210449">
      <w:pPr>
        <w:pStyle w:val="breakline"/>
        <w:rPr>
          <w:rFonts w:eastAsiaTheme="minorEastAsia"/>
          <w:color w:val="002060"/>
        </w:rPr>
      </w:pPr>
    </w:p>
    <w:p w14:paraId="526F4910" w14:textId="77777777" w:rsidR="00210449" w:rsidRPr="006B1B77" w:rsidRDefault="00210449" w:rsidP="00210449">
      <w:pPr>
        <w:pStyle w:val="breakline"/>
        <w:rPr>
          <w:color w:val="002060"/>
        </w:rPr>
      </w:pPr>
    </w:p>
    <w:p w14:paraId="1252C2B5" w14:textId="77777777" w:rsidR="00210449" w:rsidRPr="006B1B77" w:rsidRDefault="00210449" w:rsidP="00210449">
      <w:pPr>
        <w:pStyle w:val="sottotitolocampionato10"/>
        <w:rPr>
          <w:color w:val="002060"/>
        </w:rPr>
      </w:pPr>
      <w:r w:rsidRPr="006B1B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73C34256"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44FB5"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27DD7"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26596"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02C72"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5DC1E"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A4868"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8B1FF"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152FC"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97519"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E1B1F" w14:textId="77777777" w:rsidR="00210449" w:rsidRPr="006B1B77" w:rsidRDefault="00210449" w:rsidP="00490F36">
            <w:pPr>
              <w:pStyle w:val="headertabella0"/>
              <w:rPr>
                <w:color w:val="002060"/>
              </w:rPr>
            </w:pPr>
            <w:r w:rsidRPr="006B1B77">
              <w:rPr>
                <w:color w:val="002060"/>
              </w:rPr>
              <w:t>PE</w:t>
            </w:r>
          </w:p>
        </w:tc>
      </w:tr>
      <w:tr w:rsidR="00210449" w:rsidRPr="006B1B77" w14:paraId="5EAD18C5"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4C16C" w14:textId="77777777" w:rsidR="00210449" w:rsidRPr="006B1B77" w:rsidRDefault="00210449" w:rsidP="00490F36">
            <w:pPr>
              <w:pStyle w:val="rowtabella0"/>
              <w:rPr>
                <w:color w:val="002060"/>
              </w:rPr>
            </w:pPr>
            <w:r w:rsidRPr="006B1B7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2088"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C225"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DCE2"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A2F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C7E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D185" w14:textId="77777777" w:rsidR="00210449" w:rsidRPr="006B1B77" w:rsidRDefault="00210449" w:rsidP="00490F36">
            <w:pPr>
              <w:pStyle w:val="rowtabella0"/>
              <w:jc w:val="center"/>
              <w:rPr>
                <w:color w:val="002060"/>
              </w:rPr>
            </w:pPr>
            <w:r w:rsidRPr="006B1B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A4A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2DA8" w14:textId="77777777" w:rsidR="00210449" w:rsidRPr="006B1B77" w:rsidRDefault="00210449" w:rsidP="00490F36">
            <w:pPr>
              <w:pStyle w:val="rowtabella0"/>
              <w:jc w:val="center"/>
              <w:rPr>
                <w:color w:val="002060"/>
              </w:rPr>
            </w:pPr>
            <w:r w:rsidRPr="006B1B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05156" w14:textId="77777777" w:rsidR="00210449" w:rsidRPr="006B1B77" w:rsidRDefault="00210449" w:rsidP="00490F36">
            <w:pPr>
              <w:pStyle w:val="rowtabella0"/>
              <w:jc w:val="center"/>
              <w:rPr>
                <w:color w:val="002060"/>
              </w:rPr>
            </w:pPr>
            <w:r w:rsidRPr="006B1B77">
              <w:rPr>
                <w:color w:val="002060"/>
              </w:rPr>
              <w:t>0</w:t>
            </w:r>
          </w:p>
        </w:tc>
      </w:tr>
      <w:tr w:rsidR="00210449" w:rsidRPr="006B1B77" w14:paraId="0AAC071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C372D" w14:textId="77777777" w:rsidR="00210449" w:rsidRPr="006B1B77" w:rsidRDefault="00210449" w:rsidP="00490F36">
            <w:pPr>
              <w:pStyle w:val="rowtabella0"/>
              <w:rPr>
                <w:color w:val="002060"/>
              </w:rPr>
            </w:pPr>
            <w:r w:rsidRPr="006B1B7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D8B9E"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172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C69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2F70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D09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12E4" w14:textId="77777777" w:rsidR="00210449" w:rsidRPr="006B1B77" w:rsidRDefault="00210449" w:rsidP="00490F36">
            <w:pPr>
              <w:pStyle w:val="rowtabella0"/>
              <w:jc w:val="center"/>
              <w:rPr>
                <w:color w:val="002060"/>
              </w:rPr>
            </w:pPr>
            <w:r w:rsidRPr="006B1B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985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D71C" w14:textId="77777777" w:rsidR="00210449" w:rsidRPr="006B1B77" w:rsidRDefault="00210449" w:rsidP="00490F36">
            <w:pPr>
              <w:pStyle w:val="rowtabella0"/>
              <w:jc w:val="center"/>
              <w:rPr>
                <w:color w:val="002060"/>
              </w:rPr>
            </w:pPr>
            <w:r w:rsidRPr="006B1B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2C08" w14:textId="77777777" w:rsidR="00210449" w:rsidRPr="006B1B77" w:rsidRDefault="00210449" w:rsidP="00490F36">
            <w:pPr>
              <w:pStyle w:val="rowtabella0"/>
              <w:jc w:val="center"/>
              <w:rPr>
                <w:color w:val="002060"/>
              </w:rPr>
            </w:pPr>
            <w:r w:rsidRPr="006B1B77">
              <w:rPr>
                <w:color w:val="002060"/>
              </w:rPr>
              <w:t>0</w:t>
            </w:r>
          </w:p>
        </w:tc>
      </w:tr>
      <w:tr w:rsidR="00210449" w:rsidRPr="006B1B77" w14:paraId="519CAE9C"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91BE8" w14:textId="77777777" w:rsidR="00210449" w:rsidRPr="006B1B77" w:rsidRDefault="00210449" w:rsidP="00490F36">
            <w:pPr>
              <w:pStyle w:val="rowtabella0"/>
              <w:rPr>
                <w:color w:val="002060"/>
              </w:rPr>
            </w:pPr>
            <w:r w:rsidRPr="006B1B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5440" w14:textId="77777777" w:rsidR="00210449" w:rsidRPr="006B1B77" w:rsidRDefault="00210449" w:rsidP="00490F36">
            <w:pPr>
              <w:pStyle w:val="rowtabella0"/>
              <w:jc w:val="center"/>
              <w:rPr>
                <w:color w:val="002060"/>
              </w:rPr>
            </w:pPr>
            <w:r w:rsidRPr="006B1B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BAD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C98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49D5A"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5BB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430A"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9C04"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26EF"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84BA" w14:textId="77777777" w:rsidR="00210449" w:rsidRPr="006B1B77" w:rsidRDefault="00210449" w:rsidP="00490F36">
            <w:pPr>
              <w:pStyle w:val="rowtabella0"/>
              <w:jc w:val="center"/>
              <w:rPr>
                <w:color w:val="002060"/>
              </w:rPr>
            </w:pPr>
            <w:r w:rsidRPr="006B1B77">
              <w:rPr>
                <w:color w:val="002060"/>
              </w:rPr>
              <w:t>0</w:t>
            </w:r>
          </w:p>
        </w:tc>
      </w:tr>
      <w:tr w:rsidR="00210449" w:rsidRPr="006B1B77" w14:paraId="2435D5E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364C0" w14:textId="77777777" w:rsidR="00210449" w:rsidRPr="006B1B77" w:rsidRDefault="00210449" w:rsidP="00490F36">
            <w:pPr>
              <w:pStyle w:val="rowtabella0"/>
              <w:rPr>
                <w:color w:val="002060"/>
              </w:rPr>
            </w:pPr>
            <w:r w:rsidRPr="006B1B7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D790"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A9E5"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AD5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420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467B"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AAE9"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7865"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AD09"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ECCA" w14:textId="77777777" w:rsidR="00210449" w:rsidRPr="006B1B77" w:rsidRDefault="00210449" w:rsidP="00490F36">
            <w:pPr>
              <w:pStyle w:val="rowtabella0"/>
              <w:jc w:val="center"/>
              <w:rPr>
                <w:color w:val="002060"/>
              </w:rPr>
            </w:pPr>
            <w:r w:rsidRPr="006B1B77">
              <w:rPr>
                <w:color w:val="002060"/>
              </w:rPr>
              <w:t>0</w:t>
            </w:r>
          </w:p>
        </w:tc>
      </w:tr>
      <w:tr w:rsidR="00210449" w:rsidRPr="006B1B77" w14:paraId="3F03EB9A"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BD490" w14:textId="77777777" w:rsidR="00210449" w:rsidRPr="006B1B77" w:rsidRDefault="00210449" w:rsidP="00490F36">
            <w:pPr>
              <w:pStyle w:val="rowtabella0"/>
              <w:rPr>
                <w:color w:val="002060"/>
                <w:lang w:val="es-ES"/>
              </w:rPr>
            </w:pPr>
            <w:r w:rsidRPr="006B1B7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6365"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CD5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47C08"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366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F75D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CA8A" w14:textId="77777777" w:rsidR="00210449" w:rsidRPr="006B1B77" w:rsidRDefault="00210449" w:rsidP="00490F36">
            <w:pPr>
              <w:pStyle w:val="rowtabella0"/>
              <w:jc w:val="center"/>
              <w:rPr>
                <w:color w:val="002060"/>
              </w:rPr>
            </w:pPr>
            <w:r w:rsidRPr="006B1B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FFA1" w14:textId="77777777" w:rsidR="00210449" w:rsidRPr="006B1B77" w:rsidRDefault="00210449" w:rsidP="00490F36">
            <w:pPr>
              <w:pStyle w:val="rowtabella0"/>
              <w:jc w:val="center"/>
              <w:rPr>
                <w:color w:val="002060"/>
              </w:rPr>
            </w:pPr>
            <w:r w:rsidRPr="006B1B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81C0"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A0C7" w14:textId="77777777" w:rsidR="00210449" w:rsidRPr="006B1B77" w:rsidRDefault="00210449" w:rsidP="00490F36">
            <w:pPr>
              <w:pStyle w:val="rowtabella0"/>
              <w:jc w:val="center"/>
              <w:rPr>
                <w:color w:val="002060"/>
              </w:rPr>
            </w:pPr>
            <w:r w:rsidRPr="006B1B77">
              <w:rPr>
                <w:color w:val="002060"/>
              </w:rPr>
              <w:t>0</w:t>
            </w:r>
          </w:p>
        </w:tc>
      </w:tr>
      <w:tr w:rsidR="00210449" w:rsidRPr="006B1B77" w14:paraId="4D22413F"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24FB6" w14:textId="77777777" w:rsidR="00210449" w:rsidRPr="006B1B77" w:rsidRDefault="00210449" w:rsidP="00490F36">
            <w:pPr>
              <w:pStyle w:val="rowtabella0"/>
              <w:rPr>
                <w:color w:val="002060"/>
              </w:rPr>
            </w:pPr>
            <w:r w:rsidRPr="006B1B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A7A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5D6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FB7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BB9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BF9B"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88E9"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FFD3" w14:textId="77777777" w:rsidR="00210449" w:rsidRPr="006B1B77" w:rsidRDefault="00210449" w:rsidP="00490F36">
            <w:pPr>
              <w:pStyle w:val="rowtabella0"/>
              <w:jc w:val="center"/>
              <w:rPr>
                <w:color w:val="002060"/>
              </w:rPr>
            </w:pPr>
            <w:r w:rsidRPr="006B1B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2FCB" w14:textId="77777777" w:rsidR="00210449" w:rsidRPr="006B1B77" w:rsidRDefault="00210449" w:rsidP="00490F36">
            <w:pPr>
              <w:pStyle w:val="rowtabella0"/>
              <w:jc w:val="center"/>
              <w:rPr>
                <w:color w:val="002060"/>
              </w:rPr>
            </w:pPr>
            <w:r w:rsidRPr="006B1B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7F65" w14:textId="77777777" w:rsidR="00210449" w:rsidRPr="006B1B77" w:rsidRDefault="00210449" w:rsidP="00490F36">
            <w:pPr>
              <w:pStyle w:val="rowtabella0"/>
              <w:jc w:val="center"/>
              <w:rPr>
                <w:color w:val="002060"/>
              </w:rPr>
            </w:pPr>
            <w:r w:rsidRPr="006B1B77">
              <w:rPr>
                <w:color w:val="002060"/>
              </w:rPr>
              <w:t>0</w:t>
            </w:r>
          </w:p>
        </w:tc>
      </w:tr>
      <w:tr w:rsidR="00210449" w:rsidRPr="006B1B77" w14:paraId="556B06B0"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DFBF5" w14:textId="77777777" w:rsidR="00210449" w:rsidRPr="006B1B77" w:rsidRDefault="00210449" w:rsidP="00490F36">
            <w:pPr>
              <w:pStyle w:val="rowtabella0"/>
              <w:rPr>
                <w:color w:val="002060"/>
              </w:rPr>
            </w:pPr>
            <w:r w:rsidRPr="006B1B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B95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7E65"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A8F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792E"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EA50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52F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60CB" w14:textId="77777777" w:rsidR="00210449" w:rsidRPr="006B1B77" w:rsidRDefault="00210449" w:rsidP="00490F36">
            <w:pPr>
              <w:pStyle w:val="rowtabella0"/>
              <w:jc w:val="center"/>
              <w:rPr>
                <w:color w:val="002060"/>
              </w:rPr>
            </w:pPr>
            <w:r w:rsidRPr="006B1B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1E05"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F6A39" w14:textId="77777777" w:rsidR="00210449" w:rsidRPr="006B1B77" w:rsidRDefault="00210449" w:rsidP="00490F36">
            <w:pPr>
              <w:pStyle w:val="rowtabella0"/>
              <w:jc w:val="center"/>
              <w:rPr>
                <w:color w:val="002060"/>
              </w:rPr>
            </w:pPr>
            <w:r w:rsidRPr="006B1B77">
              <w:rPr>
                <w:color w:val="002060"/>
              </w:rPr>
              <w:t>0</w:t>
            </w:r>
          </w:p>
        </w:tc>
      </w:tr>
      <w:tr w:rsidR="00210449" w:rsidRPr="006B1B77" w14:paraId="50929EF8"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C830E" w14:textId="77777777" w:rsidR="00210449" w:rsidRPr="006B1B77" w:rsidRDefault="00210449" w:rsidP="00490F36">
            <w:pPr>
              <w:pStyle w:val="rowtabella0"/>
              <w:rPr>
                <w:color w:val="002060"/>
              </w:rPr>
            </w:pPr>
            <w:proofErr w:type="spellStart"/>
            <w:r w:rsidRPr="006B1B77">
              <w:rPr>
                <w:color w:val="002060"/>
              </w:rPr>
              <w:t>sq.C</w:t>
            </w:r>
            <w:proofErr w:type="spellEnd"/>
            <w:r w:rsidRPr="006B1B77">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5FE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835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C44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537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4E2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12E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F9D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8ED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4FC8" w14:textId="77777777" w:rsidR="00210449" w:rsidRPr="006B1B77" w:rsidRDefault="00210449" w:rsidP="00490F36">
            <w:pPr>
              <w:pStyle w:val="rowtabella0"/>
              <w:jc w:val="center"/>
              <w:rPr>
                <w:color w:val="002060"/>
              </w:rPr>
            </w:pPr>
            <w:r w:rsidRPr="006B1B77">
              <w:rPr>
                <w:color w:val="002060"/>
              </w:rPr>
              <w:t>0</w:t>
            </w:r>
          </w:p>
        </w:tc>
      </w:tr>
      <w:tr w:rsidR="00210449" w:rsidRPr="006B1B77" w14:paraId="45FEF49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97EEA" w14:textId="77777777" w:rsidR="00210449" w:rsidRPr="006B1B77" w:rsidRDefault="00210449" w:rsidP="00490F36">
            <w:pPr>
              <w:pStyle w:val="rowtabella0"/>
              <w:rPr>
                <w:color w:val="002060"/>
              </w:rPr>
            </w:pPr>
            <w:proofErr w:type="spellStart"/>
            <w:proofErr w:type="gramStart"/>
            <w:r w:rsidRPr="006B1B77">
              <w:rPr>
                <w:color w:val="002060"/>
              </w:rPr>
              <w:t>sq.B</w:t>
            </w:r>
            <w:proofErr w:type="spellEnd"/>
            <w:proofErr w:type="gramEnd"/>
            <w:r w:rsidRPr="006B1B77">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A34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2FDE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BE0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832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9B911"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BBD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C17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A632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9B7E" w14:textId="77777777" w:rsidR="00210449" w:rsidRPr="006B1B77" w:rsidRDefault="00210449" w:rsidP="00490F36">
            <w:pPr>
              <w:pStyle w:val="rowtabella0"/>
              <w:jc w:val="center"/>
              <w:rPr>
                <w:color w:val="002060"/>
              </w:rPr>
            </w:pPr>
            <w:r w:rsidRPr="006B1B77">
              <w:rPr>
                <w:color w:val="002060"/>
              </w:rPr>
              <w:t>0</w:t>
            </w:r>
          </w:p>
        </w:tc>
      </w:tr>
      <w:tr w:rsidR="00210449" w:rsidRPr="006B1B77" w14:paraId="794BA99C"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9E0BA" w14:textId="77777777" w:rsidR="00210449" w:rsidRPr="006B1B77" w:rsidRDefault="00210449" w:rsidP="00490F36">
            <w:pPr>
              <w:pStyle w:val="rowtabella0"/>
              <w:rPr>
                <w:color w:val="002060"/>
              </w:rPr>
            </w:pPr>
            <w:proofErr w:type="spellStart"/>
            <w:r w:rsidRPr="006B1B77">
              <w:rPr>
                <w:color w:val="002060"/>
              </w:rPr>
              <w:t>sq.C</w:t>
            </w:r>
            <w:proofErr w:type="spellEnd"/>
            <w:r w:rsidRPr="006B1B77">
              <w:rPr>
                <w:color w:val="002060"/>
              </w:rPr>
              <w:t xml:space="preserve"> ITALSERVICE C5 </w:t>
            </w:r>
            <w:proofErr w:type="spellStart"/>
            <w:r w:rsidRPr="006B1B77">
              <w:rPr>
                <w:color w:val="002060"/>
              </w:rPr>
              <w:t>sq.C</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2F4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FD0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CD8A"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FD99"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C7F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884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AF5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6D62"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F4BD" w14:textId="77777777" w:rsidR="00210449" w:rsidRPr="006B1B77" w:rsidRDefault="00210449" w:rsidP="00490F36">
            <w:pPr>
              <w:pStyle w:val="rowtabella0"/>
              <w:jc w:val="center"/>
              <w:rPr>
                <w:color w:val="002060"/>
              </w:rPr>
            </w:pPr>
            <w:r w:rsidRPr="006B1B77">
              <w:rPr>
                <w:color w:val="002060"/>
              </w:rPr>
              <w:t>0</w:t>
            </w:r>
          </w:p>
        </w:tc>
      </w:tr>
    </w:tbl>
    <w:p w14:paraId="66B6B34A" w14:textId="77777777" w:rsidR="00210449" w:rsidRPr="006B1B77" w:rsidRDefault="00210449" w:rsidP="00210449">
      <w:pPr>
        <w:pStyle w:val="breakline"/>
        <w:rPr>
          <w:rFonts w:eastAsiaTheme="minorEastAsia"/>
          <w:color w:val="002060"/>
        </w:rPr>
      </w:pPr>
    </w:p>
    <w:p w14:paraId="0A091433" w14:textId="77777777" w:rsidR="00210449" w:rsidRPr="006B1B77" w:rsidRDefault="00210449" w:rsidP="00210449">
      <w:pPr>
        <w:pStyle w:val="breakline"/>
        <w:rPr>
          <w:color w:val="002060"/>
        </w:rPr>
      </w:pPr>
    </w:p>
    <w:p w14:paraId="195894BD" w14:textId="77777777" w:rsidR="00210449" w:rsidRPr="006B1B77" w:rsidRDefault="00210449" w:rsidP="00210449">
      <w:pPr>
        <w:pStyle w:val="sottotitolocampionato10"/>
        <w:rPr>
          <w:color w:val="002060"/>
        </w:rPr>
      </w:pPr>
      <w:r w:rsidRPr="006B1B7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10449" w:rsidRPr="006B1B77" w14:paraId="5804D307"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ED094" w14:textId="77777777" w:rsidR="00210449" w:rsidRPr="006B1B77" w:rsidRDefault="00210449"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4A744" w14:textId="77777777" w:rsidR="00210449" w:rsidRPr="006B1B77" w:rsidRDefault="00210449"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1ABF3" w14:textId="77777777" w:rsidR="00210449" w:rsidRPr="006B1B77" w:rsidRDefault="00210449"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E77BA" w14:textId="77777777" w:rsidR="00210449" w:rsidRPr="006B1B77" w:rsidRDefault="00210449"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3C428" w14:textId="77777777" w:rsidR="00210449" w:rsidRPr="006B1B77" w:rsidRDefault="00210449"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9051A" w14:textId="77777777" w:rsidR="00210449" w:rsidRPr="006B1B77" w:rsidRDefault="00210449"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596BA" w14:textId="77777777" w:rsidR="00210449" w:rsidRPr="006B1B77" w:rsidRDefault="00210449"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44712" w14:textId="77777777" w:rsidR="00210449" w:rsidRPr="006B1B77" w:rsidRDefault="00210449"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74DCA" w14:textId="77777777" w:rsidR="00210449" w:rsidRPr="006B1B77" w:rsidRDefault="00210449"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00676" w14:textId="77777777" w:rsidR="00210449" w:rsidRPr="006B1B77" w:rsidRDefault="00210449" w:rsidP="00490F36">
            <w:pPr>
              <w:pStyle w:val="headertabella0"/>
              <w:rPr>
                <w:color w:val="002060"/>
              </w:rPr>
            </w:pPr>
            <w:r w:rsidRPr="006B1B77">
              <w:rPr>
                <w:color w:val="002060"/>
              </w:rPr>
              <w:t>PE</w:t>
            </w:r>
          </w:p>
        </w:tc>
      </w:tr>
      <w:tr w:rsidR="00210449" w:rsidRPr="006B1B77" w14:paraId="34862551" w14:textId="77777777" w:rsidTr="00490F3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09E9D" w14:textId="77777777" w:rsidR="00210449" w:rsidRPr="006B1B77" w:rsidRDefault="00210449" w:rsidP="00490F36">
            <w:pPr>
              <w:pStyle w:val="rowtabella0"/>
              <w:rPr>
                <w:color w:val="002060"/>
              </w:rPr>
            </w:pPr>
            <w:r w:rsidRPr="006B1B7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DC88"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60BA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9D26"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A89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ED3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1A58" w14:textId="77777777" w:rsidR="00210449" w:rsidRPr="006B1B77" w:rsidRDefault="00210449" w:rsidP="00490F36">
            <w:pPr>
              <w:pStyle w:val="rowtabella0"/>
              <w:jc w:val="center"/>
              <w:rPr>
                <w:color w:val="002060"/>
              </w:rPr>
            </w:pPr>
            <w:r w:rsidRPr="006B1B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60C1"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D48F" w14:textId="77777777" w:rsidR="00210449" w:rsidRPr="006B1B77" w:rsidRDefault="00210449" w:rsidP="00490F36">
            <w:pPr>
              <w:pStyle w:val="rowtabella0"/>
              <w:jc w:val="center"/>
              <w:rPr>
                <w:color w:val="002060"/>
              </w:rPr>
            </w:pPr>
            <w:r w:rsidRPr="006B1B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42F2" w14:textId="77777777" w:rsidR="00210449" w:rsidRPr="006B1B77" w:rsidRDefault="00210449" w:rsidP="00490F36">
            <w:pPr>
              <w:pStyle w:val="rowtabella0"/>
              <w:jc w:val="center"/>
              <w:rPr>
                <w:color w:val="002060"/>
              </w:rPr>
            </w:pPr>
            <w:r w:rsidRPr="006B1B77">
              <w:rPr>
                <w:color w:val="002060"/>
              </w:rPr>
              <w:t>0</w:t>
            </w:r>
          </w:p>
        </w:tc>
      </w:tr>
      <w:tr w:rsidR="00210449" w:rsidRPr="006B1B77" w14:paraId="3C00238B"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26161" w14:textId="77777777" w:rsidR="00210449" w:rsidRPr="006B1B77" w:rsidRDefault="00210449" w:rsidP="00490F36">
            <w:pPr>
              <w:pStyle w:val="rowtabella0"/>
              <w:rPr>
                <w:color w:val="002060"/>
              </w:rPr>
            </w:pPr>
            <w:r w:rsidRPr="006B1B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8E9F"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2F13"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A00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CFCBF"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060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F251" w14:textId="77777777" w:rsidR="00210449" w:rsidRPr="006B1B77" w:rsidRDefault="00210449" w:rsidP="00490F36">
            <w:pPr>
              <w:pStyle w:val="rowtabella0"/>
              <w:jc w:val="center"/>
              <w:rPr>
                <w:color w:val="002060"/>
              </w:rPr>
            </w:pPr>
            <w:r w:rsidRPr="006B1B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0635"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17F7" w14:textId="77777777" w:rsidR="00210449" w:rsidRPr="006B1B77" w:rsidRDefault="00210449" w:rsidP="00490F36">
            <w:pPr>
              <w:pStyle w:val="rowtabella0"/>
              <w:jc w:val="center"/>
              <w:rPr>
                <w:color w:val="002060"/>
              </w:rPr>
            </w:pPr>
            <w:r w:rsidRPr="006B1B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52A2E" w14:textId="77777777" w:rsidR="00210449" w:rsidRPr="006B1B77" w:rsidRDefault="00210449" w:rsidP="00490F36">
            <w:pPr>
              <w:pStyle w:val="rowtabella0"/>
              <w:jc w:val="center"/>
              <w:rPr>
                <w:color w:val="002060"/>
              </w:rPr>
            </w:pPr>
            <w:r w:rsidRPr="006B1B77">
              <w:rPr>
                <w:color w:val="002060"/>
              </w:rPr>
              <w:t>0</w:t>
            </w:r>
          </w:p>
        </w:tc>
      </w:tr>
      <w:tr w:rsidR="00210449" w:rsidRPr="006B1B77" w14:paraId="1900A3F7"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056A6" w14:textId="77777777" w:rsidR="00210449" w:rsidRPr="006B1B77" w:rsidRDefault="00210449" w:rsidP="00490F36">
            <w:pPr>
              <w:pStyle w:val="rowtabella0"/>
              <w:rPr>
                <w:color w:val="002060"/>
              </w:rPr>
            </w:pPr>
            <w:r w:rsidRPr="006B1B7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FF43"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88F9"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BE47"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938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141B"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31E3" w14:textId="77777777" w:rsidR="00210449" w:rsidRPr="006B1B77" w:rsidRDefault="00210449" w:rsidP="00490F36">
            <w:pPr>
              <w:pStyle w:val="rowtabella0"/>
              <w:jc w:val="center"/>
              <w:rPr>
                <w:color w:val="002060"/>
              </w:rPr>
            </w:pPr>
            <w:r w:rsidRPr="006B1B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C8C1"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4E2E"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3226" w14:textId="77777777" w:rsidR="00210449" w:rsidRPr="006B1B77" w:rsidRDefault="00210449" w:rsidP="00490F36">
            <w:pPr>
              <w:pStyle w:val="rowtabella0"/>
              <w:jc w:val="center"/>
              <w:rPr>
                <w:color w:val="002060"/>
              </w:rPr>
            </w:pPr>
            <w:r w:rsidRPr="006B1B77">
              <w:rPr>
                <w:color w:val="002060"/>
              </w:rPr>
              <w:t>0</w:t>
            </w:r>
          </w:p>
        </w:tc>
      </w:tr>
      <w:tr w:rsidR="00210449" w:rsidRPr="006B1B77" w14:paraId="0D33CC11"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EEB22" w14:textId="77777777" w:rsidR="00210449" w:rsidRPr="006B1B77" w:rsidRDefault="00210449" w:rsidP="00490F36">
            <w:pPr>
              <w:pStyle w:val="rowtabella0"/>
              <w:rPr>
                <w:color w:val="002060"/>
              </w:rPr>
            </w:pPr>
            <w:r w:rsidRPr="006B1B7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5E3B"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BFF8"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725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99CD7"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B0E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9517" w14:textId="77777777" w:rsidR="00210449" w:rsidRPr="006B1B77" w:rsidRDefault="00210449" w:rsidP="00490F36">
            <w:pPr>
              <w:pStyle w:val="rowtabella0"/>
              <w:jc w:val="center"/>
              <w:rPr>
                <w:color w:val="002060"/>
              </w:rPr>
            </w:pPr>
            <w:r w:rsidRPr="006B1B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60E7"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7E0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5D36" w14:textId="77777777" w:rsidR="00210449" w:rsidRPr="006B1B77" w:rsidRDefault="00210449" w:rsidP="00490F36">
            <w:pPr>
              <w:pStyle w:val="rowtabella0"/>
              <w:jc w:val="center"/>
              <w:rPr>
                <w:color w:val="002060"/>
              </w:rPr>
            </w:pPr>
            <w:r w:rsidRPr="006B1B77">
              <w:rPr>
                <w:color w:val="002060"/>
              </w:rPr>
              <w:t>0</w:t>
            </w:r>
          </w:p>
        </w:tc>
      </w:tr>
      <w:tr w:rsidR="00210449" w:rsidRPr="006B1B77" w14:paraId="54493CD5"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86DF0" w14:textId="77777777" w:rsidR="00210449" w:rsidRPr="006B1B77" w:rsidRDefault="00210449" w:rsidP="00490F36">
            <w:pPr>
              <w:pStyle w:val="rowtabella0"/>
              <w:rPr>
                <w:color w:val="002060"/>
              </w:rPr>
            </w:pPr>
            <w:r w:rsidRPr="006B1B7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47C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BB52"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EF56"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991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37C9"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D13E" w14:textId="77777777" w:rsidR="00210449" w:rsidRPr="006B1B77" w:rsidRDefault="00210449" w:rsidP="00490F36">
            <w:pPr>
              <w:pStyle w:val="rowtabella0"/>
              <w:jc w:val="center"/>
              <w:rPr>
                <w:color w:val="002060"/>
              </w:rPr>
            </w:pPr>
            <w:r w:rsidRPr="006B1B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0C57" w14:textId="77777777" w:rsidR="00210449" w:rsidRPr="006B1B77" w:rsidRDefault="00210449" w:rsidP="00490F36">
            <w:pPr>
              <w:pStyle w:val="rowtabella0"/>
              <w:jc w:val="center"/>
              <w:rPr>
                <w:color w:val="002060"/>
              </w:rPr>
            </w:pPr>
            <w:r w:rsidRPr="006B1B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571F"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2137" w14:textId="77777777" w:rsidR="00210449" w:rsidRPr="006B1B77" w:rsidRDefault="00210449" w:rsidP="00490F36">
            <w:pPr>
              <w:pStyle w:val="rowtabella0"/>
              <w:jc w:val="center"/>
              <w:rPr>
                <w:color w:val="002060"/>
              </w:rPr>
            </w:pPr>
            <w:r w:rsidRPr="006B1B77">
              <w:rPr>
                <w:color w:val="002060"/>
              </w:rPr>
              <w:t>0</w:t>
            </w:r>
          </w:p>
        </w:tc>
      </w:tr>
      <w:tr w:rsidR="00210449" w:rsidRPr="006B1B77" w14:paraId="0FFA1456"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F88FB" w14:textId="77777777" w:rsidR="00210449" w:rsidRPr="006B1B77" w:rsidRDefault="00210449" w:rsidP="00490F36">
            <w:pPr>
              <w:pStyle w:val="rowtabella0"/>
              <w:rPr>
                <w:color w:val="002060"/>
              </w:rPr>
            </w:pPr>
            <w:r w:rsidRPr="006B1B7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B13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69D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5B63"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DAD4"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C623"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25B9"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1188"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7AC0"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E0A9E" w14:textId="77777777" w:rsidR="00210449" w:rsidRPr="006B1B77" w:rsidRDefault="00210449" w:rsidP="00490F36">
            <w:pPr>
              <w:pStyle w:val="rowtabella0"/>
              <w:jc w:val="center"/>
              <w:rPr>
                <w:color w:val="002060"/>
              </w:rPr>
            </w:pPr>
            <w:r w:rsidRPr="006B1B77">
              <w:rPr>
                <w:color w:val="002060"/>
              </w:rPr>
              <w:t>0</w:t>
            </w:r>
          </w:p>
        </w:tc>
      </w:tr>
      <w:tr w:rsidR="00210449" w:rsidRPr="006B1B77" w14:paraId="6BDDA32B"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ADEEB" w14:textId="77777777" w:rsidR="00210449" w:rsidRPr="006B1B77" w:rsidRDefault="00210449" w:rsidP="00490F36">
            <w:pPr>
              <w:pStyle w:val="rowtabella0"/>
              <w:rPr>
                <w:color w:val="002060"/>
              </w:rPr>
            </w:pPr>
            <w:r w:rsidRPr="006B1B7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8F46"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4938"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CC8D"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0394"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341B"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ED03" w14:textId="77777777" w:rsidR="00210449" w:rsidRPr="006B1B77" w:rsidRDefault="00210449" w:rsidP="00490F36">
            <w:pPr>
              <w:pStyle w:val="rowtabella0"/>
              <w:jc w:val="center"/>
              <w:rPr>
                <w:color w:val="002060"/>
              </w:rPr>
            </w:pPr>
            <w:r w:rsidRPr="006B1B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79EF" w14:textId="77777777" w:rsidR="00210449" w:rsidRPr="006B1B77" w:rsidRDefault="00210449" w:rsidP="00490F36">
            <w:pPr>
              <w:pStyle w:val="rowtabella0"/>
              <w:jc w:val="center"/>
              <w:rPr>
                <w:color w:val="002060"/>
              </w:rPr>
            </w:pPr>
            <w:r w:rsidRPr="006B1B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AAC1" w14:textId="77777777" w:rsidR="00210449" w:rsidRPr="006B1B77" w:rsidRDefault="00210449" w:rsidP="00490F36">
            <w:pPr>
              <w:pStyle w:val="rowtabella0"/>
              <w:jc w:val="center"/>
              <w:rPr>
                <w:color w:val="002060"/>
              </w:rPr>
            </w:pPr>
            <w:r w:rsidRPr="006B1B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7B4A" w14:textId="77777777" w:rsidR="00210449" w:rsidRPr="006B1B77" w:rsidRDefault="00210449" w:rsidP="00490F36">
            <w:pPr>
              <w:pStyle w:val="rowtabella0"/>
              <w:jc w:val="center"/>
              <w:rPr>
                <w:color w:val="002060"/>
              </w:rPr>
            </w:pPr>
            <w:r w:rsidRPr="006B1B77">
              <w:rPr>
                <w:color w:val="002060"/>
              </w:rPr>
              <w:t>0</w:t>
            </w:r>
          </w:p>
        </w:tc>
      </w:tr>
      <w:tr w:rsidR="00210449" w:rsidRPr="006B1B77" w14:paraId="7B75C49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987EE" w14:textId="77777777" w:rsidR="00210449" w:rsidRPr="006B1B77" w:rsidRDefault="00210449" w:rsidP="00490F36">
            <w:pPr>
              <w:pStyle w:val="rowtabella0"/>
              <w:rPr>
                <w:color w:val="002060"/>
              </w:rPr>
            </w:pPr>
            <w:r w:rsidRPr="006B1B7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9119"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4B8A"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D6B5"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B50D"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584A"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DAEE" w14:textId="77777777" w:rsidR="00210449" w:rsidRPr="006B1B77" w:rsidRDefault="00210449" w:rsidP="00490F36">
            <w:pPr>
              <w:pStyle w:val="rowtabella0"/>
              <w:jc w:val="center"/>
              <w:rPr>
                <w:color w:val="002060"/>
              </w:rPr>
            </w:pPr>
            <w:r w:rsidRPr="006B1B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EAAE" w14:textId="77777777" w:rsidR="00210449" w:rsidRPr="006B1B77" w:rsidRDefault="00210449" w:rsidP="00490F36">
            <w:pPr>
              <w:pStyle w:val="rowtabella0"/>
              <w:jc w:val="center"/>
              <w:rPr>
                <w:color w:val="002060"/>
              </w:rPr>
            </w:pPr>
            <w:r w:rsidRPr="006B1B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BF65" w14:textId="77777777" w:rsidR="00210449" w:rsidRPr="006B1B77" w:rsidRDefault="00210449" w:rsidP="00490F36">
            <w:pPr>
              <w:pStyle w:val="rowtabella0"/>
              <w:jc w:val="center"/>
              <w:rPr>
                <w:color w:val="002060"/>
              </w:rPr>
            </w:pPr>
            <w:r w:rsidRPr="006B1B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69A5" w14:textId="77777777" w:rsidR="00210449" w:rsidRPr="006B1B77" w:rsidRDefault="00210449" w:rsidP="00490F36">
            <w:pPr>
              <w:pStyle w:val="rowtabella0"/>
              <w:jc w:val="center"/>
              <w:rPr>
                <w:color w:val="002060"/>
              </w:rPr>
            </w:pPr>
            <w:r w:rsidRPr="006B1B77">
              <w:rPr>
                <w:color w:val="002060"/>
              </w:rPr>
              <w:t>0</w:t>
            </w:r>
          </w:p>
        </w:tc>
      </w:tr>
      <w:tr w:rsidR="00210449" w:rsidRPr="006B1B77" w14:paraId="42FEF67E" w14:textId="77777777" w:rsidTr="00490F3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4CDE4" w14:textId="77777777" w:rsidR="00210449" w:rsidRPr="006B1B77" w:rsidRDefault="00210449" w:rsidP="00490F36">
            <w:pPr>
              <w:pStyle w:val="rowtabella0"/>
              <w:rPr>
                <w:color w:val="002060"/>
              </w:rPr>
            </w:pPr>
            <w:r w:rsidRPr="006B1B7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A4A2" w14:textId="77777777" w:rsidR="00210449" w:rsidRPr="006B1B77" w:rsidRDefault="00210449" w:rsidP="00490F36">
            <w:pPr>
              <w:pStyle w:val="rowtabella0"/>
              <w:jc w:val="center"/>
              <w:rPr>
                <w:color w:val="002060"/>
              </w:rPr>
            </w:pPr>
            <w:r w:rsidRPr="006B1B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979E"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6E27" w14:textId="77777777" w:rsidR="00210449" w:rsidRPr="006B1B77" w:rsidRDefault="00210449" w:rsidP="00490F36">
            <w:pPr>
              <w:pStyle w:val="rowtabella0"/>
              <w:jc w:val="center"/>
              <w:rPr>
                <w:color w:val="002060"/>
              </w:rPr>
            </w:pPr>
            <w:r w:rsidRPr="006B1B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9B6C"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D3C20" w14:textId="77777777" w:rsidR="00210449" w:rsidRPr="006B1B77" w:rsidRDefault="00210449" w:rsidP="00490F36">
            <w:pPr>
              <w:pStyle w:val="rowtabella0"/>
              <w:jc w:val="center"/>
              <w:rPr>
                <w:color w:val="002060"/>
              </w:rPr>
            </w:pPr>
            <w:r w:rsidRPr="006B1B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72CF"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7193" w14:textId="77777777" w:rsidR="00210449" w:rsidRPr="006B1B77" w:rsidRDefault="00210449" w:rsidP="00490F36">
            <w:pPr>
              <w:pStyle w:val="rowtabella0"/>
              <w:jc w:val="center"/>
              <w:rPr>
                <w:color w:val="002060"/>
              </w:rPr>
            </w:pPr>
            <w:r w:rsidRPr="006B1B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F058" w14:textId="77777777" w:rsidR="00210449" w:rsidRPr="006B1B77" w:rsidRDefault="00210449" w:rsidP="00490F36">
            <w:pPr>
              <w:pStyle w:val="rowtabella0"/>
              <w:jc w:val="center"/>
              <w:rPr>
                <w:color w:val="002060"/>
              </w:rPr>
            </w:pPr>
            <w:r w:rsidRPr="006B1B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0E92" w14:textId="77777777" w:rsidR="00210449" w:rsidRPr="006B1B77" w:rsidRDefault="00210449" w:rsidP="00490F36">
            <w:pPr>
              <w:pStyle w:val="rowtabella0"/>
              <w:jc w:val="center"/>
              <w:rPr>
                <w:color w:val="002060"/>
              </w:rPr>
            </w:pPr>
            <w:r w:rsidRPr="006B1B77">
              <w:rPr>
                <w:color w:val="002060"/>
              </w:rPr>
              <w:t>1</w:t>
            </w:r>
          </w:p>
        </w:tc>
      </w:tr>
      <w:tr w:rsidR="00210449" w:rsidRPr="006B1B77" w14:paraId="174DF7CC" w14:textId="77777777" w:rsidTr="00490F3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431890" w14:textId="77777777" w:rsidR="00210449" w:rsidRPr="006B1B77" w:rsidRDefault="00210449" w:rsidP="00490F36">
            <w:pPr>
              <w:pStyle w:val="rowtabella0"/>
              <w:rPr>
                <w:color w:val="002060"/>
              </w:rPr>
            </w:pPr>
            <w:r w:rsidRPr="006B1B7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22F85"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C7AC"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00D3"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9BB6" w14:textId="77777777" w:rsidR="00210449" w:rsidRPr="006B1B77" w:rsidRDefault="00210449" w:rsidP="00490F36">
            <w:pPr>
              <w:pStyle w:val="rowtabella0"/>
              <w:jc w:val="center"/>
              <w:rPr>
                <w:color w:val="002060"/>
              </w:rPr>
            </w:pPr>
            <w:r w:rsidRPr="006B1B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4EBD" w14:textId="77777777" w:rsidR="00210449" w:rsidRPr="006B1B77" w:rsidRDefault="00210449" w:rsidP="00490F36">
            <w:pPr>
              <w:pStyle w:val="rowtabella0"/>
              <w:jc w:val="center"/>
              <w:rPr>
                <w:color w:val="002060"/>
              </w:rPr>
            </w:pPr>
            <w:r w:rsidRPr="006B1B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764A" w14:textId="77777777" w:rsidR="00210449" w:rsidRPr="006B1B77" w:rsidRDefault="00210449" w:rsidP="00490F36">
            <w:pPr>
              <w:pStyle w:val="rowtabella0"/>
              <w:jc w:val="center"/>
              <w:rPr>
                <w:color w:val="002060"/>
              </w:rPr>
            </w:pPr>
            <w:r w:rsidRPr="006B1B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AF40" w14:textId="77777777" w:rsidR="00210449" w:rsidRPr="006B1B77" w:rsidRDefault="00210449" w:rsidP="00490F36">
            <w:pPr>
              <w:pStyle w:val="rowtabella0"/>
              <w:jc w:val="center"/>
              <w:rPr>
                <w:color w:val="002060"/>
              </w:rPr>
            </w:pPr>
            <w:r w:rsidRPr="006B1B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1732" w14:textId="77777777" w:rsidR="00210449" w:rsidRPr="006B1B77" w:rsidRDefault="00210449" w:rsidP="00490F36">
            <w:pPr>
              <w:pStyle w:val="rowtabella0"/>
              <w:jc w:val="center"/>
              <w:rPr>
                <w:color w:val="002060"/>
              </w:rPr>
            </w:pPr>
            <w:r w:rsidRPr="006B1B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1B734" w14:textId="77777777" w:rsidR="00210449" w:rsidRPr="006B1B77" w:rsidRDefault="00210449" w:rsidP="00490F36">
            <w:pPr>
              <w:pStyle w:val="rowtabella0"/>
              <w:jc w:val="center"/>
              <w:rPr>
                <w:color w:val="002060"/>
              </w:rPr>
            </w:pPr>
            <w:r w:rsidRPr="006B1B77">
              <w:rPr>
                <w:color w:val="002060"/>
              </w:rPr>
              <w:t>0</w:t>
            </w:r>
          </w:p>
        </w:tc>
      </w:tr>
    </w:tbl>
    <w:p w14:paraId="2527FF8A" w14:textId="77777777" w:rsidR="00210449" w:rsidRPr="006B1B77" w:rsidRDefault="00210449" w:rsidP="00210449">
      <w:pPr>
        <w:pStyle w:val="breakline"/>
        <w:rPr>
          <w:rFonts w:eastAsiaTheme="minorEastAsia"/>
          <w:color w:val="002060"/>
        </w:rPr>
      </w:pPr>
    </w:p>
    <w:p w14:paraId="0A830DFA" w14:textId="77777777" w:rsidR="00210449" w:rsidRPr="006B1B77" w:rsidRDefault="00210449" w:rsidP="00210449">
      <w:pPr>
        <w:pStyle w:val="titoloprinc0"/>
        <w:rPr>
          <w:color w:val="002060"/>
        </w:rPr>
      </w:pPr>
      <w:r w:rsidRPr="006B1B77">
        <w:rPr>
          <w:color w:val="002060"/>
        </w:rPr>
        <w:t>PROGRAMMA GARE</w:t>
      </w:r>
    </w:p>
    <w:p w14:paraId="60BBF62D" w14:textId="77777777" w:rsidR="00210449" w:rsidRDefault="00210449" w:rsidP="00210449">
      <w:pPr>
        <w:pStyle w:val="breakline"/>
        <w:rPr>
          <w:color w:val="002060"/>
        </w:rPr>
      </w:pPr>
    </w:p>
    <w:p w14:paraId="2A388037" w14:textId="77777777" w:rsidR="00AE72B5" w:rsidRPr="004541BB" w:rsidRDefault="00AE72B5" w:rsidP="00AE72B5">
      <w:pPr>
        <w:pStyle w:val="sottotitolocampionato10"/>
        <w:rPr>
          <w:color w:val="002060"/>
        </w:rPr>
      </w:pPr>
      <w:r w:rsidRPr="004541BB">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6"/>
        <w:gridCol w:w="385"/>
        <w:gridCol w:w="898"/>
        <w:gridCol w:w="1198"/>
        <w:gridCol w:w="1542"/>
        <w:gridCol w:w="1541"/>
      </w:tblGrid>
      <w:tr w:rsidR="00AE72B5" w:rsidRPr="004541BB" w14:paraId="7ED0D664"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B8490" w14:textId="77777777" w:rsidR="00AE72B5" w:rsidRPr="004541BB" w:rsidRDefault="00AE72B5" w:rsidP="00490F36">
            <w:pPr>
              <w:pStyle w:val="headertabella0"/>
              <w:rPr>
                <w:color w:val="002060"/>
              </w:rPr>
            </w:pPr>
            <w:r w:rsidRPr="004541B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96632"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27CDB"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CBE97"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88950"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88F77"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49410"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226AFA23"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BDBD75" w14:textId="77777777" w:rsidR="00AE72B5" w:rsidRPr="004541BB" w:rsidRDefault="00AE72B5" w:rsidP="00490F36">
            <w:pPr>
              <w:pStyle w:val="rowtabella0"/>
              <w:rPr>
                <w:color w:val="002060"/>
              </w:rPr>
            </w:pPr>
            <w:r w:rsidRPr="004541BB">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9F71E" w14:textId="77777777" w:rsidR="00AE72B5" w:rsidRPr="004541BB" w:rsidRDefault="00AE72B5" w:rsidP="00490F36">
            <w:pPr>
              <w:pStyle w:val="rowtabella0"/>
              <w:rPr>
                <w:color w:val="002060"/>
              </w:rPr>
            </w:pPr>
            <w:r w:rsidRPr="004541BB">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9E38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BBE7D" w14:textId="77777777" w:rsidR="00AE72B5" w:rsidRPr="004541BB" w:rsidRDefault="00AE72B5" w:rsidP="00490F36">
            <w:pPr>
              <w:pStyle w:val="rowtabella0"/>
              <w:rPr>
                <w:color w:val="002060"/>
              </w:rPr>
            </w:pPr>
            <w:r w:rsidRPr="004541BB">
              <w:rPr>
                <w:color w:val="002060"/>
              </w:rPr>
              <w:t>26/10/2024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79D92" w14:textId="77777777" w:rsidR="00AE72B5" w:rsidRPr="004541BB" w:rsidRDefault="00AE72B5" w:rsidP="00490F36">
            <w:pPr>
              <w:pStyle w:val="rowtabella0"/>
              <w:rPr>
                <w:color w:val="002060"/>
              </w:rPr>
            </w:pPr>
            <w:r w:rsidRPr="004541BB">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4D3E9" w14:textId="77777777" w:rsidR="00AE72B5" w:rsidRPr="004541BB" w:rsidRDefault="00AE72B5" w:rsidP="00490F36">
            <w:pPr>
              <w:pStyle w:val="rowtabella0"/>
              <w:rPr>
                <w:color w:val="002060"/>
              </w:rPr>
            </w:pPr>
            <w:r w:rsidRPr="004541BB">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284BC" w14:textId="77777777" w:rsidR="00AE72B5" w:rsidRPr="004541BB" w:rsidRDefault="00AE72B5" w:rsidP="00490F36">
            <w:pPr>
              <w:pStyle w:val="rowtabella0"/>
              <w:rPr>
                <w:color w:val="002060"/>
              </w:rPr>
            </w:pPr>
            <w:r w:rsidRPr="004541BB">
              <w:rPr>
                <w:color w:val="002060"/>
              </w:rPr>
              <w:t>VIA BRAMANTE</w:t>
            </w:r>
          </w:p>
        </w:tc>
      </w:tr>
      <w:tr w:rsidR="00AE72B5" w:rsidRPr="004541BB" w14:paraId="51F0DF57"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0AE262" w14:textId="77777777" w:rsidR="00AE72B5" w:rsidRPr="004541BB" w:rsidRDefault="00AE72B5" w:rsidP="00490F36">
            <w:pPr>
              <w:pStyle w:val="rowtabella0"/>
              <w:rPr>
                <w:color w:val="002060"/>
              </w:rPr>
            </w:pPr>
            <w:r w:rsidRPr="004541BB">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9BC95B" w14:textId="77777777" w:rsidR="00AE72B5" w:rsidRPr="004541BB" w:rsidRDefault="00AE72B5" w:rsidP="00490F36">
            <w:pPr>
              <w:pStyle w:val="rowtabella0"/>
              <w:rPr>
                <w:color w:val="002060"/>
              </w:rPr>
            </w:pPr>
            <w:r w:rsidRPr="004541BB">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88765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317A24" w14:textId="77777777" w:rsidR="00AE72B5" w:rsidRPr="004541BB" w:rsidRDefault="00AE72B5" w:rsidP="00490F36">
            <w:pPr>
              <w:pStyle w:val="rowtabella0"/>
              <w:rPr>
                <w:color w:val="002060"/>
              </w:rPr>
            </w:pPr>
            <w:r w:rsidRPr="004541BB">
              <w:rPr>
                <w:color w:val="002060"/>
              </w:rPr>
              <w:t>26/10/2024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27A54D" w14:textId="77777777" w:rsidR="00AE72B5" w:rsidRPr="004541BB" w:rsidRDefault="00AE72B5" w:rsidP="00490F36">
            <w:pPr>
              <w:pStyle w:val="rowtabella0"/>
              <w:rPr>
                <w:color w:val="002060"/>
              </w:rPr>
            </w:pPr>
            <w:r w:rsidRPr="004541BB">
              <w:rPr>
                <w:color w:val="002060"/>
              </w:rPr>
              <w:t xml:space="preserve">5453 </w:t>
            </w:r>
            <w:proofErr w:type="gramStart"/>
            <w:r w:rsidRPr="004541BB">
              <w:rPr>
                <w:color w:val="002060"/>
              </w:rPr>
              <w:t>C.SCOP.CIRCOLO</w:t>
            </w:r>
            <w:proofErr w:type="gramEnd"/>
            <w:r w:rsidRPr="004541BB">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D35DE" w14:textId="77777777" w:rsidR="00AE72B5" w:rsidRPr="004541BB" w:rsidRDefault="00AE72B5" w:rsidP="00490F36">
            <w:pPr>
              <w:pStyle w:val="rowtabella0"/>
              <w:rPr>
                <w:color w:val="002060"/>
              </w:rPr>
            </w:pPr>
            <w:r w:rsidRPr="004541B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0856A5" w14:textId="77777777" w:rsidR="00AE72B5" w:rsidRPr="004541BB" w:rsidRDefault="00AE72B5" w:rsidP="00490F36">
            <w:pPr>
              <w:pStyle w:val="rowtabella0"/>
              <w:rPr>
                <w:color w:val="002060"/>
              </w:rPr>
            </w:pPr>
            <w:r w:rsidRPr="004541BB">
              <w:rPr>
                <w:color w:val="002060"/>
              </w:rPr>
              <w:t>VILLA TOMBARI</w:t>
            </w:r>
          </w:p>
        </w:tc>
      </w:tr>
      <w:tr w:rsidR="00AE72B5" w:rsidRPr="004541BB" w14:paraId="75FC5680"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4FFEC" w14:textId="77777777" w:rsidR="00AE72B5" w:rsidRPr="004541BB" w:rsidRDefault="00AE72B5" w:rsidP="00490F36">
            <w:pPr>
              <w:pStyle w:val="rowtabella0"/>
              <w:rPr>
                <w:color w:val="002060"/>
              </w:rPr>
            </w:pPr>
            <w:r w:rsidRPr="004541BB">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CAC91D" w14:textId="77777777" w:rsidR="00AE72B5" w:rsidRPr="004541BB" w:rsidRDefault="00AE72B5" w:rsidP="00490F36">
            <w:pPr>
              <w:pStyle w:val="rowtabella0"/>
              <w:rPr>
                <w:color w:val="002060"/>
              </w:rPr>
            </w:pPr>
            <w:r w:rsidRPr="004541BB">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2493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0F50C4" w14:textId="77777777" w:rsidR="00AE72B5" w:rsidRPr="004541BB" w:rsidRDefault="00AE72B5" w:rsidP="00490F36">
            <w:pPr>
              <w:pStyle w:val="rowtabella0"/>
              <w:rPr>
                <w:color w:val="002060"/>
              </w:rPr>
            </w:pPr>
            <w:r w:rsidRPr="004541BB">
              <w:rPr>
                <w:color w:val="002060"/>
              </w:rPr>
              <w:t>27/10/2024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9A593B" w14:textId="77777777" w:rsidR="00AE72B5" w:rsidRPr="004541BB" w:rsidRDefault="00AE72B5" w:rsidP="00490F36">
            <w:pPr>
              <w:pStyle w:val="rowtabella0"/>
              <w:rPr>
                <w:color w:val="002060"/>
              </w:rPr>
            </w:pPr>
            <w:r w:rsidRPr="004541BB">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DE0CF" w14:textId="77777777" w:rsidR="00AE72B5" w:rsidRPr="004541BB" w:rsidRDefault="00AE72B5" w:rsidP="00490F36">
            <w:pPr>
              <w:pStyle w:val="rowtabella0"/>
              <w:rPr>
                <w:color w:val="002060"/>
              </w:rPr>
            </w:pPr>
            <w:r w:rsidRPr="004541BB">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63DC3" w14:textId="77777777" w:rsidR="00AE72B5" w:rsidRPr="004541BB" w:rsidRDefault="00AE72B5" w:rsidP="00490F36">
            <w:pPr>
              <w:pStyle w:val="rowtabella0"/>
              <w:rPr>
                <w:color w:val="002060"/>
              </w:rPr>
            </w:pPr>
            <w:r w:rsidRPr="004541BB">
              <w:rPr>
                <w:color w:val="002060"/>
              </w:rPr>
              <w:t>VIA AMATO</w:t>
            </w:r>
          </w:p>
        </w:tc>
      </w:tr>
      <w:tr w:rsidR="00AE72B5" w:rsidRPr="004541BB" w14:paraId="1FD4BB7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F6595" w14:textId="77777777" w:rsidR="00AE72B5" w:rsidRPr="004541BB" w:rsidRDefault="00AE72B5" w:rsidP="00490F36">
            <w:pPr>
              <w:pStyle w:val="rowtabella0"/>
              <w:rPr>
                <w:color w:val="002060"/>
              </w:rPr>
            </w:pPr>
            <w:r w:rsidRPr="004541BB">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38F359" w14:textId="77777777" w:rsidR="00AE72B5" w:rsidRPr="004541BB" w:rsidRDefault="00AE72B5" w:rsidP="00490F36">
            <w:pPr>
              <w:pStyle w:val="rowtabella0"/>
              <w:rPr>
                <w:color w:val="002060"/>
              </w:rPr>
            </w:pPr>
            <w:r w:rsidRPr="004541BB">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DC7EAA"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F417B9" w14:textId="77777777" w:rsidR="00AE72B5" w:rsidRPr="004541BB" w:rsidRDefault="00AE72B5" w:rsidP="00490F36">
            <w:pPr>
              <w:pStyle w:val="rowtabella0"/>
              <w:rPr>
                <w:color w:val="002060"/>
              </w:rPr>
            </w:pPr>
            <w:r w:rsidRPr="004541BB">
              <w:rPr>
                <w:color w:val="002060"/>
              </w:rPr>
              <w:t>27/10/2024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EF77D" w14:textId="77777777" w:rsidR="00AE72B5" w:rsidRPr="004541BB" w:rsidRDefault="00AE72B5" w:rsidP="00490F36">
            <w:pPr>
              <w:pStyle w:val="rowtabella0"/>
              <w:rPr>
                <w:color w:val="002060"/>
              </w:rPr>
            </w:pPr>
            <w:r w:rsidRPr="004541BB">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943BC" w14:textId="77777777" w:rsidR="00AE72B5" w:rsidRPr="004541BB" w:rsidRDefault="00AE72B5" w:rsidP="00490F36">
            <w:pPr>
              <w:pStyle w:val="rowtabella0"/>
              <w:rPr>
                <w:color w:val="002060"/>
              </w:rPr>
            </w:pPr>
            <w:r w:rsidRPr="004541BB">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86E86" w14:textId="77777777" w:rsidR="00AE72B5" w:rsidRPr="004541BB" w:rsidRDefault="00AE72B5" w:rsidP="00490F36">
            <w:pPr>
              <w:pStyle w:val="rowtabella0"/>
              <w:rPr>
                <w:color w:val="002060"/>
              </w:rPr>
            </w:pPr>
            <w:r w:rsidRPr="004541BB">
              <w:rPr>
                <w:color w:val="002060"/>
              </w:rPr>
              <w:t>VIA MADONNA DI RAFANETO</w:t>
            </w:r>
          </w:p>
        </w:tc>
      </w:tr>
      <w:tr w:rsidR="00AE72B5" w:rsidRPr="004541BB" w14:paraId="7A1FCADB"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285ADC" w14:textId="77777777" w:rsidR="00AE72B5" w:rsidRPr="004541BB" w:rsidRDefault="00AE72B5" w:rsidP="00490F36">
            <w:pPr>
              <w:pStyle w:val="rowtabella0"/>
              <w:rPr>
                <w:color w:val="002060"/>
              </w:rPr>
            </w:pPr>
            <w:r w:rsidRPr="004541BB">
              <w:rPr>
                <w:color w:val="002060"/>
              </w:rPr>
              <w:t xml:space="preserve">ITALSERVICE C5 </w:t>
            </w:r>
            <w:proofErr w:type="gramStart"/>
            <w:r w:rsidRPr="004541BB">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27E38" w14:textId="77777777" w:rsidR="00AE72B5" w:rsidRPr="004541BB" w:rsidRDefault="00AE72B5" w:rsidP="00490F36">
            <w:pPr>
              <w:pStyle w:val="rowtabella0"/>
              <w:rPr>
                <w:color w:val="002060"/>
              </w:rPr>
            </w:pPr>
            <w:r w:rsidRPr="004541BB">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0EB1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75C12" w14:textId="77777777" w:rsidR="00AE72B5" w:rsidRPr="004541BB" w:rsidRDefault="00AE72B5" w:rsidP="00490F36">
            <w:pPr>
              <w:pStyle w:val="rowtabella0"/>
              <w:rPr>
                <w:color w:val="002060"/>
              </w:rPr>
            </w:pPr>
            <w:r w:rsidRPr="004541BB">
              <w:rPr>
                <w:color w:val="002060"/>
              </w:rPr>
              <w:t>27/10/2024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3F767" w14:textId="77777777" w:rsidR="00AE72B5" w:rsidRPr="004541BB" w:rsidRDefault="00AE72B5" w:rsidP="00490F36">
            <w:pPr>
              <w:pStyle w:val="rowtabella0"/>
              <w:rPr>
                <w:color w:val="002060"/>
              </w:rPr>
            </w:pPr>
            <w:r w:rsidRPr="004541BB">
              <w:rPr>
                <w:color w:val="002060"/>
              </w:rPr>
              <w:t xml:space="preserve">5442 TENSOSTRUTTURA </w:t>
            </w:r>
            <w:proofErr w:type="gramStart"/>
            <w:r w:rsidRPr="004541BB">
              <w:rPr>
                <w:color w:val="002060"/>
              </w:rPr>
              <w:t>B.GO</w:t>
            </w:r>
            <w:proofErr w:type="gramEnd"/>
            <w:r w:rsidRPr="004541BB">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71497" w14:textId="77777777" w:rsidR="00AE72B5" w:rsidRPr="004541BB" w:rsidRDefault="00AE72B5" w:rsidP="00490F36">
            <w:pPr>
              <w:pStyle w:val="rowtabella0"/>
              <w:rPr>
                <w:color w:val="002060"/>
              </w:rPr>
            </w:pPr>
            <w:r w:rsidRPr="004541B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DCD75" w14:textId="77777777" w:rsidR="00AE72B5" w:rsidRPr="004541BB" w:rsidRDefault="00AE72B5" w:rsidP="00490F36">
            <w:pPr>
              <w:pStyle w:val="rowtabella0"/>
              <w:rPr>
                <w:color w:val="002060"/>
              </w:rPr>
            </w:pPr>
            <w:r w:rsidRPr="004541BB">
              <w:rPr>
                <w:color w:val="002060"/>
              </w:rPr>
              <w:t xml:space="preserve">STRADA DEL FOGLIA - </w:t>
            </w:r>
            <w:proofErr w:type="gramStart"/>
            <w:r w:rsidRPr="004541BB">
              <w:rPr>
                <w:color w:val="002060"/>
              </w:rPr>
              <w:t>B.GO</w:t>
            </w:r>
            <w:proofErr w:type="gramEnd"/>
            <w:r w:rsidRPr="004541BB">
              <w:rPr>
                <w:color w:val="002060"/>
              </w:rPr>
              <w:t xml:space="preserve"> S.MAR</w:t>
            </w:r>
          </w:p>
        </w:tc>
      </w:tr>
    </w:tbl>
    <w:p w14:paraId="30B62D18" w14:textId="77777777" w:rsidR="00AE72B5" w:rsidRPr="004541BB" w:rsidRDefault="00AE72B5" w:rsidP="00AE72B5">
      <w:pPr>
        <w:pStyle w:val="breakline"/>
        <w:rPr>
          <w:rFonts w:eastAsiaTheme="minorEastAsia"/>
          <w:color w:val="002060"/>
        </w:rPr>
      </w:pPr>
    </w:p>
    <w:p w14:paraId="57ECBD2C" w14:textId="77777777" w:rsidR="00AE72B5" w:rsidRPr="004541BB" w:rsidRDefault="00AE72B5" w:rsidP="00AE72B5">
      <w:pPr>
        <w:pStyle w:val="breakline"/>
        <w:rPr>
          <w:color w:val="002060"/>
        </w:rPr>
      </w:pPr>
    </w:p>
    <w:p w14:paraId="30221774" w14:textId="77777777" w:rsidR="00AE72B5" w:rsidRPr="004541BB" w:rsidRDefault="00AE72B5" w:rsidP="00AE72B5">
      <w:pPr>
        <w:pStyle w:val="breakline"/>
        <w:rPr>
          <w:color w:val="002060"/>
        </w:rPr>
      </w:pPr>
    </w:p>
    <w:p w14:paraId="26EA8825" w14:textId="77777777" w:rsidR="00AE72B5" w:rsidRPr="004541BB" w:rsidRDefault="00AE72B5" w:rsidP="00AE72B5">
      <w:pPr>
        <w:pStyle w:val="sottotitolocampionato10"/>
        <w:rPr>
          <w:color w:val="002060"/>
        </w:rPr>
      </w:pPr>
      <w:r w:rsidRPr="004541BB">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5"/>
        <w:gridCol w:w="385"/>
        <w:gridCol w:w="898"/>
        <w:gridCol w:w="1184"/>
        <w:gridCol w:w="1546"/>
        <w:gridCol w:w="1546"/>
      </w:tblGrid>
      <w:tr w:rsidR="00AE72B5" w:rsidRPr="004541BB" w14:paraId="6160C44F"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5C677"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B8098"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13E5C"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1FB8F"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C4FE8"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2182C"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64639"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6F4EC108"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57EF1A" w14:textId="77777777" w:rsidR="00AE72B5" w:rsidRPr="004541BB" w:rsidRDefault="00AE72B5" w:rsidP="00490F36">
            <w:pPr>
              <w:pStyle w:val="rowtabella0"/>
              <w:rPr>
                <w:color w:val="002060"/>
              </w:rPr>
            </w:pPr>
            <w:r w:rsidRPr="004541BB">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CA192" w14:textId="77777777" w:rsidR="00AE72B5" w:rsidRPr="004541BB" w:rsidRDefault="00AE72B5" w:rsidP="00490F36">
            <w:pPr>
              <w:pStyle w:val="rowtabella0"/>
              <w:rPr>
                <w:color w:val="002060"/>
              </w:rPr>
            </w:pPr>
            <w:r w:rsidRPr="004541BB">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F31D0"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6AEE2" w14:textId="77777777" w:rsidR="00AE72B5" w:rsidRPr="004541BB" w:rsidRDefault="00AE72B5" w:rsidP="00490F36">
            <w:pPr>
              <w:pStyle w:val="rowtabella0"/>
              <w:rPr>
                <w:color w:val="002060"/>
              </w:rPr>
            </w:pPr>
            <w:r w:rsidRPr="004541BB">
              <w:rPr>
                <w:color w:val="002060"/>
              </w:rPr>
              <w:t>26/10/2024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00865" w14:textId="77777777" w:rsidR="00AE72B5" w:rsidRPr="004541BB" w:rsidRDefault="00AE72B5" w:rsidP="00490F36">
            <w:pPr>
              <w:pStyle w:val="rowtabella0"/>
              <w:rPr>
                <w:color w:val="002060"/>
              </w:rPr>
            </w:pPr>
            <w:r w:rsidRPr="004541BB">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EBA91" w14:textId="77777777" w:rsidR="00AE72B5" w:rsidRPr="004541BB" w:rsidRDefault="00AE72B5" w:rsidP="00490F36">
            <w:pPr>
              <w:pStyle w:val="rowtabella0"/>
              <w:rPr>
                <w:color w:val="002060"/>
              </w:rPr>
            </w:pPr>
            <w:r w:rsidRPr="004541BB">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84F80" w14:textId="77777777" w:rsidR="00AE72B5" w:rsidRPr="004541BB" w:rsidRDefault="00AE72B5" w:rsidP="00490F36">
            <w:pPr>
              <w:pStyle w:val="rowtabella0"/>
              <w:rPr>
                <w:color w:val="002060"/>
              </w:rPr>
            </w:pPr>
            <w:r w:rsidRPr="004541BB">
              <w:rPr>
                <w:color w:val="002060"/>
              </w:rPr>
              <w:t>STR.DEL BURELLO LOC.VAL NEVOLA</w:t>
            </w:r>
          </w:p>
        </w:tc>
      </w:tr>
      <w:tr w:rsidR="00AE72B5" w:rsidRPr="004541BB" w14:paraId="3BE90749"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04073" w14:textId="77777777" w:rsidR="00AE72B5" w:rsidRPr="004541BB" w:rsidRDefault="00AE72B5" w:rsidP="00490F36">
            <w:pPr>
              <w:pStyle w:val="rowtabella0"/>
              <w:rPr>
                <w:color w:val="002060"/>
              </w:rPr>
            </w:pPr>
            <w:r w:rsidRPr="004541BB">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C54F07" w14:textId="77777777" w:rsidR="00AE72B5" w:rsidRPr="004541BB" w:rsidRDefault="00AE72B5" w:rsidP="00490F36">
            <w:pPr>
              <w:pStyle w:val="rowtabella0"/>
              <w:rPr>
                <w:color w:val="002060"/>
              </w:rPr>
            </w:pPr>
            <w:r w:rsidRPr="004541BB">
              <w:rPr>
                <w:color w:val="002060"/>
              </w:rPr>
              <w:t xml:space="preserve">CALCIO A 5 CORINALDO </w:t>
            </w:r>
            <w:proofErr w:type="gramStart"/>
            <w:r w:rsidRPr="004541BB">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756B7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A8058D" w14:textId="77777777" w:rsidR="00AE72B5" w:rsidRPr="004541BB" w:rsidRDefault="00AE72B5" w:rsidP="00490F36">
            <w:pPr>
              <w:pStyle w:val="rowtabella0"/>
              <w:rPr>
                <w:color w:val="002060"/>
              </w:rPr>
            </w:pPr>
            <w:r w:rsidRPr="004541BB">
              <w:rPr>
                <w:color w:val="002060"/>
              </w:rPr>
              <w:t>26/10/2024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E9C5EB" w14:textId="77777777" w:rsidR="00AE72B5" w:rsidRPr="004541BB" w:rsidRDefault="00AE72B5" w:rsidP="00490F36">
            <w:pPr>
              <w:pStyle w:val="rowtabella0"/>
              <w:rPr>
                <w:color w:val="002060"/>
              </w:rPr>
            </w:pPr>
            <w:r w:rsidRPr="004541BB">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5A9E17" w14:textId="77777777" w:rsidR="00AE72B5" w:rsidRPr="004541BB" w:rsidRDefault="00AE72B5" w:rsidP="00490F36">
            <w:pPr>
              <w:pStyle w:val="rowtabella0"/>
              <w:rPr>
                <w:color w:val="002060"/>
              </w:rPr>
            </w:pPr>
            <w:r w:rsidRPr="004541B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6FAA67" w14:textId="77777777" w:rsidR="00AE72B5" w:rsidRPr="004541BB" w:rsidRDefault="00AE72B5" w:rsidP="00490F36">
            <w:pPr>
              <w:pStyle w:val="rowtabella0"/>
              <w:rPr>
                <w:color w:val="002060"/>
              </w:rPr>
            </w:pPr>
            <w:r w:rsidRPr="004541BB">
              <w:rPr>
                <w:color w:val="002060"/>
              </w:rPr>
              <w:t>VIA BRUNO BUOZZI</w:t>
            </w:r>
          </w:p>
        </w:tc>
      </w:tr>
      <w:tr w:rsidR="00AE72B5" w:rsidRPr="004541BB" w14:paraId="19D0F5A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C95B80" w14:textId="77777777" w:rsidR="00AE72B5" w:rsidRPr="004541BB" w:rsidRDefault="00AE72B5" w:rsidP="00490F36">
            <w:pPr>
              <w:pStyle w:val="rowtabella0"/>
              <w:rPr>
                <w:color w:val="002060"/>
              </w:rPr>
            </w:pPr>
            <w:r w:rsidRPr="004541B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C8317D" w14:textId="77777777" w:rsidR="00AE72B5" w:rsidRPr="004541BB" w:rsidRDefault="00AE72B5" w:rsidP="00490F36">
            <w:pPr>
              <w:pStyle w:val="rowtabella0"/>
              <w:rPr>
                <w:color w:val="002060"/>
              </w:rPr>
            </w:pPr>
            <w:r w:rsidRPr="004541BB">
              <w:rPr>
                <w:color w:val="002060"/>
              </w:rPr>
              <w:t>AMICI DEL CENTROSOCIOSQ.C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1F692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117707" w14:textId="77777777" w:rsidR="00AE72B5" w:rsidRPr="004541BB" w:rsidRDefault="00AE72B5" w:rsidP="00490F36">
            <w:pPr>
              <w:pStyle w:val="rowtabella0"/>
              <w:rPr>
                <w:color w:val="002060"/>
              </w:rPr>
            </w:pPr>
            <w:r w:rsidRPr="004541BB">
              <w:rPr>
                <w:color w:val="002060"/>
              </w:rPr>
              <w:t>27/10/2024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0FFF10" w14:textId="77777777" w:rsidR="00AE72B5" w:rsidRPr="004541BB" w:rsidRDefault="00AE72B5" w:rsidP="00490F36">
            <w:pPr>
              <w:pStyle w:val="rowtabella0"/>
              <w:rPr>
                <w:color w:val="002060"/>
              </w:rPr>
            </w:pPr>
            <w:r w:rsidRPr="004541B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8F981" w14:textId="77777777" w:rsidR="00AE72B5" w:rsidRPr="004541BB" w:rsidRDefault="00AE72B5" w:rsidP="00490F36">
            <w:pPr>
              <w:pStyle w:val="rowtabella0"/>
              <w:rPr>
                <w:color w:val="002060"/>
              </w:rPr>
            </w:pPr>
            <w:r w:rsidRPr="004541B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48AAE5" w14:textId="77777777" w:rsidR="00AE72B5" w:rsidRPr="004541BB" w:rsidRDefault="00AE72B5" w:rsidP="00490F36">
            <w:pPr>
              <w:pStyle w:val="rowtabella0"/>
              <w:rPr>
                <w:color w:val="002060"/>
              </w:rPr>
            </w:pPr>
            <w:r w:rsidRPr="004541BB">
              <w:rPr>
                <w:color w:val="002060"/>
              </w:rPr>
              <w:t>VIA VERDI</w:t>
            </w:r>
          </w:p>
        </w:tc>
      </w:tr>
      <w:tr w:rsidR="00AE72B5" w:rsidRPr="004541BB" w14:paraId="3A1288AA"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6CAEB6" w14:textId="77777777" w:rsidR="00AE72B5" w:rsidRPr="004541BB" w:rsidRDefault="00AE72B5" w:rsidP="00490F36">
            <w:pPr>
              <w:pStyle w:val="rowtabella0"/>
              <w:rPr>
                <w:color w:val="002060"/>
              </w:rPr>
            </w:pPr>
            <w:r w:rsidRPr="004541BB">
              <w:rPr>
                <w:color w:val="002060"/>
              </w:rPr>
              <w:t xml:space="preserve">ITALSERVICE C5 </w:t>
            </w:r>
            <w:proofErr w:type="spellStart"/>
            <w:r w:rsidRPr="004541BB">
              <w:rPr>
                <w:color w:val="002060"/>
              </w:rPr>
              <w:t>sq.C</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772194" w14:textId="77777777" w:rsidR="00AE72B5" w:rsidRPr="004541BB" w:rsidRDefault="00AE72B5" w:rsidP="00490F36">
            <w:pPr>
              <w:pStyle w:val="rowtabella0"/>
              <w:rPr>
                <w:color w:val="002060"/>
              </w:rPr>
            </w:pPr>
            <w:r w:rsidRPr="004541B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50241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84D521" w14:textId="77777777" w:rsidR="00AE72B5" w:rsidRPr="004541BB" w:rsidRDefault="00AE72B5" w:rsidP="00490F36">
            <w:pPr>
              <w:pStyle w:val="rowtabella0"/>
              <w:rPr>
                <w:color w:val="002060"/>
              </w:rPr>
            </w:pPr>
            <w:r w:rsidRPr="004541BB">
              <w:rPr>
                <w:color w:val="002060"/>
              </w:rPr>
              <w:t>27/10/2024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11FDD" w14:textId="77777777" w:rsidR="00AE72B5" w:rsidRPr="004541BB" w:rsidRDefault="00AE72B5" w:rsidP="00490F36">
            <w:pPr>
              <w:pStyle w:val="rowtabella0"/>
              <w:rPr>
                <w:color w:val="002060"/>
              </w:rPr>
            </w:pPr>
            <w:r w:rsidRPr="004541BB">
              <w:rPr>
                <w:color w:val="002060"/>
              </w:rPr>
              <w:t xml:space="preserve">5454 </w:t>
            </w:r>
            <w:proofErr w:type="gramStart"/>
            <w:r w:rsidRPr="004541BB">
              <w:rPr>
                <w:color w:val="002060"/>
              </w:rPr>
              <w:t>C.COPERTO</w:t>
            </w:r>
            <w:proofErr w:type="gramEnd"/>
            <w:r w:rsidRPr="004541BB">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604910" w14:textId="77777777" w:rsidR="00AE72B5" w:rsidRPr="004541BB" w:rsidRDefault="00AE72B5" w:rsidP="00490F36">
            <w:pPr>
              <w:pStyle w:val="rowtabella0"/>
              <w:rPr>
                <w:color w:val="002060"/>
              </w:rPr>
            </w:pPr>
            <w:r w:rsidRPr="004541B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FB43D" w14:textId="77777777" w:rsidR="00AE72B5" w:rsidRPr="004541BB" w:rsidRDefault="00AE72B5" w:rsidP="00490F36">
            <w:pPr>
              <w:pStyle w:val="rowtabella0"/>
              <w:rPr>
                <w:color w:val="002060"/>
              </w:rPr>
            </w:pPr>
            <w:r w:rsidRPr="004541BB">
              <w:rPr>
                <w:color w:val="002060"/>
              </w:rPr>
              <w:t>VIA VILLA TOMBARI</w:t>
            </w:r>
          </w:p>
        </w:tc>
      </w:tr>
      <w:tr w:rsidR="00AE72B5" w:rsidRPr="004541BB" w14:paraId="7F65C8D6"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11A903" w14:textId="77777777" w:rsidR="00AE72B5" w:rsidRPr="004541BB" w:rsidRDefault="00AE72B5" w:rsidP="00490F36">
            <w:pPr>
              <w:pStyle w:val="rowtabella0"/>
              <w:rPr>
                <w:color w:val="002060"/>
              </w:rPr>
            </w:pPr>
            <w:r w:rsidRPr="004541BB">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DCE53" w14:textId="77777777" w:rsidR="00AE72B5" w:rsidRPr="004541BB" w:rsidRDefault="00AE72B5" w:rsidP="00490F36">
            <w:pPr>
              <w:pStyle w:val="rowtabella0"/>
              <w:rPr>
                <w:color w:val="002060"/>
              </w:rPr>
            </w:pPr>
            <w:r w:rsidRPr="004541BB">
              <w:rPr>
                <w:color w:val="002060"/>
              </w:rPr>
              <w:t xml:space="preserve">AUDAX 1970 </w:t>
            </w:r>
            <w:proofErr w:type="gramStart"/>
            <w:r w:rsidRPr="004541BB">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13845"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87B0C" w14:textId="77777777" w:rsidR="00AE72B5" w:rsidRPr="004541BB" w:rsidRDefault="00AE72B5" w:rsidP="00490F36">
            <w:pPr>
              <w:pStyle w:val="rowtabella0"/>
              <w:rPr>
                <w:color w:val="002060"/>
              </w:rPr>
            </w:pPr>
            <w:r w:rsidRPr="004541BB">
              <w:rPr>
                <w:color w:val="002060"/>
              </w:rPr>
              <w:t>27/10/2024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535E2" w14:textId="77777777" w:rsidR="00AE72B5" w:rsidRPr="004541BB" w:rsidRDefault="00AE72B5" w:rsidP="00490F36">
            <w:pPr>
              <w:pStyle w:val="rowtabella0"/>
              <w:rPr>
                <w:color w:val="002060"/>
              </w:rPr>
            </w:pPr>
            <w:r w:rsidRPr="004541BB">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0CD43" w14:textId="77777777" w:rsidR="00AE72B5" w:rsidRPr="004541BB" w:rsidRDefault="00AE72B5" w:rsidP="00490F36">
            <w:pPr>
              <w:pStyle w:val="rowtabella0"/>
              <w:rPr>
                <w:color w:val="002060"/>
              </w:rPr>
            </w:pPr>
            <w:r w:rsidRPr="004541B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F329F" w14:textId="77777777" w:rsidR="00AE72B5" w:rsidRPr="004541BB" w:rsidRDefault="00AE72B5" w:rsidP="00490F36">
            <w:pPr>
              <w:pStyle w:val="rowtabella0"/>
              <w:rPr>
                <w:color w:val="002060"/>
              </w:rPr>
            </w:pPr>
            <w:r w:rsidRPr="004541BB">
              <w:rPr>
                <w:color w:val="002060"/>
              </w:rPr>
              <w:t>VIA VESCOVARA, 7</w:t>
            </w:r>
          </w:p>
        </w:tc>
      </w:tr>
    </w:tbl>
    <w:p w14:paraId="7ED6BA17" w14:textId="77777777" w:rsidR="00AE72B5" w:rsidRPr="004541BB" w:rsidRDefault="00AE72B5" w:rsidP="00AE72B5">
      <w:pPr>
        <w:pStyle w:val="breakline"/>
        <w:rPr>
          <w:rFonts w:eastAsiaTheme="minorEastAsia"/>
          <w:color w:val="002060"/>
        </w:rPr>
      </w:pPr>
    </w:p>
    <w:p w14:paraId="0EAE0A68" w14:textId="77777777" w:rsidR="00AE72B5" w:rsidRPr="004541BB" w:rsidRDefault="00AE72B5" w:rsidP="00AE72B5">
      <w:pPr>
        <w:pStyle w:val="breakline"/>
        <w:rPr>
          <w:color w:val="002060"/>
        </w:rPr>
      </w:pPr>
    </w:p>
    <w:p w14:paraId="45D1E99C" w14:textId="77777777" w:rsidR="00AE72B5" w:rsidRPr="004541BB" w:rsidRDefault="00AE72B5" w:rsidP="00AE72B5">
      <w:pPr>
        <w:pStyle w:val="breakline"/>
        <w:rPr>
          <w:color w:val="002060"/>
        </w:rPr>
      </w:pPr>
    </w:p>
    <w:p w14:paraId="20FBD77F" w14:textId="77777777" w:rsidR="00AE72B5" w:rsidRPr="004541BB" w:rsidRDefault="00AE72B5" w:rsidP="00AE72B5">
      <w:pPr>
        <w:pStyle w:val="sottotitolocampionato10"/>
        <w:rPr>
          <w:color w:val="002060"/>
        </w:rPr>
      </w:pPr>
      <w:r w:rsidRPr="004541BB">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4"/>
        <w:gridCol w:w="385"/>
        <w:gridCol w:w="898"/>
        <w:gridCol w:w="1175"/>
        <w:gridCol w:w="1553"/>
        <w:gridCol w:w="1570"/>
      </w:tblGrid>
      <w:tr w:rsidR="00AE72B5" w:rsidRPr="004541BB" w14:paraId="248C5742"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6E419"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97F6D"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A6B9D"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F38E9"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6F213"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19BEB"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7581E"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0AB01BB4"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FC4915" w14:textId="77777777" w:rsidR="00AE72B5" w:rsidRPr="004541BB" w:rsidRDefault="00AE72B5" w:rsidP="00490F36">
            <w:pPr>
              <w:pStyle w:val="rowtabella0"/>
              <w:rPr>
                <w:color w:val="002060"/>
              </w:rPr>
            </w:pPr>
            <w:r w:rsidRPr="004541BB">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C76C3" w14:textId="77777777" w:rsidR="00AE72B5" w:rsidRPr="004541BB" w:rsidRDefault="00AE72B5" w:rsidP="00490F36">
            <w:pPr>
              <w:pStyle w:val="rowtabella0"/>
              <w:rPr>
                <w:color w:val="002060"/>
              </w:rPr>
            </w:pPr>
            <w:r w:rsidRPr="004541BB">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4B8E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7751A" w14:textId="77777777" w:rsidR="00AE72B5" w:rsidRPr="004541BB" w:rsidRDefault="00AE72B5" w:rsidP="00490F36">
            <w:pPr>
              <w:pStyle w:val="rowtabella0"/>
              <w:rPr>
                <w:color w:val="002060"/>
              </w:rPr>
            </w:pPr>
            <w:r w:rsidRPr="004541BB">
              <w:rPr>
                <w:color w:val="002060"/>
              </w:rPr>
              <w:t>26/10/2024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43CD7" w14:textId="77777777" w:rsidR="00AE72B5" w:rsidRPr="004541BB" w:rsidRDefault="00AE72B5" w:rsidP="00490F36">
            <w:pPr>
              <w:pStyle w:val="rowtabella0"/>
              <w:rPr>
                <w:color w:val="002060"/>
              </w:rPr>
            </w:pPr>
            <w:r w:rsidRPr="004541BB">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EC824" w14:textId="77777777" w:rsidR="00AE72B5" w:rsidRPr="004541BB" w:rsidRDefault="00AE72B5" w:rsidP="00490F36">
            <w:pPr>
              <w:pStyle w:val="rowtabella0"/>
              <w:rPr>
                <w:color w:val="002060"/>
              </w:rPr>
            </w:pPr>
            <w:r w:rsidRPr="004541B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0E438" w14:textId="77777777" w:rsidR="00AE72B5" w:rsidRPr="004541BB" w:rsidRDefault="00AE72B5" w:rsidP="00490F36">
            <w:pPr>
              <w:pStyle w:val="rowtabella0"/>
              <w:rPr>
                <w:color w:val="002060"/>
              </w:rPr>
            </w:pPr>
            <w:r w:rsidRPr="004541BB">
              <w:rPr>
                <w:color w:val="002060"/>
              </w:rPr>
              <w:t xml:space="preserve">LOC.MONTEROCCO VIA </w:t>
            </w:r>
            <w:proofErr w:type="gramStart"/>
            <w:r w:rsidRPr="004541BB">
              <w:rPr>
                <w:color w:val="002060"/>
              </w:rPr>
              <w:t>A.MANCINI</w:t>
            </w:r>
            <w:proofErr w:type="gramEnd"/>
          </w:p>
        </w:tc>
      </w:tr>
      <w:tr w:rsidR="00AE72B5" w:rsidRPr="004541BB" w14:paraId="56237CB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237653" w14:textId="77777777" w:rsidR="00AE72B5" w:rsidRPr="004541BB" w:rsidRDefault="00AE72B5" w:rsidP="00490F36">
            <w:pPr>
              <w:pStyle w:val="rowtabella0"/>
              <w:rPr>
                <w:color w:val="002060"/>
              </w:rPr>
            </w:pPr>
            <w:r w:rsidRPr="004541B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7F0EE3" w14:textId="77777777" w:rsidR="00AE72B5" w:rsidRPr="004541BB" w:rsidRDefault="00AE72B5" w:rsidP="00490F36">
            <w:pPr>
              <w:pStyle w:val="rowtabella0"/>
              <w:rPr>
                <w:color w:val="002060"/>
              </w:rPr>
            </w:pPr>
            <w:r w:rsidRPr="004541BB">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6B1844"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8EE7EF" w14:textId="77777777" w:rsidR="00AE72B5" w:rsidRPr="004541BB" w:rsidRDefault="00AE72B5" w:rsidP="00490F36">
            <w:pPr>
              <w:pStyle w:val="rowtabella0"/>
              <w:rPr>
                <w:color w:val="002060"/>
              </w:rPr>
            </w:pPr>
            <w:r w:rsidRPr="004541BB">
              <w:rPr>
                <w:color w:val="002060"/>
              </w:rPr>
              <w:t>26/10/2024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647FC9" w14:textId="77777777" w:rsidR="00AE72B5" w:rsidRPr="004541BB" w:rsidRDefault="00AE72B5" w:rsidP="00490F36">
            <w:pPr>
              <w:pStyle w:val="rowtabella0"/>
              <w:rPr>
                <w:color w:val="002060"/>
              </w:rPr>
            </w:pPr>
            <w:r w:rsidRPr="004541B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871232" w14:textId="77777777" w:rsidR="00AE72B5" w:rsidRPr="004541BB" w:rsidRDefault="00AE72B5" w:rsidP="00490F36">
            <w:pPr>
              <w:pStyle w:val="rowtabella0"/>
              <w:rPr>
                <w:color w:val="002060"/>
              </w:rPr>
            </w:pPr>
            <w:r w:rsidRPr="004541B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1C947" w14:textId="77777777" w:rsidR="00AE72B5" w:rsidRPr="004541BB" w:rsidRDefault="00AE72B5" w:rsidP="00490F36">
            <w:pPr>
              <w:pStyle w:val="rowtabella0"/>
              <w:rPr>
                <w:color w:val="002060"/>
              </w:rPr>
            </w:pPr>
            <w:r w:rsidRPr="004541BB">
              <w:rPr>
                <w:color w:val="002060"/>
              </w:rPr>
              <w:t>VIA DELLA REPUBBLICA</w:t>
            </w:r>
          </w:p>
        </w:tc>
      </w:tr>
      <w:tr w:rsidR="00AE72B5" w:rsidRPr="004541BB" w14:paraId="44E6CD86"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743CBE" w14:textId="77777777" w:rsidR="00AE72B5" w:rsidRPr="004541BB" w:rsidRDefault="00AE72B5" w:rsidP="00490F36">
            <w:pPr>
              <w:pStyle w:val="rowtabella0"/>
              <w:rPr>
                <w:color w:val="002060"/>
              </w:rPr>
            </w:pPr>
            <w:r w:rsidRPr="004541B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4B0AB5" w14:textId="77777777" w:rsidR="00AE72B5" w:rsidRPr="004541BB" w:rsidRDefault="00AE72B5" w:rsidP="00490F36">
            <w:pPr>
              <w:pStyle w:val="rowtabella0"/>
              <w:rPr>
                <w:color w:val="002060"/>
              </w:rPr>
            </w:pPr>
            <w:r w:rsidRPr="004541B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E698C0"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7EACCF" w14:textId="77777777" w:rsidR="00AE72B5" w:rsidRPr="004541BB" w:rsidRDefault="00AE72B5" w:rsidP="00490F36">
            <w:pPr>
              <w:pStyle w:val="rowtabella0"/>
              <w:rPr>
                <w:color w:val="002060"/>
              </w:rPr>
            </w:pPr>
            <w:r w:rsidRPr="004541BB">
              <w:rPr>
                <w:color w:val="002060"/>
              </w:rPr>
              <w:t>26/10/2024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B83760" w14:textId="77777777" w:rsidR="00AE72B5" w:rsidRPr="004541BB" w:rsidRDefault="00AE72B5" w:rsidP="00490F36">
            <w:pPr>
              <w:pStyle w:val="rowtabella0"/>
              <w:rPr>
                <w:color w:val="002060"/>
              </w:rPr>
            </w:pPr>
            <w:r w:rsidRPr="004541B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3134DB" w14:textId="77777777" w:rsidR="00AE72B5" w:rsidRPr="004541BB" w:rsidRDefault="00AE72B5" w:rsidP="00490F36">
            <w:pPr>
              <w:pStyle w:val="rowtabella0"/>
              <w:rPr>
                <w:color w:val="002060"/>
              </w:rPr>
            </w:pPr>
            <w:r w:rsidRPr="004541B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C5A20D" w14:textId="77777777" w:rsidR="00AE72B5" w:rsidRPr="004541BB" w:rsidRDefault="00AE72B5" w:rsidP="00490F36">
            <w:pPr>
              <w:pStyle w:val="rowtabella0"/>
              <w:rPr>
                <w:color w:val="002060"/>
              </w:rPr>
            </w:pPr>
            <w:r w:rsidRPr="004541BB">
              <w:rPr>
                <w:color w:val="002060"/>
              </w:rPr>
              <w:t>VIA ALDO MORO</w:t>
            </w:r>
          </w:p>
        </w:tc>
      </w:tr>
      <w:tr w:rsidR="00AE72B5" w:rsidRPr="004541BB" w14:paraId="7F7578C7"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6770CF" w14:textId="77777777" w:rsidR="00AE72B5" w:rsidRPr="004541BB" w:rsidRDefault="00AE72B5" w:rsidP="00490F36">
            <w:pPr>
              <w:pStyle w:val="rowtabella0"/>
              <w:rPr>
                <w:color w:val="002060"/>
              </w:rPr>
            </w:pPr>
            <w:r w:rsidRPr="004541BB">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F9AF4" w14:textId="77777777" w:rsidR="00AE72B5" w:rsidRPr="004541BB" w:rsidRDefault="00AE72B5" w:rsidP="00490F36">
            <w:pPr>
              <w:pStyle w:val="rowtabella0"/>
              <w:rPr>
                <w:color w:val="002060"/>
              </w:rPr>
            </w:pPr>
            <w:r w:rsidRPr="004541BB">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C84FBF"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A80257" w14:textId="77777777" w:rsidR="00AE72B5" w:rsidRPr="004541BB" w:rsidRDefault="00AE72B5" w:rsidP="00490F36">
            <w:pPr>
              <w:pStyle w:val="rowtabella0"/>
              <w:rPr>
                <w:color w:val="002060"/>
              </w:rPr>
            </w:pPr>
            <w:r w:rsidRPr="004541BB">
              <w:rPr>
                <w:color w:val="002060"/>
              </w:rPr>
              <w:t>27/10/2024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6EA709" w14:textId="77777777" w:rsidR="00AE72B5" w:rsidRPr="004541BB" w:rsidRDefault="00AE72B5" w:rsidP="00490F36">
            <w:pPr>
              <w:pStyle w:val="rowtabella0"/>
              <w:rPr>
                <w:color w:val="002060"/>
              </w:rPr>
            </w:pPr>
            <w:r w:rsidRPr="004541BB">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ADF88" w14:textId="77777777" w:rsidR="00AE72B5" w:rsidRPr="004541BB" w:rsidRDefault="00AE72B5" w:rsidP="00490F36">
            <w:pPr>
              <w:pStyle w:val="rowtabella0"/>
              <w:rPr>
                <w:color w:val="002060"/>
              </w:rPr>
            </w:pPr>
            <w:r w:rsidRPr="004541B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E4762" w14:textId="77777777" w:rsidR="00AE72B5" w:rsidRPr="004541BB" w:rsidRDefault="00AE72B5" w:rsidP="00490F36">
            <w:pPr>
              <w:pStyle w:val="rowtabella0"/>
              <w:rPr>
                <w:color w:val="002060"/>
              </w:rPr>
            </w:pPr>
            <w:r w:rsidRPr="004541BB">
              <w:rPr>
                <w:color w:val="002060"/>
              </w:rPr>
              <w:t>VIA SAN SERGIO FZ. GROTTACCIA</w:t>
            </w:r>
          </w:p>
        </w:tc>
      </w:tr>
      <w:tr w:rsidR="00AE72B5" w:rsidRPr="004541BB" w14:paraId="43715398"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A76600" w14:textId="77777777" w:rsidR="00AE72B5" w:rsidRPr="004541BB" w:rsidRDefault="00AE72B5" w:rsidP="00490F36">
            <w:pPr>
              <w:pStyle w:val="rowtabella0"/>
              <w:rPr>
                <w:color w:val="002060"/>
              </w:rPr>
            </w:pPr>
            <w:r w:rsidRPr="004541BB">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0E3A5" w14:textId="77777777" w:rsidR="00AE72B5" w:rsidRPr="004541BB" w:rsidRDefault="00AE72B5" w:rsidP="00490F36">
            <w:pPr>
              <w:pStyle w:val="rowtabella0"/>
              <w:rPr>
                <w:color w:val="002060"/>
              </w:rPr>
            </w:pPr>
            <w:r w:rsidRPr="004541BB">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9FC06"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625CE" w14:textId="77777777" w:rsidR="00AE72B5" w:rsidRPr="004541BB" w:rsidRDefault="00AE72B5" w:rsidP="00490F36">
            <w:pPr>
              <w:pStyle w:val="rowtabella0"/>
              <w:rPr>
                <w:color w:val="002060"/>
              </w:rPr>
            </w:pPr>
            <w:r w:rsidRPr="004541BB">
              <w:rPr>
                <w:color w:val="002060"/>
              </w:rPr>
              <w:t>27/10/2024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52F72" w14:textId="77777777" w:rsidR="00AE72B5" w:rsidRPr="004541BB" w:rsidRDefault="00AE72B5" w:rsidP="00490F36">
            <w:pPr>
              <w:pStyle w:val="rowtabella0"/>
              <w:rPr>
                <w:color w:val="002060"/>
              </w:rPr>
            </w:pPr>
            <w:r w:rsidRPr="004541BB">
              <w:rPr>
                <w:color w:val="002060"/>
              </w:rPr>
              <w:t>5657 CAMPO COPERTO CENTRO SPORTLAND</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9F991" w14:textId="77777777" w:rsidR="00AE72B5" w:rsidRPr="004541BB" w:rsidRDefault="00AE72B5" w:rsidP="00490F36">
            <w:pPr>
              <w:pStyle w:val="rowtabella0"/>
              <w:rPr>
                <w:color w:val="002060"/>
              </w:rPr>
            </w:pPr>
            <w:r w:rsidRPr="004541BB">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7D849" w14:textId="77777777" w:rsidR="00AE72B5" w:rsidRPr="004541BB" w:rsidRDefault="00AE72B5" w:rsidP="00490F36">
            <w:pPr>
              <w:pStyle w:val="rowtabella0"/>
              <w:rPr>
                <w:color w:val="002060"/>
              </w:rPr>
            </w:pPr>
            <w:r w:rsidRPr="004541BB">
              <w:rPr>
                <w:color w:val="002060"/>
              </w:rPr>
              <w:t>TRAVERSA VIALE DE GASPERI</w:t>
            </w:r>
          </w:p>
        </w:tc>
      </w:tr>
    </w:tbl>
    <w:p w14:paraId="3987CFB7" w14:textId="77777777" w:rsidR="00AE72B5" w:rsidRDefault="00AE72B5" w:rsidP="00210449">
      <w:pPr>
        <w:pStyle w:val="breakline"/>
        <w:rPr>
          <w:color w:val="002060"/>
        </w:rPr>
      </w:pPr>
    </w:p>
    <w:p w14:paraId="35B7A6E3" w14:textId="77777777" w:rsidR="00AE72B5" w:rsidRDefault="00AE72B5" w:rsidP="00210449">
      <w:pPr>
        <w:pStyle w:val="breakline"/>
        <w:rPr>
          <w:color w:val="002060"/>
        </w:rPr>
      </w:pPr>
    </w:p>
    <w:p w14:paraId="0071252A" w14:textId="77777777" w:rsidR="00AE72B5" w:rsidRPr="004541BB" w:rsidRDefault="00AE72B5" w:rsidP="00AE72B5">
      <w:pPr>
        <w:pStyle w:val="titolocampionato0"/>
        <w:shd w:val="clear" w:color="auto" w:fill="CCCCCC"/>
        <w:spacing w:before="80" w:after="40"/>
        <w:rPr>
          <w:color w:val="002060"/>
        </w:rPr>
      </w:pPr>
      <w:r w:rsidRPr="004541BB">
        <w:rPr>
          <w:color w:val="002060"/>
        </w:rPr>
        <w:t>COPPA ITALIA CALCIO A 5</w:t>
      </w:r>
    </w:p>
    <w:p w14:paraId="328D5FE6" w14:textId="77777777" w:rsidR="00CD2024" w:rsidRPr="006B1B77" w:rsidRDefault="00CD2024" w:rsidP="00CD2024">
      <w:pPr>
        <w:pStyle w:val="titoloprinc0"/>
        <w:rPr>
          <w:color w:val="002060"/>
        </w:rPr>
      </w:pPr>
      <w:r w:rsidRPr="006B1B77">
        <w:rPr>
          <w:color w:val="002060"/>
        </w:rPr>
        <w:t>VARIAZIONI AL PROGRAMMA GARE</w:t>
      </w:r>
    </w:p>
    <w:p w14:paraId="74A4B6A5" w14:textId="77777777" w:rsidR="00CD2024" w:rsidRPr="006B1B77" w:rsidRDefault="00CD2024" w:rsidP="00CD2024">
      <w:pPr>
        <w:pStyle w:val="breakline"/>
        <w:rPr>
          <w:color w:val="002060"/>
        </w:rPr>
      </w:pPr>
    </w:p>
    <w:p w14:paraId="6DFFCBB4" w14:textId="77777777" w:rsidR="00CD2024" w:rsidRPr="006B1B77" w:rsidRDefault="00CD2024" w:rsidP="00CD2024">
      <w:pPr>
        <w:pStyle w:val="breakline"/>
        <w:rPr>
          <w:color w:val="002060"/>
        </w:rPr>
      </w:pPr>
    </w:p>
    <w:p w14:paraId="1291BAC0" w14:textId="63488E8E" w:rsidR="00CD2024" w:rsidRPr="006B1B77" w:rsidRDefault="00CD2024" w:rsidP="00CD2024">
      <w:pPr>
        <w:pStyle w:val="sottotitolocampionato10"/>
        <w:rPr>
          <w:color w:val="002060"/>
        </w:rPr>
      </w:pPr>
      <w:r w:rsidRPr="006B1B77">
        <w:rPr>
          <w:color w:val="002060"/>
        </w:rPr>
        <w:t xml:space="preserve">GIRONE </w:t>
      </w:r>
      <w:r>
        <w:rPr>
          <w:color w:val="002060"/>
        </w:rPr>
        <w:t>O</w:t>
      </w:r>
      <w:r w:rsidRPr="006B1B77">
        <w:rPr>
          <w:color w:val="002060"/>
        </w:rPr>
        <w:t>F</w:t>
      </w:r>
    </w:p>
    <w:tbl>
      <w:tblPr>
        <w:tblpPr w:leftFromText="75" w:rightFromText="75" w:vertAnchor="text"/>
        <w:tblW w:w="9608" w:type="dxa"/>
        <w:tblCellMar>
          <w:left w:w="0" w:type="dxa"/>
          <w:right w:w="0" w:type="dxa"/>
        </w:tblCellMar>
        <w:tblLook w:val="04A0" w:firstRow="1" w:lastRow="0" w:firstColumn="1" w:lastColumn="0" w:noHBand="0" w:noVBand="1"/>
      </w:tblPr>
      <w:tblGrid>
        <w:gridCol w:w="7"/>
        <w:gridCol w:w="689"/>
        <w:gridCol w:w="507"/>
        <w:gridCol w:w="1990"/>
        <w:gridCol w:w="2065"/>
        <w:gridCol w:w="830"/>
        <w:gridCol w:w="567"/>
        <w:gridCol w:w="567"/>
        <w:gridCol w:w="2386"/>
      </w:tblGrid>
      <w:tr w:rsidR="00CD2024" w:rsidRPr="006B1B77" w14:paraId="4D310F06" w14:textId="77777777" w:rsidTr="00CD2024">
        <w:trPr>
          <w:gridBefore w:val="1"/>
          <w:wBefore w:w="7" w:type="dxa"/>
        </w:trPr>
        <w:tc>
          <w:tcPr>
            <w:tcW w:w="6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6005C" w14:textId="77777777" w:rsidR="00CD2024" w:rsidRPr="006B1B77" w:rsidRDefault="00CD2024"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8B47F" w14:textId="77777777" w:rsidR="00CD2024" w:rsidRPr="006B1B77" w:rsidRDefault="00CD2024"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13557" w14:textId="77777777" w:rsidR="00CD2024" w:rsidRPr="006B1B77" w:rsidRDefault="00CD2024" w:rsidP="00490F36">
            <w:pPr>
              <w:pStyle w:val="headertabella0"/>
              <w:rPr>
                <w:color w:val="002060"/>
              </w:rPr>
            </w:pPr>
            <w:r w:rsidRPr="006B1B77">
              <w:rPr>
                <w:color w:val="002060"/>
              </w:rPr>
              <w:t>Squadra 1</w:t>
            </w:r>
          </w:p>
        </w:tc>
        <w:tc>
          <w:tcPr>
            <w:tcW w:w="20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83635" w14:textId="77777777" w:rsidR="00CD2024" w:rsidRPr="006B1B77" w:rsidRDefault="00CD2024" w:rsidP="00490F36">
            <w:pPr>
              <w:pStyle w:val="headertabella0"/>
              <w:rPr>
                <w:color w:val="002060"/>
              </w:rPr>
            </w:pPr>
            <w:r w:rsidRPr="006B1B77">
              <w:rPr>
                <w:color w:val="002060"/>
              </w:rPr>
              <w:t>Squadra 2</w:t>
            </w:r>
          </w:p>
        </w:tc>
        <w:tc>
          <w:tcPr>
            <w:tcW w:w="8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3C6F" w14:textId="77777777" w:rsidR="00CD2024" w:rsidRPr="006B1B77" w:rsidRDefault="00CD2024"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F5C77" w14:textId="77777777" w:rsidR="00CD2024" w:rsidRPr="006B1B77" w:rsidRDefault="00CD2024" w:rsidP="00490F36">
            <w:pPr>
              <w:pStyle w:val="headertabella0"/>
              <w:rPr>
                <w:color w:val="002060"/>
              </w:rPr>
            </w:pPr>
            <w:r w:rsidRPr="006B1B77">
              <w:rPr>
                <w:color w:val="00206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B4209" w14:textId="77777777" w:rsidR="00CD2024" w:rsidRPr="006B1B77" w:rsidRDefault="00CD2024"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11009" w14:textId="77777777" w:rsidR="00CD2024" w:rsidRPr="006B1B77" w:rsidRDefault="00CD2024" w:rsidP="00490F36">
            <w:pPr>
              <w:pStyle w:val="headertabella0"/>
              <w:rPr>
                <w:color w:val="002060"/>
              </w:rPr>
            </w:pPr>
            <w:r w:rsidRPr="006B1B77">
              <w:rPr>
                <w:color w:val="002060"/>
              </w:rPr>
              <w:t>Impianto</w:t>
            </w:r>
          </w:p>
        </w:tc>
      </w:tr>
      <w:tr w:rsidR="00CD2024" w:rsidRPr="006B1B77" w14:paraId="3D76344B" w14:textId="77777777" w:rsidTr="00CD2024">
        <w:trPr>
          <w:gridBefore w:val="1"/>
          <w:wBefore w:w="7" w:type="dxa"/>
        </w:trPr>
        <w:tc>
          <w:tcPr>
            <w:tcW w:w="6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2647" w14:textId="39BAE2DA" w:rsidR="00CD2024" w:rsidRPr="00CD2024" w:rsidRDefault="00CD2024" w:rsidP="00490F36">
            <w:pPr>
              <w:pStyle w:val="rowtabella0"/>
              <w:rPr>
                <w:color w:val="002060"/>
                <w:highlight w:val="yellow"/>
              </w:rPr>
            </w:pPr>
            <w:r w:rsidRPr="00CD2024">
              <w:rPr>
                <w:color w:val="002060"/>
                <w:highlight w:val="yellow"/>
              </w:rPr>
              <w:t>29/10/2024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6E78" w14:textId="00B85EB5" w:rsidR="00CD2024" w:rsidRPr="00CD2024" w:rsidRDefault="00CD2024" w:rsidP="00490F36">
            <w:pPr>
              <w:pStyle w:val="rowtabella0"/>
              <w:jc w:val="center"/>
              <w:rPr>
                <w:color w:val="002060"/>
                <w:highlight w:val="yellow"/>
              </w:rPr>
            </w:pPr>
            <w:r w:rsidRPr="00CD2024">
              <w:rPr>
                <w:color w:val="002060"/>
                <w:highlight w:val="yellow"/>
              </w:rPr>
              <w:t>1 A</w:t>
            </w:r>
          </w:p>
        </w:tc>
        <w:tc>
          <w:tcPr>
            <w:tcW w:w="19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FB64" w14:textId="255DA611" w:rsidR="00CD2024" w:rsidRPr="00CD2024" w:rsidRDefault="00CD2024" w:rsidP="00490F36">
            <w:pPr>
              <w:pStyle w:val="rowtabella0"/>
              <w:rPr>
                <w:color w:val="002060"/>
                <w:highlight w:val="yellow"/>
              </w:rPr>
            </w:pPr>
            <w:r w:rsidRPr="00CD2024">
              <w:rPr>
                <w:color w:val="002060"/>
                <w:highlight w:val="yellow"/>
              </w:rPr>
              <w:t>FUTSAL VIRE GEOSISTEM ASD</w:t>
            </w:r>
          </w:p>
        </w:tc>
        <w:tc>
          <w:tcPr>
            <w:tcW w:w="20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E04E" w14:textId="5509CF54" w:rsidR="00CD2024" w:rsidRPr="00CD2024" w:rsidRDefault="00CD2024" w:rsidP="00490F36">
            <w:pPr>
              <w:pStyle w:val="rowtabella0"/>
              <w:rPr>
                <w:color w:val="002060"/>
                <w:highlight w:val="yellow"/>
              </w:rPr>
            </w:pPr>
            <w:r w:rsidRPr="00CD2024">
              <w:rPr>
                <w:color w:val="002060"/>
                <w:highlight w:val="yellow"/>
              </w:rPr>
              <w:t>GAGLIOLE CALCIO A 5</w:t>
            </w:r>
          </w:p>
        </w:tc>
        <w:tc>
          <w:tcPr>
            <w:tcW w:w="8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D3ED" w14:textId="3696D77D" w:rsidR="00CD2024" w:rsidRPr="00CD2024" w:rsidRDefault="00CD2024" w:rsidP="00CD2024">
            <w:pPr>
              <w:jc w:val="center"/>
              <w:rPr>
                <w:rFonts w:ascii="Arial" w:hAnsi="Arial" w:cs="Arial"/>
                <w:color w:val="002060"/>
                <w:sz w:val="12"/>
                <w:szCs w:val="12"/>
              </w:rPr>
            </w:pPr>
            <w:r w:rsidRPr="00CD2024">
              <w:rPr>
                <w:rFonts w:ascii="Arial" w:hAnsi="Arial" w:cs="Arial"/>
                <w:color w:val="002060"/>
                <w:sz w:val="12"/>
                <w:szCs w:val="12"/>
              </w:rPr>
              <w:t>30/10/2024</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D86E" w14:textId="34D98957" w:rsidR="00CD2024" w:rsidRPr="00CD2024" w:rsidRDefault="00CD2024" w:rsidP="00490F36">
            <w:pPr>
              <w:pStyle w:val="rowtabella0"/>
              <w:jc w:val="center"/>
              <w:rPr>
                <w:color w:val="002060"/>
                <w:highlight w:val="yellow"/>
              </w:rPr>
            </w:pPr>
            <w:r w:rsidRPr="00CD2024">
              <w:rPr>
                <w:color w:val="002060"/>
                <w:highlight w:val="yellow"/>
              </w:rPr>
              <w:t>21:30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C9AE" w14:textId="2AE183FE" w:rsidR="00CD2024" w:rsidRPr="00CD2024" w:rsidRDefault="00CD2024" w:rsidP="00CD2024">
            <w:pPr>
              <w:jc w:val="center"/>
              <w:rPr>
                <w:rFonts w:ascii="Arial" w:hAnsi="Arial" w:cs="Arial"/>
                <w:color w:val="002060"/>
                <w:sz w:val="12"/>
                <w:szCs w:val="12"/>
              </w:rPr>
            </w:pPr>
            <w:r w:rsidRPr="00CD2024">
              <w:rPr>
                <w:rFonts w:ascii="Arial" w:hAnsi="Arial" w:cs="Arial"/>
                <w:color w:val="002060"/>
                <w:sz w:val="12"/>
                <w:szCs w:val="12"/>
              </w:rPr>
              <w:t>21:00</w:t>
            </w:r>
          </w:p>
        </w:tc>
        <w:tc>
          <w:tcPr>
            <w:tcW w:w="23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0142" w14:textId="28916504" w:rsidR="00CD2024" w:rsidRPr="006B1B77" w:rsidRDefault="00CD2024" w:rsidP="00490F36">
            <w:pPr>
              <w:pStyle w:val="rowtabella0"/>
              <w:rPr>
                <w:color w:val="002060"/>
              </w:rPr>
            </w:pPr>
          </w:p>
        </w:tc>
      </w:tr>
      <w:tr w:rsidR="00CD2024" w:rsidRPr="006B1B77" w14:paraId="5843BBF8" w14:textId="77777777" w:rsidTr="00CD2024">
        <w:tc>
          <w:tcPr>
            <w:tcW w:w="696"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F3F9" w14:textId="782F1936" w:rsidR="00CD2024" w:rsidRPr="00CD2024" w:rsidRDefault="00CD2024" w:rsidP="00CD2024">
            <w:pPr>
              <w:pStyle w:val="rowtabella0"/>
              <w:rPr>
                <w:color w:val="002060"/>
                <w:highlight w:val="yellow"/>
              </w:rPr>
            </w:pPr>
            <w:r w:rsidRPr="00CD2024">
              <w:rPr>
                <w:color w:val="002060"/>
                <w:highlight w:val="yellow"/>
              </w:rPr>
              <w:t>12</w:t>
            </w:r>
            <w:r w:rsidRPr="00CD2024">
              <w:rPr>
                <w:color w:val="002060"/>
                <w:highlight w:val="yellow"/>
              </w:rPr>
              <w:t>/1</w:t>
            </w:r>
            <w:r w:rsidRPr="00CD2024">
              <w:rPr>
                <w:color w:val="002060"/>
                <w:highlight w:val="yellow"/>
              </w:rPr>
              <w:t>1</w:t>
            </w:r>
            <w:r w:rsidRPr="00CD2024">
              <w:rPr>
                <w:color w:val="002060"/>
                <w:highlight w:val="yellow"/>
              </w:rPr>
              <w:t>/2024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74D1" w14:textId="7DE8811F" w:rsidR="00CD2024" w:rsidRPr="00CD2024" w:rsidRDefault="00CD2024" w:rsidP="00CD2024">
            <w:pPr>
              <w:pStyle w:val="rowtabella0"/>
              <w:jc w:val="center"/>
              <w:rPr>
                <w:color w:val="002060"/>
                <w:highlight w:val="yellow"/>
              </w:rPr>
            </w:pPr>
            <w:r w:rsidRPr="00CD2024">
              <w:rPr>
                <w:color w:val="002060"/>
                <w:highlight w:val="yellow"/>
              </w:rPr>
              <w:t xml:space="preserve">1 </w:t>
            </w:r>
            <w:r w:rsidRPr="00CD2024">
              <w:rPr>
                <w:color w:val="002060"/>
                <w:highlight w:val="yellow"/>
              </w:rPr>
              <w:t>R</w:t>
            </w:r>
          </w:p>
        </w:tc>
        <w:tc>
          <w:tcPr>
            <w:tcW w:w="19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5C34" w14:textId="7CFD2F9C" w:rsidR="00CD2024" w:rsidRPr="00CD2024" w:rsidRDefault="00CD2024" w:rsidP="00CD2024">
            <w:pPr>
              <w:pStyle w:val="rowtabella0"/>
              <w:rPr>
                <w:color w:val="002060"/>
                <w:highlight w:val="yellow"/>
              </w:rPr>
            </w:pPr>
            <w:r w:rsidRPr="00CD2024">
              <w:rPr>
                <w:color w:val="002060"/>
                <w:highlight w:val="yellow"/>
              </w:rPr>
              <w:t>GAGLIOLE CALCIO A 5</w:t>
            </w:r>
          </w:p>
        </w:tc>
        <w:tc>
          <w:tcPr>
            <w:tcW w:w="20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90E67" w14:textId="777280F8" w:rsidR="00CD2024" w:rsidRPr="00CD2024" w:rsidRDefault="00CD2024" w:rsidP="00CD2024">
            <w:pPr>
              <w:pStyle w:val="rowtabella0"/>
              <w:rPr>
                <w:color w:val="002060"/>
                <w:highlight w:val="yellow"/>
              </w:rPr>
            </w:pPr>
            <w:r w:rsidRPr="00CD2024">
              <w:rPr>
                <w:color w:val="002060"/>
                <w:highlight w:val="yellow"/>
              </w:rPr>
              <w:t>FUTSAL VIRE GEOSISTEM ASD</w:t>
            </w:r>
          </w:p>
        </w:tc>
        <w:tc>
          <w:tcPr>
            <w:tcW w:w="8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8B9E" w14:textId="41E71A2A" w:rsidR="00CD2024" w:rsidRPr="00CD2024" w:rsidRDefault="00CD2024" w:rsidP="00CD2024">
            <w:pPr>
              <w:jc w:val="center"/>
              <w:rPr>
                <w:rFonts w:ascii="Arial" w:hAnsi="Arial" w:cs="Arial"/>
                <w:color w:val="002060"/>
                <w:sz w:val="12"/>
                <w:szCs w:val="12"/>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EC29" w14:textId="77777777" w:rsidR="00CD2024" w:rsidRPr="00CD2024" w:rsidRDefault="00CD2024" w:rsidP="00CD2024">
            <w:pPr>
              <w:pStyle w:val="rowtabella0"/>
              <w:jc w:val="center"/>
              <w:rPr>
                <w:color w:val="002060"/>
                <w:highlight w:val="yellow"/>
              </w:rPr>
            </w:pPr>
            <w:r w:rsidRPr="00CD2024">
              <w:rPr>
                <w:color w:val="002060"/>
                <w:highlight w:val="yellow"/>
              </w:rPr>
              <w:t>21:30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D0D7" w14:textId="77777777" w:rsidR="00CD2024" w:rsidRPr="00CD2024" w:rsidRDefault="00CD2024" w:rsidP="00CD2024">
            <w:pPr>
              <w:jc w:val="center"/>
              <w:rPr>
                <w:rFonts w:ascii="Arial" w:hAnsi="Arial" w:cs="Arial"/>
                <w:color w:val="002060"/>
                <w:sz w:val="12"/>
                <w:szCs w:val="12"/>
              </w:rPr>
            </w:pPr>
            <w:r w:rsidRPr="00CD2024">
              <w:rPr>
                <w:rFonts w:ascii="Arial" w:hAnsi="Arial" w:cs="Arial"/>
                <w:color w:val="002060"/>
                <w:sz w:val="12"/>
                <w:szCs w:val="12"/>
              </w:rPr>
              <w:t>21:00</w:t>
            </w:r>
          </w:p>
        </w:tc>
        <w:tc>
          <w:tcPr>
            <w:tcW w:w="23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89F7" w14:textId="77777777" w:rsidR="00CD2024" w:rsidRPr="006B1B77" w:rsidRDefault="00CD2024" w:rsidP="00CD2024">
            <w:pPr>
              <w:pStyle w:val="rowtabella0"/>
              <w:rPr>
                <w:color w:val="002060"/>
              </w:rPr>
            </w:pPr>
          </w:p>
        </w:tc>
      </w:tr>
    </w:tbl>
    <w:p w14:paraId="55D26AAB" w14:textId="77777777" w:rsidR="00CD2024" w:rsidRPr="00CD2024" w:rsidRDefault="00CD2024" w:rsidP="00AE72B5">
      <w:pPr>
        <w:pStyle w:val="titoloprinc0"/>
        <w:rPr>
          <w:color w:val="002060"/>
          <w:sz w:val="22"/>
          <w:szCs w:val="22"/>
        </w:rPr>
      </w:pPr>
    </w:p>
    <w:p w14:paraId="54620B3A" w14:textId="7AC0E9B3" w:rsidR="00AE72B5" w:rsidRPr="006B1B77" w:rsidRDefault="00AE72B5" w:rsidP="00AE72B5">
      <w:pPr>
        <w:pStyle w:val="titoloprinc0"/>
        <w:rPr>
          <w:color w:val="002060"/>
        </w:rPr>
      </w:pPr>
      <w:r w:rsidRPr="006B1B77">
        <w:rPr>
          <w:color w:val="002060"/>
        </w:rPr>
        <w:t>PROGRAMMA GARE</w:t>
      </w:r>
    </w:p>
    <w:p w14:paraId="0FAB64A6" w14:textId="77777777" w:rsidR="00AE72B5" w:rsidRPr="004541BB" w:rsidRDefault="00AE72B5" w:rsidP="00AE72B5">
      <w:pPr>
        <w:pStyle w:val="breakline"/>
        <w:rPr>
          <w:color w:val="002060"/>
        </w:rPr>
      </w:pPr>
    </w:p>
    <w:p w14:paraId="3D40E41C" w14:textId="77777777" w:rsidR="00AE72B5" w:rsidRPr="004541BB" w:rsidRDefault="00AE72B5" w:rsidP="00AE72B5">
      <w:pPr>
        <w:pStyle w:val="breakline"/>
        <w:rPr>
          <w:color w:val="002060"/>
        </w:rPr>
      </w:pPr>
    </w:p>
    <w:p w14:paraId="7D7BE72A" w14:textId="77777777" w:rsidR="00AE72B5" w:rsidRPr="004541BB" w:rsidRDefault="00AE72B5" w:rsidP="00AE72B5">
      <w:pPr>
        <w:pStyle w:val="sottotitolocampionato10"/>
        <w:rPr>
          <w:color w:val="002060"/>
        </w:rPr>
      </w:pPr>
      <w:r w:rsidRPr="004541BB">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3"/>
        <w:gridCol w:w="1543"/>
        <w:gridCol w:w="1567"/>
      </w:tblGrid>
      <w:tr w:rsidR="00AE72B5" w:rsidRPr="004541BB" w14:paraId="182FBE78"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02874" w14:textId="77777777" w:rsidR="00AE72B5" w:rsidRPr="004541BB" w:rsidRDefault="00AE72B5" w:rsidP="00490F36">
            <w:pPr>
              <w:pStyle w:val="headertabella0"/>
              <w:rPr>
                <w:color w:val="002060"/>
              </w:rPr>
            </w:pPr>
            <w:r w:rsidRPr="004541B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C96BA"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F13F9"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DE5FC"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CED09"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E28BE"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DDCE2"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749B73B5"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AAB870" w14:textId="77777777" w:rsidR="00AE72B5" w:rsidRPr="004541BB" w:rsidRDefault="00AE72B5" w:rsidP="00490F36">
            <w:pPr>
              <w:pStyle w:val="rowtabella0"/>
              <w:rPr>
                <w:color w:val="002060"/>
              </w:rPr>
            </w:pPr>
            <w:r w:rsidRPr="004541B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29F65" w14:textId="77777777" w:rsidR="00AE72B5" w:rsidRPr="004541BB" w:rsidRDefault="00AE72B5" w:rsidP="00490F36">
            <w:pPr>
              <w:pStyle w:val="rowtabella0"/>
              <w:rPr>
                <w:color w:val="002060"/>
              </w:rPr>
            </w:pPr>
            <w:r w:rsidRPr="004541BB">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99F2A"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BCDF3" w14:textId="77777777" w:rsidR="00AE72B5" w:rsidRPr="004541BB" w:rsidRDefault="00AE72B5" w:rsidP="00490F36">
            <w:pPr>
              <w:pStyle w:val="rowtabella0"/>
              <w:rPr>
                <w:color w:val="002060"/>
              </w:rPr>
            </w:pPr>
            <w:r w:rsidRPr="004541BB">
              <w:rPr>
                <w:color w:val="002060"/>
              </w:rPr>
              <w:t>28/10/2024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8BCE2" w14:textId="77777777" w:rsidR="00AE72B5" w:rsidRPr="004541BB" w:rsidRDefault="00AE72B5" w:rsidP="00490F36">
            <w:pPr>
              <w:pStyle w:val="rowtabella0"/>
              <w:rPr>
                <w:color w:val="002060"/>
              </w:rPr>
            </w:pPr>
            <w:r w:rsidRPr="004541BB">
              <w:rPr>
                <w:color w:val="002060"/>
              </w:rPr>
              <w:t xml:space="preserve">5429 PAL.COM. </w:t>
            </w:r>
            <w:proofErr w:type="gramStart"/>
            <w:r w:rsidRPr="004541BB">
              <w:rPr>
                <w:color w:val="002060"/>
              </w:rPr>
              <w:t>S.MICHELE</w:t>
            </w:r>
            <w:proofErr w:type="gramEnd"/>
            <w:r w:rsidRPr="004541B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32BF4" w14:textId="77777777" w:rsidR="00AE72B5" w:rsidRPr="004541BB" w:rsidRDefault="00AE72B5" w:rsidP="00490F36">
            <w:pPr>
              <w:pStyle w:val="rowtabella0"/>
              <w:rPr>
                <w:color w:val="002060"/>
              </w:rPr>
            </w:pPr>
            <w:r w:rsidRPr="004541B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A012A" w14:textId="77777777" w:rsidR="00AE72B5" w:rsidRPr="004541BB" w:rsidRDefault="00AE72B5" w:rsidP="00490F36">
            <w:pPr>
              <w:pStyle w:val="rowtabella0"/>
              <w:rPr>
                <w:color w:val="002060"/>
              </w:rPr>
            </w:pPr>
            <w:r w:rsidRPr="004541BB">
              <w:rPr>
                <w:color w:val="002060"/>
              </w:rPr>
              <w:t>VIA LORETO</w:t>
            </w:r>
          </w:p>
        </w:tc>
      </w:tr>
      <w:tr w:rsidR="00AE72B5" w:rsidRPr="004541BB" w14:paraId="6BCAD545"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B2E397" w14:textId="77777777" w:rsidR="00AE72B5" w:rsidRPr="004541BB" w:rsidRDefault="00AE72B5" w:rsidP="00490F36">
            <w:pPr>
              <w:pStyle w:val="rowtabella0"/>
              <w:rPr>
                <w:color w:val="002060"/>
              </w:rPr>
            </w:pPr>
            <w:r w:rsidRPr="004541BB">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D1BCA6" w14:textId="77777777" w:rsidR="00AE72B5" w:rsidRPr="004541BB" w:rsidRDefault="00AE72B5" w:rsidP="00490F36">
            <w:pPr>
              <w:pStyle w:val="rowtabella0"/>
              <w:rPr>
                <w:color w:val="002060"/>
              </w:rPr>
            </w:pPr>
            <w:proofErr w:type="gramStart"/>
            <w:r w:rsidRPr="004541BB">
              <w:rPr>
                <w:color w:val="002060"/>
              </w:rPr>
              <w:t>CITTA</w:t>
            </w:r>
            <w:proofErr w:type="gramEnd"/>
            <w:r w:rsidRPr="004541BB">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3EE6E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2CE10A" w14:textId="77777777" w:rsidR="00AE72B5" w:rsidRPr="004541BB" w:rsidRDefault="00AE72B5" w:rsidP="00490F36">
            <w:pPr>
              <w:pStyle w:val="rowtabella0"/>
              <w:rPr>
                <w:color w:val="002060"/>
              </w:rPr>
            </w:pPr>
            <w:r w:rsidRPr="004541BB">
              <w:rPr>
                <w:color w:val="002060"/>
              </w:rPr>
              <w:t>28/10/2024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C23486" w14:textId="77777777" w:rsidR="00AE72B5" w:rsidRPr="004541BB" w:rsidRDefault="00AE72B5" w:rsidP="00490F36">
            <w:pPr>
              <w:pStyle w:val="rowtabella0"/>
              <w:rPr>
                <w:color w:val="002060"/>
              </w:rPr>
            </w:pPr>
            <w:r w:rsidRPr="004541BB">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659DC5" w14:textId="77777777" w:rsidR="00AE72B5" w:rsidRPr="004541BB" w:rsidRDefault="00AE72B5" w:rsidP="00490F36">
            <w:pPr>
              <w:pStyle w:val="rowtabella0"/>
              <w:rPr>
                <w:color w:val="002060"/>
              </w:rPr>
            </w:pPr>
            <w:r w:rsidRPr="004541BB">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26509" w14:textId="77777777" w:rsidR="00AE72B5" w:rsidRPr="004541BB" w:rsidRDefault="00AE72B5" w:rsidP="00490F36">
            <w:pPr>
              <w:pStyle w:val="rowtabella0"/>
              <w:rPr>
                <w:color w:val="002060"/>
              </w:rPr>
            </w:pPr>
            <w:r w:rsidRPr="004541BB">
              <w:rPr>
                <w:color w:val="002060"/>
              </w:rPr>
              <w:t>VIA FALCONARA</w:t>
            </w:r>
          </w:p>
        </w:tc>
      </w:tr>
      <w:tr w:rsidR="00AE72B5" w:rsidRPr="004541BB" w14:paraId="42FE1E10"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64B173" w14:textId="77777777" w:rsidR="00AE72B5" w:rsidRPr="004541BB" w:rsidRDefault="00AE72B5" w:rsidP="00490F36">
            <w:pPr>
              <w:pStyle w:val="rowtabella0"/>
              <w:rPr>
                <w:color w:val="002060"/>
              </w:rPr>
            </w:pPr>
            <w:r w:rsidRPr="004541B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F86C82" w14:textId="77777777" w:rsidR="00AE72B5" w:rsidRPr="004541BB" w:rsidRDefault="00AE72B5" w:rsidP="00490F36">
            <w:pPr>
              <w:pStyle w:val="rowtabella0"/>
              <w:rPr>
                <w:color w:val="002060"/>
              </w:rPr>
            </w:pPr>
            <w:r w:rsidRPr="004541BB">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678800"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D93A7F" w14:textId="77777777" w:rsidR="00AE72B5" w:rsidRPr="004541BB" w:rsidRDefault="00AE72B5" w:rsidP="00490F36">
            <w:pPr>
              <w:pStyle w:val="rowtabella0"/>
              <w:rPr>
                <w:color w:val="002060"/>
              </w:rPr>
            </w:pPr>
            <w:r w:rsidRPr="004541BB">
              <w:rPr>
                <w:color w:val="002060"/>
              </w:rPr>
              <w:t>28/10/2024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A5F373" w14:textId="77777777" w:rsidR="00AE72B5" w:rsidRPr="004541BB" w:rsidRDefault="00AE72B5" w:rsidP="00490F36">
            <w:pPr>
              <w:pStyle w:val="rowtabella0"/>
              <w:rPr>
                <w:color w:val="002060"/>
              </w:rPr>
            </w:pPr>
            <w:r w:rsidRPr="004541B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97066" w14:textId="77777777" w:rsidR="00AE72B5" w:rsidRPr="004541BB" w:rsidRDefault="00AE72B5" w:rsidP="00490F36">
            <w:pPr>
              <w:pStyle w:val="rowtabella0"/>
              <w:rPr>
                <w:color w:val="002060"/>
              </w:rPr>
            </w:pPr>
            <w:r w:rsidRPr="004541B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9C8EE" w14:textId="77777777" w:rsidR="00AE72B5" w:rsidRPr="004541BB" w:rsidRDefault="00AE72B5" w:rsidP="00490F36">
            <w:pPr>
              <w:pStyle w:val="rowtabella0"/>
              <w:rPr>
                <w:color w:val="002060"/>
              </w:rPr>
            </w:pPr>
            <w:r w:rsidRPr="004541BB">
              <w:rPr>
                <w:color w:val="002060"/>
              </w:rPr>
              <w:t>VIA CORRADI</w:t>
            </w:r>
          </w:p>
        </w:tc>
      </w:tr>
      <w:tr w:rsidR="00AE72B5" w:rsidRPr="004541BB" w14:paraId="2A1AEB23"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D43038" w14:textId="77777777" w:rsidR="00AE72B5" w:rsidRPr="004541BB" w:rsidRDefault="00AE72B5" w:rsidP="00490F36">
            <w:pPr>
              <w:pStyle w:val="rowtabella0"/>
              <w:rPr>
                <w:color w:val="002060"/>
              </w:rPr>
            </w:pPr>
            <w:r w:rsidRPr="004541B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4A971B" w14:textId="77777777" w:rsidR="00AE72B5" w:rsidRPr="004541BB" w:rsidRDefault="00AE72B5" w:rsidP="00490F36">
            <w:pPr>
              <w:pStyle w:val="rowtabella0"/>
              <w:rPr>
                <w:color w:val="002060"/>
              </w:rPr>
            </w:pPr>
            <w:r w:rsidRPr="004541B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3BA94"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699C74" w14:textId="77777777" w:rsidR="00AE72B5" w:rsidRPr="004541BB" w:rsidRDefault="00AE72B5" w:rsidP="00490F36">
            <w:pPr>
              <w:pStyle w:val="rowtabella0"/>
              <w:rPr>
                <w:color w:val="002060"/>
              </w:rPr>
            </w:pPr>
            <w:r w:rsidRPr="004541BB">
              <w:rPr>
                <w:color w:val="002060"/>
              </w:rPr>
              <w:t>28/10/2024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A3DC10" w14:textId="77777777" w:rsidR="00AE72B5" w:rsidRPr="004541BB" w:rsidRDefault="00AE72B5" w:rsidP="00490F36">
            <w:pPr>
              <w:pStyle w:val="rowtabella0"/>
              <w:rPr>
                <w:color w:val="002060"/>
              </w:rPr>
            </w:pPr>
            <w:r w:rsidRPr="004541B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E4E6B" w14:textId="77777777" w:rsidR="00AE72B5" w:rsidRPr="004541BB" w:rsidRDefault="00AE72B5" w:rsidP="00490F36">
            <w:pPr>
              <w:pStyle w:val="rowtabella0"/>
              <w:rPr>
                <w:color w:val="002060"/>
              </w:rPr>
            </w:pPr>
            <w:r w:rsidRPr="004541B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33B69" w14:textId="77777777" w:rsidR="00AE72B5" w:rsidRPr="004541BB" w:rsidRDefault="00AE72B5" w:rsidP="00490F36">
            <w:pPr>
              <w:pStyle w:val="rowtabella0"/>
              <w:rPr>
                <w:color w:val="002060"/>
              </w:rPr>
            </w:pPr>
            <w:r w:rsidRPr="004541BB">
              <w:rPr>
                <w:color w:val="002060"/>
              </w:rPr>
              <w:t>VIA OLIMPIADI</w:t>
            </w:r>
          </w:p>
        </w:tc>
      </w:tr>
      <w:tr w:rsidR="00AE72B5" w:rsidRPr="004541BB" w14:paraId="1FA7D6A9"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BB55D6" w14:textId="77777777" w:rsidR="00AE72B5" w:rsidRPr="004541BB" w:rsidRDefault="00AE72B5" w:rsidP="00490F36">
            <w:pPr>
              <w:pStyle w:val="rowtabella0"/>
              <w:rPr>
                <w:color w:val="002060"/>
              </w:rPr>
            </w:pPr>
            <w:r w:rsidRPr="004541BB">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D8CE74" w14:textId="77777777" w:rsidR="00AE72B5" w:rsidRPr="004541BB" w:rsidRDefault="00AE72B5" w:rsidP="00490F36">
            <w:pPr>
              <w:pStyle w:val="rowtabella0"/>
              <w:rPr>
                <w:color w:val="002060"/>
              </w:rPr>
            </w:pPr>
            <w:r w:rsidRPr="004541BB">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751E9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28621" w14:textId="77777777" w:rsidR="00AE72B5" w:rsidRPr="004541BB" w:rsidRDefault="00AE72B5" w:rsidP="00490F36">
            <w:pPr>
              <w:pStyle w:val="rowtabella0"/>
              <w:rPr>
                <w:color w:val="002060"/>
              </w:rPr>
            </w:pPr>
            <w:r w:rsidRPr="004541BB">
              <w:rPr>
                <w:color w:val="002060"/>
              </w:rPr>
              <w:t>28/10/2024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807793" w14:textId="77777777" w:rsidR="00AE72B5" w:rsidRPr="004541BB" w:rsidRDefault="00AE72B5" w:rsidP="00490F36">
            <w:pPr>
              <w:pStyle w:val="rowtabella0"/>
              <w:rPr>
                <w:color w:val="002060"/>
              </w:rPr>
            </w:pPr>
            <w:r w:rsidRPr="004541B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84F91" w14:textId="77777777" w:rsidR="00AE72B5" w:rsidRPr="004541BB" w:rsidRDefault="00AE72B5" w:rsidP="00490F36">
            <w:pPr>
              <w:pStyle w:val="rowtabella0"/>
              <w:rPr>
                <w:color w:val="002060"/>
              </w:rPr>
            </w:pPr>
            <w:r w:rsidRPr="004541B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914F9B" w14:textId="77777777" w:rsidR="00AE72B5" w:rsidRPr="004541BB" w:rsidRDefault="00AE72B5" w:rsidP="00490F36">
            <w:pPr>
              <w:pStyle w:val="rowtabella0"/>
              <w:rPr>
                <w:color w:val="002060"/>
              </w:rPr>
            </w:pPr>
            <w:r w:rsidRPr="004541BB">
              <w:rPr>
                <w:color w:val="002060"/>
              </w:rPr>
              <w:t>VIA DELLO SPORT</w:t>
            </w:r>
          </w:p>
        </w:tc>
      </w:tr>
      <w:tr w:rsidR="00AE72B5" w:rsidRPr="004541BB" w14:paraId="6FEAE378"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E2D3B6" w14:textId="77777777" w:rsidR="00AE72B5" w:rsidRPr="004541BB" w:rsidRDefault="00AE72B5" w:rsidP="00490F36">
            <w:pPr>
              <w:pStyle w:val="rowtabella0"/>
              <w:rPr>
                <w:color w:val="002060"/>
              </w:rPr>
            </w:pPr>
            <w:r w:rsidRPr="004541BB">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E09715" w14:textId="77777777" w:rsidR="00AE72B5" w:rsidRPr="004541BB" w:rsidRDefault="00AE72B5" w:rsidP="00490F36">
            <w:pPr>
              <w:pStyle w:val="rowtabella0"/>
              <w:rPr>
                <w:color w:val="002060"/>
              </w:rPr>
            </w:pPr>
            <w:r w:rsidRPr="004541BB">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10A95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C541A" w14:textId="77777777" w:rsidR="00AE72B5" w:rsidRPr="004541BB" w:rsidRDefault="00AE72B5" w:rsidP="00490F36">
            <w:pPr>
              <w:pStyle w:val="rowtabella0"/>
              <w:rPr>
                <w:color w:val="002060"/>
              </w:rPr>
            </w:pPr>
            <w:r w:rsidRPr="004541BB">
              <w:rPr>
                <w:color w:val="002060"/>
              </w:rPr>
              <w:t>29/10/2024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7354D1" w14:textId="77777777" w:rsidR="00AE72B5" w:rsidRPr="004541BB" w:rsidRDefault="00AE72B5" w:rsidP="00490F36">
            <w:pPr>
              <w:pStyle w:val="rowtabella0"/>
              <w:rPr>
                <w:color w:val="002060"/>
              </w:rPr>
            </w:pPr>
            <w:r w:rsidRPr="004541B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9BAEE" w14:textId="77777777" w:rsidR="00AE72B5" w:rsidRPr="004541BB" w:rsidRDefault="00AE72B5" w:rsidP="00490F36">
            <w:pPr>
              <w:pStyle w:val="rowtabella0"/>
              <w:rPr>
                <w:color w:val="002060"/>
              </w:rPr>
            </w:pPr>
            <w:r w:rsidRPr="004541B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5109C" w14:textId="77777777" w:rsidR="00AE72B5" w:rsidRPr="004541BB" w:rsidRDefault="00AE72B5" w:rsidP="00490F36">
            <w:pPr>
              <w:pStyle w:val="rowtabella0"/>
              <w:rPr>
                <w:color w:val="002060"/>
              </w:rPr>
            </w:pPr>
            <w:r w:rsidRPr="004541BB">
              <w:rPr>
                <w:color w:val="002060"/>
              </w:rPr>
              <w:t xml:space="preserve">LOC.MONTEROCCO VIA </w:t>
            </w:r>
            <w:proofErr w:type="gramStart"/>
            <w:r w:rsidRPr="004541BB">
              <w:rPr>
                <w:color w:val="002060"/>
              </w:rPr>
              <w:t>A.MANCINI</w:t>
            </w:r>
            <w:proofErr w:type="gramEnd"/>
          </w:p>
        </w:tc>
      </w:tr>
      <w:tr w:rsidR="00AE72B5" w:rsidRPr="004541BB" w14:paraId="0C4AFC4D"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2578A5" w14:textId="77777777" w:rsidR="00AE72B5" w:rsidRPr="004541BB" w:rsidRDefault="00AE72B5" w:rsidP="00490F36">
            <w:pPr>
              <w:pStyle w:val="rowtabella0"/>
              <w:rPr>
                <w:color w:val="002060"/>
              </w:rPr>
            </w:pPr>
            <w:r w:rsidRPr="004541BB">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9203C5" w14:textId="77777777" w:rsidR="00AE72B5" w:rsidRPr="004541BB" w:rsidRDefault="00AE72B5" w:rsidP="00490F36">
            <w:pPr>
              <w:pStyle w:val="rowtabella0"/>
              <w:rPr>
                <w:color w:val="002060"/>
              </w:rPr>
            </w:pPr>
            <w:r w:rsidRPr="004541B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76E63"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42B34A" w14:textId="77777777" w:rsidR="00AE72B5" w:rsidRPr="004541BB" w:rsidRDefault="00AE72B5" w:rsidP="00490F36">
            <w:pPr>
              <w:pStyle w:val="rowtabella0"/>
              <w:rPr>
                <w:color w:val="002060"/>
              </w:rPr>
            </w:pPr>
            <w:r w:rsidRPr="004541BB">
              <w:rPr>
                <w:color w:val="002060"/>
              </w:rPr>
              <w:t>29/10/2024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E50A3B" w14:textId="77777777" w:rsidR="00AE72B5" w:rsidRPr="004541BB" w:rsidRDefault="00AE72B5" w:rsidP="00490F36">
            <w:pPr>
              <w:pStyle w:val="rowtabella0"/>
              <w:rPr>
                <w:color w:val="002060"/>
              </w:rPr>
            </w:pPr>
            <w:r w:rsidRPr="004541BB">
              <w:rPr>
                <w:color w:val="002060"/>
              </w:rPr>
              <w:t xml:space="preserve">5454 </w:t>
            </w:r>
            <w:proofErr w:type="gramStart"/>
            <w:r w:rsidRPr="004541BB">
              <w:rPr>
                <w:color w:val="002060"/>
              </w:rPr>
              <w:t>C.COPERTO</w:t>
            </w:r>
            <w:proofErr w:type="gramEnd"/>
            <w:r w:rsidRPr="004541BB">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C645EF" w14:textId="77777777" w:rsidR="00AE72B5" w:rsidRPr="004541BB" w:rsidRDefault="00AE72B5" w:rsidP="00490F36">
            <w:pPr>
              <w:pStyle w:val="rowtabella0"/>
              <w:rPr>
                <w:color w:val="002060"/>
              </w:rPr>
            </w:pPr>
            <w:r w:rsidRPr="004541B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5CD1F" w14:textId="77777777" w:rsidR="00AE72B5" w:rsidRPr="004541BB" w:rsidRDefault="00AE72B5" w:rsidP="00490F36">
            <w:pPr>
              <w:pStyle w:val="rowtabella0"/>
              <w:rPr>
                <w:color w:val="002060"/>
              </w:rPr>
            </w:pPr>
            <w:r w:rsidRPr="004541BB">
              <w:rPr>
                <w:color w:val="002060"/>
              </w:rPr>
              <w:t>VIA VILLA TOMBARI</w:t>
            </w:r>
          </w:p>
        </w:tc>
      </w:tr>
      <w:tr w:rsidR="00AE72B5" w:rsidRPr="004541BB" w14:paraId="25E30175"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DC7E0" w14:textId="77777777" w:rsidR="00AE72B5" w:rsidRPr="004541BB" w:rsidRDefault="00AE72B5" w:rsidP="00490F36">
            <w:pPr>
              <w:pStyle w:val="rowtabella0"/>
              <w:rPr>
                <w:color w:val="002060"/>
              </w:rPr>
            </w:pPr>
            <w:r w:rsidRPr="004541BB">
              <w:rPr>
                <w:color w:val="002060"/>
              </w:rPr>
              <w:t>ACQUALAGNA CALCIO C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9B52B" w14:textId="77777777" w:rsidR="00AE72B5" w:rsidRPr="004541BB" w:rsidRDefault="00AE72B5" w:rsidP="00490F36">
            <w:pPr>
              <w:pStyle w:val="rowtabella0"/>
              <w:rPr>
                <w:color w:val="002060"/>
              </w:rPr>
            </w:pPr>
            <w:r w:rsidRPr="004541BB">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7EF7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A6E97" w14:textId="77777777" w:rsidR="00AE72B5" w:rsidRPr="004541BB" w:rsidRDefault="00AE72B5" w:rsidP="00490F36">
            <w:pPr>
              <w:pStyle w:val="rowtabella0"/>
              <w:rPr>
                <w:color w:val="002060"/>
              </w:rPr>
            </w:pPr>
            <w:r w:rsidRPr="004541BB">
              <w:rPr>
                <w:color w:val="002060"/>
              </w:rPr>
              <w:t>30/10/2024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015FD6" w14:textId="77777777" w:rsidR="00AE72B5" w:rsidRPr="004541BB" w:rsidRDefault="00AE72B5" w:rsidP="00490F36">
            <w:pPr>
              <w:pStyle w:val="rowtabella0"/>
              <w:rPr>
                <w:color w:val="002060"/>
              </w:rPr>
            </w:pPr>
            <w:r w:rsidRPr="004541BB">
              <w:rPr>
                <w:color w:val="002060"/>
              </w:rPr>
              <w:t>5482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66B6F" w14:textId="77777777" w:rsidR="00AE72B5" w:rsidRPr="004541BB" w:rsidRDefault="00AE72B5" w:rsidP="00490F36">
            <w:pPr>
              <w:pStyle w:val="rowtabella0"/>
              <w:rPr>
                <w:color w:val="002060"/>
              </w:rPr>
            </w:pPr>
            <w:r w:rsidRPr="004541BB">
              <w:rPr>
                <w:color w:val="002060"/>
              </w:rPr>
              <w:t>ACQUALAGNA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4613C" w14:textId="77777777" w:rsidR="00AE72B5" w:rsidRPr="004541BB" w:rsidRDefault="00AE72B5" w:rsidP="00490F36">
            <w:pPr>
              <w:pStyle w:val="rowtabella0"/>
              <w:rPr>
                <w:color w:val="002060"/>
              </w:rPr>
            </w:pPr>
            <w:r w:rsidRPr="004541BB">
              <w:rPr>
                <w:color w:val="002060"/>
              </w:rPr>
              <w:t>VIA ALDO GAMBA SNC</w:t>
            </w:r>
          </w:p>
        </w:tc>
      </w:tr>
    </w:tbl>
    <w:p w14:paraId="10BBA3FF" w14:textId="77777777" w:rsidR="00AE72B5" w:rsidRPr="004541BB" w:rsidRDefault="00AE72B5" w:rsidP="00AE72B5">
      <w:pPr>
        <w:pStyle w:val="breakline"/>
        <w:rPr>
          <w:rFonts w:eastAsiaTheme="minorEastAsia"/>
          <w:color w:val="002060"/>
        </w:rPr>
      </w:pPr>
    </w:p>
    <w:p w14:paraId="0BB02B13" w14:textId="77777777" w:rsidR="00AE72B5" w:rsidRDefault="00AE72B5" w:rsidP="00210449">
      <w:pPr>
        <w:pStyle w:val="breakline"/>
        <w:rPr>
          <w:color w:val="002060"/>
        </w:rPr>
      </w:pPr>
    </w:p>
    <w:p w14:paraId="2AE2A894" w14:textId="77777777" w:rsidR="00AE72B5" w:rsidRPr="004541BB" w:rsidRDefault="00AE72B5" w:rsidP="00AE72B5">
      <w:pPr>
        <w:pStyle w:val="titolocampionato0"/>
        <w:shd w:val="clear" w:color="auto" w:fill="CCCCCC"/>
        <w:spacing w:before="80" w:after="40"/>
        <w:rPr>
          <w:color w:val="002060"/>
        </w:rPr>
      </w:pPr>
      <w:r w:rsidRPr="004541BB">
        <w:rPr>
          <w:color w:val="002060"/>
        </w:rPr>
        <w:t>COPPA MARCHE CALCIO 5 serie D</w:t>
      </w:r>
    </w:p>
    <w:p w14:paraId="0C9F2171" w14:textId="77777777" w:rsidR="00CD2024" w:rsidRPr="006B1B77" w:rsidRDefault="00CD2024" w:rsidP="00CD2024">
      <w:pPr>
        <w:pStyle w:val="titoloprinc0"/>
        <w:rPr>
          <w:color w:val="002060"/>
        </w:rPr>
      </w:pPr>
      <w:r w:rsidRPr="006B1B77">
        <w:rPr>
          <w:color w:val="002060"/>
        </w:rPr>
        <w:t>VARIAZIONI AL PROGRAMMA GARE</w:t>
      </w:r>
    </w:p>
    <w:p w14:paraId="4FD2AB4A" w14:textId="77777777" w:rsidR="00CD2024" w:rsidRPr="006B1B77" w:rsidRDefault="00CD2024" w:rsidP="00CD2024">
      <w:pPr>
        <w:pStyle w:val="breakline"/>
        <w:rPr>
          <w:color w:val="002060"/>
        </w:rPr>
      </w:pPr>
    </w:p>
    <w:p w14:paraId="60021B69" w14:textId="77777777" w:rsidR="00CD2024" w:rsidRPr="006B1B77" w:rsidRDefault="00CD2024" w:rsidP="00CD2024">
      <w:pPr>
        <w:pStyle w:val="breakline"/>
        <w:rPr>
          <w:color w:val="002060"/>
        </w:rPr>
      </w:pPr>
    </w:p>
    <w:p w14:paraId="4BE269B4" w14:textId="7331D24B" w:rsidR="00CD2024" w:rsidRPr="006B1B77" w:rsidRDefault="00CD2024" w:rsidP="00CD2024">
      <w:pPr>
        <w:pStyle w:val="sottotitolocampionato10"/>
        <w:rPr>
          <w:color w:val="002060"/>
        </w:rPr>
      </w:pPr>
      <w:r w:rsidRPr="006B1B77">
        <w:rPr>
          <w:color w:val="002060"/>
        </w:rPr>
        <w:t xml:space="preserve">GIRONE </w:t>
      </w:r>
      <w:r>
        <w:rPr>
          <w:color w:val="002060"/>
        </w:rPr>
        <w:t>13</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D2024" w:rsidRPr="006B1B77" w14:paraId="72F0D894" w14:textId="77777777" w:rsidTr="00490F3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E0112" w14:textId="77777777" w:rsidR="00CD2024" w:rsidRPr="006B1B77" w:rsidRDefault="00CD2024" w:rsidP="00490F36">
            <w:pPr>
              <w:pStyle w:val="headertabella0"/>
              <w:rPr>
                <w:color w:val="002060"/>
              </w:rPr>
            </w:pPr>
            <w:r w:rsidRPr="006B1B7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BF1D8" w14:textId="77777777" w:rsidR="00CD2024" w:rsidRPr="006B1B77" w:rsidRDefault="00CD2024"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9D14D" w14:textId="77777777" w:rsidR="00CD2024" w:rsidRPr="006B1B77" w:rsidRDefault="00CD2024" w:rsidP="00490F36">
            <w:pPr>
              <w:pStyle w:val="headertabella0"/>
              <w:rPr>
                <w:color w:val="002060"/>
              </w:rPr>
            </w:pPr>
            <w:r w:rsidRPr="006B1B7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F24C2" w14:textId="77777777" w:rsidR="00CD2024" w:rsidRPr="006B1B77" w:rsidRDefault="00CD2024"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1D947" w14:textId="77777777" w:rsidR="00CD2024" w:rsidRPr="006B1B77" w:rsidRDefault="00CD2024"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9587B" w14:textId="77777777" w:rsidR="00CD2024" w:rsidRPr="006B1B77" w:rsidRDefault="00CD2024"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41870" w14:textId="77777777" w:rsidR="00CD2024" w:rsidRPr="006B1B77" w:rsidRDefault="00CD2024"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A4B8A" w14:textId="77777777" w:rsidR="00CD2024" w:rsidRPr="006B1B77" w:rsidRDefault="00CD2024" w:rsidP="00490F36">
            <w:pPr>
              <w:pStyle w:val="headertabella0"/>
              <w:rPr>
                <w:color w:val="002060"/>
              </w:rPr>
            </w:pPr>
            <w:r w:rsidRPr="006B1B77">
              <w:rPr>
                <w:color w:val="002060"/>
              </w:rPr>
              <w:t>Impianto</w:t>
            </w:r>
          </w:p>
        </w:tc>
      </w:tr>
      <w:tr w:rsidR="00CD2024" w:rsidRPr="006B1B77" w14:paraId="321AB4E7" w14:textId="77777777" w:rsidTr="00490F3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91BD" w14:textId="7320C4E6" w:rsidR="00CD2024" w:rsidRPr="00CD2024" w:rsidRDefault="00CD2024" w:rsidP="00490F36">
            <w:pPr>
              <w:pStyle w:val="rowtabella0"/>
              <w:rPr>
                <w:color w:val="002060"/>
                <w:highlight w:val="yellow"/>
              </w:rPr>
            </w:pPr>
            <w:r w:rsidRPr="00CD2024">
              <w:rPr>
                <w:color w:val="002060"/>
                <w:highlight w:val="yellow"/>
              </w:rPr>
              <w:t>26</w:t>
            </w:r>
            <w:r w:rsidRPr="00CD2024">
              <w:rPr>
                <w:color w:val="002060"/>
                <w:highlight w:val="yellow"/>
              </w:rPr>
              <w:t>/1</w:t>
            </w:r>
            <w:r w:rsidRPr="00CD2024">
              <w:rPr>
                <w:color w:val="002060"/>
                <w:highlight w:val="yellow"/>
              </w:rPr>
              <w:t>0</w:t>
            </w:r>
            <w:r w:rsidRPr="00CD2024">
              <w:rPr>
                <w:color w:val="002060"/>
                <w:highlight w:val="yellow"/>
              </w:rPr>
              <w:t>/2024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CFC2" w14:textId="623AD411" w:rsidR="00CD2024" w:rsidRPr="00CD2024" w:rsidRDefault="00CD2024" w:rsidP="00490F36">
            <w:pPr>
              <w:pStyle w:val="rowtabella0"/>
              <w:jc w:val="center"/>
              <w:rPr>
                <w:color w:val="002060"/>
                <w:highlight w:val="yellow"/>
              </w:rPr>
            </w:pPr>
            <w:r w:rsidRPr="00CD2024">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25FB" w14:textId="1626399B" w:rsidR="00CD2024" w:rsidRPr="00CD2024" w:rsidRDefault="00CD2024" w:rsidP="00490F36">
            <w:pPr>
              <w:pStyle w:val="rowtabella0"/>
              <w:rPr>
                <w:color w:val="002060"/>
                <w:highlight w:val="yellow"/>
              </w:rPr>
            </w:pPr>
            <w:r w:rsidRPr="00CD2024">
              <w:rPr>
                <w:color w:val="002060"/>
                <w:highlight w:val="yellow"/>
              </w:rPr>
              <w:t>CSI STELLA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0C97" w14:textId="1D71C70E" w:rsidR="00CD2024" w:rsidRPr="00CD2024" w:rsidRDefault="00CD2024" w:rsidP="00490F36">
            <w:pPr>
              <w:pStyle w:val="rowtabella0"/>
              <w:rPr>
                <w:color w:val="002060"/>
                <w:highlight w:val="yellow"/>
              </w:rPr>
            </w:pPr>
            <w:r w:rsidRPr="00CD2024">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C0BF" w14:textId="1C60BE1A" w:rsidR="00CD2024" w:rsidRPr="00CD2024" w:rsidRDefault="00CD2024" w:rsidP="00490F36">
            <w:pPr>
              <w:rPr>
                <w:rFonts w:ascii="Arial" w:hAnsi="Arial" w:cs="Arial"/>
                <w:color w:val="002060"/>
                <w:sz w:val="12"/>
                <w:szCs w:val="12"/>
              </w:rPr>
            </w:pPr>
            <w:r w:rsidRPr="00CD2024">
              <w:rPr>
                <w:rFonts w:ascii="Arial" w:hAnsi="Arial" w:cs="Arial"/>
                <w:color w:val="002060"/>
                <w:sz w:val="12"/>
                <w:szCs w:val="12"/>
              </w:rPr>
              <w:t>24/10/2024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023A" w14:textId="053D38BD" w:rsidR="00CD2024" w:rsidRPr="006B1B77" w:rsidRDefault="00CD2024" w:rsidP="00490F36">
            <w:pPr>
              <w:pStyle w:val="rowtabella0"/>
              <w:jc w:val="center"/>
              <w:rPr>
                <w:color w:val="002060"/>
              </w:rPr>
            </w:pPr>
            <w:r w:rsidRPr="00CD2024">
              <w:rPr>
                <w:color w:val="002060"/>
                <w:highlight w:val="yellow"/>
              </w:rPr>
              <w:t>16</w:t>
            </w:r>
            <w:r w:rsidRPr="00CD2024">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56AB" w14:textId="644C2E8F" w:rsidR="00CD2024" w:rsidRPr="00CD2024" w:rsidRDefault="00CD2024" w:rsidP="00CD2024">
            <w:pPr>
              <w:jc w:val="center"/>
              <w:rPr>
                <w:rFonts w:ascii="Arial" w:hAnsi="Arial" w:cs="Arial"/>
                <w:color w:val="002060"/>
                <w:sz w:val="12"/>
                <w:szCs w:val="12"/>
              </w:rPr>
            </w:pPr>
            <w:r w:rsidRPr="00CD2024">
              <w:rPr>
                <w:rFonts w:ascii="Arial" w:hAnsi="Arial" w:cs="Arial"/>
                <w:color w:val="002060"/>
                <w:sz w:val="12"/>
                <w:szCs w:val="12"/>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B1AB" w14:textId="59A32367" w:rsidR="00CD2024" w:rsidRPr="006B1B77" w:rsidRDefault="00CD2024" w:rsidP="00490F36">
            <w:pPr>
              <w:pStyle w:val="rowtabella0"/>
              <w:rPr>
                <w:color w:val="002060"/>
              </w:rPr>
            </w:pPr>
          </w:p>
        </w:tc>
      </w:tr>
    </w:tbl>
    <w:p w14:paraId="60FEB25F" w14:textId="77777777" w:rsidR="00CD2024" w:rsidRPr="00CD2024" w:rsidRDefault="00CD2024" w:rsidP="00AE72B5">
      <w:pPr>
        <w:pStyle w:val="titoloprinc0"/>
        <w:rPr>
          <w:color w:val="002060"/>
          <w:sz w:val="22"/>
          <w:szCs w:val="22"/>
        </w:rPr>
      </w:pPr>
    </w:p>
    <w:p w14:paraId="5097FF09" w14:textId="459ADC35" w:rsidR="00AE72B5" w:rsidRPr="006B1B77" w:rsidRDefault="00AE72B5" w:rsidP="00AE72B5">
      <w:pPr>
        <w:pStyle w:val="titoloprinc0"/>
        <w:rPr>
          <w:color w:val="002060"/>
        </w:rPr>
      </w:pPr>
      <w:r w:rsidRPr="006B1B77">
        <w:rPr>
          <w:color w:val="002060"/>
        </w:rPr>
        <w:t>PROGRAMMA GARE</w:t>
      </w:r>
    </w:p>
    <w:p w14:paraId="546A008B" w14:textId="77777777" w:rsidR="00AE72B5" w:rsidRPr="004541BB" w:rsidRDefault="00AE72B5" w:rsidP="00AE72B5">
      <w:pPr>
        <w:pStyle w:val="breakline"/>
        <w:rPr>
          <w:color w:val="002060"/>
        </w:rPr>
      </w:pPr>
    </w:p>
    <w:p w14:paraId="01A3B8FB" w14:textId="77777777" w:rsidR="00AE72B5" w:rsidRPr="004541BB" w:rsidRDefault="00AE72B5" w:rsidP="00AE72B5">
      <w:pPr>
        <w:pStyle w:val="breakline"/>
        <w:rPr>
          <w:color w:val="002060"/>
        </w:rPr>
      </w:pPr>
    </w:p>
    <w:p w14:paraId="00FC188E" w14:textId="77777777" w:rsidR="00AE72B5" w:rsidRPr="004541BB" w:rsidRDefault="00AE72B5" w:rsidP="00AE72B5">
      <w:pPr>
        <w:pStyle w:val="sottotitolocampionato10"/>
        <w:rPr>
          <w:color w:val="002060"/>
        </w:rPr>
      </w:pPr>
      <w:r w:rsidRPr="004541BB">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78"/>
        <w:gridCol w:w="1553"/>
        <w:gridCol w:w="1550"/>
      </w:tblGrid>
      <w:tr w:rsidR="00AE72B5" w:rsidRPr="004541BB" w14:paraId="112D0D11"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6A8DF"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95B92"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AD87E"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01531"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9D436"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F0C88"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0B359"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68631CB7" w14:textId="77777777" w:rsidTr="00490F3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5AED57" w14:textId="77777777" w:rsidR="00AE72B5" w:rsidRPr="004541BB" w:rsidRDefault="00AE72B5" w:rsidP="00490F36">
            <w:pPr>
              <w:pStyle w:val="rowtabella0"/>
              <w:rPr>
                <w:color w:val="002060"/>
              </w:rPr>
            </w:pPr>
            <w:r w:rsidRPr="004541BB">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FE3DF" w14:textId="77777777" w:rsidR="00AE72B5" w:rsidRPr="004541BB" w:rsidRDefault="00AE72B5" w:rsidP="00490F36">
            <w:pPr>
              <w:pStyle w:val="rowtabella0"/>
              <w:rPr>
                <w:color w:val="002060"/>
              </w:rPr>
            </w:pPr>
            <w:r w:rsidRPr="004541BB">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E59D81"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D8403E" w14:textId="77777777" w:rsidR="00AE72B5" w:rsidRPr="004541BB" w:rsidRDefault="00AE72B5" w:rsidP="00490F36">
            <w:pPr>
              <w:pStyle w:val="rowtabella0"/>
              <w:rPr>
                <w:color w:val="002060"/>
              </w:rPr>
            </w:pPr>
            <w:r w:rsidRPr="004541BB">
              <w:rPr>
                <w:color w:val="002060"/>
              </w:rPr>
              <w:t>26/10/2024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57752" w14:textId="77777777" w:rsidR="00AE72B5" w:rsidRPr="004541BB" w:rsidRDefault="00AE72B5" w:rsidP="00490F36">
            <w:pPr>
              <w:pStyle w:val="rowtabella0"/>
              <w:rPr>
                <w:color w:val="002060"/>
              </w:rPr>
            </w:pPr>
            <w:r w:rsidRPr="004541BB">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5F54BD" w14:textId="77777777" w:rsidR="00AE72B5" w:rsidRPr="004541BB" w:rsidRDefault="00AE72B5" w:rsidP="00490F36">
            <w:pPr>
              <w:pStyle w:val="rowtabella0"/>
              <w:rPr>
                <w:color w:val="002060"/>
              </w:rPr>
            </w:pPr>
            <w:r w:rsidRPr="004541BB">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42A93C" w14:textId="77777777" w:rsidR="00AE72B5" w:rsidRPr="004541BB" w:rsidRDefault="00AE72B5" w:rsidP="00490F36">
            <w:pPr>
              <w:pStyle w:val="rowtabella0"/>
              <w:rPr>
                <w:color w:val="002060"/>
              </w:rPr>
            </w:pPr>
            <w:r w:rsidRPr="004541BB">
              <w:rPr>
                <w:color w:val="002060"/>
              </w:rPr>
              <w:t>VIA CORRADI</w:t>
            </w:r>
          </w:p>
        </w:tc>
      </w:tr>
    </w:tbl>
    <w:p w14:paraId="13226E00" w14:textId="77777777" w:rsidR="00AE72B5" w:rsidRDefault="00AE72B5" w:rsidP="00210449">
      <w:pPr>
        <w:pStyle w:val="breakline"/>
        <w:rPr>
          <w:color w:val="002060"/>
        </w:rPr>
      </w:pPr>
    </w:p>
    <w:p w14:paraId="7B6A45DF" w14:textId="77777777" w:rsidR="00AE72B5" w:rsidRDefault="00AE72B5" w:rsidP="00210449">
      <w:pPr>
        <w:pStyle w:val="breakline"/>
        <w:rPr>
          <w:color w:val="002060"/>
        </w:rPr>
      </w:pPr>
    </w:p>
    <w:p w14:paraId="28ADEDB6" w14:textId="77777777" w:rsidR="00AE72B5" w:rsidRPr="004541BB" w:rsidRDefault="00AE72B5" w:rsidP="00AE72B5">
      <w:pPr>
        <w:pStyle w:val="titolocampionato0"/>
        <w:shd w:val="clear" w:color="auto" w:fill="CCCCCC"/>
        <w:spacing w:before="80" w:after="40"/>
        <w:rPr>
          <w:color w:val="002060"/>
        </w:rPr>
      </w:pPr>
      <w:r w:rsidRPr="004541BB">
        <w:rPr>
          <w:color w:val="002060"/>
        </w:rPr>
        <w:t>COPPA MARCHE UNDER 19 CALCIO 5</w:t>
      </w:r>
    </w:p>
    <w:p w14:paraId="264B8E4C" w14:textId="77777777" w:rsidR="00AE72B5" w:rsidRPr="006B1B77" w:rsidRDefault="00AE72B5" w:rsidP="00AE72B5">
      <w:pPr>
        <w:pStyle w:val="titoloprinc0"/>
        <w:rPr>
          <w:color w:val="002060"/>
        </w:rPr>
      </w:pPr>
      <w:r w:rsidRPr="006B1B77">
        <w:rPr>
          <w:color w:val="002060"/>
        </w:rPr>
        <w:t>PROGRAMMA GARE</w:t>
      </w:r>
    </w:p>
    <w:p w14:paraId="3385276D" w14:textId="77777777" w:rsidR="00AE72B5" w:rsidRPr="004541BB" w:rsidRDefault="00AE72B5" w:rsidP="00AE72B5">
      <w:pPr>
        <w:pStyle w:val="breakline"/>
        <w:rPr>
          <w:color w:val="002060"/>
        </w:rPr>
      </w:pPr>
    </w:p>
    <w:p w14:paraId="16463EF1" w14:textId="77777777" w:rsidR="00AE72B5" w:rsidRPr="004541BB" w:rsidRDefault="00AE72B5" w:rsidP="00AE72B5">
      <w:pPr>
        <w:pStyle w:val="breakline"/>
        <w:rPr>
          <w:color w:val="002060"/>
        </w:rPr>
      </w:pPr>
    </w:p>
    <w:p w14:paraId="1FE95BD3" w14:textId="77777777" w:rsidR="00AE72B5" w:rsidRPr="004541BB" w:rsidRDefault="00AE72B5" w:rsidP="00AE72B5">
      <w:pPr>
        <w:pStyle w:val="sottotitolocampionato10"/>
        <w:rPr>
          <w:color w:val="002060"/>
        </w:rPr>
      </w:pPr>
      <w:r w:rsidRPr="004541B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AE72B5" w:rsidRPr="004541BB" w14:paraId="12E0DAE4"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470F0"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D855F"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273B7"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E0407"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D647F"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541D0"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AB50F"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2243AB59" w14:textId="77777777" w:rsidTr="00490F3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3A1985" w14:textId="77777777" w:rsidR="00AE72B5" w:rsidRPr="004541BB" w:rsidRDefault="00AE72B5" w:rsidP="00490F36">
            <w:pPr>
              <w:pStyle w:val="rowtabella0"/>
              <w:rPr>
                <w:color w:val="002060"/>
              </w:rPr>
            </w:pPr>
            <w:r w:rsidRPr="004541BB">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F1E219" w14:textId="77777777" w:rsidR="00AE72B5" w:rsidRPr="004541BB" w:rsidRDefault="00AE72B5" w:rsidP="00490F36">
            <w:pPr>
              <w:pStyle w:val="rowtabella0"/>
              <w:rPr>
                <w:color w:val="002060"/>
              </w:rPr>
            </w:pPr>
            <w:r w:rsidRPr="004541BB">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BD0A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010611" w14:textId="77777777" w:rsidR="00AE72B5" w:rsidRPr="004541BB" w:rsidRDefault="00AE72B5" w:rsidP="00490F36">
            <w:pPr>
              <w:pStyle w:val="rowtabella0"/>
              <w:rPr>
                <w:color w:val="002060"/>
              </w:rPr>
            </w:pPr>
            <w:r w:rsidRPr="004541BB">
              <w:rPr>
                <w:color w:val="002060"/>
              </w:rPr>
              <w:t>29/10/2024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27AC3" w14:textId="77777777" w:rsidR="00AE72B5" w:rsidRPr="004541BB" w:rsidRDefault="00AE72B5" w:rsidP="00490F36">
            <w:pPr>
              <w:pStyle w:val="rowtabella0"/>
              <w:rPr>
                <w:color w:val="002060"/>
              </w:rPr>
            </w:pPr>
            <w:r w:rsidRPr="004541BB">
              <w:rPr>
                <w:color w:val="002060"/>
              </w:rPr>
              <w:t xml:space="preserve">5429 PAL.COM. </w:t>
            </w:r>
            <w:proofErr w:type="gramStart"/>
            <w:r w:rsidRPr="004541BB">
              <w:rPr>
                <w:color w:val="002060"/>
              </w:rPr>
              <w:t>S.MICHELE</w:t>
            </w:r>
            <w:proofErr w:type="gramEnd"/>
            <w:r w:rsidRPr="004541BB">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C7AB5" w14:textId="77777777" w:rsidR="00AE72B5" w:rsidRPr="004541BB" w:rsidRDefault="00AE72B5" w:rsidP="00490F36">
            <w:pPr>
              <w:pStyle w:val="rowtabella0"/>
              <w:rPr>
                <w:color w:val="002060"/>
              </w:rPr>
            </w:pPr>
            <w:r w:rsidRPr="004541BB">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3C52DD" w14:textId="77777777" w:rsidR="00AE72B5" w:rsidRPr="004541BB" w:rsidRDefault="00AE72B5" w:rsidP="00490F36">
            <w:pPr>
              <w:pStyle w:val="rowtabella0"/>
              <w:rPr>
                <w:color w:val="002060"/>
              </w:rPr>
            </w:pPr>
            <w:r w:rsidRPr="004541BB">
              <w:rPr>
                <w:color w:val="002060"/>
              </w:rPr>
              <w:t>VIA LORETO</w:t>
            </w:r>
          </w:p>
        </w:tc>
      </w:tr>
    </w:tbl>
    <w:p w14:paraId="31D3E2BB" w14:textId="77777777" w:rsidR="00AE72B5" w:rsidRDefault="00AE72B5" w:rsidP="00210449">
      <w:pPr>
        <w:pStyle w:val="breakline"/>
        <w:rPr>
          <w:color w:val="002060"/>
        </w:rPr>
      </w:pPr>
    </w:p>
    <w:p w14:paraId="64D14EA8" w14:textId="77777777" w:rsidR="00AE72B5" w:rsidRDefault="00AE72B5" w:rsidP="00210449">
      <w:pPr>
        <w:pStyle w:val="breakline"/>
        <w:rPr>
          <w:color w:val="002060"/>
        </w:rPr>
      </w:pPr>
    </w:p>
    <w:p w14:paraId="0D481F8B" w14:textId="77777777" w:rsidR="00AE72B5" w:rsidRPr="006B1B77" w:rsidRDefault="00AE72B5" w:rsidP="00AE72B5">
      <w:pPr>
        <w:pStyle w:val="titolocampionato0"/>
        <w:shd w:val="clear" w:color="auto" w:fill="CCCCCC"/>
        <w:spacing w:before="80" w:after="40"/>
        <w:rPr>
          <w:color w:val="002060"/>
        </w:rPr>
      </w:pPr>
      <w:r w:rsidRPr="006B1B77">
        <w:rPr>
          <w:color w:val="002060"/>
        </w:rPr>
        <w:t>COPPA MARCHE UNDER17 CALCIO A5</w:t>
      </w:r>
    </w:p>
    <w:p w14:paraId="22EEC5A8" w14:textId="77777777" w:rsidR="00AE72B5" w:rsidRPr="006B1B77" w:rsidRDefault="00AE72B5" w:rsidP="00AE72B5">
      <w:pPr>
        <w:pStyle w:val="titoloprinc0"/>
        <w:rPr>
          <w:color w:val="002060"/>
        </w:rPr>
      </w:pPr>
      <w:r w:rsidRPr="006B1B77">
        <w:rPr>
          <w:color w:val="002060"/>
        </w:rPr>
        <w:t>VARIAZIONI AL PROGRAMMA GARE</w:t>
      </w:r>
    </w:p>
    <w:p w14:paraId="3D2178D0" w14:textId="77777777" w:rsidR="00AE72B5" w:rsidRPr="006B1B77" w:rsidRDefault="00AE72B5" w:rsidP="00AE72B5">
      <w:pPr>
        <w:pStyle w:val="breakline"/>
        <w:rPr>
          <w:color w:val="002060"/>
        </w:rPr>
      </w:pPr>
    </w:p>
    <w:p w14:paraId="48249D4A" w14:textId="77777777" w:rsidR="00AE72B5" w:rsidRPr="006B1B77" w:rsidRDefault="00AE72B5" w:rsidP="00AE72B5">
      <w:pPr>
        <w:pStyle w:val="breakline"/>
        <w:rPr>
          <w:color w:val="002060"/>
        </w:rPr>
      </w:pPr>
    </w:p>
    <w:p w14:paraId="5183FF81" w14:textId="77777777" w:rsidR="00DA268F" w:rsidRPr="006B1B77" w:rsidRDefault="00DA268F" w:rsidP="00DA268F">
      <w:pPr>
        <w:pStyle w:val="titoloprinc0"/>
        <w:rPr>
          <w:color w:val="002060"/>
        </w:rPr>
      </w:pPr>
      <w:r w:rsidRPr="006B1B77">
        <w:rPr>
          <w:color w:val="002060"/>
        </w:rPr>
        <w:t>VARIAZIONI AL PROGRAMMA GARE</w:t>
      </w:r>
    </w:p>
    <w:p w14:paraId="4FEDD4B3" w14:textId="77777777" w:rsidR="00DA268F" w:rsidRPr="006B1B77" w:rsidRDefault="00DA268F" w:rsidP="00DA268F">
      <w:pPr>
        <w:pStyle w:val="breakline"/>
        <w:rPr>
          <w:color w:val="002060"/>
        </w:rPr>
      </w:pPr>
    </w:p>
    <w:p w14:paraId="7205B2E3" w14:textId="77777777" w:rsidR="00DA268F" w:rsidRPr="006B1B77" w:rsidRDefault="00DA268F" w:rsidP="00DA268F">
      <w:pPr>
        <w:pStyle w:val="breakline"/>
        <w:rPr>
          <w:color w:val="002060"/>
        </w:rPr>
      </w:pPr>
    </w:p>
    <w:p w14:paraId="5FACA2D4" w14:textId="77777777" w:rsidR="00DA268F" w:rsidRPr="006B1B77" w:rsidRDefault="00DA268F" w:rsidP="00DA268F">
      <w:pPr>
        <w:pStyle w:val="sottotitolocampionato10"/>
        <w:rPr>
          <w:color w:val="002060"/>
        </w:rPr>
      </w:pPr>
      <w:r w:rsidRPr="006B1B77">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A268F" w:rsidRPr="006B1B77" w14:paraId="05B48799" w14:textId="77777777" w:rsidTr="00490F3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F7C4C" w14:textId="77777777" w:rsidR="00DA268F" w:rsidRPr="006B1B77" w:rsidRDefault="00DA268F" w:rsidP="00490F36">
            <w:pPr>
              <w:pStyle w:val="headertabella0"/>
              <w:rPr>
                <w:color w:val="002060"/>
              </w:rPr>
            </w:pPr>
            <w:r w:rsidRPr="006B1B77">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07549" w14:textId="77777777" w:rsidR="00DA268F" w:rsidRPr="006B1B77" w:rsidRDefault="00DA268F"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026CA" w14:textId="77777777" w:rsidR="00DA268F" w:rsidRPr="006B1B77" w:rsidRDefault="00DA268F"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D1934" w14:textId="77777777" w:rsidR="00DA268F" w:rsidRPr="006B1B77" w:rsidRDefault="00DA268F"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CC99D" w14:textId="77777777" w:rsidR="00DA268F" w:rsidRPr="006B1B77" w:rsidRDefault="00DA268F"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F7131" w14:textId="77777777" w:rsidR="00DA268F" w:rsidRPr="006B1B77" w:rsidRDefault="00DA268F"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62085" w14:textId="77777777" w:rsidR="00DA268F" w:rsidRPr="006B1B77" w:rsidRDefault="00DA268F"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A5F3E" w14:textId="77777777" w:rsidR="00DA268F" w:rsidRPr="006B1B77" w:rsidRDefault="00DA268F" w:rsidP="00490F36">
            <w:pPr>
              <w:pStyle w:val="headertabella0"/>
              <w:rPr>
                <w:color w:val="002060"/>
              </w:rPr>
            </w:pPr>
            <w:r w:rsidRPr="006B1B77">
              <w:rPr>
                <w:color w:val="002060"/>
              </w:rPr>
              <w:t>Impianto</w:t>
            </w:r>
          </w:p>
        </w:tc>
      </w:tr>
      <w:tr w:rsidR="00DA268F" w:rsidRPr="006B1B77" w14:paraId="3D7C5BAB" w14:textId="77777777" w:rsidTr="00490F3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A34A" w14:textId="284C7E5E" w:rsidR="00DA268F" w:rsidRPr="0094705C" w:rsidRDefault="00DA268F" w:rsidP="00490F36">
            <w:pPr>
              <w:pStyle w:val="rowtabella0"/>
              <w:rPr>
                <w:color w:val="002060"/>
                <w:highlight w:val="yellow"/>
              </w:rPr>
            </w:pPr>
            <w:r>
              <w:rPr>
                <w:color w:val="002060"/>
                <w:highlight w:val="yellow"/>
              </w:rPr>
              <w:t>30</w:t>
            </w:r>
            <w:r w:rsidRPr="0094705C">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3C41" w14:textId="77777777" w:rsidR="00DA268F" w:rsidRPr="0094705C" w:rsidRDefault="00DA268F" w:rsidP="00490F36">
            <w:pPr>
              <w:pStyle w:val="rowtabella0"/>
              <w:jc w:val="center"/>
              <w:rPr>
                <w:color w:val="002060"/>
                <w:highlight w:val="yellow"/>
              </w:rPr>
            </w:pPr>
            <w:r w:rsidRPr="0094705C">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5284" w14:textId="77777777" w:rsidR="00DA268F" w:rsidRPr="0094705C" w:rsidRDefault="00DA268F" w:rsidP="00490F36">
            <w:pPr>
              <w:pStyle w:val="rowtabella0"/>
              <w:rPr>
                <w:color w:val="002060"/>
                <w:highlight w:val="yellow"/>
              </w:rPr>
            </w:pPr>
            <w:r w:rsidRPr="0094705C">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880A" w14:textId="77777777" w:rsidR="00DA268F" w:rsidRPr="0094705C" w:rsidRDefault="00DA268F" w:rsidP="00490F36">
            <w:pPr>
              <w:pStyle w:val="rowtabella0"/>
              <w:rPr>
                <w:color w:val="002060"/>
                <w:highlight w:val="yellow"/>
              </w:rPr>
            </w:pPr>
            <w:r w:rsidRPr="0094705C">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0CBAA" w14:textId="71632624" w:rsidR="00DA268F" w:rsidRPr="0094705C" w:rsidRDefault="00DA268F" w:rsidP="00490F36">
            <w:pPr>
              <w:rPr>
                <w:rFonts w:ascii="Arial" w:hAnsi="Arial" w:cs="Arial"/>
                <w:color w:val="002060"/>
                <w:sz w:val="12"/>
                <w:szCs w:val="12"/>
              </w:rPr>
            </w:pPr>
            <w:r w:rsidRPr="0094705C">
              <w:rPr>
                <w:rFonts w:ascii="Arial" w:hAnsi="Arial" w:cs="Arial"/>
                <w:color w:val="002060"/>
                <w:sz w:val="12"/>
                <w:szCs w:val="12"/>
              </w:rPr>
              <w:t>1</w:t>
            </w:r>
            <w:r>
              <w:rPr>
                <w:rFonts w:ascii="Arial" w:hAnsi="Arial" w:cs="Arial"/>
                <w:color w:val="002060"/>
                <w:sz w:val="12"/>
                <w:szCs w:val="12"/>
              </w:rPr>
              <w:t>2</w:t>
            </w:r>
            <w:r w:rsidRPr="0094705C">
              <w:rPr>
                <w:rFonts w:ascii="Arial" w:hAnsi="Arial" w:cs="Arial"/>
                <w:color w:val="002060"/>
                <w:sz w:val="12"/>
                <w:szCs w:val="12"/>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FF0B" w14:textId="3A5116B4" w:rsidR="00DA268F" w:rsidRPr="006B1B77" w:rsidRDefault="00DA268F" w:rsidP="00490F36">
            <w:pPr>
              <w:pStyle w:val="rowtabella0"/>
              <w:jc w:val="center"/>
              <w:rPr>
                <w:color w:val="002060"/>
              </w:rPr>
            </w:pPr>
            <w:r w:rsidRPr="0094705C">
              <w:rPr>
                <w:color w:val="002060"/>
                <w:highlight w:val="yellow"/>
              </w:rPr>
              <w:t>1</w:t>
            </w:r>
            <w:r>
              <w:rPr>
                <w:color w:val="002060"/>
                <w:highlight w:val="yellow"/>
              </w:rPr>
              <w:t>6</w:t>
            </w:r>
            <w:r w:rsidRPr="0094705C">
              <w:rPr>
                <w:color w:val="002060"/>
                <w:highlight w:val="yellow"/>
              </w:rPr>
              <w:t>:</w:t>
            </w:r>
            <w:r>
              <w:rPr>
                <w:color w:val="002060"/>
                <w:highlight w:val="yellow"/>
              </w:rPr>
              <w:t>3</w:t>
            </w:r>
            <w:r w:rsidRPr="0094705C">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0B02" w14:textId="23ADA40F" w:rsidR="00DA268F" w:rsidRPr="00DA268F" w:rsidRDefault="00DA268F" w:rsidP="00DA268F">
            <w:pPr>
              <w:jc w:val="center"/>
              <w:rPr>
                <w:rFonts w:ascii="Arial" w:hAnsi="Arial" w:cs="Arial"/>
                <w:color w:val="002060"/>
                <w:sz w:val="12"/>
                <w:szCs w:val="12"/>
              </w:rPr>
            </w:pPr>
            <w:r w:rsidRPr="00DA268F">
              <w:rPr>
                <w:rFonts w:ascii="Arial" w:hAnsi="Arial" w:cs="Arial"/>
                <w:color w:val="002060"/>
                <w:sz w:val="12"/>
                <w:szCs w:val="12"/>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268A" w14:textId="4F920686" w:rsidR="00DA268F" w:rsidRPr="0094705C" w:rsidRDefault="00DA268F" w:rsidP="00490F36">
            <w:pPr>
              <w:pStyle w:val="rowtabella0"/>
              <w:rPr>
                <w:color w:val="002060"/>
                <w:highlight w:val="yellow"/>
              </w:rPr>
            </w:pPr>
          </w:p>
        </w:tc>
      </w:tr>
      <w:tr w:rsidR="00DA268F" w:rsidRPr="006B1B77" w14:paraId="05392AED" w14:textId="77777777" w:rsidTr="00490F3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4556F" w14:textId="48863BB0" w:rsidR="00DA268F" w:rsidRPr="0094705C" w:rsidRDefault="00DA268F" w:rsidP="00490F36">
            <w:pPr>
              <w:pStyle w:val="rowtabella0"/>
              <w:rPr>
                <w:color w:val="002060"/>
                <w:highlight w:val="yellow"/>
              </w:rPr>
            </w:pPr>
            <w:r>
              <w:rPr>
                <w:color w:val="002060"/>
                <w:highlight w:val="yellow"/>
              </w:rPr>
              <w:t>12</w:t>
            </w:r>
            <w:r>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E4F73" w14:textId="77777777" w:rsidR="00DA268F" w:rsidRPr="0094705C" w:rsidRDefault="00DA268F" w:rsidP="00490F36">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ADD99" w14:textId="77777777" w:rsidR="00DA268F" w:rsidRPr="0094705C" w:rsidRDefault="00DA268F" w:rsidP="00490F36">
            <w:pPr>
              <w:pStyle w:val="rowtabella0"/>
              <w:rPr>
                <w:color w:val="002060"/>
                <w:highlight w:val="yellow"/>
              </w:rPr>
            </w:pPr>
            <w:r>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402DB" w14:textId="77777777" w:rsidR="00DA268F" w:rsidRPr="0094705C" w:rsidRDefault="00DA268F" w:rsidP="00490F36">
            <w:pPr>
              <w:pStyle w:val="rowtabella0"/>
              <w:rPr>
                <w:color w:val="002060"/>
                <w:highlight w:val="yellow"/>
              </w:rPr>
            </w:pPr>
            <w:r>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E8850" w14:textId="50037B73" w:rsidR="00DA268F" w:rsidRPr="0094705C" w:rsidRDefault="00DA268F" w:rsidP="00490F36">
            <w:pPr>
              <w:rPr>
                <w:rFonts w:ascii="Arial" w:hAnsi="Arial" w:cs="Arial"/>
                <w:color w:val="002060"/>
                <w:sz w:val="12"/>
                <w:szCs w:val="12"/>
              </w:rPr>
            </w:pPr>
            <w:r>
              <w:rPr>
                <w:rFonts w:ascii="Arial" w:hAnsi="Arial" w:cs="Arial"/>
                <w:color w:val="002060"/>
                <w:sz w:val="12"/>
                <w:szCs w:val="12"/>
              </w:rPr>
              <w:t>29</w:t>
            </w:r>
            <w:r>
              <w:rPr>
                <w:rFonts w:ascii="Arial" w:hAnsi="Arial" w:cs="Arial"/>
                <w:color w:val="002060"/>
                <w:sz w:val="12"/>
                <w:szCs w:val="12"/>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04F77" w14:textId="77777777" w:rsidR="00DA268F" w:rsidRPr="0094705C" w:rsidRDefault="00DA268F" w:rsidP="00490F36">
            <w:pPr>
              <w:pStyle w:val="rowtabella0"/>
              <w:jc w:val="center"/>
              <w:rPr>
                <w:color w:val="002060"/>
                <w:highlight w:val="yellow"/>
              </w:rPr>
            </w:pPr>
            <w:r>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53903" w14:textId="77777777" w:rsidR="00DA268F" w:rsidRPr="006B1B77" w:rsidRDefault="00DA268F" w:rsidP="00490F3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8E515" w14:textId="77777777" w:rsidR="00DA268F" w:rsidRPr="0094705C" w:rsidRDefault="00DA268F" w:rsidP="00490F36">
            <w:pPr>
              <w:pStyle w:val="rowtabella0"/>
              <w:rPr>
                <w:color w:val="002060"/>
                <w:highlight w:val="yellow"/>
              </w:rPr>
            </w:pPr>
          </w:p>
        </w:tc>
      </w:tr>
    </w:tbl>
    <w:p w14:paraId="7D1C9796" w14:textId="77777777" w:rsidR="00AE72B5" w:rsidRPr="006B1B77" w:rsidRDefault="00AE72B5" w:rsidP="00AE72B5">
      <w:pPr>
        <w:pStyle w:val="breakline"/>
        <w:rPr>
          <w:rFonts w:eastAsiaTheme="minorEastAsia"/>
          <w:color w:val="002060"/>
        </w:rPr>
      </w:pPr>
    </w:p>
    <w:p w14:paraId="4CF04D9A" w14:textId="77777777" w:rsidR="00AE72B5" w:rsidRPr="006B1B77" w:rsidRDefault="00AE72B5" w:rsidP="00AE72B5">
      <w:pPr>
        <w:pStyle w:val="titoloprinc0"/>
        <w:rPr>
          <w:color w:val="002060"/>
        </w:rPr>
      </w:pPr>
      <w:r w:rsidRPr="006B1B77">
        <w:rPr>
          <w:color w:val="002060"/>
        </w:rPr>
        <w:t>PROGRAMMA GARE</w:t>
      </w:r>
    </w:p>
    <w:p w14:paraId="39DDED61" w14:textId="77777777" w:rsidR="00AE72B5" w:rsidRDefault="00AE72B5" w:rsidP="00AE72B5">
      <w:pPr>
        <w:pStyle w:val="breakline"/>
        <w:rPr>
          <w:color w:val="002060"/>
        </w:rPr>
      </w:pPr>
    </w:p>
    <w:p w14:paraId="11E87350" w14:textId="77777777" w:rsidR="00AE72B5" w:rsidRPr="004541BB" w:rsidRDefault="00AE72B5" w:rsidP="00AE72B5">
      <w:pPr>
        <w:pStyle w:val="sottotitolocampionato10"/>
        <w:rPr>
          <w:color w:val="002060"/>
        </w:rPr>
      </w:pPr>
      <w:r w:rsidRPr="004541BB">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83"/>
        <w:gridCol w:w="1549"/>
        <w:gridCol w:w="1549"/>
      </w:tblGrid>
      <w:tr w:rsidR="00AE72B5" w:rsidRPr="004541BB" w14:paraId="04E4830A"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C8C12"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6575F"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A045"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B38DB"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EF77"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FAB21"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4F76B"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67465B10"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83CED4" w14:textId="77777777" w:rsidR="00AE72B5" w:rsidRPr="004541BB" w:rsidRDefault="00AE72B5" w:rsidP="00490F36">
            <w:pPr>
              <w:pStyle w:val="rowtabella0"/>
              <w:rPr>
                <w:color w:val="002060"/>
              </w:rPr>
            </w:pPr>
            <w:r w:rsidRPr="004541BB">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27DB2" w14:textId="77777777" w:rsidR="00AE72B5" w:rsidRPr="004541BB" w:rsidRDefault="00AE72B5" w:rsidP="00490F36">
            <w:pPr>
              <w:pStyle w:val="rowtabella0"/>
              <w:rPr>
                <w:color w:val="002060"/>
              </w:rPr>
            </w:pPr>
            <w:r w:rsidRPr="004541B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CF7F8"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1CAED" w14:textId="77777777" w:rsidR="00AE72B5" w:rsidRPr="004541BB" w:rsidRDefault="00AE72B5" w:rsidP="00490F36">
            <w:pPr>
              <w:pStyle w:val="rowtabella0"/>
              <w:rPr>
                <w:color w:val="002060"/>
              </w:rPr>
            </w:pPr>
            <w:r w:rsidRPr="004541BB">
              <w:rPr>
                <w:color w:val="002060"/>
              </w:rPr>
              <w:t>29/10/2024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293E2" w14:textId="77777777" w:rsidR="00AE72B5" w:rsidRPr="004541BB" w:rsidRDefault="00AE72B5" w:rsidP="00490F36">
            <w:pPr>
              <w:pStyle w:val="rowtabella0"/>
              <w:rPr>
                <w:color w:val="002060"/>
              </w:rPr>
            </w:pPr>
            <w:r w:rsidRPr="004541BB">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FF7E7" w14:textId="77777777" w:rsidR="00AE72B5" w:rsidRPr="004541BB" w:rsidRDefault="00AE72B5" w:rsidP="00490F36">
            <w:pPr>
              <w:pStyle w:val="rowtabella0"/>
              <w:rPr>
                <w:color w:val="002060"/>
              </w:rPr>
            </w:pPr>
            <w:r w:rsidRPr="004541BB">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6389A" w14:textId="77777777" w:rsidR="00AE72B5" w:rsidRPr="004541BB" w:rsidRDefault="00AE72B5" w:rsidP="00490F36">
            <w:pPr>
              <w:pStyle w:val="rowtabella0"/>
              <w:rPr>
                <w:color w:val="002060"/>
              </w:rPr>
            </w:pPr>
            <w:r w:rsidRPr="004541BB">
              <w:rPr>
                <w:color w:val="002060"/>
              </w:rPr>
              <w:t>STR.DEL BURELLO LOC.VAL NEVOLA</w:t>
            </w:r>
          </w:p>
        </w:tc>
      </w:tr>
      <w:tr w:rsidR="00AE72B5" w:rsidRPr="004541BB" w14:paraId="4D0E2E6B"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205CF7" w14:textId="77777777" w:rsidR="00AE72B5" w:rsidRPr="004541BB" w:rsidRDefault="00AE72B5" w:rsidP="00490F36">
            <w:pPr>
              <w:pStyle w:val="rowtabella0"/>
              <w:rPr>
                <w:color w:val="002060"/>
              </w:rPr>
            </w:pPr>
            <w:r w:rsidRPr="004541BB">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9B35A4" w14:textId="77777777" w:rsidR="00AE72B5" w:rsidRPr="004541BB" w:rsidRDefault="00AE72B5" w:rsidP="00490F36">
            <w:pPr>
              <w:pStyle w:val="rowtabella0"/>
              <w:rPr>
                <w:color w:val="002060"/>
              </w:rPr>
            </w:pPr>
            <w:r w:rsidRPr="004541BB">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659A1C"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D61398" w14:textId="77777777" w:rsidR="00AE72B5" w:rsidRPr="004541BB" w:rsidRDefault="00AE72B5" w:rsidP="00490F36">
            <w:pPr>
              <w:pStyle w:val="rowtabella0"/>
              <w:rPr>
                <w:color w:val="002060"/>
              </w:rPr>
            </w:pPr>
            <w:r w:rsidRPr="004541BB">
              <w:rPr>
                <w:color w:val="002060"/>
              </w:rPr>
              <w:t>30/10/2024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BA6584" w14:textId="77777777" w:rsidR="00AE72B5" w:rsidRPr="004541BB" w:rsidRDefault="00AE72B5" w:rsidP="00490F36">
            <w:pPr>
              <w:pStyle w:val="rowtabella0"/>
              <w:rPr>
                <w:color w:val="002060"/>
              </w:rPr>
            </w:pPr>
            <w:r w:rsidRPr="004541BB">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554BD" w14:textId="77777777" w:rsidR="00AE72B5" w:rsidRPr="004541BB" w:rsidRDefault="00AE72B5" w:rsidP="00490F36">
            <w:pPr>
              <w:pStyle w:val="rowtabella0"/>
              <w:rPr>
                <w:color w:val="002060"/>
              </w:rPr>
            </w:pPr>
            <w:r w:rsidRPr="004541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20C40E" w14:textId="77777777" w:rsidR="00AE72B5" w:rsidRPr="004541BB" w:rsidRDefault="00AE72B5" w:rsidP="00490F36">
            <w:pPr>
              <w:pStyle w:val="rowtabella0"/>
              <w:rPr>
                <w:color w:val="002060"/>
              </w:rPr>
            </w:pPr>
            <w:r w:rsidRPr="004541BB">
              <w:rPr>
                <w:color w:val="002060"/>
              </w:rPr>
              <w:t>VIA MADRE TERESA DI CALCUTTA</w:t>
            </w:r>
          </w:p>
        </w:tc>
      </w:tr>
      <w:tr w:rsidR="00AE72B5" w:rsidRPr="004541BB" w14:paraId="14781244"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796D7" w14:textId="77777777" w:rsidR="00AE72B5" w:rsidRPr="004541BB" w:rsidRDefault="00AE72B5" w:rsidP="00490F36">
            <w:pPr>
              <w:pStyle w:val="rowtabella0"/>
              <w:rPr>
                <w:color w:val="002060"/>
              </w:rPr>
            </w:pPr>
            <w:r w:rsidRPr="004541BB">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27307" w14:textId="77777777" w:rsidR="00AE72B5" w:rsidRPr="004541BB" w:rsidRDefault="00AE72B5" w:rsidP="00490F36">
            <w:pPr>
              <w:pStyle w:val="rowtabella0"/>
              <w:rPr>
                <w:color w:val="002060"/>
              </w:rPr>
            </w:pPr>
            <w:r w:rsidRPr="004541BB">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37A81" w14:textId="77777777" w:rsidR="00AE72B5" w:rsidRPr="004541BB" w:rsidRDefault="00AE72B5" w:rsidP="00490F36">
            <w:pPr>
              <w:pStyle w:val="rowtabella0"/>
              <w:jc w:val="center"/>
              <w:rPr>
                <w:color w:val="002060"/>
              </w:rPr>
            </w:pPr>
            <w:r w:rsidRPr="004541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F9216" w14:textId="77777777" w:rsidR="00AE72B5" w:rsidRPr="004541BB" w:rsidRDefault="00AE72B5" w:rsidP="00490F36">
            <w:pPr>
              <w:pStyle w:val="rowtabella0"/>
              <w:rPr>
                <w:color w:val="002060"/>
              </w:rPr>
            </w:pPr>
            <w:r w:rsidRPr="004541BB">
              <w:rPr>
                <w:color w:val="002060"/>
              </w:rPr>
              <w:t>30/10/2024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42D10" w14:textId="77777777" w:rsidR="00AE72B5" w:rsidRPr="004541BB" w:rsidRDefault="00AE72B5" w:rsidP="00490F36">
            <w:pPr>
              <w:pStyle w:val="rowtabella0"/>
              <w:rPr>
                <w:color w:val="002060"/>
              </w:rPr>
            </w:pPr>
            <w:r w:rsidRPr="004541BB">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174D6" w14:textId="77777777" w:rsidR="00AE72B5" w:rsidRPr="004541BB" w:rsidRDefault="00AE72B5" w:rsidP="00490F36">
            <w:pPr>
              <w:pStyle w:val="rowtabella0"/>
              <w:rPr>
                <w:color w:val="002060"/>
              </w:rPr>
            </w:pPr>
            <w:r w:rsidRPr="004541B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C0E29" w14:textId="77777777" w:rsidR="00AE72B5" w:rsidRPr="004541BB" w:rsidRDefault="00AE72B5" w:rsidP="00490F36">
            <w:pPr>
              <w:pStyle w:val="rowtabella0"/>
              <w:rPr>
                <w:color w:val="002060"/>
              </w:rPr>
            </w:pPr>
            <w:r w:rsidRPr="004541BB">
              <w:rPr>
                <w:color w:val="002060"/>
              </w:rPr>
              <w:t>VIA GROTTE DI POSATORA 19/A</w:t>
            </w:r>
          </w:p>
        </w:tc>
      </w:tr>
    </w:tbl>
    <w:p w14:paraId="5D61663C" w14:textId="77777777" w:rsidR="00AE72B5" w:rsidRPr="006B1B77" w:rsidRDefault="00AE72B5" w:rsidP="00AE72B5">
      <w:pPr>
        <w:pStyle w:val="breakline"/>
        <w:rPr>
          <w:color w:val="002060"/>
        </w:rPr>
      </w:pPr>
    </w:p>
    <w:p w14:paraId="0171FEC9" w14:textId="77777777" w:rsidR="00AE72B5" w:rsidRPr="006B1B77" w:rsidRDefault="00AE72B5" w:rsidP="00210449">
      <w:pPr>
        <w:pStyle w:val="breakline"/>
        <w:rPr>
          <w:color w:val="002060"/>
        </w:rPr>
      </w:pPr>
    </w:p>
    <w:p w14:paraId="25E00BB1" w14:textId="77777777" w:rsidR="00210449" w:rsidRPr="006B1B77" w:rsidRDefault="00210449" w:rsidP="00210449">
      <w:pPr>
        <w:pStyle w:val="titolocampionato0"/>
        <w:shd w:val="clear" w:color="auto" w:fill="CCCCCC"/>
        <w:spacing w:before="80" w:after="40"/>
        <w:rPr>
          <w:color w:val="002060"/>
        </w:rPr>
      </w:pPr>
      <w:r w:rsidRPr="006B1B77">
        <w:rPr>
          <w:color w:val="002060"/>
        </w:rPr>
        <w:t>COPPA MARCHE UNDER15 CALCIO A5</w:t>
      </w:r>
    </w:p>
    <w:p w14:paraId="1F2D5BFF" w14:textId="77777777" w:rsidR="00210449" w:rsidRPr="006B1B77" w:rsidRDefault="00210449" w:rsidP="00210449">
      <w:pPr>
        <w:pStyle w:val="titoloprinc0"/>
        <w:rPr>
          <w:color w:val="002060"/>
        </w:rPr>
      </w:pPr>
      <w:r w:rsidRPr="006B1B77">
        <w:rPr>
          <w:color w:val="002060"/>
        </w:rPr>
        <w:t>VARIAZIONI AL PROGRAMMA GARE</w:t>
      </w:r>
    </w:p>
    <w:p w14:paraId="2A2EFF2F" w14:textId="77777777" w:rsidR="00210449" w:rsidRPr="006B1B77" w:rsidRDefault="00210449" w:rsidP="00210449">
      <w:pPr>
        <w:pStyle w:val="breakline"/>
        <w:rPr>
          <w:color w:val="002060"/>
        </w:rPr>
      </w:pPr>
    </w:p>
    <w:p w14:paraId="680074BB" w14:textId="77777777" w:rsidR="00210449" w:rsidRPr="006B1B77" w:rsidRDefault="00210449" w:rsidP="00210449">
      <w:pPr>
        <w:pStyle w:val="breakline"/>
        <w:rPr>
          <w:color w:val="002060"/>
        </w:rPr>
      </w:pPr>
    </w:p>
    <w:p w14:paraId="00DDEC26" w14:textId="77777777" w:rsidR="00210449" w:rsidRPr="006B1B77" w:rsidRDefault="00210449" w:rsidP="00210449">
      <w:pPr>
        <w:pStyle w:val="sottotitolocampionato10"/>
        <w:rPr>
          <w:color w:val="002060"/>
        </w:rPr>
      </w:pPr>
      <w:r w:rsidRPr="006B1B77">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705C" w:rsidRPr="006B1B77" w14:paraId="586B7E78" w14:textId="77777777" w:rsidTr="0094705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9227A" w14:textId="77777777" w:rsidR="00210449" w:rsidRPr="006B1B77" w:rsidRDefault="00210449" w:rsidP="00490F36">
            <w:pPr>
              <w:pStyle w:val="headertabella0"/>
              <w:rPr>
                <w:color w:val="002060"/>
              </w:rPr>
            </w:pPr>
            <w:r w:rsidRPr="006B1B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C96C3" w14:textId="77777777" w:rsidR="00210449" w:rsidRPr="006B1B77" w:rsidRDefault="00210449" w:rsidP="00490F36">
            <w:pPr>
              <w:pStyle w:val="headertabella0"/>
              <w:rPr>
                <w:color w:val="002060"/>
              </w:rPr>
            </w:pPr>
            <w:r w:rsidRPr="006B1B77">
              <w:rPr>
                <w:color w:val="002060"/>
              </w:rPr>
              <w:t xml:space="preserve">N° </w:t>
            </w:r>
            <w:proofErr w:type="spellStart"/>
            <w:r w:rsidRPr="006B1B77">
              <w:rPr>
                <w:color w:val="002060"/>
              </w:rPr>
              <w:t>Gior</w:t>
            </w:r>
            <w:proofErr w:type="spellEnd"/>
            <w:r w:rsidRPr="006B1B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0801E" w14:textId="77777777" w:rsidR="00210449" w:rsidRPr="006B1B77" w:rsidRDefault="00210449" w:rsidP="00490F36">
            <w:pPr>
              <w:pStyle w:val="headertabella0"/>
              <w:rPr>
                <w:color w:val="002060"/>
              </w:rPr>
            </w:pPr>
            <w:r w:rsidRPr="006B1B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FF177" w14:textId="77777777" w:rsidR="00210449" w:rsidRPr="006B1B77" w:rsidRDefault="00210449" w:rsidP="00490F36">
            <w:pPr>
              <w:pStyle w:val="headertabella0"/>
              <w:rPr>
                <w:color w:val="002060"/>
              </w:rPr>
            </w:pPr>
            <w:r w:rsidRPr="006B1B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F31BB" w14:textId="77777777" w:rsidR="00210449" w:rsidRPr="006B1B77" w:rsidRDefault="00210449" w:rsidP="00490F36">
            <w:pPr>
              <w:pStyle w:val="headertabella0"/>
              <w:rPr>
                <w:color w:val="002060"/>
              </w:rPr>
            </w:pPr>
            <w:r w:rsidRPr="006B1B77">
              <w:rPr>
                <w:color w:val="002060"/>
              </w:rPr>
              <w:t xml:space="preserve">Data </w:t>
            </w:r>
            <w:proofErr w:type="spellStart"/>
            <w:r w:rsidRPr="006B1B77">
              <w:rPr>
                <w:color w:val="002060"/>
              </w:rPr>
              <w:t>Orig</w:t>
            </w:r>
            <w:proofErr w:type="spellEnd"/>
            <w:r w:rsidRPr="006B1B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3A210" w14:textId="77777777" w:rsidR="00210449" w:rsidRPr="006B1B77" w:rsidRDefault="00210449" w:rsidP="00490F36">
            <w:pPr>
              <w:pStyle w:val="headertabella0"/>
              <w:rPr>
                <w:color w:val="002060"/>
              </w:rPr>
            </w:pPr>
            <w:r w:rsidRPr="006B1B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CEC18" w14:textId="77777777" w:rsidR="00210449" w:rsidRPr="006B1B77" w:rsidRDefault="00210449" w:rsidP="00490F36">
            <w:pPr>
              <w:pStyle w:val="headertabella0"/>
              <w:rPr>
                <w:color w:val="002060"/>
              </w:rPr>
            </w:pPr>
            <w:r w:rsidRPr="006B1B77">
              <w:rPr>
                <w:color w:val="002060"/>
              </w:rPr>
              <w:t xml:space="preserve">Ora </w:t>
            </w:r>
            <w:proofErr w:type="spellStart"/>
            <w:r w:rsidRPr="006B1B77">
              <w:rPr>
                <w:color w:val="002060"/>
              </w:rPr>
              <w:t>Orig</w:t>
            </w:r>
            <w:proofErr w:type="spellEnd"/>
            <w:r w:rsidRPr="006B1B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A3BF8" w14:textId="77777777" w:rsidR="00210449" w:rsidRPr="006B1B77" w:rsidRDefault="00210449" w:rsidP="00490F36">
            <w:pPr>
              <w:pStyle w:val="headertabella0"/>
              <w:rPr>
                <w:color w:val="002060"/>
              </w:rPr>
            </w:pPr>
            <w:r w:rsidRPr="006B1B77">
              <w:rPr>
                <w:color w:val="002060"/>
              </w:rPr>
              <w:t>Impianto</w:t>
            </w:r>
          </w:p>
        </w:tc>
      </w:tr>
      <w:tr w:rsidR="0094705C" w:rsidRPr="006B1B77" w14:paraId="1A3233F6" w14:textId="77777777" w:rsidTr="009470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B895" w14:textId="77777777" w:rsidR="00210449" w:rsidRPr="0094705C" w:rsidRDefault="00210449" w:rsidP="00490F36">
            <w:pPr>
              <w:pStyle w:val="rowtabella0"/>
              <w:rPr>
                <w:color w:val="002060"/>
                <w:highlight w:val="yellow"/>
              </w:rPr>
            </w:pPr>
            <w:r w:rsidRPr="0094705C">
              <w:rPr>
                <w:color w:val="002060"/>
                <w:highlight w:val="yellow"/>
              </w:rPr>
              <w:t>28/10/2024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F0B0" w14:textId="77777777" w:rsidR="00210449" w:rsidRPr="0094705C" w:rsidRDefault="00210449" w:rsidP="00490F36">
            <w:pPr>
              <w:pStyle w:val="rowtabella0"/>
              <w:jc w:val="center"/>
              <w:rPr>
                <w:color w:val="002060"/>
                <w:highlight w:val="yellow"/>
              </w:rPr>
            </w:pPr>
            <w:r w:rsidRPr="0094705C">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717E" w14:textId="77777777" w:rsidR="00210449" w:rsidRPr="0094705C" w:rsidRDefault="00210449" w:rsidP="00490F36">
            <w:pPr>
              <w:pStyle w:val="rowtabella0"/>
              <w:rPr>
                <w:color w:val="002060"/>
                <w:highlight w:val="yellow"/>
              </w:rPr>
            </w:pPr>
            <w:r w:rsidRPr="0094705C">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DBA5" w14:textId="77777777" w:rsidR="00210449" w:rsidRPr="0094705C" w:rsidRDefault="00210449" w:rsidP="00490F36">
            <w:pPr>
              <w:pStyle w:val="rowtabella0"/>
              <w:rPr>
                <w:color w:val="002060"/>
                <w:highlight w:val="yellow"/>
              </w:rPr>
            </w:pPr>
            <w:r w:rsidRPr="0094705C">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1FEE" w14:textId="53B577B5" w:rsidR="00210449" w:rsidRPr="0094705C" w:rsidRDefault="0094705C" w:rsidP="00490F36">
            <w:pPr>
              <w:rPr>
                <w:rFonts w:ascii="Arial" w:hAnsi="Arial" w:cs="Arial"/>
                <w:color w:val="002060"/>
                <w:sz w:val="12"/>
                <w:szCs w:val="12"/>
              </w:rPr>
            </w:pPr>
            <w:r w:rsidRPr="0094705C">
              <w:rPr>
                <w:rFonts w:ascii="Arial" w:hAnsi="Arial" w:cs="Arial"/>
                <w:color w:val="002060"/>
                <w:sz w:val="12"/>
                <w:szCs w:val="12"/>
              </w:rPr>
              <w:t>11/11/2024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E93E" w14:textId="77777777" w:rsidR="00210449" w:rsidRPr="006B1B77" w:rsidRDefault="00210449" w:rsidP="00490F36">
            <w:pPr>
              <w:pStyle w:val="rowtabella0"/>
              <w:jc w:val="center"/>
              <w:rPr>
                <w:color w:val="002060"/>
              </w:rPr>
            </w:pPr>
            <w:r w:rsidRPr="0094705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CC10" w14:textId="77777777" w:rsidR="00210449" w:rsidRPr="006B1B77" w:rsidRDefault="00210449" w:rsidP="00490F3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41CD" w14:textId="77777777" w:rsidR="00210449" w:rsidRPr="0094705C" w:rsidRDefault="00210449" w:rsidP="00490F36">
            <w:pPr>
              <w:pStyle w:val="rowtabella0"/>
              <w:rPr>
                <w:color w:val="002060"/>
                <w:highlight w:val="yellow"/>
              </w:rPr>
            </w:pPr>
            <w:r w:rsidRPr="0094705C">
              <w:rPr>
                <w:color w:val="002060"/>
                <w:highlight w:val="yellow"/>
              </w:rPr>
              <w:t>PALLONE GEODETICO "</w:t>
            </w:r>
            <w:proofErr w:type="gramStart"/>
            <w:r w:rsidRPr="0094705C">
              <w:rPr>
                <w:color w:val="002060"/>
                <w:highlight w:val="yellow"/>
              </w:rPr>
              <w:t>L.PAPINI</w:t>
            </w:r>
            <w:proofErr w:type="gramEnd"/>
            <w:r w:rsidRPr="0094705C">
              <w:rPr>
                <w:color w:val="002060"/>
                <w:highlight w:val="yellow"/>
              </w:rPr>
              <w:t>" ANCONA VIA ESINO 122 TORRETTE</w:t>
            </w:r>
          </w:p>
        </w:tc>
      </w:tr>
      <w:tr w:rsidR="0094705C" w:rsidRPr="006B1B77" w14:paraId="0A81715F" w14:textId="77777777" w:rsidTr="009470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8863B" w14:textId="27CC6357" w:rsidR="0094705C" w:rsidRDefault="0094705C" w:rsidP="00490F36">
            <w:pPr>
              <w:pStyle w:val="rowtabella0"/>
              <w:rPr>
                <w:color w:val="002060"/>
                <w:highlight w:val="yellow"/>
              </w:rPr>
            </w:pPr>
            <w:r>
              <w:rPr>
                <w:color w:val="002060"/>
                <w:highlight w:val="yellow"/>
              </w:rPr>
              <w:t>31/10/2024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23BFB" w14:textId="4D29B811" w:rsidR="0094705C" w:rsidRDefault="0094705C" w:rsidP="00490F36">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3EF03" w14:textId="4D7AF9E5" w:rsidR="0094705C" w:rsidRDefault="0094705C" w:rsidP="00490F36">
            <w:pPr>
              <w:pStyle w:val="rowtabella0"/>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53655" w14:textId="42C323D6" w:rsidR="0094705C" w:rsidRDefault="0094705C" w:rsidP="00490F36">
            <w:pPr>
              <w:pStyle w:val="rowtabella0"/>
              <w:rPr>
                <w:color w:val="002060"/>
                <w:highlight w:val="yellow"/>
              </w:rPr>
            </w:pPr>
            <w:r>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23878" w14:textId="77777777" w:rsidR="0094705C" w:rsidRDefault="0094705C" w:rsidP="00490F36">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D020C" w14:textId="40FE326F" w:rsidR="0094705C" w:rsidRDefault="0094705C" w:rsidP="00490F36">
            <w:pPr>
              <w:pStyle w:val="rowtabella0"/>
              <w:jc w:val="center"/>
              <w:rPr>
                <w:color w:val="002060"/>
                <w:highlight w:val="yellow"/>
              </w:rPr>
            </w:pPr>
            <w:r>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477E1" w14:textId="73FFE9A5" w:rsidR="0094705C" w:rsidRPr="0094705C" w:rsidRDefault="0094705C" w:rsidP="0094705C">
            <w:pPr>
              <w:jc w:val="center"/>
              <w:rPr>
                <w:rFonts w:ascii="Arial" w:hAnsi="Arial" w:cs="Arial"/>
                <w:color w:val="002060"/>
                <w:sz w:val="12"/>
                <w:szCs w:val="12"/>
              </w:rPr>
            </w:pPr>
            <w:r w:rsidRPr="0094705C">
              <w:rPr>
                <w:rFonts w:ascii="Arial" w:hAnsi="Arial" w:cs="Arial"/>
                <w:color w:val="002060"/>
                <w:sz w:val="12"/>
                <w:szCs w:val="12"/>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7AD54" w14:textId="77777777" w:rsidR="0094705C" w:rsidRPr="0094705C" w:rsidRDefault="0094705C" w:rsidP="00490F36">
            <w:pPr>
              <w:pStyle w:val="rowtabella0"/>
              <w:rPr>
                <w:color w:val="002060"/>
                <w:highlight w:val="yellow"/>
              </w:rPr>
            </w:pPr>
          </w:p>
        </w:tc>
      </w:tr>
      <w:tr w:rsidR="0094705C" w:rsidRPr="006B1B77" w14:paraId="46A9AD7A" w14:textId="77777777" w:rsidTr="009470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FEDE6" w14:textId="7A12F618" w:rsidR="0094705C" w:rsidRPr="0094705C" w:rsidRDefault="0094705C" w:rsidP="00490F36">
            <w:pPr>
              <w:pStyle w:val="rowtabella0"/>
              <w:rPr>
                <w:color w:val="002060"/>
                <w:highlight w:val="yellow"/>
              </w:rPr>
            </w:pPr>
            <w:r>
              <w:rPr>
                <w:color w:val="002060"/>
                <w:highlight w:val="yellow"/>
              </w:rPr>
              <w:t>13/11/2024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695C7" w14:textId="0F989169" w:rsidR="0094705C" w:rsidRPr="0094705C" w:rsidRDefault="0094705C" w:rsidP="00490F36">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CCBA3" w14:textId="782CD4FC" w:rsidR="0094705C" w:rsidRPr="0094705C" w:rsidRDefault="0094705C" w:rsidP="00490F36">
            <w:pPr>
              <w:pStyle w:val="rowtabella0"/>
              <w:rPr>
                <w:color w:val="002060"/>
                <w:highlight w:val="yellow"/>
              </w:rPr>
            </w:pPr>
            <w:r>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CE59C" w14:textId="0A3C69DB" w:rsidR="0094705C" w:rsidRPr="0094705C" w:rsidRDefault="0094705C" w:rsidP="00490F36">
            <w:pPr>
              <w:pStyle w:val="rowtabella0"/>
              <w:rPr>
                <w:color w:val="002060"/>
                <w:highlight w:val="yellow"/>
              </w:rPr>
            </w:pPr>
            <w:r>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170C2" w14:textId="72AA2511" w:rsidR="0094705C" w:rsidRPr="0094705C" w:rsidRDefault="0094705C" w:rsidP="00490F36">
            <w:pPr>
              <w:rPr>
                <w:rFonts w:ascii="Arial" w:hAnsi="Arial" w:cs="Arial"/>
                <w:color w:val="002060"/>
                <w:sz w:val="12"/>
                <w:szCs w:val="12"/>
              </w:rPr>
            </w:pPr>
            <w:r>
              <w:rPr>
                <w:rFonts w:ascii="Arial" w:hAnsi="Arial" w:cs="Arial"/>
                <w:color w:val="002060"/>
                <w:sz w:val="12"/>
                <w:szCs w:val="12"/>
              </w:rPr>
              <w:t>30/10/2024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F8936" w14:textId="52DF7891" w:rsidR="0094705C" w:rsidRPr="0094705C" w:rsidRDefault="0094705C" w:rsidP="00490F36">
            <w:pPr>
              <w:pStyle w:val="rowtabella0"/>
              <w:jc w:val="center"/>
              <w:rPr>
                <w:color w:val="002060"/>
                <w:highlight w:val="yellow"/>
              </w:rPr>
            </w:pPr>
            <w:r>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FA214" w14:textId="77777777" w:rsidR="0094705C" w:rsidRPr="006B1B77" w:rsidRDefault="0094705C" w:rsidP="00490F3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99B5A" w14:textId="77777777" w:rsidR="0094705C" w:rsidRPr="0094705C" w:rsidRDefault="0094705C" w:rsidP="00490F36">
            <w:pPr>
              <w:pStyle w:val="rowtabella0"/>
              <w:rPr>
                <w:color w:val="002060"/>
                <w:highlight w:val="yellow"/>
              </w:rPr>
            </w:pPr>
          </w:p>
        </w:tc>
      </w:tr>
      <w:tr w:rsidR="0094705C" w:rsidRPr="006B1B77" w14:paraId="772C5656" w14:textId="77777777" w:rsidTr="009470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BE9FA" w14:textId="43CFC8E4" w:rsidR="0094705C" w:rsidRDefault="00DA268F" w:rsidP="00490F36">
            <w:pPr>
              <w:pStyle w:val="rowtabella0"/>
              <w:rPr>
                <w:color w:val="002060"/>
                <w:highlight w:val="yellow"/>
              </w:rPr>
            </w:pPr>
            <w:r>
              <w:rPr>
                <w:color w:val="002060"/>
                <w:highlight w:val="yellow"/>
              </w:rPr>
              <w:t>21/11/2024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C0F48" w14:textId="7727ED45" w:rsidR="0094705C" w:rsidRDefault="00DA268F" w:rsidP="00490F36">
            <w:pPr>
              <w:pStyle w:val="rowtabella0"/>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339D6" w14:textId="291D4619" w:rsidR="0094705C" w:rsidRDefault="00DA268F" w:rsidP="00490F36">
            <w:pPr>
              <w:pStyle w:val="rowtabella0"/>
              <w:rPr>
                <w:color w:val="002060"/>
                <w:highlight w:val="yellow"/>
              </w:rPr>
            </w:pPr>
            <w:r>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EAA2D" w14:textId="02DE9410" w:rsidR="0094705C" w:rsidRDefault="00DA268F" w:rsidP="00490F36">
            <w:pPr>
              <w:pStyle w:val="rowtabella0"/>
              <w:rPr>
                <w:color w:val="002060"/>
                <w:highlight w:val="yellow"/>
              </w:rPr>
            </w:pPr>
            <w:r>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33553" w14:textId="57C53576" w:rsidR="0094705C" w:rsidRDefault="00DA268F" w:rsidP="00490F36">
            <w:pPr>
              <w:rPr>
                <w:rFonts w:ascii="Arial" w:hAnsi="Arial" w:cs="Arial"/>
                <w:color w:val="002060"/>
                <w:sz w:val="12"/>
                <w:szCs w:val="12"/>
              </w:rPr>
            </w:pPr>
            <w:r>
              <w:rPr>
                <w:rFonts w:ascii="Arial" w:hAnsi="Arial" w:cs="Arial"/>
                <w:color w:val="002060"/>
                <w:sz w:val="12"/>
                <w:szCs w:val="12"/>
              </w:rPr>
              <w:t>13/11/2024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174BC" w14:textId="7FA30CC4" w:rsidR="0094705C" w:rsidRDefault="00DA268F" w:rsidP="00490F36">
            <w:pPr>
              <w:pStyle w:val="rowtabella0"/>
              <w:jc w:val="center"/>
              <w:rPr>
                <w:color w:val="002060"/>
                <w:highlight w:val="yellow"/>
              </w:rPr>
            </w:pPr>
            <w:r>
              <w:rPr>
                <w:color w:val="002060"/>
                <w:highlight w:val="yellow"/>
              </w:rPr>
              <w:t>17:45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84A5A" w14:textId="416E2A46" w:rsidR="0094705C" w:rsidRPr="006B1B77" w:rsidRDefault="00DA268F" w:rsidP="00DA268F">
            <w:pPr>
              <w:jc w:val="center"/>
              <w:rPr>
                <w:color w:val="002060"/>
              </w:rPr>
            </w:pPr>
            <w:r w:rsidRPr="00DA268F">
              <w:rPr>
                <w:rFonts w:ascii="Arial" w:hAnsi="Arial" w:cs="Arial"/>
                <w:color w:val="002060"/>
                <w:sz w:val="12"/>
                <w:szCs w:val="12"/>
              </w:rPr>
              <w:t>19:15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95AC6" w14:textId="77777777" w:rsidR="0094705C" w:rsidRPr="0094705C" w:rsidRDefault="0094705C" w:rsidP="00490F36">
            <w:pPr>
              <w:pStyle w:val="rowtabella0"/>
              <w:rPr>
                <w:color w:val="002060"/>
                <w:highlight w:val="yellow"/>
              </w:rPr>
            </w:pPr>
          </w:p>
        </w:tc>
      </w:tr>
    </w:tbl>
    <w:p w14:paraId="130019B8" w14:textId="77777777" w:rsidR="00210449" w:rsidRDefault="00210449" w:rsidP="00210449">
      <w:pPr>
        <w:pStyle w:val="breakline"/>
        <w:rPr>
          <w:color w:val="002060"/>
        </w:rPr>
      </w:pPr>
    </w:p>
    <w:p w14:paraId="05E767E9" w14:textId="77777777" w:rsidR="00210449" w:rsidRPr="006B1B77" w:rsidRDefault="00210449" w:rsidP="00210449">
      <w:pPr>
        <w:pStyle w:val="titoloprinc0"/>
        <w:rPr>
          <w:color w:val="002060"/>
        </w:rPr>
      </w:pPr>
      <w:r w:rsidRPr="006B1B77">
        <w:rPr>
          <w:color w:val="002060"/>
        </w:rPr>
        <w:t>PROGRAMMA GARE</w:t>
      </w:r>
    </w:p>
    <w:p w14:paraId="198A14BD" w14:textId="77777777" w:rsidR="00210449" w:rsidRDefault="00210449" w:rsidP="00210449">
      <w:pPr>
        <w:pStyle w:val="breakline"/>
        <w:rPr>
          <w:rFonts w:eastAsiaTheme="minorEastAsia"/>
          <w:color w:val="002060"/>
        </w:rPr>
      </w:pPr>
    </w:p>
    <w:p w14:paraId="3B9BF845" w14:textId="77777777" w:rsidR="00AE72B5" w:rsidRPr="004541BB" w:rsidRDefault="00AE72B5" w:rsidP="00AE72B5">
      <w:pPr>
        <w:pStyle w:val="sottotitolocampionato10"/>
        <w:rPr>
          <w:color w:val="002060"/>
        </w:rPr>
      </w:pPr>
      <w:r w:rsidRPr="004541BB">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2"/>
        <w:gridCol w:w="385"/>
        <w:gridCol w:w="898"/>
        <w:gridCol w:w="1177"/>
        <w:gridCol w:w="1549"/>
        <w:gridCol w:w="1549"/>
      </w:tblGrid>
      <w:tr w:rsidR="00AE72B5" w:rsidRPr="004541BB" w14:paraId="23FAA3E6"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03413"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A1E7"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2156C"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CCFC4"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B4B85"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D2BCB"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0780"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4569F733"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6E85B2" w14:textId="77777777" w:rsidR="00AE72B5" w:rsidRPr="004541BB" w:rsidRDefault="00AE72B5" w:rsidP="00490F36">
            <w:pPr>
              <w:pStyle w:val="rowtabella0"/>
              <w:rPr>
                <w:color w:val="002060"/>
              </w:rPr>
            </w:pPr>
            <w:r w:rsidRPr="004541BB">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BE104" w14:textId="77777777" w:rsidR="00AE72B5" w:rsidRPr="004541BB" w:rsidRDefault="00AE72B5" w:rsidP="00490F36">
            <w:pPr>
              <w:pStyle w:val="rowtabella0"/>
              <w:rPr>
                <w:color w:val="002060"/>
              </w:rPr>
            </w:pPr>
            <w:r w:rsidRPr="004541BB">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4511D" w14:textId="77777777" w:rsidR="00AE72B5" w:rsidRPr="004541BB" w:rsidRDefault="00AE72B5" w:rsidP="00490F36">
            <w:pPr>
              <w:pStyle w:val="rowtabella0"/>
              <w:jc w:val="center"/>
              <w:rPr>
                <w:color w:val="002060"/>
              </w:rPr>
            </w:pPr>
            <w:r w:rsidRPr="004541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88646" w14:textId="77777777" w:rsidR="00AE72B5" w:rsidRPr="004541BB" w:rsidRDefault="00AE72B5" w:rsidP="00490F36">
            <w:pPr>
              <w:pStyle w:val="rowtabella0"/>
              <w:rPr>
                <w:color w:val="002060"/>
              </w:rPr>
            </w:pPr>
            <w:r w:rsidRPr="004541BB">
              <w:rPr>
                <w:color w:val="002060"/>
              </w:rPr>
              <w:t>28/10/2024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402DE" w14:textId="77777777" w:rsidR="00AE72B5" w:rsidRPr="004541BB" w:rsidRDefault="00AE72B5" w:rsidP="00490F36">
            <w:pPr>
              <w:pStyle w:val="rowtabella0"/>
              <w:rPr>
                <w:color w:val="002060"/>
              </w:rPr>
            </w:pPr>
            <w:r w:rsidRPr="004541BB">
              <w:rPr>
                <w:color w:val="002060"/>
              </w:rPr>
              <w:t>5047 PALLONE GEODETICO "</w:t>
            </w:r>
            <w:proofErr w:type="gramStart"/>
            <w:r w:rsidRPr="004541BB">
              <w:rPr>
                <w:color w:val="002060"/>
              </w:rPr>
              <w:t>L.PAPINI</w:t>
            </w:r>
            <w:proofErr w:type="gramEnd"/>
            <w:r w:rsidRPr="004541BB">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EFDE0" w14:textId="77777777" w:rsidR="00AE72B5" w:rsidRPr="004541BB" w:rsidRDefault="00AE72B5" w:rsidP="00490F36">
            <w:pPr>
              <w:pStyle w:val="rowtabella0"/>
              <w:rPr>
                <w:color w:val="002060"/>
              </w:rPr>
            </w:pPr>
            <w:r w:rsidRPr="004541B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E64B4" w14:textId="77777777" w:rsidR="00AE72B5" w:rsidRPr="004541BB" w:rsidRDefault="00AE72B5" w:rsidP="00490F36">
            <w:pPr>
              <w:pStyle w:val="rowtabella0"/>
              <w:rPr>
                <w:color w:val="002060"/>
              </w:rPr>
            </w:pPr>
            <w:r w:rsidRPr="004541BB">
              <w:rPr>
                <w:color w:val="002060"/>
              </w:rPr>
              <w:t>VIA ESINO 122 TORRETTE</w:t>
            </w:r>
          </w:p>
        </w:tc>
      </w:tr>
      <w:tr w:rsidR="00AE72B5" w:rsidRPr="004541BB" w14:paraId="54E89C69"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3D4702" w14:textId="77777777" w:rsidR="00AE72B5" w:rsidRPr="004541BB" w:rsidRDefault="00AE72B5" w:rsidP="00490F36">
            <w:pPr>
              <w:pStyle w:val="rowtabella0"/>
              <w:rPr>
                <w:color w:val="002060"/>
              </w:rPr>
            </w:pPr>
            <w:r w:rsidRPr="004541BB">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9C549" w14:textId="77777777" w:rsidR="00AE72B5" w:rsidRPr="004541BB" w:rsidRDefault="00AE72B5" w:rsidP="00490F36">
            <w:pPr>
              <w:pStyle w:val="rowtabella0"/>
              <w:rPr>
                <w:color w:val="002060"/>
              </w:rPr>
            </w:pPr>
            <w:r w:rsidRPr="004541B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7245C7"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EBCF57" w14:textId="77777777" w:rsidR="00AE72B5" w:rsidRPr="004541BB" w:rsidRDefault="00AE72B5" w:rsidP="00490F36">
            <w:pPr>
              <w:pStyle w:val="rowtabella0"/>
              <w:rPr>
                <w:color w:val="002060"/>
              </w:rPr>
            </w:pPr>
            <w:r w:rsidRPr="004541BB">
              <w:rPr>
                <w:color w:val="002060"/>
              </w:rPr>
              <w:t>29/10/2024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7E2AAC" w14:textId="77777777" w:rsidR="00AE72B5" w:rsidRPr="004541BB" w:rsidRDefault="00AE72B5" w:rsidP="00490F36">
            <w:pPr>
              <w:pStyle w:val="rowtabella0"/>
              <w:rPr>
                <w:color w:val="002060"/>
              </w:rPr>
            </w:pPr>
            <w:r w:rsidRPr="004541BB">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8023E" w14:textId="77777777" w:rsidR="00AE72B5" w:rsidRPr="004541BB" w:rsidRDefault="00AE72B5" w:rsidP="00490F36">
            <w:pPr>
              <w:pStyle w:val="rowtabella0"/>
              <w:rPr>
                <w:color w:val="002060"/>
              </w:rPr>
            </w:pPr>
            <w:r w:rsidRPr="004541B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AE4CF" w14:textId="77777777" w:rsidR="00AE72B5" w:rsidRPr="004541BB" w:rsidRDefault="00AE72B5" w:rsidP="00490F36">
            <w:pPr>
              <w:pStyle w:val="rowtabella0"/>
              <w:rPr>
                <w:color w:val="002060"/>
              </w:rPr>
            </w:pPr>
            <w:r w:rsidRPr="004541BB">
              <w:rPr>
                <w:color w:val="002060"/>
              </w:rPr>
              <w:t>STR.DEL BURELLO LOC.VAL NEVOLA</w:t>
            </w:r>
          </w:p>
        </w:tc>
      </w:tr>
      <w:tr w:rsidR="00AE72B5" w:rsidRPr="004541BB" w14:paraId="34AA2140" w14:textId="77777777" w:rsidTr="00490F3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53F5C" w14:textId="77777777" w:rsidR="00AE72B5" w:rsidRPr="004541BB" w:rsidRDefault="00AE72B5" w:rsidP="00490F36">
            <w:pPr>
              <w:pStyle w:val="rowtabella0"/>
              <w:rPr>
                <w:color w:val="002060"/>
              </w:rPr>
            </w:pPr>
            <w:r w:rsidRPr="004541B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1C96BE" w14:textId="77777777" w:rsidR="00AE72B5" w:rsidRPr="004541BB" w:rsidRDefault="00AE72B5" w:rsidP="00490F36">
            <w:pPr>
              <w:pStyle w:val="rowtabella0"/>
              <w:rPr>
                <w:color w:val="002060"/>
              </w:rPr>
            </w:pPr>
            <w:r w:rsidRPr="004541BB">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CFEDA2"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DC4E60" w14:textId="77777777" w:rsidR="00AE72B5" w:rsidRPr="004541BB" w:rsidRDefault="00AE72B5" w:rsidP="00490F36">
            <w:pPr>
              <w:pStyle w:val="rowtabella0"/>
              <w:rPr>
                <w:color w:val="002060"/>
              </w:rPr>
            </w:pPr>
            <w:r w:rsidRPr="004541BB">
              <w:rPr>
                <w:color w:val="002060"/>
              </w:rPr>
              <w:t>29/10/2024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B7695B" w14:textId="77777777" w:rsidR="00AE72B5" w:rsidRPr="004541BB" w:rsidRDefault="00AE72B5" w:rsidP="00490F36">
            <w:pPr>
              <w:pStyle w:val="rowtabella0"/>
              <w:rPr>
                <w:color w:val="002060"/>
              </w:rPr>
            </w:pPr>
            <w:r w:rsidRPr="004541B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18F8A" w14:textId="77777777" w:rsidR="00AE72B5" w:rsidRPr="004541BB" w:rsidRDefault="00AE72B5" w:rsidP="00490F36">
            <w:pPr>
              <w:pStyle w:val="rowtabella0"/>
              <w:rPr>
                <w:color w:val="002060"/>
              </w:rPr>
            </w:pPr>
            <w:r w:rsidRPr="004541B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C85EA" w14:textId="77777777" w:rsidR="00AE72B5" w:rsidRPr="004541BB" w:rsidRDefault="00AE72B5" w:rsidP="00490F36">
            <w:pPr>
              <w:pStyle w:val="rowtabella0"/>
              <w:rPr>
                <w:color w:val="002060"/>
              </w:rPr>
            </w:pPr>
            <w:r w:rsidRPr="004541BB">
              <w:rPr>
                <w:color w:val="002060"/>
              </w:rPr>
              <w:t>VIA ALDO MORO</w:t>
            </w:r>
          </w:p>
        </w:tc>
      </w:tr>
      <w:tr w:rsidR="00AE72B5" w:rsidRPr="004541BB" w14:paraId="0D045B8F"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CA5369" w14:textId="77777777" w:rsidR="00AE72B5" w:rsidRPr="004541BB" w:rsidRDefault="00AE72B5" w:rsidP="00490F36">
            <w:pPr>
              <w:pStyle w:val="rowtabella0"/>
              <w:rPr>
                <w:color w:val="002060"/>
              </w:rPr>
            </w:pPr>
            <w:r w:rsidRPr="004541BB">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EE811" w14:textId="77777777" w:rsidR="00AE72B5" w:rsidRPr="004541BB" w:rsidRDefault="00AE72B5" w:rsidP="00490F36">
            <w:pPr>
              <w:pStyle w:val="rowtabella0"/>
              <w:rPr>
                <w:color w:val="002060"/>
              </w:rPr>
            </w:pPr>
            <w:r w:rsidRPr="004541BB">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9B702"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E919B" w14:textId="77777777" w:rsidR="00AE72B5" w:rsidRPr="004541BB" w:rsidRDefault="00AE72B5" w:rsidP="00490F36">
            <w:pPr>
              <w:pStyle w:val="rowtabella0"/>
              <w:rPr>
                <w:color w:val="002060"/>
              </w:rPr>
            </w:pPr>
            <w:r w:rsidRPr="004541BB">
              <w:rPr>
                <w:color w:val="002060"/>
              </w:rPr>
              <w:t>31/10/2024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4C4E4" w14:textId="77777777" w:rsidR="00AE72B5" w:rsidRPr="004541BB" w:rsidRDefault="00AE72B5" w:rsidP="00490F36">
            <w:pPr>
              <w:pStyle w:val="rowtabella0"/>
              <w:rPr>
                <w:color w:val="002060"/>
              </w:rPr>
            </w:pPr>
            <w:r w:rsidRPr="004541BB">
              <w:rPr>
                <w:color w:val="002060"/>
              </w:rPr>
              <w:t xml:space="preserve">5429 PAL.COM. </w:t>
            </w:r>
            <w:proofErr w:type="gramStart"/>
            <w:r w:rsidRPr="004541BB">
              <w:rPr>
                <w:color w:val="002060"/>
              </w:rPr>
              <w:t>S.MICHELE</w:t>
            </w:r>
            <w:proofErr w:type="gramEnd"/>
            <w:r w:rsidRPr="004541BB">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25A02" w14:textId="77777777" w:rsidR="00AE72B5" w:rsidRPr="004541BB" w:rsidRDefault="00AE72B5" w:rsidP="00490F36">
            <w:pPr>
              <w:pStyle w:val="rowtabella0"/>
              <w:rPr>
                <w:color w:val="002060"/>
              </w:rPr>
            </w:pPr>
            <w:r w:rsidRPr="004541BB">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3F03E" w14:textId="77777777" w:rsidR="00AE72B5" w:rsidRPr="004541BB" w:rsidRDefault="00AE72B5" w:rsidP="00490F36">
            <w:pPr>
              <w:pStyle w:val="rowtabella0"/>
              <w:rPr>
                <w:color w:val="002060"/>
              </w:rPr>
            </w:pPr>
            <w:r w:rsidRPr="004541BB">
              <w:rPr>
                <w:color w:val="002060"/>
              </w:rPr>
              <w:t>VIA LORETO</w:t>
            </w:r>
          </w:p>
        </w:tc>
      </w:tr>
    </w:tbl>
    <w:p w14:paraId="683B0782" w14:textId="77777777" w:rsidR="00AE72B5" w:rsidRPr="006B1B77" w:rsidRDefault="00AE72B5" w:rsidP="00210449">
      <w:pPr>
        <w:pStyle w:val="breakline"/>
        <w:rPr>
          <w:rFonts w:eastAsiaTheme="minorEastAsia"/>
          <w:color w:val="002060"/>
        </w:rPr>
      </w:pPr>
    </w:p>
    <w:p w14:paraId="614A47E3" w14:textId="77777777" w:rsidR="00210449" w:rsidRPr="006B1B77" w:rsidRDefault="00210449" w:rsidP="00210449">
      <w:pPr>
        <w:pStyle w:val="breakline"/>
        <w:rPr>
          <w:color w:val="002060"/>
        </w:rPr>
      </w:pPr>
    </w:p>
    <w:p w14:paraId="79B4B643" w14:textId="77777777" w:rsidR="00210449" w:rsidRPr="006B1B77" w:rsidRDefault="00210449" w:rsidP="00210449">
      <w:pPr>
        <w:pStyle w:val="titolocampionato0"/>
        <w:shd w:val="clear" w:color="auto" w:fill="CCCCCC"/>
        <w:spacing w:before="80" w:after="40"/>
        <w:rPr>
          <w:color w:val="002060"/>
        </w:rPr>
      </w:pPr>
      <w:r w:rsidRPr="006B1B77">
        <w:rPr>
          <w:color w:val="002060"/>
        </w:rPr>
        <w:t>COPPA MARCHE C5 GIOV.SIMI FEMM</w:t>
      </w:r>
    </w:p>
    <w:p w14:paraId="24C130A3" w14:textId="77777777" w:rsidR="00210449" w:rsidRPr="006B1B77" w:rsidRDefault="00210449" w:rsidP="00210449">
      <w:pPr>
        <w:pStyle w:val="titoloprinc0"/>
        <w:rPr>
          <w:color w:val="002060"/>
        </w:rPr>
      </w:pPr>
      <w:r w:rsidRPr="006B1B77">
        <w:rPr>
          <w:color w:val="002060"/>
        </w:rPr>
        <w:t>RISULTATI</w:t>
      </w:r>
    </w:p>
    <w:p w14:paraId="2273A047" w14:textId="77777777" w:rsidR="00210449" w:rsidRPr="006B1B77" w:rsidRDefault="00210449" w:rsidP="00210449">
      <w:pPr>
        <w:pStyle w:val="breakline"/>
        <w:rPr>
          <w:color w:val="002060"/>
        </w:rPr>
      </w:pPr>
    </w:p>
    <w:p w14:paraId="48D88D13" w14:textId="77777777" w:rsidR="00210449" w:rsidRPr="006B1B77" w:rsidRDefault="00210449" w:rsidP="00210449">
      <w:pPr>
        <w:pStyle w:val="sottotitolocampionato10"/>
        <w:rPr>
          <w:color w:val="002060"/>
        </w:rPr>
      </w:pPr>
      <w:r w:rsidRPr="006B1B77">
        <w:rPr>
          <w:color w:val="002060"/>
        </w:rPr>
        <w:t>RISULTATI UFFICIALI GARE DEL 18/10/2024</w:t>
      </w:r>
    </w:p>
    <w:p w14:paraId="47EF440B" w14:textId="77777777" w:rsidR="001978D9" w:rsidRPr="001978D9" w:rsidRDefault="001978D9" w:rsidP="001978D9">
      <w:pPr>
        <w:pStyle w:val="sottotitolocampionato20"/>
        <w:spacing w:before="0" w:beforeAutospacing="0" w:after="0" w:afterAutospacing="0"/>
        <w:rPr>
          <w:rFonts w:ascii="Arial" w:hAnsi="Arial" w:cs="Arial"/>
          <w:color w:val="002060"/>
          <w:sz w:val="20"/>
          <w:szCs w:val="20"/>
        </w:rPr>
      </w:pPr>
      <w:r w:rsidRPr="001978D9">
        <w:rPr>
          <w:rFonts w:ascii="Arial" w:hAnsi="Arial" w:cs="Arial"/>
          <w:color w:val="002060"/>
          <w:sz w:val="20"/>
          <w:szCs w:val="20"/>
        </w:rPr>
        <w:t>Si trascrivono qui di seguito i risultati ufficiali delle gare disputate</w:t>
      </w:r>
    </w:p>
    <w:p w14:paraId="075D813D" w14:textId="77777777" w:rsidR="00210449" w:rsidRPr="006B1B77" w:rsidRDefault="00210449" w:rsidP="0021044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10449" w:rsidRPr="006B1B77" w14:paraId="286B3D2B" w14:textId="77777777" w:rsidTr="00490F3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10449" w:rsidRPr="006B1B77" w14:paraId="3CFF4168" w14:textId="77777777" w:rsidTr="00490F3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3A2F4" w14:textId="77777777" w:rsidR="00210449" w:rsidRPr="006B1B77" w:rsidRDefault="00210449" w:rsidP="00490F36">
                  <w:pPr>
                    <w:pStyle w:val="headertabella0"/>
                    <w:rPr>
                      <w:color w:val="002060"/>
                    </w:rPr>
                  </w:pPr>
                  <w:r w:rsidRPr="006B1B77">
                    <w:rPr>
                      <w:color w:val="002060"/>
                    </w:rPr>
                    <w:t>GIRONE A - 1 Giornata - A</w:t>
                  </w:r>
                </w:p>
              </w:tc>
            </w:tr>
            <w:tr w:rsidR="00210449" w:rsidRPr="006B1B77" w14:paraId="7A31F7B5" w14:textId="77777777" w:rsidTr="00490F3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7D19A9" w14:textId="77777777" w:rsidR="00210449" w:rsidRPr="006B1B77" w:rsidRDefault="00210449" w:rsidP="00490F36">
                  <w:pPr>
                    <w:pStyle w:val="rowtabella0"/>
                    <w:rPr>
                      <w:color w:val="002060"/>
                    </w:rPr>
                  </w:pPr>
                  <w:r w:rsidRPr="006B1B77">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E2AEF" w14:textId="77777777" w:rsidR="00210449" w:rsidRPr="006B1B77" w:rsidRDefault="00210449" w:rsidP="00490F36">
                  <w:pPr>
                    <w:pStyle w:val="rowtabella0"/>
                    <w:rPr>
                      <w:color w:val="002060"/>
                    </w:rPr>
                  </w:pPr>
                  <w:r w:rsidRPr="006B1B77">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1D1B1" w14:textId="77777777" w:rsidR="00210449" w:rsidRPr="006B1B77" w:rsidRDefault="00210449" w:rsidP="00490F36">
                  <w:pPr>
                    <w:pStyle w:val="rowtabella0"/>
                    <w:jc w:val="center"/>
                    <w:rPr>
                      <w:color w:val="002060"/>
                    </w:rPr>
                  </w:pPr>
                  <w:r w:rsidRPr="006B1B7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635FC" w14:textId="77777777" w:rsidR="00210449" w:rsidRPr="006B1B77" w:rsidRDefault="00210449" w:rsidP="00490F36">
                  <w:pPr>
                    <w:pStyle w:val="rowtabella0"/>
                    <w:jc w:val="center"/>
                    <w:rPr>
                      <w:color w:val="002060"/>
                    </w:rPr>
                  </w:pPr>
                  <w:r w:rsidRPr="006B1B77">
                    <w:rPr>
                      <w:color w:val="002060"/>
                    </w:rPr>
                    <w:t> </w:t>
                  </w:r>
                </w:p>
              </w:tc>
            </w:tr>
            <w:tr w:rsidR="00210449" w:rsidRPr="006B1B77" w14:paraId="7E25E11B" w14:textId="77777777" w:rsidTr="00490F3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F8E1EC" w14:textId="77777777" w:rsidR="00210449" w:rsidRPr="006B1B77" w:rsidRDefault="00210449" w:rsidP="00490F36">
                  <w:pPr>
                    <w:pStyle w:val="rowtabella0"/>
                    <w:rPr>
                      <w:color w:val="002060"/>
                    </w:rPr>
                  </w:pPr>
                  <w:r w:rsidRPr="006B1B77">
                    <w:rPr>
                      <w:color w:val="002060"/>
                    </w:rPr>
                    <w:t>(1) MONTELUPONESE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00EA7" w14:textId="77777777" w:rsidR="00210449" w:rsidRPr="006B1B77" w:rsidRDefault="00210449" w:rsidP="00490F36">
                  <w:pPr>
                    <w:pStyle w:val="rowtabella0"/>
                    <w:rPr>
                      <w:color w:val="002060"/>
                    </w:rPr>
                  </w:pPr>
                  <w:r w:rsidRPr="006B1B77">
                    <w:rPr>
                      <w:color w:val="002060"/>
                    </w:rPr>
                    <w:t xml:space="preserve">- </w:t>
                  </w:r>
                  <w:proofErr w:type="gramStart"/>
                  <w:r w:rsidRPr="006B1B77">
                    <w:rPr>
                      <w:color w:val="002060"/>
                    </w:rPr>
                    <w:t>CITTA</w:t>
                  </w:r>
                  <w:proofErr w:type="gramEnd"/>
                  <w:r w:rsidRPr="006B1B77">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ED011" w14:textId="77777777" w:rsidR="00210449" w:rsidRPr="006B1B77" w:rsidRDefault="00210449" w:rsidP="00490F36">
                  <w:pPr>
                    <w:pStyle w:val="rowtabella0"/>
                    <w:jc w:val="center"/>
                    <w:rPr>
                      <w:color w:val="002060"/>
                    </w:rPr>
                  </w:pPr>
                  <w:r w:rsidRPr="006B1B77">
                    <w:rPr>
                      <w:color w:val="002060"/>
                    </w:rPr>
                    <w:t>0 - 14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10D3D" w14:textId="77777777" w:rsidR="00210449" w:rsidRPr="006B1B77" w:rsidRDefault="00210449" w:rsidP="00490F36">
                  <w:pPr>
                    <w:pStyle w:val="rowtabella0"/>
                    <w:jc w:val="center"/>
                    <w:rPr>
                      <w:color w:val="002060"/>
                    </w:rPr>
                  </w:pPr>
                  <w:r w:rsidRPr="006B1B77">
                    <w:rPr>
                      <w:color w:val="002060"/>
                    </w:rPr>
                    <w:t> </w:t>
                  </w:r>
                </w:p>
              </w:tc>
            </w:tr>
            <w:tr w:rsidR="00210449" w:rsidRPr="006B1B77" w14:paraId="5923925F" w14:textId="77777777" w:rsidTr="00490F36">
              <w:tc>
                <w:tcPr>
                  <w:tcW w:w="4700" w:type="dxa"/>
                  <w:gridSpan w:val="4"/>
                  <w:tcBorders>
                    <w:top w:val="nil"/>
                    <w:left w:val="nil"/>
                    <w:bottom w:val="nil"/>
                    <w:right w:val="nil"/>
                  </w:tcBorders>
                  <w:tcMar>
                    <w:top w:w="20" w:type="dxa"/>
                    <w:left w:w="20" w:type="dxa"/>
                    <w:bottom w:w="20" w:type="dxa"/>
                    <w:right w:w="20" w:type="dxa"/>
                  </w:tcMar>
                  <w:vAlign w:val="center"/>
                  <w:hideMark/>
                </w:tcPr>
                <w:p w14:paraId="0E39C412" w14:textId="77777777" w:rsidR="00210449" w:rsidRPr="006B1B77" w:rsidRDefault="00210449" w:rsidP="00490F36">
                  <w:pPr>
                    <w:pStyle w:val="rowtabella0"/>
                    <w:rPr>
                      <w:color w:val="002060"/>
                    </w:rPr>
                  </w:pPr>
                  <w:r w:rsidRPr="006B1B77">
                    <w:rPr>
                      <w:color w:val="002060"/>
                    </w:rPr>
                    <w:t>(1) - disputata il 20/10/2024</w:t>
                  </w:r>
                </w:p>
              </w:tc>
            </w:tr>
          </w:tbl>
          <w:p w14:paraId="44B32A51" w14:textId="77777777" w:rsidR="00210449" w:rsidRPr="006B1B77" w:rsidRDefault="00210449" w:rsidP="00490F36">
            <w:pPr>
              <w:rPr>
                <w:color w:val="002060"/>
              </w:rPr>
            </w:pPr>
          </w:p>
        </w:tc>
      </w:tr>
    </w:tbl>
    <w:p w14:paraId="351668FF" w14:textId="77777777" w:rsidR="00210449" w:rsidRPr="006B1B77" w:rsidRDefault="00210449" w:rsidP="00210449">
      <w:pPr>
        <w:pStyle w:val="breakline"/>
        <w:rPr>
          <w:rFonts w:eastAsiaTheme="minorEastAsia"/>
          <w:color w:val="002060"/>
        </w:rPr>
      </w:pPr>
    </w:p>
    <w:p w14:paraId="37C6D854" w14:textId="77777777" w:rsidR="00210449" w:rsidRPr="006B1B77" w:rsidRDefault="00210449" w:rsidP="00210449">
      <w:pPr>
        <w:pStyle w:val="breakline"/>
        <w:rPr>
          <w:color w:val="002060"/>
        </w:rPr>
      </w:pPr>
    </w:p>
    <w:p w14:paraId="6265D240" w14:textId="77777777" w:rsidR="00210449" w:rsidRPr="006B1B77" w:rsidRDefault="00210449" w:rsidP="00210449">
      <w:pPr>
        <w:pStyle w:val="titoloprinc0"/>
        <w:rPr>
          <w:color w:val="002060"/>
        </w:rPr>
      </w:pPr>
      <w:r w:rsidRPr="006B1B77">
        <w:rPr>
          <w:color w:val="002060"/>
        </w:rPr>
        <w:t>GIUDICE SPORTIVO</w:t>
      </w:r>
    </w:p>
    <w:p w14:paraId="773FC2E1" w14:textId="77777777" w:rsidR="00210449" w:rsidRPr="006B1B77" w:rsidRDefault="00210449" w:rsidP="00210449">
      <w:pPr>
        <w:pStyle w:val="diffida"/>
        <w:rPr>
          <w:color w:val="002060"/>
        </w:rPr>
      </w:pPr>
      <w:r w:rsidRPr="006B1B77">
        <w:rPr>
          <w:color w:val="002060"/>
        </w:rPr>
        <w:t>Il Giudice Sportivo Avv. Agnese Lazzaretti, con l'assistenza del segretario Angelo Castellana, nella seduta del 23/10/2024, ha adottato le decisioni che di seguito integralmente si riportano:</w:t>
      </w:r>
    </w:p>
    <w:p w14:paraId="64242593" w14:textId="77777777" w:rsidR="00210449" w:rsidRPr="006B1B77" w:rsidRDefault="00210449" w:rsidP="00210449">
      <w:pPr>
        <w:pStyle w:val="titolo10"/>
        <w:rPr>
          <w:color w:val="002060"/>
        </w:rPr>
      </w:pPr>
      <w:r w:rsidRPr="006B1B77">
        <w:rPr>
          <w:color w:val="002060"/>
        </w:rPr>
        <w:t xml:space="preserve">GARE DEL 18/10/2024 </w:t>
      </w:r>
    </w:p>
    <w:p w14:paraId="59C271B6" w14:textId="77777777" w:rsidR="00210449" w:rsidRPr="006B1B77" w:rsidRDefault="00210449" w:rsidP="00210449">
      <w:pPr>
        <w:pStyle w:val="titolo7a"/>
        <w:rPr>
          <w:color w:val="002060"/>
        </w:rPr>
      </w:pPr>
      <w:r w:rsidRPr="006B1B77">
        <w:rPr>
          <w:color w:val="002060"/>
        </w:rPr>
        <w:t xml:space="preserve">PROVVEDIMENTI DISCIPLINARI </w:t>
      </w:r>
    </w:p>
    <w:p w14:paraId="13912FE2" w14:textId="77777777" w:rsidR="00210449" w:rsidRPr="006B1B77" w:rsidRDefault="00210449" w:rsidP="00210449">
      <w:pPr>
        <w:pStyle w:val="titolo7b0"/>
        <w:rPr>
          <w:color w:val="002060"/>
        </w:rPr>
      </w:pPr>
      <w:r w:rsidRPr="006B1B77">
        <w:rPr>
          <w:color w:val="002060"/>
        </w:rPr>
        <w:t xml:space="preserve">In base alle risultanze degli atti ufficiali sono state deliberate le seguenti sanzioni disciplinari. </w:t>
      </w:r>
    </w:p>
    <w:p w14:paraId="43E69FA2" w14:textId="77777777" w:rsidR="00210449" w:rsidRPr="006B1B77" w:rsidRDefault="00210449" w:rsidP="00210449">
      <w:pPr>
        <w:pStyle w:val="titolo30"/>
        <w:rPr>
          <w:color w:val="002060"/>
        </w:rPr>
      </w:pPr>
      <w:r w:rsidRPr="006B1B77">
        <w:rPr>
          <w:color w:val="002060"/>
        </w:rPr>
        <w:t xml:space="preserve">CALCIATORI NON ESPULSI </w:t>
      </w:r>
    </w:p>
    <w:p w14:paraId="0186DBFA" w14:textId="77777777" w:rsidR="00210449" w:rsidRPr="006B1B77" w:rsidRDefault="00210449" w:rsidP="00210449">
      <w:pPr>
        <w:pStyle w:val="titolo20"/>
        <w:rPr>
          <w:color w:val="002060"/>
        </w:rPr>
      </w:pPr>
      <w:r w:rsidRPr="006B1B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10449" w:rsidRPr="006B1B77" w14:paraId="76DB6BCF" w14:textId="77777777" w:rsidTr="00490F36">
        <w:tc>
          <w:tcPr>
            <w:tcW w:w="2200" w:type="dxa"/>
            <w:tcMar>
              <w:top w:w="20" w:type="dxa"/>
              <w:left w:w="20" w:type="dxa"/>
              <w:bottom w:w="20" w:type="dxa"/>
              <w:right w:w="20" w:type="dxa"/>
            </w:tcMar>
            <w:vAlign w:val="center"/>
            <w:hideMark/>
          </w:tcPr>
          <w:p w14:paraId="2DB1BC4B" w14:textId="77777777" w:rsidR="00210449" w:rsidRPr="006B1B77" w:rsidRDefault="00210449" w:rsidP="00490F36">
            <w:pPr>
              <w:pStyle w:val="movimento"/>
              <w:rPr>
                <w:color w:val="002060"/>
              </w:rPr>
            </w:pPr>
            <w:r w:rsidRPr="006B1B77">
              <w:rPr>
                <w:color w:val="002060"/>
              </w:rPr>
              <w:t>EMILIANI SARA</w:t>
            </w:r>
          </w:p>
        </w:tc>
        <w:tc>
          <w:tcPr>
            <w:tcW w:w="2200" w:type="dxa"/>
            <w:tcMar>
              <w:top w:w="20" w:type="dxa"/>
              <w:left w:w="20" w:type="dxa"/>
              <w:bottom w:w="20" w:type="dxa"/>
              <w:right w:w="20" w:type="dxa"/>
            </w:tcMar>
            <w:vAlign w:val="center"/>
            <w:hideMark/>
          </w:tcPr>
          <w:p w14:paraId="1691651D" w14:textId="77777777" w:rsidR="00210449" w:rsidRPr="006B1B77" w:rsidRDefault="00210449" w:rsidP="00490F36">
            <w:pPr>
              <w:pStyle w:val="movimento2"/>
              <w:rPr>
                <w:color w:val="002060"/>
              </w:rPr>
            </w:pPr>
            <w:r w:rsidRPr="006B1B77">
              <w:rPr>
                <w:color w:val="002060"/>
              </w:rPr>
              <w:t xml:space="preserve">(GROTTACCIA 2005) </w:t>
            </w:r>
          </w:p>
        </w:tc>
        <w:tc>
          <w:tcPr>
            <w:tcW w:w="800" w:type="dxa"/>
            <w:tcMar>
              <w:top w:w="20" w:type="dxa"/>
              <w:left w:w="20" w:type="dxa"/>
              <w:bottom w:w="20" w:type="dxa"/>
              <w:right w:w="20" w:type="dxa"/>
            </w:tcMar>
            <w:vAlign w:val="center"/>
            <w:hideMark/>
          </w:tcPr>
          <w:p w14:paraId="62E0BCAC" w14:textId="77777777" w:rsidR="00210449" w:rsidRPr="006B1B77" w:rsidRDefault="00210449" w:rsidP="00490F36">
            <w:pPr>
              <w:pStyle w:val="movimento"/>
              <w:rPr>
                <w:color w:val="002060"/>
              </w:rPr>
            </w:pPr>
            <w:r w:rsidRPr="006B1B77">
              <w:rPr>
                <w:color w:val="002060"/>
              </w:rPr>
              <w:t> </w:t>
            </w:r>
          </w:p>
        </w:tc>
        <w:tc>
          <w:tcPr>
            <w:tcW w:w="2200" w:type="dxa"/>
            <w:tcMar>
              <w:top w:w="20" w:type="dxa"/>
              <w:left w:w="20" w:type="dxa"/>
              <w:bottom w:w="20" w:type="dxa"/>
              <w:right w:w="20" w:type="dxa"/>
            </w:tcMar>
            <w:vAlign w:val="center"/>
            <w:hideMark/>
          </w:tcPr>
          <w:p w14:paraId="62B2FE58" w14:textId="77777777" w:rsidR="00210449" w:rsidRPr="006B1B77" w:rsidRDefault="00210449" w:rsidP="00490F36">
            <w:pPr>
              <w:pStyle w:val="movimento"/>
              <w:rPr>
                <w:color w:val="002060"/>
              </w:rPr>
            </w:pPr>
            <w:r w:rsidRPr="006B1B77">
              <w:rPr>
                <w:color w:val="002060"/>
              </w:rPr>
              <w:t>LA FORGIA NICOLE</w:t>
            </w:r>
          </w:p>
        </w:tc>
        <w:tc>
          <w:tcPr>
            <w:tcW w:w="2200" w:type="dxa"/>
            <w:tcMar>
              <w:top w:w="20" w:type="dxa"/>
              <w:left w:w="20" w:type="dxa"/>
              <w:bottom w:w="20" w:type="dxa"/>
              <w:right w:w="20" w:type="dxa"/>
            </w:tcMar>
            <w:vAlign w:val="center"/>
            <w:hideMark/>
          </w:tcPr>
          <w:p w14:paraId="07D44EB0" w14:textId="77777777" w:rsidR="00210449" w:rsidRPr="006B1B77" w:rsidRDefault="00210449" w:rsidP="00490F36">
            <w:pPr>
              <w:pStyle w:val="movimento2"/>
              <w:rPr>
                <w:color w:val="002060"/>
              </w:rPr>
            </w:pPr>
            <w:r w:rsidRPr="006B1B77">
              <w:rPr>
                <w:color w:val="002060"/>
              </w:rPr>
              <w:t xml:space="preserve">(POLISPORTIVA BOCA S.E.M.) </w:t>
            </w:r>
          </w:p>
        </w:tc>
      </w:tr>
    </w:tbl>
    <w:p w14:paraId="5AC3D50A" w14:textId="77777777" w:rsidR="00210449" w:rsidRDefault="00210449" w:rsidP="00210449">
      <w:pPr>
        <w:pStyle w:val="breakline"/>
        <w:rPr>
          <w:color w:val="002060"/>
        </w:rPr>
      </w:pPr>
    </w:p>
    <w:p w14:paraId="25D0CFC1" w14:textId="77777777" w:rsidR="00210449" w:rsidRPr="00783D73" w:rsidRDefault="00210449" w:rsidP="00210449">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56BEE0E6" w14:textId="77777777" w:rsidR="00210449" w:rsidRPr="00783D73" w:rsidRDefault="00210449" w:rsidP="00210449">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3C6C3D3" w14:textId="77777777" w:rsidR="00210449" w:rsidRDefault="00210449" w:rsidP="00210449">
      <w:pPr>
        <w:pStyle w:val="breakline"/>
        <w:rPr>
          <w:color w:val="002060"/>
        </w:rPr>
      </w:pPr>
    </w:p>
    <w:p w14:paraId="2B53618D" w14:textId="77777777" w:rsidR="00210449" w:rsidRDefault="00210449" w:rsidP="00210449">
      <w:pPr>
        <w:pStyle w:val="breakline"/>
        <w:rPr>
          <w:color w:val="002060"/>
        </w:rPr>
      </w:pPr>
    </w:p>
    <w:p w14:paraId="67C397D5" w14:textId="77777777" w:rsidR="00AC572D" w:rsidRPr="006B1B77" w:rsidRDefault="00AC572D" w:rsidP="00AC572D">
      <w:pPr>
        <w:pStyle w:val="titoloprinc0"/>
        <w:rPr>
          <w:color w:val="002060"/>
        </w:rPr>
      </w:pPr>
      <w:r w:rsidRPr="006B1B77">
        <w:rPr>
          <w:color w:val="002060"/>
        </w:rPr>
        <w:t>CLASSIFICA</w:t>
      </w:r>
    </w:p>
    <w:p w14:paraId="55A4B340" w14:textId="77777777" w:rsidR="00AC572D" w:rsidRPr="006B1B77" w:rsidRDefault="00AC572D" w:rsidP="00AC572D">
      <w:pPr>
        <w:pStyle w:val="breakline"/>
        <w:rPr>
          <w:color w:val="002060"/>
        </w:rPr>
      </w:pPr>
    </w:p>
    <w:p w14:paraId="2A7D752B" w14:textId="77777777" w:rsidR="00AC572D" w:rsidRPr="006B1B77" w:rsidRDefault="00AC572D" w:rsidP="00AC572D">
      <w:pPr>
        <w:pStyle w:val="breakline"/>
        <w:rPr>
          <w:color w:val="002060"/>
        </w:rPr>
      </w:pPr>
    </w:p>
    <w:p w14:paraId="2A04C113" w14:textId="77777777" w:rsidR="00AC572D" w:rsidRPr="006B1B77" w:rsidRDefault="00AC572D" w:rsidP="00AC572D">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572D" w:rsidRPr="006B1B77" w14:paraId="26243A56" w14:textId="77777777" w:rsidTr="00490F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FB033" w14:textId="77777777" w:rsidR="00AC572D" w:rsidRPr="006B1B77" w:rsidRDefault="00AC572D" w:rsidP="00490F36">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75424" w14:textId="77777777" w:rsidR="00AC572D" w:rsidRPr="006B1B77" w:rsidRDefault="00AC572D" w:rsidP="00490F36">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3CB15" w14:textId="77777777" w:rsidR="00AC572D" w:rsidRPr="006B1B77" w:rsidRDefault="00AC572D" w:rsidP="00490F36">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2D4F2" w14:textId="77777777" w:rsidR="00AC572D" w:rsidRPr="006B1B77" w:rsidRDefault="00AC572D" w:rsidP="00490F36">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02C8B" w14:textId="77777777" w:rsidR="00AC572D" w:rsidRPr="006B1B77" w:rsidRDefault="00AC572D" w:rsidP="00490F36">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9A829" w14:textId="77777777" w:rsidR="00AC572D" w:rsidRPr="006B1B77" w:rsidRDefault="00AC572D" w:rsidP="00490F36">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51AAA" w14:textId="77777777" w:rsidR="00AC572D" w:rsidRPr="006B1B77" w:rsidRDefault="00AC572D" w:rsidP="00490F36">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CC991" w14:textId="77777777" w:rsidR="00AC572D" w:rsidRPr="006B1B77" w:rsidRDefault="00AC572D" w:rsidP="00490F36">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DA967" w14:textId="77777777" w:rsidR="00AC572D" w:rsidRPr="006B1B77" w:rsidRDefault="00AC572D" w:rsidP="00490F36">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89335" w14:textId="77777777" w:rsidR="00AC572D" w:rsidRPr="006B1B77" w:rsidRDefault="00AC572D" w:rsidP="00490F36">
            <w:pPr>
              <w:pStyle w:val="headertabella0"/>
              <w:rPr>
                <w:color w:val="002060"/>
              </w:rPr>
            </w:pPr>
            <w:r w:rsidRPr="006B1B77">
              <w:rPr>
                <w:color w:val="002060"/>
              </w:rPr>
              <w:t>PE</w:t>
            </w:r>
          </w:p>
        </w:tc>
      </w:tr>
      <w:tr w:rsidR="00AC572D" w:rsidRPr="006B1B77" w14:paraId="56FEF107" w14:textId="77777777" w:rsidTr="00AC572D">
        <w:tc>
          <w:tcPr>
            <w:tcW w:w="5640" w:type="dxa"/>
            <w:tcBorders>
              <w:top w:val="nil"/>
              <w:left w:val="outset" w:sz="6" w:space="0" w:color="auto"/>
              <w:bottom w:val="nil"/>
              <w:right w:val="nil"/>
            </w:tcBorders>
            <w:tcMar>
              <w:top w:w="20" w:type="dxa"/>
              <w:left w:w="20" w:type="dxa"/>
              <w:bottom w:w="20" w:type="dxa"/>
              <w:right w:w="20" w:type="dxa"/>
            </w:tcMar>
            <w:vAlign w:val="center"/>
          </w:tcPr>
          <w:p w14:paraId="0CCB0682" w14:textId="1F4077AE" w:rsidR="00AC572D" w:rsidRPr="006B1B77" w:rsidRDefault="00313846" w:rsidP="00490F36">
            <w:pPr>
              <w:pStyle w:val="rowtabella0"/>
              <w:rPr>
                <w:color w:val="002060"/>
              </w:rPr>
            </w:pPr>
            <w:proofErr w:type="gramStart"/>
            <w:r>
              <w:rPr>
                <w:color w:val="002060"/>
              </w:rPr>
              <w:t>CITTA</w:t>
            </w:r>
            <w:proofErr w:type="gramEnd"/>
            <w:r>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55056" w14:textId="073C0B0E" w:rsidR="00AC572D" w:rsidRPr="006B1B77" w:rsidRDefault="00313846" w:rsidP="00490F3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7EC67" w14:textId="2580DE72"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4FA3D" w14:textId="5BE28465"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0F9A9" w14:textId="1BFDED63"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699D8" w14:textId="7788A882"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8B7F4" w14:textId="5BA005D0" w:rsidR="00AC572D" w:rsidRPr="006B1B77" w:rsidRDefault="00313846" w:rsidP="00490F36">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5E63A" w14:textId="250BF01B"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E3010" w14:textId="639ACF3E" w:rsidR="00AC572D" w:rsidRPr="006B1B77" w:rsidRDefault="00313846" w:rsidP="00490F36">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6AC5C" w14:textId="450D5929" w:rsidR="00AC572D" w:rsidRPr="006B1B77" w:rsidRDefault="00313846" w:rsidP="00490F36">
            <w:pPr>
              <w:pStyle w:val="rowtabella0"/>
              <w:jc w:val="center"/>
              <w:rPr>
                <w:color w:val="002060"/>
              </w:rPr>
            </w:pPr>
            <w:r>
              <w:rPr>
                <w:color w:val="002060"/>
              </w:rPr>
              <w:t>0</w:t>
            </w:r>
          </w:p>
        </w:tc>
      </w:tr>
      <w:tr w:rsidR="00AC572D" w:rsidRPr="006B1B77" w14:paraId="2F97348F" w14:textId="77777777" w:rsidTr="00AC572D">
        <w:tc>
          <w:tcPr>
            <w:tcW w:w="5640" w:type="dxa"/>
            <w:tcBorders>
              <w:top w:val="nil"/>
              <w:left w:val="outset" w:sz="6" w:space="0" w:color="auto"/>
              <w:bottom w:val="nil"/>
              <w:right w:val="nil"/>
            </w:tcBorders>
            <w:tcMar>
              <w:top w:w="20" w:type="dxa"/>
              <w:left w:w="20" w:type="dxa"/>
              <w:bottom w:w="20" w:type="dxa"/>
              <w:right w:w="20" w:type="dxa"/>
            </w:tcMar>
            <w:vAlign w:val="center"/>
          </w:tcPr>
          <w:p w14:paraId="0D718ECF" w14:textId="305D71C9" w:rsidR="00AC572D" w:rsidRPr="006B1B77" w:rsidRDefault="00313846" w:rsidP="00490F36">
            <w:pPr>
              <w:pStyle w:val="rowtabella0"/>
              <w:rPr>
                <w:color w:val="002060"/>
              </w:rPr>
            </w:pPr>
            <w:r>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058F0" w14:textId="0BE300D8" w:rsidR="00AC572D" w:rsidRPr="006B1B77" w:rsidRDefault="00313846" w:rsidP="00490F3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0E2CD" w14:textId="50E5EFAB"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9B6BB" w14:textId="1EA40343"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3D8C3" w14:textId="151DDBF0"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F667C" w14:textId="358B3B50"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BA559" w14:textId="396F3D96" w:rsidR="00AC572D" w:rsidRPr="006B1B77" w:rsidRDefault="00313846" w:rsidP="00490F3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31C61" w14:textId="7B9A6EF1"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46EEE" w14:textId="6E9F1061" w:rsidR="00AC572D" w:rsidRPr="006B1B77" w:rsidRDefault="00313846" w:rsidP="00490F3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09B6C" w14:textId="2C22595B" w:rsidR="00AC572D" w:rsidRPr="006B1B77" w:rsidRDefault="00313846" w:rsidP="00490F36">
            <w:pPr>
              <w:pStyle w:val="rowtabella0"/>
              <w:jc w:val="center"/>
              <w:rPr>
                <w:color w:val="002060"/>
              </w:rPr>
            </w:pPr>
            <w:r>
              <w:rPr>
                <w:color w:val="002060"/>
              </w:rPr>
              <w:t>0</w:t>
            </w:r>
          </w:p>
        </w:tc>
      </w:tr>
      <w:tr w:rsidR="00AC572D" w:rsidRPr="006B1B77" w14:paraId="0359B6CA" w14:textId="77777777" w:rsidTr="00AC572D">
        <w:tc>
          <w:tcPr>
            <w:tcW w:w="5640" w:type="dxa"/>
            <w:tcBorders>
              <w:top w:val="nil"/>
              <w:left w:val="outset" w:sz="6" w:space="0" w:color="auto"/>
              <w:bottom w:val="nil"/>
              <w:right w:val="nil"/>
            </w:tcBorders>
            <w:tcMar>
              <w:top w:w="20" w:type="dxa"/>
              <w:left w:w="20" w:type="dxa"/>
              <w:bottom w:w="20" w:type="dxa"/>
              <w:right w:w="20" w:type="dxa"/>
            </w:tcMar>
            <w:vAlign w:val="center"/>
          </w:tcPr>
          <w:p w14:paraId="56C81FE0" w14:textId="2C674286" w:rsidR="00AC572D" w:rsidRPr="006B1B77" w:rsidRDefault="00313846" w:rsidP="00490F36">
            <w:pPr>
              <w:pStyle w:val="rowtabella0"/>
              <w:rPr>
                <w:color w:val="002060"/>
              </w:rPr>
            </w:pPr>
            <w:r>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BAA9E" w14:textId="106FD50A"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D4BDC" w14:textId="20284312"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4164E" w14:textId="2D4CA99D"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890F1" w14:textId="7113C2B9"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D48E3" w14:textId="1E22397B"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2166B" w14:textId="2203EA58"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2B434" w14:textId="0B41F076" w:rsidR="00AC572D" w:rsidRPr="006B1B77" w:rsidRDefault="00313846" w:rsidP="00490F3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8049B" w14:textId="0F73AB50" w:rsidR="00AC572D" w:rsidRPr="006B1B77" w:rsidRDefault="00313846" w:rsidP="00490F3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5A6B8" w14:textId="3CCABB45" w:rsidR="00AC572D" w:rsidRPr="006B1B77" w:rsidRDefault="00313846" w:rsidP="00490F36">
            <w:pPr>
              <w:pStyle w:val="rowtabella0"/>
              <w:jc w:val="center"/>
              <w:rPr>
                <w:color w:val="002060"/>
              </w:rPr>
            </w:pPr>
            <w:r>
              <w:rPr>
                <w:color w:val="002060"/>
              </w:rPr>
              <w:t>0</w:t>
            </w:r>
          </w:p>
        </w:tc>
      </w:tr>
      <w:tr w:rsidR="00AC572D" w:rsidRPr="006B1B77" w14:paraId="39F02E84" w14:textId="77777777" w:rsidTr="00AC572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C623F9" w14:textId="6D037634" w:rsidR="00AC572D" w:rsidRPr="006B1B77" w:rsidRDefault="00313846" w:rsidP="00490F36">
            <w:pPr>
              <w:pStyle w:val="rowtabella0"/>
              <w:rPr>
                <w:color w:val="002060"/>
              </w:rPr>
            </w:pPr>
            <w:r>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ED0F7" w14:textId="38DA8B92"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34E79" w14:textId="3329426C"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66162" w14:textId="43A1DC1C"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2B5E1" w14:textId="3385FE75"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86B4D" w14:textId="367F91A4" w:rsidR="00AC572D" w:rsidRPr="006B1B77" w:rsidRDefault="00313846" w:rsidP="00490F3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95ED5" w14:textId="570310D3" w:rsidR="00AC572D" w:rsidRPr="006B1B77" w:rsidRDefault="00313846" w:rsidP="00490F36">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F806DD" w14:textId="1B6557E2" w:rsidR="00AC572D" w:rsidRPr="006B1B77" w:rsidRDefault="00313846" w:rsidP="00490F36">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C454B" w14:textId="4301E707" w:rsidR="00AC572D" w:rsidRPr="006B1B77" w:rsidRDefault="00313846" w:rsidP="00490F36">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B357F" w14:textId="487F1D48" w:rsidR="00AC572D" w:rsidRPr="006B1B77" w:rsidRDefault="00313846" w:rsidP="00490F36">
            <w:pPr>
              <w:pStyle w:val="rowtabella0"/>
              <w:jc w:val="center"/>
              <w:rPr>
                <w:color w:val="002060"/>
              </w:rPr>
            </w:pPr>
            <w:r>
              <w:rPr>
                <w:color w:val="002060"/>
              </w:rPr>
              <w:t>0</w:t>
            </w:r>
          </w:p>
        </w:tc>
      </w:tr>
    </w:tbl>
    <w:p w14:paraId="5F9EBCF3" w14:textId="77777777" w:rsidR="00AC572D" w:rsidRDefault="00AC572D" w:rsidP="00210449">
      <w:pPr>
        <w:pStyle w:val="breakline"/>
        <w:rPr>
          <w:color w:val="002060"/>
        </w:rPr>
      </w:pPr>
    </w:p>
    <w:p w14:paraId="38D22747" w14:textId="77777777" w:rsidR="00210449" w:rsidRPr="006B1B77" w:rsidRDefault="00210449" w:rsidP="00210449">
      <w:pPr>
        <w:pStyle w:val="titoloprinc0"/>
        <w:rPr>
          <w:color w:val="002060"/>
        </w:rPr>
      </w:pPr>
      <w:r w:rsidRPr="006B1B77">
        <w:rPr>
          <w:color w:val="002060"/>
        </w:rPr>
        <w:t>PROGRAMMA GARE</w:t>
      </w:r>
    </w:p>
    <w:p w14:paraId="7139AC73" w14:textId="77777777" w:rsidR="00210449" w:rsidRDefault="00210449" w:rsidP="00210449">
      <w:pPr>
        <w:pStyle w:val="breakline"/>
        <w:rPr>
          <w:rFonts w:eastAsiaTheme="minorEastAsia"/>
          <w:color w:val="002060"/>
        </w:rPr>
      </w:pPr>
    </w:p>
    <w:p w14:paraId="773DA51B" w14:textId="77777777" w:rsidR="00AE72B5" w:rsidRPr="004541BB" w:rsidRDefault="00AE72B5" w:rsidP="00AE72B5">
      <w:pPr>
        <w:pStyle w:val="sottotitolocampionato10"/>
        <w:rPr>
          <w:color w:val="002060"/>
        </w:rPr>
      </w:pPr>
      <w:r w:rsidRPr="004541B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0"/>
        <w:gridCol w:w="385"/>
        <w:gridCol w:w="898"/>
        <w:gridCol w:w="1177"/>
        <w:gridCol w:w="1548"/>
        <w:gridCol w:w="1548"/>
      </w:tblGrid>
      <w:tr w:rsidR="00AE72B5" w:rsidRPr="004541BB" w14:paraId="30FA76E2" w14:textId="77777777" w:rsidTr="00490F3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3F61F" w14:textId="77777777" w:rsidR="00AE72B5" w:rsidRPr="004541BB" w:rsidRDefault="00AE72B5" w:rsidP="00490F36">
            <w:pPr>
              <w:pStyle w:val="headertabella0"/>
              <w:rPr>
                <w:color w:val="002060"/>
              </w:rPr>
            </w:pPr>
            <w:r w:rsidRPr="004541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5B9BC" w14:textId="77777777" w:rsidR="00AE72B5" w:rsidRPr="004541BB" w:rsidRDefault="00AE72B5" w:rsidP="00490F36">
            <w:pPr>
              <w:pStyle w:val="headertabella0"/>
              <w:rPr>
                <w:color w:val="002060"/>
              </w:rPr>
            </w:pPr>
            <w:r w:rsidRPr="004541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3D2A" w14:textId="77777777" w:rsidR="00AE72B5" w:rsidRPr="004541BB" w:rsidRDefault="00AE72B5" w:rsidP="00490F36">
            <w:pPr>
              <w:pStyle w:val="headertabella0"/>
              <w:rPr>
                <w:color w:val="002060"/>
              </w:rPr>
            </w:pPr>
            <w:r w:rsidRPr="004541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E1BE5" w14:textId="77777777" w:rsidR="00AE72B5" w:rsidRPr="004541BB" w:rsidRDefault="00AE72B5" w:rsidP="00490F36">
            <w:pPr>
              <w:pStyle w:val="headertabella0"/>
              <w:rPr>
                <w:color w:val="002060"/>
              </w:rPr>
            </w:pPr>
            <w:r w:rsidRPr="004541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0FD67" w14:textId="77777777" w:rsidR="00AE72B5" w:rsidRPr="004541BB" w:rsidRDefault="00AE72B5" w:rsidP="00490F36">
            <w:pPr>
              <w:pStyle w:val="headertabella0"/>
              <w:rPr>
                <w:color w:val="002060"/>
              </w:rPr>
            </w:pPr>
            <w:r w:rsidRPr="004541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630C2" w14:textId="77777777" w:rsidR="00AE72B5" w:rsidRPr="004541BB" w:rsidRDefault="00AE72B5" w:rsidP="00490F36">
            <w:pPr>
              <w:pStyle w:val="headertabella0"/>
              <w:rPr>
                <w:color w:val="002060"/>
              </w:rPr>
            </w:pPr>
            <w:proofErr w:type="spellStart"/>
            <w:r w:rsidRPr="004541BB">
              <w:rPr>
                <w:color w:val="002060"/>
              </w:rPr>
              <w:t>Localita'</w:t>
            </w:r>
            <w:proofErr w:type="spellEnd"/>
            <w:r w:rsidRPr="004541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9623D" w14:textId="77777777" w:rsidR="00AE72B5" w:rsidRPr="004541BB" w:rsidRDefault="00AE72B5" w:rsidP="00490F36">
            <w:pPr>
              <w:pStyle w:val="headertabella0"/>
              <w:rPr>
                <w:color w:val="002060"/>
              </w:rPr>
            </w:pPr>
            <w:r w:rsidRPr="004541BB">
              <w:rPr>
                <w:color w:val="002060"/>
              </w:rPr>
              <w:t>Indirizzo Impianto</w:t>
            </w:r>
          </w:p>
        </w:tc>
      </w:tr>
      <w:tr w:rsidR="00AE72B5" w:rsidRPr="004541BB" w14:paraId="737F99C8" w14:textId="77777777" w:rsidTr="00490F3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AF82D6" w14:textId="77777777" w:rsidR="00AE72B5" w:rsidRPr="004541BB" w:rsidRDefault="00AE72B5" w:rsidP="00490F36">
            <w:pPr>
              <w:pStyle w:val="rowtabella0"/>
              <w:rPr>
                <w:color w:val="002060"/>
              </w:rPr>
            </w:pPr>
            <w:proofErr w:type="gramStart"/>
            <w:r w:rsidRPr="004541BB">
              <w:rPr>
                <w:color w:val="002060"/>
              </w:rPr>
              <w:t>CITTA</w:t>
            </w:r>
            <w:proofErr w:type="gramEnd"/>
            <w:r w:rsidRPr="004541BB">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B1133" w14:textId="77777777" w:rsidR="00AE72B5" w:rsidRPr="004541BB" w:rsidRDefault="00AE72B5" w:rsidP="00490F36">
            <w:pPr>
              <w:pStyle w:val="rowtabella0"/>
              <w:rPr>
                <w:color w:val="002060"/>
              </w:rPr>
            </w:pPr>
            <w:r w:rsidRPr="004541BB">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FB9FB" w14:textId="77777777" w:rsidR="00AE72B5" w:rsidRPr="004541BB" w:rsidRDefault="00AE72B5" w:rsidP="00490F36">
            <w:pPr>
              <w:pStyle w:val="rowtabella0"/>
              <w:jc w:val="center"/>
              <w:rPr>
                <w:color w:val="002060"/>
              </w:rPr>
            </w:pPr>
            <w:r w:rsidRPr="004541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E8D99" w14:textId="77777777" w:rsidR="00AE72B5" w:rsidRPr="004541BB" w:rsidRDefault="00AE72B5" w:rsidP="00490F36">
            <w:pPr>
              <w:pStyle w:val="rowtabella0"/>
              <w:rPr>
                <w:color w:val="002060"/>
              </w:rPr>
            </w:pPr>
            <w:r w:rsidRPr="004541BB">
              <w:rPr>
                <w:color w:val="002060"/>
              </w:rPr>
              <w:t>26/10/2024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B285C" w14:textId="77777777" w:rsidR="00AE72B5" w:rsidRPr="004541BB" w:rsidRDefault="00AE72B5" w:rsidP="00490F36">
            <w:pPr>
              <w:pStyle w:val="rowtabella0"/>
              <w:rPr>
                <w:color w:val="002060"/>
              </w:rPr>
            </w:pPr>
            <w:r w:rsidRPr="004541B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81BFB" w14:textId="77777777" w:rsidR="00AE72B5" w:rsidRPr="004541BB" w:rsidRDefault="00AE72B5" w:rsidP="00490F36">
            <w:pPr>
              <w:pStyle w:val="rowtabella0"/>
              <w:rPr>
                <w:color w:val="002060"/>
              </w:rPr>
            </w:pPr>
            <w:r w:rsidRPr="004541B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61566" w14:textId="77777777" w:rsidR="00AE72B5" w:rsidRPr="004541BB" w:rsidRDefault="00AE72B5" w:rsidP="00490F36">
            <w:pPr>
              <w:pStyle w:val="rowtabella0"/>
              <w:rPr>
                <w:color w:val="002060"/>
              </w:rPr>
            </w:pPr>
            <w:r w:rsidRPr="004541BB">
              <w:rPr>
                <w:color w:val="002060"/>
              </w:rPr>
              <w:t>VIA DELLO STADIO</w:t>
            </w:r>
          </w:p>
        </w:tc>
      </w:tr>
      <w:tr w:rsidR="00AE72B5" w:rsidRPr="004541BB" w14:paraId="2E7B6C86" w14:textId="77777777" w:rsidTr="00490F3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3B828C" w14:textId="77777777" w:rsidR="00AE72B5" w:rsidRPr="004541BB" w:rsidRDefault="00AE72B5" w:rsidP="00490F36">
            <w:pPr>
              <w:pStyle w:val="rowtabella0"/>
              <w:rPr>
                <w:color w:val="002060"/>
              </w:rPr>
            </w:pPr>
            <w:r w:rsidRPr="004541BB">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BF61F" w14:textId="77777777" w:rsidR="00AE72B5" w:rsidRPr="004541BB" w:rsidRDefault="00AE72B5" w:rsidP="00490F36">
            <w:pPr>
              <w:pStyle w:val="rowtabella0"/>
              <w:rPr>
                <w:color w:val="002060"/>
              </w:rPr>
            </w:pPr>
            <w:r w:rsidRPr="004541BB">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DE51E" w14:textId="77777777" w:rsidR="00AE72B5" w:rsidRPr="004541BB" w:rsidRDefault="00AE72B5" w:rsidP="00490F36">
            <w:pPr>
              <w:pStyle w:val="rowtabella0"/>
              <w:jc w:val="center"/>
              <w:rPr>
                <w:color w:val="002060"/>
              </w:rPr>
            </w:pPr>
            <w:r w:rsidRPr="004541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B9DBF" w14:textId="77777777" w:rsidR="00AE72B5" w:rsidRPr="004541BB" w:rsidRDefault="00AE72B5" w:rsidP="00490F36">
            <w:pPr>
              <w:pStyle w:val="rowtabella0"/>
              <w:rPr>
                <w:color w:val="002060"/>
              </w:rPr>
            </w:pPr>
            <w:r w:rsidRPr="004541BB">
              <w:rPr>
                <w:color w:val="002060"/>
              </w:rPr>
              <w:t>26/10/2024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F66CC" w14:textId="77777777" w:rsidR="00AE72B5" w:rsidRPr="004541BB" w:rsidRDefault="00AE72B5" w:rsidP="00490F36">
            <w:pPr>
              <w:pStyle w:val="rowtabella0"/>
              <w:rPr>
                <w:color w:val="002060"/>
              </w:rPr>
            </w:pPr>
            <w:r w:rsidRPr="004541BB">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7AC14" w14:textId="77777777" w:rsidR="00AE72B5" w:rsidRPr="004541BB" w:rsidRDefault="00AE72B5" w:rsidP="00490F36">
            <w:pPr>
              <w:pStyle w:val="rowtabella0"/>
              <w:rPr>
                <w:color w:val="002060"/>
              </w:rPr>
            </w:pPr>
            <w:r w:rsidRPr="004541BB">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13A6F" w14:textId="77777777" w:rsidR="00AE72B5" w:rsidRPr="004541BB" w:rsidRDefault="00AE72B5" w:rsidP="00490F36">
            <w:pPr>
              <w:pStyle w:val="rowtabella0"/>
              <w:rPr>
                <w:color w:val="002060"/>
              </w:rPr>
            </w:pPr>
            <w:r w:rsidRPr="004541BB">
              <w:rPr>
                <w:color w:val="002060"/>
              </w:rPr>
              <w:t>VIA CARDUCCI</w:t>
            </w:r>
          </w:p>
        </w:tc>
      </w:tr>
    </w:tbl>
    <w:p w14:paraId="369B19E8" w14:textId="77777777" w:rsidR="00AE72B5" w:rsidRPr="006B1B77" w:rsidRDefault="00AE72B5" w:rsidP="00210449">
      <w:pPr>
        <w:pStyle w:val="breakline"/>
        <w:rPr>
          <w:rFonts w:eastAsiaTheme="minorEastAsia"/>
          <w:color w:val="002060"/>
        </w:rPr>
      </w:pPr>
    </w:p>
    <w:p w14:paraId="3E4FA0C8" w14:textId="77777777" w:rsidR="00F56377" w:rsidRDefault="00F56377" w:rsidP="00F56377">
      <w:pPr>
        <w:pStyle w:val="breakline"/>
        <w:rPr>
          <w:rFonts w:eastAsiaTheme="minorEastAsia"/>
          <w:color w:val="002060"/>
        </w:rPr>
      </w:pPr>
    </w:p>
    <w:p w14:paraId="683C2140" w14:textId="77777777" w:rsidR="00F56377" w:rsidRPr="008A03BD" w:rsidRDefault="00F56377" w:rsidP="00F56377">
      <w:pPr>
        <w:pStyle w:val="breakline"/>
        <w:rPr>
          <w:rFonts w:eastAsiaTheme="minorEastAsia"/>
          <w:color w:val="002060"/>
        </w:rPr>
      </w:pPr>
    </w:p>
    <w:p w14:paraId="3218FCD4" w14:textId="77777777" w:rsidR="005E423E" w:rsidRPr="00980F44" w:rsidRDefault="005E423E" w:rsidP="00C529A4">
      <w:pPr>
        <w:pStyle w:val="breakline"/>
        <w:rPr>
          <w:color w:val="002060"/>
        </w:rPr>
      </w:pPr>
    </w:p>
    <w:p w14:paraId="660BA084" w14:textId="77777777" w:rsidR="000C0DCF" w:rsidRDefault="000C0DCF" w:rsidP="007328C0">
      <w:pPr>
        <w:pStyle w:val="breakline"/>
        <w:rPr>
          <w:color w:val="002060"/>
        </w:rPr>
      </w:pPr>
    </w:p>
    <w:p w14:paraId="19066DF4" w14:textId="30447EAB"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20A1989C"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0231CB">
        <w:rPr>
          <w:rFonts w:ascii="Arial" w:hAnsi="Arial" w:cs="Arial"/>
          <w:b/>
          <w:bCs/>
          <w:color w:val="002060"/>
        </w:rPr>
        <w:t>4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22774F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231CB">
        <w:rPr>
          <w:b/>
          <w:color w:val="002060"/>
          <w:u w:val="single"/>
        </w:rPr>
        <w:t>23</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26263" w14:textId="77777777" w:rsidR="00725F11" w:rsidRDefault="00725F11">
      <w:r>
        <w:separator/>
      </w:r>
    </w:p>
  </w:endnote>
  <w:endnote w:type="continuationSeparator" w:id="0">
    <w:p w14:paraId="19373DF5" w14:textId="77777777" w:rsidR="00725F11" w:rsidRDefault="00725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9AA63B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AE2649">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F5C08" w14:textId="77777777" w:rsidR="00725F11" w:rsidRDefault="00725F11">
      <w:r>
        <w:separator/>
      </w:r>
    </w:p>
  </w:footnote>
  <w:footnote w:type="continuationSeparator" w:id="0">
    <w:p w14:paraId="7D5E7E40" w14:textId="77777777" w:rsidR="00725F11" w:rsidRDefault="00725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957495043">
    <w:abstractNumId w:val="5"/>
  </w:num>
  <w:num w:numId="8" w16cid:durableId="11930127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87FDC"/>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5C"/>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125</TotalTime>
  <Pages>1</Pages>
  <Words>10346</Words>
  <Characters>58978</Characters>
  <Application>Microsoft Office Word</Application>
  <DocSecurity>0</DocSecurity>
  <Lines>491</Lines>
  <Paragraphs>138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69186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20</cp:revision>
  <cp:lastPrinted>2024-10-23T13:16:00Z</cp:lastPrinted>
  <dcterms:created xsi:type="dcterms:W3CDTF">2024-10-21T09:35:00Z</dcterms:created>
  <dcterms:modified xsi:type="dcterms:W3CDTF">2024-10-23T13:16:00Z</dcterms:modified>
</cp:coreProperties>
</file>