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F2F824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5A551F">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231CB">
              <w:rPr>
                <w:rFonts w:ascii="Arial" w:hAnsi="Arial" w:cs="Arial"/>
                <w:color w:val="002060"/>
                <w:sz w:val="40"/>
                <w:szCs w:val="40"/>
              </w:rPr>
              <w:t>2</w:t>
            </w:r>
            <w:r w:rsidR="005A551F">
              <w:rPr>
                <w:rFonts w:ascii="Arial" w:hAnsi="Arial" w:cs="Arial"/>
                <w:color w:val="002060"/>
                <w:sz w:val="40"/>
                <w:szCs w:val="40"/>
              </w:rPr>
              <w:t>4</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15BFAE9"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34AFF">
          <w:rPr>
            <w:noProof/>
            <w:webHidden/>
          </w:rPr>
          <w:t>1</w:t>
        </w:r>
        <w:r w:rsidR="00AC19D9" w:rsidRPr="00DE1EF7">
          <w:rPr>
            <w:noProof/>
            <w:webHidden/>
          </w:rPr>
          <w:fldChar w:fldCharType="end"/>
        </w:r>
      </w:hyperlink>
    </w:p>
    <w:p w14:paraId="112EDB38" w14:textId="6981F749"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34AFF">
          <w:rPr>
            <w:noProof/>
            <w:webHidden/>
          </w:rPr>
          <w:t>1</w:t>
        </w:r>
        <w:r w:rsidRPr="00DE1EF7">
          <w:rPr>
            <w:noProof/>
            <w:webHidden/>
          </w:rPr>
          <w:fldChar w:fldCharType="end"/>
        </w:r>
      </w:hyperlink>
    </w:p>
    <w:p w14:paraId="4D9CAD43" w14:textId="10FB0B40"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34AFF">
          <w:rPr>
            <w:noProof/>
            <w:webHidden/>
          </w:rPr>
          <w:t>1</w:t>
        </w:r>
        <w:r w:rsidRPr="00DE1EF7">
          <w:rPr>
            <w:noProof/>
            <w:webHidden/>
          </w:rPr>
          <w:fldChar w:fldCharType="end"/>
        </w:r>
      </w:hyperlink>
    </w:p>
    <w:p w14:paraId="0EAFCCD8" w14:textId="20C349E7"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34AFF">
          <w:rPr>
            <w:noProof/>
            <w:webHidden/>
          </w:rPr>
          <w:t>1</w:t>
        </w:r>
        <w:r w:rsidRPr="00DE1EF7">
          <w:rPr>
            <w:noProof/>
            <w:webHidden/>
          </w:rPr>
          <w:fldChar w:fldCharType="end"/>
        </w:r>
      </w:hyperlink>
    </w:p>
    <w:p w14:paraId="0952245B" w14:textId="605D5D69"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34AF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70B0F098" w14:textId="77777777" w:rsidR="007535EB" w:rsidRPr="007535EB" w:rsidRDefault="007535EB" w:rsidP="007535EB">
      <w:pPr>
        <w:pStyle w:val="LndNormale1"/>
        <w:rPr>
          <w:b/>
          <w:color w:val="002060"/>
          <w:sz w:val="28"/>
          <w:szCs w:val="28"/>
        </w:rPr>
      </w:pPr>
      <w:r w:rsidRPr="007535EB">
        <w:rPr>
          <w:b/>
          <w:color w:val="002060"/>
          <w:sz w:val="28"/>
          <w:szCs w:val="28"/>
        </w:rPr>
        <w:t>CIRCOLARE N. 29 DEL 23.10.2024</w:t>
      </w:r>
    </w:p>
    <w:p w14:paraId="17C69143" w14:textId="77777777" w:rsidR="007535EB" w:rsidRPr="007535EB" w:rsidRDefault="007535EB" w:rsidP="007535EB">
      <w:pPr>
        <w:pStyle w:val="LndNormale1"/>
        <w:rPr>
          <w:color w:val="002060"/>
        </w:rPr>
      </w:pPr>
    </w:p>
    <w:p w14:paraId="4F0AF732" w14:textId="0B5D5D07" w:rsidR="007535EB" w:rsidRPr="007535EB" w:rsidRDefault="007535EB" w:rsidP="007535EB">
      <w:pPr>
        <w:pStyle w:val="LndNormale1"/>
        <w:rPr>
          <w:color w:val="002060"/>
        </w:rPr>
      </w:pPr>
      <w:r w:rsidRPr="007535EB">
        <w:rPr>
          <w:color w:val="002060"/>
        </w:rPr>
        <w:t>Si trasmette, per opportuna conoscenza, copia della Circolare n. 43-2024 elaborata dal Centro Studi Tributari della L.N.D. avente per oggetto:</w:t>
      </w:r>
    </w:p>
    <w:p w14:paraId="72BA1C4B" w14:textId="77777777" w:rsidR="007535EB" w:rsidRPr="007535EB" w:rsidRDefault="007535EB" w:rsidP="007535EB">
      <w:pPr>
        <w:pStyle w:val="LndNormale1"/>
        <w:rPr>
          <w:b/>
          <w:i/>
          <w:color w:val="002060"/>
        </w:rPr>
      </w:pPr>
      <w:r w:rsidRPr="007535EB">
        <w:rPr>
          <w:b/>
          <w:i/>
          <w:color w:val="002060"/>
        </w:rPr>
        <w:t>“Associazioni e Società Sportive Dilettantistiche – La nuova disciplina IVA in vigore dal 1° gennaio 2025.”</w:t>
      </w:r>
    </w:p>
    <w:p w14:paraId="138F049F" w14:textId="77777777" w:rsidR="007535EB" w:rsidRPr="007535EB" w:rsidRDefault="007535EB" w:rsidP="00F336CC">
      <w:pPr>
        <w:rPr>
          <w:rFonts w:ascii="Arial" w:hAnsi="Arial" w:cs="Arial"/>
          <w:color w:val="002060"/>
          <w:sz w:val="22"/>
          <w:szCs w:val="22"/>
        </w:rPr>
      </w:pPr>
    </w:p>
    <w:p w14:paraId="49DB52C6" w14:textId="77777777" w:rsidR="007535EB" w:rsidRPr="007535EB" w:rsidRDefault="007535EB"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310AB597" w14:textId="77777777" w:rsidR="007535EB" w:rsidRDefault="007535EB" w:rsidP="0067544F">
      <w:pPr>
        <w:tabs>
          <w:tab w:val="left" w:pos="2700"/>
        </w:tabs>
        <w:rPr>
          <w:color w:val="002060"/>
          <w:sz w:val="22"/>
          <w:szCs w:val="22"/>
        </w:rPr>
      </w:pPr>
    </w:p>
    <w:p w14:paraId="29C84EB1" w14:textId="2BA3C63B" w:rsidR="007535EB" w:rsidRPr="007535EB" w:rsidRDefault="007535EB" w:rsidP="007535EB">
      <w:pPr>
        <w:pStyle w:val="LndNormale1"/>
        <w:rPr>
          <w:b/>
          <w:color w:val="002060"/>
          <w:sz w:val="28"/>
          <w:szCs w:val="28"/>
        </w:rPr>
      </w:pPr>
      <w:r>
        <w:rPr>
          <w:b/>
          <w:color w:val="002060"/>
          <w:sz w:val="28"/>
          <w:szCs w:val="28"/>
        </w:rPr>
        <w:t>CONSIGLIO DIRETTIVO</w:t>
      </w:r>
    </w:p>
    <w:p w14:paraId="2D6F8183" w14:textId="77777777" w:rsidR="007535EB" w:rsidRPr="007535EB" w:rsidRDefault="007535EB" w:rsidP="0067544F">
      <w:pPr>
        <w:tabs>
          <w:tab w:val="left" w:pos="2700"/>
        </w:tabs>
        <w:rPr>
          <w:color w:val="002060"/>
          <w:sz w:val="22"/>
          <w:szCs w:val="22"/>
        </w:rPr>
      </w:pPr>
    </w:p>
    <w:p w14:paraId="647EE748" w14:textId="77777777" w:rsidR="007535EB" w:rsidRPr="007535EB" w:rsidRDefault="007535EB" w:rsidP="007535EB">
      <w:pPr>
        <w:pStyle w:val="LndNormale1"/>
        <w:rPr>
          <w:color w:val="002060"/>
          <w:u w:val="single"/>
        </w:rPr>
      </w:pPr>
      <w:r w:rsidRPr="007535EB">
        <w:rPr>
          <w:color w:val="002060"/>
          <w:u w:val="single"/>
        </w:rPr>
        <w:t>RIUNIONE DEL CONSIGLIO DIRETTIVO N. 5  DEL 27.09.2024</w:t>
      </w:r>
    </w:p>
    <w:p w14:paraId="737BB32F" w14:textId="77777777"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u w:val="single"/>
        </w:rPr>
        <w:t>Sono presenti</w:t>
      </w:r>
      <w:r w:rsidRPr="007535EB">
        <w:rPr>
          <w:rFonts w:ascii="Arial" w:hAnsi="Arial" w:cs="Arial"/>
          <w:color w:val="002060"/>
          <w:sz w:val="22"/>
          <w:szCs w:val="22"/>
        </w:rPr>
        <w:t xml:space="preserve">: Panichi (Presidente), Arriva, Battistini, Capretti (C5), Colò, Diomedi, Mancinelli (CF), Mughetti, Salvoni, Scarpini, </w:t>
      </w:r>
      <w:proofErr w:type="spellStart"/>
      <w:r w:rsidRPr="007535EB">
        <w:rPr>
          <w:rFonts w:ascii="Arial" w:hAnsi="Arial" w:cs="Arial"/>
          <w:color w:val="002060"/>
          <w:sz w:val="22"/>
          <w:szCs w:val="22"/>
        </w:rPr>
        <w:t>Schippa</w:t>
      </w:r>
      <w:proofErr w:type="spellEnd"/>
      <w:r w:rsidRPr="007535EB">
        <w:rPr>
          <w:rFonts w:ascii="Arial" w:hAnsi="Arial" w:cs="Arial"/>
          <w:color w:val="002060"/>
          <w:sz w:val="22"/>
          <w:szCs w:val="22"/>
        </w:rPr>
        <w:t xml:space="preserve">, Castellana (Segretario), Belletti (collegio Rev. Conti), Fiocco (Resp. </w:t>
      </w:r>
      <w:proofErr w:type="spellStart"/>
      <w:r w:rsidRPr="007535EB">
        <w:rPr>
          <w:rFonts w:ascii="Arial" w:hAnsi="Arial" w:cs="Arial"/>
          <w:color w:val="002060"/>
          <w:sz w:val="22"/>
          <w:szCs w:val="22"/>
        </w:rPr>
        <w:t>Amm</w:t>
      </w:r>
      <w:proofErr w:type="spellEnd"/>
      <w:r w:rsidRPr="007535EB">
        <w:rPr>
          <w:rFonts w:ascii="Arial" w:hAnsi="Arial" w:cs="Arial"/>
          <w:color w:val="002060"/>
          <w:sz w:val="22"/>
          <w:szCs w:val="22"/>
        </w:rPr>
        <w:t>), Marziali (SGS), Fiumana (AIC)</w:t>
      </w:r>
    </w:p>
    <w:p w14:paraId="040F92C9" w14:textId="77777777" w:rsidR="007535EB" w:rsidRPr="007535EB" w:rsidRDefault="007535EB" w:rsidP="0067544F">
      <w:pPr>
        <w:tabs>
          <w:tab w:val="left" w:pos="2700"/>
        </w:tabs>
        <w:rPr>
          <w:color w:val="002060"/>
          <w:sz w:val="22"/>
          <w:szCs w:val="22"/>
        </w:rPr>
      </w:pPr>
    </w:p>
    <w:p w14:paraId="1852D88C" w14:textId="77777777" w:rsidR="007535EB" w:rsidRPr="007535EB" w:rsidRDefault="007535EB"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6F9C9181" w14:textId="06F759EE" w:rsidR="006879CF" w:rsidRPr="00F83FD5" w:rsidRDefault="006879CF" w:rsidP="006879CF">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ESORDIENTI CALCIO A CINQUE FEMMINILE</w:t>
      </w:r>
    </w:p>
    <w:p w14:paraId="6486FA0C" w14:textId="77777777" w:rsidR="006879CF" w:rsidRPr="006C6F07" w:rsidRDefault="006879CF" w:rsidP="006879CF">
      <w:pPr>
        <w:rPr>
          <w:rFonts w:ascii="Arial" w:hAnsi="Arial" w:cs="Arial"/>
          <w:color w:val="002060"/>
          <w:sz w:val="22"/>
          <w:szCs w:val="22"/>
        </w:rPr>
      </w:pPr>
    </w:p>
    <w:p w14:paraId="293385B0" w14:textId="77777777" w:rsidR="006879CF" w:rsidRPr="006C6F07" w:rsidRDefault="006879CF" w:rsidP="006879CF">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389C76EC" w14:textId="77777777" w:rsidR="006879CF" w:rsidRPr="006C6F07" w:rsidRDefault="006879CF" w:rsidP="006879CF">
      <w:pPr>
        <w:pStyle w:val="A121"/>
        <w:ind w:left="0"/>
        <w:rPr>
          <w:rFonts w:cs="Arial"/>
          <w:color w:val="002060"/>
          <w:sz w:val="22"/>
          <w:szCs w:val="22"/>
        </w:rPr>
      </w:pPr>
    </w:p>
    <w:p w14:paraId="658B083C" w14:textId="528F9FF1" w:rsidR="006879CF" w:rsidRPr="006C6F07" w:rsidRDefault="006879CF" w:rsidP="006879CF">
      <w:pPr>
        <w:pStyle w:val="A121"/>
        <w:ind w:left="0"/>
        <w:jc w:val="center"/>
        <w:rPr>
          <w:rFonts w:cs="Arial"/>
          <w:b/>
          <w:color w:val="002060"/>
          <w:sz w:val="22"/>
          <w:szCs w:val="22"/>
        </w:rPr>
      </w:pPr>
      <w:r>
        <w:rPr>
          <w:rFonts w:cs="Arial"/>
          <w:b/>
          <w:color w:val="002060"/>
          <w:sz w:val="22"/>
          <w:szCs w:val="22"/>
        </w:rPr>
        <w:t>SABATO 02 NOVEMBRE 2024</w:t>
      </w:r>
      <w:r w:rsidRPr="006C6F07">
        <w:rPr>
          <w:rFonts w:cs="Arial"/>
          <w:b/>
          <w:color w:val="002060"/>
          <w:sz w:val="22"/>
          <w:szCs w:val="22"/>
        </w:rPr>
        <w:t>, ORE 19:00</w:t>
      </w:r>
    </w:p>
    <w:p w14:paraId="21C7D119" w14:textId="77777777" w:rsidR="006879CF" w:rsidRPr="006C6F07" w:rsidRDefault="006879CF" w:rsidP="006879CF">
      <w:pPr>
        <w:rPr>
          <w:rFonts w:ascii="Arial" w:hAnsi="Arial" w:cs="Arial"/>
          <w:color w:val="002060"/>
          <w:sz w:val="22"/>
          <w:szCs w:val="22"/>
          <w:shd w:val="clear" w:color="auto" w:fill="FFFFFF"/>
        </w:rPr>
      </w:pPr>
    </w:p>
    <w:p w14:paraId="5BD8BB61" w14:textId="4C58FC1E" w:rsidR="006879CF" w:rsidRPr="006C6F07" w:rsidRDefault="006879CF" w:rsidP="006879C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EF</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FEM.AUT.</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4995108" w14:textId="77777777" w:rsidR="006879CF" w:rsidRPr="00AE6479" w:rsidRDefault="006879CF" w:rsidP="006879CF">
      <w:pPr>
        <w:rPr>
          <w:rFonts w:ascii="Arial" w:hAnsi="Arial" w:cs="Arial"/>
          <w:color w:val="002060"/>
          <w:sz w:val="22"/>
          <w:szCs w:val="22"/>
          <w:highlight w:val="yellow"/>
        </w:rPr>
      </w:pPr>
    </w:p>
    <w:p w14:paraId="28C65CC0" w14:textId="77777777" w:rsidR="006879CF" w:rsidRPr="00CC3901" w:rsidRDefault="006879CF" w:rsidP="006879C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CE0F81B" w14:textId="77777777" w:rsidR="006879CF" w:rsidRPr="006C6F07" w:rsidRDefault="006879CF" w:rsidP="006879CF">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AEDCB49" w14:textId="77777777" w:rsidR="006879CF" w:rsidRPr="007535EB" w:rsidRDefault="006879CF" w:rsidP="0047674B">
      <w:pPr>
        <w:pStyle w:val="LndNormale1"/>
        <w:rPr>
          <w:color w:val="002060"/>
        </w:rPr>
      </w:pPr>
    </w:p>
    <w:p w14:paraId="72238E6E" w14:textId="77777777" w:rsidR="007535EB" w:rsidRPr="007535EB" w:rsidRDefault="007535EB" w:rsidP="0047674B">
      <w:pPr>
        <w:pStyle w:val="LndNormale1"/>
        <w:rPr>
          <w:color w:val="002060"/>
        </w:rPr>
      </w:pPr>
    </w:p>
    <w:p w14:paraId="6194AF61" w14:textId="77777777" w:rsidR="007535EB" w:rsidRPr="007535EB" w:rsidRDefault="007535EB" w:rsidP="007535EB">
      <w:pPr>
        <w:rPr>
          <w:rFonts w:ascii="Arial" w:hAnsi="Arial" w:cs="Arial"/>
          <w:b/>
          <w:color w:val="002060"/>
          <w:sz w:val="28"/>
          <w:szCs w:val="28"/>
        </w:rPr>
      </w:pPr>
      <w:r w:rsidRPr="007535EB">
        <w:rPr>
          <w:rFonts w:ascii="Arial" w:hAnsi="Arial" w:cs="Arial"/>
          <w:b/>
          <w:color w:val="002060"/>
          <w:sz w:val="28"/>
          <w:szCs w:val="28"/>
        </w:rPr>
        <w:t>SPORTELLO DELLE SOCIETA’</w:t>
      </w:r>
    </w:p>
    <w:p w14:paraId="2018FC13" w14:textId="77777777" w:rsidR="007535EB" w:rsidRPr="007535EB" w:rsidRDefault="007535EB" w:rsidP="007535EB">
      <w:pPr>
        <w:rPr>
          <w:bCs/>
          <w:iCs/>
          <w:color w:val="002060"/>
          <w:sz w:val="24"/>
          <w:szCs w:val="24"/>
        </w:rPr>
      </w:pPr>
    </w:p>
    <w:p w14:paraId="798B2497" w14:textId="77777777" w:rsidR="007535EB" w:rsidRPr="007535EB" w:rsidRDefault="007535EB" w:rsidP="007535EB">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6A079DD4" w14:textId="77777777" w:rsidR="007535EB" w:rsidRPr="007535EB" w:rsidRDefault="007535EB" w:rsidP="007535EB">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413EBA4A" w14:textId="77777777" w:rsidR="007535EB" w:rsidRPr="007535EB" w:rsidRDefault="007535EB" w:rsidP="007535EB">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E7D6E6B" w14:textId="77777777" w:rsidR="007535EB" w:rsidRPr="007535EB" w:rsidRDefault="007535EB" w:rsidP="007535EB">
      <w:pPr>
        <w:rPr>
          <w:rFonts w:ascii="Arial" w:hAnsi="Arial" w:cs="Arial"/>
          <w:b/>
          <w:color w:val="002060"/>
          <w:sz w:val="22"/>
          <w:szCs w:val="22"/>
          <w:u w:val="single"/>
        </w:rPr>
      </w:pPr>
    </w:p>
    <w:p w14:paraId="4D01C7ED" w14:textId="77777777" w:rsidR="007535EB" w:rsidRPr="007535EB" w:rsidRDefault="007535EB" w:rsidP="007535EB">
      <w:pPr>
        <w:pStyle w:val="LndNormale1"/>
        <w:rPr>
          <w:rFonts w:cs="Arial"/>
          <w:color w:val="002060"/>
          <w:szCs w:val="22"/>
        </w:rPr>
      </w:pPr>
    </w:p>
    <w:p w14:paraId="585FACC2" w14:textId="77777777" w:rsidR="007535EB" w:rsidRPr="007535EB" w:rsidRDefault="007535EB" w:rsidP="007535EB">
      <w:pPr>
        <w:pStyle w:val="LndNormale1"/>
        <w:rPr>
          <w:b/>
          <w:color w:val="002060"/>
          <w:sz w:val="28"/>
          <w:szCs w:val="28"/>
        </w:rPr>
      </w:pPr>
      <w:r w:rsidRPr="007535EB">
        <w:rPr>
          <w:b/>
          <w:color w:val="002060"/>
          <w:sz w:val="28"/>
          <w:szCs w:val="28"/>
        </w:rPr>
        <w:t>SVINCOLI EX ART. 117 BIS NOIF</w:t>
      </w:r>
    </w:p>
    <w:p w14:paraId="69736A43" w14:textId="77777777" w:rsidR="007535EB" w:rsidRPr="007535EB" w:rsidRDefault="007535EB" w:rsidP="007535EB">
      <w:pPr>
        <w:pStyle w:val="LndNormale1"/>
        <w:rPr>
          <w:color w:val="002060"/>
        </w:rPr>
      </w:pPr>
    </w:p>
    <w:p w14:paraId="0BC079BD" w14:textId="77777777" w:rsidR="007535EB" w:rsidRPr="007535EB" w:rsidRDefault="007535EB" w:rsidP="007535EB">
      <w:pPr>
        <w:pStyle w:val="LndNormale1"/>
        <w:rPr>
          <w:color w:val="002060"/>
        </w:rPr>
      </w:pPr>
      <w:r w:rsidRPr="007535E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7535EB">
        <w:rPr>
          <w:b/>
          <w:color w:val="002060"/>
        </w:rPr>
        <w:t>21.10.2024:</w:t>
      </w:r>
    </w:p>
    <w:tbl>
      <w:tblPr>
        <w:tblStyle w:val="Grigliatabella"/>
        <w:tblW w:w="0" w:type="auto"/>
        <w:tblLook w:val="04A0" w:firstRow="1" w:lastRow="0" w:firstColumn="1" w:lastColumn="0" w:noHBand="0" w:noVBand="1"/>
      </w:tblPr>
      <w:tblGrid>
        <w:gridCol w:w="1265"/>
        <w:gridCol w:w="2756"/>
        <w:gridCol w:w="1273"/>
        <w:gridCol w:w="1182"/>
        <w:gridCol w:w="3436"/>
      </w:tblGrid>
      <w:tr w:rsidR="007535EB" w:rsidRPr="007535EB" w14:paraId="5EB04B0D" w14:textId="77777777" w:rsidTr="00D15113">
        <w:tc>
          <w:tcPr>
            <w:tcW w:w="1265" w:type="dxa"/>
            <w:tcBorders>
              <w:top w:val="single" w:sz="4" w:space="0" w:color="auto"/>
              <w:left w:val="single" w:sz="4" w:space="0" w:color="auto"/>
              <w:bottom w:val="single" w:sz="4" w:space="0" w:color="auto"/>
              <w:right w:val="single" w:sz="4" w:space="0" w:color="auto"/>
            </w:tcBorders>
            <w:hideMark/>
          </w:tcPr>
          <w:p w14:paraId="720B02A0" w14:textId="77777777" w:rsidR="007535EB" w:rsidRPr="007535EB" w:rsidRDefault="007535EB" w:rsidP="00D15113">
            <w:pPr>
              <w:pStyle w:val="LndNormale1"/>
              <w:jc w:val="center"/>
              <w:textAlignment w:val="baseline"/>
              <w:rPr>
                <w:b/>
                <w:color w:val="002060"/>
              </w:rPr>
            </w:pPr>
            <w:r w:rsidRPr="007535EB">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2B70B275" w14:textId="77777777" w:rsidR="007535EB" w:rsidRPr="007535EB" w:rsidRDefault="007535EB" w:rsidP="00D15113">
            <w:pPr>
              <w:pStyle w:val="LndNormale1"/>
              <w:jc w:val="center"/>
              <w:textAlignment w:val="baseline"/>
              <w:rPr>
                <w:b/>
                <w:color w:val="002060"/>
              </w:rPr>
            </w:pPr>
            <w:r w:rsidRPr="007535E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D7AEF6C" w14:textId="77777777" w:rsidR="007535EB" w:rsidRPr="007535EB" w:rsidRDefault="007535EB" w:rsidP="00D15113">
            <w:pPr>
              <w:pStyle w:val="LndNormale1"/>
              <w:jc w:val="center"/>
              <w:textAlignment w:val="baseline"/>
              <w:rPr>
                <w:b/>
                <w:color w:val="002060"/>
              </w:rPr>
            </w:pPr>
            <w:r w:rsidRPr="007535E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03FCF90" w14:textId="77777777" w:rsidR="007535EB" w:rsidRPr="007535EB" w:rsidRDefault="007535EB" w:rsidP="00D15113">
            <w:pPr>
              <w:pStyle w:val="LndNormale1"/>
              <w:jc w:val="center"/>
              <w:textAlignment w:val="baseline"/>
              <w:rPr>
                <w:b/>
                <w:color w:val="002060"/>
              </w:rPr>
            </w:pPr>
            <w:r w:rsidRPr="007535EB">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7B0A8C2B" w14:textId="77777777" w:rsidR="007535EB" w:rsidRPr="007535EB" w:rsidRDefault="007535EB" w:rsidP="00D15113">
            <w:pPr>
              <w:pStyle w:val="LndNormale1"/>
              <w:jc w:val="center"/>
              <w:textAlignment w:val="baseline"/>
              <w:rPr>
                <w:b/>
                <w:color w:val="002060"/>
              </w:rPr>
            </w:pPr>
            <w:r w:rsidRPr="007535EB">
              <w:rPr>
                <w:b/>
                <w:color w:val="002060"/>
              </w:rPr>
              <w:t>Società</w:t>
            </w:r>
          </w:p>
        </w:tc>
      </w:tr>
      <w:tr w:rsidR="007535EB" w:rsidRPr="007535EB" w14:paraId="72E54C22" w14:textId="77777777" w:rsidTr="00D15113">
        <w:tc>
          <w:tcPr>
            <w:tcW w:w="1265" w:type="dxa"/>
            <w:tcBorders>
              <w:top w:val="single" w:sz="4" w:space="0" w:color="auto"/>
              <w:left w:val="single" w:sz="4" w:space="0" w:color="auto"/>
              <w:bottom w:val="single" w:sz="4" w:space="0" w:color="auto"/>
              <w:right w:val="single" w:sz="4" w:space="0" w:color="auto"/>
            </w:tcBorders>
          </w:tcPr>
          <w:p w14:paraId="2C3C0E1C" w14:textId="77777777" w:rsidR="007535EB" w:rsidRPr="007535EB" w:rsidRDefault="007535EB" w:rsidP="00D15113">
            <w:pPr>
              <w:pStyle w:val="LndNormale1"/>
              <w:textAlignment w:val="baseline"/>
              <w:rPr>
                <w:color w:val="002060"/>
                <w:sz w:val="20"/>
              </w:rPr>
            </w:pPr>
            <w:r w:rsidRPr="007535EB">
              <w:rPr>
                <w:color w:val="002060"/>
                <w:sz w:val="20"/>
              </w:rPr>
              <w:t>5142282</w:t>
            </w:r>
          </w:p>
        </w:tc>
        <w:tc>
          <w:tcPr>
            <w:tcW w:w="2756" w:type="dxa"/>
            <w:tcBorders>
              <w:top w:val="single" w:sz="4" w:space="0" w:color="auto"/>
              <w:left w:val="single" w:sz="4" w:space="0" w:color="auto"/>
              <w:bottom w:val="single" w:sz="4" w:space="0" w:color="auto"/>
              <w:right w:val="single" w:sz="4" w:space="0" w:color="auto"/>
            </w:tcBorders>
          </w:tcPr>
          <w:p w14:paraId="16F62097" w14:textId="77777777" w:rsidR="007535EB" w:rsidRPr="007535EB" w:rsidRDefault="007535EB" w:rsidP="00D15113">
            <w:pPr>
              <w:pStyle w:val="LndNormale1"/>
              <w:textAlignment w:val="baseline"/>
              <w:rPr>
                <w:color w:val="002060"/>
                <w:sz w:val="20"/>
              </w:rPr>
            </w:pPr>
            <w:r w:rsidRPr="007535EB">
              <w:rPr>
                <w:color w:val="002060"/>
                <w:sz w:val="20"/>
              </w:rPr>
              <w:t>SANTINI NICOLO</w:t>
            </w:r>
          </w:p>
        </w:tc>
        <w:tc>
          <w:tcPr>
            <w:tcW w:w="1273" w:type="dxa"/>
            <w:tcBorders>
              <w:top w:val="single" w:sz="4" w:space="0" w:color="auto"/>
              <w:left w:val="single" w:sz="4" w:space="0" w:color="auto"/>
              <w:bottom w:val="single" w:sz="4" w:space="0" w:color="auto"/>
              <w:right w:val="single" w:sz="4" w:space="0" w:color="auto"/>
            </w:tcBorders>
          </w:tcPr>
          <w:p w14:paraId="7B4D0137" w14:textId="77777777" w:rsidR="007535EB" w:rsidRPr="007535EB" w:rsidRDefault="007535EB" w:rsidP="00D15113">
            <w:pPr>
              <w:pStyle w:val="LndNormale1"/>
              <w:textAlignment w:val="baseline"/>
              <w:rPr>
                <w:color w:val="002060"/>
                <w:sz w:val="20"/>
              </w:rPr>
            </w:pPr>
            <w:r w:rsidRPr="007535EB">
              <w:rPr>
                <w:color w:val="002060"/>
                <w:sz w:val="20"/>
              </w:rPr>
              <w:t>20.11.1999</w:t>
            </w:r>
          </w:p>
        </w:tc>
        <w:tc>
          <w:tcPr>
            <w:tcW w:w="1182" w:type="dxa"/>
            <w:tcBorders>
              <w:top w:val="single" w:sz="4" w:space="0" w:color="auto"/>
              <w:left w:val="single" w:sz="4" w:space="0" w:color="auto"/>
              <w:bottom w:val="single" w:sz="4" w:space="0" w:color="auto"/>
              <w:right w:val="single" w:sz="4" w:space="0" w:color="auto"/>
            </w:tcBorders>
          </w:tcPr>
          <w:p w14:paraId="54349C4E" w14:textId="77777777" w:rsidR="007535EB" w:rsidRPr="007535EB" w:rsidRDefault="007535EB" w:rsidP="00D15113">
            <w:pPr>
              <w:pStyle w:val="LndNormale1"/>
              <w:textAlignment w:val="baseline"/>
              <w:rPr>
                <w:color w:val="002060"/>
                <w:sz w:val="20"/>
              </w:rPr>
            </w:pPr>
            <w:r w:rsidRPr="007535EB">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015D49CF" w14:textId="77777777" w:rsidR="007535EB" w:rsidRPr="007535EB" w:rsidRDefault="007535EB" w:rsidP="00D15113">
            <w:pPr>
              <w:pStyle w:val="LndNormale1"/>
              <w:textAlignment w:val="baseline"/>
              <w:rPr>
                <w:color w:val="002060"/>
                <w:sz w:val="20"/>
              </w:rPr>
            </w:pPr>
            <w:r w:rsidRPr="007535EB">
              <w:rPr>
                <w:color w:val="002060"/>
                <w:sz w:val="20"/>
              </w:rPr>
              <w:t>A.S.D. K SPORT MONTECCHIO G</w:t>
            </w:r>
          </w:p>
        </w:tc>
      </w:tr>
    </w:tbl>
    <w:p w14:paraId="61A6AE8F" w14:textId="77777777" w:rsidR="007535EB" w:rsidRPr="007535EB" w:rsidRDefault="007535EB" w:rsidP="007535EB">
      <w:pPr>
        <w:pStyle w:val="LndNormale1"/>
        <w:rPr>
          <w:color w:val="002060"/>
        </w:rPr>
      </w:pPr>
    </w:p>
    <w:p w14:paraId="52839311" w14:textId="77777777" w:rsidR="007535EB" w:rsidRPr="007535EB" w:rsidRDefault="007535EB" w:rsidP="007535EB">
      <w:pPr>
        <w:pStyle w:val="LndNormale1"/>
        <w:rPr>
          <w:color w:val="002060"/>
        </w:rPr>
      </w:pPr>
      <w:r w:rsidRPr="007535E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7535EB">
        <w:rPr>
          <w:b/>
          <w:color w:val="002060"/>
        </w:rPr>
        <w:t>22.10.2024:</w:t>
      </w:r>
    </w:p>
    <w:tbl>
      <w:tblPr>
        <w:tblStyle w:val="Grigliatabella"/>
        <w:tblW w:w="0" w:type="auto"/>
        <w:tblLook w:val="04A0" w:firstRow="1" w:lastRow="0" w:firstColumn="1" w:lastColumn="0" w:noHBand="0" w:noVBand="1"/>
      </w:tblPr>
      <w:tblGrid>
        <w:gridCol w:w="1265"/>
        <w:gridCol w:w="2756"/>
        <w:gridCol w:w="1273"/>
        <w:gridCol w:w="1182"/>
        <w:gridCol w:w="3436"/>
      </w:tblGrid>
      <w:tr w:rsidR="007535EB" w:rsidRPr="007535EB" w14:paraId="6DD87CB5" w14:textId="77777777" w:rsidTr="00D15113">
        <w:tc>
          <w:tcPr>
            <w:tcW w:w="1265" w:type="dxa"/>
            <w:tcBorders>
              <w:top w:val="single" w:sz="4" w:space="0" w:color="auto"/>
              <w:left w:val="single" w:sz="4" w:space="0" w:color="auto"/>
              <w:bottom w:val="single" w:sz="4" w:space="0" w:color="auto"/>
              <w:right w:val="single" w:sz="4" w:space="0" w:color="auto"/>
            </w:tcBorders>
            <w:hideMark/>
          </w:tcPr>
          <w:p w14:paraId="1CADDB54" w14:textId="77777777" w:rsidR="007535EB" w:rsidRPr="007535EB" w:rsidRDefault="007535EB" w:rsidP="00D15113">
            <w:pPr>
              <w:pStyle w:val="LndNormale1"/>
              <w:jc w:val="center"/>
              <w:textAlignment w:val="baseline"/>
              <w:rPr>
                <w:b/>
                <w:color w:val="002060"/>
              </w:rPr>
            </w:pPr>
            <w:r w:rsidRPr="007535EB">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54C3EB6C" w14:textId="77777777" w:rsidR="007535EB" w:rsidRPr="007535EB" w:rsidRDefault="007535EB" w:rsidP="00D15113">
            <w:pPr>
              <w:pStyle w:val="LndNormale1"/>
              <w:jc w:val="center"/>
              <w:textAlignment w:val="baseline"/>
              <w:rPr>
                <w:b/>
                <w:color w:val="002060"/>
              </w:rPr>
            </w:pPr>
            <w:r w:rsidRPr="007535E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B2B7A21" w14:textId="77777777" w:rsidR="007535EB" w:rsidRPr="007535EB" w:rsidRDefault="007535EB" w:rsidP="00D15113">
            <w:pPr>
              <w:pStyle w:val="LndNormale1"/>
              <w:jc w:val="center"/>
              <w:textAlignment w:val="baseline"/>
              <w:rPr>
                <w:b/>
                <w:color w:val="002060"/>
              </w:rPr>
            </w:pPr>
            <w:r w:rsidRPr="007535E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DF93368" w14:textId="77777777" w:rsidR="007535EB" w:rsidRPr="007535EB" w:rsidRDefault="007535EB" w:rsidP="00D15113">
            <w:pPr>
              <w:pStyle w:val="LndNormale1"/>
              <w:jc w:val="center"/>
              <w:textAlignment w:val="baseline"/>
              <w:rPr>
                <w:b/>
                <w:color w:val="002060"/>
              </w:rPr>
            </w:pPr>
            <w:r w:rsidRPr="007535EB">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C35FA84" w14:textId="77777777" w:rsidR="007535EB" w:rsidRPr="007535EB" w:rsidRDefault="007535EB" w:rsidP="00D15113">
            <w:pPr>
              <w:pStyle w:val="LndNormale1"/>
              <w:jc w:val="center"/>
              <w:textAlignment w:val="baseline"/>
              <w:rPr>
                <w:b/>
                <w:color w:val="002060"/>
              </w:rPr>
            </w:pPr>
            <w:r w:rsidRPr="007535EB">
              <w:rPr>
                <w:b/>
                <w:color w:val="002060"/>
              </w:rPr>
              <w:t>Società</w:t>
            </w:r>
          </w:p>
        </w:tc>
      </w:tr>
      <w:tr w:rsidR="007535EB" w:rsidRPr="007535EB" w14:paraId="6F81AD01" w14:textId="77777777" w:rsidTr="00D15113">
        <w:tc>
          <w:tcPr>
            <w:tcW w:w="1265" w:type="dxa"/>
            <w:tcBorders>
              <w:top w:val="single" w:sz="4" w:space="0" w:color="auto"/>
              <w:left w:val="single" w:sz="4" w:space="0" w:color="auto"/>
              <w:bottom w:val="single" w:sz="4" w:space="0" w:color="auto"/>
              <w:right w:val="single" w:sz="4" w:space="0" w:color="auto"/>
            </w:tcBorders>
          </w:tcPr>
          <w:p w14:paraId="25351508" w14:textId="77777777" w:rsidR="007535EB" w:rsidRPr="007535EB" w:rsidRDefault="007535EB" w:rsidP="00D15113">
            <w:pPr>
              <w:pStyle w:val="LndNormale1"/>
              <w:textAlignment w:val="baseline"/>
              <w:rPr>
                <w:color w:val="002060"/>
                <w:sz w:val="20"/>
              </w:rPr>
            </w:pPr>
            <w:r w:rsidRPr="007535EB">
              <w:rPr>
                <w:color w:val="002060"/>
                <w:sz w:val="20"/>
              </w:rPr>
              <w:t>3577525</w:t>
            </w:r>
          </w:p>
        </w:tc>
        <w:tc>
          <w:tcPr>
            <w:tcW w:w="2756" w:type="dxa"/>
            <w:tcBorders>
              <w:top w:val="single" w:sz="4" w:space="0" w:color="auto"/>
              <w:left w:val="single" w:sz="4" w:space="0" w:color="auto"/>
              <w:bottom w:val="single" w:sz="4" w:space="0" w:color="auto"/>
              <w:right w:val="single" w:sz="4" w:space="0" w:color="auto"/>
            </w:tcBorders>
          </w:tcPr>
          <w:p w14:paraId="00748F54" w14:textId="77777777" w:rsidR="007535EB" w:rsidRPr="007535EB" w:rsidRDefault="007535EB" w:rsidP="00D15113">
            <w:pPr>
              <w:pStyle w:val="LndNormale1"/>
              <w:textAlignment w:val="baseline"/>
              <w:rPr>
                <w:color w:val="002060"/>
                <w:sz w:val="20"/>
              </w:rPr>
            </w:pPr>
            <w:r w:rsidRPr="007535EB">
              <w:rPr>
                <w:color w:val="002060"/>
                <w:sz w:val="20"/>
              </w:rPr>
              <w:t>MANCINI LEONARDO</w:t>
            </w:r>
          </w:p>
        </w:tc>
        <w:tc>
          <w:tcPr>
            <w:tcW w:w="1273" w:type="dxa"/>
            <w:tcBorders>
              <w:top w:val="single" w:sz="4" w:space="0" w:color="auto"/>
              <w:left w:val="single" w:sz="4" w:space="0" w:color="auto"/>
              <w:bottom w:val="single" w:sz="4" w:space="0" w:color="auto"/>
              <w:right w:val="single" w:sz="4" w:space="0" w:color="auto"/>
            </w:tcBorders>
          </w:tcPr>
          <w:p w14:paraId="12AB3E91" w14:textId="77777777" w:rsidR="007535EB" w:rsidRPr="007535EB" w:rsidRDefault="007535EB" w:rsidP="00D15113">
            <w:pPr>
              <w:pStyle w:val="LndNormale1"/>
              <w:textAlignment w:val="baseline"/>
              <w:rPr>
                <w:color w:val="002060"/>
                <w:sz w:val="20"/>
              </w:rPr>
            </w:pPr>
            <w:r w:rsidRPr="007535EB">
              <w:rPr>
                <w:color w:val="002060"/>
                <w:sz w:val="20"/>
              </w:rPr>
              <w:t xml:space="preserve">30.12.1983 </w:t>
            </w:r>
          </w:p>
        </w:tc>
        <w:tc>
          <w:tcPr>
            <w:tcW w:w="1182" w:type="dxa"/>
            <w:tcBorders>
              <w:top w:val="single" w:sz="4" w:space="0" w:color="auto"/>
              <w:left w:val="single" w:sz="4" w:space="0" w:color="auto"/>
              <w:bottom w:val="single" w:sz="4" w:space="0" w:color="auto"/>
              <w:right w:val="single" w:sz="4" w:space="0" w:color="auto"/>
            </w:tcBorders>
          </w:tcPr>
          <w:p w14:paraId="4E8C0B3B" w14:textId="77777777" w:rsidR="007535EB" w:rsidRPr="007535EB" w:rsidRDefault="007535EB" w:rsidP="00D15113">
            <w:pPr>
              <w:pStyle w:val="LndNormale1"/>
              <w:textAlignment w:val="baseline"/>
              <w:rPr>
                <w:color w:val="002060"/>
                <w:sz w:val="20"/>
              </w:rPr>
            </w:pPr>
            <w:r w:rsidRPr="007535EB">
              <w:rPr>
                <w:color w:val="002060"/>
                <w:sz w:val="20"/>
              </w:rPr>
              <w:t>74536</w:t>
            </w:r>
          </w:p>
        </w:tc>
        <w:tc>
          <w:tcPr>
            <w:tcW w:w="3436" w:type="dxa"/>
            <w:tcBorders>
              <w:top w:val="single" w:sz="4" w:space="0" w:color="auto"/>
              <w:left w:val="single" w:sz="4" w:space="0" w:color="auto"/>
              <w:bottom w:val="single" w:sz="4" w:space="0" w:color="auto"/>
              <w:right w:val="single" w:sz="4" w:space="0" w:color="auto"/>
            </w:tcBorders>
          </w:tcPr>
          <w:p w14:paraId="6D97B182" w14:textId="77777777" w:rsidR="007535EB" w:rsidRPr="007535EB" w:rsidRDefault="007535EB" w:rsidP="00D15113">
            <w:pPr>
              <w:pStyle w:val="LndNormale1"/>
              <w:textAlignment w:val="baseline"/>
              <w:rPr>
                <w:color w:val="002060"/>
                <w:sz w:val="20"/>
              </w:rPr>
            </w:pPr>
            <w:r w:rsidRPr="007535EB">
              <w:rPr>
                <w:color w:val="002060"/>
                <w:sz w:val="20"/>
              </w:rPr>
              <w:t>A.S.D. AURORA CALCIO JESI</w:t>
            </w:r>
          </w:p>
        </w:tc>
      </w:tr>
      <w:tr w:rsidR="007535EB" w:rsidRPr="007535EB" w14:paraId="22DE3CAE" w14:textId="77777777" w:rsidTr="00D15113">
        <w:tc>
          <w:tcPr>
            <w:tcW w:w="1265" w:type="dxa"/>
            <w:tcBorders>
              <w:top w:val="single" w:sz="4" w:space="0" w:color="auto"/>
              <w:left w:val="single" w:sz="4" w:space="0" w:color="auto"/>
              <w:bottom w:val="single" w:sz="4" w:space="0" w:color="auto"/>
              <w:right w:val="single" w:sz="4" w:space="0" w:color="auto"/>
            </w:tcBorders>
          </w:tcPr>
          <w:p w14:paraId="5CD6E50A" w14:textId="77777777" w:rsidR="007535EB" w:rsidRPr="007535EB" w:rsidRDefault="007535EB" w:rsidP="00D15113">
            <w:pPr>
              <w:pStyle w:val="LndNormale1"/>
              <w:textAlignment w:val="baseline"/>
              <w:rPr>
                <w:color w:val="002060"/>
                <w:sz w:val="20"/>
              </w:rPr>
            </w:pPr>
            <w:r w:rsidRPr="007535EB">
              <w:rPr>
                <w:color w:val="002060"/>
                <w:sz w:val="20"/>
              </w:rPr>
              <w:t>4283479</w:t>
            </w:r>
          </w:p>
        </w:tc>
        <w:tc>
          <w:tcPr>
            <w:tcW w:w="2756" w:type="dxa"/>
            <w:tcBorders>
              <w:top w:val="single" w:sz="4" w:space="0" w:color="auto"/>
              <w:left w:val="single" w:sz="4" w:space="0" w:color="auto"/>
              <w:bottom w:val="single" w:sz="4" w:space="0" w:color="auto"/>
              <w:right w:val="single" w:sz="4" w:space="0" w:color="auto"/>
            </w:tcBorders>
          </w:tcPr>
          <w:p w14:paraId="3B1D9D34" w14:textId="77777777" w:rsidR="007535EB" w:rsidRPr="007535EB" w:rsidRDefault="007535EB" w:rsidP="00D15113">
            <w:pPr>
              <w:pStyle w:val="LndNormale1"/>
              <w:textAlignment w:val="baseline"/>
              <w:rPr>
                <w:color w:val="002060"/>
                <w:sz w:val="20"/>
              </w:rPr>
            </w:pPr>
            <w:r w:rsidRPr="007535EB">
              <w:rPr>
                <w:color w:val="002060"/>
                <w:sz w:val="20"/>
              </w:rPr>
              <w:t>LIVINI CARLO</w:t>
            </w:r>
          </w:p>
        </w:tc>
        <w:tc>
          <w:tcPr>
            <w:tcW w:w="1273" w:type="dxa"/>
            <w:tcBorders>
              <w:top w:val="single" w:sz="4" w:space="0" w:color="auto"/>
              <w:left w:val="single" w:sz="4" w:space="0" w:color="auto"/>
              <w:bottom w:val="single" w:sz="4" w:space="0" w:color="auto"/>
              <w:right w:val="single" w:sz="4" w:space="0" w:color="auto"/>
            </w:tcBorders>
          </w:tcPr>
          <w:p w14:paraId="7A24B54B" w14:textId="77777777" w:rsidR="007535EB" w:rsidRPr="007535EB" w:rsidRDefault="007535EB" w:rsidP="00D15113">
            <w:pPr>
              <w:pStyle w:val="LndNormale1"/>
              <w:textAlignment w:val="baseline"/>
              <w:rPr>
                <w:color w:val="002060"/>
                <w:sz w:val="20"/>
              </w:rPr>
            </w:pPr>
            <w:r w:rsidRPr="007535EB">
              <w:rPr>
                <w:color w:val="002060"/>
                <w:sz w:val="20"/>
              </w:rPr>
              <w:t>06.09.1992</w:t>
            </w:r>
          </w:p>
        </w:tc>
        <w:tc>
          <w:tcPr>
            <w:tcW w:w="1182" w:type="dxa"/>
            <w:tcBorders>
              <w:top w:val="single" w:sz="4" w:space="0" w:color="auto"/>
              <w:left w:val="single" w:sz="4" w:space="0" w:color="auto"/>
              <w:bottom w:val="single" w:sz="4" w:space="0" w:color="auto"/>
              <w:right w:val="single" w:sz="4" w:space="0" w:color="auto"/>
            </w:tcBorders>
          </w:tcPr>
          <w:p w14:paraId="6D4C038B" w14:textId="77777777" w:rsidR="007535EB" w:rsidRPr="007535EB" w:rsidRDefault="007535EB" w:rsidP="00D15113">
            <w:pPr>
              <w:pStyle w:val="LndNormale1"/>
              <w:textAlignment w:val="baseline"/>
              <w:rPr>
                <w:color w:val="002060"/>
                <w:sz w:val="20"/>
              </w:rPr>
            </w:pPr>
            <w:r w:rsidRPr="007535EB">
              <w:rPr>
                <w:color w:val="002060"/>
                <w:sz w:val="20"/>
              </w:rPr>
              <w:t>934586</w:t>
            </w:r>
          </w:p>
        </w:tc>
        <w:tc>
          <w:tcPr>
            <w:tcW w:w="3436" w:type="dxa"/>
            <w:tcBorders>
              <w:top w:val="single" w:sz="4" w:space="0" w:color="auto"/>
              <w:left w:val="single" w:sz="4" w:space="0" w:color="auto"/>
              <w:bottom w:val="single" w:sz="4" w:space="0" w:color="auto"/>
              <w:right w:val="single" w:sz="4" w:space="0" w:color="auto"/>
            </w:tcBorders>
          </w:tcPr>
          <w:p w14:paraId="1830CABC" w14:textId="77777777" w:rsidR="007535EB" w:rsidRPr="007535EB" w:rsidRDefault="007535EB" w:rsidP="00D15113">
            <w:pPr>
              <w:pStyle w:val="LndNormale1"/>
              <w:textAlignment w:val="baseline"/>
              <w:rPr>
                <w:color w:val="002060"/>
                <w:sz w:val="20"/>
              </w:rPr>
            </w:pPr>
            <w:r w:rsidRPr="007535EB">
              <w:rPr>
                <w:color w:val="002060"/>
                <w:sz w:val="20"/>
              </w:rPr>
              <w:t>A.S.D. CAPODARCO CASABIANC</w:t>
            </w:r>
          </w:p>
        </w:tc>
      </w:tr>
      <w:tr w:rsidR="007535EB" w:rsidRPr="007535EB" w14:paraId="6B534A13" w14:textId="77777777" w:rsidTr="00D15113">
        <w:tc>
          <w:tcPr>
            <w:tcW w:w="1265" w:type="dxa"/>
            <w:tcBorders>
              <w:top w:val="single" w:sz="4" w:space="0" w:color="auto"/>
              <w:left w:val="single" w:sz="4" w:space="0" w:color="auto"/>
              <w:bottom w:val="single" w:sz="4" w:space="0" w:color="auto"/>
              <w:right w:val="single" w:sz="4" w:space="0" w:color="auto"/>
            </w:tcBorders>
          </w:tcPr>
          <w:p w14:paraId="42CAA365" w14:textId="77777777" w:rsidR="007535EB" w:rsidRPr="007535EB" w:rsidRDefault="007535EB" w:rsidP="00D15113">
            <w:pPr>
              <w:pStyle w:val="LndNormale1"/>
              <w:textAlignment w:val="baseline"/>
              <w:rPr>
                <w:color w:val="002060"/>
                <w:sz w:val="20"/>
              </w:rPr>
            </w:pPr>
            <w:r w:rsidRPr="007535EB">
              <w:rPr>
                <w:color w:val="002060"/>
                <w:sz w:val="20"/>
              </w:rPr>
              <w:t>4252079</w:t>
            </w:r>
          </w:p>
        </w:tc>
        <w:tc>
          <w:tcPr>
            <w:tcW w:w="2756" w:type="dxa"/>
            <w:tcBorders>
              <w:top w:val="single" w:sz="4" w:space="0" w:color="auto"/>
              <w:left w:val="single" w:sz="4" w:space="0" w:color="auto"/>
              <w:bottom w:val="single" w:sz="4" w:space="0" w:color="auto"/>
              <w:right w:val="single" w:sz="4" w:space="0" w:color="auto"/>
            </w:tcBorders>
          </w:tcPr>
          <w:p w14:paraId="72EB3EC4" w14:textId="77777777" w:rsidR="007535EB" w:rsidRPr="007535EB" w:rsidRDefault="007535EB" w:rsidP="00D15113">
            <w:pPr>
              <w:pStyle w:val="LndNormale1"/>
              <w:textAlignment w:val="baseline"/>
              <w:rPr>
                <w:color w:val="002060"/>
                <w:sz w:val="20"/>
              </w:rPr>
            </w:pPr>
            <w:r w:rsidRPr="007535EB">
              <w:rPr>
                <w:color w:val="002060"/>
                <w:sz w:val="20"/>
              </w:rPr>
              <w:t>TRASPEDINI MASSIMO</w:t>
            </w:r>
          </w:p>
        </w:tc>
        <w:tc>
          <w:tcPr>
            <w:tcW w:w="1273" w:type="dxa"/>
            <w:tcBorders>
              <w:top w:val="single" w:sz="4" w:space="0" w:color="auto"/>
              <w:left w:val="single" w:sz="4" w:space="0" w:color="auto"/>
              <w:bottom w:val="single" w:sz="4" w:space="0" w:color="auto"/>
              <w:right w:val="single" w:sz="4" w:space="0" w:color="auto"/>
            </w:tcBorders>
          </w:tcPr>
          <w:p w14:paraId="45D3E6AE" w14:textId="77777777" w:rsidR="007535EB" w:rsidRPr="007535EB" w:rsidRDefault="007535EB" w:rsidP="00D15113">
            <w:pPr>
              <w:pStyle w:val="LndNormale1"/>
              <w:textAlignment w:val="baseline"/>
              <w:rPr>
                <w:color w:val="002060"/>
                <w:sz w:val="20"/>
              </w:rPr>
            </w:pPr>
            <w:r w:rsidRPr="007535EB">
              <w:rPr>
                <w:color w:val="002060"/>
                <w:sz w:val="20"/>
              </w:rPr>
              <w:t>28.05.1991</w:t>
            </w:r>
          </w:p>
        </w:tc>
        <w:tc>
          <w:tcPr>
            <w:tcW w:w="1182" w:type="dxa"/>
            <w:tcBorders>
              <w:top w:val="single" w:sz="4" w:space="0" w:color="auto"/>
              <w:left w:val="single" w:sz="4" w:space="0" w:color="auto"/>
              <w:bottom w:val="single" w:sz="4" w:space="0" w:color="auto"/>
              <w:right w:val="single" w:sz="4" w:space="0" w:color="auto"/>
            </w:tcBorders>
          </w:tcPr>
          <w:p w14:paraId="6D457641" w14:textId="77777777" w:rsidR="007535EB" w:rsidRPr="007535EB" w:rsidRDefault="007535EB" w:rsidP="00D15113">
            <w:pPr>
              <w:pStyle w:val="LndNormale1"/>
              <w:textAlignment w:val="baseline"/>
              <w:rPr>
                <w:color w:val="002060"/>
                <w:sz w:val="20"/>
              </w:rPr>
            </w:pPr>
            <w:r w:rsidRPr="007535EB">
              <w:rPr>
                <w:color w:val="002060"/>
                <w:sz w:val="20"/>
              </w:rPr>
              <w:t>700542</w:t>
            </w:r>
          </w:p>
        </w:tc>
        <w:tc>
          <w:tcPr>
            <w:tcW w:w="3436" w:type="dxa"/>
            <w:tcBorders>
              <w:top w:val="single" w:sz="4" w:space="0" w:color="auto"/>
              <w:left w:val="single" w:sz="4" w:space="0" w:color="auto"/>
              <w:bottom w:val="single" w:sz="4" w:space="0" w:color="auto"/>
              <w:right w:val="single" w:sz="4" w:space="0" w:color="auto"/>
            </w:tcBorders>
          </w:tcPr>
          <w:p w14:paraId="1CD67BAC" w14:textId="77777777" w:rsidR="007535EB" w:rsidRPr="007535EB" w:rsidRDefault="007535EB" w:rsidP="00D15113">
            <w:pPr>
              <w:pStyle w:val="LndNormale1"/>
              <w:textAlignment w:val="baseline"/>
              <w:rPr>
                <w:color w:val="002060"/>
                <w:sz w:val="20"/>
              </w:rPr>
            </w:pPr>
            <w:r w:rsidRPr="007535EB">
              <w:rPr>
                <w:color w:val="002060"/>
                <w:sz w:val="20"/>
              </w:rPr>
              <w:t>A.D.P. SANTA MARIA APPARENTE</w:t>
            </w:r>
          </w:p>
        </w:tc>
      </w:tr>
    </w:tbl>
    <w:p w14:paraId="754DBDE0" w14:textId="77777777" w:rsidR="007535EB" w:rsidRPr="007535EB" w:rsidRDefault="007535EB" w:rsidP="007535EB">
      <w:pPr>
        <w:pStyle w:val="LndNormale1"/>
        <w:rPr>
          <w:color w:val="002060"/>
        </w:rPr>
      </w:pPr>
    </w:p>
    <w:p w14:paraId="427A27B2" w14:textId="77777777" w:rsidR="007535EB" w:rsidRPr="007535EB" w:rsidRDefault="007535EB" w:rsidP="007535EB">
      <w:pPr>
        <w:pStyle w:val="LndNormale1"/>
        <w:rPr>
          <w:color w:val="002060"/>
        </w:rPr>
      </w:pPr>
    </w:p>
    <w:p w14:paraId="6351B21A" w14:textId="77777777" w:rsidR="007535EB" w:rsidRPr="007535EB" w:rsidRDefault="007535EB" w:rsidP="007535EB">
      <w:pPr>
        <w:pStyle w:val="LndNormale1"/>
        <w:rPr>
          <w:b/>
          <w:color w:val="002060"/>
          <w:sz w:val="28"/>
          <w:szCs w:val="28"/>
        </w:rPr>
      </w:pPr>
      <w:r w:rsidRPr="007535EB">
        <w:rPr>
          <w:b/>
          <w:color w:val="002060"/>
          <w:sz w:val="28"/>
          <w:szCs w:val="28"/>
        </w:rPr>
        <w:t>ANNULLAMENTO TESSERAMENTI ANNUALI</w:t>
      </w:r>
    </w:p>
    <w:p w14:paraId="502A7280" w14:textId="77777777" w:rsidR="007535EB" w:rsidRPr="007535EB" w:rsidRDefault="007535EB" w:rsidP="007535EB">
      <w:pPr>
        <w:pStyle w:val="LndNormale1"/>
        <w:rPr>
          <w:color w:val="002060"/>
        </w:rPr>
      </w:pPr>
    </w:p>
    <w:p w14:paraId="0777774A" w14:textId="77777777" w:rsidR="007535EB" w:rsidRPr="007535EB" w:rsidRDefault="007535EB" w:rsidP="007535EB">
      <w:pPr>
        <w:pStyle w:val="LndNormale1"/>
        <w:rPr>
          <w:color w:val="002060"/>
        </w:rPr>
      </w:pPr>
      <w:r w:rsidRPr="007535EB">
        <w:rPr>
          <w:color w:val="002060"/>
        </w:rPr>
        <w:t>Vista la richiesta di annullamento presentata dagli esercenti attività genitoriale ed il consenso della società di appartenenza, considerato che dopo quattro giornate dall’inizio del campionato di competenza non ha preso parte, per motivi non imputabili al ragazzo, ad alcuna gara, si procede all’annullamento del seguente tesseramento annuale ai sensi delle vigenti disposizioni federali:</w:t>
      </w:r>
    </w:p>
    <w:p w14:paraId="0D27FCBF" w14:textId="77777777" w:rsidR="007535EB" w:rsidRPr="007535EB" w:rsidRDefault="007535EB" w:rsidP="007535EB">
      <w:pPr>
        <w:pStyle w:val="LndNormale1"/>
        <w:rPr>
          <w:b/>
          <w:color w:val="002060"/>
        </w:rPr>
      </w:pPr>
      <w:r w:rsidRPr="007535EB">
        <w:rPr>
          <w:b/>
          <w:color w:val="002060"/>
        </w:rPr>
        <w:t>RAMADORI DANIELE</w:t>
      </w:r>
      <w:r w:rsidRPr="007535EB">
        <w:rPr>
          <w:b/>
          <w:color w:val="002060"/>
        </w:rPr>
        <w:tab/>
        <w:t>nato 11.09.2010</w:t>
      </w:r>
      <w:r w:rsidRPr="007535EB">
        <w:rPr>
          <w:b/>
          <w:color w:val="002060"/>
        </w:rPr>
        <w:tab/>
        <w:t>937.747 A.C.D. S.S. MACERATESE 1922</w:t>
      </w:r>
    </w:p>
    <w:p w14:paraId="5217DAF7" w14:textId="77777777" w:rsidR="007535EB" w:rsidRPr="007535EB" w:rsidRDefault="007535EB" w:rsidP="007535EB">
      <w:pPr>
        <w:pStyle w:val="LndNormale1"/>
        <w:rPr>
          <w:color w:val="002060"/>
        </w:rPr>
      </w:pPr>
    </w:p>
    <w:p w14:paraId="78381CAE" w14:textId="77777777" w:rsidR="007535EB" w:rsidRPr="007535EB" w:rsidRDefault="007535EB" w:rsidP="007535EB">
      <w:pPr>
        <w:pStyle w:val="LndNormale1"/>
        <w:rPr>
          <w:color w:val="002060"/>
        </w:rPr>
      </w:pPr>
    </w:p>
    <w:p w14:paraId="1BB12F15" w14:textId="413122CE" w:rsidR="007535EB" w:rsidRPr="007535EB" w:rsidRDefault="007535EB" w:rsidP="007535EB">
      <w:pPr>
        <w:rPr>
          <w:rFonts w:ascii="Arial" w:hAnsi="Arial" w:cs="Arial"/>
          <w:b/>
          <w:caps/>
          <w:color w:val="002060"/>
          <w:sz w:val="28"/>
          <w:szCs w:val="28"/>
        </w:rPr>
      </w:pPr>
      <w:r w:rsidRPr="007535EB">
        <w:rPr>
          <w:rFonts w:ascii="Arial" w:hAnsi="Arial" w:cs="Arial"/>
          <w:b/>
          <w:caps/>
          <w:color w:val="002060"/>
          <w:sz w:val="28"/>
          <w:szCs w:val="28"/>
        </w:rPr>
        <w:t>Assistenza medica nelle attività della Lega Nazi</w:t>
      </w:r>
      <w:r w:rsidR="007421DA">
        <w:rPr>
          <w:rFonts w:ascii="Arial" w:hAnsi="Arial" w:cs="Arial"/>
          <w:b/>
          <w:caps/>
          <w:color w:val="002060"/>
          <w:sz w:val="28"/>
          <w:szCs w:val="28"/>
        </w:rPr>
        <w:t xml:space="preserve">ONALE </w:t>
      </w:r>
      <w:r w:rsidRPr="007535EB">
        <w:rPr>
          <w:rFonts w:ascii="Arial" w:hAnsi="Arial" w:cs="Arial"/>
          <w:b/>
          <w:caps/>
          <w:color w:val="002060"/>
          <w:sz w:val="28"/>
          <w:szCs w:val="28"/>
        </w:rPr>
        <w:t xml:space="preserve">Dilettanti </w:t>
      </w:r>
    </w:p>
    <w:p w14:paraId="7767F372" w14:textId="77777777" w:rsidR="007535EB" w:rsidRPr="007535EB" w:rsidRDefault="007535EB" w:rsidP="007535EB">
      <w:pPr>
        <w:rPr>
          <w:rFonts w:ascii="Arial" w:hAnsi="Arial" w:cs="Arial"/>
          <w:b/>
          <w:caps/>
          <w:color w:val="002060"/>
          <w:sz w:val="22"/>
          <w:szCs w:val="22"/>
        </w:rPr>
      </w:pPr>
    </w:p>
    <w:p w14:paraId="69F34CCE" w14:textId="77777777" w:rsidR="007535EB" w:rsidRPr="007535EB" w:rsidRDefault="007535EB" w:rsidP="007535EB">
      <w:pPr>
        <w:rPr>
          <w:rFonts w:ascii="Arial" w:hAnsi="Arial" w:cs="Arial"/>
          <w:b/>
          <w:caps/>
          <w:color w:val="002060"/>
          <w:sz w:val="22"/>
          <w:szCs w:val="22"/>
          <w:u w:val="single"/>
        </w:rPr>
      </w:pPr>
      <w:r w:rsidRPr="007535EB">
        <w:rPr>
          <w:rFonts w:ascii="Arial" w:hAnsi="Arial" w:cs="Arial"/>
          <w:b/>
          <w:caps/>
          <w:color w:val="002060"/>
          <w:sz w:val="22"/>
          <w:szCs w:val="22"/>
          <w:u w:val="single"/>
        </w:rPr>
        <w:t>Stagione Sportiva 2024/2025</w:t>
      </w:r>
    </w:p>
    <w:p w14:paraId="35D6665C" w14:textId="77777777" w:rsidR="007535EB" w:rsidRPr="007535EB" w:rsidRDefault="007535EB" w:rsidP="007535EB">
      <w:pPr>
        <w:rPr>
          <w:rFonts w:ascii="Arial" w:hAnsi="Arial" w:cs="Arial"/>
          <w:b/>
          <w:color w:val="002060"/>
          <w:sz w:val="22"/>
          <w:szCs w:val="22"/>
        </w:rPr>
      </w:pPr>
      <w:r w:rsidRPr="007535EB">
        <w:rPr>
          <w:rFonts w:ascii="Arial" w:hAnsi="Arial" w:cs="Arial"/>
          <w:color w:val="002060"/>
          <w:sz w:val="22"/>
          <w:szCs w:val="22"/>
        </w:rPr>
        <w:t xml:space="preserve">Si rammenta che il Decreto del Ministero della Salute 24/4/2013 e successive modifiche e integrazioni, prevede l’obbligo per le Società e Associazioni Sportive Dilettantistiche di dotarsi di </w:t>
      </w:r>
      <w:r w:rsidRPr="007535EB">
        <w:rPr>
          <w:rFonts w:ascii="Arial" w:hAnsi="Arial" w:cs="Arial"/>
          <w:b/>
          <w:color w:val="002060"/>
          <w:sz w:val="22"/>
          <w:szCs w:val="22"/>
        </w:rPr>
        <w:t xml:space="preserve">defibrillatori semiautomatici esterni (DAE) e di garantire la presenza di soggetti formati che sappiano utilizzare dette apparecchiature in caso di necessità. </w:t>
      </w:r>
    </w:p>
    <w:p w14:paraId="7D21A3FF" w14:textId="77777777" w:rsidR="007535EB" w:rsidRPr="007535EB" w:rsidRDefault="007535EB" w:rsidP="007535EB">
      <w:pPr>
        <w:rPr>
          <w:rFonts w:ascii="Arial" w:hAnsi="Arial" w:cs="Arial"/>
          <w:color w:val="002060"/>
          <w:sz w:val="22"/>
          <w:szCs w:val="22"/>
          <w:u w:val="single"/>
        </w:rPr>
      </w:pPr>
      <w:r w:rsidRPr="007535EB">
        <w:rPr>
          <w:rFonts w:ascii="Arial" w:hAnsi="Arial" w:cs="Arial"/>
          <w:color w:val="002060"/>
          <w:sz w:val="22"/>
          <w:szCs w:val="22"/>
          <w:u w:val="single"/>
        </w:rPr>
        <w:t xml:space="preserve">Le Società devono dotarsi del dispositivo di che trattasi e devono necessariamente espletare l’attività di formazione, presso i soggetti </w:t>
      </w:r>
      <w:proofErr w:type="gramStart"/>
      <w:r w:rsidRPr="007535EB">
        <w:rPr>
          <w:rFonts w:ascii="Arial" w:hAnsi="Arial" w:cs="Arial"/>
          <w:color w:val="002060"/>
          <w:sz w:val="22"/>
          <w:szCs w:val="22"/>
          <w:u w:val="single"/>
        </w:rPr>
        <w:t>all’uopo</w:t>
      </w:r>
      <w:proofErr w:type="gramEnd"/>
      <w:r w:rsidRPr="007535EB">
        <w:rPr>
          <w:rFonts w:ascii="Arial" w:hAnsi="Arial" w:cs="Arial"/>
          <w:color w:val="002060"/>
          <w:sz w:val="22"/>
          <w:szCs w:val="22"/>
          <w:u w:val="single"/>
        </w:rPr>
        <w:t xml:space="preserve"> accreditati, per l’utilizzo delle suddette apparecchiature. </w:t>
      </w:r>
    </w:p>
    <w:p w14:paraId="6DF0A57F" w14:textId="77777777" w:rsidR="007535EB" w:rsidRPr="007535EB" w:rsidRDefault="007535EB" w:rsidP="007535EB">
      <w:pPr>
        <w:rPr>
          <w:rFonts w:ascii="Arial" w:hAnsi="Arial" w:cs="Arial"/>
          <w:color w:val="002060"/>
          <w:sz w:val="22"/>
          <w:szCs w:val="22"/>
        </w:rPr>
      </w:pPr>
    </w:p>
    <w:p w14:paraId="4409F72B" w14:textId="4941219D"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 xml:space="preserve">Alle </w:t>
      </w:r>
      <w:r w:rsidRPr="007535EB">
        <w:rPr>
          <w:rFonts w:ascii="Arial" w:hAnsi="Arial" w:cs="Arial"/>
          <w:b/>
          <w:color w:val="002060"/>
          <w:sz w:val="22"/>
          <w:szCs w:val="22"/>
        </w:rPr>
        <w:t xml:space="preserve">Società che partecipano </w:t>
      </w:r>
      <w:r>
        <w:rPr>
          <w:rFonts w:ascii="Arial" w:hAnsi="Arial" w:cs="Arial"/>
          <w:b/>
          <w:color w:val="002060"/>
          <w:sz w:val="22"/>
          <w:szCs w:val="22"/>
        </w:rPr>
        <w:t>alle</w:t>
      </w:r>
      <w:r w:rsidRPr="007535EB">
        <w:rPr>
          <w:rFonts w:ascii="Arial" w:hAnsi="Arial" w:cs="Arial"/>
          <w:b/>
          <w:color w:val="002060"/>
          <w:sz w:val="22"/>
          <w:szCs w:val="22"/>
        </w:rPr>
        <w:t xml:space="preserve"> attività indette dalla Lega Nazionale Dilettanti è </w:t>
      </w:r>
      <w:r w:rsidRPr="007535EB">
        <w:rPr>
          <w:rFonts w:ascii="Arial" w:hAnsi="Arial" w:cs="Arial"/>
          <w:b/>
          <w:color w:val="002060"/>
          <w:sz w:val="22"/>
          <w:szCs w:val="22"/>
          <w:u w:val="single"/>
        </w:rPr>
        <w:t>raccomandato</w:t>
      </w:r>
      <w:r w:rsidRPr="007535EB">
        <w:rPr>
          <w:rFonts w:ascii="Arial" w:hAnsi="Arial" w:cs="Arial"/>
          <w:color w:val="002060"/>
          <w:sz w:val="22"/>
          <w:szCs w:val="22"/>
        </w:rPr>
        <w:t xml:space="preserve"> di attenersi alla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w:t>
      </w:r>
    </w:p>
    <w:p w14:paraId="4D5BF407" w14:textId="77777777" w:rsidR="007535EB" w:rsidRPr="007535EB" w:rsidRDefault="007535EB" w:rsidP="007535EB">
      <w:pPr>
        <w:rPr>
          <w:rFonts w:ascii="Arial" w:hAnsi="Arial" w:cs="Arial"/>
          <w:color w:val="002060"/>
          <w:sz w:val="22"/>
          <w:szCs w:val="22"/>
        </w:rPr>
      </w:pPr>
      <w:r w:rsidRPr="007535EB">
        <w:rPr>
          <w:rFonts w:ascii="Arial" w:hAnsi="Arial" w:cs="Arial"/>
          <w:b/>
          <w:bCs/>
          <w:color w:val="002060"/>
          <w:sz w:val="22"/>
          <w:szCs w:val="22"/>
        </w:rPr>
        <w:t>Il Medico non necessariamente dovrà essere tesserato per la Società</w:t>
      </w:r>
      <w:r w:rsidRPr="007535EB">
        <w:rPr>
          <w:rFonts w:ascii="Arial" w:hAnsi="Arial" w:cs="Arial"/>
          <w:color w:val="002060"/>
          <w:sz w:val="22"/>
          <w:szCs w:val="22"/>
        </w:rPr>
        <w:t>, ma presterà servizio tramite specifico incarico per le rispettive gare.</w:t>
      </w:r>
    </w:p>
    <w:p w14:paraId="5BAD8E5A" w14:textId="77777777"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 xml:space="preserve">La presenza di un DAE e di personale adeguatamente formato a bordo campo deve essere comunque sempre garantita. </w:t>
      </w:r>
    </w:p>
    <w:p w14:paraId="2C3AFC6C" w14:textId="77777777" w:rsidR="007535EB" w:rsidRPr="007535EB" w:rsidRDefault="007535EB" w:rsidP="007535EB">
      <w:pPr>
        <w:rPr>
          <w:rFonts w:ascii="Arial" w:hAnsi="Arial" w:cs="Arial"/>
          <w:color w:val="002060"/>
          <w:sz w:val="22"/>
          <w:szCs w:val="22"/>
        </w:rPr>
      </w:pPr>
      <w:r w:rsidRPr="007535EB">
        <w:rPr>
          <w:rFonts w:ascii="Arial" w:hAnsi="Arial" w:cs="Arial"/>
          <w:b/>
          <w:bCs/>
          <w:color w:val="002060"/>
          <w:sz w:val="22"/>
          <w:szCs w:val="22"/>
        </w:rPr>
        <w:t xml:space="preserve">Nella organizzazione degli eventi sportivi, le Società devono </w:t>
      </w:r>
      <w:proofErr w:type="gramStart"/>
      <w:r w:rsidRPr="007535EB">
        <w:rPr>
          <w:rFonts w:ascii="Arial" w:hAnsi="Arial" w:cs="Arial"/>
          <w:b/>
          <w:bCs/>
          <w:color w:val="002060"/>
          <w:sz w:val="22"/>
          <w:szCs w:val="22"/>
        </w:rPr>
        <w:t>porre in essere</w:t>
      </w:r>
      <w:proofErr w:type="gramEnd"/>
      <w:r w:rsidRPr="007535EB">
        <w:rPr>
          <w:rFonts w:ascii="Arial" w:hAnsi="Arial" w:cs="Arial"/>
          <w:b/>
          <w:bCs/>
          <w:color w:val="002060"/>
          <w:sz w:val="22"/>
          <w:szCs w:val="22"/>
        </w:rPr>
        <w:t xml:space="preserve"> tutte le misure previste dalle vigenti normative e linee-guida di prevenzione e gestione delle emergenze negli impianti sportivi aperti al pubblico</w:t>
      </w:r>
      <w:r w:rsidRPr="007535EB">
        <w:rPr>
          <w:rFonts w:ascii="Arial" w:hAnsi="Arial" w:cs="Arial"/>
          <w:color w:val="002060"/>
          <w:sz w:val="22"/>
          <w:szCs w:val="22"/>
        </w:rPr>
        <w:t xml:space="preserve">. </w:t>
      </w:r>
    </w:p>
    <w:p w14:paraId="6DF27A06" w14:textId="77777777"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Per una compiuta disamina della disciplina della materia, si rimanda ai Comunicati Ufficiali della Lega Nazionale Dilettanti n. 44 e n. 101 della stagione sportiva in corso.</w:t>
      </w:r>
    </w:p>
    <w:p w14:paraId="25985F81" w14:textId="77777777" w:rsidR="007535EB" w:rsidRDefault="007535EB"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5057240D" w14:textId="77777777" w:rsidR="00210449" w:rsidRDefault="00210449" w:rsidP="00210449">
      <w:pPr>
        <w:pStyle w:val="breakline"/>
        <w:rPr>
          <w:color w:val="002060"/>
        </w:rPr>
      </w:pPr>
    </w:p>
    <w:p w14:paraId="124444BA" w14:textId="77777777" w:rsidR="001E62D4" w:rsidRPr="007850EC" w:rsidRDefault="001E62D4" w:rsidP="001E62D4">
      <w:pPr>
        <w:pStyle w:val="titolocampionato0"/>
        <w:shd w:val="clear" w:color="auto" w:fill="CCCCCC"/>
        <w:spacing w:before="80" w:after="40"/>
        <w:rPr>
          <w:color w:val="002060"/>
        </w:rPr>
      </w:pPr>
      <w:r w:rsidRPr="007850EC">
        <w:rPr>
          <w:color w:val="002060"/>
        </w:rPr>
        <w:t>CALCIO A CINQUE SERIE C2</w:t>
      </w:r>
    </w:p>
    <w:p w14:paraId="600D4CE4" w14:textId="77777777" w:rsidR="001E62D4" w:rsidRPr="007850EC" w:rsidRDefault="001E62D4" w:rsidP="001E62D4">
      <w:pPr>
        <w:pStyle w:val="titoloprinc0"/>
        <w:rPr>
          <w:color w:val="002060"/>
        </w:rPr>
      </w:pPr>
      <w:r w:rsidRPr="007850EC">
        <w:rPr>
          <w:color w:val="002060"/>
        </w:rPr>
        <w:lastRenderedPageBreak/>
        <w:t>VARIAZIONI AL PROGRAMMA GARE</w:t>
      </w:r>
    </w:p>
    <w:p w14:paraId="794B9EF1" w14:textId="77777777" w:rsidR="001E62D4" w:rsidRPr="007850EC" w:rsidRDefault="001E62D4" w:rsidP="001E62D4">
      <w:pPr>
        <w:pStyle w:val="breakline"/>
        <w:rPr>
          <w:color w:val="002060"/>
        </w:rPr>
      </w:pPr>
    </w:p>
    <w:p w14:paraId="651D74C4" w14:textId="77777777" w:rsidR="001E62D4" w:rsidRPr="007850EC" w:rsidRDefault="001E62D4" w:rsidP="001E62D4">
      <w:pPr>
        <w:pStyle w:val="breakline"/>
        <w:rPr>
          <w:color w:val="002060"/>
        </w:rPr>
      </w:pPr>
    </w:p>
    <w:p w14:paraId="36156EBA" w14:textId="77777777" w:rsidR="001E62D4" w:rsidRPr="007850EC" w:rsidRDefault="001E62D4" w:rsidP="001E62D4">
      <w:pPr>
        <w:pStyle w:val="sottotitolocampionato10"/>
        <w:rPr>
          <w:color w:val="002060"/>
        </w:rPr>
      </w:pPr>
      <w:r w:rsidRPr="007850E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E62D4" w:rsidRPr="007850EC" w14:paraId="0A398B67" w14:textId="77777777" w:rsidTr="00D1511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5A225" w14:textId="77777777" w:rsidR="001E62D4" w:rsidRPr="007850EC" w:rsidRDefault="001E62D4" w:rsidP="00D15113">
            <w:pPr>
              <w:pStyle w:val="headertabella0"/>
              <w:rPr>
                <w:color w:val="002060"/>
              </w:rPr>
            </w:pPr>
            <w:r w:rsidRPr="007850E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A57B5" w14:textId="77777777" w:rsidR="001E62D4" w:rsidRPr="007850EC" w:rsidRDefault="001E62D4" w:rsidP="00D15113">
            <w:pPr>
              <w:pStyle w:val="headertabella0"/>
              <w:rPr>
                <w:color w:val="002060"/>
              </w:rPr>
            </w:pPr>
            <w:r w:rsidRPr="007850EC">
              <w:rPr>
                <w:color w:val="002060"/>
              </w:rPr>
              <w:t xml:space="preserve">N° </w:t>
            </w:r>
            <w:proofErr w:type="spellStart"/>
            <w:r w:rsidRPr="007850EC">
              <w:rPr>
                <w:color w:val="002060"/>
              </w:rPr>
              <w:t>Gior</w:t>
            </w:r>
            <w:proofErr w:type="spellEnd"/>
            <w:r w:rsidRPr="007850E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394BE" w14:textId="77777777" w:rsidR="001E62D4" w:rsidRPr="007850EC" w:rsidRDefault="001E62D4" w:rsidP="00D15113">
            <w:pPr>
              <w:pStyle w:val="headertabella0"/>
              <w:rPr>
                <w:color w:val="002060"/>
              </w:rPr>
            </w:pPr>
            <w:r w:rsidRPr="007850E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E1CA2" w14:textId="77777777" w:rsidR="001E62D4" w:rsidRPr="007850EC" w:rsidRDefault="001E62D4" w:rsidP="00D15113">
            <w:pPr>
              <w:pStyle w:val="headertabella0"/>
              <w:rPr>
                <w:color w:val="002060"/>
              </w:rPr>
            </w:pPr>
            <w:r w:rsidRPr="007850E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D43FF" w14:textId="77777777" w:rsidR="001E62D4" w:rsidRPr="007850EC" w:rsidRDefault="001E62D4" w:rsidP="00D15113">
            <w:pPr>
              <w:pStyle w:val="headertabella0"/>
              <w:rPr>
                <w:color w:val="002060"/>
              </w:rPr>
            </w:pPr>
            <w:r w:rsidRPr="007850EC">
              <w:rPr>
                <w:color w:val="002060"/>
              </w:rPr>
              <w:t xml:space="preserve">Data </w:t>
            </w:r>
            <w:proofErr w:type="spellStart"/>
            <w:r w:rsidRPr="007850EC">
              <w:rPr>
                <w:color w:val="002060"/>
              </w:rPr>
              <w:t>Orig</w:t>
            </w:r>
            <w:proofErr w:type="spellEnd"/>
            <w:r w:rsidRPr="007850E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682F9" w14:textId="77777777" w:rsidR="001E62D4" w:rsidRPr="007850EC" w:rsidRDefault="001E62D4" w:rsidP="00D15113">
            <w:pPr>
              <w:pStyle w:val="headertabella0"/>
              <w:rPr>
                <w:color w:val="002060"/>
              </w:rPr>
            </w:pPr>
            <w:r w:rsidRPr="007850E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B7587" w14:textId="77777777" w:rsidR="001E62D4" w:rsidRPr="007850EC" w:rsidRDefault="001E62D4" w:rsidP="00D15113">
            <w:pPr>
              <w:pStyle w:val="headertabella0"/>
              <w:rPr>
                <w:color w:val="002060"/>
              </w:rPr>
            </w:pPr>
            <w:r w:rsidRPr="007850EC">
              <w:rPr>
                <w:color w:val="002060"/>
              </w:rPr>
              <w:t xml:space="preserve">Ora </w:t>
            </w:r>
            <w:proofErr w:type="spellStart"/>
            <w:r w:rsidRPr="007850EC">
              <w:rPr>
                <w:color w:val="002060"/>
              </w:rPr>
              <w:t>Orig</w:t>
            </w:r>
            <w:proofErr w:type="spellEnd"/>
            <w:r w:rsidRPr="007850E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8AB89" w14:textId="77777777" w:rsidR="001E62D4" w:rsidRPr="007850EC" w:rsidRDefault="001E62D4" w:rsidP="00D15113">
            <w:pPr>
              <w:pStyle w:val="headertabella0"/>
              <w:rPr>
                <w:color w:val="002060"/>
              </w:rPr>
            </w:pPr>
            <w:r w:rsidRPr="007850EC">
              <w:rPr>
                <w:color w:val="002060"/>
              </w:rPr>
              <w:t>Impianto</w:t>
            </w:r>
          </w:p>
        </w:tc>
      </w:tr>
      <w:tr w:rsidR="001E62D4" w:rsidRPr="007850EC" w14:paraId="33E5C562" w14:textId="77777777" w:rsidTr="00D151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9FB8" w14:textId="77777777" w:rsidR="001E62D4" w:rsidRPr="007850EC" w:rsidRDefault="001E62D4" w:rsidP="00D15113">
            <w:pPr>
              <w:pStyle w:val="rowtabella0"/>
              <w:rPr>
                <w:color w:val="002060"/>
                <w:highlight w:val="yellow"/>
              </w:rPr>
            </w:pPr>
            <w:r w:rsidRPr="007850EC">
              <w:rPr>
                <w:color w:val="002060"/>
                <w:highlight w:val="yellow"/>
              </w:rPr>
              <w:t>04/11/2024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439D" w14:textId="77777777" w:rsidR="001E62D4" w:rsidRPr="007850EC" w:rsidRDefault="001E62D4" w:rsidP="00D15113">
            <w:pPr>
              <w:pStyle w:val="rowtabella0"/>
              <w:jc w:val="center"/>
              <w:rPr>
                <w:color w:val="002060"/>
                <w:highlight w:val="yellow"/>
              </w:rPr>
            </w:pPr>
            <w:r w:rsidRPr="007850EC">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BBD9" w14:textId="77777777" w:rsidR="001E62D4" w:rsidRPr="007850EC" w:rsidRDefault="001E62D4" w:rsidP="00D15113">
            <w:pPr>
              <w:pStyle w:val="rowtabella0"/>
              <w:rPr>
                <w:color w:val="002060"/>
                <w:highlight w:val="yellow"/>
              </w:rPr>
            </w:pPr>
            <w:r w:rsidRPr="007850EC">
              <w:rPr>
                <w:color w:val="002060"/>
                <w:highlight w:val="yellow"/>
              </w:rPr>
              <w:t>VERBENA C5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3731" w14:textId="77777777" w:rsidR="001E62D4" w:rsidRPr="007850EC" w:rsidRDefault="001E62D4" w:rsidP="00D15113">
            <w:pPr>
              <w:pStyle w:val="rowtabella0"/>
              <w:rPr>
                <w:color w:val="002060"/>
                <w:highlight w:val="yellow"/>
              </w:rPr>
            </w:pPr>
            <w:r w:rsidRPr="007850EC">
              <w:rPr>
                <w:color w:val="002060"/>
                <w:highlight w:val="yellow"/>
              </w:rPr>
              <w:t>ACQUALAGNA CALCIO C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37F4" w14:textId="77777777" w:rsidR="001E62D4" w:rsidRPr="007850EC" w:rsidRDefault="001E62D4" w:rsidP="00D15113">
            <w:pPr>
              <w:pStyle w:val="rowtabella0"/>
              <w:rPr>
                <w:color w:val="002060"/>
              </w:rPr>
            </w:pPr>
            <w:r w:rsidRPr="007850EC">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76DB9" w14:textId="77777777" w:rsidR="001E62D4" w:rsidRPr="007850EC" w:rsidRDefault="001E62D4" w:rsidP="00D15113">
            <w:pPr>
              <w:pStyle w:val="rowtabella0"/>
              <w:jc w:val="center"/>
              <w:rPr>
                <w:color w:val="002060"/>
              </w:rPr>
            </w:pPr>
            <w:r w:rsidRPr="007850E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2320" w14:textId="77777777" w:rsidR="001E62D4" w:rsidRPr="007850EC" w:rsidRDefault="001E62D4" w:rsidP="00D1511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896C" w14:textId="77777777" w:rsidR="001E62D4" w:rsidRPr="007850EC" w:rsidRDefault="001E62D4" w:rsidP="00D15113">
            <w:pPr>
              <w:rPr>
                <w:color w:val="002060"/>
              </w:rPr>
            </w:pPr>
          </w:p>
        </w:tc>
      </w:tr>
    </w:tbl>
    <w:p w14:paraId="10D20F94" w14:textId="77777777" w:rsidR="001E62D4" w:rsidRPr="007850EC" w:rsidRDefault="001E62D4" w:rsidP="001E62D4">
      <w:pPr>
        <w:pStyle w:val="breakline"/>
        <w:rPr>
          <w:rFonts w:eastAsiaTheme="minorEastAsia"/>
          <w:color w:val="002060"/>
        </w:rPr>
      </w:pPr>
    </w:p>
    <w:p w14:paraId="65AC6579" w14:textId="77777777" w:rsidR="001E62D4" w:rsidRPr="007850EC" w:rsidRDefault="001E62D4" w:rsidP="001E62D4">
      <w:pPr>
        <w:pStyle w:val="breakline"/>
        <w:rPr>
          <w:color w:val="002060"/>
        </w:rPr>
      </w:pPr>
    </w:p>
    <w:p w14:paraId="21BDC274" w14:textId="77777777" w:rsidR="001E62D4" w:rsidRPr="007850EC" w:rsidRDefault="001E62D4" w:rsidP="001E62D4">
      <w:pPr>
        <w:pStyle w:val="sottotitolocampionato10"/>
        <w:rPr>
          <w:color w:val="002060"/>
        </w:rPr>
      </w:pPr>
      <w:r w:rsidRPr="007850E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E62D4" w:rsidRPr="007850EC" w14:paraId="333AA9AE" w14:textId="77777777" w:rsidTr="00D1511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99A69" w14:textId="77777777" w:rsidR="001E62D4" w:rsidRPr="007850EC" w:rsidRDefault="001E62D4" w:rsidP="00D15113">
            <w:pPr>
              <w:pStyle w:val="headertabella0"/>
              <w:rPr>
                <w:color w:val="002060"/>
              </w:rPr>
            </w:pPr>
            <w:r w:rsidRPr="007850E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5F73" w14:textId="77777777" w:rsidR="001E62D4" w:rsidRPr="007850EC" w:rsidRDefault="001E62D4" w:rsidP="00D15113">
            <w:pPr>
              <w:pStyle w:val="headertabella0"/>
              <w:rPr>
                <w:color w:val="002060"/>
              </w:rPr>
            </w:pPr>
            <w:r w:rsidRPr="007850EC">
              <w:rPr>
                <w:color w:val="002060"/>
              </w:rPr>
              <w:t xml:space="preserve">N° </w:t>
            </w:r>
            <w:proofErr w:type="spellStart"/>
            <w:r w:rsidRPr="007850EC">
              <w:rPr>
                <w:color w:val="002060"/>
              </w:rPr>
              <w:t>Gior</w:t>
            </w:r>
            <w:proofErr w:type="spellEnd"/>
            <w:r w:rsidRPr="007850E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B862F" w14:textId="77777777" w:rsidR="001E62D4" w:rsidRPr="007850EC" w:rsidRDefault="001E62D4" w:rsidP="00D15113">
            <w:pPr>
              <w:pStyle w:val="headertabella0"/>
              <w:rPr>
                <w:color w:val="002060"/>
              </w:rPr>
            </w:pPr>
            <w:r w:rsidRPr="007850E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796E3" w14:textId="77777777" w:rsidR="001E62D4" w:rsidRPr="007850EC" w:rsidRDefault="001E62D4" w:rsidP="00D15113">
            <w:pPr>
              <w:pStyle w:val="headertabella0"/>
              <w:rPr>
                <w:color w:val="002060"/>
              </w:rPr>
            </w:pPr>
            <w:r w:rsidRPr="007850E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445D3" w14:textId="77777777" w:rsidR="001E62D4" w:rsidRPr="007850EC" w:rsidRDefault="001E62D4" w:rsidP="00D15113">
            <w:pPr>
              <w:pStyle w:val="headertabella0"/>
              <w:rPr>
                <w:color w:val="002060"/>
              </w:rPr>
            </w:pPr>
            <w:r w:rsidRPr="007850EC">
              <w:rPr>
                <w:color w:val="002060"/>
              </w:rPr>
              <w:t xml:space="preserve">Data </w:t>
            </w:r>
            <w:proofErr w:type="spellStart"/>
            <w:r w:rsidRPr="007850EC">
              <w:rPr>
                <w:color w:val="002060"/>
              </w:rPr>
              <w:t>Orig</w:t>
            </w:r>
            <w:proofErr w:type="spellEnd"/>
            <w:r w:rsidRPr="007850E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94CE" w14:textId="77777777" w:rsidR="001E62D4" w:rsidRPr="007850EC" w:rsidRDefault="001E62D4" w:rsidP="00D15113">
            <w:pPr>
              <w:pStyle w:val="headertabella0"/>
              <w:rPr>
                <w:color w:val="002060"/>
              </w:rPr>
            </w:pPr>
            <w:r w:rsidRPr="007850E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484EA" w14:textId="77777777" w:rsidR="001E62D4" w:rsidRPr="007850EC" w:rsidRDefault="001E62D4" w:rsidP="00D15113">
            <w:pPr>
              <w:pStyle w:val="headertabella0"/>
              <w:rPr>
                <w:color w:val="002060"/>
              </w:rPr>
            </w:pPr>
            <w:r w:rsidRPr="007850EC">
              <w:rPr>
                <w:color w:val="002060"/>
              </w:rPr>
              <w:t xml:space="preserve">Ora </w:t>
            </w:r>
            <w:proofErr w:type="spellStart"/>
            <w:r w:rsidRPr="007850EC">
              <w:rPr>
                <w:color w:val="002060"/>
              </w:rPr>
              <w:t>Orig</w:t>
            </w:r>
            <w:proofErr w:type="spellEnd"/>
            <w:r w:rsidRPr="007850E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BFC4A" w14:textId="77777777" w:rsidR="001E62D4" w:rsidRPr="007850EC" w:rsidRDefault="001E62D4" w:rsidP="00D15113">
            <w:pPr>
              <w:pStyle w:val="headertabella0"/>
              <w:rPr>
                <w:color w:val="002060"/>
              </w:rPr>
            </w:pPr>
            <w:r w:rsidRPr="007850EC">
              <w:rPr>
                <w:color w:val="002060"/>
              </w:rPr>
              <w:t>Impianto</w:t>
            </w:r>
          </w:p>
        </w:tc>
      </w:tr>
      <w:tr w:rsidR="001E62D4" w:rsidRPr="007850EC" w14:paraId="26F2360E" w14:textId="77777777" w:rsidTr="00D151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C495B" w14:textId="77777777" w:rsidR="001E62D4" w:rsidRPr="007850EC" w:rsidRDefault="001E62D4" w:rsidP="00D15113">
            <w:pPr>
              <w:pStyle w:val="rowtabella0"/>
              <w:rPr>
                <w:color w:val="002060"/>
                <w:highlight w:val="yellow"/>
              </w:rPr>
            </w:pPr>
            <w:r w:rsidRPr="007850EC">
              <w:rPr>
                <w:color w:val="002060"/>
                <w:highlight w:val="yellow"/>
              </w:rPr>
              <w:t>04/11/2024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1D65" w14:textId="77777777" w:rsidR="001E62D4" w:rsidRPr="007850EC" w:rsidRDefault="001E62D4" w:rsidP="00D15113">
            <w:pPr>
              <w:pStyle w:val="rowtabella0"/>
              <w:jc w:val="center"/>
              <w:rPr>
                <w:color w:val="002060"/>
                <w:highlight w:val="yellow"/>
              </w:rPr>
            </w:pPr>
            <w:r w:rsidRPr="007850EC">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96C4" w14:textId="77777777" w:rsidR="001E62D4" w:rsidRPr="007850EC" w:rsidRDefault="001E62D4" w:rsidP="00D15113">
            <w:pPr>
              <w:pStyle w:val="rowtabella0"/>
              <w:rPr>
                <w:color w:val="002060"/>
                <w:highlight w:val="yellow"/>
              </w:rPr>
            </w:pPr>
            <w:r w:rsidRPr="007850EC">
              <w:rPr>
                <w:color w:val="002060"/>
                <w:highlight w:val="yellow"/>
              </w:rPr>
              <w:t>ROCCAFLUVIONE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A655" w14:textId="77777777" w:rsidR="001E62D4" w:rsidRPr="007850EC" w:rsidRDefault="001E62D4" w:rsidP="00D15113">
            <w:pPr>
              <w:pStyle w:val="rowtabella0"/>
              <w:rPr>
                <w:color w:val="002060"/>
                <w:highlight w:val="yellow"/>
              </w:rPr>
            </w:pPr>
            <w:r w:rsidRPr="007850EC">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EF82" w14:textId="77777777" w:rsidR="001E62D4" w:rsidRPr="007850EC" w:rsidRDefault="001E62D4" w:rsidP="00D15113">
            <w:pPr>
              <w:pStyle w:val="rowtabella0"/>
              <w:rPr>
                <w:color w:val="002060"/>
              </w:rPr>
            </w:pPr>
            <w:r w:rsidRPr="007850EC">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25E5" w14:textId="77777777" w:rsidR="001E62D4" w:rsidRPr="007850EC" w:rsidRDefault="001E62D4" w:rsidP="00D15113">
            <w:pPr>
              <w:pStyle w:val="rowtabella0"/>
              <w:jc w:val="center"/>
              <w:rPr>
                <w:color w:val="002060"/>
              </w:rPr>
            </w:pPr>
            <w:r w:rsidRPr="007850EC">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8998" w14:textId="77777777" w:rsidR="001E62D4" w:rsidRPr="007850EC" w:rsidRDefault="001E62D4" w:rsidP="00D1511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9065" w14:textId="77777777" w:rsidR="001E62D4" w:rsidRPr="007850EC" w:rsidRDefault="001E62D4" w:rsidP="00D15113">
            <w:pPr>
              <w:rPr>
                <w:color w:val="002060"/>
              </w:rPr>
            </w:pPr>
          </w:p>
        </w:tc>
      </w:tr>
    </w:tbl>
    <w:p w14:paraId="351075E0" w14:textId="77777777" w:rsidR="001E62D4" w:rsidRPr="007850EC" w:rsidRDefault="001E62D4" w:rsidP="001E62D4">
      <w:pPr>
        <w:pStyle w:val="breakline"/>
        <w:rPr>
          <w:rFonts w:eastAsiaTheme="minorEastAsia"/>
          <w:color w:val="002060"/>
        </w:rPr>
      </w:pPr>
    </w:p>
    <w:p w14:paraId="5386F475" w14:textId="77777777" w:rsidR="001E62D4" w:rsidRPr="007850EC" w:rsidRDefault="001E62D4" w:rsidP="001E62D4">
      <w:pPr>
        <w:pStyle w:val="breakline"/>
        <w:rPr>
          <w:color w:val="002060"/>
        </w:rPr>
      </w:pPr>
    </w:p>
    <w:p w14:paraId="5DC4467E" w14:textId="77777777" w:rsidR="001E62D4" w:rsidRPr="006B1B77" w:rsidRDefault="001E62D4" w:rsidP="001E62D4">
      <w:pPr>
        <w:pStyle w:val="titolocampionato0"/>
        <w:shd w:val="clear" w:color="auto" w:fill="CCCCCC"/>
        <w:spacing w:before="80" w:after="40"/>
        <w:rPr>
          <w:color w:val="002060"/>
        </w:rPr>
      </w:pPr>
      <w:r w:rsidRPr="006B1B77">
        <w:rPr>
          <w:color w:val="002060"/>
        </w:rPr>
        <w:t>CALCIO A CINQUE SERIE D</w:t>
      </w:r>
    </w:p>
    <w:p w14:paraId="4DD12FD5" w14:textId="77777777" w:rsidR="001E62D4" w:rsidRPr="00FD14DB" w:rsidRDefault="001E62D4" w:rsidP="001E62D4">
      <w:pPr>
        <w:pStyle w:val="titoloprinc0"/>
        <w:rPr>
          <w:color w:val="002060"/>
        </w:rPr>
      </w:pPr>
      <w:r w:rsidRPr="00FD14DB">
        <w:rPr>
          <w:color w:val="002060"/>
        </w:rPr>
        <w:t>ANAGRAFICA/INDIRIZZARIO/VARIAZIONI CALENDARIO</w:t>
      </w:r>
    </w:p>
    <w:p w14:paraId="6D24D2F8" w14:textId="77777777" w:rsidR="001E62D4" w:rsidRPr="00FD14DB" w:rsidRDefault="001E62D4" w:rsidP="001E62D4">
      <w:pPr>
        <w:pStyle w:val="titoloprinc0"/>
        <w:jc w:val="both"/>
        <w:rPr>
          <w:b w:val="0"/>
          <w:bCs w:val="0"/>
          <w:color w:val="002060"/>
          <w:sz w:val="22"/>
          <w:szCs w:val="22"/>
        </w:rPr>
      </w:pPr>
    </w:p>
    <w:p w14:paraId="38BE7712" w14:textId="77777777" w:rsidR="001E62D4" w:rsidRPr="00FD14DB" w:rsidRDefault="001E62D4" w:rsidP="001E62D4">
      <w:pPr>
        <w:pStyle w:val="titoloprinc0"/>
        <w:jc w:val="both"/>
        <w:rPr>
          <w:color w:val="002060"/>
          <w:sz w:val="22"/>
          <w:szCs w:val="22"/>
        </w:rPr>
      </w:pPr>
      <w:r w:rsidRPr="00FD14DB">
        <w:rPr>
          <w:color w:val="002060"/>
          <w:sz w:val="22"/>
          <w:szCs w:val="22"/>
        </w:rPr>
        <w:t>GIRONE “</w:t>
      </w:r>
      <w:r>
        <w:rPr>
          <w:color w:val="002060"/>
          <w:sz w:val="22"/>
          <w:szCs w:val="22"/>
        </w:rPr>
        <w:t>E</w:t>
      </w:r>
      <w:r w:rsidRPr="00FD14DB">
        <w:rPr>
          <w:color w:val="002060"/>
          <w:sz w:val="22"/>
          <w:szCs w:val="22"/>
        </w:rPr>
        <w:t>”</w:t>
      </w:r>
    </w:p>
    <w:p w14:paraId="7DEAB47E" w14:textId="77777777" w:rsidR="001E62D4" w:rsidRPr="00FD14DB" w:rsidRDefault="001E62D4" w:rsidP="001E62D4">
      <w:pPr>
        <w:pStyle w:val="titoloprinc0"/>
        <w:jc w:val="both"/>
        <w:rPr>
          <w:b w:val="0"/>
          <w:bCs w:val="0"/>
          <w:color w:val="002060"/>
          <w:sz w:val="22"/>
          <w:szCs w:val="22"/>
        </w:rPr>
      </w:pPr>
    </w:p>
    <w:p w14:paraId="3592DA0F" w14:textId="62C6F8C3" w:rsidR="001E62D4" w:rsidRDefault="001E62D4" w:rsidP="001E62D4">
      <w:pPr>
        <w:pStyle w:val="titoloprinc0"/>
        <w:jc w:val="both"/>
        <w:rPr>
          <w:b w:val="0"/>
          <w:bCs w:val="0"/>
          <w:color w:val="002060"/>
          <w:sz w:val="22"/>
          <w:szCs w:val="22"/>
        </w:rPr>
      </w:pPr>
      <w:r w:rsidRPr="00785760">
        <w:rPr>
          <w:b w:val="0"/>
          <w:bCs w:val="0"/>
          <w:color w:val="002060"/>
          <w:sz w:val="22"/>
          <w:szCs w:val="22"/>
        </w:rPr>
        <w:t xml:space="preserve">La Società </w:t>
      </w:r>
      <w:r w:rsidRPr="00785760">
        <w:rPr>
          <w:color w:val="002060"/>
          <w:sz w:val="22"/>
          <w:szCs w:val="22"/>
        </w:rPr>
        <w:t xml:space="preserve">G.S.A. LE DUE PALME </w:t>
      </w:r>
      <w:r w:rsidRPr="00785760">
        <w:rPr>
          <w:b w:val="0"/>
          <w:bCs w:val="0"/>
          <w:color w:val="002060"/>
          <w:sz w:val="22"/>
          <w:szCs w:val="22"/>
        </w:rPr>
        <w:t xml:space="preserve">comunica che disputerà </w:t>
      </w:r>
      <w:r w:rsidRPr="00785760">
        <w:rPr>
          <w:b w:val="0"/>
          <w:bCs w:val="0"/>
          <w:color w:val="002060"/>
          <w:sz w:val="22"/>
          <w:szCs w:val="22"/>
          <w:u w:val="single"/>
        </w:rPr>
        <w:t>tutte le gare interne con decorrenza immediata</w:t>
      </w:r>
      <w:r w:rsidRPr="00785760">
        <w:rPr>
          <w:b w:val="0"/>
          <w:bCs w:val="0"/>
          <w:color w:val="002060"/>
          <w:sz w:val="22"/>
          <w:szCs w:val="22"/>
        </w:rPr>
        <w:t xml:space="preserve"> il </w:t>
      </w:r>
      <w:r w:rsidRPr="00785760">
        <w:rPr>
          <w:color w:val="002060"/>
          <w:sz w:val="22"/>
          <w:szCs w:val="22"/>
        </w:rPr>
        <w:t xml:space="preserve">VENERDI’ </w:t>
      </w:r>
      <w:r w:rsidRPr="00785760">
        <w:rPr>
          <w:b w:val="0"/>
          <w:bCs w:val="0"/>
          <w:color w:val="002060"/>
          <w:sz w:val="22"/>
          <w:szCs w:val="22"/>
        </w:rPr>
        <w:t xml:space="preserve">alle </w:t>
      </w:r>
      <w:r w:rsidRPr="00785760">
        <w:rPr>
          <w:color w:val="002060"/>
          <w:sz w:val="22"/>
          <w:szCs w:val="22"/>
        </w:rPr>
        <w:t>ore 21:30</w:t>
      </w:r>
      <w:r w:rsidRPr="00785760">
        <w:rPr>
          <w:b w:val="0"/>
          <w:bCs w:val="0"/>
          <w:color w:val="002060"/>
          <w:sz w:val="22"/>
          <w:szCs w:val="22"/>
        </w:rPr>
        <w:t xml:space="preserve">, </w:t>
      </w:r>
      <w:r w:rsidRPr="00785760">
        <w:rPr>
          <w:color w:val="002060"/>
          <w:sz w:val="22"/>
          <w:szCs w:val="22"/>
        </w:rPr>
        <w:t xml:space="preserve">Palestra Comunale Marina </w:t>
      </w:r>
      <w:proofErr w:type="spellStart"/>
      <w:r w:rsidRPr="00785760">
        <w:rPr>
          <w:color w:val="002060"/>
          <w:sz w:val="22"/>
          <w:szCs w:val="22"/>
        </w:rPr>
        <w:t>Palmense</w:t>
      </w:r>
      <w:proofErr w:type="spellEnd"/>
      <w:r w:rsidRPr="00785760">
        <w:rPr>
          <w:color w:val="002060"/>
          <w:sz w:val="22"/>
          <w:szCs w:val="22"/>
        </w:rPr>
        <w:t xml:space="preserve"> </w:t>
      </w:r>
      <w:r w:rsidRPr="00785760">
        <w:rPr>
          <w:b w:val="0"/>
          <w:bCs w:val="0"/>
          <w:color w:val="002060"/>
          <w:sz w:val="22"/>
          <w:szCs w:val="22"/>
        </w:rPr>
        <w:t xml:space="preserve">Via della Fratellanza di </w:t>
      </w:r>
      <w:r w:rsidRPr="00785760">
        <w:rPr>
          <w:color w:val="002060"/>
          <w:sz w:val="22"/>
          <w:szCs w:val="22"/>
        </w:rPr>
        <w:t>MARINA PALMENSE di FERMO</w:t>
      </w:r>
      <w:r w:rsidRPr="00785760">
        <w:rPr>
          <w:b w:val="0"/>
          <w:bCs w:val="0"/>
          <w:color w:val="002060"/>
          <w:sz w:val="22"/>
          <w:szCs w:val="22"/>
        </w:rPr>
        <w:t>.</w:t>
      </w:r>
    </w:p>
    <w:p w14:paraId="0DF20E9C" w14:textId="77777777" w:rsidR="001E62D4" w:rsidRPr="001E62D4" w:rsidRDefault="001E62D4" w:rsidP="001E62D4">
      <w:pPr>
        <w:pStyle w:val="titoloprinc0"/>
        <w:jc w:val="both"/>
        <w:rPr>
          <w:b w:val="0"/>
          <w:bCs w:val="0"/>
          <w:color w:val="002060"/>
          <w:sz w:val="22"/>
          <w:szCs w:val="22"/>
        </w:rPr>
      </w:pPr>
    </w:p>
    <w:p w14:paraId="39731F08" w14:textId="1805E79B" w:rsidR="001E62D4" w:rsidRPr="007850EC" w:rsidRDefault="001E62D4" w:rsidP="001E62D4">
      <w:pPr>
        <w:pStyle w:val="titoloprinc0"/>
        <w:rPr>
          <w:color w:val="002060"/>
        </w:rPr>
      </w:pPr>
      <w:r w:rsidRPr="007850EC">
        <w:rPr>
          <w:color w:val="002060"/>
        </w:rPr>
        <w:t>VARIAZIONI AL PROGRAMMA GARE</w:t>
      </w:r>
    </w:p>
    <w:p w14:paraId="107A470F" w14:textId="77777777" w:rsidR="001E62D4" w:rsidRPr="007850EC" w:rsidRDefault="001E62D4" w:rsidP="001E62D4">
      <w:pPr>
        <w:pStyle w:val="breakline"/>
        <w:rPr>
          <w:color w:val="002060"/>
        </w:rPr>
      </w:pPr>
    </w:p>
    <w:p w14:paraId="3E04B310" w14:textId="77777777" w:rsidR="001E62D4" w:rsidRPr="007850EC" w:rsidRDefault="001E62D4" w:rsidP="001E62D4">
      <w:pPr>
        <w:pStyle w:val="breakline"/>
        <w:rPr>
          <w:color w:val="002060"/>
        </w:rPr>
      </w:pPr>
    </w:p>
    <w:p w14:paraId="55563185" w14:textId="77777777" w:rsidR="001E62D4" w:rsidRPr="007850EC" w:rsidRDefault="001E62D4" w:rsidP="001E62D4">
      <w:pPr>
        <w:pStyle w:val="sottotitolocampionato10"/>
        <w:rPr>
          <w:color w:val="002060"/>
        </w:rPr>
      </w:pPr>
      <w:r w:rsidRPr="007850E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E62D4" w:rsidRPr="007850EC" w14:paraId="487FBE27" w14:textId="77777777" w:rsidTr="00D1511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6AACF" w14:textId="77777777" w:rsidR="001E62D4" w:rsidRPr="007850EC" w:rsidRDefault="001E62D4" w:rsidP="00D15113">
            <w:pPr>
              <w:pStyle w:val="headertabella0"/>
              <w:rPr>
                <w:color w:val="002060"/>
              </w:rPr>
            </w:pPr>
            <w:r w:rsidRPr="007850E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3ABD5" w14:textId="77777777" w:rsidR="001E62D4" w:rsidRPr="007850EC" w:rsidRDefault="001E62D4" w:rsidP="00D15113">
            <w:pPr>
              <w:pStyle w:val="headertabella0"/>
              <w:rPr>
                <w:color w:val="002060"/>
              </w:rPr>
            </w:pPr>
            <w:r w:rsidRPr="007850EC">
              <w:rPr>
                <w:color w:val="002060"/>
              </w:rPr>
              <w:t xml:space="preserve">N° </w:t>
            </w:r>
            <w:proofErr w:type="spellStart"/>
            <w:r w:rsidRPr="007850EC">
              <w:rPr>
                <w:color w:val="002060"/>
              </w:rPr>
              <w:t>Gior</w:t>
            </w:r>
            <w:proofErr w:type="spellEnd"/>
            <w:r w:rsidRPr="007850E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3BBAE" w14:textId="77777777" w:rsidR="001E62D4" w:rsidRPr="007850EC" w:rsidRDefault="001E62D4" w:rsidP="00D15113">
            <w:pPr>
              <w:pStyle w:val="headertabella0"/>
              <w:rPr>
                <w:color w:val="002060"/>
              </w:rPr>
            </w:pPr>
            <w:r w:rsidRPr="007850E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3EFFC" w14:textId="77777777" w:rsidR="001E62D4" w:rsidRPr="007850EC" w:rsidRDefault="001E62D4" w:rsidP="00D15113">
            <w:pPr>
              <w:pStyle w:val="headertabella0"/>
              <w:rPr>
                <w:color w:val="002060"/>
              </w:rPr>
            </w:pPr>
            <w:r w:rsidRPr="007850E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4DFE" w14:textId="77777777" w:rsidR="001E62D4" w:rsidRPr="007850EC" w:rsidRDefault="001E62D4" w:rsidP="00D15113">
            <w:pPr>
              <w:pStyle w:val="headertabella0"/>
              <w:rPr>
                <w:color w:val="002060"/>
              </w:rPr>
            </w:pPr>
            <w:r w:rsidRPr="007850EC">
              <w:rPr>
                <w:color w:val="002060"/>
              </w:rPr>
              <w:t xml:space="preserve">Data </w:t>
            </w:r>
            <w:proofErr w:type="spellStart"/>
            <w:r w:rsidRPr="007850EC">
              <w:rPr>
                <w:color w:val="002060"/>
              </w:rPr>
              <w:t>Orig</w:t>
            </w:r>
            <w:proofErr w:type="spellEnd"/>
            <w:r w:rsidRPr="007850E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EF2FF" w14:textId="77777777" w:rsidR="001E62D4" w:rsidRPr="007850EC" w:rsidRDefault="001E62D4" w:rsidP="00D15113">
            <w:pPr>
              <w:pStyle w:val="headertabella0"/>
              <w:rPr>
                <w:color w:val="002060"/>
              </w:rPr>
            </w:pPr>
            <w:r w:rsidRPr="007850E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D05CA" w14:textId="77777777" w:rsidR="001E62D4" w:rsidRPr="007850EC" w:rsidRDefault="001E62D4" w:rsidP="00D15113">
            <w:pPr>
              <w:pStyle w:val="headertabella0"/>
              <w:rPr>
                <w:color w:val="002060"/>
              </w:rPr>
            </w:pPr>
            <w:r w:rsidRPr="007850EC">
              <w:rPr>
                <w:color w:val="002060"/>
              </w:rPr>
              <w:t xml:space="preserve">Ora </w:t>
            </w:r>
            <w:proofErr w:type="spellStart"/>
            <w:r w:rsidRPr="007850EC">
              <w:rPr>
                <w:color w:val="002060"/>
              </w:rPr>
              <w:t>Orig</w:t>
            </w:r>
            <w:proofErr w:type="spellEnd"/>
            <w:r w:rsidRPr="007850E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3F876" w14:textId="77777777" w:rsidR="001E62D4" w:rsidRPr="007850EC" w:rsidRDefault="001E62D4" w:rsidP="00D15113">
            <w:pPr>
              <w:pStyle w:val="headertabella0"/>
              <w:rPr>
                <w:color w:val="002060"/>
              </w:rPr>
            </w:pPr>
            <w:r w:rsidRPr="007850EC">
              <w:rPr>
                <w:color w:val="002060"/>
              </w:rPr>
              <w:t>Impianto</w:t>
            </w:r>
          </w:p>
        </w:tc>
      </w:tr>
      <w:tr w:rsidR="001E62D4" w:rsidRPr="007850EC" w14:paraId="24CF2BE5" w14:textId="77777777" w:rsidTr="00D151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BE99" w14:textId="77777777" w:rsidR="001E62D4" w:rsidRPr="007850EC" w:rsidRDefault="001E62D4" w:rsidP="00D15113">
            <w:pPr>
              <w:pStyle w:val="rowtabella0"/>
              <w:rPr>
                <w:color w:val="002060"/>
                <w:highlight w:val="yellow"/>
              </w:rPr>
            </w:pPr>
            <w:r w:rsidRPr="007850EC">
              <w:rPr>
                <w:color w:val="002060"/>
                <w:highlight w:val="yellow"/>
              </w:rPr>
              <w:t>25/10/2024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EB05" w14:textId="77777777" w:rsidR="001E62D4" w:rsidRPr="007850EC" w:rsidRDefault="001E62D4" w:rsidP="00D15113">
            <w:pPr>
              <w:pStyle w:val="rowtabella0"/>
              <w:jc w:val="center"/>
              <w:rPr>
                <w:color w:val="002060"/>
                <w:highlight w:val="yellow"/>
              </w:rPr>
            </w:pPr>
            <w:r w:rsidRPr="007850EC">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EE6D2" w14:textId="77777777" w:rsidR="001E62D4" w:rsidRPr="007850EC" w:rsidRDefault="001E62D4" w:rsidP="00D15113">
            <w:pPr>
              <w:pStyle w:val="rowtabella0"/>
              <w:rPr>
                <w:color w:val="002060"/>
                <w:highlight w:val="yellow"/>
              </w:rPr>
            </w:pPr>
            <w:proofErr w:type="gramStart"/>
            <w:r w:rsidRPr="007850EC">
              <w:rPr>
                <w:color w:val="002060"/>
                <w:highlight w:val="yellow"/>
              </w:rPr>
              <w:t>CITTA</w:t>
            </w:r>
            <w:proofErr w:type="gramEnd"/>
            <w:r w:rsidRPr="007850EC">
              <w:rPr>
                <w:color w:val="002060"/>
                <w:highlight w:val="yellow"/>
              </w:rPr>
              <w:t xml:space="preserve"> DI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F57C" w14:textId="77777777" w:rsidR="001E62D4" w:rsidRPr="007850EC" w:rsidRDefault="001E62D4" w:rsidP="00D15113">
            <w:pPr>
              <w:pStyle w:val="rowtabella0"/>
              <w:rPr>
                <w:color w:val="002060"/>
                <w:highlight w:val="yellow"/>
              </w:rPr>
            </w:pPr>
            <w:r w:rsidRPr="007850EC">
              <w:rPr>
                <w:color w:val="002060"/>
                <w:highlight w:val="yellow"/>
              </w:rPr>
              <w:t>CIRCOLO COLLODI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5ECE" w14:textId="77777777" w:rsidR="001E62D4" w:rsidRPr="007850EC" w:rsidRDefault="001E62D4" w:rsidP="00D1511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C6A0" w14:textId="77777777" w:rsidR="001E62D4" w:rsidRPr="007850EC" w:rsidRDefault="001E62D4" w:rsidP="00D15113">
            <w:pPr>
              <w:pStyle w:val="rowtabella0"/>
              <w:jc w:val="center"/>
              <w:rPr>
                <w:color w:val="002060"/>
              </w:rPr>
            </w:pPr>
            <w:r w:rsidRPr="007850EC">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AE09" w14:textId="77777777" w:rsidR="001E62D4" w:rsidRPr="007850EC" w:rsidRDefault="001E62D4" w:rsidP="00D15113">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54CD" w14:textId="77777777" w:rsidR="001E62D4" w:rsidRPr="007850EC" w:rsidRDefault="001E62D4" w:rsidP="00D15113">
            <w:pPr>
              <w:jc w:val="left"/>
              <w:rPr>
                <w:rFonts w:ascii="Arial" w:hAnsi="Arial" w:cs="Arial"/>
                <w:color w:val="002060"/>
                <w:sz w:val="12"/>
                <w:szCs w:val="12"/>
              </w:rPr>
            </w:pPr>
            <w:r w:rsidRPr="007850EC">
              <w:rPr>
                <w:rFonts w:ascii="Arial" w:hAnsi="Arial" w:cs="Arial"/>
                <w:color w:val="002060"/>
                <w:sz w:val="12"/>
                <w:szCs w:val="12"/>
                <w:highlight w:val="yellow"/>
              </w:rPr>
              <w:t>PALASPORT “LIUTI” FALCONARA MARITTIMA VIA MONTALE CASTELFERRETTI</w:t>
            </w:r>
          </w:p>
        </w:tc>
      </w:tr>
    </w:tbl>
    <w:p w14:paraId="3AD3A77D" w14:textId="77777777" w:rsidR="001E62D4" w:rsidRPr="007850EC" w:rsidRDefault="001E62D4" w:rsidP="001E62D4">
      <w:pPr>
        <w:pStyle w:val="breakline"/>
        <w:rPr>
          <w:rFonts w:eastAsiaTheme="minorEastAsia"/>
          <w:color w:val="002060"/>
        </w:rPr>
      </w:pPr>
    </w:p>
    <w:p w14:paraId="64CD4232" w14:textId="77777777" w:rsidR="001E62D4" w:rsidRPr="007850EC" w:rsidRDefault="001E62D4" w:rsidP="001E62D4">
      <w:pPr>
        <w:pStyle w:val="breakline"/>
        <w:rPr>
          <w:color w:val="002060"/>
        </w:rPr>
      </w:pPr>
    </w:p>
    <w:p w14:paraId="31716590" w14:textId="77777777" w:rsidR="001E62D4" w:rsidRPr="007850EC" w:rsidRDefault="001E62D4" w:rsidP="001E62D4">
      <w:pPr>
        <w:pStyle w:val="titolocampionato0"/>
        <w:shd w:val="clear" w:color="auto" w:fill="CCCCCC"/>
        <w:spacing w:before="80" w:after="40"/>
        <w:rPr>
          <w:color w:val="002060"/>
        </w:rPr>
      </w:pPr>
      <w:r w:rsidRPr="007850EC">
        <w:rPr>
          <w:color w:val="002060"/>
        </w:rPr>
        <w:t>UNDER 17 C5 REGIONALI MASCHILI</w:t>
      </w:r>
    </w:p>
    <w:p w14:paraId="66520047" w14:textId="77777777" w:rsidR="001E62D4" w:rsidRPr="007850EC" w:rsidRDefault="001E62D4" w:rsidP="001E62D4">
      <w:pPr>
        <w:pStyle w:val="titoloprinc0"/>
        <w:rPr>
          <w:color w:val="002060"/>
        </w:rPr>
      </w:pPr>
      <w:r w:rsidRPr="007850EC">
        <w:rPr>
          <w:color w:val="002060"/>
        </w:rPr>
        <w:t>RISULTATI</w:t>
      </w:r>
    </w:p>
    <w:p w14:paraId="72E1A21F" w14:textId="77777777" w:rsidR="001E62D4" w:rsidRPr="007850EC" w:rsidRDefault="001E62D4" w:rsidP="001E62D4">
      <w:pPr>
        <w:pStyle w:val="breakline"/>
        <w:rPr>
          <w:color w:val="002060"/>
        </w:rPr>
      </w:pPr>
    </w:p>
    <w:p w14:paraId="5515628A" w14:textId="77777777" w:rsidR="001E62D4" w:rsidRPr="007850EC" w:rsidRDefault="001E62D4" w:rsidP="001E62D4">
      <w:pPr>
        <w:pStyle w:val="sottotitolocampionato10"/>
        <w:rPr>
          <w:color w:val="002060"/>
        </w:rPr>
      </w:pPr>
      <w:r w:rsidRPr="007850EC">
        <w:rPr>
          <w:color w:val="002060"/>
        </w:rPr>
        <w:t>RISULTATI UFFICIALI GARE DEL 23/10/2024</w:t>
      </w:r>
    </w:p>
    <w:p w14:paraId="30723BE6" w14:textId="77777777" w:rsidR="001E62D4" w:rsidRPr="001E62D4" w:rsidRDefault="001E62D4" w:rsidP="001E62D4">
      <w:pPr>
        <w:pStyle w:val="sottotitolocampionato20"/>
        <w:spacing w:before="0" w:beforeAutospacing="0" w:after="0" w:afterAutospacing="0"/>
        <w:rPr>
          <w:rFonts w:ascii="Arial" w:hAnsi="Arial" w:cs="Arial"/>
          <w:color w:val="002060"/>
          <w:sz w:val="20"/>
          <w:szCs w:val="20"/>
        </w:rPr>
      </w:pPr>
      <w:r w:rsidRPr="001E62D4">
        <w:rPr>
          <w:rFonts w:ascii="Arial" w:hAnsi="Arial" w:cs="Arial"/>
          <w:color w:val="002060"/>
          <w:sz w:val="20"/>
          <w:szCs w:val="20"/>
        </w:rPr>
        <w:t>Si trascrivono qui di seguito i risultati ufficiali delle gare disputate</w:t>
      </w:r>
    </w:p>
    <w:p w14:paraId="2970B262" w14:textId="77777777" w:rsidR="001E62D4" w:rsidRPr="007850EC" w:rsidRDefault="001E62D4" w:rsidP="001E62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E62D4" w:rsidRPr="007850EC" w14:paraId="55A63DB9" w14:textId="77777777" w:rsidTr="00D1511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62D4" w:rsidRPr="007850EC" w14:paraId="1451D3A0" w14:textId="77777777" w:rsidTr="00D151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82C8C" w14:textId="77777777" w:rsidR="001E62D4" w:rsidRPr="007850EC" w:rsidRDefault="001E62D4" w:rsidP="00D15113">
                  <w:pPr>
                    <w:pStyle w:val="headertabella0"/>
                    <w:rPr>
                      <w:color w:val="002060"/>
                    </w:rPr>
                  </w:pPr>
                  <w:r w:rsidRPr="007850EC">
                    <w:rPr>
                      <w:color w:val="002060"/>
                    </w:rPr>
                    <w:t>GIRONE A - 4 Giornata - A</w:t>
                  </w:r>
                </w:p>
              </w:tc>
            </w:tr>
            <w:tr w:rsidR="001E62D4" w:rsidRPr="007850EC" w14:paraId="169BD013" w14:textId="77777777" w:rsidTr="00D1511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304FA8" w14:textId="77777777" w:rsidR="001E62D4" w:rsidRPr="007850EC" w:rsidRDefault="001E62D4" w:rsidP="00D15113">
                  <w:pPr>
                    <w:pStyle w:val="rowtabella0"/>
                    <w:rPr>
                      <w:color w:val="002060"/>
                    </w:rPr>
                  </w:pPr>
                  <w:r w:rsidRPr="007850EC">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CB227" w14:textId="77777777" w:rsidR="001E62D4" w:rsidRPr="007850EC" w:rsidRDefault="001E62D4" w:rsidP="00D15113">
                  <w:pPr>
                    <w:pStyle w:val="rowtabella0"/>
                    <w:rPr>
                      <w:color w:val="002060"/>
                    </w:rPr>
                  </w:pPr>
                  <w:r w:rsidRPr="007850EC">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B5F02" w14:textId="77777777" w:rsidR="001E62D4" w:rsidRPr="007850EC" w:rsidRDefault="001E62D4" w:rsidP="00D15113">
                  <w:pPr>
                    <w:pStyle w:val="rowtabella0"/>
                    <w:jc w:val="center"/>
                    <w:rPr>
                      <w:color w:val="002060"/>
                    </w:rPr>
                  </w:pPr>
                  <w:r w:rsidRPr="007850EC">
                    <w:rPr>
                      <w:color w:val="002060"/>
                    </w:rPr>
                    <w:t>14 - 1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88539" w14:textId="77777777" w:rsidR="001E62D4" w:rsidRPr="007850EC" w:rsidRDefault="001E62D4" w:rsidP="00D15113">
                  <w:pPr>
                    <w:pStyle w:val="rowtabella0"/>
                    <w:jc w:val="center"/>
                    <w:rPr>
                      <w:color w:val="002060"/>
                    </w:rPr>
                  </w:pPr>
                  <w:r w:rsidRPr="007850EC">
                    <w:rPr>
                      <w:color w:val="002060"/>
                    </w:rPr>
                    <w:t> </w:t>
                  </w:r>
                </w:p>
              </w:tc>
            </w:tr>
          </w:tbl>
          <w:p w14:paraId="728A1FBF" w14:textId="77777777" w:rsidR="001E62D4" w:rsidRPr="007850EC" w:rsidRDefault="001E62D4" w:rsidP="00D1511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62D4" w:rsidRPr="007850EC" w14:paraId="2EF80F31" w14:textId="77777777" w:rsidTr="00D151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0E117" w14:textId="77777777" w:rsidR="001E62D4" w:rsidRPr="007850EC" w:rsidRDefault="001E62D4" w:rsidP="00D15113">
                  <w:pPr>
                    <w:pStyle w:val="headertabella0"/>
                    <w:rPr>
                      <w:color w:val="002060"/>
                    </w:rPr>
                  </w:pPr>
                  <w:r w:rsidRPr="007850EC">
                    <w:rPr>
                      <w:color w:val="002060"/>
                    </w:rPr>
                    <w:t>GIRONE B - 4 Giornata - A</w:t>
                  </w:r>
                </w:p>
              </w:tc>
            </w:tr>
            <w:tr w:rsidR="001E62D4" w:rsidRPr="007850EC" w14:paraId="7FF482B2" w14:textId="77777777" w:rsidTr="00D1511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6B8A7D" w14:textId="77777777" w:rsidR="001E62D4" w:rsidRPr="007850EC" w:rsidRDefault="001E62D4" w:rsidP="00D15113">
                  <w:pPr>
                    <w:pStyle w:val="rowtabella0"/>
                    <w:rPr>
                      <w:color w:val="002060"/>
                    </w:rPr>
                  </w:pPr>
                  <w:r w:rsidRPr="007850EC">
                    <w:rPr>
                      <w:color w:val="002060"/>
                    </w:rPr>
                    <w:t>GAGLIOLE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CC663" w14:textId="77777777" w:rsidR="001E62D4" w:rsidRPr="007850EC" w:rsidRDefault="001E62D4" w:rsidP="00D15113">
                  <w:pPr>
                    <w:pStyle w:val="rowtabella0"/>
                    <w:rPr>
                      <w:color w:val="002060"/>
                    </w:rPr>
                  </w:pPr>
                  <w:r w:rsidRPr="007850EC">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389DF" w14:textId="77777777" w:rsidR="001E62D4" w:rsidRPr="007850EC" w:rsidRDefault="001E62D4" w:rsidP="00D15113">
                  <w:pPr>
                    <w:pStyle w:val="rowtabella0"/>
                    <w:jc w:val="center"/>
                    <w:rPr>
                      <w:color w:val="002060"/>
                    </w:rPr>
                  </w:pPr>
                  <w:r w:rsidRPr="007850EC">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D1BE9" w14:textId="77777777" w:rsidR="001E62D4" w:rsidRPr="007850EC" w:rsidRDefault="001E62D4" w:rsidP="00D15113">
                  <w:pPr>
                    <w:pStyle w:val="rowtabella0"/>
                    <w:jc w:val="center"/>
                    <w:rPr>
                      <w:color w:val="002060"/>
                    </w:rPr>
                  </w:pPr>
                  <w:r w:rsidRPr="007850EC">
                    <w:rPr>
                      <w:color w:val="002060"/>
                    </w:rPr>
                    <w:t> </w:t>
                  </w:r>
                </w:p>
              </w:tc>
            </w:tr>
          </w:tbl>
          <w:p w14:paraId="6246EAB0" w14:textId="77777777" w:rsidR="001E62D4" w:rsidRPr="007850EC" w:rsidRDefault="001E62D4" w:rsidP="00D15113">
            <w:pPr>
              <w:rPr>
                <w:color w:val="002060"/>
              </w:rPr>
            </w:pPr>
          </w:p>
        </w:tc>
      </w:tr>
    </w:tbl>
    <w:p w14:paraId="659ACF9A" w14:textId="77777777" w:rsidR="001E62D4" w:rsidRPr="007850EC" w:rsidRDefault="001E62D4" w:rsidP="001E62D4">
      <w:pPr>
        <w:pStyle w:val="breakline"/>
        <w:rPr>
          <w:rFonts w:eastAsiaTheme="minorEastAsia"/>
          <w:color w:val="002060"/>
        </w:rPr>
      </w:pPr>
    </w:p>
    <w:p w14:paraId="7F1B2846" w14:textId="77777777" w:rsidR="001E62D4" w:rsidRPr="007850EC" w:rsidRDefault="001E62D4" w:rsidP="001E62D4">
      <w:pPr>
        <w:pStyle w:val="breakline"/>
        <w:rPr>
          <w:color w:val="002060"/>
        </w:rPr>
      </w:pPr>
    </w:p>
    <w:p w14:paraId="4FE503C2" w14:textId="77777777" w:rsidR="001E62D4" w:rsidRPr="007850EC" w:rsidRDefault="001E62D4" w:rsidP="001E62D4">
      <w:pPr>
        <w:pStyle w:val="titoloprinc0"/>
        <w:rPr>
          <w:color w:val="002060"/>
        </w:rPr>
      </w:pPr>
      <w:r w:rsidRPr="007850EC">
        <w:rPr>
          <w:color w:val="002060"/>
        </w:rPr>
        <w:t>CLASSIFICA</w:t>
      </w:r>
    </w:p>
    <w:p w14:paraId="1FCE0CC2" w14:textId="77777777" w:rsidR="001E62D4" w:rsidRPr="007850EC" w:rsidRDefault="001E62D4" w:rsidP="001E62D4">
      <w:pPr>
        <w:pStyle w:val="breakline"/>
        <w:rPr>
          <w:color w:val="002060"/>
        </w:rPr>
      </w:pPr>
    </w:p>
    <w:p w14:paraId="3ECC3BCE" w14:textId="77777777" w:rsidR="001E62D4" w:rsidRPr="007850EC" w:rsidRDefault="001E62D4" w:rsidP="001E62D4">
      <w:pPr>
        <w:pStyle w:val="breakline"/>
        <w:rPr>
          <w:color w:val="002060"/>
        </w:rPr>
      </w:pPr>
    </w:p>
    <w:p w14:paraId="3C1F12B2" w14:textId="77777777" w:rsidR="001E62D4" w:rsidRPr="007850EC" w:rsidRDefault="001E62D4" w:rsidP="001E62D4">
      <w:pPr>
        <w:pStyle w:val="sottotitolocampionato10"/>
        <w:rPr>
          <w:color w:val="002060"/>
        </w:rPr>
      </w:pPr>
      <w:r w:rsidRPr="007850E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E62D4" w:rsidRPr="007850EC" w14:paraId="7247EBCC" w14:textId="77777777" w:rsidTr="00D151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D0DBC" w14:textId="77777777" w:rsidR="001E62D4" w:rsidRPr="007850EC" w:rsidRDefault="001E62D4" w:rsidP="00D15113">
            <w:pPr>
              <w:pStyle w:val="headertabella0"/>
              <w:rPr>
                <w:color w:val="002060"/>
              </w:rPr>
            </w:pPr>
            <w:r w:rsidRPr="007850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49B51" w14:textId="77777777" w:rsidR="001E62D4" w:rsidRPr="007850EC" w:rsidRDefault="001E62D4" w:rsidP="00D15113">
            <w:pPr>
              <w:pStyle w:val="headertabella0"/>
              <w:rPr>
                <w:color w:val="002060"/>
              </w:rPr>
            </w:pPr>
            <w:r w:rsidRPr="007850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77135" w14:textId="77777777" w:rsidR="001E62D4" w:rsidRPr="007850EC" w:rsidRDefault="001E62D4" w:rsidP="00D15113">
            <w:pPr>
              <w:pStyle w:val="headertabella0"/>
              <w:rPr>
                <w:color w:val="002060"/>
              </w:rPr>
            </w:pPr>
            <w:r w:rsidRPr="007850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EBE9F" w14:textId="77777777" w:rsidR="001E62D4" w:rsidRPr="007850EC" w:rsidRDefault="001E62D4" w:rsidP="00D15113">
            <w:pPr>
              <w:pStyle w:val="headertabella0"/>
              <w:rPr>
                <w:color w:val="002060"/>
              </w:rPr>
            </w:pPr>
            <w:r w:rsidRPr="007850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38E5D" w14:textId="77777777" w:rsidR="001E62D4" w:rsidRPr="007850EC" w:rsidRDefault="001E62D4" w:rsidP="00D15113">
            <w:pPr>
              <w:pStyle w:val="headertabella0"/>
              <w:rPr>
                <w:color w:val="002060"/>
              </w:rPr>
            </w:pPr>
            <w:r w:rsidRPr="007850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94CE5" w14:textId="77777777" w:rsidR="001E62D4" w:rsidRPr="007850EC" w:rsidRDefault="001E62D4" w:rsidP="00D15113">
            <w:pPr>
              <w:pStyle w:val="headertabella0"/>
              <w:rPr>
                <w:color w:val="002060"/>
              </w:rPr>
            </w:pPr>
            <w:r w:rsidRPr="007850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7C621" w14:textId="77777777" w:rsidR="001E62D4" w:rsidRPr="007850EC" w:rsidRDefault="001E62D4" w:rsidP="00D15113">
            <w:pPr>
              <w:pStyle w:val="headertabella0"/>
              <w:rPr>
                <w:color w:val="002060"/>
              </w:rPr>
            </w:pPr>
            <w:r w:rsidRPr="007850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8D122" w14:textId="77777777" w:rsidR="001E62D4" w:rsidRPr="007850EC" w:rsidRDefault="001E62D4" w:rsidP="00D15113">
            <w:pPr>
              <w:pStyle w:val="headertabella0"/>
              <w:rPr>
                <w:color w:val="002060"/>
              </w:rPr>
            </w:pPr>
            <w:r w:rsidRPr="007850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C379" w14:textId="77777777" w:rsidR="001E62D4" w:rsidRPr="007850EC" w:rsidRDefault="001E62D4" w:rsidP="00D15113">
            <w:pPr>
              <w:pStyle w:val="headertabella0"/>
              <w:rPr>
                <w:color w:val="002060"/>
              </w:rPr>
            </w:pPr>
            <w:r w:rsidRPr="007850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69C52" w14:textId="77777777" w:rsidR="001E62D4" w:rsidRPr="007850EC" w:rsidRDefault="001E62D4" w:rsidP="00D15113">
            <w:pPr>
              <w:pStyle w:val="headertabella0"/>
              <w:rPr>
                <w:color w:val="002060"/>
              </w:rPr>
            </w:pPr>
            <w:r w:rsidRPr="007850EC">
              <w:rPr>
                <w:color w:val="002060"/>
              </w:rPr>
              <w:t>PE</w:t>
            </w:r>
          </w:p>
        </w:tc>
      </w:tr>
      <w:tr w:rsidR="001E62D4" w:rsidRPr="007850EC" w14:paraId="44AA27EA" w14:textId="77777777" w:rsidTr="00D151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DF488" w14:textId="77777777" w:rsidR="001E62D4" w:rsidRPr="007850EC" w:rsidRDefault="001E62D4" w:rsidP="00D15113">
            <w:pPr>
              <w:pStyle w:val="rowtabella0"/>
              <w:rPr>
                <w:color w:val="002060"/>
              </w:rPr>
            </w:pPr>
            <w:r w:rsidRPr="007850E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F62D" w14:textId="77777777" w:rsidR="001E62D4" w:rsidRPr="007850EC" w:rsidRDefault="001E62D4" w:rsidP="00D15113">
            <w:pPr>
              <w:pStyle w:val="rowtabella0"/>
              <w:jc w:val="center"/>
              <w:rPr>
                <w:color w:val="002060"/>
              </w:rPr>
            </w:pPr>
            <w:r w:rsidRPr="007850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DDFC"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EAE1"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ADE1"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590C"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DFB3" w14:textId="77777777" w:rsidR="001E62D4" w:rsidRPr="007850EC" w:rsidRDefault="001E62D4" w:rsidP="00D15113">
            <w:pPr>
              <w:pStyle w:val="rowtabella0"/>
              <w:jc w:val="center"/>
              <w:rPr>
                <w:color w:val="002060"/>
              </w:rPr>
            </w:pPr>
            <w:r w:rsidRPr="007850E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B4A9" w14:textId="77777777" w:rsidR="001E62D4" w:rsidRPr="007850EC" w:rsidRDefault="001E62D4" w:rsidP="00D15113">
            <w:pPr>
              <w:pStyle w:val="rowtabella0"/>
              <w:jc w:val="center"/>
              <w:rPr>
                <w:color w:val="002060"/>
              </w:rPr>
            </w:pPr>
            <w:r w:rsidRPr="007850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A10B" w14:textId="77777777" w:rsidR="001E62D4" w:rsidRPr="007850EC" w:rsidRDefault="001E62D4" w:rsidP="00D15113">
            <w:pPr>
              <w:pStyle w:val="rowtabella0"/>
              <w:jc w:val="center"/>
              <w:rPr>
                <w:color w:val="002060"/>
              </w:rPr>
            </w:pPr>
            <w:r w:rsidRPr="007850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012E" w14:textId="77777777" w:rsidR="001E62D4" w:rsidRPr="007850EC" w:rsidRDefault="001E62D4" w:rsidP="00D15113">
            <w:pPr>
              <w:pStyle w:val="rowtabella0"/>
              <w:jc w:val="center"/>
              <w:rPr>
                <w:color w:val="002060"/>
              </w:rPr>
            </w:pPr>
            <w:r w:rsidRPr="007850EC">
              <w:rPr>
                <w:color w:val="002060"/>
              </w:rPr>
              <w:t>0</w:t>
            </w:r>
          </w:p>
        </w:tc>
      </w:tr>
      <w:tr w:rsidR="001E62D4" w:rsidRPr="007850EC" w14:paraId="1B3EFEF4"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A0C8E" w14:textId="77777777" w:rsidR="001E62D4" w:rsidRPr="007850EC" w:rsidRDefault="001E62D4" w:rsidP="00D15113">
            <w:pPr>
              <w:pStyle w:val="rowtabella0"/>
              <w:rPr>
                <w:color w:val="002060"/>
              </w:rPr>
            </w:pPr>
            <w:r w:rsidRPr="007850E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878B" w14:textId="77777777" w:rsidR="001E62D4" w:rsidRPr="007850EC" w:rsidRDefault="001E62D4" w:rsidP="00D15113">
            <w:pPr>
              <w:pStyle w:val="rowtabella0"/>
              <w:jc w:val="center"/>
              <w:rPr>
                <w:color w:val="002060"/>
              </w:rPr>
            </w:pPr>
            <w:r w:rsidRPr="007850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9ED1"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57B2"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221B"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2281"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6749" w14:textId="77777777" w:rsidR="001E62D4" w:rsidRPr="007850EC" w:rsidRDefault="001E62D4" w:rsidP="00D15113">
            <w:pPr>
              <w:pStyle w:val="rowtabella0"/>
              <w:jc w:val="center"/>
              <w:rPr>
                <w:color w:val="002060"/>
              </w:rPr>
            </w:pPr>
            <w:r w:rsidRPr="007850E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2CBD" w14:textId="77777777" w:rsidR="001E62D4" w:rsidRPr="007850EC" w:rsidRDefault="001E62D4" w:rsidP="00D15113">
            <w:pPr>
              <w:pStyle w:val="rowtabella0"/>
              <w:jc w:val="center"/>
              <w:rPr>
                <w:color w:val="002060"/>
              </w:rPr>
            </w:pPr>
            <w:r w:rsidRPr="007850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4AF8" w14:textId="77777777" w:rsidR="001E62D4" w:rsidRPr="007850EC" w:rsidRDefault="001E62D4" w:rsidP="00D15113">
            <w:pPr>
              <w:pStyle w:val="rowtabella0"/>
              <w:jc w:val="center"/>
              <w:rPr>
                <w:color w:val="002060"/>
              </w:rPr>
            </w:pPr>
            <w:r w:rsidRPr="007850E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CCC1" w14:textId="77777777" w:rsidR="001E62D4" w:rsidRPr="007850EC" w:rsidRDefault="001E62D4" w:rsidP="00D15113">
            <w:pPr>
              <w:pStyle w:val="rowtabella0"/>
              <w:jc w:val="center"/>
              <w:rPr>
                <w:color w:val="002060"/>
              </w:rPr>
            </w:pPr>
            <w:r w:rsidRPr="007850EC">
              <w:rPr>
                <w:color w:val="002060"/>
              </w:rPr>
              <w:t>0</w:t>
            </w:r>
          </w:p>
        </w:tc>
      </w:tr>
      <w:tr w:rsidR="001E62D4" w:rsidRPr="007850EC" w14:paraId="62D20566"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78D43" w14:textId="77777777" w:rsidR="001E62D4" w:rsidRPr="007850EC" w:rsidRDefault="001E62D4" w:rsidP="00D15113">
            <w:pPr>
              <w:pStyle w:val="rowtabella0"/>
              <w:rPr>
                <w:color w:val="002060"/>
              </w:rPr>
            </w:pPr>
            <w:r w:rsidRPr="007850E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2D24" w14:textId="77777777" w:rsidR="001E62D4" w:rsidRPr="007850EC" w:rsidRDefault="001E62D4" w:rsidP="00D15113">
            <w:pPr>
              <w:pStyle w:val="rowtabella0"/>
              <w:jc w:val="center"/>
              <w:rPr>
                <w:color w:val="002060"/>
              </w:rPr>
            </w:pPr>
            <w:r w:rsidRPr="007850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83D7"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86B4"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78B0"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D4D9"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6BAB" w14:textId="77777777" w:rsidR="001E62D4" w:rsidRPr="007850EC" w:rsidRDefault="001E62D4" w:rsidP="00D15113">
            <w:pPr>
              <w:pStyle w:val="rowtabella0"/>
              <w:jc w:val="center"/>
              <w:rPr>
                <w:color w:val="002060"/>
              </w:rPr>
            </w:pPr>
            <w:r w:rsidRPr="007850E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22A4"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A4CE" w14:textId="77777777" w:rsidR="001E62D4" w:rsidRPr="007850EC" w:rsidRDefault="001E62D4" w:rsidP="00D15113">
            <w:pPr>
              <w:pStyle w:val="rowtabella0"/>
              <w:jc w:val="center"/>
              <w:rPr>
                <w:color w:val="002060"/>
              </w:rPr>
            </w:pPr>
            <w:r w:rsidRPr="007850E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214B" w14:textId="77777777" w:rsidR="001E62D4" w:rsidRPr="007850EC" w:rsidRDefault="001E62D4" w:rsidP="00D15113">
            <w:pPr>
              <w:pStyle w:val="rowtabella0"/>
              <w:jc w:val="center"/>
              <w:rPr>
                <w:color w:val="002060"/>
              </w:rPr>
            </w:pPr>
            <w:r w:rsidRPr="007850EC">
              <w:rPr>
                <w:color w:val="002060"/>
              </w:rPr>
              <w:t>0</w:t>
            </w:r>
          </w:p>
        </w:tc>
      </w:tr>
      <w:tr w:rsidR="001E62D4" w:rsidRPr="007850EC" w14:paraId="799F29C3"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5FB03" w14:textId="77777777" w:rsidR="001E62D4" w:rsidRPr="007850EC" w:rsidRDefault="001E62D4" w:rsidP="00D15113">
            <w:pPr>
              <w:pStyle w:val="rowtabella0"/>
              <w:rPr>
                <w:color w:val="002060"/>
              </w:rPr>
            </w:pPr>
            <w:r w:rsidRPr="007850E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7D95" w14:textId="77777777" w:rsidR="001E62D4" w:rsidRPr="007850EC" w:rsidRDefault="001E62D4" w:rsidP="00D15113">
            <w:pPr>
              <w:pStyle w:val="rowtabella0"/>
              <w:jc w:val="center"/>
              <w:rPr>
                <w:color w:val="002060"/>
              </w:rPr>
            </w:pPr>
            <w:r w:rsidRPr="007850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6849"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AA56"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92B6"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386B"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34B8" w14:textId="77777777" w:rsidR="001E62D4" w:rsidRPr="007850EC" w:rsidRDefault="001E62D4" w:rsidP="00D15113">
            <w:pPr>
              <w:pStyle w:val="rowtabella0"/>
              <w:jc w:val="center"/>
              <w:rPr>
                <w:color w:val="002060"/>
              </w:rPr>
            </w:pPr>
            <w:r w:rsidRPr="007850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3423" w14:textId="77777777" w:rsidR="001E62D4" w:rsidRPr="007850EC" w:rsidRDefault="001E62D4" w:rsidP="00D15113">
            <w:pPr>
              <w:pStyle w:val="rowtabella0"/>
              <w:jc w:val="center"/>
              <w:rPr>
                <w:color w:val="002060"/>
              </w:rPr>
            </w:pPr>
            <w:r w:rsidRPr="007850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AEC84" w14:textId="77777777" w:rsidR="001E62D4" w:rsidRPr="007850EC" w:rsidRDefault="001E62D4" w:rsidP="00D15113">
            <w:pPr>
              <w:pStyle w:val="rowtabella0"/>
              <w:jc w:val="center"/>
              <w:rPr>
                <w:color w:val="002060"/>
              </w:rPr>
            </w:pPr>
            <w:r w:rsidRPr="007850E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80EF" w14:textId="77777777" w:rsidR="001E62D4" w:rsidRPr="007850EC" w:rsidRDefault="001E62D4" w:rsidP="00D15113">
            <w:pPr>
              <w:pStyle w:val="rowtabella0"/>
              <w:jc w:val="center"/>
              <w:rPr>
                <w:color w:val="002060"/>
              </w:rPr>
            </w:pPr>
            <w:r w:rsidRPr="007850EC">
              <w:rPr>
                <w:color w:val="002060"/>
              </w:rPr>
              <w:t>0</w:t>
            </w:r>
          </w:p>
        </w:tc>
      </w:tr>
      <w:tr w:rsidR="001E62D4" w:rsidRPr="007850EC" w14:paraId="6B1675DF"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20EFB" w14:textId="77777777" w:rsidR="001E62D4" w:rsidRPr="007850EC" w:rsidRDefault="001E62D4" w:rsidP="00D15113">
            <w:pPr>
              <w:pStyle w:val="rowtabella0"/>
              <w:rPr>
                <w:color w:val="002060"/>
              </w:rPr>
            </w:pPr>
            <w:r w:rsidRPr="007850EC">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97A9" w14:textId="77777777" w:rsidR="001E62D4" w:rsidRPr="007850EC" w:rsidRDefault="001E62D4" w:rsidP="00D15113">
            <w:pPr>
              <w:pStyle w:val="rowtabella0"/>
              <w:jc w:val="center"/>
              <w:rPr>
                <w:color w:val="002060"/>
              </w:rPr>
            </w:pPr>
            <w:r w:rsidRPr="007850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1E7E"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710F"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C2983"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50FF"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0845" w14:textId="77777777" w:rsidR="001E62D4" w:rsidRPr="007850EC" w:rsidRDefault="001E62D4" w:rsidP="00D15113">
            <w:pPr>
              <w:pStyle w:val="rowtabella0"/>
              <w:jc w:val="center"/>
              <w:rPr>
                <w:color w:val="002060"/>
              </w:rPr>
            </w:pPr>
            <w:r w:rsidRPr="007850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43C3" w14:textId="77777777" w:rsidR="001E62D4" w:rsidRPr="007850EC" w:rsidRDefault="001E62D4" w:rsidP="00D15113">
            <w:pPr>
              <w:pStyle w:val="rowtabella0"/>
              <w:jc w:val="center"/>
              <w:rPr>
                <w:color w:val="002060"/>
              </w:rPr>
            </w:pPr>
            <w:r w:rsidRPr="007850E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840F" w14:textId="77777777" w:rsidR="001E62D4" w:rsidRPr="007850EC" w:rsidRDefault="001E62D4" w:rsidP="00D15113">
            <w:pPr>
              <w:pStyle w:val="rowtabella0"/>
              <w:jc w:val="center"/>
              <w:rPr>
                <w:color w:val="002060"/>
              </w:rPr>
            </w:pPr>
            <w:r w:rsidRPr="007850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DC6F" w14:textId="77777777" w:rsidR="001E62D4" w:rsidRPr="007850EC" w:rsidRDefault="001E62D4" w:rsidP="00D15113">
            <w:pPr>
              <w:pStyle w:val="rowtabella0"/>
              <w:jc w:val="center"/>
              <w:rPr>
                <w:color w:val="002060"/>
              </w:rPr>
            </w:pPr>
            <w:r w:rsidRPr="007850EC">
              <w:rPr>
                <w:color w:val="002060"/>
              </w:rPr>
              <w:t>0</w:t>
            </w:r>
          </w:p>
        </w:tc>
      </w:tr>
      <w:tr w:rsidR="001E62D4" w:rsidRPr="007850EC" w14:paraId="6C630CF4"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4ED43" w14:textId="77777777" w:rsidR="001E62D4" w:rsidRPr="007850EC" w:rsidRDefault="001E62D4" w:rsidP="00D15113">
            <w:pPr>
              <w:pStyle w:val="rowtabella0"/>
              <w:rPr>
                <w:color w:val="002060"/>
              </w:rPr>
            </w:pPr>
            <w:r w:rsidRPr="007850E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09EA" w14:textId="77777777" w:rsidR="001E62D4" w:rsidRPr="007850EC" w:rsidRDefault="001E62D4" w:rsidP="00D15113">
            <w:pPr>
              <w:pStyle w:val="rowtabella0"/>
              <w:jc w:val="center"/>
              <w:rPr>
                <w:color w:val="002060"/>
              </w:rPr>
            </w:pPr>
            <w:r w:rsidRPr="007850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4966"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9D67"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5FF8"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87FB"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8EAF" w14:textId="77777777" w:rsidR="001E62D4" w:rsidRPr="007850EC" w:rsidRDefault="001E62D4" w:rsidP="00D15113">
            <w:pPr>
              <w:pStyle w:val="rowtabella0"/>
              <w:jc w:val="center"/>
              <w:rPr>
                <w:color w:val="002060"/>
              </w:rPr>
            </w:pPr>
            <w:r w:rsidRPr="007850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BBFE" w14:textId="77777777" w:rsidR="001E62D4" w:rsidRPr="007850EC" w:rsidRDefault="001E62D4" w:rsidP="00D15113">
            <w:pPr>
              <w:pStyle w:val="rowtabella0"/>
              <w:jc w:val="center"/>
              <w:rPr>
                <w:color w:val="002060"/>
              </w:rPr>
            </w:pPr>
            <w:r w:rsidRPr="007850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F91C"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67FD" w14:textId="77777777" w:rsidR="001E62D4" w:rsidRPr="007850EC" w:rsidRDefault="001E62D4" w:rsidP="00D15113">
            <w:pPr>
              <w:pStyle w:val="rowtabella0"/>
              <w:jc w:val="center"/>
              <w:rPr>
                <w:color w:val="002060"/>
              </w:rPr>
            </w:pPr>
            <w:r w:rsidRPr="007850EC">
              <w:rPr>
                <w:color w:val="002060"/>
              </w:rPr>
              <w:t>0</w:t>
            </w:r>
          </w:p>
        </w:tc>
      </w:tr>
      <w:tr w:rsidR="001E62D4" w:rsidRPr="007850EC" w14:paraId="5E619F90"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4E7C0" w14:textId="77777777" w:rsidR="001E62D4" w:rsidRPr="007850EC" w:rsidRDefault="001E62D4" w:rsidP="00D15113">
            <w:pPr>
              <w:pStyle w:val="rowtabella0"/>
              <w:rPr>
                <w:color w:val="002060"/>
                <w:lang w:val="en-US"/>
              </w:rPr>
            </w:pPr>
            <w:r w:rsidRPr="007850E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7503"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4B9C6"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7B7EB"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AE28"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0EAB4"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E1BF" w14:textId="77777777" w:rsidR="001E62D4" w:rsidRPr="007850EC" w:rsidRDefault="001E62D4" w:rsidP="00D15113">
            <w:pPr>
              <w:pStyle w:val="rowtabella0"/>
              <w:jc w:val="center"/>
              <w:rPr>
                <w:color w:val="002060"/>
              </w:rPr>
            </w:pPr>
            <w:r w:rsidRPr="007850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1482" w14:textId="77777777" w:rsidR="001E62D4" w:rsidRPr="007850EC" w:rsidRDefault="001E62D4" w:rsidP="00D15113">
            <w:pPr>
              <w:pStyle w:val="rowtabella0"/>
              <w:jc w:val="center"/>
              <w:rPr>
                <w:color w:val="002060"/>
              </w:rPr>
            </w:pPr>
            <w:r w:rsidRPr="007850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49AF0" w14:textId="77777777" w:rsidR="001E62D4" w:rsidRPr="007850EC" w:rsidRDefault="001E62D4" w:rsidP="00D15113">
            <w:pPr>
              <w:pStyle w:val="rowtabella0"/>
              <w:jc w:val="center"/>
              <w:rPr>
                <w:color w:val="002060"/>
              </w:rPr>
            </w:pPr>
            <w:r w:rsidRPr="007850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CF9E" w14:textId="77777777" w:rsidR="001E62D4" w:rsidRPr="007850EC" w:rsidRDefault="001E62D4" w:rsidP="00D15113">
            <w:pPr>
              <w:pStyle w:val="rowtabella0"/>
              <w:jc w:val="center"/>
              <w:rPr>
                <w:color w:val="002060"/>
              </w:rPr>
            </w:pPr>
            <w:r w:rsidRPr="007850EC">
              <w:rPr>
                <w:color w:val="002060"/>
              </w:rPr>
              <w:t>0</w:t>
            </w:r>
          </w:p>
        </w:tc>
      </w:tr>
      <w:tr w:rsidR="001E62D4" w:rsidRPr="007850EC" w14:paraId="62BEE529"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335DF" w14:textId="77777777" w:rsidR="001E62D4" w:rsidRPr="007850EC" w:rsidRDefault="001E62D4" w:rsidP="00D15113">
            <w:pPr>
              <w:pStyle w:val="rowtabella0"/>
              <w:rPr>
                <w:color w:val="002060"/>
              </w:rPr>
            </w:pPr>
            <w:r w:rsidRPr="007850EC">
              <w:rPr>
                <w:color w:val="002060"/>
              </w:rPr>
              <w:lastRenderedPageBreak/>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9A28"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CAD2"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AF68"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0FCE"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48AB"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CB79" w14:textId="77777777" w:rsidR="001E62D4" w:rsidRPr="007850EC" w:rsidRDefault="001E62D4" w:rsidP="00D15113">
            <w:pPr>
              <w:pStyle w:val="rowtabella0"/>
              <w:jc w:val="center"/>
              <w:rPr>
                <w:color w:val="002060"/>
              </w:rPr>
            </w:pPr>
            <w:r w:rsidRPr="007850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A479" w14:textId="77777777" w:rsidR="001E62D4" w:rsidRPr="007850EC" w:rsidRDefault="001E62D4" w:rsidP="00D15113">
            <w:pPr>
              <w:pStyle w:val="rowtabella0"/>
              <w:jc w:val="center"/>
              <w:rPr>
                <w:color w:val="002060"/>
              </w:rPr>
            </w:pPr>
            <w:r w:rsidRPr="007850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5C53" w14:textId="77777777" w:rsidR="001E62D4" w:rsidRPr="007850EC" w:rsidRDefault="001E62D4" w:rsidP="00D15113">
            <w:pPr>
              <w:pStyle w:val="rowtabella0"/>
              <w:jc w:val="center"/>
              <w:rPr>
                <w:color w:val="002060"/>
              </w:rPr>
            </w:pPr>
            <w:r w:rsidRPr="007850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C8FA2" w14:textId="77777777" w:rsidR="001E62D4" w:rsidRPr="007850EC" w:rsidRDefault="001E62D4" w:rsidP="00D15113">
            <w:pPr>
              <w:pStyle w:val="rowtabella0"/>
              <w:jc w:val="center"/>
              <w:rPr>
                <w:color w:val="002060"/>
              </w:rPr>
            </w:pPr>
            <w:r w:rsidRPr="007850EC">
              <w:rPr>
                <w:color w:val="002060"/>
              </w:rPr>
              <w:t>0</w:t>
            </w:r>
          </w:p>
        </w:tc>
      </w:tr>
      <w:tr w:rsidR="001E62D4" w:rsidRPr="007850EC" w14:paraId="58C59830"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A2F49" w14:textId="77777777" w:rsidR="001E62D4" w:rsidRPr="007850EC" w:rsidRDefault="001E62D4" w:rsidP="00D15113">
            <w:pPr>
              <w:pStyle w:val="rowtabella0"/>
              <w:rPr>
                <w:color w:val="002060"/>
              </w:rPr>
            </w:pPr>
            <w:r w:rsidRPr="007850E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E022"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3F50"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9411"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05E6"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2B76"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1EB7" w14:textId="77777777" w:rsidR="001E62D4" w:rsidRPr="007850EC" w:rsidRDefault="001E62D4" w:rsidP="00D15113">
            <w:pPr>
              <w:pStyle w:val="rowtabella0"/>
              <w:jc w:val="center"/>
              <w:rPr>
                <w:color w:val="002060"/>
              </w:rPr>
            </w:pPr>
            <w:r w:rsidRPr="007850E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2BF2" w14:textId="77777777" w:rsidR="001E62D4" w:rsidRPr="007850EC" w:rsidRDefault="001E62D4" w:rsidP="00D15113">
            <w:pPr>
              <w:pStyle w:val="rowtabella0"/>
              <w:jc w:val="center"/>
              <w:rPr>
                <w:color w:val="002060"/>
              </w:rPr>
            </w:pPr>
            <w:r w:rsidRPr="007850E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B81C" w14:textId="77777777" w:rsidR="001E62D4" w:rsidRPr="007850EC" w:rsidRDefault="001E62D4" w:rsidP="00D15113">
            <w:pPr>
              <w:pStyle w:val="rowtabella0"/>
              <w:jc w:val="center"/>
              <w:rPr>
                <w:color w:val="002060"/>
              </w:rPr>
            </w:pPr>
            <w:r w:rsidRPr="007850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D1CE" w14:textId="77777777" w:rsidR="001E62D4" w:rsidRPr="007850EC" w:rsidRDefault="001E62D4" w:rsidP="00D15113">
            <w:pPr>
              <w:pStyle w:val="rowtabella0"/>
              <w:jc w:val="center"/>
              <w:rPr>
                <w:color w:val="002060"/>
              </w:rPr>
            </w:pPr>
            <w:r w:rsidRPr="007850EC">
              <w:rPr>
                <w:color w:val="002060"/>
              </w:rPr>
              <w:t>0</w:t>
            </w:r>
          </w:p>
        </w:tc>
      </w:tr>
      <w:tr w:rsidR="001E62D4" w:rsidRPr="007850EC" w14:paraId="797C9F3E"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C46CD" w14:textId="77777777" w:rsidR="001E62D4" w:rsidRPr="007850EC" w:rsidRDefault="001E62D4" w:rsidP="00D15113">
            <w:pPr>
              <w:pStyle w:val="rowtabella0"/>
              <w:rPr>
                <w:color w:val="002060"/>
              </w:rPr>
            </w:pPr>
            <w:r w:rsidRPr="007850EC">
              <w:rPr>
                <w:color w:val="002060"/>
              </w:rPr>
              <w:t xml:space="preserve">G.S. AUDAX 1970 </w:t>
            </w:r>
            <w:proofErr w:type="gramStart"/>
            <w:r w:rsidRPr="007850E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E662"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3B7B"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BD84"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5701"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AA56"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9170"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5A9D" w14:textId="77777777" w:rsidR="001E62D4" w:rsidRPr="007850EC" w:rsidRDefault="001E62D4" w:rsidP="00D15113">
            <w:pPr>
              <w:pStyle w:val="rowtabella0"/>
              <w:jc w:val="center"/>
              <w:rPr>
                <w:color w:val="002060"/>
              </w:rPr>
            </w:pPr>
            <w:r w:rsidRPr="007850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2C94" w14:textId="77777777" w:rsidR="001E62D4" w:rsidRPr="007850EC" w:rsidRDefault="001E62D4" w:rsidP="00D15113">
            <w:pPr>
              <w:pStyle w:val="rowtabella0"/>
              <w:jc w:val="center"/>
              <w:rPr>
                <w:color w:val="002060"/>
              </w:rPr>
            </w:pPr>
            <w:r w:rsidRPr="007850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E0B0" w14:textId="77777777" w:rsidR="001E62D4" w:rsidRPr="007850EC" w:rsidRDefault="001E62D4" w:rsidP="00D15113">
            <w:pPr>
              <w:pStyle w:val="rowtabella0"/>
              <w:jc w:val="center"/>
              <w:rPr>
                <w:color w:val="002060"/>
              </w:rPr>
            </w:pPr>
            <w:r w:rsidRPr="007850EC">
              <w:rPr>
                <w:color w:val="002060"/>
              </w:rPr>
              <w:t>0</w:t>
            </w:r>
          </w:p>
        </w:tc>
      </w:tr>
      <w:tr w:rsidR="001E62D4" w:rsidRPr="007850EC" w14:paraId="59B29EBF"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60F86" w14:textId="77777777" w:rsidR="001E62D4" w:rsidRPr="007850EC" w:rsidRDefault="001E62D4" w:rsidP="00D15113">
            <w:pPr>
              <w:pStyle w:val="rowtabella0"/>
              <w:rPr>
                <w:color w:val="002060"/>
              </w:rPr>
            </w:pPr>
            <w:r w:rsidRPr="007850E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6737"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732A"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BEFE"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DA9D"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5F52"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C606" w14:textId="77777777" w:rsidR="001E62D4" w:rsidRPr="007850EC" w:rsidRDefault="001E62D4" w:rsidP="00D15113">
            <w:pPr>
              <w:pStyle w:val="rowtabella0"/>
              <w:jc w:val="center"/>
              <w:rPr>
                <w:color w:val="002060"/>
              </w:rPr>
            </w:pPr>
            <w:r w:rsidRPr="007850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A9F8" w14:textId="77777777" w:rsidR="001E62D4" w:rsidRPr="007850EC" w:rsidRDefault="001E62D4" w:rsidP="00D15113">
            <w:pPr>
              <w:pStyle w:val="rowtabella0"/>
              <w:jc w:val="center"/>
              <w:rPr>
                <w:color w:val="002060"/>
              </w:rPr>
            </w:pPr>
            <w:r w:rsidRPr="007850E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8E79" w14:textId="77777777" w:rsidR="001E62D4" w:rsidRPr="007850EC" w:rsidRDefault="001E62D4" w:rsidP="00D15113">
            <w:pPr>
              <w:pStyle w:val="rowtabella0"/>
              <w:jc w:val="center"/>
              <w:rPr>
                <w:color w:val="002060"/>
              </w:rPr>
            </w:pPr>
            <w:r w:rsidRPr="007850E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89B4" w14:textId="77777777" w:rsidR="001E62D4" w:rsidRPr="007850EC" w:rsidRDefault="001E62D4" w:rsidP="00D15113">
            <w:pPr>
              <w:pStyle w:val="rowtabella0"/>
              <w:jc w:val="center"/>
              <w:rPr>
                <w:color w:val="002060"/>
              </w:rPr>
            </w:pPr>
            <w:r w:rsidRPr="007850EC">
              <w:rPr>
                <w:color w:val="002060"/>
              </w:rPr>
              <w:t>0</w:t>
            </w:r>
          </w:p>
        </w:tc>
      </w:tr>
      <w:tr w:rsidR="001E62D4" w:rsidRPr="007850EC" w14:paraId="7BB237AE"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0F5DB" w14:textId="77777777" w:rsidR="001E62D4" w:rsidRPr="007850EC" w:rsidRDefault="001E62D4" w:rsidP="00D15113">
            <w:pPr>
              <w:pStyle w:val="rowtabella0"/>
              <w:rPr>
                <w:color w:val="002060"/>
              </w:rPr>
            </w:pPr>
            <w:r w:rsidRPr="007850E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49EAF"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88E64"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84F8"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F47D"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2371"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A38E"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6204" w14:textId="77777777" w:rsidR="001E62D4" w:rsidRPr="007850EC" w:rsidRDefault="001E62D4" w:rsidP="00D15113">
            <w:pPr>
              <w:pStyle w:val="rowtabella0"/>
              <w:jc w:val="center"/>
              <w:rPr>
                <w:color w:val="002060"/>
              </w:rPr>
            </w:pPr>
            <w:r w:rsidRPr="007850E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0EB8" w14:textId="77777777" w:rsidR="001E62D4" w:rsidRPr="007850EC" w:rsidRDefault="001E62D4" w:rsidP="00D15113">
            <w:pPr>
              <w:pStyle w:val="rowtabella0"/>
              <w:jc w:val="center"/>
              <w:rPr>
                <w:color w:val="002060"/>
              </w:rPr>
            </w:pPr>
            <w:r w:rsidRPr="007850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6575" w14:textId="77777777" w:rsidR="001E62D4" w:rsidRPr="007850EC" w:rsidRDefault="001E62D4" w:rsidP="00D15113">
            <w:pPr>
              <w:pStyle w:val="rowtabella0"/>
              <w:jc w:val="center"/>
              <w:rPr>
                <w:color w:val="002060"/>
              </w:rPr>
            </w:pPr>
            <w:r w:rsidRPr="007850EC">
              <w:rPr>
                <w:color w:val="002060"/>
              </w:rPr>
              <w:t>0</w:t>
            </w:r>
          </w:p>
        </w:tc>
      </w:tr>
      <w:tr w:rsidR="001E62D4" w:rsidRPr="007850EC" w14:paraId="70AE5523" w14:textId="77777777" w:rsidTr="00D151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F09EA" w14:textId="77777777" w:rsidR="001E62D4" w:rsidRPr="007850EC" w:rsidRDefault="001E62D4" w:rsidP="00D15113">
            <w:pPr>
              <w:pStyle w:val="rowtabella0"/>
              <w:rPr>
                <w:color w:val="002060"/>
                <w:lang w:val="en-US"/>
              </w:rPr>
            </w:pPr>
            <w:r w:rsidRPr="007850EC">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5203"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2E9C"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D158"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D910"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0837"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F1CF"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6525" w14:textId="77777777" w:rsidR="001E62D4" w:rsidRPr="007850EC" w:rsidRDefault="001E62D4" w:rsidP="00D15113">
            <w:pPr>
              <w:pStyle w:val="rowtabella0"/>
              <w:jc w:val="center"/>
              <w:rPr>
                <w:color w:val="002060"/>
              </w:rPr>
            </w:pPr>
            <w:r w:rsidRPr="007850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B1934" w14:textId="77777777" w:rsidR="001E62D4" w:rsidRPr="007850EC" w:rsidRDefault="001E62D4" w:rsidP="00D15113">
            <w:pPr>
              <w:pStyle w:val="rowtabella0"/>
              <w:jc w:val="center"/>
              <w:rPr>
                <w:color w:val="002060"/>
              </w:rPr>
            </w:pPr>
            <w:r w:rsidRPr="007850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B4C9" w14:textId="77777777" w:rsidR="001E62D4" w:rsidRPr="007850EC" w:rsidRDefault="001E62D4" w:rsidP="00D15113">
            <w:pPr>
              <w:pStyle w:val="rowtabella0"/>
              <w:jc w:val="center"/>
              <w:rPr>
                <w:color w:val="002060"/>
              </w:rPr>
            </w:pPr>
            <w:r w:rsidRPr="007850EC">
              <w:rPr>
                <w:color w:val="002060"/>
              </w:rPr>
              <w:t>0</w:t>
            </w:r>
          </w:p>
        </w:tc>
      </w:tr>
    </w:tbl>
    <w:p w14:paraId="6B0522E9" w14:textId="77777777" w:rsidR="001E62D4" w:rsidRPr="007850EC" w:rsidRDefault="001E62D4" w:rsidP="001E62D4">
      <w:pPr>
        <w:pStyle w:val="breakline"/>
        <w:rPr>
          <w:rFonts w:eastAsiaTheme="minorEastAsia"/>
          <w:color w:val="002060"/>
        </w:rPr>
      </w:pPr>
    </w:p>
    <w:p w14:paraId="3F1946F2" w14:textId="77777777" w:rsidR="001E62D4" w:rsidRPr="007850EC" w:rsidRDefault="001E62D4" w:rsidP="001E62D4">
      <w:pPr>
        <w:pStyle w:val="breakline"/>
        <w:rPr>
          <w:color w:val="002060"/>
        </w:rPr>
      </w:pPr>
    </w:p>
    <w:p w14:paraId="47C386F5" w14:textId="77777777" w:rsidR="001E62D4" w:rsidRPr="007850EC" w:rsidRDefault="001E62D4" w:rsidP="001E62D4">
      <w:pPr>
        <w:pStyle w:val="sottotitolocampionato10"/>
        <w:rPr>
          <w:color w:val="002060"/>
        </w:rPr>
      </w:pPr>
      <w:r w:rsidRPr="007850E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E62D4" w:rsidRPr="007850EC" w14:paraId="7F4694F6" w14:textId="77777777" w:rsidTr="00D151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D4510" w14:textId="77777777" w:rsidR="001E62D4" w:rsidRPr="007850EC" w:rsidRDefault="001E62D4" w:rsidP="00D15113">
            <w:pPr>
              <w:pStyle w:val="headertabella0"/>
              <w:rPr>
                <w:color w:val="002060"/>
              </w:rPr>
            </w:pPr>
            <w:r w:rsidRPr="007850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F4B69" w14:textId="77777777" w:rsidR="001E62D4" w:rsidRPr="007850EC" w:rsidRDefault="001E62D4" w:rsidP="00D15113">
            <w:pPr>
              <w:pStyle w:val="headertabella0"/>
              <w:rPr>
                <w:color w:val="002060"/>
              </w:rPr>
            </w:pPr>
            <w:r w:rsidRPr="007850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CB164" w14:textId="77777777" w:rsidR="001E62D4" w:rsidRPr="007850EC" w:rsidRDefault="001E62D4" w:rsidP="00D15113">
            <w:pPr>
              <w:pStyle w:val="headertabella0"/>
              <w:rPr>
                <w:color w:val="002060"/>
              </w:rPr>
            </w:pPr>
            <w:r w:rsidRPr="007850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36A6" w14:textId="77777777" w:rsidR="001E62D4" w:rsidRPr="007850EC" w:rsidRDefault="001E62D4" w:rsidP="00D15113">
            <w:pPr>
              <w:pStyle w:val="headertabella0"/>
              <w:rPr>
                <w:color w:val="002060"/>
              </w:rPr>
            </w:pPr>
            <w:r w:rsidRPr="007850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358BE" w14:textId="77777777" w:rsidR="001E62D4" w:rsidRPr="007850EC" w:rsidRDefault="001E62D4" w:rsidP="00D15113">
            <w:pPr>
              <w:pStyle w:val="headertabella0"/>
              <w:rPr>
                <w:color w:val="002060"/>
              </w:rPr>
            </w:pPr>
            <w:r w:rsidRPr="007850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5414" w14:textId="77777777" w:rsidR="001E62D4" w:rsidRPr="007850EC" w:rsidRDefault="001E62D4" w:rsidP="00D15113">
            <w:pPr>
              <w:pStyle w:val="headertabella0"/>
              <w:rPr>
                <w:color w:val="002060"/>
              </w:rPr>
            </w:pPr>
            <w:r w:rsidRPr="007850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6620E" w14:textId="77777777" w:rsidR="001E62D4" w:rsidRPr="007850EC" w:rsidRDefault="001E62D4" w:rsidP="00D15113">
            <w:pPr>
              <w:pStyle w:val="headertabella0"/>
              <w:rPr>
                <w:color w:val="002060"/>
              </w:rPr>
            </w:pPr>
            <w:r w:rsidRPr="007850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C5DF1" w14:textId="77777777" w:rsidR="001E62D4" w:rsidRPr="007850EC" w:rsidRDefault="001E62D4" w:rsidP="00D15113">
            <w:pPr>
              <w:pStyle w:val="headertabella0"/>
              <w:rPr>
                <w:color w:val="002060"/>
              </w:rPr>
            </w:pPr>
            <w:r w:rsidRPr="007850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CE2DC" w14:textId="77777777" w:rsidR="001E62D4" w:rsidRPr="007850EC" w:rsidRDefault="001E62D4" w:rsidP="00D15113">
            <w:pPr>
              <w:pStyle w:val="headertabella0"/>
              <w:rPr>
                <w:color w:val="002060"/>
              </w:rPr>
            </w:pPr>
            <w:r w:rsidRPr="007850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7D295" w14:textId="77777777" w:rsidR="001E62D4" w:rsidRPr="007850EC" w:rsidRDefault="001E62D4" w:rsidP="00D15113">
            <w:pPr>
              <w:pStyle w:val="headertabella0"/>
              <w:rPr>
                <w:color w:val="002060"/>
              </w:rPr>
            </w:pPr>
            <w:r w:rsidRPr="007850EC">
              <w:rPr>
                <w:color w:val="002060"/>
              </w:rPr>
              <w:t>PE</w:t>
            </w:r>
          </w:p>
        </w:tc>
      </w:tr>
      <w:tr w:rsidR="001E62D4" w:rsidRPr="007850EC" w14:paraId="6799D636" w14:textId="77777777" w:rsidTr="00D151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DA4B7" w14:textId="77777777" w:rsidR="001E62D4" w:rsidRPr="007850EC" w:rsidRDefault="001E62D4" w:rsidP="00D15113">
            <w:pPr>
              <w:pStyle w:val="rowtabella0"/>
              <w:rPr>
                <w:color w:val="002060"/>
              </w:rPr>
            </w:pPr>
            <w:r w:rsidRPr="007850E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EA5A" w14:textId="77777777" w:rsidR="001E62D4" w:rsidRPr="007850EC" w:rsidRDefault="001E62D4" w:rsidP="00D15113">
            <w:pPr>
              <w:pStyle w:val="rowtabella0"/>
              <w:jc w:val="center"/>
              <w:rPr>
                <w:color w:val="002060"/>
              </w:rPr>
            </w:pPr>
            <w:r w:rsidRPr="007850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71C9"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05DD"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9A97"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929B"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38E5" w14:textId="77777777" w:rsidR="001E62D4" w:rsidRPr="007850EC" w:rsidRDefault="001E62D4" w:rsidP="00D15113">
            <w:pPr>
              <w:pStyle w:val="rowtabella0"/>
              <w:jc w:val="center"/>
              <w:rPr>
                <w:color w:val="002060"/>
              </w:rPr>
            </w:pPr>
            <w:r w:rsidRPr="007850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9B4E" w14:textId="77777777" w:rsidR="001E62D4" w:rsidRPr="007850EC" w:rsidRDefault="001E62D4" w:rsidP="00D15113">
            <w:pPr>
              <w:pStyle w:val="rowtabella0"/>
              <w:jc w:val="center"/>
              <w:rPr>
                <w:color w:val="002060"/>
              </w:rPr>
            </w:pPr>
            <w:r w:rsidRPr="007850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F1C1" w14:textId="77777777" w:rsidR="001E62D4" w:rsidRPr="007850EC" w:rsidRDefault="001E62D4" w:rsidP="00D15113">
            <w:pPr>
              <w:pStyle w:val="rowtabella0"/>
              <w:jc w:val="center"/>
              <w:rPr>
                <w:color w:val="002060"/>
              </w:rPr>
            </w:pPr>
            <w:r w:rsidRPr="007850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3AAD" w14:textId="77777777" w:rsidR="001E62D4" w:rsidRPr="007850EC" w:rsidRDefault="001E62D4" w:rsidP="00D15113">
            <w:pPr>
              <w:pStyle w:val="rowtabella0"/>
              <w:jc w:val="center"/>
              <w:rPr>
                <w:color w:val="002060"/>
              </w:rPr>
            </w:pPr>
            <w:r w:rsidRPr="007850EC">
              <w:rPr>
                <w:color w:val="002060"/>
              </w:rPr>
              <w:t>0</w:t>
            </w:r>
          </w:p>
        </w:tc>
      </w:tr>
      <w:tr w:rsidR="001E62D4" w:rsidRPr="007850EC" w14:paraId="18117952"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BCDE1" w14:textId="77777777" w:rsidR="001E62D4" w:rsidRPr="007850EC" w:rsidRDefault="001E62D4" w:rsidP="00D15113">
            <w:pPr>
              <w:pStyle w:val="rowtabella0"/>
              <w:rPr>
                <w:color w:val="002060"/>
                <w:lang w:val="en-US"/>
              </w:rPr>
            </w:pPr>
            <w:r w:rsidRPr="007850EC">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F8AC" w14:textId="77777777" w:rsidR="001E62D4" w:rsidRPr="007850EC" w:rsidRDefault="001E62D4" w:rsidP="00D15113">
            <w:pPr>
              <w:pStyle w:val="rowtabella0"/>
              <w:jc w:val="center"/>
              <w:rPr>
                <w:color w:val="002060"/>
              </w:rPr>
            </w:pPr>
            <w:r w:rsidRPr="007850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A058"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4336"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3007"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6C56"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F962" w14:textId="77777777" w:rsidR="001E62D4" w:rsidRPr="007850EC" w:rsidRDefault="001E62D4" w:rsidP="00D15113">
            <w:pPr>
              <w:pStyle w:val="rowtabella0"/>
              <w:jc w:val="center"/>
              <w:rPr>
                <w:color w:val="002060"/>
              </w:rPr>
            </w:pPr>
            <w:r w:rsidRPr="007850E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EBC8"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46EE" w14:textId="77777777" w:rsidR="001E62D4" w:rsidRPr="007850EC" w:rsidRDefault="001E62D4" w:rsidP="00D15113">
            <w:pPr>
              <w:pStyle w:val="rowtabella0"/>
              <w:jc w:val="center"/>
              <w:rPr>
                <w:color w:val="002060"/>
              </w:rPr>
            </w:pPr>
            <w:r w:rsidRPr="007850E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C1D2" w14:textId="77777777" w:rsidR="001E62D4" w:rsidRPr="007850EC" w:rsidRDefault="001E62D4" w:rsidP="00D15113">
            <w:pPr>
              <w:pStyle w:val="rowtabella0"/>
              <w:jc w:val="center"/>
              <w:rPr>
                <w:color w:val="002060"/>
              </w:rPr>
            </w:pPr>
            <w:r w:rsidRPr="007850EC">
              <w:rPr>
                <w:color w:val="002060"/>
              </w:rPr>
              <w:t>0</w:t>
            </w:r>
          </w:p>
        </w:tc>
      </w:tr>
      <w:tr w:rsidR="001E62D4" w:rsidRPr="007850EC" w14:paraId="5CA4AB35"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81088" w14:textId="77777777" w:rsidR="001E62D4" w:rsidRPr="007850EC" w:rsidRDefault="001E62D4" w:rsidP="00D15113">
            <w:pPr>
              <w:pStyle w:val="rowtabella0"/>
              <w:rPr>
                <w:color w:val="002060"/>
              </w:rPr>
            </w:pPr>
            <w:r w:rsidRPr="007850E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3821" w14:textId="77777777" w:rsidR="001E62D4" w:rsidRPr="007850EC" w:rsidRDefault="001E62D4" w:rsidP="00D15113">
            <w:pPr>
              <w:pStyle w:val="rowtabella0"/>
              <w:jc w:val="center"/>
              <w:rPr>
                <w:color w:val="002060"/>
              </w:rPr>
            </w:pPr>
            <w:r w:rsidRPr="007850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1418"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4A8D8"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E554A"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C428"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2F49" w14:textId="77777777" w:rsidR="001E62D4" w:rsidRPr="007850EC" w:rsidRDefault="001E62D4" w:rsidP="00D15113">
            <w:pPr>
              <w:pStyle w:val="rowtabella0"/>
              <w:jc w:val="center"/>
              <w:rPr>
                <w:color w:val="002060"/>
              </w:rPr>
            </w:pPr>
            <w:r w:rsidRPr="007850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EDEB" w14:textId="77777777" w:rsidR="001E62D4" w:rsidRPr="007850EC" w:rsidRDefault="001E62D4" w:rsidP="00D15113">
            <w:pPr>
              <w:pStyle w:val="rowtabella0"/>
              <w:jc w:val="center"/>
              <w:rPr>
                <w:color w:val="002060"/>
              </w:rPr>
            </w:pPr>
            <w:r w:rsidRPr="007850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2783" w14:textId="77777777" w:rsidR="001E62D4" w:rsidRPr="007850EC" w:rsidRDefault="001E62D4" w:rsidP="00D15113">
            <w:pPr>
              <w:pStyle w:val="rowtabella0"/>
              <w:jc w:val="center"/>
              <w:rPr>
                <w:color w:val="002060"/>
              </w:rPr>
            </w:pPr>
            <w:r w:rsidRPr="007850E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AFF2" w14:textId="77777777" w:rsidR="001E62D4" w:rsidRPr="007850EC" w:rsidRDefault="001E62D4" w:rsidP="00D15113">
            <w:pPr>
              <w:pStyle w:val="rowtabella0"/>
              <w:jc w:val="center"/>
              <w:rPr>
                <w:color w:val="002060"/>
              </w:rPr>
            </w:pPr>
            <w:r w:rsidRPr="007850EC">
              <w:rPr>
                <w:color w:val="002060"/>
              </w:rPr>
              <w:t>0</w:t>
            </w:r>
          </w:p>
        </w:tc>
      </w:tr>
      <w:tr w:rsidR="001E62D4" w:rsidRPr="007850EC" w14:paraId="4580A0D8"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8F75B" w14:textId="77777777" w:rsidR="001E62D4" w:rsidRPr="007850EC" w:rsidRDefault="001E62D4" w:rsidP="00D15113">
            <w:pPr>
              <w:pStyle w:val="rowtabella0"/>
              <w:rPr>
                <w:color w:val="002060"/>
              </w:rPr>
            </w:pPr>
            <w:r w:rsidRPr="007850E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357F" w14:textId="77777777" w:rsidR="001E62D4" w:rsidRPr="007850EC" w:rsidRDefault="001E62D4" w:rsidP="00D15113">
            <w:pPr>
              <w:pStyle w:val="rowtabella0"/>
              <w:jc w:val="center"/>
              <w:rPr>
                <w:color w:val="002060"/>
              </w:rPr>
            </w:pPr>
            <w:r w:rsidRPr="007850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485E"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01F6"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FC9A"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8FAB"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3FED" w14:textId="77777777" w:rsidR="001E62D4" w:rsidRPr="007850EC" w:rsidRDefault="001E62D4" w:rsidP="00D15113">
            <w:pPr>
              <w:pStyle w:val="rowtabella0"/>
              <w:jc w:val="center"/>
              <w:rPr>
                <w:color w:val="002060"/>
              </w:rPr>
            </w:pPr>
            <w:r w:rsidRPr="007850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58C3" w14:textId="77777777" w:rsidR="001E62D4" w:rsidRPr="007850EC" w:rsidRDefault="001E62D4" w:rsidP="00D15113">
            <w:pPr>
              <w:pStyle w:val="rowtabella0"/>
              <w:jc w:val="center"/>
              <w:rPr>
                <w:color w:val="002060"/>
              </w:rPr>
            </w:pPr>
            <w:r w:rsidRPr="007850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1FBB" w14:textId="77777777" w:rsidR="001E62D4" w:rsidRPr="007850EC" w:rsidRDefault="001E62D4" w:rsidP="00D15113">
            <w:pPr>
              <w:pStyle w:val="rowtabella0"/>
              <w:jc w:val="center"/>
              <w:rPr>
                <w:color w:val="002060"/>
              </w:rPr>
            </w:pPr>
            <w:r w:rsidRPr="007850E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428B" w14:textId="77777777" w:rsidR="001E62D4" w:rsidRPr="007850EC" w:rsidRDefault="001E62D4" w:rsidP="00D15113">
            <w:pPr>
              <w:pStyle w:val="rowtabella0"/>
              <w:jc w:val="center"/>
              <w:rPr>
                <w:color w:val="002060"/>
              </w:rPr>
            </w:pPr>
            <w:r w:rsidRPr="007850EC">
              <w:rPr>
                <w:color w:val="002060"/>
              </w:rPr>
              <w:t>0</w:t>
            </w:r>
          </w:p>
        </w:tc>
      </w:tr>
      <w:tr w:rsidR="001E62D4" w:rsidRPr="007850EC" w14:paraId="2EA84BDA"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749D8" w14:textId="77777777" w:rsidR="001E62D4" w:rsidRPr="007850EC" w:rsidRDefault="001E62D4" w:rsidP="00D15113">
            <w:pPr>
              <w:pStyle w:val="rowtabella0"/>
              <w:rPr>
                <w:color w:val="002060"/>
                <w:lang w:val="en-US"/>
              </w:rPr>
            </w:pPr>
            <w:r w:rsidRPr="007850EC">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D955" w14:textId="77777777" w:rsidR="001E62D4" w:rsidRPr="007850EC" w:rsidRDefault="001E62D4" w:rsidP="00D15113">
            <w:pPr>
              <w:pStyle w:val="rowtabella0"/>
              <w:jc w:val="center"/>
              <w:rPr>
                <w:color w:val="002060"/>
              </w:rPr>
            </w:pPr>
            <w:r w:rsidRPr="007850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6114"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15E1"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3BDF"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9966"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D184" w14:textId="77777777" w:rsidR="001E62D4" w:rsidRPr="007850EC" w:rsidRDefault="001E62D4" w:rsidP="00D15113">
            <w:pPr>
              <w:pStyle w:val="rowtabella0"/>
              <w:jc w:val="center"/>
              <w:rPr>
                <w:color w:val="002060"/>
              </w:rPr>
            </w:pPr>
            <w:r w:rsidRPr="007850E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B1A2" w14:textId="77777777" w:rsidR="001E62D4" w:rsidRPr="007850EC" w:rsidRDefault="001E62D4" w:rsidP="00D15113">
            <w:pPr>
              <w:pStyle w:val="rowtabella0"/>
              <w:jc w:val="center"/>
              <w:rPr>
                <w:color w:val="002060"/>
              </w:rPr>
            </w:pPr>
            <w:r w:rsidRPr="007850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7749" w14:textId="77777777" w:rsidR="001E62D4" w:rsidRPr="007850EC" w:rsidRDefault="001E62D4" w:rsidP="00D15113">
            <w:pPr>
              <w:pStyle w:val="rowtabella0"/>
              <w:jc w:val="center"/>
              <w:rPr>
                <w:color w:val="002060"/>
              </w:rPr>
            </w:pPr>
            <w:r w:rsidRPr="007850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E06B" w14:textId="77777777" w:rsidR="001E62D4" w:rsidRPr="007850EC" w:rsidRDefault="001E62D4" w:rsidP="00D15113">
            <w:pPr>
              <w:pStyle w:val="rowtabella0"/>
              <w:jc w:val="center"/>
              <w:rPr>
                <w:color w:val="002060"/>
              </w:rPr>
            </w:pPr>
            <w:r w:rsidRPr="007850EC">
              <w:rPr>
                <w:color w:val="002060"/>
              </w:rPr>
              <w:t>0</w:t>
            </w:r>
          </w:p>
        </w:tc>
      </w:tr>
      <w:tr w:rsidR="001E62D4" w:rsidRPr="007850EC" w14:paraId="5EB7DA5C"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2C204" w14:textId="77777777" w:rsidR="001E62D4" w:rsidRPr="007850EC" w:rsidRDefault="001E62D4" w:rsidP="00D15113">
            <w:pPr>
              <w:pStyle w:val="rowtabella0"/>
              <w:rPr>
                <w:color w:val="002060"/>
              </w:rPr>
            </w:pPr>
            <w:r w:rsidRPr="007850E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C270" w14:textId="77777777" w:rsidR="001E62D4" w:rsidRPr="007850EC" w:rsidRDefault="001E62D4" w:rsidP="00D15113">
            <w:pPr>
              <w:pStyle w:val="rowtabella0"/>
              <w:jc w:val="center"/>
              <w:rPr>
                <w:color w:val="002060"/>
              </w:rPr>
            </w:pPr>
            <w:r w:rsidRPr="007850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F1E4"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A24D"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4215"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FEDD"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38F4" w14:textId="77777777" w:rsidR="001E62D4" w:rsidRPr="007850EC" w:rsidRDefault="001E62D4" w:rsidP="00D15113">
            <w:pPr>
              <w:pStyle w:val="rowtabella0"/>
              <w:jc w:val="center"/>
              <w:rPr>
                <w:color w:val="002060"/>
              </w:rPr>
            </w:pPr>
            <w:r w:rsidRPr="007850E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CC39" w14:textId="77777777" w:rsidR="001E62D4" w:rsidRPr="007850EC" w:rsidRDefault="001E62D4" w:rsidP="00D15113">
            <w:pPr>
              <w:pStyle w:val="rowtabella0"/>
              <w:jc w:val="center"/>
              <w:rPr>
                <w:color w:val="002060"/>
              </w:rPr>
            </w:pPr>
            <w:r w:rsidRPr="007850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698B"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D43D" w14:textId="77777777" w:rsidR="001E62D4" w:rsidRPr="007850EC" w:rsidRDefault="001E62D4" w:rsidP="00D15113">
            <w:pPr>
              <w:pStyle w:val="rowtabella0"/>
              <w:jc w:val="center"/>
              <w:rPr>
                <w:color w:val="002060"/>
              </w:rPr>
            </w:pPr>
            <w:r w:rsidRPr="007850EC">
              <w:rPr>
                <w:color w:val="002060"/>
              </w:rPr>
              <w:t>0</w:t>
            </w:r>
          </w:p>
        </w:tc>
      </w:tr>
      <w:tr w:rsidR="001E62D4" w:rsidRPr="007850EC" w14:paraId="563FD484"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0F016" w14:textId="77777777" w:rsidR="001E62D4" w:rsidRPr="007850EC" w:rsidRDefault="001E62D4" w:rsidP="00D15113">
            <w:pPr>
              <w:pStyle w:val="rowtabella0"/>
              <w:rPr>
                <w:color w:val="002060"/>
              </w:rPr>
            </w:pPr>
            <w:r w:rsidRPr="007850EC">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4EB7" w14:textId="77777777" w:rsidR="001E62D4" w:rsidRPr="007850EC" w:rsidRDefault="001E62D4" w:rsidP="00D15113">
            <w:pPr>
              <w:pStyle w:val="rowtabella0"/>
              <w:jc w:val="center"/>
              <w:rPr>
                <w:color w:val="002060"/>
              </w:rPr>
            </w:pPr>
            <w:r w:rsidRPr="007850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8A56"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E681"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8D7F"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288A"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0315" w14:textId="77777777" w:rsidR="001E62D4" w:rsidRPr="007850EC" w:rsidRDefault="001E62D4" w:rsidP="00D15113">
            <w:pPr>
              <w:pStyle w:val="rowtabella0"/>
              <w:jc w:val="center"/>
              <w:rPr>
                <w:color w:val="002060"/>
              </w:rPr>
            </w:pPr>
            <w:r w:rsidRPr="007850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D2B60" w14:textId="77777777" w:rsidR="001E62D4" w:rsidRPr="007850EC" w:rsidRDefault="001E62D4" w:rsidP="00D15113">
            <w:pPr>
              <w:pStyle w:val="rowtabella0"/>
              <w:jc w:val="center"/>
              <w:rPr>
                <w:color w:val="002060"/>
              </w:rPr>
            </w:pPr>
            <w:r w:rsidRPr="007850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C72F"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3097" w14:textId="77777777" w:rsidR="001E62D4" w:rsidRPr="007850EC" w:rsidRDefault="001E62D4" w:rsidP="00D15113">
            <w:pPr>
              <w:pStyle w:val="rowtabella0"/>
              <w:jc w:val="center"/>
              <w:rPr>
                <w:color w:val="002060"/>
              </w:rPr>
            </w:pPr>
            <w:r w:rsidRPr="007850EC">
              <w:rPr>
                <w:color w:val="002060"/>
              </w:rPr>
              <w:t>0</w:t>
            </w:r>
          </w:p>
        </w:tc>
      </w:tr>
      <w:tr w:rsidR="001E62D4" w:rsidRPr="007850EC" w14:paraId="3586D23A"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8A69D" w14:textId="77777777" w:rsidR="001E62D4" w:rsidRPr="007850EC" w:rsidRDefault="001E62D4" w:rsidP="00D15113">
            <w:pPr>
              <w:pStyle w:val="rowtabella0"/>
              <w:rPr>
                <w:color w:val="002060"/>
                <w:lang w:val="en-US"/>
              </w:rPr>
            </w:pPr>
            <w:r w:rsidRPr="007850EC">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CCCFF" w14:textId="77777777" w:rsidR="001E62D4" w:rsidRPr="007850EC" w:rsidRDefault="001E62D4" w:rsidP="00D15113">
            <w:pPr>
              <w:pStyle w:val="rowtabella0"/>
              <w:jc w:val="center"/>
              <w:rPr>
                <w:color w:val="002060"/>
              </w:rPr>
            </w:pPr>
            <w:r w:rsidRPr="007850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1250E"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82CB"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9790"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045DA"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B488" w14:textId="77777777" w:rsidR="001E62D4" w:rsidRPr="007850EC" w:rsidRDefault="001E62D4" w:rsidP="00D15113">
            <w:pPr>
              <w:pStyle w:val="rowtabella0"/>
              <w:jc w:val="center"/>
              <w:rPr>
                <w:color w:val="002060"/>
              </w:rPr>
            </w:pPr>
            <w:r w:rsidRPr="007850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944F" w14:textId="77777777" w:rsidR="001E62D4" w:rsidRPr="007850EC" w:rsidRDefault="001E62D4" w:rsidP="00D15113">
            <w:pPr>
              <w:pStyle w:val="rowtabella0"/>
              <w:jc w:val="center"/>
              <w:rPr>
                <w:color w:val="002060"/>
              </w:rPr>
            </w:pPr>
            <w:r w:rsidRPr="007850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5872"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B44C" w14:textId="77777777" w:rsidR="001E62D4" w:rsidRPr="007850EC" w:rsidRDefault="001E62D4" w:rsidP="00D15113">
            <w:pPr>
              <w:pStyle w:val="rowtabella0"/>
              <w:jc w:val="center"/>
              <w:rPr>
                <w:color w:val="002060"/>
              </w:rPr>
            </w:pPr>
            <w:r w:rsidRPr="007850EC">
              <w:rPr>
                <w:color w:val="002060"/>
              </w:rPr>
              <w:t>0</w:t>
            </w:r>
          </w:p>
        </w:tc>
      </w:tr>
      <w:tr w:rsidR="001E62D4" w:rsidRPr="007850EC" w14:paraId="0B3B0B84"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BD643" w14:textId="77777777" w:rsidR="001E62D4" w:rsidRPr="007850EC" w:rsidRDefault="001E62D4" w:rsidP="00D15113">
            <w:pPr>
              <w:pStyle w:val="rowtabella0"/>
              <w:rPr>
                <w:color w:val="002060"/>
              </w:rPr>
            </w:pPr>
            <w:r w:rsidRPr="007850E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77DFD"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2ED8"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0FCE"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0490"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E107" w14:textId="77777777" w:rsidR="001E62D4" w:rsidRPr="007850EC" w:rsidRDefault="001E62D4" w:rsidP="00D15113">
            <w:pPr>
              <w:pStyle w:val="rowtabella0"/>
              <w:jc w:val="center"/>
              <w:rPr>
                <w:color w:val="002060"/>
              </w:rPr>
            </w:pPr>
            <w:r w:rsidRPr="007850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A5C7" w14:textId="77777777" w:rsidR="001E62D4" w:rsidRPr="007850EC" w:rsidRDefault="001E62D4" w:rsidP="00D15113">
            <w:pPr>
              <w:pStyle w:val="rowtabella0"/>
              <w:jc w:val="center"/>
              <w:rPr>
                <w:color w:val="002060"/>
              </w:rPr>
            </w:pPr>
            <w:r w:rsidRPr="007850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B423" w14:textId="77777777" w:rsidR="001E62D4" w:rsidRPr="007850EC" w:rsidRDefault="001E62D4" w:rsidP="00D15113">
            <w:pPr>
              <w:pStyle w:val="rowtabella0"/>
              <w:jc w:val="center"/>
              <w:rPr>
                <w:color w:val="002060"/>
              </w:rPr>
            </w:pPr>
            <w:r w:rsidRPr="007850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6B53" w14:textId="77777777" w:rsidR="001E62D4" w:rsidRPr="007850EC" w:rsidRDefault="001E62D4" w:rsidP="00D15113">
            <w:pPr>
              <w:pStyle w:val="rowtabella0"/>
              <w:jc w:val="center"/>
              <w:rPr>
                <w:color w:val="002060"/>
              </w:rPr>
            </w:pPr>
            <w:r w:rsidRPr="007850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0300" w14:textId="77777777" w:rsidR="001E62D4" w:rsidRPr="007850EC" w:rsidRDefault="001E62D4" w:rsidP="00D15113">
            <w:pPr>
              <w:pStyle w:val="rowtabella0"/>
              <w:jc w:val="center"/>
              <w:rPr>
                <w:color w:val="002060"/>
              </w:rPr>
            </w:pPr>
            <w:r w:rsidRPr="007850EC">
              <w:rPr>
                <w:color w:val="002060"/>
              </w:rPr>
              <w:t>0</w:t>
            </w:r>
          </w:p>
        </w:tc>
      </w:tr>
      <w:tr w:rsidR="001E62D4" w:rsidRPr="007850EC" w14:paraId="2BCB222C"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58BBC" w14:textId="77777777" w:rsidR="001E62D4" w:rsidRPr="007850EC" w:rsidRDefault="001E62D4" w:rsidP="00D15113">
            <w:pPr>
              <w:pStyle w:val="rowtabella0"/>
              <w:rPr>
                <w:color w:val="002060"/>
              </w:rPr>
            </w:pPr>
            <w:r w:rsidRPr="007850E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A1C2"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700F"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CE75"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44A1"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C46E"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9809" w14:textId="77777777" w:rsidR="001E62D4" w:rsidRPr="007850EC" w:rsidRDefault="001E62D4" w:rsidP="00D15113">
            <w:pPr>
              <w:pStyle w:val="rowtabella0"/>
              <w:jc w:val="center"/>
              <w:rPr>
                <w:color w:val="002060"/>
              </w:rPr>
            </w:pPr>
            <w:r w:rsidRPr="007850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7693" w14:textId="77777777" w:rsidR="001E62D4" w:rsidRPr="007850EC" w:rsidRDefault="001E62D4" w:rsidP="00D15113">
            <w:pPr>
              <w:pStyle w:val="rowtabella0"/>
              <w:jc w:val="center"/>
              <w:rPr>
                <w:color w:val="002060"/>
              </w:rPr>
            </w:pPr>
            <w:r w:rsidRPr="007850E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AF0E" w14:textId="77777777" w:rsidR="001E62D4" w:rsidRPr="007850EC" w:rsidRDefault="001E62D4" w:rsidP="00D15113">
            <w:pPr>
              <w:pStyle w:val="rowtabella0"/>
              <w:jc w:val="center"/>
              <w:rPr>
                <w:color w:val="002060"/>
              </w:rPr>
            </w:pPr>
            <w:r w:rsidRPr="007850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9B21" w14:textId="77777777" w:rsidR="001E62D4" w:rsidRPr="007850EC" w:rsidRDefault="001E62D4" w:rsidP="00D15113">
            <w:pPr>
              <w:pStyle w:val="rowtabella0"/>
              <w:jc w:val="center"/>
              <w:rPr>
                <w:color w:val="002060"/>
              </w:rPr>
            </w:pPr>
            <w:r w:rsidRPr="007850EC">
              <w:rPr>
                <w:color w:val="002060"/>
              </w:rPr>
              <w:t>0</w:t>
            </w:r>
          </w:p>
        </w:tc>
      </w:tr>
      <w:tr w:rsidR="001E62D4" w:rsidRPr="007850EC" w14:paraId="615FD115"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ABC04" w14:textId="77777777" w:rsidR="001E62D4" w:rsidRPr="007850EC" w:rsidRDefault="001E62D4" w:rsidP="00D15113">
            <w:pPr>
              <w:pStyle w:val="rowtabella0"/>
              <w:rPr>
                <w:color w:val="002060"/>
              </w:rPr>
            </w:pPr>
            <w:r w:rsidRPr="007850E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AA9E"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159D"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2F3F0"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181A"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7615"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FF43" w14:textId="77777777" w:rsidR="001E62D4" w:rsidRPr="007850EC" w:rsidRDefault="001E62D4" w:rsidP="00D15113">
            <w:pPr>
              <w:pStyle w:val="rowtabella0"/>
              <w:jc w:val="center"/>
              <w:rPr>
                <w:color w:val="002060"/>
              </w:rPr>
            </w:pPr>
            <w:r w:rsidRPr="007850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7BF1" w14:textId="77777777" w:rsidR="001E62D4" w:rsidRPr="007850EC" w:rsidRDefault="001E62D4" w:rsidP="00D15113">
            <w:pPr>
              <w:pStyle w:val="rowtabella0"/>
              <w:jc w:val="center"/>
              <w:rPr>
                <w:color w:val="002060"/>
              </w:rPr>
            </w:pPr>
            <w:r w:rsidRPr="007850E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94C8" w14:textId="77777777" w:rsidR="001E62D4" w:rsidRPr="007850EC" w:rsidRDefault="001E62D4" w:rsidP="00D15113">
            <w:pPr>
              <w:pStyle w:val="rowtabella0"/>
              <w:jc w:val="center"/>
              <w:rPr>
                <w:color w:val="002060"/>
              </w:rPr>
            </w:pPr>
            <w:r w:rsidRPr="007850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9A65" w14:textId="77777777" w:rsidR="001E62D4" w:rsidRPr="007850EC" w:rsidRDefault="001E62D4" w:rsidP="00D15113">
            <w:pPr>
              <w:pStyle w:val="rowtabella0"/>
              <w:jc w:val="center"/>
              <w:rPr>
                <w:color w:val="002060"/>
              </w:rPr>
            </w:pPr>
            <w:r w:rsidRPr="007850EC">
              <w:rPr>
                <w:color w:val="002060"/>
              </w:rPr>
              <w:t>0</w:t>
            </w:r>
          </w:p>
        </w:tc>
      </w:tr>
      <w:tr w:rsidR="001E62D4" w:rsidRPr="007850EC" w14:paraId="7E40539C" w14:textId="77777777" w:rsidTr="00D151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4FBE7" w14:textId="77777777" w:rsidR="001E62D4" w:rsidRPr="007850EC" w:rsidRDefault="001E62D4" w:rsidP="00D15113">
            <w:pPr>
              <w:pStyle w:val="rowtabella0"/>
              <w:rPr>
                <w:color w:val="002060"/>
              </w:rPr>
            </w:pPr>
            <w:r w:rsidRPr="007850E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AE9F"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0492"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23C9"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D28C"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40B7" w14:textId="77777777" w:rsidR="001E62D4" w:rsidRPr="007850EC" w:rsidRDefault="001E62D4" w:rsidP="00D15113">
            <w:pPr>
              <w:pStyle w:val="rowtabella0"/>
              <w:jc w:val="center"/>
              <w:rPr>
                <w:color w:val="002060"/>
              </w:rPr>
            </w:pPr>
            <w:r w:rsidRPr="007850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900F" w14:textId="77777777" w:rsidR="001E62D4" w:rsidRPr="007850EC" w:rsidRDefault="001E62D4" w:rsidP="00D15113">
            <w:pPr>
              <w:pStyle w:val="rowtabella0"/>
              <w:jc w:val="center"/>
              <w:rPr>
                <w:color w:val="002060"/>
              </w:rPr>
            </w:pPr>
            <w:r w:rsidRPr="007850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78A7" w14:textId="77777777" w:rsidR="001E62D4" w:rsidRPr="007850EC" w:rsidRDefault="001E62D4" w:rsidP="00D15113">
            <w:pPr>
              <w:pStyle w:val="rowtabella0"/>
              <w:jc w:val="center"/>
              <w:rPr>
                <w:color w:val="002060"/>
              </w:rPr>
            </w:pPr>
            <w:r w:rsidRPr="007850E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530B" w14:textId="77777777" w:rsidR="001E62D4" w:rsidRPr="007850EC" w:rsidRDefault="001E62D4" w:rsidP="00D15113">
            <w:pPr>
              <w:pStyle w:val="rowtabella0"/>
              <w:jc w:val="center"/>
              <w:rPr>
                <w:color w:val="002060"/>
              </w:rPr>
            </w:pPr>
            <w:r w:rsidRPr="007850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A591" w14:textId="77777777" w:rsidR="001E62D4" w:rsidRPr="007850EC" w:rsidRDefault="001E62D4" w:rsidP="00D15113">
            <w:pPr>
              <w:pStyle w:val="rowtabella0"/>
              <w:jc w:val="center"/>
              <w:rPr>
                <w:color w:val="002060"/>
              </w:rPr>
            </w:pPr>
            <w:r w:rsidRPr="007850EC">
              <w:rPr>
                <w:color w:val="002060"/>
              </w:rPr>
              <w:t>0</w:t>
            </w:r>
          </w:p>
        </w:tc>
      </w:tr>
      <w:tr w:rsidR="001E62D4" w:rsidRPr="007850EC" w14:paraId="55BA9E21" w14:textId="77777777" w:rsidTr="00D151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D480C3" w14:textId="77777777" w:rsidR="001E62D4" w:rsidRPr="007850EC" w:rsidRDefault="001E62D4" w:rsidP="00D15113">
            <w:pPr>
              <w:pStyle w:val="rowtabella0"/>
              <w:rPr>
                <w:color w:val="002060"/>
              </w:rPr>
            </w:pPr>
            <w:r w:rsidRPr="007850EC">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5A55"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5022"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1FB6"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7086" w14:textId="77777777" w:rsidR="001E62D4" w:rsidRPr="007850EC" w:rsidRDefault="001E62D4" w:rsidP="00D15113">
            <w:pPr>
              <w:pStyle w:val="rowtabella0"/>
              <w:jc w:val="center"/>
              <w:rPr>
                <w:color w:val="002060"/>
              </w:rPr>
            </w:pPr>
            <w:r w:rsidRPr="007850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6B45" w14:textId="77777777" w:rsidR="001E62D4" w:rsidRPr="007850EC" w:rsidRDefault="001E62D4" w:rsidP="00D15113">
            <w:pPr>
              <w:pStyle w:val="rowtabella0"/>
              <w:jc w:val="center"/>
              <w:rPr>
                <w:color w:val="002060"/>
              </w:rPr>
            </w:pPr>
            <w:r w:rsidRPr="007850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FE73" w14:textId="77777777" w:rsidR="001E62D4" w:rsidRPr="007850EC" w:rsidRDefault="001E62D4" w:rsidP="00D15113">
            <w:pPr>
              <w:pStyle w:val="rowtabella0"/>
              <w:jc w:val="center"/>
              <w:rPr>
                <w:color w:val="002060"/>
              </w:rPr>
            </w:pPr>
            <w:r w:rsidRPr="007850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4716" w14:textId="77777777" w:rsidR="001E62D4" w:rsidRPr="007850EC" w:rsidRDefault="001E62D4" w:rsidP="00D15113">
            <w:pPr>
              <w:pStyle w:val="rowtabella0"/>
              <w:jc w:val="center"/>
              <w:rPr>
                <w:color w:val="002060"/>
              </w:rPr>
            </w:pPr>
            <w:r w:rsidRPr="007850E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F182" w14:textId="77777777" w:rsidR="001E62D4" w:rsidRPr="007850EC" w:rsidRDefault="001E62D4" w:rsidP="00D15113">
            <w:pPr>
              <w:pStyle w:val="rowtabella0"/>
              <w:jc w:val="center"/>
              <w:rPr>
                <w:color w:val="002060"/>
              </w:rPr>
            </w:pPr>
            <w:r w:rsidRPr="007850E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CBE4" w14:textId="77777777" w:rsidR="001E62D4" w:rsidRPr="007850EC" w:rsidRDefault="001E62D4" w:rsidP="00D15113">
            <w:pPr>
              <w:pStyle w:val="rowtabella0"/>
              <w:jc w:val="center"/>
              <w:rPr>
                <w:color w:val="002060"/>
              </w:rPr>
            </w:pPr>
            <w:r w:rsidRPr="007850EC">
              <w:rPr>
                <w:color w:val="002060"/>
              </w:rPr>
              <w:t>0</w:t>
            </w:r>
          </w:p>
        </w:tc>
      </w:tr>
    </w:tbl>
    <w:p w14:paraId="559362DB" w14:textId="77777777" w:rsidR="001E62D4" w:rsidRPr="006B1B77" w:rsidRDefault="001E62D4" w:rsidP="00210449">
      <w:pPr>
        <w:pStyle w:val="breakline"/>
        <w:rPr>
          <w:color w:val="002060"/>
        </w:rPr>
      </w:pPr>
    </w:p>
    <w:p w14:paraId="52F7DB83" w14:textId="77777777" w:rsidR="00FD14DB" w:rsidRDefault="00FD14DB" w:rsidP="00210449">
      <w:pPr>
        <w:pStyle w:val="titoloprinc0"/>
        <w:jc w:val="both"/>
        <w:rPr>
          <w:b w:val="0"/>
          <w:bCs w:val="0"/>
          <w:color w:val="002060"/>
          <w:sz w:val="22"/>
          <w:szCs w:val="22"/>
        </w:rPr>
      </w:pPr>
    </w:p>
    <w:p w14:paraId="4BE59953" w14:textId="64D746DF" w:rsidR="001E62D4" w:rsidRPr="007850EC" w:rsidRDefault="001E62D4" w:rsidP="001E62D4">
      <w:pPr>
        <w:pStyle w:val="titolocampionato0"/>
        <w:shd w:val="clear" w:color="auto" w:fill="CCCCCC"/>
        <w:spacing w:before="80" w:after="40"/>
        <w:rPr>
          <w:color w:val="002060"/>
        </w:rPr>
      </w:pPr>
      <w:r w:rsidRPr="007850EC">
        <w:rPr>
          <w:color w:val="002060"/>
        </w:rPr>
        <w:t>UNDER 1</w:t>
      </w:r>
      <w:r>
        <w:rPr>
          <w:color w:val="002060"/>
        </w:rPr>
        <w:t>5</w:t>
      </w:r>
      <w:r w:rsidRPr="007850EC">
        <w:rPr>
          <w:color w:val="002060"/>
        </w:rPr>
        <w:t xml:space="preserve"> C5 REGIONALI MASCHILI</w:t>
      </w:r>
    </w:p>
    <w:p w14:paraId="4DFF68B5" w14:textId="77777777" w:rsidR="001E62D4" w:rsidRPr="00FD14DB" w:rsidRDefault="001E62D4" w:rsidP="001E62D4">
      <w:pPr>
        <w:pStyle w:val="titoloprinc0"/>
        <w:rPr>
          <w:color w:val="002060"/>
        </w:rPr>
      </w:pPr>
      <w:r w:rsidRPr="00FD14DB">
        <w:rPr>
          <w:color w:val="002060"/>
        </w:rPr>
        <w:t>ANAGRAFICA/INDIRIZZARIO/VARIAZIONI CALENDARIO</w:t>
      </w:r>
    </w:p>
    <w:p w14:paraId="5A60BBBF" w14:textId="77777777" w:rsidR="001E62D4" w:rsidRPr="00FD14DB" w:rsidRDefault="001E62D4" w:rsidP="001E62D4">
      <w:pPr>
        <w:pStyle w:val="titoloprinc0"/>
        <w:jc w:val="both"/>
        <w:rPr>
          <w:b w:val="0"/>
          <w:bCs w:val="0"/>
          <w:color w:val="002060"/>
          <w:sz w:val="22"/>
          <w:szCs w:val="22"/>
        </w:rPr>
      </w:pPr>
    </w:p>
    <w:p w14:paraId="4C0F7FFA" w14:textId="09E13C44" w:rsidR="001E62D4" w:rsidRPr="00FD14DB" w:rsidRDefault="001E62D4" w:rsidP="001E62D4">
      <w:pPr>
        <w:pStyle w:val="titoloprinc0"/>
        <w:jc w:val="both"/>
        <w:rPr>
          <w:color w:val="002060"/>
          <w:sz w:val="22"/>
          <w:szCs w:val="22"/>
        </w:rPr>
      </w:pPr>
      <w:r w:rsidRPr="00FD14DB">
        <w:rPr>
          <w:color w:val="002060"/>
          <w:sz w:val="22"/>
          <w:szCs w:val="22"/>
        </w:rPr>
        <w:t>GIRONE “</w:t>
      </w:r>
      <w:r>
        <w:rPr>
          <w:color w:val="002060"/>
          <w:sz w:val="22"/>
          <w:szCs w:val="22"/>
        </w:rPr>
        <w:t>C”</w:t>
      </w:r>
    </w:p>
    <w:p w14:paraId="09AD81C0" w14:textId="77777777" w:rsidR="001E62D4" w:rsidRPr="00FD14DB" w:rsidRDefault="001E62D4" w:rsidP="001E62D4">
      <w:pPr>
        <w:pStyle w:val="titoloprinc0"/>
        <w:jc w:val="both"/>
        <w:rPr>
          <w:b w:val="0"/>
          <w:bCs w:val="0"/>
          <w:color w:val="002060"/>
          <w:sz w:val="22"/>
          <w:szCs w:val="22"/>
        </w:rPr>
      </w:pPr>
    </w:p>
    <w:p w14:paraId="605753C0" w14:textId="584C5CFF" w:rsidR="001E62D4" w:rsidRDefault="001E62D4" w:rsidP="001E62D4">
      <w:pPr>
        <w:pStyle w:val="titoloprinc0"/>
        <w:jc w:val="both"/>
        <w:rPr>
          <w:b w:val="0"/>
          <w:bCs w:val="0"/>
          <w:color w:val="002060"/>
          <w:sz w:val="22"/>
          <w:szCs w:val="22"/>
        </w:rPr>
      </w:pPr>
      <w:r w:rsidRPr="00785760">
        <w:rPr>
          <w:b w:val="0"/>
          <w:bCs w:val="0"/>
          <w:color w:val="002060"/>
          <w:sz w:val="22"/>
          <w:szCs w:val="22"/>
        </w:rPr>
        <w:t xml:space="preserve">La Società </w:t>
      </w:r>
      <w:r>
        <w:rPr>
          <w:color w:val="002060"/>
          <w:sz w:val="22"/>
          <w:szCs w:val="22"/>
        </w:rPr>
        <w:t>VILLA MUSONE</w:t>
      </w:r>
      <w:r w:rsidRPr="00785760">
        <w:rPr>
          <w:color w:val="002060"/>
          <w:sz w:val="22"/>
          <w:szCs w:val="22"/>
        </w:rPr>
        <w:t xml:space="preserve"> </w:t>
      </w:r>
      <w:r w:rsidRPr="00785760">
        <w:rPr>
          <w:b w:val="0"/>
          <w:bCs w:val="0"/>
          <w:color w:val="002060"/>
          <w:sz w:val="22"/>
          <w:szCs w:val="22"/>
        </w:rPr>
        <w:t xml:space="preserve">comunica che disputerà </w:t>
      </w:r>
      <w:r w:rsidRPr="00785760">
        <w:rPr>
          <w:b w:val="0"/>
          <w:bCs w:val="0"/>
          <w:color w:val="002060"/>
          <w:sz w:val="22"/>
          <w:szCs w:val="22"/>
          <w:u w:val="single"/>
        </w:rPr>
        <w:t xml:space="preserve">tutte le gare </w:t>
      </w:r>
      <w:r w:rsidRPr="001E62D4">
        <w:rPr>
          <w:b w:val="0"/>
          <w:bCs w:val="0"/>
          <w:color w:val="002060"/>
          <w:sz w:val="22"/>
          <w:szCs w:val="22"/>
        </w:rPr>
        <w:t>interne</w:t>
      </w:r>
      <w:r>
        <w:rPr>
          <w:b w:val="0"/>
          <w:bCs w:val="0"/>
          <w:color w:val="002060"/>
          <w:sz w:val="22"/>
          <w:szCs w:val="22"/>
        </w:rPr>
        <w:t xml:space="preserve"> la</w:t>
      </w:r>
      <w:r w:rsidRPr="00785760">
        <w:rPr>
          <w:b w:val="0"/>
          <w:bCs w:val="0"/>
          <w:color w:val="002060"/>
          <w:sz w:val="22"/>
          <w:szCs w:val="22"/>
        </w:rPr>
        <w:t xml:space="preserve"> </w:t>
      </w:r>
      <w:r>
        <w:rPr>
          <w:color w:val="002060"/>
          <w:sz w:val="22"/>
          <w:szCs w:val="22"/>
        </w:rPr>
        <w:t xml:space="preserve">DOMENICA </w:t>
      </w:r>
      <w:r w:rsidRPr="00785760">
        <w:rPr>
          <w:b w:val="0"/>
          <w:bCs w:val="0"/>
          <w:color w:val="002060"/>
          <w:sz w:val="22"/>
          <w:szCs w:val="22"/>
        </w:rPr>
        <w:t xml:space="preserve">alle </w:t>
      </w:r>
      <w:r w:rsidRPr="00785760">
        <w:rPr>
          <w:color w:val="002060"/>
          <w:sz w:val="22"/>
          <w:szCs w:val="22"/>
        </w:rPr>
        <w:t>ore 1</w:t>
      </w:r>
      <w:r>
        <w:rPr>
          <w:color w:val="002060"/>
          <w:sz w:val="22"/>
          <w:szCs w:val="22"/>
        </w:rPr>
        <w:t>5</w:t>
      </w:r>
      <w:r w:rsidRPr="00785760">
        <w:rPr>
          <w:color w:val="002060"/>
          <w:sz w:val="22"/>
          <w:szCs w:val="22"/>
        </w:rPr>
        <w:t>:</w:t>
      </w:r>
      <w:r>
        <w:rPr>
          <w:color w:val="002060"/>
          <w:sz w:val="22"/>
          <w:szCs w:val="22"/>
        </w:rPr>
        <w:t>0</w:t>
      </w:r>
      <w:r w:rsidRPr="00785760">
        <w:rPr>
          <w:color w:val="002060"/>
          <w:sz w:val="22"/>
          <w:szCs w:val="22"/>
        </w:rPr>
        <w:t>0</w:t>
      </w:r>
      <w:r w:rsidRPr="00785760">
        <w:rPr>
          <w:b w:val="0"/>
          <w:bCs w:val="0"/>
          <w:color w:val="002060"/>
          <w:sz w:val="22"/>
          <w:szCs w:val="22"/>
        </w:rPr>
        <w:t xml:space="preserve">, </w:t>
      </w:r>
      <w:r>
        <w:rPr>
          <w:b w:val="0"/>
          <w:bCs w:val="0"/>
          <w:color w:val="002060"/>
          <w:sz w:val="22"/>
          <w:szCs w:val="22"/>
        </w:rPr>
        <w:t>stesso campo</w:t>
      </w:r>
      <w:r w:rsidRPr="00785760">
        <w:rPr>
          <w:b w:val="0"/>
          <w:bCs w:val="0"/>
          <w:color w:val="002060"/>
          <w:sz w:val="22"/>
          <w:szCs w:val="22"/>
        </w:rPr>
        <w:t>.</w:t>
      </w:r>
    </w:p>
    <w:p w14:paraId="5F9E02FD" w14:textId="77777777" w:rsidR="001E62D4" w:rsidRDefault="001E62D4" w:rsidP="00210449">
      <w:pPr>
        <w:pStyle w:val="titoloprinc0"/>
        <w:jc w:val="both"/>
        <w:rPr>
          <w:b w:val="0"/>
          <w:bCs w:val="0"/>
          <w:color w:val="002060"/>
          <w:sz w:val="22"/>
          <w:szCs w:val="22"/>
        </w:rPr>
      </w:pPr>
    </w:p>
    <w:p w14:paraId="35426C06" w14:textId="77777777" w:rsidR="001E62D4" w:rsidRPr="00FD14DB" w:rsidRDefault="001E62D4" w:rsidP="00210449">
      <w:pPr>
        <w:pStyle w:val="titoloprinc0"/>
        <w:jc w:val="both"/>
        <w:rPr>
          <w:b w:val="0"/>
          <w:bCs w:val="0"/>
          <w:color w:val="002060"/>
          <w:sz w:val="22"/>
          <w:szCs w:val="22"/>
        </w:rPr>
      </w:pPr>
    </w:p>
    <w:p w14:paraId="25E00BB1" w14:textId="364D4756" w:rsidR="00210449" w:rsidRPr="006B1B77" w:rsidRDefault="00210449" w:rsidP="00210449">
      <w:pPr>
        <w:pStyle w:val="titolocampionato0"/>
        <w:shd w:val="clear" w:color="auto" w:fill="CCCCCC"/>
        <w:spacing w:before="80" w:after="40"/>
        <w:rPr>
          <w:color w:val="002060"/>
        </w:rPr>
      </w:pPr>
      <w:r w:rsidRPr="006B1B77">
        <w:rPr>
          <w:color w:val="002060"/>
        </w:rPr>
        <w:t xml:space="preserve">COPPA </w:t>
      </w:r>
      <w:r w:rsidR="001E62D4">
        <w:rPr>
          <w:color w:val="002060"/>
        </w:rPr>
        <w:t>ITALIA</w:t>
      </w:r>
      <w:r w:rsidRPr="006B1B77">
        <w:rPr>
          <w:color w:val="002060"/>
        </w:rPr>
        <w:t xml:space="preserve"> CALCIO A</w:t>
      </w:r>
      <w:r w:rsidR="001E62D4">
        <w:rPr>
          <w:color w:val="002060"/>
        </w:rPr>
        <w:t xml:space="preserve"> </w:t>
      </w:r>
      <w:r w:rsidRPr="006B1B77">
        <w:rPr>
          <w:color w:val="002060"/>
        </w:rPr>
        <w:t>5</w:t>
      </w:r>
    </w:p>
    <w:p w14:paraId="1F2D5BFF" w14:textId="77777777" w:rsidR="00210449" w:rsidRPr="006B1B77" w:rsidRDefault="00210449" w:rsidP="00210449">
      <w:pPr>
        <w:pStyle w:val="titoloprinc0"/>
        <w:rPr>
          <w:color w:val="002060"/>
        </w:rPr>
      </w:pPr>
      <w:r w:rsidRPr="006B1B77">
        <w:rPr>
          <w:color w:val="002060"/>
        </w:rPr>
        <w:t>VARIAZIONI AL PROGRAMMA GARE</w:t>
      </w:r>
    </w:p>
    <w:p w14:paraId="2A2EFF2F" w14:textId="77777777" w:rsidR="00210449" w:rsidRPr="006B1B77" w:rsidRDefault="00210449" w:rsidP="00210449">
      <w:pPr>
        <w:pStyle w:val="breakline"/>
        <w:rPr>
          <w:color w:val="002060"/>
        </w:rPr>
      </w:pPr>
    </w:p>
    <w:p w14:paraId="680074BB" w14:textId="77777777" w:rsidR="00210449" w:rsidRPr="006B1B77" w:rsidRDefault="00210449" w:rsidP="00210449">
      <w:pPr>
        <w:pStyle w:val="breakline"/>
        <w:rPr>
          <w:color w:val="002060"/>
        </w:rPr>
      </w:pPr>
    </w:p>
    <w:p w14:paraId="00DDEC26" w14:textId="6A790E60" w:rsidR="00210449" w:rsidRPr="006B1B77" w:rsidRDefault="00210449" w:rsidP="00210449">
      <w:pPr>
        <w:pStyle w:val="sottotitolocampionato10"/>
        <w:rPr>
          <w:color w:val="002060"/>
        </w:rPr>
      </w:pPr>
      <w:r w:rsidRPr="006B1B77">
        <w:rPr>
          <w:color w:val="002060"/>
        </w:rPr>
        <w:t xml:space="preserve">GIRONE </w:t>
      </w:r>
      <w:r w:rsidR="001E62D4">
        <w:rPr>
          <w:color w:val="002060"/>
        </w:rPr>
        <w:t>O</w:t>
      </w:r>
      <w:r w:rsidRPr="006B1B77">
        <w:rPr>
          <w:color w:val="002060"/>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705C" w:rsidRPr="006B1B77" w14:paraId="586B7E78" w14:textId="77777777" w:rsidTr="0094705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9227A"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C96C3"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0801E"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FF177"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F31BB"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3A210"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CEC18"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A3BF8" w14:textId="77777777" w:rsidR="00210449" w:rsidRPr="006B1B77" w:rsidRDefault="00210449" w:rsidP="00490F36">
            <w:pPr>
              <w:pStyle w:val="headertabella0"/>
              <w:rPr>
                <w:color w:val="002060"/>
              </w:rPr>
            </w:pPr>
            <w:r w:rsidRPr="006B1B77">
              <w:rPr>
                <w:color w:val="002060"/>
              </w:rPr>
              <w:t>Impianto</w:t>
            </w:r>
          </w:p>
        </w:tc>
      </w:tr>
      <w:tr w:rsidR="0094705C" w:rsidRPr="006B1B77" w14:paraId="0A81715F" w14:textId="77777777" w:rsidTr="009470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8863B" w14:textId="1A2B81E2" w:rsidR="0094705C" w:rsidRDefault="001E62D4" w:rsidP="00490F36">
            <w:pPr>
              <w:pStyle w:val="rowtabella0"/>
              <w:rPr>
                <w:color w:val="002060"/>
                <w:highlight w:val="yellow"/>
              </w:rPr>
            </w:pPr>
            <w:r>
              <w:rPr>
                <w:color w:val="002060"/>
                <w:highlight w:val="yellow"/>
              </w:rPr>
              <w:t>11</w:t>
            </w:r>
            <w:r w:rsidR="0094705C">
              <w:rPr>
                <w:color w:val="002060"/>
                <w:highlight w:val="yellow"/>
              </w:rPr>
              <w:t>/1</w:t>
            </w:r>
            <w:r>
              <w:rPr>
                <w:color w:val="002060"/>
                <w:highlight w:val="yellow"/>
              </w:rPr>
              <w:t>1</w:t>
            </w:r>
            <w:r w:rsidR="0094705C">
              <w:rPr>
                <w:color w:val="002060"/>
                <w:highlight w:val="yellow"/>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23BFB" w14:textId="69DB4233" w:rsidR="0094705C" w:rsidRDefault="0094705C" w:rsidP="00490F36">
            <w:pPr>
              <w:pStyle w:val="rowtabella0"/>
              <w:jc w:val="center"/>
              <w:rPr>
                <w:color w:val="002060"/>
                <w:highlight w:val="yellow"/>
              </w:rPr>
            </w:pPr>
            <w:r>
              <w:rPr>
                <w:color w:val="002060"/>
                <w:highlight w:val="yellow"/>
              </w:rPr>
              <w:t xml:space="preserve">1 </w:t>
            </w:r>
            <w:r w:rsidR="001E62D4">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3EF03" w14:textId="042C2956" w:rsidR="0094705C" w:rsidRDefault="001E62D4" w:rsidP="00490F36">
            <w:pPr>
              <w:pStyle w:val="rowtabella0"/>
              <w:rPr>
                <w:color w:val="002060"/>
                <w:highlight w:val="yellow"/>
              </w:rPr>
            </w:pPr>
            <w:r>
              <w:rPr>
                <w:color w:val="002060"/>
                <w:highlight w:val="yellow"/>
              </w:rPr>
              <w:t>LUCREZIA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53655" w14:textId="79823BD4" w:rsidR="0094705C" w:rsidRDefault="001E62D4" w:rsidP="00490F36">
            <w:pPr>
              <w:pStyle w:val="rowtabella0"/>
              <w:rPr>
                <w:color w:val="002060"/>
                <w:highlight w:val="yellow"/>
              </w:rPr>
            </w:pPr>
            <w:r>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23878" w14:textId="3B6F47FB" w:rsidR="0094705C" w:rsidRDefault="001E62D4" w:rsidP="00490F36">
            <w:pPr>
              <w:rPr>
                <w:rFonts w:ascii="Arial" w:hAnsi="Arial" w:cs="Arial"/>
                <w:color w:val="002060"/>
                <w:sz w:val="12"/>
                <w:szCs w:val="12"/>
              </w:rPr>
            </w:pPr>
            <w:r>
              <w:rPr>
                <w:rFonts w:ascii="Arial" w:hAnsi="Arial" w:cs="Arial"/>
                <w:color w:val="002060"/>
                <w:sz w:val="12"/>
                <w:szCs w:val="12"/>
              </w:rPr>
              <w:t>13/11/2024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D020C" w14:textId="4E082005" w:rsidR="0094705C" w:rsidRDefault="001E62D4" w:rsidP="00490F36">
            <w:pPr>
              <w:pStyle w:val="rowtabella0"/>
              <w:jc w:val="center"/>
              <w:rPr>
                <w:color w:val="002060"/>
                <w:highlight w:val="yellow"/>
              </w:rPr>
            </w:pPr>
            <w:r>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477E1" w14:textId="28C13AB5" w:rsidR="0094705C" w:rsidRPr="0094705C" w:rsidRDefault="0094705C" w:rsidP="0094705C">
            <w:pPr>
              <w:jc w:val="center"/>
              <w:rPr>
                <w:rFonts w:ascii="Arial" w:hAnsi="Arial" w:cs="Arial"/>
                <w:color w:val="002060"/>
                <w:sz w:val="12"/>
                <w:szCs w:val="12"/>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7AD54" w14:textId="77777777" w:rsidR="0094705C" w:rsidRPr="0094705C" w:rsidRDefault="0094705C" w:rsidP="00490F36">
            <w:pPr>
              <w:pStyle w:val="rowtabella0"/>
              <w:rPr>
                <w:color w:val="002060"/>
                <w:highlight w:val="yellow"/>
              </w:rPr>
            </w:pPr>
          </w:p>
        </w:tc>
      </w:tr>
    </w:tbl>
    <w:p w14:paraId="130019B8" w14:textId="77777777" w:rsidR="00210449" w:rsidRDefault="00210449" w:rsidP="00210449">
      <w:pPr>
        <w:pStyle w:val="breakline"/>
        <w:rPr>
          <w:color w:val="002060"/>
        </w:rPr>
      </w:pPr>
    </w:p>
    <w:p w14:paraId="6CE002C1" w14:textId="77777777" w:rsidR="005839F6" w:rsidRDefault="005839F6" w:rsidP="00630727">
      <w:pPr>
        <w:pStyle w:val="Corpodeltesto21"/>
        <w:jc w:val="center"/>
        <w:rPr>
          <w:rFonts w:ascii="Arial" w:hAnsi="Arial" w:cs="Arial"/>
          <w:b/>
          <w:color w:val="002060"/>
          <w:sz w:val="30"/>
          <w:szCs w:val="30"/>
        </w:rPr>
      </w:pPr>
    </w:p>
    <w:p w14:paraId="008F608D" w14:textId="77777777" w:rsidR="001E62D4" w:rsidRPr="006B1B77" w:rsidRDefault="001E62D4" w:rsidP="001E62D4">
      <w:pPr>
        <w:pStyle w:val="titolocampionato0"/>
        <w:shd w:val="clear" w:color="auto" w:fill="CCCCCC"/>
        <w:spacing w:before="80" w:after="40"/>
        <w:rPr>
          <w:color w:val="002060"/>
        </w:rPr>
      </w:pPr>
      <w:r w:rsidRPr="006B1B77">
        <w:rPr>
          <w:color w:val="002060"/>
        </w:rPr>
        <w:t>COPPA MARCHE UNDER15 CALCIO A5</w:t>
      </w:r>
    </w:p>
    <w:p w14:paraId="1777B992" w14:textId="77777777" w:rsidR="001E62D4" w:rsidRPr="006B1B77" w:rsidRDefault="001E62D4" w:rsidP="001E62D4">
      <w:pPr>
        <w:pStyle w:val="titoloprinc0"/>
        <w:rPr>
          <w:color w:val="002060"/>
        </w:rPr>
      </w:pPr>
      <w:r w:rsidRPr="006B1B77">
        <w:rPr>
          <w:color w:val="002060"/>
        </w:rPr>
        <w:t>VARIAZIONI AL PROGRAMMA GARE</w:t>
      </w:r>
    </w:p>
    <w:p w14:paraId="6716E04B" w14:textId="77777777" w:rsidR="001E62D4" w:rsidRPr="006B1B77" w:rsidRDefault="001E62D4" w:rsidP="001E62D4">
      <w:pPr>
        <w:pStyle w:val="breakline"/>
        <w:rPr>
          <w:color w:val="002060"/>
        </w:rPr>
      </w:pPr>
    </w:p>
    <w:p w14:paraId="73A782CF" w14:textId="77777777" w:rsidR="001E62D4" w:rsidRPr="006B1B77" w:rsidRDefault="001E62D4" w:rsidP="001E62D4">
      <w:pPr>
        <w:pStyle w:val="breakline"/>
        <w:rPr>
          <w:color w:val="002060"/>
        </w:rPr>
      </w:pPr>
    </w:p>
    <w:p w14:paraId="7C523475" w14:textId="77777777" w:rsidR="001E62D4" w:rsidRPr="006B1B77" w:rsidRDefault="001E62D4" w:rsidP="001E62D4">
      <w:pPr>
        <w:pStyle w:val="sottotitolocampionato10"/>
        <w:rPr>
          <w:color w:val="002060"/>
        </w:rPr>
      </w:pPr>
      <w:r w:rsidRPr="006B1B77">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E62D4" w:rsidRPr="006B1B77" w14:paraId="58C0276F" w14:textId="77777777" w:rsidTr="00D1511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3770B" w14:textId="77777777" w:rsidR="001E62D4" w:rsidRPr="006B1B77" w:rsidRDefault="001E62D4" w:rsidP="00D15113">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ADBA8" w14:textId="77777777" w:rsidR="001E62D4" w:rsidRPr="006B1B77" w:rsidRDefault="001E62D4" w:rsidP="00D15113">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97CD9" w14:textId="77777777" w:rsidR="001E62D4" w:rsidRPr="006B1B77" w:rsidRDefault="001E62D4" w:rsidP="00D15113">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748E1" w14:textId="77777777" w:rsidR="001E62D4" w:rsidRPr="006B1B77" w:rsidRDefault="001E62D4" w:rsidP="00D15113">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3B47B" w14:textId="77777777" w:rsidR="001E62D4" w:rsidRPr="006B1B77" w:rsidRDefault="001E62D4" w:rsidP="00D15113">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FBD3B" w14:textId="77777777" w:rsidR="001E62D4" w:rsidRPr="006B1B77" w:rsidRDefault="001E62D4" w:rsidP="00D15113">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6584" w14:textId="77777777" w:rsidR="001E62D4" w:rsidRPr="006B1B77" w:rsidRDefault="001E62D4" w:rsidP="00D15113">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22DB4" w14:textId="77777777" w:rsidR="001E62D4" w:rsidRPr="006B1B77" w:rsidRDefault="001E62D4" w:rsidP="00D15113">
            <w:pPr>
              <w:pStyle w:val="headertabella0"/>
              <w:rPr>
                <w:color w:val="002060"/>
              </w:rPr>
            </w:pPr>
            <w:r w:rsidRPr="006B1B77">
              <w:rPr>
                <w:color w:val="002060"/>
              </w:rPr>
              <w:t>Impianto</w:t>
            </w:r>
          </w:p>
        </w:tc>
      </w:tr>
      <w:tr w:rsidR="001E62D4" w:rsidRPr="006B1B77" w14:paraId="5D0CD70F" w14:textId="77777777" w:rsidTr="00D1511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5AD61" w14:textId="77777777" w:rsidR="001E62D4" w:rsidRDefault="001E62D4" w:rsidP="00D15113">
            <w:pPr>
              <w:pStyle w:val="rowtabella0"/>
              <w:rPr>
                <w:color w:val="002060"/>
                <w:highlight w:val="yellow"/>
              </w:rPr>
            </w:pPr>
            <w:r>
              <w:rPr>
                <w:color w:val="002060"/>
                <w:highlight w:val="yellow"/>
              </w:rPr>
              <w:t>31/10/2024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95D31" w14:textId="77777777" w:rsidR="001E62D4" w:rsidRDefault="001E62D4" w:rsidP="00D15113">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923C7" w14:textId="77777777" w:rsidR="001E62D4" w:rsidRDefault="001E62D4" w:rsidP="00D15113">
            <w:pPr>
              <w:pStyle w:val="rowtabella0"/>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E503F" w14:textId="77777777" w:rsidR="001E62D4" w:rsidRDefault="001E62D4" w:rsidP="00D15113">
            <w:pPr>
              <w:pStyle w:val="rowtabella0"/>
              <w:rPr>
                <w:color w:val="002060"/>
                <w:highlight w:val="yellow"/>
              </w:rPr>
            </w:pPr>
            <w:r>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9819E" w14:textId="77777777" w:rsidR="001E62D4" w:rsidRDefault="001E62D4" w:rsidP="00D15113">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E4020" w14:textId="77777777" w:rsidR="001E62D4" w:rsidRDefault="001E62D4" w:rsidP="00D15113">
            <w:pPr>
              <w:pStyle w:val="rowtabella0"/>
              <w:jc w:val="center"/>
              <w:rPr>
                <w:color w:val="002060"/>
                <w:highlight w:val="yellow"/>
              </w:rPr>
            </w:pPr>
            <w:r>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EC82B" w14:textId="77777777" w:rsidR="001E62D4" w:rsidRPr="0094705C" w:rsidRDefault="001E62D4" w:rsidP="00D15113">
            <w:pPr>
              <w:jc w:val="center"/>
              <w:rPr>
                <w:rFonts w:ascii="Arial" w:hAnsi="Arial" w:cs="Arial"/>
                <w:color w:val="002060"/>
                <w:sz w:val="12"/>
                <w:szCs w:val="12"/>
              </w:rPr>
            </w:pPr>
            <w:r w:rsidRPr="0094705C">
              <w:rPr>
                <w:rFonts w:ascii="Arial" w:hAnsi="Arial" w:cs="Arial"/>
                <w:color w:val="002060"/>
                <w:sz w:val="12"/>
                <w:szCs w:val="12"/>
              </w:rPr>
              <w:t>1</w:t>
            </w:r>
            <w:r>
              <w:rPr>
                <w:rFonts w:ascii="Arial" w:hAnsi="Arial" w:cs="Arial"/>
                <w:color w:val="002060"/>
                <w:sz w:val="12"/>
                <w:szCs w:val="12"/>
              </w:rPr>
              <w:t>8</w:t>
            </w:r>
            <w:r w:rsidRPr="0094705C">
              <w:rPr>
                <w:rFonts w:ascii="Arial" w:hAnsi="Arial" w:cs="Arial"/>
                <w:color w:val="002060"/>
                <w:sz w:val="12"/>
                <w:szCs w:val="12"/>
              </w:rPr>
              <w:t>:</w:t>
            </w:r>
            <w:r>
              <w:rPr>
                <w:rFonts w:ascii="Arial" w:hAnsi="Arial" w:cs="Arial"/>
                <w:color w:val="002060"/>
                <w:sz w:val="12"/>
                <w:szCs w:val="12"/>
              </w:rPr>
              <w:t>0</w:t>
            </w:r>
            <w:r w:rsidRPr="0094705C">
              <w:rPr>
                <w:rFonts w:ascii="Arial" w:hAnsi="Arial" w:cs="Arial"/>
                <w:color w:val="002060"/>
                <w:sz w:val="12"/>
                <w:szCs w:val="12"/>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1EA78" w14:textId="77777777" w:rsidR="001E62D4" w:rsidRPr="0094705C" w:rsidRDefault="001E62D4" w:rsidP="00D15113">
            <w:pPr>
              <w:pStyle w:val="rowtabella0"/>
              <w:rPr>
                <w:color w:val="002060"/>
                <w:highlight w:val="yellow"/>
              </w:rPr>
            </w:pPr>
          </w:p>
        </w:tc>
      </w:tr>
    </w:tbl>
    <w:p w14:paraId="4ECBEEA7" w14:textId="77777777" w:rsidR="001E62D4" w:rsidRDefault="001E62D4" w:rsidP="00630727">
      <w:pPr>
        <w:pStyle w:val="Corpodeltesto21"/>
        <w:jc w:val="center"/>
        <w:rPr>
          <w:rFonts w:ascii="Arial" w:hAnsi="Arial" w:cs="Arial"/>
          <w:b/>
          <w:color w:val="002060"/>
          <w:sz w:val="30"/>
          <w:szCs w:val="3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20A1989C"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0231CB">
        <w:rPr>
          <w:rFonts w:ascii="Arial" w:hAnsi="Arial" w:cs="Arial"/>
          <w:b/>
          <w:bCs/>
          <w:color w:val="002060"/>
        </w:rPr>
        <w:t>4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BBA79F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231CB">
        <w:rPr>
          <w:b/>
          <w:color w:val="002060"/>
          <w:u w:val="single"/>
        </w:rPr>
        <w:t>2</w:t>
      </w:r>
      <w:r w:rsidR="005839F6">
        <w:rPr>
          <w:b/>
          <w:color w:val="002060"/>
          <w:u w:val="single"/>
        </w:rPr>
        <w:t>4</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076F6" w14:textId="77777777" w:rsidR="00AC6E31" w:rsidRDefault="00AC6E31">
      <w:r>
        <w:separator/>
      </w:r>
    </w:p>
  </w:endnote>
  <w:endnote w:type="continuationSeparator" w:id="0">
    <w:p w14:paraId="133FD26A" w14:textId="77777777" w:rsidR="00AC6E31" w:rsidRDefault="00AC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60FB65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5A551F">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C7C3B" w14:textId="77777777" w:rsidR="00AC6E31" w:rsidRDefault="00AC6E31">
      <w:r>
        <w:separator/>
      </w:r>
    </w:p>
  </w:footnote>
  <w:footnote w:type="continuationSeparator" w:id="0">
    <w:p w14:paraId="53E3B9CC" w14:textId="77777777" w:rsidR="00AC6E31" w:rsidRDefault="00AC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957495043">
    <w:abstractNumId w:val="5"/>
  </w:num>
  <w:num w:numId="8" w16cid:durableId="11930127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3BD6"/>
    <w:rsid w:val="00325736"/>
    <w:rsid w:val="003261F3"/>
    <w:rsid w:val="00326561"/>
    <w:rsid w:val="00326607"/>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760"/>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87FDC"/>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7</Pages>
  <Words>2237</Words>
  <Characters>12756</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14964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2024-10-24T14:46:00Z</cp:lastPrinted>
  <dcterms:created xsi:type="dcterms:W3CDTF">2024-10-24T14:46:00Z</dcterms:created>
  <dcterms:modified xsi:type="dcterms:W3CDTF">2024-10-24T14:46:00Z</dcterms:modified>
</cp:coreProperties>
</file>