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738F0F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B4545F">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231CB">
              <w:rPr>
                <w:rFonts w:ascii="Arial" w:hAnsi="Arial" w:cs="Arial"/>
                <w:color w:val="002060"/>
                <w:sz w:val="40"/>
                <w:szCs w:val="40"/>
              </w:rPr>
              <w:t>2</w:t>
            </w:r>
            <w:r w:rsidR="00B4545F">
              <w:rPr>
                <w:rFonts w:ascii="Arial" w:hAnsi="Arial" w:cs="Arial"/>
                <w:color w:val="002060"/>
                <w:sz w:val="40"/>
                <w:szCs w:val="40"/>
              </w:rPr>
              <w:t>5</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2ACC4C"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E43CD">
          <w:rPr>
            <w:noProof/>
            <w:webHidden/>
          </w:rPr>
          <w:t>1</w:t>
        </w:r>
        <w:r w:rsidR="00AC19D9" w:rsidRPr="00DE1EF7">
          <w:rPr>
            <w:noProof/>
            <w:webHidden/>
          </w:rPr>
          <w:fldChar w:fldCharType="end"/>
        </w:r>
      </w:hyperlink>
    </w:p>
    <w:p w14:paraId="112EDB38" w14:textId="18448422"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E43CD">
          <w:rPr>
            <w:noProof/>
            <w:webHidden/>
          </w:rPr>
          <w:t>1</w:t>
        </w:r>
        <w:r w:rsidRPr="00DE1EF7">
          <w:rPr>
            <w:noProof/>
            <w:webHidden/>
          </w:rPr>
          <w:fldChar w:fldCharType="end"/>
        </w:r>
      </w:hyperlink>
    </w:p>
    <w:p w14:paraId="4D9CAD43" w14:textId="36358078"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E43CD">
          <w:rPr>
            <w:noProof/>
            <w:webHidden/>
          </w:rPr>
          <w:t>1</w:t>
        </w:r>
        <w:r w:rsidRPr="00DE1EF7">
          <w:rPr>
            <w:noProof/>
            <w:webHidden/>
          </w:rPr>
          <w:fldChar w:fldCharType="end"/>
        </w:r>
      </w:hyperlink>
    </w:p>
    <w:p w14:paraId="0EAFCCD8" w14:textId="18ACB248"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E43CD">
          <w:rPr>
            <w:noProof/>
            <w:webHidden/>
          </w:rPr>
          <w:t>1</w:t>
        </w:r>
        <w:r w:rsidRPr="00DE1EF7">
          <w:rPr>
            <w:noProof/>
            <w:webHidden/>
          </w:rPr>
          <w:fldChar w:fldCharType="end"/>
        </w:r>
      </w:hyperlink>
    </w:p>
    <w:p w14:paraId="0952245B" w14:textId="20733307"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E43C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310AB597" w14:textId="77777777" w:rsidR="007535EB" w:rsidRDefault="007535EB"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6F9C9181" w14:textId="06F759EE" w:rsidR="006879CF" w:rsidRPr="00F83FD5" w:rsidRDefault="006879CF" w:rsidP="006879CF">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ESORDIENTI CALCIO A CINQUE FEMMINILE</w:t>
      </w:r>
    </w:p>
    <w:p w14:paraId="6486FA0C" w14:textId="77777777" w:rsidR="006879CF" w:rsidRPr="006C6F07" w:rsidRDefault="006879CF" w:rsidP="006879CF">
      <w:pPr>
        <w:rPr>
          <w:rFonts w:ascii="Arial" w:hAnsi="Arial" w:cs="Arial"/>
          <w:color w:val="002060"/>
          <w:sz w:val="22"/>
          <w:szCs w:val="22"/>
        </w:rPr>
      </w:pPr>
    </w:p>
    <w:p w14:paraId="293385B0" w14:textId="77777777" w:rsidR="006879CF" w:rsidRPr="006C6F07" w:rsidRDefault="006879CF" w:rsidP="006879CF">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389C76EC" w14:textId="77777777" w:rsidR="006879CF" w:rsidRPr="006C6F07" w:rsidRDefault="006879CF" w:rsidP="006879CF">
      <w:pPr>
        <w:pStyle w:val="A121"/>
        <w:ind w:left="0"/>
        <w:rPr>
          <w:rFonts w:cs="Arial"/>
          <w:color w:val="002060"/>
          <w:sz w:val="22"/>
          <w:szCs w:val="22"/>
        </w:rPr>
      </w:pPr>
    </w:p>
    <w:p w14:paraId="658B083C" w14:textId="528F9FF1" w:rsidR="006879CF" w:rsidRPr="006C6F07" w:rsidRDefault="006879CF" w:rsidP="006879CF">
      <w:pPr>
        <w:pStyle w:val="A121"/>
        <w:ind w:left="0"/>
        <w:jc w:val="center"/>
        <w:rPr>
          <w:rFonts w:cs="Arial"/>
          <w:b/>
          <w:color w:val="002060"/>
          <w:sz w:val="22"/>
          <w:szCs w:val="22"/>
        </w:rPr>
      </w:pPr>
      <w:r>
        <w:rPr>
          <w:rFonts w:cs="Arial"/>
          <w:b/>
          <w:color w:val="002060"/>
          <w:sz w:val="22"/>
          <w:szCs w:val="22"/>
        </w:rPr>
        <w:t>SABATO 02 NOVEMBRE 2024</w:t>
      </w:r>
      <w:r w:rsidRPr="006C6F07">
        <w:rPr>
          <w:rFonts w:cs="Arial"/>
          <w:b/>
          <w:color w:val="002060"/>
          <w:sz w:val="22"/>
          <w:szCs w:val="22"/>
        </w:rPr>
        <w:t>, ORE 19:00</w:t>
      </w:r>
    </w:p>
    <w:p w14:paraId="21C7D119" w14:textId="77777777" w:rsidR="006879CF" w:rsidRPr="006C6F07" w:rsidRDefault="006879CF" w:rsidP="006879CF">
      <w:pPr>
        <w:rPr>
          <w:rFonts w:ascii="Arial" w:hAnsi="Arial" w:cs="Arial"/>
          <w:color w:val="002060"/>
          <w:sz w:val="22"/>
          <w:szCs w:val="22"/>
          <w:shd w:val="clear" w:color="auto" w:fill="FFFFFF"/>
        </w:rPr>
      </w:pPr>
    </w:p>
    <w:p w14:paraId="5BD8BB61" w14:textId="4C58FC1E" w:rsidR="006879CF" w:rsidRPr="006C6F07" w:rsidRDefault="006879CF" w:rsidP="006879C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EF</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FEM.AUT.</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4995108" w14:textId="77777777" w:rsidR="006879CF" w:rsidRPr="00AE6479" w:rsidRDefault="006879CF" w:rsidP="006879CF">
      <w:pPr>
        <w:rPr>
          <w:rFonts w:ascii="Arial" w:hAnsi="Arial" w:cs="Arial"/>
          <w:color w:val="002060"/>
          <w:sz w:val="22"/>
          <w:szCs w:val="22"/>
          <w:highlight w:val="yellow"/>
        </w:rPr>
      </w:pPr>
    </w:p>
    <w:p w14:paraId="28C65CC0" w14:textId="77777777" w:rsidR="006879CF" w:rsidRPr="00CC3901" w:rsidRDefault="006879CF" w:rsidP="006879C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CE0F81B" w14:textId="77777777" w:rsidR="006879CF" w:rsidRPr="006C6F07" w:rsidRDefault="006879CF" w:rsidP="006879CF">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AEDCB49" w14:textId="77777777" w:rsidR="006879CF" w:rsidRPr="007535EB" w:rsidRDefault="006879CF" w:rsidP="0047674B">
      <w:pPr>
        <w:pStyle w:val="LndNormale1"/>
        <w:rPr>
          <w:color w:val="002060"/>
        </w:rPr>
      </w:pPr>
    </w:p>
    <w:p w14:paraId="72238E6E" w14:textId="77777777" w:rsidR="007535EB" w:rsidRPr="007535EB" w:rsidRDefault="007535EB" w:rsidP="0047674B">
      <w:pPr>
        <w:pStyle w:val="LndNormale1"/>
        <w:rPr>
          <w:color w:val="002060"/>
        </w:rPr>
      </w:pPr>
    </w:p>
    <w:p w14:paraId="6194AF61" w14:textId="77777777" w:rsidR="007535EB" w:rsidRPr="007535EB" w:rsidRDefault="007535EB" w:rsidP="007535EB">
      <w:pPr>
        <w:rPr>
          <w:rFonts w:ascii="Arial" w:hAnsi="Arial" w:cs="Arial"/>
          <w:b/>
          <w:color w:val="002060"/>
          <w:sz w:val="28"/>
          <w:szCs w:val="28"/>
        </w:rPr>
      </w:pPr>
      <w:r w:rsidRPr="007535EB">
        <w:rPr>
          <w:rFonts w:ascii="Arial" w:hAnsi="Arial" w:cs="Arial"/>
          <w:b/>
          <w:color w:val="002060"/>
          <w:sz w:val="28"/>
          <w:szCs w:val="28"/>
        </w:rPr>
        <w:t>SPORTELLO DELLE SOCIETA’</w:t>
      </w:r>
    </w:p>
    <w:p w14:paraId="2018FC13" w14:textId="77777777" w:rsidR="007535EB" w:rsidRPr="007535EB" w:rsidRDefault="007535EB" w:rsidP="007535EB">
      <w:pPr>
        <w:rPr>
          <w:bCs/>
          <w:iCs/>
          <w:color w:val="002060"/>
          <w:sz w:val="24"/>
          <w:szCs w:val="24"/>
        </w:rPr>
      </w:pPr>
    </w:p>
    <w:p w14:paraId="798B2497" w14:textId="77777777" w:rsidR="007535EB" w:rsidRPr="007535EB" w:rsidRDefault="007535EB" w:rsidP="007535EB">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079DD4" w14:textId="77777777" w:rsidR="007535EB" w:rsidRPr="007535EB" w:rsidRDefault="007535EB" w:rsidP="007535EB">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413EBA4A" w14:textId="77777777" w:rsidR="007535EB" w:rsidRPr="007535EB" w:rsidRDefault="007535EB" w:rsidP="007535EB">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5217DAF7" w14:textId="77777777" w:rsidR="007535EB" w:rsidRPr="007535EB" w:rsidRDefault="007535EB" w:rsidP="007535EB">
      <w:pPr>
        <w:pStyle w:val="LndNormale1"/>
        <w:rPr>
          <w:color w:val="002060"/>
        </w:rPr>
      </w:pPr>
    </w:p>
    <w:p w14:paraId="78381CAE" w14:textId="77777777" w:rsidR="007535EB" w:rsidRPr="007535EB" w:rsidRDefault="007535EB" w:rsidP="007535EB">
      <w:pPr>
        <w:pStyle w:val="LndNormale1"/>
        <w:rPr>
          <w:color w:val="002060"/>
        </w:rPr>
      </w:pPr>
    </w:p>
    <w:p w14:paraId="1BB12F15" w14:textId="413122CE" w:rsidR="007535EB" w:rsidRPr="007535EB" w:rsidRDefault="007535EB" w:rsidP="007535EB">
      <w:pPr>
        <w:rPr>
          <w:rFonts w:ascii="Arial" w:hAnsi="Arial" w:cs="Arial"/>
          <w:b/>
          <w:caps/>
          <w:color w:val="002060"/>
          <w:sz w:val="28"/>
          <w:szCs w:val="28"/>
        </w:rPr>
      </w:pPr>
      <w:r w:rsidRPr="007535EB">
        <w:rPr>
          <w:rFonts w:ascii="Arial" w:hAnsi="Arial" w:cs="Arial"/>
          <w:b/>
          <w:caps/>
          <w:color w:val="002060"/>
          <w:sz w:val="28"/>
          <w:szCs w:val="28"/>
        </w:rPr>
        <w:t>Assistenza medica nelle attività della Lega Nazi</w:t>
      </w:r>
      <w:r w:rsidR="007421DA">
        <w:rPr>
          <w:rFonts w:ascii="Arial" w:hAnsi="Arial" w:cs="Arial"/>
          <w:b/>
          <w:caps/>
          <w:color w:val="002060"/>
          <w:sz w:val="28"/>
          <w:szCs w:val="28"/>
        </w:rPr>
        <w:t xml:space="preserve">ONALE </w:t>
      </w:r>
      <w:r w:rsidRPr="007535EB">
        <w:rPr>
          <w:rFonts w:ascii="Arial" w:hAnsi="Arial" w:cs="Arial"/>
          <w:b/>
          <w:caps/>
          <w:color w:val="002060"/>
          <w:sz w:val="28"/>
          <w:szCs w:val="28"/>
        </w:rPr>
        <w:t xml:space="preserve">Dilettanti </w:t>
      </w:r>
    </w:p>
    <w:p w14:paraId="7767F372" w14:textId="77777777" w:rsidR="007535EB" w:rsidRPr="007535EB" w:rsidRDefault="007535EB" w:rsidP="007535EB">
      <w:pPr>
        <w:rPr>
          <w:rFonts w:ascii="Arial" w:hAnsi="Arial" w:cs="Arial"/>
          <w:b/>
          <w:caps/>
          <w:color w:val="002060"/>
          <w:sz w:val="22"/>
          <w:szCs w:val="22"/>
        </w:rPr>
      </w:pPr>
    </w:p>
    <w:p w14:paraId="69F34CCE" w14:textId="77777777" w:rsidR="007535EB" w:rsidRPr="007535EB" w:rsidRDefault="007535EB" w:rsidP="007535EB">
      <w:pPr>
        <w:rPr>
          <w:rFonts w:ascii="Arial" w:hAnsi="Arial" w:cs="Arial"/>
          <w:b/>
          <w:caps/>
          <w:color w:val="002060"/>
          <w:sz w:val="22"/>
          <w:szCs w:val="22"/>
          <w:u w:val="single"/>
        </w:rPr>
      </w:pPr>
      <w:r w:rsidRPr="007535EB">
        <w:rPr>
          <w:rFonts w:ascii="Arial" w:hAnsi="Arial" w:cs="Arial"/>
          <w:b/>
          <w:caps/>
          <w:color w:val="002060"/>
          <w:sz w:val="22"/>
          <w:szCs w:val="22"/>
          <w:u w:val="single"/>
        </w:rPr>
        <w:t>Stagione Sportiva 2024/2025</w:t>
      </w:r>
    </w:p>
    <w:p w14:paraId="35D6665C" w14:textId="77777777" w:rsidR="007535EB" w:rsidRPr="007535EB" w:rsidRDefault="007535EB" w:rsidP="007535EB">
      <w:pPr>
        <w:rPr>
          <w:rFonts w:ascii="Arial" w:hAnsi="Arial" w:cs="Arial"/>
          <w:b/>
          <w:color w:val="002060"/>
          <w:sz w:val="22"/>
          <w:szCs w:val="22"/>
        </w:rPr>
      </w:pPr>
      <w:r w:rsidRPr="007535EB">
        <w:rPr>
          <w:rFonts w:ascii="Arial" w:hAnsi="Arial" w:cs="Arial"/>
          <w:color w:val="002060"/>
          <w:sz w:val="22"/>
          <w:szCs w:val="22"/>
        </w:rPr>
        <w:t xml:space="preserve">Si rammenta che il Decreto del Ministero della Salute 24/4/2013 e successive modifiche e integrazioni, prevede l’obbligo per le Società e Associazioni Sportive Dilettantistiche di dotarsi di </w:t>
      </w:r>
      <w:r w:rsidRPr="007535EB">
        <w:rPr>
          <w:rFonts w:ascii="Arial" w:hAnsi="Arial" w:cs="Arial"/>
          <w:b/>
          <w:color w:val="002060"/>
          <w:sz w:val="22"/>
          <w:szCs w:val="22"/>
        </w:rPr>
        <w:t xml:space="preserve">defibrillatori semiautomatici esterni (DAE) e di garantire la presenza di soggetti formati che sappiano utilizzare dette apparecchiature in caso di necessità. </w:t>
      </w:r>
    </w:p>
    <w:p w14:paraId="7D21A3FF" w14:textId="77777777" w:rsidR="007535EB" w:rsidRPr="007535EB" w:rsidRDefault="007535EB" w:rsidP="007535EB">
      <w:pPr>
        <w:rPr>
          <w:rFonts w:ascii="Arial" w:hAnsi="Arial" w:cs="Arial"/>
          <w:color w:val="002060"/>
          <w:sz w:val="22"/>
          <w:szCs w:val="22"/>
          <w:u w:val="single"/>
        </w:rPr>
      </w:pPr>
      <w:r w:rsidRPr="007535EB">
        <w:rPr>
          <w:rFonts w:ascii="Arial" w:hAnsi="Arial" w:cs="Arial"/>
          <w:color w:val="002060"/>
          <w:sz w:val="22"/>
          <w:szCs w:val="22"/>
          <w:u w:val="single"/>
        </w:rPr>
        <w:t xml:space="preserve">Le Società devono dotarsi del dispositivo di che trattasi e devono necessariamente espletare l’attività di formazione, presso i soggetti all’uopo accreditati, per l’utilizzo delle suddette apparecchiature. </w:t>
      </w:r>
    </w:p>
    <w:p w14:paraId="6DF0A57F" w14:textId="77777777" w:rsidR="007535EB" w:rsidRPr="007535EB" w:rsidRDefault="007535EB" w:rsidP="007535EB">
      <w:pPr>
        <w:rPr>
          <w:rFonts w:ascii="Arial" w:hAnsi="Arial" w:cs="Arial"/>
          <w:color w:val="002060"/>
          <w:sz w:val="22"/>
          <w:szCs w:val="22"/>
        </w:rPr>
      </w:pPr>
    </w:p>
    <w:p w14:paraId="4409F72B" w14:textId="4941219D"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 xml:space="preserve">Alle </w:t>
      </w:r>
      <w:r w:rsidRPr="007535EB">
        <w:rPr>
          <w:rFonts w:ascii="Arial" w:hAnsi="Arial" w:cs="Arial"/>
          <w:b/>
          <w:color w:val="002060"/>
          <w:sz w:val="22"/>
          <w:szCs w:val="22"/>
        </w:rPr>
        <w:t xml:space="preserve">Società che partecipano </w:t>
      </w:r>
      <w:r>
        <w:rPr>
          <w:rFonts w:ascii="Arial" w:hAnsi="Arial" w:cs="Arial"/>
          <w:b/>
          <w:color w:val="002060"/>
          <w:sz w:val="22"/>
          <w:szCs w:val="22"/>
        </w:rPr>
        <w:t>alle</w:t>
      </w:r>
      <w:r w:rsidRPr="007535EB">
        <w:rPr>
          <w:rFonts w:ascii="Arial" w:hAnsi="Arial" w:cs="Arial"/>
          <w:b/>
          <w:color w:val="002060"/>
          <w:sz w:val="22"/>
          <w:szCs w:val="22"/>
        </w:rPr>
        <w:t xml:space="preserve"> attività indette dalla Lega Nazionale Dilettanti è </w:t>
      </w:r>
      <w:r w:rsidRPr="007535EB">
        <w:rPr>
          <w:rFonts w:ascii="Arial" w:hAnsi="Arial" w:cs="Arial"/>
          <w:b/>
          <w:color w:val="002060"/>
          <w:sz w:val="22"/>
          <w:szCs w:val="22"/>
          <w:u w:val="single"/>
        </w:rPr>
        <w:t>raccomandato</w:t>
      </w:r>
      <w:r w:rsidRPr="007535EB">
        <w:rPr>
          <w:rFonts w:ascii="Arial" w:hAnsi="Arial" w:cs="Arial"/>
          <w:color w:val="002060"/>
          <w:sz w:val="22"/>
          <w:szCs w:val="22"/>
        </w:rPr>
        <w:t xml:space="preserve"> di attenersi alla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w:t>
      </w:r>
    </w:p>
    <w:p w14:paraId="4D5BF407" w14:textId="77777777" w:rsidR="007535EB" w:rsidRPr="007535EB" w:rsidRDefault="007535EB" w:rsidP="007535EB">
      <w:pPr>
        <w:rPr>
          <w:rFonts w:ascii="Arial" w:hAnsi="Arial" w:cs="Arial"/>
          <w:color w:val="002060"/>
          <w:sz w:val="22"/>
          <w:szCs w:val="22"/>
        </w:rPr>
      </w:pPr>
      <w:r w:rsidRPr="007535EB">
        <w:rPr>
          <w:rFonts w:ascii="Arial" w:hAnsi="Arial" w:cs="Arial"/>
          <w:b/>
          <w:bCs/>
          <w:color w:val="002060"/>
          <w:sz w:val="22"/>
          <w:szCs w:val="22"/>
        </w:rPr>
        <w:t>Il Medico non necessariamente dovrà essere tesserato per la Società</w:t>
      </w:r>
      <w:r w:rsidRPr="007535EB">
        <w:rPr>
          <w:rFonts w:ascii="Arial" w:hAnsi="Arial" w:cs="Arial"/>
          <w:color w:val="002060"/>
          <w:sz w:val="22"/>
          <w:szCs w:val="22"/>
        </w:rPr>
        <w:t>, ma presterà servizio tramite specifico incarico per le rispettive gare.</w:t>
      </w:r>
    </w:p>
    <w:p w14:paraId="5BAD8E5A" w14:textId="77777777"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 xml:space="preserve">La presenza di un DAE e di personale adeguatamente formato a bordo campo deve essere comunque sempre garantita. </w:t>
      </w:r>
    </w:p>
    <w:p w14:paraId="2C3AFC6C" w14:textId="77777777" w:rsidR="007535EB" w:rsidRPr="007535EB" w:rsidRDefault="007535EB" w:rsidP="007535EB">
      <w:pPr>
        <w:rPr>
          <w:rFonts w:ascii="Arial" w:hAnsi="Arial" w:cs="Arial"/>
          <w:color w:val="002060"/>
          <w:sz w:val="22"/>
          <w:szCs w:val="22"/>
        </w:rPr>
      </w:pPr>
      <w:r w:rsidRPr="007535EB">
        <w:rPr>
          <w:rFonts w:ascii="Arial" w:hAnsi="Arial" w:cs="Arial"/>
          <w:b/>
          <w:bCs/>
          <w:color w:val="002060"/>
          <w:sz w:val="22"/>
          <w:szCs w:val="22"/>
        </w:rPr>
        <w:t>Nella organizzazione degli eventi sportivi, le Società devono porre in essere tutte le misure previste dalle vigenti normative e linee-guida di prevenzione e gestione delle emergenze negli impianti sportivi aperti al pubblico</w:t>
      </w:r>
      <w:r w:rsidRPr="007535EB">
        <w:rPr>
          <w:rFonts w:ascii="Arial" w:hAnsi="Arial" w:cs="Arial"/>
          <w:color w:val="002060"/>
          <w:sz w:val="22"/>
          <w:szCs w:val="22"/>
        </w:rPr>
        <w:t xml:space="preserve">. </w:t>
      </w:r>
    </w:p>
    <w:p w14:paraId="6DF27A06" w14:textId="77777777"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Per una compiuta disamina della disciplina della materia, si rimanda ai Comunicati Ufficiali della Lega Nazionale Dilettanti n. 44 e n. 101 della stagione sportiva in corso.</w:t>
      </w:r>
    </w:p>
    <w:p w14:paraId="25985F81" w14:textId="77777777" w:rsidR="007535EB" w:rsidRDefault="007535EB"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057240D" w14:textId="77777777" w:rsidR="00210449" w:rsidRDefault="00210449" w:rsidP="00210449">
      <w:pPr>
        <w:pStyle w:val="breakline"/>
        <w:rPr>
          <w:color w:val="002060"/>
        </w:rPr>
      </w:pPr>
    </w:p>
    <w:p w14:paraId="530F203F" w14:textId="77777777" w:rsidR="005E6534" w:rsidRPr="0034385A" w:rsidRDefault="005E6534" w:rsidP="005E6534">
      <w:pPr>
        <w:pStyle w:val="titolocampionato0"/>
        <w:shd w:val="clear" w:color="auto" w:fill="CCCCCC"/>
        <w:spacing w:before="80" w:after="40"/>
        <w:rPr>
          <w:color w:val="002060"/>
        </w:rPr>
      </w:pPr>
      <w:r w:rsidRPr="0034385A">
        <w:rPr>
          <w:color w:val="002060"/>
        </w:rPr>
        <w:t>CALCIO A CINQUE SERIE C2</w:t>
      </w:r>
    </w:p>
    <w:p w14:paraId="0654F0E0" w14:textId="77777777" w:rsidR="005E6534" w:rsidRPr="0034385A" w:rsidRDefault="005E6534" w:rsidP="005E6534">
      <w:pPr>
        <w:pStyle w:val="titoloprinc0"/>
        <w:rPr>
          <w:color w:val="002060"/>
        </w:rPr>
      </w:pPr>
      <w:r w:rsidRPr="0034385A">
        <w:rPr>
          <w:color w:val="002060"/>
        </w:rPr>
        <w:t>VARIAZIONI AL PROGRAMMA GARE</w:t>
      </w:r>
    </w:p>
    <w:p w14:paraId="03A968A4" w14:textId="77777777" w:rsidR="005E6534" w:rsidRPr="0034385A" w:rsidRDefault="005E6534" w:rsidP="005E6534">
      <w:pPr>
        <w:pStyle w:val="breakline"/>
        <w:rPr>
          <w:color w:val="002060"/>
        </w:rPr>
      </w:pPr>
    </w:p>
    <w:p w14:paraId="152015F3" w14:textId="77777777" w:rsidR="005E6534" w:rsidRPr="0034385A" w:rsidRDefault="005E6534" w:rsidP="005E6534">
      <w:pPr>
        <w:pStyle w:val="breakline"/>
        <w:rPr>
          <w:color w:val="002060"/>
        </w:rPr>
      </w:pPr>
    </w:p>
    <w:p w14:paraId="0AF6D1DD" w14:textId="77777777" w:rsidR="005E6534" w:rsidRPr="0034385A" w:rsidRDefault="005E6534" w:rsidP="005E6534">
      <w:pPr>
        <w:pStyle w:val="sottotitolocampionato10"/>
        <w:rPr>
          <w:color w:val="002060"/>
        </w:rPr>
      </w:pPr>
      <w:r w:rsidRPr="0034385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6534" w:rsidRPr="0034385A" w14:paraId="7DD7BE4A"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DC2CF" w14:textId="77777777" w:rsidR="005E6534" w:rsidRPr="0034385A" w:rsidRDefault="005E6534" w:rsidP="0099094F">
            <w:pPr>
              <w:pStyle w:val="headertabella0"/>
              <w:rPr>
                <w:color w:val="002060"/>
              </w:rPr>
            </w:pPr>
            <w:r w:rsidRPr="0034385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74988" w14:textId="77777777" w:rsidR="005E6534" w:rsidRPr="0034385A" w:rsidRDefault="005E6534"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CA113" w14:textId="77777777" w:rsidR="005E6534" w:rsidRPr="0034385A" w:rsidRDefault="005E6534" w:rsidP="0099094F">
            <w:pPr>
              <w:pStyle w:val="headertabella0"/>
              <w:rPr>
                <w:color w:val="002060"/>
              </w:rPr>
            </w:pPr>
            <w:r w:rsidRPr="0034385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C385C" w14:textId="77777777" w:rsidR="005E6534" w:rsidRPr="0034385A" w:rsidRDefault="005E6534"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AEED2" w14:textId="77777777" w:rsidR="005E6534" w:rsidRPr="0034385A" w:rsidRDefault="005E6534"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E07B" w14:textId="77777777" w:rsidR="005E6534" w:rsidRPr="0034385A" w:rsidRDefault="005E6534"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8A1A0" w14:textId="77777777" w:rsidR="005E6534" w:rsidRPr="0034385A" w:rsidRDefault="005E6534"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D7A3F" w14:textId="77777777" w:rsidR="005E6534" w:rsidRPr="0034385A" w:rsidRDefault="005E6534" w:rsidP="0099094F">
            <w:pPr>
              <w:pStyle w:val="headertabella0"/>
              <w:rPr>
                <w:color w:val="002060"/>
              </w:rPr>
            </w:pPr>
            <w:r w:rsidRPr="0034385A">
              <w:rPr>
                <w:color w:val="002060"/>
              </w:rPr>
              <w:t>Impianto</w:t>
            </w:r>
          </w:p>
        </w:tc>
      </w:tr>
      <w:tr w:rsidR="005E6534" w:rsidRPr="0034385A" w14:paraId="7B0A7304"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2361" w14:textId="77777777" w:rsidR="005E6534" w:rsidRPr="0034385A" w:rsidRDefault="005E6534" w:rsidP="0099094F">
            <w:pPr>
              <w:pStyle w:val="rowtabella0"/>
              <w:rPr>
                <w:color w:val="002060"/>
                <w:highlight w:val="yellow"/>
              </w:rPr>
            </w:pPr>
            <w:r w:rsidRPr="0034385A">
              <w:rPr>
                <w:color w:val="002060"/>
                <w:highlight w:val="yellow"/>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1BE0" w14:textId="77777777" w:rsidR="005E6534" w:rsidRPr="0034385A" w:rsidRDefault="005E6534" w:rsidP="0099094F">
            <w:pPr>
              <w:pStyle w:val="rowtabella0"/>
              <w:jc w:val="center"/>
              <w:rPr>
                <w:color w:val="002060"/>
                <w:highlight w:val="yellow"/>
              </w:rPr>
            </w:pPr>
            <w:r w:rsidRPr="0034385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3FD5" w14:textId="77777777" w:rsidR="005E6534" w:rsidRPr="0034385A" w:rsidRDefault="005E6534" w:rsidP="0099094F">
            <w:pPr>
              <w:pStyle w:val="rowtabella0"/>
              <w:rPr>
                <w:color w:val="002060"/>
                <w:highlight w:val="yellow"/>
              </w:rPr>
            </w:pPr>
            <w:r w:rsidRPr="0034385A">
              <w:rPr>
                <w:color w:val="002060"/>
                <w:highlight w:val="yellow"/>
              </w:rPr>
              <w:t>POLISPORTIVA UROBORO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B7F5" w14:textId="77777777" w:rsidR="005E6534" w:rsidRPr="0034385A" w:rsidRDefault="005E6534" w:rsidP="0099094F">
            <w:pPr>
              <w:pStyle w:val="rowtabella0"/>
              <w:rPr>
                <w:color w:val="002060"/>
                <w:highlight w:val="yellow"/>
              </w:rPr>
            </w:pPr>
            <w:r w:rsidRPr="0034385A">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E2DC" w14:textId="77777777" w:rsidR="005E6534" w:rsidRPr="0034385A" w:rsidRDefault="005E6534" w:rsidP="0099094F">
            <w:pPr>
              <w:pStyle w:val="rowtabella0"/>
              <w:rPr>
                <w:color w:val="002060"/>
              </w:rPr>
            </w:pPr>
            <w:r w:rsidRPr="0034385A">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D5E1" w14:textId="77777777" w:rsidR="005E6534" w:rsidRPr="0034385A" w:rsidRDefault="005E6534" w:rsidP="0099094F">
            <w:pPr>
              <w:pStyle w:val="rowtabella0"/>
              <w:jc w:val="center"/>
              <w:rPr>
                <w:color w:val="002060"/>
              </w:rPr>
            </w:pPr>
            <w:r w:rsidRPr="0034385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0F46" w14:textId="77777777" w:rsidR="005E6534" w:rsidRPr="0034385A" w:rsidRDefault="005E6534" w:rsidP="0099094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D80E" w14:textId="77777777" w:rsidR="005E6534" w:rsidRPr="0034385A" w:rsidRDefault="005E6534" w:rsidP="0099094F">
            <w:pPr>
              <w:rPr>
                <w:color w:val="002060"/>
              </w:rPr>
            </w:pPr>
          </w:p>
        </w:tc>
      </w:tr>
    </w:tbl>
    <w:p w14:paraId="5AEB49CD" w14:textId="77777777" w:rsidR="005E6534" w:rsidRPr="0034385A" w:rsidRDefault="005E6534" w:rsidP="005E6534">
      <w:pPr>
        <w:pStyle w:val="breakline"/>
        <w:rPr>
          <w:rFonts w:eastAsiaTheme="minorEastAsia"/>
          <w:color w:val="002060"/>
        </w:rPr>
      </w:pPr>
    </w:p>
    <w:p w14:paraId="0F7B264D" w14:textId="77777777" w:rsidR="005E6534" w:rsidRPr="0034385A" w:rsidRDefault="005E6534" w:rsidP="005E6534">
      <w:pPr>
        <w:pStyle w:val="breakline"/>
        <w:rPr>
          <w:color w:val="002060"/>
        </w:rPr>
      </w:pPr>
    </w:p>
    <w:p w14:paraId="02790FE0" w14:textId="77777777" w:rsidR="005E6534" w:rsidRPr="0034385A" w:rsidRDefault="005E6534" w:rsidP="005E6534">
      <w:pPr>
        <w:pStyle w:val="breakline"/>
        <w:rPr>
          <w:color w:val="002060"/>
        </w:rPr>
      </w:pPr>
    </w:p>
    <w:p w14:paraId="7962A4D1" w14:textId="77777777" w:rsidR="005E6534" w:rsidRPr="0034385A" w:rsidRDefault="005E6534" w:rsidP="005E6534">
      <w:pPr>
        <w:pStyle w:val="titolocampionato0"/>
        <w:shd w:val="clear" w:color="auto" w:fill="CCCCCC"/>
        <w:spacing w:before="80" w:after="40"/>
        <w:rPr>
          <w:color w:val="002060"/>
        </w:rPr>
      </w:pPr>
      <w:r w:rsidRPr="0034385A">
        <w:rPr>
          <w:color w:val="002060"/>
        </w:rPr>
        <w:t>CALCIO A CINQUE SERIE D</w:t>
      </w:r>
    </w:p>
    <w:p w14:paraId="5859D8B8" w14:textId="77777777" w:rsidR="005E6534" w:rsidRPr="0034385A" w:rsidRDefault="005E6534" w:rsidP="005E6534">
      <w:pPr>
        <w:pStyle w:val="titolomedio0"/>
        <w:rPr>
          <w:color w:val="002060"/>
          <w:sz w:val="36"/>
          <w:szCs w:val="36"/>
        </w:rPr>
      </w:pPr>
      <w:r w:rsidRPr="0034385A">
        <w:rPr>
          <w:color w:val="002060"/>
          <w:sz w:val="36"/>
          <w:szCs w:val="36"/>
        </w:rPr>
        <w:t>PROSECUZIONE GARA</w:t>
      </w:r>
    </w:p>
    <w:p w14:paraId="09DBDFE4" w14:textId="77777777" w:rsidR="005E6534" w:rsidRPr="0034385A" w:rsidRDefault="005E6534" w:rsidP="005E6534">
      <w:pPr>
        <w:pStyle w:val="breakline"/>
        <w:rPr>
          <w:color w:val="002060"/>
        </w:rPr>
      </w:pPr>
    </w:p>
    <w:p w14:paraId="5328E786" w14:textId="77777777" w:rsidR="005E6534" w:rsidRPr="0034385A" w:rsidRDefault="005E6534" w:rsidP="005E6534">
      <w:pPr>
        <w:pStyle w:val="sottotitolocampionato10"/>
        <w:rPr>
          <w:color w:val="002060"/>
        </w:rPr>
      </w:pPr>
      <w:r w:rsidRPr="0034385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6534" w:rsidRPr="0034385A" w14:paraId="35F7F339"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6D446" w14:textId="77777777" w:rsidR="005E6534" w:rsidRPr="0034385A" w:rsidRDefault="005E6534" w:rsidP="0099094F">
            <w:pPr>
              <w:pStyle w:val="headertabella0"/>
              <w:rPr>
                <w:color w:val="002060"/>
              </w:rPr>
            </w:pPr>
            <w:r w:rsidRPr="003438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A5E0B" w14:textId="77777777" w:rsidR="005E6534" w:rsidRPr="0034385A" w:rsidRDefault="005E6534"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692F4" w14:textId="77777777" w:rsidR="005E6534" w:rsidRPr="0034385A" w:rsidRDefault="005E6534" w:rsidP="0099094F">
            <w:pPr>
              <w:pStyle w:val="headertabella0"/>
              <w:rPr>
                <w:color w:val="002060"/>
              </w:rPr>
            </w:pPr>
            <w:r w:rsidRPr="003438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07501" w14:textId="77777777" w:rsidR="005E6534" w:rsidRPr="0034385A" w:rsidRDefault="005E6534"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58373" w14:textId="77777777" w:rsidR="005E6534" w:rsidRPr="0034385A" w:rsidRDefault="005E6534"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0B5AF" w14:textId="77777777" w:rsidR="005E6534" w:rsidRPr="0034385A" w:rsidRDefault="005E6534"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6CB6C" w14:textId="77777777" w:rsidR="005E6534" w:rsidRPr="0034385A" w:rsidRDefault="005E6534"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6C7B2" w14:textId="77777777" w:rsidR="005E6534" w:rsidRPr="0034385A" w:rsidRDefault="005E6534" w:rsidP="0099094F">
            <w:pPr>
              <w:pStyle w:val="headertabella0"/>
              <w:rPr>
                <w:color w:val="002060"/>
              </w:rPr>
            </w:pPr>
            <w:r>
              <w:rPr>
                <w:color w:val="002060"/>
              </w:rPr>
              <w:t>Note</w:t>
            </w:r>
          </w:p>
        </w:tc>
      </w:tr>
      <w:tr w:rsidR="005E6534" w:rsidRPr="0034385A" w14:paraId="0F2CA69A"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9958" w14:textId="77777777" w:rsidR="005E6534" w:rsidRPr="0034385A" w:rsidRDefault="005E6534" w:rsidP="0099094F">
            <w:pPr>
              <w:pStyle w:val="rowtabella0"/>
              <w:rPr>
                <w:color w:val="002060"/>
                <w:highlight w:val="yellow"/>
              </w:rPr>
            </w:pPr>
            <w:r w:rsidRPr="0034385A">
              <w:rPr>
                <w:color w:val="002060"/>
                <w:highlight w:val="yellow"/>
              </w:rPr>
              <w:t>30/10/2024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6AF5" w14:textId="77777777" w:rsidR="005E6534" w:rsidRPr="0034385A" w:rsidRDefault="005E6534" w:rsidP="0099094F">
            <w:pPr>
              <w:pStyle w:val="rowtabella0"/>
              <w:jc w:val="center"/>
              <w:rPr>
                <w:color w:val="002060"/>
                <w:highlight w:val="yellow"/>
              </w:rPr>
            </w:pPr>
            <w:r w:rsidRPr="0034385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165E" w14:textId="77777777" w:rsidR="005E6534" w:rsidRPr="0034385A" w:rsidRDefault="005E6534" w:rsidP="0099094F">
            <w:pPr>
              <w:pStyle w:val="rowtabella0"/>
              <w:rPr>
                <w:color w:val="002060"/>
                <w:highlight w:val="yellow"/>
              </w:rPr>
            </w:pPr>
            <w:r w:rsidRPr="0034385A">
              <w:rPr>
                <w:color w:val="002060"/>
                <w:highlight w:val="yellow"/>
              </w:rPr>
              <w:t>FUTSAL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D411" w14:textId="77777777" w:rsidR="005E6534" w:rsidRPr="0034385A" w:rsidRDefault="005E6534" w:rsidP="0099094F">
            <w:pPr>
              <w:pStyle w:val="rowtabella0"/>
              <w:rPr>
                <w:color w:val="002060"/>
                <w:highlight w:val="yellow"/>
              </w:rPr>
            </w:pPr>
            <w:r w:rsidRPr="0034385A">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4154" w14:textId="77777777" w:rsidR="005E6534" w:rsidRPr="0034385A" w:rsidRDefault="005E6534" w:rsidP="0099094F">
            <w:pPr>
              <w:pStyle w:val="rowtabella0"/>
              <w:rPr>
                <w:color w:val="002060"/>
              </w:rPr>
            </w:pPr>
            <w:r w:rsidRPr="0034385A">
              <w:rPr>
                <w:color w:val="002060"/>
              </w:rPr>
              <w:t>18/10/2024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1359" w14:textId="77777777" w:rsidR="005E6534" w:rsidRPr="0034385A" w:rsidRDefault="005E6534" w:rsidP="0099094F">
            <w:pPr>
              <w:pStyle w:val="rowtabella0"/>
              <w:jc w:val="center"/>
              <w:rPr>
                <w:color w:val="002060"/>
              </w:rPr>
            </w:pPr>
            <w:r w:rsidRPr="0034385A">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2363" w14:textId="77777777" w:rsidR="005E6534" w:rsidRPr="0034385A" w:rsidRDefault="005E6534" w:rsidP="0099094F">
            <w:pPr>
              <w:pStyle w:val="rowtabella0"/>
              <w:jc w:val="center"/>
              <w:rPr>
                <w:color w:val="002060"/>
              </w:rPr>
            </w:pPr>
            <w:r w:rsidRPr="0034385A">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4F94" w14:textId="77777777" w:rsidR="005E6534" w:rsidRPr="0034385A" w:rsidRDefault="005E6534" w:rsidP="0099094F">
            <w:pPr>
              <w:rPr>
                <w:rFonts w:ascii="Arial" w:hAnsi="Arial" w:cs="Arial"/>
                <w:color w:val="002060"/>
                <w:sz w:val="12"/>
                <w:szCs w:val="12"/>
              </w:rPr>
            </w:pPr>
            <w:r w:rsidRPr="0034385A">
              <w:rPr>
                <w:rFonts w:ascii="Arial" w:hAnsi="Arial" w:cs="Arial"/>
                <w:color w:val="002060"/>
                <w:sz w:val="12"/>
                <w:szCs w:val="12"/>
                <w:highlight w:val="yellow"/>
              </w:rPr>
              <w:t>Sospesa al 27’ p.t. sul risultato di 2-2</w:t>
            </w:r>
          </w:p>
        </w:tc>
      </w:tr>
    </w:tbl>
    <w:p w14:paraId="3F002083" w14:textId="77777777" w:rsidR="005E6534" w:rsidRDefault="005E6534" w:rsidP="005E6534">
      <w:pPr>
        <w:pStyle w:val="breakline"/>
        <w:rPr>
          <w:color w:val="002060"/>
        </w:rPr>
      </w:pPr>
    </w:p>
    <w:p w14:paraId="02EC0EC5" w14:textId="77777777" w:rsidR="005E6534" w:rsidRPr="0034385A" w:rsidRDefault="005E6534" w:rsidP="005E6534">
      <w:pPr>
        <w:pStyle w:val="Nessunaspaziatura"/>
        <w:jc w:val="both"/>
        <w:rPr>
          <w:rFonts w:ascii="Arial" w:hAnsi="Arial" w:cs="Arial"/>
          <w:i/>
          <w:iCs/>
          <w:color w:val="002060"/>
        </w:rPr>
      </w:pPr>
      <w:r w:rsidRPr="0034385A">
        <w:rPr>
          <w:rFonts w:ascii="Arial" w:hAnsi="Arial" w:cs="Arial"/>
          <w:i/>
          <w:iCs/>
          <w:color w:val="002060"/>
        </w:rPr>
        <w:t>Si riporta lo stralcio dell’</w:t>
      </w:r>
      <w:r w:rsidRPr="0034385A">
        <w:rPr>
          <w:rFonts w:ascii="Arial" w:hAnsi="Arial" w:cs="Arial"/>
          <w:b/>
          <w:bCs/>
          <w:i/>
          <w:iCs/>
          <w:color w:val="002060"/>
        </w:rPr>
        <w:t xml:space="preserve">art. 30 comma 4 Regolamento della Lega Nazionale Dilettanti </w:t>
      </w:r>
      <w:r w:rsidRPr="0034385A">
        <w:rPr>
          <w:rFonts w:ascii="Arial" w:hAnsi="Arial" w:cs="Arial"/>
          <w:i/>
          <w:iCs/>
          <w:color w:val="002060"/>
        </w:rPr>
        <w:t>riguardo le modalità di recupero delle gare sospese.</w:t>
      </w:r>
    </w:p>
    <w:p w14:paraId="34FF527D" w14:textId="77777777" w:rsidR="005E6534" w:rsidRPr="0034385A" w:rsidRDefault="005E6534" w:rsidP="005E6534">
      <w:pPr>
        <w:pStyle w:val="Nessunaspaziatura"/>
        <w:jc w:val="both"/>
        <w:rPr>
          <w:rFonts w:ascii="Arial" w:hAnsi="Arial" w:cs="Arial"/>
          <w:color w:val="002060"/>
        </w:rPr>
      </w:pPr>
    </w:p>
    <w:p w14:paraId="420C64B9"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7080D97B"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1A244071"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a) la partita riprende esattamente dalla situazione di gioco che era in corso al momento della interruzione, come da referto del direttore di gara; </w:t>
      </w:r>
    </w:p>
    <w:p w14:paraId="7BC8F328"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67254A01"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i) i calciatori scesi in campo e sostituiti nel corso della prima partita non possono essere schierati nuovamente; </w:t>
      </w:r>
    </w:p>
    <w:p w14:paraId="1C94E79A"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ii) i calciatori espulsi nel corso della prima partita non possono essere schierati nuovamente né possono essere sostituiti da altri calciatori nella prosecuzione; </w:t>
      </w:r>
    </w:p>
    <w:p w14:paraId="1785AD41"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iii) i calciatori che erano squalificati per la prima partita non possono essere schierati nella prosecuzione; </w:t>
      </w:r>
    </w:p>
    <w:p w14:paraId="7E5453D4"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iv) possono essere schierati nella prosecuzione i calciatori squalificati con decisione relativa ad una gara disputata successivamente alla partita interrotta; </w:t>
      </w:r>
    </w:p>
    <w:p w14:paraId="0420D538" w14:textId="77777777" w:rsidR="005E6534" w:rsidRPr="0034385A" w:rsidRDefault="005E6534" w:rsidP="005E6534">
      <w:pPr>
        <w:pStyle w:val="Nessunaspaziatura"/>
        <w:jc w:val="both"/>
        <w:rPr>
          <w:rFonts w:ascii="Arial" w:hAnsi="Arial" w:cs="Arial"/>
          <w:color w:val="002060"/>
        </w:rPr>
      </w:pPr>
      <w:r w:rsidRPr="0034385A">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7AA079B7" w14:textId="77777777" w:rsidR="005E6534" w:rsidRDefault="005E6534" w:rsidP="005E6534">
      <w:pPr>
        <w:pStyle w:val="Nessunaspaziatura"/>
        <w:jc w:val="both"/>
        <w:rPr>
          <w:rFonts w:ascii="Arial" w:hAnsi="Arial" w:cs="Arial"/>
          <w:color w:val="002060"/>
        </w:rPr>
      </w:pPr>
      <w:r w:rsidRPr="0034385A">
        <w:rPr>
          <w:rFonts w:ascii="Arial" w:hAnsi="Arial" w:cs="Arial"/>
          <w:color w:val="002060"/>
        </w:rPr>
        <w:t>vi) nel corso della prosecuzione, le due squadre possono effettuare solo le sostituzioni non ancora effettuate nella prima gara. E’ fatta salva la particolare disciplina per le attività di Calcio a Cinque.</w:t>
      </w:r>
    </w:p>
    <w:p w14:paraId="796A6068" w14:textId="77777777" w:rsidR="005E6534" w:rsidRDefault="005E6534" w:rsidP="005E6534">
      <w:pPr>
        <w:pStyle w:val="Nessunaspaziatura"/>
        <w:jc w:val="both"/>
        <w:rPr>
          <w:rFonts w:ascii="Arial" w:hAnsi="Arial" w:cs="Arial"/>
          <w:color w:val="002060"/>
        </w:rPr>
      </w:pPr>
    </w:p>
    <w:p w14:paraId="01016A99" w14:textId="77777777" w:rsidR="005E6534" w:rsidRPr="0034385A" w:rsidRDefault="005E6534" w:rsidP="005E6534">
      <w:pPr>
        <w:pStyle w:val="breakline"/>
        <w:rPr>
          <w:rFonts w:eastAsiaTheme="minorEastAsia"/>
          <w:color w:val="002060"/>
        </w:rPr>
      </w:pPr>
    </w:p>
    <w:p w14:paraId="2E6329F4" w14:textId="77777777" w:rsidR="005E6534" w:rsidRPr="0034385A" w:rsidRDefault="005E6534" w:rsidP="005E6534">
      <w:pPr>
        <w:pStyle w:val="titoloprinc0"/>
        <w:rPr>
          <w:color w:val="002060"/>
        </w:rPr>
      </w:pPr>
      <w:r w:rsidRPr="0034385A">
        <w:rPr>
          <w:color w:val="002060"/>
        </w:rPr>
        <w:t>VARIAZIONI AL PROGRAMMA GARE</w:t>
      </w:r>
    </w:p>
    <w:p w14:paraId="2D4D3C3A" w14:textId="77777777" w:rsidR="005E6534" w:rsidRPr="0034385A" w:rsidRDefault="005E6534" w:rsidP="005E6534">
      <w:pPr>
        <w:pStyle w:val="breakline"/>
        <w:rPr>
          <w:color w:val="002060"/>
        </w:rPr>
      </w:pPr>
    </w:p>
    <w:p w14:paraId="070C4019" w14:textId="77777777" w:rsidR="005E6534" w:rsidRPr="0034385A" w:rsidRDefault="005E6534" w:rsidP="005E6534">
      <w:pPr>
        <w:pStyle w:val="breakline"/>
        <w:rPr>
          <w:color w:val="002060"/>
        </w:rPr>
      </w:pPr>
    </w:p>
    <w:p w14:paraId="7C03B1B1" w14:textId="77777777" w:rsidR="005E6534" w:rsidRPr="0034385A" w:rsidRDefault="005E6534" w:rsidP="005E6534">
      <w:pPr>
        <w:pStyle w:val="sottotitolocampionato10"/>
        <w:rPr>
          <w:color w:val="002060"/>
        </w:rPr>
      </w:pPr>
      <w:r w:rsidRPr="0034385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6534" w:rsidRPr="0034385A" w14:paraId="415AC63B"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4DB1C" w14:textId="77777777" w:rsidR="005E6534" w:rsidRPr="0034385A" w:rsidRDefault="005E6534" w:rsidP="0099094F">
            <w:pPr>
              <w:pStyle w:val="headertabella0"/>
              <w:rPr>
                <w:color w:val="002060"/>
              </w:rPr>
            </w:pPr>
            <w:r w:rsidRPr="0034385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69084" w14:textId="77777777" w:rsidR="005E6534" w:rsidRPr="0034385A" w:rsidRDefault="005E6534"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325DF" w14:textId="77777777" w:rsidR="005E6534" w:rsidRPr="0034385A" w:rsidRDefault="005E6534" w:rsidP="0099094F">
            <w:pPr>
              <w:pStyle w:val="headertabella0"/>
              <w:rPr>
                <w:color w:val="002060"/>
              </w:rPr>
            </w:pPr>
            <w:r w:rsidRPr="0034385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090B0" w14:textId="77777777" w:rsidR="005E6534" w:rsidRPr="0034385A" w:rsidRDefault="005E6534"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B7E04" w14:textId="77777777" w:rsidR="005E6534" w:rsidRPr="0034385A" w:rsidRDefault="005E6534"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E1D44" w14:textId="77777777" w:rsidR="005E6534" w:rsidRPr="0034385A" w:rsidRDefault="005E6534"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5B44A" w14:textId="77777777" w:rsidR="005E6534" w:rsidRPr="0034385A" w:rsidRDefault="005E6534"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34A8" w14:textId="77777777" w:rsidR="005E6534" w:rsidRPr="0034385A" w:rsidRDefault="005E6534" w:rsidP="0099094F">
            <w:pPr>
              <w:pStyle w:val="headertabella0"/>
              <w:rPr>
                <w:color w:val="002060"/>
              </w:rPr>
            </w:pPr>
            <w:r w:rsidRPr="0034385A">
              <w:rPr>
                <w:color w:val="002060"/>
              </w:rPr>
              <w:t>Impianto</w:t>
            </w:r>
          </w:p>
        </w:tc>
      </w:tr>
      <w:tr w:rsidR="005E6534" w:rsidRPr="0034385A" w14:paraId="79F2D715"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9DEC" w14:textId="77777777" w:rsidR="005E6534" w:rsidRPr="0034385A" w:rsidRDefault="005E6534" w:rsidP="0099094F">
            <w:pPr>
              <w:pStyle w:val="rowtabella0"/>
              <w:rPr>
                <w:color w:val="002060"/>
                <w:highlight w:val="yellow"/>
              </w:rPr>
            </w:pPr>
            <w:r w:rsidRPr="0034385A">
              <w:rPr>
                <w:color w:val="002060"/>
                <w:highlight w:val="yellow"/>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546E" w14:textId="77777777" w:rsidR="005E6534" w:rsidRPr="0034385A" w:rsidRDefault="005E6534" w:rsidP="0099094F">
            <w:pPr>
              <w:pStyle w:val="rowtabella0"/>
              <w:jc w:val="center"/>
              <w:rPr>
                <w:color w:val="002060"/>
                <w:highlight w:val="yellow"/>
              </w:rPr>
            </w:pPr>
            <w:r w:rsidRPr="0034385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D6CD" w14:textId="77777777" w:rsidR="005E6534" w:rsidRPr="0034385A" w:rsidRDefault="005E6534" w:rsidP="0099094F">
            <w:pPr>
              <w:pStyle w:val="rowtabella0"/>
              <w:rPr>
                <w:color w:val="002060"/>
                <w:highlight w:val="yellow"/>
              </w:rPr>
            </w:pPr>
            <w:r w:rsidRPr="0034385A">
              <w:rPr>
                <w:color w:val="002060"/>
                <w:highlight w:val="yellow"/>
              </w:rPr>
              <w:t>FRASASSI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6452" w14:textId="77777777" w:rsidR="005E6534" w:rsidRPr="0034385A" w:rsidRDefault="005E6534" w:rsidP="0099094F">
            <w:pPr>
              <w:pStyle w:val="rowtabella0"/>
              <w:rPr>
                <w:color w:val="002060"/>
                <w:highlight w:val="yellow"/>
              </w:rPr>
            </w:pPr>
            <w:r w:rsidRPr="0034385A">
              <w:rPr>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5C35" w14:textId="77777777" w:rsidR="005E6534" w:rsidRPr="0034385A" w:rsidRDefault="005E6534" w:rsidP="0099094F">
            <w:pPr>
              <w:pStyle w:val="rowtabella0"/>
              <w:rPr>
                <w:color w:val="002060"/>
              </w:rPr>
            </w:pPr>
            <w:r w:rsidRPr="0034385A">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1C7F" w14:textId="77777777" w:rsidR="005E6534" w:rsidRPr="0034385A" w:rsidRDefault="005E6534" w:rsidP="0099094F">
            <w:pPr>
              <w:pStyle w:val="rowtabella0"/>
              <w:jc w:val="center"/>
              <w:rPr>
                <w:color w:val="002060"/>
              </w:rPr>
            </w:pPr>
            <w:r w:rsidRPr="0034385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F34E" w14:textId="77777777" w:rsidR="005E6534" w:rsidRPr="0034385A" w:rsidRDefault="005E6534" w:rsidP="0099094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AF88" w14:textId="77777777" w:rsidR="005E6534" w:rsidRPr="0034385A" w:rsidRDefault="005E6534" w:rsidP="0099094F">
            <w:pPr>
              <w:rPr>
                <w:color w:val="002060"/>
              </w:rPr>
            </w:pPr>
          </w:p>
        </w:tc>
      </w:tr>
    </w:tbl>
    <w:p w14:paraId="7432494C" w14:textId="77777777" w:rsidR="005E6534" w:rsidRPr="0034385A" w:rsidRDefault="005E6534" w:rsidP="005E6534">
      <w:pPr>
        <w:pStyle w:val="breakline"/>
        <w:rPr>
          <w:rFonts w:eastAsiaTheme="minorEastAsia"/>
          <w:color w:val="002060"/>
        </w:rPr>
      </w:pPr>
    </w:p>
    <w:p w14:paraId="4832CE70" w14:textId="77777777" w:rsidR="005E6534" w:rsidRPr="0034385A" w:rsidRDefault="005E6534" w:rsidP="005E6534">
      <w:pPr>
        <w:pStyle w:val="breakline"/>
        <w:rPr>
          <w:rFonts w:eastAsiaTheme="minorEastAsia"/>
          <w:color w:val="002060"/>
        </w:rPr>
      </w:pPr>
    </w:p>
    <w:p w14:paraId="602672D5" w14:textId="77777777" w:rsidR="005E6534" w:rsidRPr="0034385A" w:rsidRDefault="005E6534" w:rsidP="005E6534">
      <w:pPr>
        <w:pStyle w:val="breakline"/>
        <w:rPr>
          <w:color w:val="002060"/>
        </w:rPr>
      </w:pPr>
    </w:p>
    <w:p w14:paraId="3E102E8B" w14:textId="77777777" w:rsidR="005E6534" w:rsidRPr="0034385A" w:rsidRDefault="005E6534" w:rsidP="005E6534">
      <w:pPr>
        <w:pStyle w:val="titolocampionato0"/>
        <w:shd w:val="clear" w:color="auto" w:fill="CCCCCC"/>
        <w:spacing w:before="80" w:after="40"/>
        <w:rPr>
          <w:color w:val="002060"/>
        </w:rPr>
      </w:pPr>
      <w:r w:rsidRPr="0034385A">
        <w:rPr>
          <w:color w:val="002060"/>
        </w:rPr>
        <w:t>REGIONALE CALCIO A 5 FEMMINILE</w:t>
      </w:r>
    </w:p>
    <w:p w14:paraId="0DD66A2F" w14:textId="77777777" w:rsidR="005E6534" w:rsidRPr="0034385A" w:rsidRDefault="005E6534" w:rsidP="005E6534">
      <w:pPr>
        <w:pStyle w:val="titoloprinc0"/>
        <w:rPr>
          <w:color w:val="002060"/>
        </w:rPr>
      </w:pPr>
      <w:r w:rsidRPr="0034385A">
        <w:rPr>
          <w:color w:val="002060"/>
        </w:rPr>
        <w:t>VARIAZIONI AL PROGRAMMA GARE</w:t>
      </w:r>
    </w:p>
    <w:p w14:paraId="75B43ED3" w14:textId="77777777" w:rsidR="005E6534" w:rsidRPr="0034385A" w:rsidRDefault="005E6534" w:rsidP="005E6534">
      <w:pPr>
        <w:pStyle w:val="breakline"/>
        <w:rPr>
          <w:color w:val="002060"/>
        </w:rPr>
      </w:pPr>
    </w:p>
    <w:p w14:paraId="1EDB15DF" w14:textId="77777777" w:rsidR="005E6534" w:rsidRPr="0034385A" w:rsidRDefault="005E6534" w:rsidP="005E6534">
      <w:pPr>
        <w:pStyle w:val="breakline"/>
        <w:rPr>
          <w:color w:val="002060"/>
        </w:rPr>
      </w:pPr>
    </w:p>
    <w:p w14:paraId="55E2D12B" w14:textId="77777777" w:rsidR="005E6534" w:rsidRPr="0034385A" w:rsidRDefault="005E6534" w:rsidP="005E6534">
      <w:pPr>
        <w:pStyle w:val="sottotitolocampionato10"/>
        <w:rPr>
          <w:color w:val="002060"/>
        </w:rPr>
      </w:pPr>
      <w:r w:rsidRPr="0034385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6534" w:rsidRPr="0034385A" w14:paraId="67EF0727"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F518F" w14:textId="77777777" w:rsidR="005E6534" w:rsidRPr="0034385A" w:rsidRDefault="005E6534" w:rsidP="0099094F">
            <w:pPr>
              <w:pStyle w:val="headertabella0"/>
              <w:rPr>
                <w:color w:val="002060"/>
              </w:rPr>
            </w:pPr>
            <w:r w:rsidRPr="0034385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8CD38" w14:textId="77777777" w:rsidR="005E6534" w:rsidRPr="0034385A" w:rsidRDefault="005E6534"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590F8" w14:textId="77777777" w:rsidR="005E6534" w:rsidRPr="0034385A" w:rsidRDefault="005E6534" w:rsidP="0099094F">
            <w:pPr>
              <w:pStyle w:val="headertabella0"/>
              <w:rPr>
                <w:color w:val="002060"/>
              </w:rPr>
            </w:pPr>
            <w:r w:rsidRPr="0034385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759B3" w14:textId="77777777" w:rsidR="005E6534" w:rsidRPr="0034385A" w:rsidRDefault="005E6534"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91F89" w14:textId="77777777" w:rsidR="005E6534" w:rsidRPr="0034385A" w:rsidRDefault="005E6534"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BC02E" w14:textId="77777777" w:rsidR="005E6534" w:rsidRPr="0034385A" w:rsidRDefault="005E6534"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896D3" w14:textId="77777777" w:rsidR="005E6534" w:rsidRPr="0034385A" w:rsidRDefault="005E6534"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0EFF" w14:textId="77777777" w:rsidR="005E6534" w:rsidRPr="0034385A" w:rsidRDefault="005E6534" w:rsidP="0099094F">
            <w:pPr>
              <w:pStyle w:val="headertabella0"/>
              <w:rPr>
                <w:color w:val="002060"/>
              </w:rPr>
            </w:pPr>
            <w:r w:rsidRPr="0034385A">
              <w:rPr>
                <w:color w:val="002060"/>
              </w:rPr>
              <w:t>Impianto</w:t>
            </w:r>
          </w:p>
        </w:tc>
      </w:tr>
      <w:tr w:rsidR="005E6534" w:rsidRPr="0034385A" w14:paraId="0C96AF87"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5E0D" w14:textId="77777777" w:rsidR="005E6534" w:rsidRPr="0034385A" w:rsidRDefault="005E6534" w:rsidP="0099094F">
            <w:pPr>
              <w:pStyle w:val="rowtabella0"/>
              <w:rPr>
                <w:color w:val="002060"/>
                <w:highlight w:val="yellow"/>
              </w:rPr>
            </w:pPr>
            <w:r w:rsidRPr="0034385A">
              <w:rPr>
                <w:color w:val="002060"/>
                <w:highlight w:val="yellow"/>
              </w:rPr>
              <w:t>20/11/2024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EE5F" w14:textId="77777777" w:rsidR="005E6534" w:rsidRPr="0034385A" w:rsidRDefault="005E6534" w:rsidP="0099094F">
            <w:pPr>
              <w:pStyle w:val="rowtabella0"/>
              <w:jc w:val="center"/>
              <w:rPr>
                <w:color w:val="002060"/>
                <w:highlight w:val="yellow"/>
              </w:rPr>
            </w:pPr>
            <w:r w:rsidRPr="0034385A">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573A" w14:textId="77777777" w:rsidR="005E6534" w:rsidRPr="0034385A" w:rsidRDefault="005E6534" w:rsidP="0099094F">
            <w:pPr>
              <w:pStyle w:val="rowtabella0"/>
              <w:rPr>
                <w:color w:val="002060"/>
                <w:highlight w:val="yellow"/>
              </w:rPr>
            </w:pPr>
            <w:r w:rsidRPr="0034385A">
              <w:rPr>
                <w:color w:val="002060"/>
                <w:highlight w:val="yellow"/>
              </w:rPr>
              <w:t>C.U.S. CAMERINO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260F" w14:textId="77777777" w:rsidR="005E6534" w:rsidRPr="0034385A" w:rsidRDefault="005E6534" w:rsidP="0099094F">
            <w:pPr>
              <w:pStyle w:val="rowtabella0"/>
              <w:rPr>
                <w:color w:val="002060"/>
                <w:highlight w:val="yellow"/>
              </w:rPr>
            </w:pPr>
            <w:r w:rsidRPr="0034385A">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ED0F" w14:textId="77777777" w:rsidR="005E6534" w:rsidRPr="0034385A" w:rsidRDefault="005E6534" w:rsidP="0099094F">
            <w:pPr>
              <w:pStyle w:val="rowtabella0"/>
              <w:rPr>
                <w:color w:val="002060"/>
              </w:rPr>
            </w:pPr>
            <w:r w:rsidRPr="0034385A">
              <w:rPr>
                <w:color w:val="002060"/>
              </w:rPr>
              <w:t>22/11/2024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2998" w14:textId="77777777" w:rsidR="005E6534" w:rsidRPr="0034385A" w:rsidRDefault="005E6534" w:rsidP="0099094F">
            <w:pPr>
              <w:pStyle w:val="rowtabella0"/>
              <w:jc w:val="center"/>
              <w:rPr>
                <w:color w:val="002060"/>
              </w:rPr>
            </w:pPr>
            <w:r w:rsidRPr="0034385A">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5A18E" w14:textId="77777777" w:rsidR="005E6534" w:rsidRPr="0034385A" w:rsidRDefault="005E6534" w:rsidP="0099094F">
            <w:pPr>
              <w:pStyle w:val="rowtabella0"/>
              <w:jc w:val="center"/>
              <w:rPr>
                <w:color w:val="002060"/>
              </w:rPr>
            </w:pPr>
            <w:r w:rsidRPr="0034385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AFA8" w14:textId="77777777" w:rsidR="005E6534" w:rsidRPr="0034385A" w:rsidRDefault="005E6534" w:rsidP="0099094F">
            <w:pPr>
              <w:rPr>
                <w:color w:val="002060"/>
              </w:rPr>
            </w:pPr>
          </w:p>
        </w:tc>
      </w:tr>
      <w:tr w:rsidR="005E6534" w:rsidRPr="0034385A" w14:paraId="64FAB3F4"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8C50" w14:textId="77777777" w:rsidR="005E6534" w:rsidRPr="0034385A" w:rsidRDefault="005E6534" w:rsidP="0099094F">
            <w:pPr>
              <w:pStyle w:val="rowtabella0"/>
              <w:rPr>
                <w:color w:val="002060"/>
                <w:highlight w:val="yellow"/>
              </w:rPr>
            </w:pPr>
            <w:r w:rsidRPr="0034385A">
              <w:rPr>
                <w:color w:val="002060"/>
                <w:highlight w:val="yellow"/>
              </w:rPr>
              <w:t>26/02/2025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8A5E" w14:textId="77777777" w:rsidR="005E6534" w:rsidRPr="0034385A" w:rsidRDefault="005E6534" w:rsidP="0099094F">
            <w:pPr>
              <w:pStyle w:val="rowtabella0"/>
              <w:jc w:val="center"/>
              <w:rPr>
                <w:color w:val="002060"/>
                <w:highlight w:val="yellow"/>
              </w:rPr>
            </w:pPr>
            <w:r w:rsidRPr="0034385A">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FF8E" w14:textId="77777777" w:rsidR="005E6534" w:rsidRPr="0034385A" w:rsidRDefault="005E6534" w:rsidP="0099094F">
            <w:pPr>
              <w:pStyle w:val="rowtabella0"/>
              <w:rPr>
                <w:color w:val="002060"/>
                <w:highlight w:val="yellow"/>
              </w:rPr>
            </w:pPr>
            <w:r w:rsidRPr="0034385A">
              <w:rPr>
                <w:color w:val="002060"/>
                <w:highlight w:val="yellow"/>
              </w:rPr>
              <w:t>C.U.S. CAMERINO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C866" w14:textId="77777777" w:rsidR="005E6534" w:rsidRPr="0034385A" w:rsidRDefault="005E6534" w:rsidP="0099094F">
            <w:pPr>
              <w:pStyle w:val="rowtabella0"/>
              <w:rPr>
                <w:color w:val="002060"/>
                <w:highlight w:val="yellow"/>
              </w:rPr>
            </w:pPr>
            <w:r w:rsidRPr="0034385A">
              <w:rPr>
                <w:color w:val="002060"/>
                <w:highlight w:val="yellow"/>
              </w:rPr>
              <w:t>CALCIO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B46B" w14:textId="77777777" w:rsidR="005E6534" w:rsidRPr="0034385A" w:rsidRDefault="005E6534" w:rsidP="0099094F">
            <w:pPr>
              <w:pStyle w:val="rowtabella0"/>
              <w:rPr>
                <w:color w:val="002060"/>
              </w:rPr>
            </w:pPr>
            <w:r w:rsidRPr="0034385A">
              <w:rPr>
                <w:color w:val="002060"/>
              </w:rPr>
              <w:t>28/02/2025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2BA9" w14:textId="77777777" w:rsidR="005E6534" w:rsidRPr="0034385A" w:rsidRDefault="005E6534" w:rsidP="0099094F">
            <w:pPr>
              <w:pStyle w:val="rowtabella0"/>
              <w:jc w:val="center"/>
              <w:rPr>
                <w:color w:val="002060"/>
              </w:rPr>
            </w:pPr>
            <w:r w:rsidRPr="0034385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D47A" w14:textId="77777777" w:rsidR="005E6534" w:rsidRPr="0034385A" w:rsidRDefault="005E6534" w:rsidP="0099094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1D3E" w14:textId="77777777" w:rsidR="005E6534" w:rsidRPr="0034385A" w:rsidRDefault="005E6534" w:rsidP="0099094F">
            <w:pPr>
              <w:rPr>
                <w:color w:val="002060"/>
              </w:rPr>
            </w:pPr>
          </w:p>
        </w:tc>
      </w:tr>
    </w:tbl>
    <w:p w14:paraId="00D68F28" w14:textId="77777777" w:rsidR="005E6534" w:rsidRPr="0034385A" w:rsidRDefault="005E6534" w:rsidP="005E6534">
      <w:pPr>
        <w:pStyle w:val="breakline"/>
        <w:rPr>
          <w:rFonts w:eastAsiaTheme="minorEastAsia"/>
          <w:color w:val="002060"/>
        </w:rPr>
      </w:pPr>
    </w:p>
    <w:p w14:paraId="423E9A25" w14:textId="77777777" w:rsidR="005E6534" w:rsidRPr="0034385A" w:rsidRDefault="005E6534" w:rsidP="005E6534">
      <w:pPr>
        <w:pStyle w:val="breakline"/>
        <w:rPr>
          <w:color w:val="002060"/>
        </w:rPr>
      </w:pPr>
    </w:p>
    <w:p w14:paraId="76AC4226" w14:textId="77777777" w:rsidR="005E6534" w:rsidRPr="0034385A" w:rsidRDefault="005E6534" w:rsidP="005E6534">
      <w:pPr>
        <w:pStyle w:val="titolocampionato0"/>
        <w:shd w:val="clear" w:color="auto" w:fill="CCCCCC"/>
        <w:spacing w:before="80" w:after="40"/>
        <w:rPr>
          <w:color w:val="002060"/>
        </w:rPr>
      </w:pPr>
      <w:r w:rsidRPr="0034385A">
        <w:rPr>
          <w:color w:val="002060"/>
        </w:rPr>
        <w:t>UNDER 19 CALCIO A 5 REGIONALE</w:t>
      </w:r>
    </w:p>
    <w:p w14:paraId="4972A6C3" w14:textId="77777777" w:rsidR="005E6534" w:rsidRPr="0034385A" w:rsidRDefault="005E6534" w:rsidP="005E6534">
      <w:pPr>
        <w:pStyle w:val="titoloprinc0"/>
        <w:rPr>
          <w:color w:val="002060"/>
        </w:rPr>
      </w:pPr>
      <w:r w:rsidRPr="0034385A">
        <w:rPr>
          <w:color w:val="002060"/>
        </w:rPr>
        <w:t>VARIAZIONI AL PROGRAMMA GARE</w:t>
      </w:r>
    </w:p>
    <w:p w14:paraId="4E746387" w14:textId="77777777" w:rsidR="005E6534" w:rsidRPr="0034385A" w:rsidRDefault="005E6534" w:rsidP="005E6534">
      <w:pPr>
        <w:pStyle w:val="breakline"/>
        <w:rPr>
          <w:color w:val="002060"/>
        </w:rPr>
      </w:pPr>
    </w:p>
    <w:p w14:paraId="621AFFF7" w14:textId="77777777" w:rsidR="005E6534" w:rsidRPr="0034385A" w:rsidRDefault="005E6534" w:rsidP="005E6534">
      <w:pPr>
        <w:pStyle w:val="breakline"/>
        <w:rPr>
          <w:color w:val="002060"/>
        </w:rPr>
      </w:pPr>
    </w:p>
    <w:p w14:paraId="40DAA356" w14:textId="77777777" w:rsidR="005E6534" w:rsidRPr="0034385A" w:rsidRDefault="005E6534" w:rsidP="005E6534">
      <w:pPr>
        <w:pStyle w:val="sottotitolocampionato10"/>
        <w:rPr>
          <w:color w:val="002060"/>
        </w:rPr>
      </w:pPr>
      <w:r w:rsidRPr="0034385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E6534" w:rsidRPr="0034385A" w14:paraId="094E688F"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8F6B5" w14:textId="77777777" w:rsidR="005E6534" w:rsidRPr="0034385A" w:rsidRDefault="005E6534" w:rsidP="0099094F">
            <w:pPr>
              <w:pStyle w:val="headertabella0"/>
              <w:rPr>
                <w:color w:val="002060"/>
              </w:rPr>
            </w:pPr>
            <w:r w:rsidRPr="0034385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D36C6" w14:textId="77777777" w:rsidR="005E6534" w:rsidRPr="0034385A" w:rsidRDefault="005E6534"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B2C8A" w14:textId="77777777" w:rsidR="005E6534" w:rsidRPr="0034385A" w:rsidRDefault="005E6534" w:rsidP="0099094F">
            <w:pPr>
              <w:pStyle w:val="headertabella0"/>
              <w:rPr>
                <w:color w:val="002060"/>
              </w:rPr>
            </w:pPr>
            <w:r w:rsidRPr="0034385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85F1C" w14:textId="77777777" w:rsidR="005E6534" w:rsidRPr="0034385A" w:rsidRDefault="005E6534"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78C3" w14:textId="77777777" w:rsidR="005E6534" w:rsidRPr="0034385A" w:rsidRDefault="005E6534"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67E2C" w14:textId="77777777" w:rsidR="005E6534" w:rsidRPr="0034385A" w:rsidRDefault="005E6534"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333B4" w14:textId="77777777" w:rsidR="005E6534" w:rsidRPr="0034385A" w:rsidRDefault="005E6534"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35271" w14:textId="77777777" w:rsidR="005E6534" w:rsidRPr="0034385A" w:rsidRDefault="005E6534" w:rsidP="0099094F">
            <w:pPr>
              <w:pStyle w:val="headertabella0"/>
              <w:rPr>
                <w:color w:val="002060"/>
              </w:rPr>
            </w:pPr>
            <w:r w:rsidRPr="0034385A">
              <w:rPr>
                <w:color w:val="002060"/>
              </w:rPr>
              <w:t>Impianto</w:t>
            </w:r>
          </w:p>
        </w:tc>
      </w:tr>
      <w:tr w:rsidR="005E6534" w:rsidRPr="0034385A" w14:paraId="7B652565"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EF92" w14:textId="77777777" w:rsidR="005E6534" w:rsidRPr="00922530" w:rsidRDefault="005E6534" w:rsidP="0099094F">
            <w:pPr>
              <w:pStyle w:val="rowtabella0"/>
              <w:rPr>
                <w:color w:val="002060"/>
                <w:highlight w:val="yellow"/>
              </w:rPr>
            </w:pPr>
            <w:r w:rsidRPr="00922530">
              <w:rPr>
                <w:color w:val="002060"/>
                <w:highlight w:val="yellow"/>
              </w:rPr>
              <w:t>16/11/2024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81AA" w14:textId="77777777" w:rsidR="005E6534" w:rsidRPr="00922530" w:rsidRDefault="005E6534" w:rsidP="0099094F">
            <w:pPr>
              <w:pStyle w:val="rowtabella0"/>
              <w:jc w:val="center"/>
              <w:rPr>
                <w:color w:val="002060"/>
                <w:highlight w:val="yellow"/>
              </w:rPr>
            </w:pPr>
            <w:r w:rsidRPr="00922530">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377D" w14:textId="77777777" w:rsidR="005E6534" w:rsidRPr="00922530" w:rsidRDefault="005E6534" w:rsidP="0099094F">
            <w:pPr>
              <w:pStyle w:val="rowtabella0"/>
              <w:rPr>
                <w:color w:val="002060"/>
                <w:highlight w:val="yellow"/>
              </w:rPr>
            </w:pPr>
            <w:r w:rsidRPr="00922530">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A35B" w14:textId="77777777" w:rsidR="005E6534" w:rsidRPr="00922530" w:rsidRDefault="005E6534" w:rsidP="0099094F">
            <w:pPr>
              <w:pStyle w:val="rowtabella0"/>
              <w:rPr>
                <w:color w:val="002060"/>
                <w:highlight w:val="yellow"/>
              </w:rPr>
            </w:pPr>
            <w:r w:rsidRPr="00922530">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B7F2" w14:textId="77777777" w:rsidR="005E6534" w:rsidRPr="0034385A" w:rsidRDefault="005E6534" w:rsidP="0099094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893E" w14:textId="77777777" w:rsidR="005E6534" w:rsidRPr="0034385A" w:rsidRDefault="005E6534" w:rsidP="0099094F">
            <w:pPr>
              <w:pStyle w:val="rowtabella0"/>
              <w:jc w:val="center"/>
              <w:rPr>
                <w:color w:val="002060"/>
              </w:rPr>
            </w:pPr>
            <w:r w:rsidRPr="00922530">
              <w:rPr>
                <w:color w:val="002060"/>
                <w:highlight w:val="yellow"/>
              </w:rPr>
              <w:t>15:15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F08F" w14:textId="77777777" w:rsidR="005E6534" w:rsidRPr="0034385A" w:rsidRDefault="005E6534" w:rsidP="0099094F">
            <w:pPr>
              <w:pStyle w:val="rowtabella0"/>
              <w:jc w:val="center"/>
              <w:rPr>
                <w:color w:val="002060"/>
              </w:rPr>
            </w:pPr>
            <w:r w:rsidRPr="0034385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5A0A" w14:textId="77777777" w:rsidR="005E6534" w:rsidRPr="0034385A" w:rsidRDefault="005E6534" w:rsidP="0099094F">
            <w:pPr>
              <w:rPr>
                <w:color w:val="002060"/>
              </w:rPr>
            </w:pPr>
          </w:p>
        </w:tc>
      </w:tr>
    </w:tbl>
    <w:p w14:paraId="66A7EBD4" w14:textId="77777777" w:rsidR="005E6534" w:rsidRDefault="005E6534" w:rsidP="00210449">
      <w:pPr>
        <w:pStyle w:val="breakline"/>
        <w:rPr>
          <w:color w:val="002060"/>
        </w:rPr>
      </w:pPr>
    </w:p>
    <w:p w14:paraId="5386F475" w14:textId="77777777" w:rsidR="001E62D4" w:rsidRPr="007850EC" w:rsidRDefault="001E62D4" w:rsidP="001E62D4">
      <w:pPr>
        <w:pStyle w:val="breakline"/>
        <w:rPr>
          <w:color w:val="002060"/>
        </w:rPr>
      </w:pPr>
    </w:p>
    <w:p w14:paraId="4ECBEEA7" w14:textId="77777777" w:rsidR="001E62D4" w:rsidRDefault="001E62D4" w:rsidP="00630727">
      <w:pPr>
        <w:pStyle w:val="Corpodeltesto21"/>
        <w:jc w:val="center"/>
        <w:rPr>
          <w:rFonts w:ascii="Arial" w:hAnsi="Arial" w:cs="Arial"/>
          <w:b/>
          <w:color w:val="002060"/>
          <w:sz w:val="30"/>
          <w:szCs w:val="30"/>
        </w:rPr>
      </w:pPr>
    </w:p>
    <w:p w14:paraId="28F06560" w14:textId="77777777" w:rsidR="009418D4" w:rsidRPr="009002AA" w:rsidRDefault="009418D4" w:rsidP="009418D4">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296DE5D9" w14:textId="52618D72" w:rsidR="009418D4" w:rsidRPr="0032785D" w:rsidRDefault="00FE03FE" w:rsidP="009418D4">
      <w:pPr>
        <w:pStyle w:val="Corpodeltesto21"/>
        <w:jc w:val="center"/>
        <w:rPr>
          <w:rFonts w:ascii="Arial" w:hAnsi="Arial" w:cs="Arial"/>
          <w:b/>
          <w:color w:val="002060"/>
          <w:sz w:val="36"/>
          <w:szCs w:val="36"/>
        </w:rPr>
      </w:pPr>
      <w:r>
        <w:rPr>
          <w:rFonts w:ascii="Arial" w:hAnsi="Arial" w:cs="Arial"/>
          <w:b/>
          <w:color w:val="002060"/>
          <w:sz w:val="36"/>
          <w:szCs w:val="36"/>
        </w:rPr>
        <w:t>SQUADRE QUALIFICATE AGLI OTTAVI DI FINALE</w:t>
      </w:r>
    </w:p>
    <w:p w14:paraId="781784BA" w14:textId="77777777" w:rsidR="009418D4" w:rsidRPr="00D34730" w:rsidRDefault="009418D4" w:rsidP="009418D4">
      <w:pPr>
        <w:pStyle w:val="Corpodeltesto21"/>
        <w:rPr>
          <w:rFonts w:ascii="Arial" w:hAnsi="Arial" w:cs="Arial"/>
          <w:color w:val="002060"/>
          <w:sz w:val="22"/>
        </w:rPr>
      </w:pPr>
    </w:p>
    <w:p w14:paraId="394BDE0A" w14:textId="7F3DFE6A" w:rsidR="009418D4" w:rsidRPr="001E5A40" w:rsidRDefault="00FE03FE" w:rsidP="009418D4">
      <w:pPr>
        <w:pStyle w:val="Corpodeltesto21"/>
        <w:rPr>
          <w:rFonts w:ascii="Arial" w:hAnsi="Arial" w:cs="Arial"/>
          <w:color w:val="002060"/>
          <w:sz w:val="22"/>
        </w:rPr>
      </w:pPr>
      <w:bookmarkStart w:id="12" w:name="OLE_LINK14"/>
      <w:bookmarkStart w:id="13" w:name="OLE_LINK15"/>
      <w:r>
        <w:rPr>
          <w:rFonts w:ascii="Arial" w:hAnsi="Arial" w:cs="Arial"/>
          <w:color w:val="002060"/>
          <w:sz w:val="22"/>
        </w:rPr>
        <w:t>Al termine della prima fase si sono qualificate agli Ottavi di Finale le seguenti squadre:</w:t>
      </w:r>
    </w:p>
    <w:bookmarkEnd w:id="12"/>
    <w:bookmarkEnd w:id="13"/>
    <w:p w14:paraId="2E91F2E3" w14:textId="77777777" w:rsidR="009418D4" w:rsidRDefault="009418D4" w:rsidP="009418D4">
      <w:pPr>
        <w:pStyle w:val="Corpodeltesto21"/>
        <w:rPr>
          <w:rFonts w:ascii="Arial" w:hAnsi="Arial" w:cs="Arial"/>
          <w:b/>
          <w:iCs/>
          <w:color w:val="002060"/>
          <w:sz w:val="22"/>
        </w:rPr>
      </w:pPr>
    </w:p>
    <w:p w14:paraId="76CE6AA5" w14:textId="57D46493" w:rsidR="009418D4" w:rsidRPr="00FE03FE" w:rsidRDefault="009418D4" w:rsidP="009418D4">
      <w:pPr>
        <w:pStyle w:val="Corpodeltesto21"/>
        <w:rPr>
          <w:rFonts w:ascii="Arial" w:hAnsi="Arial" w:cs="Arial"/>
          <w:b/>
          <w:color w:val="002060"/>
          <w:sz w:val="22"/>
        </w:rPr>
      </w:pPr>
      <w:r w:rsidRPr="0030027C">
        <w:rPr>
          <w:rFonts w:ascii="Arial" w:hAnsi="Arial" w:cs="Arial"/>
          <w:b/>
          <w:color w:val="002060"/>
          <w:sz w:val="22"/>
        </w:rPr>
        <w:t>GIRONE “1”</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GNANO 04</w:t>
      </w:r>
    </w:p>
    <w:p w14:paraId="67DE321A" w14:textId="77777777" w:rsidR="009418D4" w:rsidRPr="0030027C" w:rsidRDefault="009418D4" w:rsidP="009418D4">
      <w:pPr>
        <w:pStyle w:val="Corpodeltesto21"/>
        <w:rPr>
          <w:rFonts w:ascii="Arial" w:hAnsi="Arial" w:cs="Arial"/>
          <w:bCs/>
          <w:color w:val="002060"/>
          <w:sz w:val="22"/>
        </w:rPr>
      </w:pPr>
    </w:p>
    <w:p w14:paraId="7131E0A9" w14:textId="57F4D600" w:rsidR="009418D4" w:rsidRPr="00FE03FE" w:rsidRDefault="009418D4" w:rsidP="009418D4">
      <w:pPr>
        <w:pStyle w:val="Corpodeltesto21"/>
        <w:rPr>
          <w:rFonts w:ascii="Arial" w:hAnsi="Arial" w:cs="Arial"/>
          <w:b/>
          <w:color w:val="002060"/>
          <w:sz w:val="22"/>
        </w:rPr>
      </w:pPr>
      <w:r w:rsidRPr="0030027C">
        <w:rPr>
          <w:rFonts w:ascii="Arial" w:hAnsi="Arial" w:cs="Arial"/>
          <w:b/>
          <w:color w:val="002060"/>
          <w:sz w:val="22"/>
        </w:rPr>
        <w:t>GIRONE “2”</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DURANTINA SANTA CECILIA</w:t>
      </w:r>
    </w:p>
    <w:p w14:paraId="782D65E2" w14:textId="77777777" w:rsidR="009418D4" w:rsidRPr="0030027C" w:rsidRDefault="009418D4" w:rsidP="009418D4">
      <w:pPr>
        <w:pStyle w:val="Corpodeltesto21"/>
        <w:rPr>
          <w:rFonts w:ascii="Arial" w:hAnsi="Arial" w:cs="Arial"/>
          <w:bCs/>
          <w:color w:val="002060"/>
          <w:sz w:val="22"/>
        </w:rPr>
      </w:pPr>
    </w:p>
    <w:p w14:paraId="2B924785" w14:textId="3ACC9F92" w:rsidR="009418D4" w:rsidRPr="00FE03FE" w:rsidRDefault="009418D4" w:rsidP="009418D4">
      <w:pPr>
        <w:pStyle w:val="Corpodeltesto21"/>
        <w:rPr>
          <w:rFonts w:ascii="Arial" w:hAnsi="Arial" w:cs="Arial"/>
          <w:b/>
          <w:color w:val="002060"/>
          <w:sz w:val="22"/>
        </w:rPr>
      </w:pPr>
      <w:r w:rsidRPr="0030027C">
        <w:rPr>
          <w:rFonts w:ascii="Arial" w:hAnsi="Arial" w:cs="Arial"/>
          <w:b/>
          <w:color w:val="002060"/>
          <w:sz w:val="22"/>
        </w:rPr>
        <w:t>GIRONE “3</w:t>
      </w:r>
      <w:r w:rsidR="00FE03FE">
        <w:rPr>
          <w:rFonts w:ascii="Arial" w:hAnsi="Arial" w:cs="Arial"/>
          <w:b/>
          <w:color w:val="002060"/>
          <w:sz w:val="22"/>
        </w:rPr>
        <w:t>”</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VIRTUS AURORA C5</w:t>
      </w:r>
    </w:p>
    <w:p w14:paraId="56C890EB" w14:textId="77777777" w:rsidR="00FE03FE" w:rsidRPr="0030027C" w:rsidRDefault="00FE03FE" w:rsidP="009418D4">
      <w:pPr>
        <w:pStyle w:val="Corpodeltesto21"/>
        <w:rPr>
          <w:rFonts w:ascii="Arial" w:hAnsi="Arial" w:cs="Arial"/>
          <w:bCs/>
          <w:color w:val="002060"/>
          <w:sz w:val="22"/>
        </w:rPr>
      </w:pPr>
    </w:p>
    <w:p w14:paraId="4ECD12F3" w14:textId="55F0EAA6"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“4”</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CDC 2018</w:t>
      </w:r>
    </w:p>
    <w:p w14:paraId="110E508F" w14:textId="77777777" w:rsidR="009418D4" w:rsidRDefault="009418D4" w:rsidP="009418D4">
      <w:pPr>
        <w:jc w:val="left"/>
        <w:rPr>
          <w:rFonts w:ascii="Arial" w:hAnsi="Arial" w:cs="Arial"/>
          <w:bCs/>
          <w:color w:val="002060"/>
          <w:sz w:val="22"/>
        </w:rPr>
      </w:pPr>
    </w:p>
    <w:p w14:paraId="63AD1EB4" w14:textId="090F536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“5”</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CALCETTO NUMANA</w:t>
      </w:r>
    </w:p>
    <w:p w14:paraId="037FD5EE" w14:textId="77777777" w:rsidR="009418D4" w:rsidRPr="0030027C" w:rsidRDefault="009418D4" w:rsidP="009418D4">
      <w:pPr>
        <w:jc w:val="left"/>
        <w:rPr>
          <w:rFonts w:ascii="Arial" w:hAnsi="Arial" w:cs="Arial"/>
          <w:bCs/>
          <w:color w:val="002060"/>
          <w:sz w:val="22"/>
        </w:rPr>
      </w:pPr>
    </w:p>
    <w:p w14:paraId="363AF753" w14:textId="69C8D5DD"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“6”</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SANTA MARIA NUOVA A.S.D.</w:t>
      </w:r>
    </w:p>
    <w:p w14:paraId="2D7E8A2A" w14:textId="77777777" w:rsidR="009418D4" w:rsidRPr="00E073CF" w:rsidRDefault="009418D4" w:rsidP="009418D4">
      <w:pPr>
        <w:jc w:val="left"/>
        <w:rPr>
          <w:rFonts w:ascii="Arial" w:hAnsi="Arial" w:cs="Arial"/>
          <w:bCs/>
          <w:color w:val="002060"/>
          <w:sz w:val="22"/>
        </w:rPr>
      </w:pPr>
    </w:p>
    <w:p w14:paraId="3C9EB264" w14:textId="63EC378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“7”</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FABRIANO CALCIO A 5 2023</w:t>
      </w:r>
    </w:p>
    <w:p w14:paraId="0D42A9C4" w14:textId="77777777" w:rsidR="00FE03FE" w:rsidRPr="0030027C" w:rsidRDefault="00FE03FE" w:rsidP="009418D4">
      <w:pPr>
        <w:jc w:val="left"/>
        <w:rPr>
          <w:rFonts w:ascii="Arial" w:hAnsi="Arial" w:cs="Arial"/>
          <w:bCs/>
          <w:color w:val="002060"/>
          <w:sz w:val="22"/>
        </w:rPr>
      </w:pPr>
    </w:p>
    <w:p w14:paraId="3CDCE3DF" w14:textId="1F970CC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lastRenderedPageBreak/>
        <w:t>GIRONE “8</w:t>
      </w:r>
      <w:r w:rsidR="00FE03FE">
        <w:rPr>
          <w:rFonts w:ascii="Arial" w:hAnsi="Arial" w:cs="Arial"/>
          <w:b/>
          <w:color w:val="002060"/>
          <w:sz w:val="22"/>
        </w:rPr>
        <w:t>”</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FRASASSI C5</w:t>
      </w:r>
    </w:p>
    <w:p w14:paraId="011EA514" w14:textId="77777777" w:rsidR="009418D4" w:rsidRDefault="009418D4" w:rsidP="009418D4">
      <w:pPr>
        <w:jc w:val="left"/>
        <w:rPr>
          <w:rFonts w:ascii="Arial" w:hAnsi="Arial" w:cs="Arial"/>
          <w:bCs/>
          <w:color w:val="002060"/>
          <w:sz w:val="22"/>
        </w:rPr>
      </w:pPr>
    </w:p>
    <w:p w14:paraId="26B7908D" w14:textId="70BC5123" w:rsidR="009418D4" w:rsidRPr="00FE03FE" w:rsidRDefault="009418D4" w:rsidP="00FE03FE">
      <w:pPr>
        <w:pStyle w:val="Corpodeltesto21"/>
        <w:rPr>
          <w:rFonts w:ascii="Arial" w:hAnsi="Arial" w:cs="Arial"/>
          <w:b/>
          <w:i/>
          <w:iCs/>
          <w:color w:val="002060"/>
          <w:sz w:val="22"/>
        </w:rPr>
      </w:pPr>
      <w:r w:rsidRPr="0030027C">
        <w:rPr>
          <w:rFonts w:ascii="Arial" w:hAnsi="Arial" w:cs="Arial"/>
          <w:b/>
          <w:color w:val="002060"/>
          <w:sz w:val="22"/>
        </w:rPr>
        <w:t>GIRONE “9”</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RIPE SAN GINESIO A.S.D.</w:t>
      </w:r>
      <w:r w:rsidR="00FE03FE">
        <w:rPr>
          <w:rFonts w:ascii="Arial" w:hAnsi="Arial" w:cs="Arial"/>
          <w:bCs/>
          <w:color w:val="002060"/>
          <w:sz w:val="22"/>
        </w:rPr>
        <w:tab/>
      </w:r>
      <w:r w:rsidR="00FE03FE">
        <w:rPr>
          <w:rFonts w:ascii="Arial" w:hAnsi="Arial" w:cs="Arial"/>
          <w:bCs/>
          <w:color w:val="002060"/>
          <w:sz w:val="22"/>
        </w:rPr>
        <w:tab/>
      </w:r>
      <w:r w:rsidR="00FE03FE">
        <w:rPr>
          <w:rFonts w:ascii="Arial" w:hAnsi="Arial" w:cs="Arial"/>
          <w:bCs/>
          <w:color w:val="002060"/>
          <w:sz w:val="22"/>
        </w:rPr>
        <w:tab/>
      </w:r>
      <w:r w:rsidR="00FE03FE" w:rsidRPr="00FE03FE">
        <w:rPr>
          <w:rFonts w:ascii="Arial" w:hAnsi="Arial" w:cs="Arial"/>
          <w:bCs/>
          <w:i/>
          <w:iCs/>
          <w:color w:val="002060"/>
          <w:sz w:val="22"/>
        </w:rPr>
        <w:t>(per miglior differenza reti)</w:t>
      </w:r>
    </w:p>
    <w:p w14:paraId="256DF1B7" w14:textId="77777777" w:rsidR="009418D4" w:rsidRPr="0030027C" w:rsidRDefault="009418D4" w:rsidP="009418D4">
      <w:pPr>
        <w:jc w:val="left"/>
        <w:rPr>
          <w:rFonts w:ascii="Arial" w:hAnsi="Arial" w:cs="Arial"/>
          <w:bCs/>
          <w:color w:val="002060"/>
          <w:sz w:val="22"/>
        </w:rPr>
      </w:pPr>
    </w:p>
    <w:p w14:paraId="32E0E79A" w14:textId="0B5BA5C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“10”</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FOLGORE CASTELRAIMONDO</w:t>
      </w:r>
    </w:p>
    <w:p w14:paraId="6E9AA594" w14:textId="77777777" w:rsidR="009418D4" w:rsidRPr="0030027C" w:rsidRDefault="009418D4" w:rsidP="009418D4">
      <w:pPr>
        <w:jc w:val="left"/>
        <w:rPr>
          <w:rFonts w:ascii="Arial" w:hAnsi="Arial" w:cs="Arial"/>
          <w:bCs/>
          <w:color w:val="002060"/>
          <w:sz w:val="22"/>
        </w:rPr>
      </w:pPr>
    </w:p>
    <w:p w14:paraId="4A77295C" w14:textId="3FE00338"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“11”</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CANTINE RIUNITE CSI</w:t>
      </w:r>
    </w:p>
    <w:p w14:paraId="27DA6808" w14:textId="77777777" w:rsidR="009418D4" w:rsidRPr="0030027C" w:rsidRDefault="009418D4" w:rsidP="009418D4">
      <w:pPr>
        <w:jc w:val="left"/>
        <w:rPr>
          <w:rFonts w:ascii="Arial" w:hAnsi="Arial" w:cs="Arial"/>
          <w:bCs/>
          <w:color w:val="002060"/>
          <w:sz w:val="22"/>
        </w:rPr>
      </w:pPr>
    </w:p>
    <w:p w14:paraId="12F8BA84" w14:textId="3981A41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“12”</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ACLI AUDAX MONTECOSARO C5</w:t>
      </w:r>
    </w:p>
    <w:p w14:paraId="16E01E84" w14:textId="77777777" w:rsidR="009418D4" w:rsidRDefault="009418D4" w:rsidP="009418D4">
      <w:pPr>
        <w:jc w:val="left"/>
        <w:rPr>
          <w:rFonts w:ascii="Arial" w:hAnsi="Arial" w:cs="Arial"/>
          <w:bCs/>
          <w:color w:val="002060"/>
          <w:sz w:val="22"/>
        </w:rPr>
      </w:pPr>
    </w:p>
    <w:p w14:paraId="6AB50CA7" w14:textId="3C6D0D56" w:rsidR="009418D4" w:rsidRPr="00FE03FE" w:rsidRDefault="009418D4" w:rsidP="009418D4">
      <w:pPr>
        <w:pStyle w:val="Corpodeltesto21"/>
        <w:rPr>
          <w:rFonts w:ascii="Arial" w:hAnsi="Arial" w:cs="Arial"/>
          <w:bCs/>
          <w:i/>
          <w:iCs/>
          <w:color w:val="002060"/>
          <w:sz w:val="22"/>
        </w:rPr>
      </w:pPr>
      <w:r w:rsidRPr="0030027C">
        <w:rPr>
          <w:rFonts w:ascii="Arial" w:hAnsi="Arial" w:cs="Arial"/>
          <w:b/>
          <w:color w:val="002060"/>
          <w:sz w:val="22"/>
        </w:rPr>
        <w:t>GIRONE “13”</w:t>
      </w:r>
      <w:r w:rsidR="00FE03FE">
        <w:rPr>
          <w:rFonts w:ascii="Arial" w:hAnsi="Arial" w:cs="Arial"/>
          <w:b/>
          <w:color w:val="002060"/>
          <w:sz w:val="22"/>
        </w:rPr>
        <w:tab/>
      </w:r>
      <w:r w:rsidR="00FE03FE">
        <w:rPr>
          <w:rFonts w:ascii="Arial" w:hAnsi="Arial" w:cs="Arial"/>
          <w:b/>
          <w:color w:val="002060"/>
          <w:sz w:val="22"/>
        </w:rPr>
        <w:tab/>
      </w:r>
      <w:r w:rsidR="00FE03FE" w:rsidRPr="00FE03FE">
        <w:rPr>
          <w:rFonts w:ascii="Arial" w:hAnsi="Arial" w:cs="Arial"/>
          <w:bCs/>
          <w:i/>
          <w:iCs/>
          <w:color w:val="002060"/>
          <w:sz w:val="22"/>
        </w:rPr>
        <w:t>Da determinare</w:t>
      </w:r>
    </w:p>
    <w:p w14:paraId="7548446F" w14:textId="77777777" w:rsidR="009418D4" w:rsidRPr="0030027C" w:rsidRDefault="009418D4" w:rsidP="009418D4">
      <w:pPr>
        <w:jc w:val="left"/>
        <w:rPr>
          <w:rFonts w:ascii="Arial" w:hAnsi="Arial" w:cs="Arial"/>
          <w:bCs/>
          <w:color w:val="002060"/>
          <w:sz w:val="22"/>
        </w:rPr>
      </w:pPr>
    </w:p>
    <w:p w14:paraId="30702CA5" w14:textId="144A1CDE" w:rsidR="009418D4" w:rsidRPr="00FE03FE" w:rsidRDefault="009418D4" w:rsidP="009418D4">
      <w:pPr>
        <w:jc w:val="left"/>
        <w:rPr>
          <w:rFonts w:ascii="Arial" w:hAnsi="Arial" w:cs="Arial"/>
          <w:b/>
          <w:color w:val="002060"/>
          <w:sz w:val="22"/>
        </w:rPr>
      </w:pPr>
      <w:r w:rsidRPr="000864DF">
        <w:rPr>
          <w:rFonts w:ascii="Arial" w:hAnsi="Arial" w:cs="Arial"/>
          <w:b/>
          <w:color w:val="002060"/>
          <w:sz w:val="22"/>
        </w:rPr>
        <w:t>GIRONE “14”</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CAPODARCO CASABIANCA C5</w:t>
      </w:r>
    </w:p>
    <w:p w14:paraId="34D923DE" w14:textId="77777777" w:rsidR="009418D4" w:rsidRPr="00FF2173" w:rsidRDefault="009418D4" w:rsidP="009418D4">
      <w:pPr>
        <w:jc w:val="left"/>
        <w:rPr>
          <w:rFonts w:ascii="Arial" w:hAnsi="Arial" w:cs="Arial"/>
          <w:bCs/>
          <w:color w:val="002060"/>
          <w:sz w:val="22"/>
        </w:rPr>
      </w:pPr>
    </w:p>
    <w:p w14:paraId="6E657504" w14:textId="4D968BF1" w:rsidR="009418D4" w:rsidRPr="00FE03FE" w:rsidRDefault="009418D4" w:rsidP="00FE03FE">
      <w:pPr>
        <w:pStyle w:val="Corpodeltesto21"/>
        <w:rPr>
          <w:rFonts w:ascii="Arial" w:hAnsi="Arial" w:cs="Arial"/>
          <w:b/>
          <w:color w:val="002060"/>
          <w:sz w:val="22"/>
        </w:rPr>
      </w:pPr>
      <w:r w:rsidRPr="00FF2173">
        <w:rPr>
          <w:rFonts w:ascii="Arial" w:hAnsi="Arial" w:cs="Arial"/>
          <w:b/>
          <w:color w:val="002060"/>
          <w:sz w:val="22"/>
        </w:rPr>
        <w:t>GIRONE “15”</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CALCIO S.ELPIDIO A MARE</w:t>
      </w:r>
      <w:r w:rsidR="00FE03FE">
        <w:rPr>
          <w:rFonts w:ascii="Arial" w:hAnsi="Arial" w:cs="Arial"/>
          <w:bCs/>
          <w:color w:val="002060"/>
          <w:sz w:val="22"/>
        </w:rPr>
        <w:tab/>
      </w:r>
      <w:r w:rsidR="00FE03FE">
        <w:rPr>
          <w:rFonts w:ascii="Arial" w:hAnsi="Arial" w:cs="Arial"/>
          <w:bCs/>
          <w:color w:val="002060"/>
          <w:sz w:val="22"/>
        </w:rPr>
        <w:tab/>
      </w:r>
      <w:r w:rsidR="00FE03FE" w:rsidRPr="00FE03FE">
        <w:rPr>
          <w:rFonts w:ascii="Arial" w:hAnsi="Arial" w:cs="Arial"/>
          <w:bCs/>
          <w:i/>
          <w:iCs/>
          <w:color w:val="002060"/>
          <w:sz w:val="22"/>
        </w:rPr>
        <w:t>(per maggior numero di reti segnate)</w:t>
      </w:r>
    </w:p>
    <w:p w14:paraId="5218E4BF" w14:textId="77777777" w:rsidR="009418D4" w:rsidRPr="00FF2173" w:rsidRDefault="009418D4" w:rsidP="009418D4">
      <w:pPr>
        <w:jc w:val="left"/>
        <w:rPr>
          <w:rFonts w:ascii="Arial" w:hAnsi="Arial" w:cs="Arial"/>
          <w:bCs/>
          <w:color w:val="002060"/>
          <w:sz w:val="22"/>
        </w:rPr>
      </w:pPr>
    </w:p>
    <w:p w14:paraId="2808800A" w14:textId="1B345C6B" w:rsidR="009418D4" w:rsidRPr="00FE03FE" w:rsidRDefault="009418D4" w:rsidP="009418D4">
      <w:pPr>
        <w:pStyle w:val="Corpodeltesto21"/>
        <w:rPr>
          <w:rFonts w:ascii="Arial" w:hAnsi="Arial" w:cs="Arial"/>
          <w:b/>
          <w:color w:val="002060"/>
          <w:sz w:val="22"/>
          <w:lang w:val="en-US"/>
        </w:rPr>
      </w:pPr>
      <w:r w:rsidRPr="00A11230">
        <w:rPr>
          <w:rFonts w:ascii="Arial" w:hAnsi="Arial" w:cs="Arial"/>
          <w:b/>
          <w:color w:val="002060"/>
          <w:sz w:val="22"/>
          <w:lang w:val="en-US"/>
        </w:rPr>
        <w:t>GIRONE “16”</w:t>
      </w:r>
      <w:r w:rsidR="00FE03FE">
        <w:rPr>
          <w:rFonts w:ascii="Arial" w:hAnsi="Arial" w:cs="Arial"/>
          <w:b/>
          <w:color w:val="002060"/>
          <w:sz w:val="22"/>
          <w:lang w:val="en-US"/>
        </w:rPr>
        <w:tab/>
      </w:r>
      <w:r w:rsidR="00FE03FE">
        <w:rPr>
          <w:rFonts w:ascii="Arial" w:hAnsi="Arial" w:cs="Arial"/>
          <w:b/>
          <w:color w:val="002060"/>
          <w:sz w:val="22"/>
          <w:lang w:val="en-US"/>
        </w:rPr>
        <w:tab/>
      </w:r>
      <w:r>
        <w:rPr>
          <w:rFonts w:ascii="Arial" w:hAnsi="Arial" w:cs="Arial"/>
          <w:bCs/>
          <w:iCs/>
          <w:color w:val="002060"/>
          <w:sz w:val="22"/>
        </w:rPr>
        <w:t>FUTSAL COMUNANZA</w:t>
      </w:r>
    </w:p>
    <w:p w14:paraId="6924CAB5" w14:textId="77777777" w:rsidR="009418D4" w:rsidRPr="002309D1" w:rsidRDefault="009418D4" w:rsidP="009418D4">
      <w:pPr>
        <w:pStyle w:val="Corpodeltesto21"/>
        <w:rPr>
          <w:rFonts w:ascii="Arial" w:hAnsi="Arial" w:cs="Arial"/>
          <w:bCs/>
          <w:iCs/>
          <w:color w:val="002060"/>
          <w:sz w:val="22"/>
        </w:rPr>
      </w:pPr>
    </w:p>
    <w:p w14:paraId="36A424B5" w14:textId="77777777" w:rsidR="009418D4" w:rsidRPr="00F45EB9" w:rsidRDefault="009418D4" w:rsidP="009418D4">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5220FB76" w14:textId="77777777" w:rsidR="009418D4" w:rsidRPr="00F45EB9" w:rsidRDefault="009418D4" w:rsidP="009418D4">
      <w:pPr>
        <w:pStyle w:val="Corpodeltesto21"/>
        <w:rPr>
          <w:rFonts w:ascii="Arial" w:hAnsi="Arial" w:cs="Arial"/>
          <w:b/>
          <w:i/>
          <w:color w:val="002060"/>
          <w:sz w:val="22"/>
        </w:rPr>
      </w:pPr>
      <w:r w:rsidRPr="001C0426">
        <w:rPr>
          <w:rFonts w:ascii="Arial" w:hAnsi="Arial" w:cs="Arial"/>
          <w:b/>
          <w:i/>
          <w:color w:val="002060"/>
          <w:sz w:val="22"/>
        </w:rPr>
        <w:t>Gara di Andata 0</w:t>
      </w:r>
      <w:r>
        <w:rPr>
          <w:rFonts w:ascii="Arial" w:hAnsi="Arial" w:cs="Arial"/>
          <w:b/>
          <w:i/>
          <w:color w:val="002060"/>
          <w:sz w:val="22"/>
        </w:rPr>
        <w:t>5</w:t>
      </w:r>
      <w:r w:rsidRPr="001C0426">
        <w:rPr>
          <w:rFonts w:ascii="Arial" w:hAnsi="Arial" w:cs="Arial"/>
          <w:b/>
          <w:i/>
          <w:color w:val="002060"/>
          <w:sz w:val="22"/>
        </w:rPr>
        <w:t xml:space="preserve"> Novembre 202</w:t>
      </w:r>
      <w:r>
        <w:rPr>
          <w:rFonts w:ascii="Arial" w:hAnsi="Arial" w:cs="Arial"/>
          <w:b/>
          <w:i/>
          <w:color w:val="002060"/>
          <w:sz w:val="22"/>
        </w:rPr>
        <w:t>4</w:t>
      </w:r>
      <w:r w:rsidRPr="001C0426">
        <w:rPr>
          <w:rFonts w:ascii="Arial" w:hAnsi="Arial" w:cs="Arial"/>
          <w:b/>
          <w:i/>
          <w:color w:val="002060"/>
          <w:sz w:val="22"/>
        </w:rPr>
        <w:t xml:space="preserve"> – Gara di Ritorno </w:t>
      </w:r>
      <w:r>
        <w:rPr>
          <w:rFonts w:ascii="Arial" w:hAnsi="Arial" w:cs="Arial"/>
          <w:b/>
          <w:i/>
          <w:color w:val="002060"/>
          <w:sz w:val="22"/>
        </w:rPr>
        <w:t>19</w:t>
      </w:r>
      <w:r w:rsidRPr="001C0426">
        <w:rPr>
          <w:rFonts w:ascii="Arial" w:hAnsi="Arial" w:cs="Arial"/>
          <w:b/>
          <w:i/>
          <w:color w:val="002060"/>
          <w:sz w:val="22"/>
        </w:rPr>
        <w:t xml:space="preserve"> Novembre 202</w:t>
      </w:r>
      <w:r>
        <w:rPr>
          <w:rFonts w:ascii="Arial" w:hAnsi="Arial" w:cs="Arial"/>
          <w:b/>
          <w:i/>
          <w:color w:val="002060"/>
          <w:sz w:val="22"/>
        </w:rPr>
        <w:t>4</w:t>
      </w:r>
    </w:p>
    <w:p w14:paraId="565BB130" w14:textId="77777777" w:rsidR="009418D4" w:rsidRPr="00F45EB9" w:rsidRDefault="009418D4" w:rsidP="009418D4">
      <w:pPr>
        <w:pStyle w:val="Corpodeltesto21"/>
        <w:rPr>
          <w:rFonts w:ascii="Arial" w:hAnsi="Arial" w:cs="Arial"/>
          <w:color w:val="002060"/>
          <w:sz w:val="22"/>
        </w:rPr>
      </w:pPr>
    </w:p>
    <w:p w14:paraId="16A957AE" w14:textId="77777777" w:rsidR="009418D4" w:rsidRDefault="009418D4" w:rsidP="009418D4">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575A300B" w14:textId="77777777" w:rsidR="00554E55" w:rsidRDefault="00554E55" w:rsidP="009418D4">
      <w:pPr>
        <w:pStyle w:val="Corpodeltesto21"/>
        <w:rPr>
          <w:rFonts w:ascii="Arial" w:hAnsi="Arial" w:cs="Arial"/>
          <w:color w:val="002060"/>
          <w:sz w:val="22"/>
        </w:rPr>
      </w:pPr>
    </w:p>
    <w:p w14:paraId="13DADBC7" w14:textId="50510B8D"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GNANO 04 – DURANTINA SANTA CECILIA</w:t>
      </w:r>
    </w:p>
    <w:p w14:paraId="1F3B5D84" w14:textId="0DF6D80A"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VIRTUS AURORA – CDC 2018</w:t>
      </w:r>
    </w:p>
    <w:p w14:paraId="64F99B07" w14:textId="0C9160F4"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CALCETTO NUMANA – SANTA MARIA NUOVA</w:t>
      </w:r>
    </w:p>
    <w:p w14:paraId="1D726BD1" w14:textId="00796152"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FABRIANO CALCIO A 5 2023 – FRASASSI C5</w:t>
      </w:r>
    </w:p>
    <w:p w14:paraId="00CBD51A" w14:textId="0462C293"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RIPE SAN GINESIO – FOLGORE CASTELRAIMONDO</w:t>
      </w:r>
    </w:p>
    <w:p w14:paraId="350A45FC" w14:textId="2C43ED94"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CANTINE RIUNITE CSI – ACLI AUDAX MONTECOSARO C5</w:t>
      </w:r>
    </w:p>
    <w:p w14:paraId="603EF9A1" w14:textId="0D77D2AF"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Vincente girone “13” – CAPODARCO CASABIANCA C5</w:t>
      </w:r>
    </w:p>
    <w:p w14:paraId="78140D28" w14:textId="6E59F20B"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CALCIO S.ELPIDIO A MARE – FUTSAL COMUNANZA</w:t>
      </w:r>
    </w:p>
    <w:p w14:paraId="353CF2E5" w14:textId="77777777" w:rsidR="00554E55" w:rsidRPr="00F45EB9" w:rsidRDefault="00554E55" w:rsidP="009418D4">
      <w:pPr>
        <w:pStyle w:val="Corpodeltesto21"/>
        <w:rPr>
          <w:rFonts w:ascii="Arial" w:hAnsi="Arial" w:cs="Arial"/>
          <w:color w:val="002060"/>
          <w:sz w:val="22"/>
        </w:rPr>
      </w:pPr>
    </w:p>
    <w:p w14:paraId="79956E7F" w14:textId="77777777" w:rsidR="009418D4" w:rsidRPr="00F45EB9" w:rsidRDefault="009418D4" w:rsidP="009418D4">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4BCF87E" w14:textId="77777777" w:rsidR="009418D4" w:rsidRPr="00F45EB9" w:rsidRDefault="009418D4" w:rsidP="009418D4">
      <w:pPr>
        <w:pStyle w:val="Corpodeltesto21"/>
        <w:rPr>
          <w:rFonts w:ascii="Arial" w:hAnsi="Arial" w:cs="Arial"/>
          <w:color w:val="002060"/>
          <w:sz w:val="22"/>
        </w:rPr>
      </w:pPr>
      <w:r w:rsidRPr="00F45EB9">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1095EB71" w14:textId="77777777" w:rsidR="009418D4" w:rsidRDefault="009418D4" w:rsidP="009418D4">
      <w:pPr>
        <w:pStyle w:val="Corpodeltesto21"/>
        <w:rPr>
          <w:rFonts w:ascii="Arial" w:hAnsi="Arial" w:cs="Arial"/>
          <w:color w:val="002060"/>
          <w:sz w:val="22"/>
        </w:rPr>
      </w:pPr>
    </w:p>
    <w:p w14:paraId="627616A8" w14:textId="77777777" w:rsidR="009418D4" w:rsidRPr="00F45EB9" w:rsidRDefault="009418D4" w:rsidP="009418D4">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9418D4" w:rsidRPr="00F45EB9" w14:paraId="69DB72CB" w14:textId="77777777" w:rsidTr="0099094F">
        <w:trPr>
          <w:trHeight w:val="240"/>
        </w:trPr>
        <w:tc>
          <w:tcPr>
            <w:tcW w:w="3621" w:type="dxa"/>
            <w:tcBorders>
              <w:left w:val="nil"/>
              <w:right w:val="nil"/>
            </w:tcBorders>
            <w:shd w:val="clear" w:color="000000" w:fill="EAEAEA"/>
            <w:noWrap/>
            <w:vAlign w:val="center"/>
            <w:hideMark/>
          </w:tcPr>
          <w:p w14:paraId="6750053E" w14:textId="77777777" w:rsidR="009418D4" w:rsidRPr="00F45EB9" w:rsidRDefault="009418D4" w:rsidP="0099094F">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03E6100A" w14:textId="77777777" w:rsidR="009418D4" w:rsidRPr="00F45EB9" w:rsidRDefault="009418D4" w:rsidP="0099094F">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2C02146B" w14:textId="77777777" w:rsidR="009418D4" w:rsidRPr="00F45EB9" w:rsidRDefault="009418D4" w:rsidP="0099094F">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66D61CF8" w14:textId="77777777" w:rsidR="009418D4" w:rsidRPr="00F45EB9" w:rsidRDefault="009418D4" w:rsidP="0099094F">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3F22369A" w14:textId="77777777" w:rsidR="009418D4" w:rsidRPr="00F45EB9" w:rsidRDefault="009418D4" w:rsidP="0099094F">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1E9589FD" w14:textId="77777777" w:rsidR="009418D4" w:rsidRPr="00F45EB9" w:rsidRDefault="009418D4" w:rsidP="0099094F">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22CFC551" w14:textId="77777777" w:rsidR="009418D4" w:rsidRPr="00F45EB9" w:rsidRDefault="009418D4" w:rsidP="009418D4">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747"/>
        <w:gridCol w:w="1521"/>
        <w:gridCol w:w="585"/>
        <w:gridCol w:w="1154"/>
      </w:tblGrid>
      <w:tr w:rsidR="009418D4" w:rsidRPr="00F45EB9" w14:paraId="427DB455"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6077D022" w14:textId="1357E212" w:rsidR="009418D4" w:rsidRPr="00FE03FE" w:rsidRDefault="009418D4" w:rsidP="0099094F">
            <w:pPr>
              <w:rPr>
                <w:rFonts w:ascii="Arial" w:hAnsi="Arial" w:cs="Arial"/>
                <w:b/>
                <w:i/>
                <w:iCs/>
                <w:color w:val="002060"/>
                <w:sz w:val="22"/>
                <w:szCs w:val="22"/>
              </w:rPr>
            </w:pPr>
            <w:r w:rsidRPr="00FE03FE">
              <w:rPr>
                <w:rFonts w:ascii="Arial" w:hAnsi="Arial" w:cs="Arial"/>
                <w:b/>
                <w:i/>
                <w:iCs/>
                <w:color w:val="002060"/>
                <w:sz w:val="22"/>
                <w:szCs w:val="22"/>
              </w:rPr>
              <w:t>1^ classificata girone 1</w:t>
            </w:r>
          </w:p>
          <w:p w14:paraId="17D179AA" w14:textId="7DB43D22" w:rsidR="00FE03FE" w:rsidRPr="00FE03FE" w:rsidRDefault="00FE03FE" w:rsidP="0099094F">
            <w:pPr>
              <w:rPr>
                <w:rFonts w:ascii="Arial" w:hAnsi="Arial" w:cs="Arial"/>
                <w:b/>
                <w:color w:val="000090"/>
                <w:sz w:val="22"/>
                <w:szCs w:val="22"/>
              </w:rPr>
            </w:pPr>
            <w:r w:rsidRPr="00FE03FE">
              <w:rPr>
                <w:rFonts w:ascii="Arial" w:hAnsi="Arial" w:cs="Arial"/>
                <w:b/>
                <w:color w:val="002060"/>
                <w:sz w:val="22"/>
              </w:rPr>
              <w:t>GNANO 04</w:t>
            </w:r>
          </w:p>
        </w:tc>
        <w:tc>
          <w:tcPr>
            <w:tcW w:w="3260" w:type="dxa"/>
            <w:tcBorders>
              <w:top w:val="nil"/>
              <w:left w:val="nil"/>
              <w:bottom w:val="nil"/>
            </w:tcBorders>
            <w:shd w:val="clear" w:color="auto" w:fill="auto"/>
            <w:noWrap/>
            <w:vAlign w:val="bottom"/>
            <w:hideMark/>
          </w:tcPr>
          <w:p w14:paraId="5A351BF0" w14:textId="77777777" w:rsidR="009418D4" w:rsidRPr="00F45EB9" w:rsidRDefault="009418D4" w:rsidP="0099094F">
            <w:pPr>
              <w:jc w:val="center"/>
              <w:rPr>
                <w:rFonts w:ascii="Arial" w:hAnsi="Arial" w:cs="Arial"/>
                <w:color w:val="000090"/>
                <w:sz w:val="17"/>
                <w:szCs w:val="17"/>
              </w:rPr>
            </w:pPr>
          </w:p>
        </w:tc>
      </w:tr>
      <w:tr w:rsidR="009418D4" w:rsidRPr="00F45EB9" w14:paraId="7F34BAAF"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B7BFB2A"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E5F75BE" w14:textId="77777777" w:rsidR="009418D4" w:rsidRPr="00F45EB9" w:rsidRDefault="009418D4" w:rsidP="0099094F">
            <w:pPr>
              <w:jc w:val="center"/>
              <w:rPr>
                <w:rFonts w:ascii="Arial" w:hAnsi="Arial" w:cs="Arial"/>
                <w:color w:val="000090"/>
                <w:sz w:val="17"/>
                <w:szCs w:val="17"/>
              </w:rPr>
            </w:pPr>
          </w:p>
        </w:tc>
      </w:tr>
      <w:tr w:rsidR="009418D4" w:rsidRPr="00F45EB9" w14:paraId="3EBD828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4EAC26A"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D311347"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33F5C3AB"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74558ED"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A713473" w14:textId="77777777" w:rsidR="009418D4" w:rsidRPr="00F45EB9" w:rsidRDefault="009418D4" w:rsidP="0099094F">
            <w:pPr>
              <w:jc w:val="center"/>
              <w:rPr>
                <w:rFonts w:ascii="Arial" w:hAnsi="Arial" w:cs="Arial"/>
                <w:color w:val="000090"/>
                <w:sz w:val="17"/>
                <w:szCs w:val="17"/>
              </w:rPr>
            </w:pPr>
          </w:p>
        </w:tc>
      </w:tr>
      <w:tr w:rsidR="009418D4" w:rsidRPr="00F45EB9" w14:paraId="6396F9C4"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4BE48E8" w14:textId="15F51140" w:rsidR="009418D4" w:rsidRPr="00FE03FE" w:rsidRDefault="009418D4" w:rsidP="0099094F">
            <w:pPr>
              <w:jc w:val="left"/>
              <w:rPr>
                <w:rFonts w:ascii="Arial" w:hAnsi="Arial" w:cs="Arial"/>
                <w:b/>
                <w:i/>
                <w:iCs/>
                <w:color w:val="002060"/>
                <w:sz w:val="22"/>
                <w:szCs w:val="22"/>
              </w:rPr>
            </w:pPr>
            <w:r w:rsidRPr="00FE03FE">
              <w:rPr>
                <w:rFonts w:ascii="Arial" w:hAnsi="Arial" w:cs="Arial"/>
                <w:b/>
                <w:i/>
                <w:iCs/>
                <w:color w:val="002060"/>
                <w:sz w:val="22"/>
                <w:szCs w:val="22"/>
              </w:rPr>
              <w:t>1^ classificata girone 2</w:t>
            </w:r>
          </w:p>
          <w:p w14:paraId="7660512F" w14:textId="72FFCE96" w:rsidR="00FE03FE" w:rsidRPr="00FE03FE" w:rsidRDefault="00FE03FE" w:rsidP="0099094F">
            <w:pPr>
              <w:jc w:val="left"/>
              <w:rPr>
                <w:rFonts w:ascii="Arial" w:hAnsi="Arial" w:cs="Arial"/>
                <w:b/>
                <w:i/>
                <w:iCs/>
                <w:color w:val="000090"/>
                <w:sz w:val="10"/>
                <w:szCs w:val="10"/>
              </w:rPr>
            </w:pPr>
            <w:r w:rsidRPr="00FE03FE">
              <w:rPr>
                <w:rFonts w:ascii="Arial" w:hAnsi="Arial" w:cs="Arial"/>
                <w:b/>
                <w:color w:val="002060"/>
                <w:sz w:val="22"/>
              </w:rPr>
              <w:t>DURANTINA SANTA CECILIA</w:t>
            </w:r>
          </w:p>
        </w:tc>
        <w:tc>
          <w:tcPr>
            <w:tcW w:w="3260" w:type="dxa"/>
            <w:tcBorders>
              <w:top w:val="nil"/>
              <w:left w:val="nil"/>
              <w:bottom w:val="nil"/>
              <w:right w:val="single" w:sz="4" w:space="0" w:color="auto"/>
            </w:tcBorders>
            <w:shd w:val="clear" w:color="auto" w:fill="auto"/>
            <w:noWrap/>
            <w:vAlign w:val="bottom"/>
            <w:hideMark/>
          </w:tcPr>
          <w:p w14:paraId="68175EA6" w14:textId="77777777" w:rsidR="009418D4" w:rsidRPr="00F45EB9" w:rsidRDefault="009418D4" w:rsidP="0099094F">
            <w:pPr>
              <w:jc w:val="center"/>
              <w:rPr>
                <w:rFonts w:ascii="Arial" w:hAnsi="Arial" w:cs="Arial"/>
                <w:color w:val="000090"/>
                <w:sz w:val="17"/>
                <w:szCs w:val="17"/>
              </w:rPr>
            </w:pPr>
          </w:p>
        </w:tc>
      </w:tr>
      <w:tr w:rsidR="009418D4" w:rsidRPr="00F45EB9" w14:paraId="09AEA9AC"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31F8D0E3"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1725188" w14:textId="77777777" w:rsidR="009418D4" w:rsidRPr="00F45EB9" w:rsidRDefault="009418D4" w:rsidP="0099094F">
            <w:pPr>
              <w:jc w:val="center"/>
              <w:rPr>
                <w:rFonts w:ascii="Arial" w:hAnsi="Arial" w:cs="Arial"/>
                <w:color w:val="000090"/>
                <w:sz w:val="17"/>
                <w:szCs w:val="17"/>
              </w:rPr>
            </w:pPr>
          </w:p>
        </w:tc>
      </w:tr>
      <w:tr w:rsidR="009418D4" w:rsidRPr="00F45EB9" w14:paraId="589EB0AF"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0CAFE81B"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3680543" w14:textId="77777777" w:rsidR="009418D4" w:rsidRPr="00F45EB9" w:rsidRDefault="009418D4" w:rsidP="0099094F">
            <w:pPr>
              <w:jc w:val="center"/>
              <w:rPr>
                <w:rFonts w:ascii="Arial" w:hAnsi="Arial" w:cs="Arial"/>
                <w:color w:val="000090"/>
                <w:sz w:val="17"/>
                <w:szCs w:val="17"/>
              </w:rPr>
            </w:pPr>
          </w:p>
        </w:tc>
      </w:tr>
      <w:tr w:rsidR="009418D4" w:rsidRPr="00F45EB9" w14:paraId="50A3CA34"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5AECFF24"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104F28D"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45D9E955"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53D9411D" w14:textId="77777777" w:rsidR="009418D4" w:rsidRPr="00F45EB9" w:rsidRDefault="009418D4" w:rsidP="0099094F">
            <w:pPr>
              <w:jc w:val="left"/>
            </w:pPr>
          </w:p>
        </w:tc>
      </w:tr>
      <w:tr w:rsidR="009418D4" w:rsidRPr="00F45EB9" w14:paraId="6BF1AA7B"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36911079"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631B4CA" w14:textId="77777777" w:rsidR="009418D4" w:rsidRPr="00F45EB9" w:rsidRDefault="009418D4" w:rsidP="0099094F">
            <w:pPr>
              <w:jc w:val="center"/>
              <w:rPr>
                <w:rFonts w:ascii="Arial" w:hAnsi="Arial" w:cs="Arial"/>
                <w:color w:val="000090"/>
                <w:sz w:val="17"/>
                <w:szCs w:val="17"/>
              </w:rPr>
            </w:pPr>
          </w:p>
        </w:tc>
      </w:tr>
      <w:tr w:rsidR="009418D4" w:rsidRPr="00F45EB9" w14:paraId="22E1C7BA"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5339E74" w14:textId="7B556448"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3</w:t>
            </w:r>
          </w:p>
          <w:p w14:paraId="31262FB0" w14:textId="5852CB7D" w:rsidR="00FE03FE" w:rsidRPr="00FE03FE" w:rsidRDefault="00FE03FE" w:rsidP="0099094F">
            <w:pPr>
              <w:rPr>
                <w:rFonts w:ascii="Arial" w:hAnsi="Arial" w:cs="Arial"/>
                <w:b/>
                <w:color w:val="000090"/>
                <w:sz w:val="10"/>
                <w:szCs w:val="10"/>
              </w:rPr>
            </w:pPr>
            <w:r w:rsidRPr="00FE03FE">
              <w:rPr>
                <w:rFonts w:ascii="Arial" w:hAnsi="Arial" w:cs="Arial"/>
                <w:b/>
                <w:color w:val="002060"/>
                <w:sz w:val="22"/>
              </w:rPr>
              <w:t>VIRTUS AURORA C5</w:t>
            </w:r>
          </w:p>
        </w:tc>
        <w:tc>
          <w:tcPr>
            <w:tcW w:w="3260" w:type="dxa"/>
            <w:tcBorders>
              <w:top w:val="nil"/>
              <w:left w:val="nil"/>
              <w:bottom w:val="nil"/>
              <w:right w:val="single" w:sz="4" w:space="0" w:color="auto"/>
            </w:tcBorders>
            <w:shd w:val="clear" w:color="auto" w:fill="auto"/>
            <w:noWrap/>
            <w:vAlign w:val="bottom"/>
            <w:hideMark/>
          </w:tcPr>
          <w:p w14:paraId="21004848" w14:textId="77777777" w:rsidR="009418D4" w:rsidRPr="00F45EB9" w:rsidRDefault="009418D4" w:rsidP="0099094F">
            <w:pPr>
              <w:jc w:val="center"/>
              <w:rPr>
                <w:rFonts w:ascii="Arial" w:hAnsi="Arial" w:cs="Arial"/>
                <w:color w:val="000090"/>
                <w:sz w:val="17"/>
                <w:szCs w:val="17"/>
              </w:rPr>
            </w:pPr>
          </w:p>
        </w:tc>
      </w:tr>
      <w:tr w:rsidR="009418D4" w:rsidRPr="00F45EB9" w14:paraId="47249406"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AB7EEAE"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D4C6753" w14:textId="77777777" w:rsidR="009418D4" w:rsidRPr="00F45EB9" w:rsidRDefault="009418D4" w:rsidP="0099094F">
            <w:pPr>
              <w:jc w:val="center"/>
              <w:rPr>
                <w:rFonts w:ascii="Arial" w:hAnsi="Arial" w:cs="Arial"/>
                <w:color w:val="000090"/>
                <w:sz w:val="17"/>
                <w:szCs w:val="17"/>
              </w:rPr>
            </w:pPr>
          </w:p>
        </w:tc>
      </w:tr>
      <w:tr w:rsidR="009418D4" w:rsidRPr="00F45EB9" w14:paraId="517B5B58"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14F7ED9"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1C22E69"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55C2D11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46C19B6"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2230D52" w14:textId="77777777" w:rsidR="009418D4" w:rsidRPr="00F45EB9" w:rsidRDefault="009418D4" w:rsidP="0099094F">
            <w:pPr>
              <w:jc w:val="center"/>
              <w:rPr>
                <w:rFonts w:ascii="Arial" w:hAnsi="Arial" w:cs="Arial"/>
                <w:color w:val="000090"/>
                <w:sz w:val="17"/>
                <w:szCs w:val="17"/>
              </w:rPr>
            </w:pPr>
          </w:p>
        </w:tc>
      </w:tr>
      <w:tr w:rsidR="009418D4" w:rsidRPr="00F45EB9" w14:paraId="28241385" w14:textId="77777777" w:rsidTr="0099094F">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77BC1C1F" w14:textId="36838DE6"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4</w:t>
            </w:r>
          </w:p>
          <w:p w14:paraId="2DDC3214" w14:textId="795B16B8"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CDC 2018</w:t>
            </w:r>
          </w:p>
        </w:tc>
        <w:tc>
          <w:tcPr>
            <w:tcW w:w="3260" w:type="dxa"/>
            <w:tcBorders>
              <w:top w:val="nil"/>
              <w:left w:val="nil"/>
              <w:right w:val="nil"/>
            </w:tcBorders>
            <w:shd w:val="clear" w:color="auto" w:fill="auto"/>
            <w:noWrap/>
            <w:vAlign w:val="bottom"/>
            <w:hideMark/>
          </w:tcPr>
          <w:p w14:paraId="7379F11E" w14:textId="77777777" w:rsidR="009418D4" w:rsidRPr="00F45EB9" w:rsidRDefault="009418D4" w:rsidP="0099094F">
            <w:pPr>
              <w:jc w:val="center"/>
              <w:rPr>
                <w:rFonts w:ascii="Arial" w:hAnsi="Arial" w:cs="Arial"/>
                <w:color w:val="000090"/>
                <w:sz w:val="17"/>
                <w:szCs w:val="17"/>
              </w:rPr>
            </w:pPr>
          </w:p>
        </w:tc>
      </w:tr>
      <w:tr w:rsidR="009418D4" w:rsidRPr="00F45EB9" w14:paraId="0C822BF8" w14:textId="77777777" w:rsidTr="0099094F">
        <w:trPr>
          <w:gridAfter w:val="4"/>
          <w:wAfter w:w="4007" w:type="dxa"/>
          <w:trHeight w:val="300"/>
        </w:trPr>
        <w:tc>
          <w:tcPr>
            <w:tcW w:w="4007" w:type="dxa"/>
            <w:tcBorders>
              <w:top w:val="single" w:sz="4" w:space="0" w:color="auto"/>
              <w:left w:val="nil"/>
              <w:right w:val="nil"/>
            </w:tcBorders>
            <w:shd w:val="clear" w:color="auto" w:fill="auto"/>
            <w:noWrap/>
            <w:vAlign w:val="bottom"/>
          </w:tcPr>
          <w:p w14:paraId="0B0DA678" w14:textId="77777777" w:rsidR="009418D4" w:rsidRDefault="009418D4" w:rsidP="0099094F">
            <w:pPr>
              <w:rPr>
                <w:rFonts w:ascii="Arial" w:hAnsi="Arial" w:cs="Arial"/>
                <w:color w:val="000090"/>
                <w:sz w:val="17"/>
                <w:szCs w:val="17"/>
              </w:rPr>
            </w:pPr>
          </w:p>
          <w:p w14:paraId="25B7F235" w14:textId="77777777" w:rsidR="009418D4" w:rsidRDefault="009418D4" w:rsidP="0099094F">
            <w:pPr>
              <w:rPr>
                <w:rFonts w:ascii="Arial" w:hAnsi="Arial" w:cs="Arial"/>
                <w:color w:val="000090"/>
                <w:sz w:val="17"/>
                <w:szCs w:val="17"/>
              </w:rPr>
            </w:pPr>
          </w:p>
          <w:p w14:paraId="1CD39FF7" w14:textId="77777777" w:rsidR="009418D4" w:rsidRDefault="009418D4" w:rsidP="0099094F">
            <w:pPr>
              <w:rPr>
                <w:rFonts w:ascii="Arial" w:hAnsi="Arial" w:cs="Arial"/>
                <w:color w:val="000090"/>
                <w:sz w:val="17"/>
                <w:szCs w:val="17"/>
              </w:rPr>
            </w:pPr>
          </w:p>
          <w:p w14:paraId="7DAC8FDB" w14:textId="77777777" w:rsidR="009418D4" w:rsidRPr="00F45EB9" w:rsidRDefault="009418D4" w:rsidP="0099094F">
            <w:pPr>
              <w:rPr>
                <w:rFonts w:ascii="Arial" w:hAnsi="Arial" w:cs="Arial"/>
                <w:color w:val="000090"/>
                <w:sz w:val="17"/>
                <w:szCs w:val="17"/>
              </w:rPr>
            </w:pPr>
          </w:p>
        </w:tc>
        <w:tc>
          <w:tcPr>
            <w:tcW w:w="3260" w:type="dxa"/>
            <w:tcBorders>
              <w:left w:val="nil"/>
              <w:bottom w:val="nil"/>
            </w:tcBorders>
            <w:shd w:val="clear" w:color="auto" w:fill="auto"/>
            <w:noWrap/>
            <w:vAlign w:val="bottom"/>
          </w:tcPr>
          <w:p w14:paraId="6017CF8D" w14:textId="77777777" w:rsidR="009418D4" w:rsidRPr="00F45EB9" w:rsidRDefault="009418D4" w:rsidP="0099094F">
            <w:pPr>
              <w:jc w:val="center"/>
              <w:rPr>
                <w:rFonts w:ascii="Arial" w:hAnsi="Arial" w:cs="Arial"/>
                <w:color w:val="000090"/>
                <w:sz w:val="17"/>
                <w:szCs w:val="17"/>
              </w:rPr>
            </w:pPr>
          </w:p>
        </w:tc>
      </w:tr>
      <w:tr w:rsidR="009418D4" w:rsidRPr="00F45EB9" w14:paraId="238BDC50"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5F0AA512" w14:textId="366B7FED"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5</w:t>
            </w:r>
          </w:p>
          <w:p w14:paraId="78DD711A" w14:textId="2086D42C" w:rsidR="00FE03FE" w:rsidRPr="00FE03FE" w:rsidRDefault="00FE03FE" w:rsidP="0099094F">
            <w:pPr>
              <w:rPr>
                <w:rFonts w:ascii="Arial" w:hAnsi="Arial" w:cs="Arial"/>
                <w:b/>
                <w:bCs/>
                <w:color w:val="002060"/>
                <w:sz w:val="22"/>
                <w:szCs w:val="22"/>
              </w:rPr>
            </w:pPr>
            <w:r w:rsidRPr="00FE03FE">
              <w:rPr>
                <w:rFonts w:ascii="Arial" w:hAnsi="Arial" w:cs="Arial"/>
                <w:b/>
                <w:bCs/>
                <w:color w:val="002060"/>
                <w:sz w:val="22"/>
                <w:szCs w:val="22"/>
              </w:rPr>
              <w:t>CALCETTO NUMANA</w:t>
            </w:r>
          </w:p>
        </w:tc>
        <w:tc>
          <w:tcPr>
            <w:tcW w:w="3260" w:type="dxa"/>
            <w:tcBorders>
              <w:top w:val="nil"/>
              <w:left w:val="nil"/>
              <w:bottom w:val="nil"/>
            </w:tcBorders>
            <w:shd w:val="clear" w:color="auto" w:fill="auto"/>
            <w:noWrap/>
            <w:vAlign w:val="bottom"/>
            <w:hideMark/>
          </w:tcPr>
          <w:p w14:paraId="6248F27F" w14:textId="77777777" w:rsidR="009418D4" w:rsidRPr="00F45EB9" w:rsidRDefault="009418D4" w:rsidP="0099094F">
            <w:pPr>
              <w:jc w:val="center"/>
              <w:rPr>
                <w:rFonts w:ascii="Arial" w:hAnsi="Arial" w:cs="Arial"/>
                <w:color w:val="000090"/>
                <w:sz w:val="17"/>
                <w:szCs w:val="17"/>
              </w:rPr>
            </w:pPr>
          </w:p>
        </w:tc>
      </w:tr>
      <w:tr w:rsidR="009418D4" w:rsidRPr="00F45EB9" w14:paraId="654DD3AF"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78FAB4D" w14:textId="77777777" w:rsidR="009418D4" w:rsidRPr="00FE03FE" w:rsidRDefault="009418D4" w:rsidP="0099094F">
            <w:pPr>
              <w:rPr>
                <w:rFonts w:ascii="Arial" w:hAnsi="Arial" w:cs="Arial"/>
                <w:color w:val="002060"/>
                <w:sz w:val="17"/>
                <w:szCs w:val="17"/>
              </w:rPr>
            </w:pPr>
            <w:r w:rsidRPr="00FE03FE">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6DAB7253" w14:textId="77777777" w:rsidR="009418D4" w:rsidRPr="00F45EB9" w:rsidRDefault="009418D4" w:rsidP="0099094F">
            <w:pPr>
              <w:jc w:val="center"/>
              <w:rPr>
                <w:rFonts w:ascii="Arial" w:hAnsi="Arial" w:cs="Arial"/>
                <w:color w:val="000090"/>
                <w:sz w:val="17"/>
                <w:szCs w:val="17"/>
              </w:rPr>
            </w:pPr>
          </w:p>
        </w:tc>
      </w:tr>
      <w:tr w:rsidR="009418D4" w:rsidRPr="00F45EB9" w14:paraId="174F8944"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BED263" w14:textId="77777777" w:rsidR="009418D4" w:rsidRPr="00FE03FE" w:rsidRDefault="009418D4" w:rsidP="0099094F">
            <w:pPr>
              <w:jc w:val="right"/>
              <w:rPr>
                <w:rFonts w:ascii="Arial" w:hAnsi="Arial" w:cs="Arial"/>
                <w:i/>
                <w:iCs/>
                <w:color w:val="002060"/>
                <w:sz w:val="10"/>
                <w:szCs w:val="10"/>
              </w:rPr>
            </w:pPr>
            <w:r w:rsidRPr="00FE03FE">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349A1CCC"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144CA39B"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151B04C"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5E52F1A" w14:textId="77777777" w:rsidR="009418D4" w:rsidRPr="00F45EB9" w:rsidRDefault="009418D4" w:rsidP="0099094F">
            <w:pPr>
              <w:jc w:val="center"/>
              <w:rPr>
                <w:rFonts w:ascii="Arial" w:hAnsi="Arial" w:cs="Arial"/>
                <w:color w:val="000090"/>
                <w:sz w:val="17"/>
                <w:szCs w:val="17"/>
              </w:rPr>
            </w:pPr>
          </w:p>
        </w:tc>
      </w:tr>
      <w:tr w:rsidR="009418D4" w:rsidRPr="00F45EB9" w14:paraId="776A30B3"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3708084" w14:textId="1385AAE7"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6</w:t>
            </w:r>
          </w:p>
          <w:p w14:paraId="5B2D3CC3" w14:textId="128F037E"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SANTA MARIA NUOVA A.S.D.</w:t>
            </w:r>
          </w:p>
        </w:tc>
        <w:tc>
          <w:tcPr>
            <w:tcW w:w="3260" w:type="dxa"/>
            <w:tcBorders>
              <w:top w:val="nil"/>
              <w:left w:val="nil"/>
              <w:bottom w:val="nil"/>
              <w:right w:val="single" w:sz="4" w:space="0" w:color="auto"/>
            </w:tcBorders>
            <w:shd w:val="clear" w:color="auto" w:fill="auto"/>
            <w:noWrap/>
            <w:vAlign w:val="bottom"/>
            <w:hideMark/>
          </w:tcPr>
          <w:p w14:paraId="7180DB4E" w14:textId="77777777" w:rsidR="009418D4" w:rsidRPr="00F45EB9" w:rsidRDefault="009418D4" w:rsidP="0099094F">
            <w:pPr>
              <w:jc w:val="center"/>
              <w:rPr>
                <w:rFonts w:ascii="Arial" w:hAnsi="Arial" w:cs="Arial"/>
                <w:color w:val="000090"/>
                <w:sz w:val="17"/>
                <w:szCs w:val="17"/>
              </w:rPr>
            </w:pPr>
          </w:p>
        </w:tc>
      </w:tr>
      <w:tr w:rsidR="009418D4" w:rsidRPr="00F45EB9" w14:paraId="64E58AE8"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3FDB3C7D"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8AC4BD2" w14:textId="77777777" w:rsidR="009418D4" w:rsidRPr="00F45EB9" w:rsidRDefault="009418D4" w:rsidP="0099094F">
            <w:pPr>
              <w:jc w:val="center"/>
              <w:rPr>
                <w:rFonts w:ascii="Arial" w:hAnsi="Arial" w:cs="Arial"/>
                <w:color w:val="000090"/>
                <w:sz w:val="17"/>
                <w:szCs w:val="17"/>
              </w:rPr>
            </w:pPr>
          </w:p>
        </w:tc>
      </w:tr>
      <w:tr w:rsidR="009418D4" w:rsidRPr="00F45EB9" w14:paraId="407FD86A"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550EDB65"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60387DC" w14:textId="77777777" w:rsidR="009418D4" w:rsidRPr="00F45EB9" w:rsidRDefault="009418D4" w:rsidP="0099094F">
            <w:pPr>
              <w:jc w:val="center"/>
              <w:rPr>
                <w:rFonts w:ascii="Arial" w:hAnsi="Arial" w:cs="Arial"/>
                <w:color w:val="000090"/>
                <w:sz w:val="17"/>
                <w:szCs w:val="17"/>
              </w:rPr>
            </w:pPr>
          </w:p>
        </w:tc>
      </w:tr>
      <w:tr w:rsidR="009418D4" w:rsidRPr="00F45EB9" w14:paraId="223960F6"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039E3E04"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8BDDB52"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5693B7A6"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7BF9337E" w14:textId="77777777" w:rsidR="009418D4" w:rsidRPr="00F45EB9" w:rsidRDefault="009418D4" w:rsidP="0099094F">
            <w:pPr>
              <w:jc w:val="left"/>
            </w:pPr>
          </w:p>
        </w:tc>
      </w:tr>
      <w:tr w:rsidR="009418D4" w:rsidRPr="00F45EB9" w14:paraId="387812CA"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0E497E55"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8048DD" w14:textId="77777777" w:rsidR="009418D4" w:rsidRPr="00F45EB9" w:rsidRDefault="009418D4" w:rsidP="0099094F">
            <w:pPr>
              <w:jc w:val="center"/>
              <w:rPr>
                <w:rFonts w:ascii="Arial" w:hAnsi="Arial" w:cs="Arial"/>
                <w:color w:val="000090"/>
                <w:sz w:val="17"/>
                <w:szCs w:val="17"/>
              </w:rPr>
            </w:pPr>
          </w:p>
        </w:tc>
      </w:tr>
      <w:tr w:rsidR="009418D4" w:rsidRPr="00F45EB9" w14:paraId="78EF1834"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B72A233" w14:textId="205A3304"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7</w:t>
            </w:r>
          </w:p>
          <w:p w14:paraId="71759450" w14:textId="427512AC" w:rsidR="00FE03FE" w:rsidRPr="00F45EB9" w:rsidRDefault="00FE03FE" w:rsidP="0099094F">
            <w:pPr>
              <w:rPr>
                <w:rFonts w:ascii="Arial" w:hAnsi="Arial" w:cs="Arial"/>
                <w:color w:val="000090"/>
                <w:sz w:val="10"/>
                <w:szCs w:val="10"/>
              </w:rPr>
            </w:pPr>
            <w:r>
              <w:rPr>
                <w:rFonts w:ascii="Arial" w:hAnsi="Arial" w:cs="Arial"/>
                <w:b/>
                <w:bCs/>
                <w:color w:val="002060"/>
                <w:sz w:val="22"/>
                <w:szCs w:val="22"/>
              </w:rPr>
              <w:t>FABRIANO CALCIO A 5 2023</w:t>
            </w:r>
          </w:p>
        </w:tc>
        <w:tc>
          <w:tcPr>
            <w:tcW w:w="3260" w:type="dxa"/>
            <w:tcBorders>
              <w:top w:val="nil"/>
              <w:left w:val="nil"/>
              <w:bottom w:val="nil"/>
              <w:right w:val="single" w:sz="4" w:space="0" w:color="auto"/>
            </w:tcBorders>
            <w:shd w:val="clear" w:color="auto" w:fill="auto"/>
            <w:noWrap/>
            <w:vAlign w:val="bottom"/>
            <w:hideMark/>
          </w:tcPr>
          <w:p w14:paraId="46C7C576" w14:textId="77777777" w:rsidR="009418D4" w:rsidRPr="00F45EB9" w:rsidRDefault="009418D4" w:rsidP="0099094F">
            <w:pPr>
              <w:jc w:val="center"/>
              <w:rPr>
                <w:rFonts w:ascii="Arial" w:hAnsi="Arial" w:cs="Arial"/>
                <w:color w:val="000090"/>
                <w:sz w:val="17"/>
                <w:szCs w:val="17"/>
              </w:rPr>
            </w:pPr>
          </w:p>
        </w:tc>
      </w:tr>
      <w:tr w:rsidR="009418D4" w:rsidRPr="00F45EB9" w14:paraId="692C9FD2"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7808904"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9151752" w14:textId="77777777" w:rsidR="009418D4" w:rsidRPr="00F45EB9" w:rsidRDefault="009418D4" w:rsidP="0099094F">
            <w:pPr>
              <w:jc w:val="center"/>
              <w:rPr>
                <w:rFonts w:ascii="Arial" w:hAnsi="Arial" w:cs="Arial"/>
                <w:color w:val="000090"/>
                <w:sz w:val="17"/>
                <w:szCs w:val="17"/>
              </w:rPr>
            </w:pPr>
          </w:p>
        </w:tc>
      </w:tr>
      <w:tr w:rsidR="009418D4" w:rsidRPr="00F45EB9" w14:paraId="46BB4692"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FC1EDE"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63913D9"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2A9BBA65"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8F279B"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3EF339C" w14:textId="77777777" w:rsidR="009418D4" w:rsidRPr="00F45EB9" w:rsidRDefault="009418D4" w:rsidP="0099094F">
            <w:pPr>
              <w:jc w:val="center"/>
              <w:rPr>
                <w:rFonts w:ascii="Arial" w:hAnsi="Arial" w:cs="Arial"/>
                <w:color w:val="000090"/>
                <w:sz w:val="17"/>
                <w:szCs w:val="17"/>
              </w:rPr>
            </w:pPr>
          </w:p>
        </w:tc>
      </w:tr>
      <w:tr w:rsidR="009418D4" w:rsidRPr="00F45EB9" w14:paraId="440D97E5"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8B40A5B" w14:textId="3D6C854A"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8</w:t>
            </w:r>
          </w:p>
          <w:p w14:paraId="334A7C8C" w14:textId="2FF4F377"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FRASASSI C5</w:t>
            </w:r>
          </w:p>
        </w:tc>
        <w:tc>
          <w:tcPr>
            <w:tcW w:w="3260" w:type="dxa"/>
            <w:tcBorders>
              <w:top w:val="nil"/>
              <w:left w:val="nil"/>
              <w:bottom w:val="nil"/>
              <w:right w:val="nil"/>
            </w:tcBorders>
            <w:shd w:val="clear" w:color="auto" w:fill="auto"/>
            <w:noWrap/>
            <w:vAlign w:val="bottom"/>
            <w:hideMark/>
          </w:tcPr>
          <w:p w14:paraId="4B98E81E" w14:textId="77777777" w:rsidR="009418D4" w:rsidRPr="00F45EB9" w:rsidRDefault="009418D4" w:rsidP="0099094F">
            <w:pPr>
              <w:jc w:val="center"/>
              <w:rPr>
                <w:rFonts w:ascii="Arial" w:hAnsi="Arial" w:cs="Arial"/>
                <w:color w:val="000090"/>
                <w:sz w:val="17"/>
                <w:szCs w:val="17"/>
              </w:rPr>
            </w:pPr>
          </w:p>
        </w:tc>
      </w:tr>
      <w:tr w:rsidR="009418D4" w:rsidRPr="00F45EB9" w14:paraId="4661B87A" w14:textId="77777777" w:rsidTr="0099094F">
        <w:trPr>
          <w:gridAfter w:val="4"/>
          <w:wAfter w:w="4007" w:type="dxa"/>
          <w:trHeight w:val="300"/>
        </w:trPr>
        <w:tc>
          <w:tcPr>
            <w:tcW w:w="4007" w:type="dxa"/>
            <w:tcBorders>
              <w:top w:val="nil"/>
              <w:left w:val="nil"/>
            </w:tcBorders>
            <w:shd w:val="clear" w:color="auto" w:fill="auto"/>
            <w:noWrap/>
            <w:vAlign w:val="bottom"/>
          </w:tcPr>
          <w:p w14:paraId="58891397" w14:textId="77777777" w:rsidR="009418D4" w:rsidRDefault="009418D4" w:rsidP="0099094F">
            <w:pPr>
              <w:jc w:val="left"/>
              <w:rPr>
                <w:rFonts w:ascii="Arial" w:hAnsi="Arial" w:cs="Arial"/>
                <w:color w:val="000090"/>
                <w:sz w:val="17"/>
                <w:szCs w:val="17"/>
              </w:rPr>
            </w:pPr>
          </w:p>
          <w:p w14:paraId="1DC17B2C" w14:textId="77777777" w:rsidR="009418D4" w:rsidRDefault="009418D4" w:rsidP="0099094F">
            <w:pPr>
              <w:jc w:val="left"/>
              <w:rPr>
                <w:rFonts w:ascii="Arial" w:hAnsi="Arial" w:cs="Arial"/>
                <w:color w:val="000090"/>
                <w:sz w:val="17"/>
                <w:szCs w:val="17"/>
              </w:rPr>
            </w:pPr>
          </w:p>
          <w:p w14:paraId="229F0F5E" w14:textId="77777777" w:rsidR="009418D4" w:rsidRDefault="009418D4" w:rsidP="0099094F">
            <w:pPr>
              <w:jc w:val="left"/>
              <w:rPr>
                <w:rFonts w:ascii="Arial" w:hAnsi="Arial" w:cs="Arial"/>
                <w:color w:val="000090"/>
                <w:sz w:val="17"/>
                <w:szCs w:val="17"/>
              </w:rPr>
            </w:pPr>
          </w:p>
          <w:p w14:paraId="4B1D4E75" w14:textId="77777777" w:rsidR="009418D4" w:rsidRPr="00F45EB9" w:rsidRDefault="009418D4" w:rsidP="0099094F">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3E57B905" w14:textId="77777777" w:rsidR="009418D4" w:rsidRPr="00F45EB9" w:rsidRDefault="009418D4" w:rsidP="0099094F">
            <w:pPr>
              <w:jc w:val="center"/>
              <w:rPr>
                <w:rFonts w:ascii="Arial" w:hAnsi="Arial" w:cs="Arial"/>
                <w:color w:val="000090"/>
                <w:sz w:val="17"/>
                <w:szCs w:val="17"/>
              </w:rPr>
            </w:pPr>
          </w:p>
        </w:tc>
      </w:tr>
      <w:tr w:rsidR="009418D4" w:rsidRPr="00F45EB9" w14:paraId="03C4C8DE"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DE06E1C" w14:textId="746EFEDD"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9</w:t>
            </w:r>
          </w:p>
          <w:p w14:paraId="2DEEFAFC" w14:textId="00F12030" w:rsidR="00FE03FE" w:rsidRPr="00E727CA" w:rsidRDefault="00FE03FE" w:rsidP="0099094F">
            <w:pPr>
              <w:rPr>
                <w:rFonts w:ascii="Arial" w:hAnsi="Arial" w:cs="Arial"/>
                <w:b/>
                <w:bCs/>
                <w:color w:val="000090"/>
                <w:sz w:val="22"/>
                <w:szCs w:val="22"/>
              </w:rPr>
            </w:pPr>
            <w:r>
              <w:rPr>
                <w:rFonts w:ascii="Arial" w:hAnsi="Arial" w:cs="Arial"/>
                <w:b/>
                <w:bCs/>
                <w:color w:val="002060"/>
                <w:sz w:val="22"/>
                <w:szCs w:val="22"/>
              </w:rPr>
              <w:t>RIPE SAN GINESIO A.S.D.</w:t>
            </w:r>
          </w:p>
        </w:tc>
        <w:tc>
          <w:tcPr>
            <w:tcW w:w="3260" w:type="dxa"/>
            <w:tcBorders>
              <w:top w:val="nil"/>
              <w:left w:val="nil"/>
              <w:bottom w:val="nil"/>
            </w:tcBorders>
            <w:shd w:val="clear" w:color="auto" w:fill="auto"/>
            <w:noWrap/>
            <w:vAlign w:val="bottom"/>
            <w:hideMark/>
          </w:tcPr>
          <w:p w14:paraId="441F6725" w14:textId="77777777" w:rsidR="009418D4" w:rsidRPr="00F45EB9" w:rsidRDefault="009418D4" w:rsidP="0099094F">
            <w:pPr>
              <w:jc w:val="center"/>
              <w:rPr>
                <w:rFonts w:ascii="Arial" w:hAnsi="Arial" w:cs="Arial"/>
                <w:color w:val="000090"/>
                <w:sz w:val="17"/>
                <w:szCs w:val="17"/>
              </w:rPr>
            </w:pPr>
          </w:p>
        </w:tc>
      </w:tr>
      <w:tr w:rsidR="009418D4" w:rsidRPr="00F45EB9" w14:paraId="709288EE"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F5A98A2"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19E4A3B" w14:textId="77777777" w:rsidR="009418D4" w:rsidRPr="00F45EB9" w:rsidRDefault="009418D4" w:rsidP="0099094F">
            <w:pPr>
              <w:jc w:val="center"/>
              <w:rPr>
                <w:rFonts w:ascii="Arial" w:hAnsi="Arial" w:cs="Arial"/>
                <w:color w:val="000090"/>
                <w:sz w:val="17"/>
                <w:szCs w:val="17"/>
              </w:rPr>
            </w:pPr>
          </w:p>
        </w:tc>
      </w:tr>
      <w:tr w:rsidR="009418D4" w:rsidRPr="00F45EB9" w14:paraId="6FA78FFC"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09C07F3"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CE9C7EC"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33FD94A3"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4B9BEE"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1A9A3CC" w14:textId="77777777" w:rsidR="009418D4" w:rsidRPr="00F45EB9" w:rsidRDefault="009418D4" w:rsidP="0099094F">
            <w:pPr>
              <w:jc w:val="center"/>
              <w:rPr>
                <w:rFonts w:ascii="Arial" w:hAnsi="Arial" w:cs="Arial"/>
                <w:color w:val="000090"/>
                <w:sz w:val="17"/>
                <w:szCs w:val="17"/>
              </w:rPr>
            </w:pPr>
          </w:p>
        </w:tc>
      </w:tr>
      <w:tr w:rsidR="009418D4" w:rsidRPr="00F45EB9" w14:paraId="3DC86B9E"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5576E30" w14:textId="61346323"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10</w:t>
            </w:r>
          </w:p>
          <w:p w14:paraId="223C0EA7" w14:textId="71CA2EB6"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FOLGORE CASTELRAIMONDO</w:t>
            </w:r>
          </w:p>
        </w:tc>
        <w:tc>
          <w:tcPr>
            <w:tcW w:w="3260" w:type="dxa"/>
            <w:tcBorders>
              <w:top w:val="nil"/>
              <w:left w:val="nil"/>
              <w:bottom w:val="nil"/>
              <w:right w:val="single" w:sz="4" w:space="0" w:color="auto"/>
            </w:tcBorders>
            <w:shd w:val="clear" w:color="auto" w:fill="auto"/>
            <w:noWrap/>
            <w:vAlign w:val="bottom"/>
            <w:hideMark/>
          </w:tcPr>
          <w:p w14:paraId="750AE38C" w14:textId="77777777" w:rsidR="009418D4" w:rsidRPr="00F45EB9" w:rsidRDefault="009418D4" w:rsidP="0099094F">
            <w:pPr>
              <w:jc w:val="center"/>
              <w:rPr>
                <w:rFonts w:ascii="Arial" w:hAnsi="Arial" w:cs="Arial"/>
                <w:color w:val="000090"/>
                <w:sz w:val="17"/>
                <w:szCs w:val="17"/>
              </w:rPr>
            </w:pPr>
          </w:p>
        </w:tc>
      </w:tr>
      <w:tr w:rsidR="009418D4" w:rsidRPr="00F45EB9" w14:paraId="3A076E5E"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4CD56CAE"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2B738B6" w14:textId="77777777" w:rsidR="009418D4" w:rsidRPr="00F45EB9" w:rsidRDefault="009418D4" w:rsidP="0099094F">
            <w:pPr>
              <w:jc w:val="center"/>
              <w:rPr>
                <w:rFonts w:ascii="Arial" w:hAnsi="Arial" w:cs="Arial"/>
                <w:color w:val="000090"/>
                <w:sz w:val="17"/>
                <w:szCs w:val="17"/>
              </w:rPr>
            </w:pPr>
          </w:p>
        </w:tc>
      </w:tr>
      <w:tr w:rsidR="009418D4" w:rsidRPr="00F45EB9" w14:paraId="02D0E16F"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4A21D43B"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ED7AB3C" w14:textId="77777777" w:rsidR="009418D4" w:rsidRPr="00F45EB9" w:rsidRDefault="009418D4" w:rsidP="0099094F">
            <w:pPr>
              <w:jc w:val="center"/>
              <w:rPr>
                <w:rFonts w:ascii="Arial" w:hAnsi="Arial" w:cs="Arial"/>
                <w:color w:val="000090"/>
                <w:sz w:val="17"/>
                <w:szCs w:val="17"/>
              </w:rPr>
            </w:pPr>
          </w:p>
        </w:tc>
      </w:tr>
      <w:tr w:rsidR="009418D4" w:rsidRPr="00F45EB9" w14:paraId="291F03E5"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2265217D"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CC27ACD"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6BEDD267"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1DADA1A5" w14:textId="77777777" w:rsidR="009418D4" w:rsidRPr="00F45EB9" w:rsidRDefault="009418D4" w:rsidP="0099094F">
            <w:pPr>
              <w:jc w:val="left"/>
            </w:pPr>
          </w:p>
        </w:tc>
      </w:tr>
      <w:tr w:rsidR="009418D4" w:rsidRPr="00F45EB9" w14:paraId="6676ECA1"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25E53093"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4853CB6" w14:textId="77777777" w:rsidR="009418D4" w:rsidRPr="00F45EB9" w:rsidRDefault="009418D4" w:rsidP="0099094F">
            <w:pPr>
              <w:jc w:val="center"/>
              <w:rPr>
                <w:rFonts w:ascii="Arial" w:hAnsi="Arial" w:cs="Arial"/>
                <w:color w:val="000090"/>
                <w:sz w:val="17"/>
                <w:szCs w:val="17"/>
              </w:rPr>
            </w:pPr>
          </w:p>
        </w:tc>
      </w:tr>
      <w:tr w:rsidR="009418D4" w:rsidRPr="00F45EB9" w14:paraId="5375115C"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44D5075" w14:textId="08B5AF4D"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11</w:t>
            </w:r>
          </w:p>
          <w:p w14:paraId="7B60C682" w14:textId="4967BF42" w:rsidR="00FE03FE" w:rsidRPr="00F45EB9" w:rsidRDefault="00FE03FE" w:rsidP="0099094F">
            <w:pPr>
              <w:rPr>
                <w:rFonts w:ascii="Arial" w:hAnsi="Arial" w:cs="Arial"/>
                <w:color w:val="000090"/>
                <w:sz w:val="10"/>
                <w:szCs w:val="10"/>
              </w:rPr>
            </w:pPr>
            <w:r>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4AAC6A41" w14:textId="77777777" w:rsidR="009418D4" w:rsidRPr="00F45EB9" w:rsidRDefault="009418D4" w:rsidP="0099094F">
            <w:pPr>
              <w:jc w:val="center"/>
              <w:rPr>
                <w:rFonts w:ascii="Arial" w:hAnsi="Arial" w:cs="Arial"/>
                <w:color w:val="000090"/>
                <w:sz w:val="17"/>
                <w:szCs w:val="17"/>
              </w:rPr>
            </w:pPr>
          </w:p>
        </w:tc>
      </w:tr>
      <w:tr w:rsidR="009418D4" w:rsidRPr="00F45EB9" w14:paraId="79C384F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D27D6C7"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C6780C4" w14:textId="77777777" w:rsidR="009418D4" w:rsidRPr="00F45EB9" w:rsidRDefault="009418D4" w:rsidP="0099094F">
            <w:pPr>
              <w:jc w:val="center"/>
              <w:rPr>
                <w:rFonts w:ascii="Arial" w:hAnsi="Arial" w:cs="Arial"/>
                <w:color w:val="000090"/>
                <w:sz w:val="17"/>
                <w:szCs w:val="17"/>
              </w:rPr>
            </w:pPr>
          </w:p>
        </w:tc>
      </w:tr>
      <w:tr w:rsidR="009418D4" w:rsidRPr="00F45EB9" w14:paraId="337693C4"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D0E68C"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lastRenderedPageBreak/>
              <w:t> </w:t>
            </w:r>
          </w:p>
        </w:tc>
        <w:tc>
          <w:tcPr>
            <w:tcW w:w="3260" w:type="dxa"/>
            <w:tcBorders>
              <w:top w:val="nil"/>
              <w:left w:val="nil"/>
              <w:bottom w:val="single" w:sz="8" w:space="0" w:color="auto"/>
              <w:right w:val="single" w:sz="4" w:space="0" w:color="auto"/>
            </w:tcBorders>
            <w:shd w:val="clear" w:color="auto" w:fill="auto"/>
            <w:noWrap/>
            <w:vAlign w:val="bottom"/>
            <w:hideMark/>
          </w:tcPr>
          <w:p w14:paraId="55297B93"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5E4B365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0F861D"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5999046A" w14:textId="77777777" w:rsidR="009418D4" w:rsidRPr="00F45EB9" w:rsidRDefault="009418D4" w:rsidP="0099094F">
            <w:pPr>
              <w:jc w:val="center"/>
              <w:rPr>
                <w:rFonts w:ascii="Arial" w:hAnsi="Arial" w:cs="Arial"/>
                <w:color w:val="000090"/>
                <w:sz w:val="17"/>
                <w:szCs w:val="17"/>
              </w:rPr>
            </w:pPr>
          </w:p>
        </w:tc>
      </w:tr>
      <w:tr w:rsidR="009418D4" w:rsidRPr="00F45EB9" w14:paraId="789EC58E" w14:textId="77777777" w:rsidTr="0099094F">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0E17420D" w14:textId="3D12C68F"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12</w:t>
            </w:r>
          </w:p>
          <w:p w14:paraId="06708DA9" w14:textId="71C0B391"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ACLI AUDAX MONTECOSARO C5</w:t>
            </w:r>
          </w:p>
        </w:tc>
        <w:tc>
          <w:tcPr>
            <w:tcW w:w="3260" w:type="dxa"/>
            <w:tcBorders>
              <w:top w:val="nil"/>
              <w:left w:val="nil"/>
              <w:right w:val="nil"/>
            </w:tcBorders>
            <w:shd w:val="clear" w:color="auto" w:fill="auto"/>
            <w:noWrap/>
            <w:vAlign w:val="bottom"/>
            <w:hideMark/>
          </w:tcPr>
          <w:p w14:paraId="26F74F02" w14:textId="77777777" w:rsidR="009418D4" w:rsidRPr="00F45EB9" w:rsidRDefault="009418D4" w:rsidP="0099094F">
            <w:pPr>
              <w:jc w:val="center"/>
              <w:rPr>
                <w:rFonts w:ascii="Arial" w:hAnsi="Arial" w:cs="Arial"/>
                <w:color w:val="000090"/>
                <w:sz w:val="17"/>
                <w:szCs w:val="17"/>
              </w:rPr>
            </w:pPr>
          </w:p>
        </w:tc>
      </w:tr>
      <w:tr w:rsidR="009418D4" w:rsidRPr="00F45EB9" w14:paraId="32031F80" w14:textId="77777777" w:rsidTr="0099094F">
        <w:trPr>
          <w:gridAfter w:val="4"/>
          <w:wAfter w:w="4007" w:type="dxa"/>
          <w:trHeight w:val="300"/>
        </w:trPr>
        <w:tc>
          <w:tcPr>
            <w:tcW w:w="4007" w:type="dxa"/>
            <w:tcBorders>
              <w:top w:val="single" w:sz="4" w:space="0" w:color="auto"/>
              <w:left w:val="nil"/>
              <w:right w:val="nil"/>
            </w:tcBorders>
            <w:shd w:val="clear" w:color="auto" w:fill="auto"/>
            <w:noWrap/>
            <w:vAlign w:val="bottom"/>
          </w:tcPr>
          <w:p w14:paraId="7E0DE3E0" w14:textId="77777777" w:rsidR="009418D4" w:rsidRDefault="009418D4" w:rsidP="0099094F">
            <w:pPr>
              <w:rPr>
                <w:rFonts w:ascii="Arial" w:hAnsi="Arial" w:cs="Arial"/>
                <w:color w:val="000090"/>
                <w:sz w:val="17"/>
                <w:szCs w:val="17"/>
              </w:rPr>
            </w:pPr>
          </w:p>
          <w:p w14:paraId="75EBFBFD" w14:textId="77777777" w:rsidR="009418D4" w:rsidRDefault="009418D4" w:rsidP="0099094F">
            <w:pPr>
              <w:rPr>
                <w:rFonts w:ascii="Arial" w:hAnsi="Arial" w:cs="Arial"/>
                <w:color w:val="000090"/>
                <w:sz w:val="17"/>
                <w:szCs w:val="17"/>
              </w:rPr>
            </w:pPr>
          </w:p>
          <w:p w14:paraId="792EFD3C" w14:textId="77777777" w:rsidR="009418D4" w:rsidRDefault="009418D4" w:rsidP="0099094F">
            <w:pPr>
              <w:rPr>
                <w:rFonts w:ascii="Arial" w:hAnsi="Arial" w:cs="Arial"/>
                <w:color w:val="000090"/>
                <w:sz w:val="17"/>
                <w:szCs w:val="17"/>
              </w:rPr>
            </w:pPr>
          </w:p>
          <w:p w14:paraId="1AB5EF65" w14:textId="77777777" w:rsidR="009418D4" w:rsidRPr="00F45EB9" w:rsidRDefault="009418D4" w:rsidP="0099094F">
            <w:pPr>
              <w:rPr>
                <w:rFonts w:ascii="Arial" w:hAnsi="Arial" w:cs="Arial"/>
                <w:color w:val="000090"/>
                <w:sz w:val="17"/>
                <w:szCs w:val="17"/>
              </w:rPr>
            </w:pPr>
          </w:p>
        </w:tc>
        <w:tc>
          <w:tcPr>
            <w:tcW w:w="3260" w:type="dxa"/>
            <w:tcBorders>
              <w:left w:val="nil"/>
              <w:bottom w:val="nil"/>
            </w:tcBorders>
            <w:shd w:val="clear" w:color="auto" w:fill="auto"/>
            <w:noWrap/>
            <w:vAlign w:val="bottom"/>
          </w:tcPr>
          <w:p w14:paraId="50ADAE43" w14:textId="77777777" w:rsidR="009418D4" w:rsidRPr="00F45EB9" w:rsidRDefault="009418D4" w:rsidP="0099094F">
            <w:pPr>
              <w:jc w:val="center"/>
              <w:rPr>
                <w:rFonts w:ascii="Arial" w:hAnsi="Arial" w:cs="Arial"/>
                <w:color w:val="000090"/>
                <w:sz w:val="17"/>
                <w:szCs w:val="17"/>
              </w:rPr>
            </w:pPr>
          </w:p>
        </w:tc>
      </w:tr>
      <w:tr w:rsidR="009418D4" w:rsidRPr="00F45EB9" w14:paraId="62C4ECE5"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A6C8479" w14:textId="77777777"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13</w:t>
            </w:r>
          </w:p>
          <w:p w14:paraId="3CDC3F33" w14:textId="4BC57200" w:rsidR="00FE03FE" w:rsidRPr="00E727CA" w:rsidRDefault="00FE03FE" w:rsidP="0099094F">
            <w:pPr>
              <w:rPr>
                <w:rFonts w:ascii="Arial" w:hAnsi="Arial" w:cs="Arial"/>
                <w:b/>
                <w:bCs/>
                <w:color w:val="000090"/>
                <w:sz w:val="22"/>
                <w:szCs w:val="22"/>
              </w:rPr>
            </w:pPr>
          </w:p>
        </w:tc>
        <w:tc>
          <w:tcPr>
            <w:tcW w:w="3260" w:type="dxa"/>
            <w:tcBorders>
              <w:top w:val="nil"/>
              <w:left w:val="nil"/>
              <w:bottom w:val="nil"/>
            </w:tcBorders>
            <w:shd w:val="clear" w:color="auto" w:fill="auto"/>
            <w:noWrap/>
            <w:vAlign w:val="bottom"/>
            <w:hideMark/>
          </w:tcPr>
          <w:p w14:paraId="68716F3A" w14:textId="77777777" w:rsidR="009418D4" w:rsidRPr="00F45EB9" w:rsidRDefault="009418D4" w:rsidP="0099094F">
            <w:pPr>
              <w:jc w:val="center"/>
              <w:rPr>
                <w:rFonts w:ascii="Arial" w:hAnsi="Arial" w:cs="Arial"/>
                <w:color w:val="000090"/>
                <w:sz w:val="17"/>
                <w:szCs w:val="17"/>
              </w:rPr>
            </w:pPr>
          </w:p>
        </w:tc>
      </w:tr>
      <w:tr w:rsidR="009418D4" w:rsidRPr="00F45EB9" w14:paraId="780D41B3"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7C0EB74"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F1587F2" w14:textId="77777777" w:rsidR="009418D4" w:rsidRPr="00F45EB9" w:rsidRDefault="009418D4" w:rsidP="0099094F">
            <w:pPr>
              <w:jc w:val="center"/>
              <w:rPr>
                <w:rFonts w:ascii="Arial" w:hAnsi="Arial" w:cs="Arial"/>
                <w:color w:val="000090"/>
                <w:sz w:val="17"/>
                <w:szCs w:val="17"/>
              </w:rPr>
            </w:pPr>
          </w:p>
        </w:tc>
      </w:tr>
      <w:tr w:rsidR="009418D4" w:rsidRPr="00F45EB9" w14:paraId="63A002C2"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F9E7AB9"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DD6C713"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0BA971AE"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C96CB2F"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FFD8379" w14:textId="77777777" w:rsidR="009418D4" w:rsidRPr="00F45EB9" w:rsidRDefault="009418D4" w:rsidP="0099094F">
            <w:pPr>
              <w:jc w:val="center"/>
              <w:rPr>
                <w:rFonts w:ascii="Arial" w:hAnsi="Arial" w:cs="Arial"/>
                <w:color w:val="000090"/>
                <w:sz w:val="17"/>
                <w:szCs w:val="17"/>
              </w:rPr>
            </w:pPr>
          </w:p>
        </w:tc>
      </w:tr>
      <w:tr w:rsidR="009418D4" w:rsidRPr="00F45EB9" w14:paraId="678E0009"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969FEDC" w14:textId="77777777"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14</w:t>
            </w:r>
          </w:p>
          <w:p w14:paraId="7E7AE6F1" w14:textId="07AFBF1D"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4BFA975F" w14:textId="77777777" w:rsidR="009418D4" w:rsidRPr="00F45EB9" w:rsidRDefault="009418D4" w:rsidP="0099094F">
            <w:pPr>
              <w:jc w:val="center"/>
              <w:rPr>
                <w:rFonts w:ascii="Arial" w:hAnsi="Arial" w:cs="Arial"/>
                <w:color w:val="000090"/>
                <w:sz w:val="17"/>
                <w:szCs w:val="17"/>
              </w:rPr>
            </w:pPr>
          </w:p>
        </w:tc>
      </w:tr>
      <w:tr w:rsidR="009418D4" w:rsidRPr="00F45EB9" w14:paraId="6C1CAA19"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4DA44205"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185911C" w14:textId="77777777" w:rsidR="009418D4" w:rsidRPr="00F45EB9" w:rsidRDefault="009418D4" w:rsidP="0099094F">
            <w:pPr>
              <w:jc w:val="center"/>
              <w:rPr>
                <w:rFonts w:ascii="Arial" w:hAnsi="Arial" w:cs="Arial"/>
                <w:color w:val="000090"/>
                <w:sz w:val="17"/>
                <w:szCs w:val="17"/>
              </w:rPr>
            </w:pPr>
          </w:p>
        </w:tc>
      </w:tr>
      <w:tr w:rsidR="009418D4" w:rsidRPr="00F45EB9" w14:paraId="7470B82D"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22B67380"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C79B710" w14:textId="77777777" w:rsidR="009418D4" w:rsidRPr="00F45EB9" w:rsidRDefault="009418D4" w:rsidP="0099094F">
            <w:pPr>
              <w:jc w:val="center"/>
              <w:rPr>
                <w:rFonts w:ascii="Arial" w:hAnsi="Arial" w:cs="Arial"/>
                <w:color w:val="000090"/>
                <w:sz w:val="17"/>
                <w:szCs w:val="17"/>
              </w:rPr>
            </w:pPr>
          </w:p>
        </w:tc>
      </w:tr>
      <w:tr w:rsidR="009418D4" w:rsidRPr="00F45EB9" w14:paraId="656B15F9"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23568E9C"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AA9BEAD"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6D04E20A"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6F6088C0" w14:textId="77777777" w:rsidR="009418D4" w:rsidRPr="00F45EB9" w:rsidRDefault="009418D4" w:rsidP="0099094F">
            <w:pPr>
              <w:jc w:val="left"/>
            </w:pPr>
          </w:p>
        </w:tc>
      </w:tr>
      <w:tr w:rsidR="009418D4" w:rsidRPr="00F45EB9" w14:paraId="2C29EA5F"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5836E4C5"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CF3484F" w14:textId="77777777" w:rsidR="009418D4" w:rsidRPr="00F45EB9" w:rsidRDefault="009418D4" w:rsidP="0099094F">
            <w:pPr>
              <w:jc w:val="center"/>
              <w:rPr>
                <w:rFonts w:ascii="Arial" w:hAnsi="Arial" w:cs="Arial"/>
                <w:color w:val="000090"/>
                <w:sz w:val="17"/>
                <w:szCs w:val="17"/>
              </w:rPr>
            </w:pPr>
          </w:p>
        </w:tc>
      </w:tr>
      <w:tr w:rsidR="009418D4" w:rsidRPr="00F45EB9" w14:paraId="66DAD68D"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2291636" w14:textId="77777777"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15</w:t>
            </w:r>
          </w:p>
          <w:p w14:paraId="5F111906" w14:textId="691FC73F" w:rsidR="00FE03FE" w:rsidRPr="00F45EB9" w:rsidRDefault="00FE03FE" w:rsidP="0099094F">
            <w:pPr>
              <w:rPr>
                <w:rFonts w:ascii="Arial" w:hAnsi="Arial" w:cs="Arial"/>
                <w:color w:val="000090"/>
                <w:sz w:val="10"/>
                <w:szCs w:val="10"/>
              </w:rPr>
            </w:pPr>
            <w:r>
              <w:rPr>
                <w:rFonts w:ascii="Arial" w:hAnsi="Arial" w:cs="Arial"/>
                <w:b/>
                <w:bCs/>
                <w:color w:val="002060"/>
                <w:sz w:val="22"/>
                <w:szCs w:val="22"/>
              </w:rPr>
              <w:t>CALCIO S.ELPIDIO A MARE</w:t>
            </w:r>
          </w:p>
        </w:tc>
        <w:tc>
          <w:tcPr>
            <w:tcW w:w="3260" w:type="dxa"/>
            <w:tcBorders>
              <w:top w:val="nil"/>
              <w:left w:val="nil"/>
              <w:bottom w:val="nil"/>
              <w:right w:val="single" w:sz="4" w:space="0" w:color="auto"/>
            </w:tcBorders>
            <w:shd w:val="clear" w:color="auto" w:fill="auto"/>
            <w:noWrap/>
            <w:vAlign w:val="bottom"/>
            <w:hideMark/>
          </w:tcPr>
          <w:p w14:paraId="2DF9E534" w14:textId="77777777" w:rsidR="009418D4" w:rsidRPr="00F45EB9" w:rsidRDefault="009418D4" w:rsidP="0099094F">
            <w:pPr>
              <w:jc w:val="center"/>
              <w:rPr>
                <w:rFonts w:ascii="Arial" w:hAnsi="Arial" w:cs="Arial"/>
                <w:color w:val="000090"/>
                <w:sz w:val="17"/>
                <w:szCs w:val="17"/>
              </w:rPr>
            </w:pPr>
          </w:p>
        </w:tc>
      </w:tr>
      <w:tr w:rsidR="009418D4" w:rsidRPr="00F45EB9" w14:paraId="60D5F27B"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65D72E"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1FCF880" w14:textId="77777777" w:rsidR="009418D4" w:rsidRPr="00F45EB9" w:rsidRDefault="009418D4" w:rsidP="0099094F">
            <w:pPr>
              <w:jc w:val="center"/>
              <w:rPr>
                <w:rFonts w:ascii="Arial" w:hAnsi="Arial" w:cs="Arial"/>
                <w:color w:val="000090"/>
                <w:sz w:val="17"/>
                <w:szCs w:val="17"/>
              </w:rPr>
            </w:pPr>
          </w:p>
        </w:tc>
      </w:tr>
      <w:tr w:rsidR="009418D4" w:rsidRPr="00F45EB9" w14:paraId="60579180"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C44A6E"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7681E1A"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717CC87E"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A75D556"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586050E" w14:textId="77777777" w:rsidR="009418D4" w:rsidRPr="00F45EB9" w:rsidRDefault="009418D4" w:rsidP="0099094F">
            <w:pPr>
              <w:jc w:val="center"/>
              <w:rPr>
                <w:rFonts w:ascii="Arial" w:hAnsi="Arial" w:cs="Arial"/>
                <w:color w:val="000090"/>
                <w:sz w:val="17"/>
                <w:szCs w:val="17"/>
              </w:rPr>
            </w:pPr>
          </w:p>
        </w:tc>
      </w:tr>
      <w:tr w:rsidR="009418D4" w:rsidRPr="00F45EB9" w14:paraId="68373377"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E602119" w14:textId="77777777"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16</w:t>
            </w:r>
          </w:p>
          <w:p w14:paraId="5B2484E1" w14:textId="0D9BCC3D"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FUTSAL COMUNANZA</w:t>
            </w:r>
          </w:p>
        </w:tc>
        <w:tc>
          <w:tcPr>
            <w:tcW w:w="3260" w:type="dxa"/>
            <w:tcBorders>
              <w:top w:val="nil"/>
              <w:left w:val="nil"/>
              <w:bottom w:val="nil"/>
              <w:right w:val="nil"/>
            </w:tcBorders>
            <w:shd w:val="clear" w:color="auto" w:fill="auto"/>
            <w:noWrap/>
            <w:vAlign w:val="bottom"/>
            <w:hideMark/>
          </w:tcPr>
          <w:p w14:paraId="230A965D" w14:textId="77777777" w:rsidR="009418D4" w:rsidRPr="00F45EB9" w:rsidRDefault="009418D4" w:rsidP="0099094F">
            <w:pPr>
              <w:jc w:val="center"/>
              <w:rPr>
                <w:rFonts w:ascii="Arial" w:hAnsi="Arial" w:cs="Arial"/>
                <w:color w:val="000090"/>
                <w:sz w:val="17"/>
                <w:szCs w:val="17"/>
              </w:rPr>
            </w:pPr>
          </w:p>
        </w:tc>
      </w:tr>
      <w:tr w:rsidR="009418D4" w:rsidRPr="00F45EB9" w14:paraId="4044DA10" w14:textId="77777777" w:rsidTr="0099094F">
        <w:trPr>
          <w:trHeight w:val="300"/>
        </w:trPr>
        <w:tc>
          <w:tcPr>
            <w:tcW w:w="4007" w:type="dxa"/>
            <w:tcBorders>
              <w:top w:val="nil"/>
              <w:left w:val="nil"/>
              <w:bottom w:val="nil"/>
              <w:right w:val="nil"/>
            </w:tcBorders>
          </w:tcPr>
          <w:p w14:paraId="28BE5996" w14:textId="77777777" w:rsidR="009418D4" w:rsidRPr="00F45EB9" w:rsidRDefault="009418D4" w:rsidP="0099094F">
            <w:pPr>
              <w:jc w:val="right"/>
              <w:rPr>
                <w:rFonts w:ascii="Arial" w:hAnsi="Arial" w:cs="Arial"/>
                <w:i/>
                <w:iCs/>
                <w:color w:val="000090"/>
                <w:sz w:val="10"/>
                <w:szCs w:val="10"/>
              </w:rPr>
            </w:pPr>
          </w:p>
        </w:tc>
        <w:tc>
          <w:tcPr>
            <w:tcW w:w="4007" w:type="dxa"/>
            <w:gridSpan w:val="2"/>
            <w:tcBorders>
              <w:top w:val="nil"/>
              <w:left w:val="nil"/>
              <w:bottom w:val="nil"/>
              <w:right w:val="nil"/>
            </w:tcBorders>
            <w:shd w:val="clear" w:color="auto" w:fill="auto"/>
            <w:noWrap/>
            <w:vAlign w:val="bottom"/>
            <w:hideMark/>
          </w:tcPr>
          <w:p w14:paraId="297FA4EA" w14:textId="77777777" w:rsidR="009418D4" w:rsidRPr="00F45EB9" w:rsidRDefault="009418D4" w:rsidP="0099094F">
            <w:pPr>
              <w:jc w:val="right"/>
              <w:rPr>
                <w:rFonts w:ascii="Arial" w:hAnsi="Arial" w:cs="Arial"/>
                <w:i/>
                <w:iCs/>
                <w:color w:val="000090"/>
                <w:sz w:val="10"/>
                <w:szCs w:val="10"/>
              </w:rPr>
            </w:pPr>
          </w:p>
        </w:tc>
        <w:tc>
          <w:tcPr>
            <w:tcW w:w="3260" w:type="dxa"/>
            <w:gridSpan w:val="3"/>
            <w:tcBorders>
              <w:top w:val="nil"/>
              <w:left w:val="nil"/>
              <w:bottom w:val="nil"/>
              <w:right w:val="nil"/>
            </w:tcBorders>
            <w:shd w:val="clear" w:color="auto" w:fill="auto"/>
            <w:noWrap/>
            <w:vAlign w:val="bottom"/>
            <w:hideMark/>
          </w:tcPr>
          <w:p w14:paraId="20E65B2F" w14:textId="77777777" w:rsidR="009418D4" w:rsidRPr="00F45EB9" w:rsidRDefault="009418D4" w:rsidP="0099094F">
            <w:pPr>
              <w:jc w:val="center"/>
              <w:rPr>
                <w:rFonts w:ascii="Arial" w:hAnsi="Arial" w:cs="Arial"/>
                <w:color w:val="000090"/>
                <w:sz w:val="17"/>
                <w:szCs w:val="17"/>
              </w:rPr>
            </w:pPr>
          </w:p>
        </w:tc>
      </w:tr>
    </w:tbl>
    <w:p w14:paraId="13A30BCC" w14:textId="77777777" w:rsidR="005E6534" w:rsidRPr="0034385A" w:rsidRDefault="005E6534" w:rsidP="005E6534">
      <w:pPr>
        <w:pStyle w:val="titoloprinc0"/>
        <w:rPr>
          <w:color w:val="002060"/>
        </w:rPr>
      </w:pPr>
      <w:r w:rsidRPr="0034385A">
        <w:rPr>
          <w:color w:val="002060"/>
        </w:rPr>
        <w:t>RISULTATI</w:t>
      </w:r>
    </w:p>
    <w:p w14:paraId="71084B1A" w14:textId="77777777" w:rsidR="005E6534" w:rsidRPr="0034385A" w:rsidRDefault="005E6534" w:rsidP="005E6534">
      <w:pPr>
        <w:pStyle w:val="breakline"/>
        <w:rPr>
          <w:color w:val="002060"/>
        </w:rPr>
      </w:pPr>
    </w:p>
    <w:p w14:paraId="6636206A" w14:textId="77777777" w:rsidR="005E6534" w:rsidRPr="0034385A" w:rsidRDefault="005E6534" w:rsidP="005E6534">
      <w:pPr>
        <w:pStyle w:val="sottotitolocampionato10"/>
        <w:rPr>
          <w:color w:val="002060"/>
        </w:rPr>
      </w:pPr>
      <w:r w:rsidRPr="0034385A">
        <w:rPr>
          <w:color w:val="002060"/>
        </w:rPr>
        <w:t>RISULTATI UFFICIALI GARE DEL 23/10/2024</w:t>
      </w:r>
    </w:p>
    <w:p w14:paraId="152E432C" w14:textId="77777777" w:rsidR="00C91157" w:rsidRPr="00C91157" w:rsidRDefault="00C91157" w:rsidP="00C91157">
      <w:pPr>
        <w:pStyle w:val="sottotitolocampionato20"/>
        <w:spacing w:before="0" w:beforeAutospacing="0" w:after="0" w:afterAutospacing="0"/>
        <w:rPr>
          <w:rFonts w:ascii="Arial" w:hAnsi="Arial" w:cs="Arial"/>
          <w:color w:val="002060"/>
          <w:sz w:val="20"/>
          <w:szCs w:val="20"/>
        </w:rPr>
      </w:pPr>
      <w:r w:rsidRPr="00C91157">
        <w:rPr>
          <w:rFonts w:ascii="Arial" w:hAnsi="Arial" w:cs="Arial"/>
          <w:color w:val="002060"/>
          <w:sz w:val="20"/>
          <w:szCs w:val="20"/>
        </w:rPr>
        <w:t>Si trascrivono qui di seguito i risultati ufficiali delle gare disputate</w:t>
      </w:r>
    </w:p>
    <w:p w14:paraId="4EB9D231" w14:textId="77777777" w:rsidR="005E6534" w:rsidRPr="0034385A" w:rsidRDefault="005E6534" w:rsidP="005E653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6534" w:rsidRPr="0034385A" w14:paraId="64CCFCB4" w14:textId="77777777" w:rsidTr="009909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2179F42E"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8E39" w14:textId="77777777" w:rsidR="005E6534" w:rsidRPr="0034385A" w:rsidRDefault="005E6534" w:rsidP="0099094F">
                  <w:pPr>
                    <w:pStyle w:val="headertabella0"/>
                    <w:rPr>
                      <w:color w:val="002060"/>
                    </w:rPr>
                  </w:pPr>
                  <w:r w:rsidRPr="0034385A">
                    <w:rPr>
                      <w:color w:val="002060"/>
                    </w:rPr>
                    <w:t>GIRONE 2 - 3 Giornata - A</w:t>
                  </w:r>
                </w:p>
              </w:tc>
            </w:tr>
            <w:tr w:rsidR="005E6534" w:rsidRPr="0034385A" w14:paraId="3C7B8191" w14:textId="77777777" w:rsidTr="009909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994986" w14:textId="77777777" w:rsidR="005E6534" w:rsidRPr="0034385A" w:rsidRDefault="005E6534" w:rsidP="0099094F">
                  <w:pPr>
                    <w:pStyle w:val="rowtabella0"/>
                    <w:rPr>
                      <w:color w:val="002060"/>
                    </w:rPr>
                  </w:pPr>
                  <w:r w:rsidRPr="0034385A">
                    <w:rPr>
                      <w:color w:val="002060"/>
                    </w:rPr>
                    <w:t>ALMA JUVENTUS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A67817" w14:textId="77777777" w:rsidR="005E6534" w:rsidRPr="0034385A" w:rsidRDefault="005E6534" w:rsidP="0099094F">
                  <w:pPr>
                    <w:pStyle w:val="rowtabella0"/>
                    <w:rPr>
                      <w:color w:val="002060"/>
                    </w:rPr>
                  </w:pPr>
                  <w:r w:rsidRPr="0034385A">
                    <w:rPr>
                      <w:color w:val="002060"/>
                    </w:rPr>
                    <w:t>- DURANTINA SANTA CECILIA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9DF19" w14:textId="77777777" w:rsidR="005E6534" w:rsidRPr="0034385A" w:rsidRDefault="005E6534" w:rsidP="0099094F">
                  <w:pPr>
                    <w:pStyle w:val="rowtabella0"/>
                    <w:jc w:val="center"/>
                    <w:rPr>
                      <w:color w:val="002060"/>
                    </w:rPr>
                  </w:pPr>
                  <w:r w:rsidRPr="0034385A">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D0ACA2" w14:textId="77777777" w:rsidR="005E6534" w:rsidRPr="0034385A" w:rsidRDefault="005E6534" w:rsidP="0099094F">
                  <w:pPr>
                    <w:pStyle w:val="rowtabella0"/>
                    <w:jc w:val="center"/>
                    <w:rPr>
                      <w:color w:val="002060"/>
                    </w:rPr>
                  </w:pPr>
                  <w:r w:rsidRPr="0034385A">
                    <w:rPr>
                      <w:color w:val="002060"/>
                    </w:rPr>
                    <w:t> </w:t>
                  </w:r>
                </w:p>
              </w:tc>
            </w:tr>
          </w:tbl>
          <w:p w14:paraId="692672C9" w14:textId="77777777" w:rsidR="005E6534" w:rsidRPr="0034385A" w:rsidRDefault="005E6534" w:rsidP="0099094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5EFB29A7"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E846E" w14:textId="77777777" w:rsidR="005E6534" w:rsidRPr="0034385A" w:rsidRDefault="005E6534" w:rsidP="0099094F">
                  <w:pPr>
                    <w:pStyle w:val="headertabella0"/>
                    <w:rPr>
                      <w:color w:val="002060"/>
                    </w:rPr>
                  </w:pPr>
                  <w:r w:rsidRPr="0034385A">
                    <w:rPr>
                      <w:color w:val="002060"/>
                    </w:rPr>
                    <w:t>GIRONE 9 - 3 Giornata - A</w:t>
                  </w:r>
                </w:p>
              </w:tc>
            </w:tr>
            <w:tr w:rsidR="005E6534" w:rsidRPr="0034385A" w14:paraId="2DADE341" w14:textId="77777777" w:rsidTr="009909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79E6A0" w14:textId="77777777" w:rsidR="005E6534" w:rsidRPr="0034385A" w:rsidRDefault="005E6534" w:rsidP="0099094F">
                  <w:pPr>
                    <w:pStyle w:val="rowtabella0"/>
                    <w:rPr>
                      <w:color w:val="002060"/>
                    </w:rPr>
                  </w:pPr>
                  <w:r w:rsidRPr="0034385A">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17BBE" w14:textId="77777777" w:rsidR="005E6534" w:rsidRPr="0034385A" w:rsidRDefault="005E6534" w:rsidP="0099094F">
                  <w:pPr>
                    <w:pStyle w:val="rowtabella0"/>
                    <w:rPr>
                      <w:color w:val="002060"/>
                    </w:rPr>
                  </w:pPr>
                  <w:r w:rsidRPr="0034385A">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4E5E9" w14:textId="77777777" w:rsidR="005E6534" w:rsidRPr="0034385A" w:rsidRDefault="005E6534" w:rsidP="0099094F">
                  <w:pPr>
                    <w:pStyle w:val="rowtabella0"/>
                    <w:jc w:val="center"/>
                    <w:rPr>
                      <w:color w:val="002060"/>
                    </w:rPr>
                  </w:pPr>
                  <w:r w:rsidRPr="0034385A">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51D32" w14:textId="77777777" w:rsidR="005E6534" w:rsidRPr="0034385A" w:rsidRDefault="005E6534" w:rsidP="0099094F">
                  <w:pPr>
                    <w:pStyle w:val="rowtabella0"/>
                    <w:jc w:val="center"/>
                    <w:rPr>
                      <w:color w:val="002060"/>
                    </w:rPr>
                  </w:pPr>
                  <w:r w:rsidRPr="0034385A">
                    <w:rPr>
                      <w:color w:val="002060"/>
                    </w:rPr>
                    <w:t> </w:t>
                  </w:r>
                </w:p>
              </w:tc>
            </w:tr>
            <w:tr w:rsidR="005E6534" w:rsidRPr="0034385A" w14:paraId="07AE4E6D" w14:textId="77777777" w:rsidTr="009909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F3F129" w14:textId="77777777" w:rsidR="005E6534" w:rsidRPr="0034385A" w:rsidRDefault="005E6534" w:rsidP="0099094F">
                  <w:pPr>
                    <w:pStyle w:val="rowtabella0"/>
                    <w:rPr>
                      <w:color w:val="002060"/>
                    </w:rPr>
                  </w:pPr>
                  <w:r w:rsidRPr="0034385A">
                    <w:rPr>
                      <w:color w:val="002060"/>
                    </w:rPr>
                    <w:t>(1) 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75C61" w14:textId="77777777" w:rsidR="005E6534" w:rsidRPr="0034385A" w:rsidRDefault="005E6534" w:rsidP="0099094F">
                  <w:pPr>
                    <w:pStyle w:val="rowtabella0"/>
                    <w:rPr>
                      <w:color w:val="002060"/>
                    </w:rPr>
                  </w:pPr>
                  <w:r w:rsidRPr="0034385A">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FCEB4" w14:textId="77777777" w:rsidR="005E6534" w:rsidRPr="0034385A" w:rsidRDefault="005E6534" w:rsidP="0099094F">
                  <w:pPr>
                    <w:pStyle w:val="rowtabella0"/>
                    <w:jc w:val="center"/>
                    <w:rPr>
                      <w:color w:val="002060"/>
                    </w:rPr>
                  </w:pPr>
                  <w:r w:rsidRPr="0034385A">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9BB96" w14:textId="77777777" w:rsidR="005E6534" w:rsidRPr="0034385A" w:rsidRDefault="005E6534" w:rsidP="0099094F">
                  <w:pPr>
                    <w:pStyle w:val="rowtabella0"/>
                    <w:jc w:val="center"/>
                    <w:rPr>
                      <w:color w:val="002060"/>
                    </w:rPr>
                  </w:pPr>
                  <w:r w:rsidRPr="0034385A">
                    <w:rPr>
                      <w:color w:val="002060"/>
                    </w:rPr>
                    <w:t> </w:t>
                  </w:r>
                </w:p>
              </w:tc>
            </w:tr>
            <w:tr w:rsidR="005E6534" w:rsidRPr="0034385A" w14:paraId="2B7D636F" w14:textId="77777777" w:rsidTr="0099094F">
              <w:tc>
                <w:tcPr>
                  <w:tcW w:w="4700" w:type="dxa"/>
                  <w:gridSpan w:val="4"/>
                  <w:tcBorders>
                    <w:top w:val="nil"/>
                    <w:left w:val="nil"/>
                    <w:bottom w:val="nil"/>
                    <w:right w:val="nil"/>
                  </w:tcBorders>
                  <w:tcMar>
                    <w:top w:w="20" w:type="dxa"/>
                    <w:left w:w="20" w:type="dxa"/>
                    <w:bottom w:w="20" w:type="dxa"/>
                    <w:right w:w="20" w:type="dxa"/>
                  </w:tcMar>
                  <w:vAlign w:val="center"/>
                  <w:hideMark/>
                </w:tcPr>
                <w:p w14:paraId="45035269" w14:textId="77777777" w:rsidR="005E6534" w:rsidRPr="0034385A" w:rsidRDefault="005E6534" w:rsidP="0099094F">
                  <w:pPr>
                    <w:pStyle w:val="rowtabella0"/>
                    <w:rPr>
                      <w:color w:val="002060"/>
                    </w:rPr>
                  </w:pPr>
                  <w:r w:rsidRPr="0034385A">
                    <w:rPr>
                      <w:color w:val="002060"/>
                    </w:rPr>
                    <w:t>(1) - disputata il 22/10/2024</w:t>
                  </w:r>
                </w:p>
              </w:tc>
            </w:tr>
          </w:tbl>
          <w:p w14:paraId="045C5246" w14:textId="77777777" w:rsidR="005E6534" w:rsidRPr="0034385A" w:rsidRDefault="005E6534" w:rsidP="0099094F">
            <w:pPr>
              <w:rPr>
                <w:color w:val="002060"/>
              </w:rPr>
            </w:pPr>
          </w:p>
        </w:tc>
      </w:tr>
    </w:tbl>
    <w:p w14:paraId="270764DA" w14:textId="77777777" w:rsidR="005E6534" w:rsidRPr="0034385A" w:rsidRDefault="005E6534" w:rsidP="005E653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6534" w:rsidRPr="0034385A" w14:paraId="5C489F56" w14:textId="77777777" w:rsidTr="009909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6E92E6FF"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4C267" w14:textId="77777777" w:rsidR="005E6534" w:rsidRPr="0034385A" w:rsidRDefault="005E6534" w:rsidP="0099094F">
                  <w:pPr>
                    <w:pStyle w:val="headertabella0"/>
                    <w:rPr>
                      <w:color w:val="002060"/>
                    </w:rPr>
                  </w:pPr>
                  <w:r w:rsidRPr="0034385A">
                    <w:rPr>
                      <w:color w:val="002060"/>
                    </w:rPr>
                    <w:t>GIRONE 10 - 3 Giornata - A</w:t>
                  </w:r>
                </w:p>
              </w:tc>
            </w:tr>
            <w:tr w:rsidR="005E6534" w:rsidRPr="0034385A" w14:paraId="6557EB6C" w14:textId="77777777" w:rsidTr="009909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B4AEF7" w14:textId="77777777" w:rsidR="005E6534" w:rsidRPr="0034385A" w:rsidRDefault="005E6534" w:rsidP="0099094F">
                  <w:pPr>
                    <w:pStyle w:val="rowtabella0"/>
                    <w:rPr>
                      <w:color w:val="002060"/>
                    </w:rPr>
                  </w:pPr>
                  <w:r w:rsidRPr="0034385A">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8E39D" w14:textId="77777777" w:rsidR="005E6534" w:rsidRPr="0034385A" w:rsidRDefault="005E6534" w:rsidP="0099094F">
                  <w:pPr>
                    <w:pStyle w:val="rowtabella0"/>
                    <w:rPr>
                      <w:color w:val="002060"/>
                    </w:rPr>
                  </w:pPr>
                  <w:r w:rsidRPr="0034385A">
                    <w:rPr>
                      <w:color w:val="002060"/>
                    </w:rPr>
                    <w:t>- PIEDIRIPA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0EC7B" w14:textId="77777777" w:rsidR="005E6534" w:rsidRPr="0034385A" w:rsidRDefault="005E6534" w:rsidP="0099094F">
                  <w:pPr>
                    <w:pStyle w:val="rowtabella0"/>
                    <w:jc w:val="center"/>
                    <w:rPr>
                      <w:color w:val="002060"/>
                    </w:rPr>
                  </w:pPr>
                  <w:r w:rsidRPr="0034385A">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CFAA1" w14:textId="77777777" w:rsidR="005E6534" w:rsidRPr="0034385A" w:rsidRDefault="005E6534" w:rsidP="0099094F">
                  <w:pPr>
                    <w:pStyle w:val="rowtabella0"/>
                    <w:jc w:val="center"/>
                    <w:rPr>
                      <w:color w:val="002060"/>
                    </w:rPr>
                  </w:pPr>
                  <w:r w:rsidRPr="0034385A">
                    <w:rPr>
                      <w:color w:val="002060"/>
                    </w:rPr>
                    <w:t> </w:t>
                  </w:r>
                </w:p>
              </w:tc>
            </w:tr>
            <w:tr w:rsidR="005E6534" w:rsidRPr="0034385A" w14:paraId="265EC79D" w14:textId="77777777" w:rsidTr="009909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F6EAA" w14:textId="77777777" w:rsidR="005E6534" w:rsidRPr="0034385A" w:rsidRDefault="005E6534" w:rsidP="0099094F">
                  <w:pPr>
                    <w:pStyle w:val="rowtabella0"/>
                    <w:rPr>
                      <w:color w:val="002060"/>
                    </w:rPr>
                  </w:pPr>
                  <w:r w:rsidRPr="0034385A">
                    <w:rPr>
                      <w:color w:val="002060"/>
                    </w:rPr>
                    <w:t>FOLGORE CASTELRAIMONDO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56732" w14:textId="77777777" w:rsidR="005E6534" w:rsidRPr="0034385A" w:rsidRDefault="005E6534" w:rsidP="0099094F">
                  <w:pPr>
                    <w:pStyle w:val="rowtabella0"/>
                    <w:rPr>
                      <w:color w:val="002060"/>
                    </w:rPr>
                  </w:pPr>
                  <w:r w:rsidRPr="0034385A">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4B151" w14:textId="77777777" w:rsidR="005E6534" w:rsidRPr="0034385A" w:rsidRDefault="005E6534" w:rsidP="0099094F">
                  <w:pPr>
                    <w:pStyle w:val="rowtabella0"/>
                    <w:jc w:val="center"/>
                    <w:rPr>
                      <w:color w:val="002060"/>
                    </w:rPr>
                  </w:pPr>
                  <w:r w:rsidRPr="0034385A">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36D8F" w14:textId="77777777" w:rsidR="005E6534" w:rsidRPr="0034385A" w:rsidRDefault="005E6534" w:rsidP="0099094F">
                  <w:pPr>
                    <w:pStyle w:val="rowtabella0"/>
                    <w:jc w:val="center"/>
                    <w:rPr>
                      <w:color w:val="002060"/>
                    </w:rPr>
                  </w:pPr>
                  <w:r w:rsidRPr="0034385A">
                    <w:rPr>
                      <w:color w:val="002060"/>
                    </w:rPr>
                    <w:t> </w:t>
                  </w:r>
                </w:p>
              </w:tc>
            </w:tr>
          </w:tbl>
          <w:p w14:paraId="1D1CA283" w14:textId="77777777" w:rsidR="005E6534" w:rsidRPr="0034385A" w:rsidRDefault="005E6534" w:rsidP="0099094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1FFA2B6B"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33236" w14:textId="77777777" w:rsidR="005E6534" w:rsidRPr="0034385A" w:rsidRDefault="005E6534" w:rsidP="0099094F">
                  <w:pPr>
                    <w:pStyle w:val="headertabella0"/>
                    <w:rPr>
                      <w:color w:val="002060"/>
                    </w:rPr>
                  </w:pPr>
                  <w:r w:rsidRPr="0034385A">
                    <w:rPr>
                      <w:color w:val="002060"/>
                    </w:rPr>
                    <w:t>GIRONE 13 - 3 Giornata - A</w:t>
                  </w:r>
                </w:p>
              </w:tc>
            </w:tr>
            <w:tr w:rsidR="005E6534" w:rsidRPr="0034385A" w14:paraId="3FACF765" w14:textId="77777777" w:rsidTr="009909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606DA1" w14:textId="77777777" w:rsidR="005E6534" w:rsidRPr="0034385A" w:rsidRDefault="005E6534" w:rsidP="0099094F">
                  <w:pPr>
                    <w:pStyle w:val="rowtabella0"/>
                    <w:rPr>
                      <w:color w:val="002060"/>
                    </w:rPr>
                  </w:pPr>
                  <w:r w:rsidRPr="0034385A">
                    <w:rPr>
                      <w:color w:val="002060"/>
                    </w:rPr>
                    <w:t>(1) RIVIERA DELLE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A9773" w14:textId="77777777" w:rsidR="005E6534" w:rsidRPr="0034385A" w:rsidRDefault="005E6534" w:rsidP="0099094F">
                  <w:pPr>
                    <w:pStyle w:val="rowtabella0"/>
                    <w:rPr>
                      <w:color w:val="002060"/>
                    </w:rPr>
                  </w:pPr>
                  <w:r w:rsidRPr="0034385A">
                    <w:rPr>
                      <w:color w:val="002060"/>
                    </w:rPr>
                    <w:t>- G.S.A. LE DUE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70E813" w14:textId="77777777" w:rsidR="005E6534" w:rsidRPr="0034385A" w:rsidRDefault="005E6534" w:rsidP="0099094F">
                  <w:pPr>
                    <w:pStyle w:val="rowtabella0"/>
                    <w:jc w:val="center"/>
                    <w:rPr>
                      <w:color w:val="002060"/>
                    </w:rPr>
                  </w:pPr>
                  <w:r w:rsidRPr="0034385A">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3FDD1" w14:textId="77777777" w:rsidR="005E6534" w:rsidRPr="0034385A" w:rsidRDefault="005E6534" w:rsidP="0099094F">
                  <w:pPr>
                    <w:pStyle w:val="rowtabella0"/>
                    <w:jc w:val="center"/>
                    <w:rPr>
                      <w:color w:val="002060"/>
                    </w:rPr>
                  </w:pPr>
                  <w:r w:rsidRPr="0034385A">
                    <w:rPr>
                      <w:color w:val="002060"/>
                    </w:rPr>
                    <w:t> </w:t>
                  </w:r>
                </w:p>
              </w:tc>
            </w:tr>
            <w:tr w:rsidR="005E6534" w:rsidRPr="0034385A" w14:paraId="13787517" w14:textId="77777777" w:rsidTr="0099094F">
              <w:tc>
                <w:tcPr>
                  <w:tcW w:w="4700" w:type="dxa"/>
                  <w:gridSpan w:val="4"/>
                  <w:tcBorders>
                    <w:top w:val="nil"/>
                    <w:left w:val="nil"/>
                    <w:bottom w:val="nil"/>
                    <w:right w:val="nil"/>
                  </w:tcBorders>
                  <w:tcMar>
                    <w:top w:w="20" w:type="dxa"/>
                    <w:left w:w="20" w:type="dxa"/>
                    <w:bottom w:w="20" w:type="dxa"/>
                    <w:right w:w="20" w:type="dxa"/>
                  </w:tcMar>
                  <w:vAlign w:val="center"/>
                  <w:hideMark/>
                </w:tcPr>
                <w:p w14:paraId="699BA792" w14:textId="77777777" w:rsidR="005E6534" w:rsidRPr="0034385A" w:rsidRDefault="005E6534" w:rsidP="0099094F">
                  <w:pPr>
                    <w:pStyle w:val="rowtabella0"/>
                    <w:rPr>
                      <w:color w:val="002060"/>
                    </w:rPr>
                  </w:pPr>
                  <w:r w:rsidRPr="0034385A">
                    <w:rPr>
                      <w:color w:val="002060"/>
                    </w:rPr>
                    <w:t>(1) - disputata il 21/10/2024</w:t>
                  </w:r>
                </w:p>
              </w:tc>
            </w:tr>
          </w:tbl>
          <w:p w14:paraId="0F30C029" w14:textId="77777777" w:rsidR="005E6534" w:rsidRPr="0034385A" w:rsidRDefault="005E6534" w:rsidP="0099094F">
            <w:pPr>
              <w:rPr>
                <w:color w:val="002060"/>
              </w:rPr>
            </w:pPr>
          </w:p>
        </w:tc>
      </w:tr>
    </w:tbl>
    <w:p w14:paraId="69159A27" w14:textId="77777777" w:rsidR="005E6534" w:rsidRPr="0034385A" w:rsidRDefault="005E6534" w:rsidP="005E653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E6534" w:rsidRPr="0034385A" w14:paraId="3F271BCA" w14:textId="77777777" w:rsidTr="009909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17A89051"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7CA4B" w14:textId="77777777" w:rsidR="005E6534" w:rsidRPr="0034385A" w:rsidRDefault="005E6534" w:rsidP="0099094F">
                  <w:pPr>
                    <w:pStyle w:val="headertabella0"/>
                    <w:rPr>
                      <w:color w:val="002060"/>
                    </w:rPr>
                  </w:pPr>
                  <w:r w:rsidRPr="0034385A">
                    <w:rPr>
                      <w:color w:val="002060"/>
                    </w:rPr>
                    <w:t>GIRONE 14 - 3 Giornata - A</w:t>
                  </w:r>
                </w:p>
              </w:tc>
            </w:tr>
            <w:tr w:rsidR="005E6534" w:rsidRPr="0034385A" w14:paraId="12AA12BE" w14:textId="77777777" w:rsidTr="0099094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52AA6" w14:textId="77777777" w:rsidR="005E6534" w:rsidRPr="0034385A" w:rsidRDefault="005E6534" w:rsidP="0099094F">
                  <w:pPr>
                    <w:pStyle w:val="rowtabella0"/>
                    <w:rPr>
                      <w:color w:val="002060"/>
                    </w:rPr>
                  </w:pPr>
                  <w:r w:rsidRPr="0034385A">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1F720" w14:textId="77777777" w:rsidR="005E6534" w:rsidRPr="0034385A" w:rsidRDefault="005E6534" w:rsidP="0099094F">
                  <w:pPr>
                    <w:pStyle w:val="rowtabella0"/>
                    <w:rPr>
                      <w:color w:val="002060"/>
                    </w:rPr>
                  </w:pPr>
                  <w:r w:rsidRPr="0034385A">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251C8" w14:textId="77777777" w:rsidR="005E6534" w:rsidRPr="0034385A" w:rsidRDefault="005E6534" w:rsidP="0099094F">
                  <w:pPr>
                    <w:pStyle w:val="rowtabella0"/>
                    <w:jc w:val="center"/>
                    <w:rPr>
                      <w:color w:val="002060"/>
                    </w:rPr>
                  </w:pPr>
                  <w:r w:rsidRPr="0034385A">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82041" w14:textId="77777777" w:rsidR="005E6534" w:rsidRPr="0034385A" w:rsidRDefault="005E6534" w:rsidP="0099094F">
                  <w:pPr>
                    <w:pStyle w:val="rowtabella0"/>
                    <w:jc w:val="center"/>
                    <w:rPr>
                      <w:color w:val="002060"/>
                    </w:rPr>
                  </w:pPr>
                  <w:r w:rsidRPr="0034385A">
                    <w:rPr>
                      <w:color w:val="002060"/>
                    </w:rPr>
                    <w:t> </w:t>
                  </w:r>
                </w:p>
              </w:tc>
            </w:tr>
            <w:tr w:rsidR="005E6534" w:rsidRPr="0034385A" w14:paraId="7107126D" w14:textId="77777777" w:rsidTr="0099094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DAE2F" w14:textId="77777777" w:rsidR="005E6534" w:rsidRPr="0034385A" w:rsidRDefault="005E6534" w:rsidP="0099094F">
                  <w:pPr>
                    <w:pStyle w:val="rowtabella0"/>
                    <w:rPr>
                      <w:color w:val="002060"/>
                    </w:rPr>
                  </w:pPr>
                  <w:r w:rsidRPr="0034385A">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01807" w14:textId="77777777" w:rsidR="005E6534" w:rsidRPr="0034385A" w:rsidRDefault="005E6534" w:rsidP="0099094F">
                  <w:pPr>
                    <w:pStyle w:val="rowtabella0"/>
                    <w:rPr>
                      <w:color w:val="002060"/>
                    </w:rPr>
                  </w:pPr>
                  <w:r w:rsidRPr="0034385A">
                    <w:rPr>
                      <w:color w:val="002060"/>
                    </w:rPr>
                    <w:t>- SAMBENEDETTESE BEACH SOCC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6A9AA" w14:textId="77777777" w:rsidR="005E6534" w:rsidRPr="0034385A" w:rsidRDefault="005E6534" w:rsidP="0099094F">
                  <w:pPr>
                    <w:pStyle w:val="rowtabella0"/>
                    <w:jc w:val="center"/>
                    <w:rPr>
                      <w:color w:val="002060"/>
                    </w:rPr>
                  </w:pPr>
                  <w:r w:rsidRPr="0034385A">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783C6" w14:textId="77777777" w:rsidR="005E6534" w:rsidRPr="0034385A" w:rsidRDefault="005E6534" w:rsidP="0099094F">
                  <w:pPr>
                    <w:pStyle w:val="rowtabella0"/>
                    <w:jc w:val="center"/>
                    <w:rPr>
                      <w:color w:val="002060"/>
                    </w:rPr>
                  </w:pPr>
                  <w:r w:rsidRPr="0034385A">
                    <w:rPr>
                      <w:color w:val="002060"/>
                    </w:rPr>
                    <w:t> </w:t>
                  </w:r>
                </w:p>
              </w:tc>
            </w:tr>
          </w:tbl>
          <w:p w14:paraId="375AD516" w14:textId="77777777" w:rsidR="005E6534" w:rsidRPr="0034385A" w:rsidRDefault="005E6534" w:rsidP="0099094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45067777"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D7FA4" w14:textId="77777777" w:rsidR="005E6534" w:rsidRPr="0034385A" w:rsidRDefault="005E6534" w:rsidP="0099094F">
                  <w:pPr>
                    <w:pStyle w:val="headertabella0"/>
                    <w:rPr>
                      <w:color w:val="002060"/>
                    </w:rPr>
                  </w:pPr>
                  <w:r w:rsidRPr="0034385A">
                    <w:rPr>
                      <w:color w:val="002060"/>
                    </w:rPr>
                    <w:t>GIRONE 15 - 3 Giornata - A</w:t>
                  </w:r>
                </w:p>
              </w:tc>
            </w:tr>
            <w:tr w:rsidR="005E6534" w:rsidRPr="0034385A" w14:paraId="3D333438" w14:textId="77777777" w:rsidTr="009909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21F59C" w14:textId="77777777" w:rsidR="005E6534" w:rsidRPr="0034385A" w:rsidRDefault="005E6534" w:rsidP="0099094F">
                  <w:pPr>
                    <w:pStyle w:val="rowtabella0"/>
                    <w:rPr>
                      <w:color w:val="002060"/>
                    </w:rPr>
                  </w:pPr>
                  <w:r w:rsidRPr="0034385A">
                    <w:rPr>
                      <w:color w:val="002060"/>
                    </w:rPr>
                    <w:t>CSI MONTEFIORE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8324B" w14:textId="77777777" w:rsidR="005E6534" w:rsidRPr="0034385A" w:rsidRDefault="005E6534" w:rsidP="0099094F">
                  <w:pPr>
                    <w:pStyle w:val="rowtabella0"/>
                    <w:rPr>
                      <w:color w:val="002060"/>
                    </w:rPr>
                  </w:pPr>
                  <w:r w:rsidRPr="0034385A">
                    <w:rPr>
                      <w:color w:val="002060"/>
                    </w:rPr>
                    <w:t>- RIPABERARDA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E522C" w14:textId="77777777" w:rsidR="005E6534" w:rsidRPr="0034385A" w:rsidRDefault="005E6534" w:rsidP="0099094F">
                  <w:pPr>
                    <w:pStyle w:val="rowtabella0"/>
                    <w:jc w:val="center"/>
                    <w:rPr>
                      <w:color w:val="002060"/>
                    </w:rPr>
                  </w:pPr>
                  <w:r w:rsidRPr="0034385A">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31D2D" w14:textId="77777777" w:rsidR="005E6534" w:rsidRPr="0034385A" w:rsidRDefault="005E6534" w:rsidP="0099094F">
                  <w:pPr>
                    <w:pStyle w:val="rowtabella0"/>
                    <w:jc w:val="center"/>
                    <w:rPr>
                      <w:color w:val="002060"/>
                    </w:rPr>
                  </w:pPr>
                  <w:r w:rsidRPr="0034385A">
                    <w:rPr>
                      <w:color w:val="002060"/>
                    </w:rPr>
                    <w:t> </w:t>
                  </w:r>
                </w:p>
              </w:tc>
            </w:tr>
          </w:tbl>
          <w:p w14:paraId="70671F42" w14:textId="77777777" w:rsidR="005E6534" w:rsidRPr="0034385A" w:rsidRDefault="005E6534" w:rsidP="0099094F">
            <w:pPr>
              <w:rPr>
                <w:color w:val="002060"/>
              </w:rPr>
            </w:pPr>
          </w:p>
        </w:tc>
      </w:tr>
    </w:tbl>
    <w:p w14:paraId="5A61F51D" w14:textId="77777777" w:rsidR="005E6534" w:rsidRPr="0034385A" w:rsidRDefault="005E6534" w:rsidP="005E653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6534" w:rsidRPr="0034385A" w14:paraId="560AEEF6" w14:textId="77777777" w:rsidTr="009909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146DBA92"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5467A" w14:textId="77777777" w:rsidR="005E6534" w:rsidRPr="0034385A" w:rsidRDefault="005E6534" w:rsidP="0099094F">
                  <w:pPr>
                    <w:pStyle w:val="headertabella0"/>
                    <w:rPr>
                      <w:color w:val="002060"/>
                    </w:rPr>
                  </w:pPr>
                  <w:r w:rsidRPr="0034385A">
                    <w:rPr>
                      <w:color w:val="002060"/>
                    </w:rPr>
                    <w:t>GIRONE 16 - 3 Giornata - A</w:t>
                  </w:r>
                </w:p>
              </w:tc>
            </w:tr>
            <w:tr w:rsidR="005E6534" w:rsidRPr="0034385A" w14:paraId="3A422B3F" w14:textId="77777777" w:rsidTr="009909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9B3D71" w14:textId="77777777" w:rsidR="005E6534" w:rsidRPr="0034385A" w:rsidRDefault="005E6534" w:rsidP="0099094F">
                  <w:pPr>
                    <w:pStyle w:val="rowtabella0"/>
                    <w:rPr>
                      <w:color w:val="002060"/>
                    </w:rPr>
                  </w:pPr>
                  <w:r w:rsidRPr="0034385A">
                    <w:rPr>
                      <w:color w:val="002060"/>
                    </w:rPr>
                    <w:t>(1) FUTSAL COMUNANZA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1000C" w14:textId="77777777" w:rsidR="005E6534" w:rsidRPr="0034385A" w:rsidRDefault="005E6534" w:rsidP="0099094F">
                  <w:pPr>
                    <w:pStyle w:val="rowtabella0"/>
                    <w:rPr>
                      <w:color w:val="002060"/>
                    </w:rPr>
                  </w:pPr>
                  <w:r w:rsidRPr="0034385A">
                    <w:rPr>
                      <w:color w:val="002060"/>
                    </w:rPr>
                    <w:t>- FUTSAL L.C.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BD10F" w14:textId="77777777" w:rsidR="005E6534" w:rsidRPr="0034385A" w:rsidRDefault="005E6534" w:rsidP="0099094F">
                  <w:pPr>
                    <w:pStyle w:val="rowtabella0"/>
                    <w:jc w:val="center"/>
                    <w:rPr>
                      <w:color w:val="002060"/>
                    </w:rPr>
                  </w:pPr>
                  <w:r w:rsidRPr="0034385A">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FFA4C" w14:textId="77777777" w:rsidR="005E6534" w:rsidRPr="0034385A" w:rsidRDefault="005E6534" w:rsidP="0099094F">
                  <w:pPr>
                    <w:pStyle w:val="rowtabella0"/>
                    <w:jc w:val="center"/>
                    <w:rPr>
                      <w:color w:val="002060"/>
                    </w:rPr>
                  </w:pPr>
                  <w:r w:rsidRPr="0034385A">
                    <w:rPr>
                      <w:color w:val="002060"/>
                    </w:rPr>
                    <w:t> </w:t>
                  </w:r>
                </w:p>
              </w:tc>
            </w:tr>
            <w:tr w:rsidR="005E6534" w:rsidRPr="0034385A" w14:paraId="6EF8CA57" w14:textId="77777777" w:rsidTr="0099094F">
              <w:tc>
                <w:tcPr>
                  <w:tcW w:w="4700" w:type="dxa"/>
                  <w:gridSpan w:val="4"/>
                  <w:tcBorders>
                    <w:top w:val="nil"/>
                    <w:left w:val="nil"/>
                    <w:bottom w:val="nil"/>
                    <w:right w:val="nil"/>
                  </w:tcBorders>
                  <w:tcMar>
                    <w:top w:w="20" w:type="dxa"/>
                    <w:left w:w="20" w:type="dxa"/>
                    <w:bottom w:w="20" w:type="dxa"/>
                    <w:right w:w="20" w:type="dxa"/>
                  </w:tcMar>
                  <w:vAlign w:val="center"/>
                  <w:hideMark/>
                </w:tcPr>
                <w:p w14:paraId="1781F09F" w14:textId="77777777" w:rsidR="005E6534" w:rsidRPr="0034385A" w:rsidRDefault="005E6534" w:rsidP="0099094F">
                  <w:pPr>
                    <w:pStyle w:val="rowtabella0"/>
                    <w:rPr>
                      <w:color w:val="002060"/>
                    </w:rPr>
                  </w:pPr>
                  <w:r w:rsidRPr="0034385A">
                    <w:rPr>
                      <w:color w:val="002060"/>
                    </w:rPr>
                    <w:t>(1) - disputata il 21/10/2024</w:t>
                  </w:r>
                </w:p>
              </w:tc>
            </w:tr>
          </w:tbl>
          <w:p w14:paraId="59776FDA" w14:textId="77777777" w:rsidR="005E6534" w:rsidRPr="0034385A" w:rsidRDefault="005E6534" w:rsidP="0099094F">
            <w:pPr>
              <w:rPr>
                <w:color w:val="002060"/>
              </w:rPr>
            </w:pPr>
          </w:p>
        </w:tc>
      </w:tr>
    </w:tbl>
    <w:p w14:paraId="7C7E3B5D" w14:textId="77777777" w:rsidR="005E6534" w:rsidRPr="0034385A" w:rsidRDefault="005E6534" w:rsidP="005E6534">
      <w:pPr>
        <w:pStyle w:val="breakline"/>
        <w:rPr>
          <w:rFonts w:eastAsiaTheme="minorEastAsia"/>
          <w:color w:val="002060"/>
        </w:rPr>
      </w:pPr>
    </w:p>
    <w:p w14:paraId="11B8637C" w14:textId="77777777" w:rsidR="005E6534" w:rsidRPr="0034385A" w:rsidRDefault="005E6534" w:rsidP="005E6534">
      <w:pPr>
        <w:pStyle w:val="breakline"/>
        <w:rPr>
          <w:color w:val="002060"/>
        </w:rPr>
      </w:pPr>
    </w:p>
    <w:p w14:paraId="69CD59E5" w14:textId="77777777" w:rsidR="005E6534" w:rsidRPr="0034385A" w:rsidRDefault="005E6534" w:rsidP="005E6534">
      <w:pPr>
        <w:pStyle w:val="titoloprinc0"/>
        <w:rPr>
          <w:color w:val="002060"/>
        </w:rPr>
      </w:pPr>
      <w:r w:rsidRPr="0034385A">
        <w:rPr>
          <w:color w:val="002060"/>
        </w:rPr>
        <w:t>GIUDICE SPORTIVO</w:t>
      </w:r>
    </w:p>
    <w:p w14:paraId="05FE9BD5" w14:textId="77777777" w:rsidR="005E6534" w:rsidRPr="0034385A" w:rsidRDefault="005E6534" w:rsidP="005E6534">
      <w:pPr>
        <w:pStyle w:val="diffida"/>
        <w:rPr>
          <w:color w:val="002060"/>
        </w:rPr>
      </w:pPr>
      <w:r w:rsidRPr="0034385A">
        <w:rPr>
          <w:color w:val="002060"/>
        </w:rPr>
        <w:t>Il Giudice Sportivo Avv. Agnese Lazzaretti, con l'assistenza del segretario Angelo Castellana, nella seduta del 25/10/2024, ha adottato le decisioni che di seguito integralmente si riportano:</w:t>
      </w:r>
    </w:p>
    <w:p w14:paraId="13ACF49A" w14:textId="77777777" w:rsidR="005E6534" w:rsidRPr="0034385A" w:rsidRDefault="005E6534" w:rsidP="005E6534">
      <w:pPr>
        <w:pStyle w:val="titolo10"/>
        <w:rPr>
          <w:color w:val="002060"/>
        </w:rPr>
      </w:pPr>
      <w:r w:rsidRPr="0034385A">
        <w:rPr>
          <w:color w:val="002060"/>
        </w:rPr>
        <w:lastRenderedPageBreak/>
        <w:t xml:space="preserve">GARE DEL 21/10/2024 </w:t>
      </w:r>
    </w:p>
    <w:p w14:paraId="6D307097" w14:textId="77777777" w:rsidR="005E6534" w:rsidRPr="0034385A" w:rsidRDefault="005E6534" w:rsidP="005E6534">
      <w:pPr>
        <w:pStyle w:val="titolo7a"/>
        <w:rPr>
          <w:color w:val="002060"/>
        </w:rPr>
      </w:pPr>
      <w:r w:rsidRPr="0034385A">
        <w:rPr>
          <w:color w:val="002060"/>
        </w:rPr>
        <w:t xml:space="preserve">PROVVEDIMENTI DISCIPLINARI </w:t>
      </w:r>
    </w:p>
    <w:p w14:paraId="765C36FB" w14:textId="77777777" w:rsidR="005E6534" w:rsidRPr="0034385A" w:rsidRDefault="005E6534" w:rsidP="005E6534">
      <w:pPr>
        <w:pStyle w:val="titolo7b0"/>
        <w:rPr>
          <w:color w:val="002060"/>
        </w:rPr>
      </w:pPr>
      <w:r w:rsidRPr="0034385A">
        <w:rPr>
          <w:color w:val="002060"/>
        </w:rPr>
        <w:t xml:space="preserve">In base alle risultanze degli atti ufficiali sono state deliberate le seguenti sanzioni disciplinari. </w:t>
      </w:r>
    </w:p>
    <w:p w14:paraId="4AB62B33" w14:textId="77777777" w:rsidR="005E6534" w:rsidRPr="0034385A" w:rsidRDefault="005E6534" w:rsidP="005E6534">
      <w:pPr>
        <w:pStyle w:val="titolo30"/>
        <w:rPr>
          <w:color w:val="002060"/>
        </w:rPr>
      </w:pPr>
      <w:r w:rsidRPr="0034385A">
        <w:rPr>
          <w:color w:val="002060"/>
        </w:rPr>
        <w:t xml:space="preserve">CALCIATORI NON ESPULSI </w:t>
      </w:r>
    </w:p>
    <w:p w14:paraId="49A432A5" w14:textId="77777777" w:rsidR="005E6534" w:rsidRPr="0034385A" w:rsidRDefault="005E6534" w:rsidP="005E6534">
      <w:pPr>
        <w:pStyle w:val="titolo20"/>
        <w:rPr>
          <w:color w:val="002060"/>
        </w:rPr>
      </w:pPr>
      <w:r w:rsidRPr="0034385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6991724A" w14:textId="77777777" w:rsidTr="0099094F">
        <w:tc>
          <w:tcPr>
            <w:tcW w:w="2200" w:type="dxa"/>
            <w:tcMar>
              <w:top w:w="20" w:type="dxa"/>
              <w:left w:w="20" w:type="dxa"/>
              <w:bottom w:w="20" w:type="dxa"/>
              <w:right w:w="20" w:type="dxa"/>
            </w:tcMar>
            <w:vAlign w:val="center"/>
            <w:hideMark/>
          </w:tcPr>
          <w:p w14:paraId="3B37CC18" w14:textId="77777777" w:rsidR="005E6534" w:rsidRPr="0034385A" w:rsidRDefault="005E6534" w:rsidP="0099094F">
            <w:pPr>
              <w:pStyle w:val="movimento"/>
              <w:rPr>
                <w:color w:val="002060"/>
              </w:rPr>
            </w:pPr>
            <w:r w:rsidRPr="0034385A">
              <w:rPr>
                <w:color w:val="002060"/>
              </w:rPr>
              <w:t>MARCOZZI ALESSIO</w:t>
            </w:r>
          </w:p>
        </w:tc>
        <w:tc>
          <w:tcPr>
            <w:tcW w:w="2200" w:type="dxa"/>
            <w:tcMar>
              <w:top w:w="20" w:type="dxa"/>
              <w:left w:w="20" w:type="dxa"/>
              <w:bottom w:w="20" w:type="dxa"/>
              <w:right w:w="20" w:type="dxa"/>
            </w:tcMar>
            <w:vAlign w:val="center"/>
            <w:hideMark/>
          </w:tcPr>
          <w:p w14:paraId="669D7AA0" w14:textId="77777777" w:rsidR="005E6534" w:rsidRPr="0034385A" w:rsidRDefault="005E6534" w:rsidP="0099094F">
            <w:pPr>
              <w:pStyle w:val="movimento2"/>
              <w:rPr>
                <w:color w:val="002060"/>
              </w:rPr>
            </w:pPr>
            <w:r w:rsidRPr="0034385A">
              <w:rPr>
                <w:color w:val="002060"/>
              </w:rPr>
              <w:t xml:space="preserve">(FUTSAL L.C.) </w:t>
            </w:r>
          </w:p>
        </w:tc>
        <w:tc>
          <w:tcPr>
            <w:tcW w:w="800" w:type="dxa"/>
            <w:tcMar>
              <w:top w:w="20" w:type="dxa"/>
              <w:left w:w="20" w:type="dxa"/>
              <w:bottom w:w="20" w:type="dxa"/>
              <w:right w:w="20" w:type="dxa"/>
            </w:tcMar>
            <w:vAlign w:val="center"/>
            <w:hideMark/>
          </w:tcPr>
          <w:p w14:paraId="42763806"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4C50073C"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35326675" w14:textId="77777777" w:rsidR="005E6534" w:rsidRPr="0034385A" w:rsidRDefault="005E6534" w:rsidP="0099094F">
            <w:pPr>
              <w:pStyle w:val="movimento2"/>
              <w:rPr>
                <w:color w:val="002060"/>
              </w:rPr>
            </w:pPr>
            <w:r w:rsidRPr="0034385A">
              <w:rPr>
                <w:color w:val="002060"/>
              </w:rPr>
              <w:t> </w:t>
            </w:r>
          </w:p>
        </w:tc>
      </w:tr>
    </w:tbl>
    <w:p w14:paraId="0BDA6E48" w14:textId="77777777" w:rsidR="005E6534" w:rsidRPr="0034385A" w:rsidRDefault="005E6534" w:rsidP="005E6534">
      <w:pPr>
        <w:pStyle w:val="titolo20"/>
        <w:rPr>
          <w:rFonts w:eastAsiaTheme="minorEastAsia"/>
          <w:color w:val="002060"/>
        </w:rPr>
      </w:pPr>
      <w:r w:rsidRPr="0034385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48211CB3" w14:textId="77777777" w:rsidTr="0099094F">
        <w:tc>
          <w:tcPr>
            <w:tcW w:w="2200" w:type="dxa"/>
            <w:tcMar>
              <w:top w:w="20" w:type="dxa"/>
              <w:left w:w="20" w:type="dxa"/>
              <w:bottom w:w="20" w:type="dxa"/>
              <w:right w:w="20" w:type="dxa"/>
            </w:tcMar>
            <w:vAlign w:val="center"/>
            <w:hideMark/>
          </w:tcPr>
          <w:p w14:paraId="55C57B20" w14:textId="77777777" w:rsidR="005E6534" w:rsidRPr="0034385A" w:rsidRDefault="005E6534" w:rsidP="0099094F">
            <w:pPr>
              <w:pStyle w:val="movimento"/>
              <w:rPr>
                <w:color w:val="002060"/>
              </w:rPr>
            </w:pPr>
            <w:r w:rsidRPr="0034385A">
              <w:rPr>
                <w:color w:val="002060"/>
              </w:rPr>
              <w:t>ZBOCH MATEUSZ LUKASZ</w:t>
            </w:r>
          </w:p>
        </w:tc>
        <w:tc>
          <w:tcPr>
            <w:tcW w:w="2200" w:type="dxa"/>
            <w:tcMar>
              <w:top w:w="20" w:type="dxa"/>
              <w:left w:w="20" w:type="dxa"/>
              <w:bottom w:w="20" w:type="dxa"/>
              <w:right w:w="20" w:type="dxa"/>
            </w:tcMar>
            <w:vAlign w:val="center"/>
            <w:hideMark/>
          </w:tcPr>
          <w:p w14:paraId="14115298" w14:textId="77777777" w:rsidR="005E6534" w:rsidRPr="0034385A" w:rsidRDefault="005E6534" w:rsidP="0099094F">
            <w:pPr>
              <w:pStyle w:val="movimento2"/>
              <w:rPr>
                <w:color w:val="002060"/>
              </w:rPr>
            </w:pPr>
            <w:r w:rsidRPr="0034385A">
              <w:rPr>
                <w:color w:val="002060"/>
              </w:rPr>
              <w:t xml:space="preserve">(FUTSAL COMUNANZA A.S.D.) </w:t>
            </w:r>
          </w:p>
        </w:tc>
        <w:tc>
          <w:tcPr>
            <w:tcW w:w="800" w:type="dxa"/>
            <w:tcMar>
              <w:top w:w="20" w:type="dxa"/>
              <w:left w:w="20" w:type="dxa"/>
              <w:bottom w:w="20" w:type="dxa"/>
              <w:right w:w="20" w:type="dxa"/>
            </w:tcMar>
            <w:vAlign w:val="center"/>
            <w:hideMark/>
          </w:tcPr>
          <w:p w14:paraId="779A4E22"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75B4620A" w14:textId="77777777" w:rsidR="005E6534" w:rsidRPr="0034385A" w:rsidRDefault="005E6534" w:rsidP="0099094F">
            <w:pPr>
              <w:pStyle w:val="movimento"/>
              <w:rPr>
                <w:color w:val="002060"/>
              </w:rPr>
            </w:pPr>
            <w:r w:rsidRPr="0034385A">
              <w:rPr>
                <w:color w:val="002060"/>
              </w:rPr>
              <w:t>CAMARRI JACOPO</w:t>
            </w:r>
          </w:p>
        </w:tc>
        <w:tc>
          <w:tcPr>
            <w:tcW w:w="2200" w:type="dxa"/>
            <w:tcMar>
              <w:top w:w="20" w:type="dxa"/>
              <w:left w:w="20" w:type="dxa"/>
              <w:bottom w:w="20" w:type="dxa"/>
              <w:right w:w="20" w:type="dxa"/>
            </w:tcMar>
            <w:vAlign w:val="center"/>
            <w:hideMark/>
          </w:tcPr>
          <w:p w14:paraId="242204DB" w14:textId="77777777" w:rsidR="005E6534" w:rsidRPr="0034385A" w:rsidRDefault="005E6534" w:rsidP="0099094F">
            <w:pPr>
              <w:pStyle w:val="movimento2"/>
              <w:rPr>
                <w:color w:val="002060"/>
              </w:rPr>
            </w:pPr>
            <w:r w:rsidRPr="0034385A">
              <w:rPr>
                <w:color w:val="002060"/>
              </w:rPr>
              <w:t xml:space="preserve">(G.S.A. LE DUE PALME) </w:t>
            </w:r>
          </w:p>
        </w:tc>
      </w:tr>
      <w:tr w:rsidR="005E6534" w:rsidRPr="0034385A" w14:paraId="69A4F3A5" w14:textId="77777777" w:rsidTr="0099094F">
        <w:tc>
          <w:tcPr>
            <w:tcW w:w="2200" w:type="dxa"/>
            <w:tcMar>
              <w:top w:w="20" w:type="dxa"/>
              <w:left w:w="20" w:type="dxa"/>
              <w:bottom w:w="20" w:type="dxa"/>
              <w:right w:w="20" w:type="dxa"/>
            </w:tcMar>
            <w:vAlign w:val="center"/>
            <w:hideMark/>
          </w:tcPr>
          <w:p w14:paraId="3956E262" w14:textId="77777777" w:rsidR="005E6534" w:rsidRPr="0034385A" w:rsidRDefault="005E6534" w:rsidP="0099094F">
            <w:pPr>
              <w:pStyle w:val="movimento"/>
              <w:rPr>
                <w:color w:val="002060"/>
              </w:rPr>
            </w:pPr>
            <w:r w:rsidRPr="0034385A">
              <w:rPr>
                <w:color w:val="002060"/>
              </w:rPr>
              <w:t>GROSSI DAVIDE</w:t>
            </w:r>
          </w:p>
        </w:tc>
        <w:tc>
          <w:tcPr>
            <w:tcW w:w="2200" w:type="dxa"/>
            <w:tcMar>
              <w:top w:w="20" w:type="dxa"/>
              <w:left w:w="20" w:type="dxa"/>
              <w:bottom w:w="20" w:type="dxa"/>
              <w:right w:w="20" w:type="dxa"/>
            </w:tcMar>
            <w:vAlign w:val="center"/>
            <w:hideMark/>
          </w:tcPr>
          <w:p w14:paraId="55379DE5" w14:textId="77777777" w:rsidR="005E6534" w:rsidRPr="0034385A" w:rsidRDefault="005E6534" w:rsidP="0099094F">
            <w:pPr>
              <w:pStyle w:val="movimento2"/>
              <w:rPr>
                <w:color w:val="002060"/>
              </w:rPr>
            </w:pPr>
            <w:r w:rsidRPr="0034385A">
              <w:rPr>
                <w:color w:val="002060"/>
              </w:rPr>
              <w:t xml:space="preserve">(RIVIERA DELLE PALME) </w:t>
            </w:r>
          </w:p>
        </w:tc>
        <w:tc>
          <w:tcPr>
            <w:tcW w:w="800" w:type="dxa"/>
            <w:tcMar>
              <w:top w:w="20" w:type="dxa"/>
              <w:left w:w="20" w:type="dxa"/>
              <w:bottom w:w="20" w:type="dxa"/>
              <w:right w:w="20" w:type="dxa"/>
            </w:tcMar>
            <w:vAlign w:val="center"/>
            <w:hideMark/>
          </w:tcPr>
          <w:p w14:paraId="51B1414B"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1822B1B1" w14:textId="77777777" w:rsidR="005E6534" w:rsidRPr="0034385A" w:rsidRDefault="005E6534" w:rsidP="0099094F">
            <w:pPr>
              <w:pStyle w:val="movimento"/>
              <w:rPr>
                <w:color w:val="002060"/>
              </w:rPr>
            </w:pPr>
            <w:r w:rsidRPr="0034385A">
              <w:rPr>
                <w:color w:val="002060"/>
              </w:rPr>
              <w:t>MENGARONI MICHAEL</w:t>
            </w:r>
          </w:p>
        </w:tc>
        <w:tc>
          <w:tcPr>
            <w:tcW w:w="2200" w:type="dxa"/>
            <w:tcMar>
              <w:top w:w="20" w:type="dxa"/>
              <w:left w:w="20" w:type="dxa"/>
              <w:bottom w:w="20" w:type="dxa"/>
              <w:right w:w="20" w:type="dxa"/>
            </w:tcMar>
            <w:vAlign w:val="center"/>
            <w:hideMark/>
          </w:tcPr>
          <w:p w14:paraId="060785CE" w14:textId="77777777" w:rsidR="005E6534" w:rsidRPr="0034385A" w:rsidRDefault="005E6534" w:rsidP="0099094F">
            <w:pPr>
              <w:pStyle w:val="movimento2"/>
              <w:rPr>
                <w:color w:val="002060"/>
              </w:rPr>
            </w:pPr>
            <w:r w:rsidRPr="0034385A">
              <w:rPr>
                <w:color w:val="002060"/>
              </w:rPr>
              <w:t xml:space="preserve">(RIVIERA DELLE PALME) </w:t>
            </w:r>
          </w:p>
        </w:tc>
      </w:tr>
    </w:tbl>
    <w:p w14:paraId="7823E98A" w14:textId="77777777" w:rsidR="005E6534" w:rsidRPr="0034385A" w:rsidRDefault="005E6534" w:rsidP="005E6534">
      <w:pPr>
        <w:pStyle w:val="titolo10"/>
        <w:rPr>
          <w:rFonts w:eastAsiaTheme="minorEastAsia"/>
          <w:color w:val="002060"/>
        </w:rPr>
      </w:pPr>
      <w:r w:rsidRPr="0034385A">
        <w:rPr>
          <w:color w:val="002060"/>
        </w:rPr>
        <w:t xml:space="preserve">GARE DEL 22/10/2024 </w:t>
      </w:r>
    </w:p>
    <w:p w14:paraId="14C342DB" w14:textId="77777777" w:rsidR="005E6534" w:rsidRPr="0034385A" w:rsidRDefault="005E6534" w:rsidP="005E6534">
      <w:pPr>
        <w:pStyle w:val="titolo7a"/>
        <w:rPr>
          <w:color w:val="002060"/>
        </w:rPr>
      </w:pPr>
      <w:r w:rsidRPr="0034385A">
        <w:rPr>
          <w:color w:val="002060"/>
        </w:rPr>
        <w:t xml:space="preserve">PROVVEDIMENTI DISCIPLINARI </w:t>
      </w:r>
    </w:p>
    <w:p w14:paraId="21E87871" w14:textId="77777777" w:rsidR="005E6534" w:rsidRPr="0034385A" w:rsidRDefault="005E6534" w:rsidP="005E6534">
      <w:pPr>
        <w:pStyle w:val="titolo7b0"/>
        <w:rPr>
          <w:color w:val="002060"/>
        </w:rPr>
      </w:pPr>
      <w:r w:rsidRPr="0034385A">
        <w:rPr>
          <w:color w:val="002060"/>
        </w:rPr>
        <w:t xml:space="preserve">In base alle risultanze degli atti ufficiali sono state deliberate le seguenti sanzioni disciplinari. </w:t>
      </w:r>
    </w:p>
    <w:p w14:paraId="6E615952" w14:textId="77777777" w:rsidR="005E6534" w:rsidRPr="0034385A" w:rsidRDefault="005E6534" w:rsidP="005E6534">
      <w:pPr>
        <w:pStyle w:val="titolo30"/>
        <w:rPr>
          <w:color w:val="002060"/>
        </w:rPr>
      </w:pPr>
      <w:r w:rsidRPr="0034385A">
        <w:rPr>
          <w:color w:val="002060"/>
        </w:rPr>
        <w:t xml:space="preserve">CALCIATORI NON ESPULSI </w:t>
      </w:r>
    </w:p>
    <w:p w14:paraId="27AC8990" w14:textId="77777777" w:rsidR="005E6534" w:rsidRPr="0034385A" w:rsidRDefault="005E6534" w:rsidP="005E6534">
      <w:pPr>
        <w:pStyle w:val="titolo20"/>
        <w:rPr>
          <w:color w:val="002060"/>
        </w:rPr>
      </w:pPr>
      <w:r w:rsidRPr="0034385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160A85C9" w14:textId="77777777" w:rsidTr="0099094F">
        <w:tc>
          <w:tcPr>
            <w:tcW w:w="2200" w:type="dxa"/>
            <w:tcMar>
              <w:top w:w="20" w:type="dxa"/>
              <w:left w:w="20" w:type="dxa"/>
              <w:bottom w:w="20" w:type="dxa"/>
              <w:right w:w="20" w:type="dxa"/>
            </w:tcMar>
            <w:vAlign w:val="center"/>
            <w:hideMark/>
          </w:tcPr>
          <w:p w14:paraId="21262D02" w14:textId="77777777" w:rsidR="005E6534" w:rsidRPr="0034385A" w:rsidRDefault="005E6534" w:rsidP="0099094F">
            <w:pPr>
              <w:pStyle w:val="movimento"/>
              <w:rPr>
                <w:color w:val="002060"/>
              </w:rPr>
            </w:pPr>
            <w:r w:rsidRPr="0034385A">
              <w:rPr>
                <w:color w:val="002060"/>
              </w:rPr>
              <w:t>BIAGIOLI FRANCESCO</w:t>
            </w:r>
          </w:p>
        </w:tc>
        <w:tc>
          <w:tcPr>
            <w:tcW w:w="2200" w:type="dxa"/>
            <w:tcMar>
              <w:top w:w="20" w:type="dxa"/>
              <w:left w:w="20" w:type="dxa"/>
              <w:bottom w:w="20" w:type="dxa"/>
              <w:right w:w="20" w:type="dxa"/>
            </w:tcMar>
            <w:vAlign w:val="center"/>
            <w:hideMark/>
          </w:tcPr>
          <w:p w14:paraId="50997B72" w14:textId="77777777" w:rsidR="005E6534" w:rsidRPr="0034385A" w:rsidRDefault="005E6534" w:rsidP="0099094F">
            <w:pPr>
              <w:pStyle w:val="movimento2"/>
              <w:rPr>
                <w:color w:val="002060"/>
              </w:rPr>
            </w:pPr>
            <w:r w:rsidRPr="0034385A">
              <w:rPr>
                <w:color w:val="002060"/>
              </w:rPr>
              <w:t xml:space="preserve">(UNION PICENA) </w:t>
            </w:r>
          </w:p>
        </w:tc>
        <w:tc>
          <w:tcPr>
            <w:tcW w:w="800" w:type="dxa"/>
            <w:tcMar>
              <w:top w:w="20" w:type="dxa"/>
              <w:left w:w="20" w:type="dxa"/>
              <w:bottom w:w="20" w:type="dxa"/>
              <w:right w:w="20" w:type="dxa"/>
            </w:tcMar>
            <w:vAlign w:val="center"/>
            <w:hideMark/>
          </w:tcPr>
          <w:p w14:paraId="2B219676"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429602BC"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0FF3C649" w14:textId="77777777" w:rsidR="005E6534" w:rsidRPr="0034385A" w:rsidRDefault="005E6534" w:rsidP="0099094F">
            <w:pPr>
              <w:pStyle w:val="movimento2"/>
              <w:rPr>
                <w:color w:val="002060"/>
              </w:rPr>
            </w:pPr>
            <w:r w:rsidRPr="0034385A">
              <w:rPr>
                <w:color w:val="002060"/>
              </w:rPr>
              <w:t> </w:t>
            </w:r>
          </w:p>
        </w:tc>
      </w:tr>
    </w:tbl>
    <w:p w14:paraId="2CBB2A64" w14:textId="77777777" w:rsidR="005E6534" w:rsidRPr="0034385A" w:rsidRDefault="005E6534" w:rsidP="005E6534">
      <w:pPr>
        <w:pStyle w:val="titolo20"/>
        <w:rPr>
          <w:rFonts w:eastAsiaTheme="minorEastAsia"/>
          <w:color w:val="002060"/>
        </w:rPr>
      </w:pPr>
      <w:r w:rsidRPr="0034385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7760BDDB" w14:textId="77777777" w:rsidTr="0099094F">
        <w:tc>
          <w:tcPr>
            <w:tcW w:w="2200" w:type="dxa"/>
            <w:tcMar>
              <w:top w:w="20" w:type="dxa"/>
              <w:left w:w="20" w:type="dxa"/>
              <w:bottom w:w="20" w:type="dxa"/>
              <w:right w:w="20" w:type="dxa"/>
            </w:tcMar>
            <w:vAlign w:val="center"/>
            <w:hideMark/>
          </w:tcPr>
          <w:p w14:paraId="235604EA" w14:textId="77777777" w:rsidR="005E6534" w:rsidRPr="0034385A" w:rsidRDefault="005E6534" w:rsidP="0099094F">
            <w:pPr>
              <w:pStyle w:val="movimento"/>
              <w:rPr>
                <w:color w:val="002060"/>
              </w:rPr>
            </w:pPr>
            <w:r w:rsidRPr="0034385A">
              <w:rPr>
                <w:color w:val="002060"/>
              </w:rPr>
              <w:t>GENTILI ALESSIO</w:t>
            </w:r>
          </w:p>
        </w:tc>
        <w:tc>
          <w:tcPr>
            <w:tcW w:w="2200" w:type="dxa"/>
            <w:tcMar>
              <w:top w:w="20" w:type="dxa"/>
              <w:left w:w="20" w:type="dxa"/>
              <w:bottom w:w="20" w:type="dxa"/>
              <w:right w:w="20" w:type="dxa"/>
            </w:tcMar>
            <w:vAlign w:val="center"/>
            <w:hideMark/>
          </w:tcPr>
          <w:p w14:paraId="36073C88" w14:textId="77777777" w:rsidR="005E6534" w:rsidRPr="0034385A" w:rsidRDefault="005E6534" w:rsidP="0099094F">
            <w:pPr>
              <w:pStyle w:val="movimento2"/>
              <w:rPr>
                <w:color w:val="002060"/>
              </w:rPr>
            </w:pPr>
            <w:r w:rsidRPr="0034385A">
              <w:rPr>
                <w:color w:val="002060"/>
              </w:rPr>
              <w:t xml:space="preserve">(RIPE SAN GINESIO A.S.D.) </w:t>
            </w:r>
          </w:p>
        </w:tc>
        <w:tc>
          <w:tcPr>
            <w:tcW w:w="800" w:type="dxa"/>
            <w:tcMar>
              <w:top w:w="20" w:type="dxa"/>
              <w:left w:w="20" w:type="dxa"/>
              <w:bottom w:w="20" w:type="dxa"/>
              <w:right w:w="20" w:type="dxa"/>
            </w:tcMar>
            <w:vAlign w:val="center"/>
            <w:hideMark/>
          </w:tcPr>
          <w:p w14:paraId="4EA9F7BC"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6991C854" w14:textId="77777777" w:rsidR="005E6534" w:rsidRPr="0034385A" w:rsidRDefault="005E6534" w:rsidP="0099094F">
            <w:pPr>
              <w:pStyle w:val="movimento"/>
              <w:rPr>
                <w:color w:val="002060"/>
              </w:rPr>
            </w:pPr>
            <w:r w:rsidRPr="0034385A">
              <w:rPr>
                <w:color w:val="002060"/>
              </w:rPr>
              <w:t>PAZZELLI ANDREA</w:t>
            </w:r>
          </w:p>
        </w:tc>
        <w:tc>
          <w:tcPr>
            <w:tcW w:w="2200" w:type="dxa"/>
            <w:tcMar>
              <w:top w:w="20" w:type="dxa"/>
              <w:left w:w="20" w:type="dxa"/>
              <w:bottom w:w="20" w:type="dxa"/>
              <w:right w:w="20" w:type="dxa"/>
            </w:tcMar>
            <w:vAlign w:val="center"/>
            <w:hideMark/>
          </w:tcPr>
          <w:p w14:paraId="18BF20F9" w14:textId="77777777" w:rsidR="005E6534" w:rsidRPr="0034385A" w:rsidRDefault="005E6534" w:rsidP="0099094F">
            <w:pPr>
              <w:pStyle w:val="movimento2"/>
              <w:rPr>
                <w:color w:val="002060"/>
              </w:rPr>
            </w:pPr>
            <w:r w:rsidRPr="0034385A">
              <w:rPr>
                <w:color w:val="002060"/>
              </w:rPr>
              <w:t xml:space="preserve">(RIPE SAN GINESIO A.S.D.) </w:t>
            </w:r>
          </w:p>
        </w:tc>
      </w:tr>
      <w:tr w:rsidR="005E6534" w:rsidRPr="0034385A" w14:paraId="2F3BA3AE" w14:textId="77777777" w:rsidTr="0099094F">
        <w:tc>
          <w:tcPr>
            <w:tcW w:w="2200" w:type="dxa"/>
            <w:tcMar>
              <w:top w:w="20" w:type="dxa"/>
              <w:left w:w="20" w:type="dxa"/>
              <w:bottom w:w="20" w:type="dxa"/>
              <w:right w:w="20" w:type="dxa"/>
            </w:tcMar>
            <w:vAlign w:val="center"/>
            <w:hideMark/>
          </w:tcPr>
          <w:p w14:paraId="55606CC0" w14:textId="77777777" w:rsidR="005E6534" w:rsidRPr="0034385A" w:rsidRDefault="005E6534" w:rsidP="0099094F">
            <w:pPr>
              <w:pStyle w:val="movimento"/>
              <w:rPr>
                <w:color w:val="002060"/>
              </w:rPr>
            </w:pPr>
            <w:r w:rsidRPr="0034385A">
              <w:rPr>
                <w:color w:val="002060"/>
              </w:rPr>
              <w:t>CASILLO SALVATORE</w:t>
            </w:r>
          </w:p>
        </w:tc>
        <w:tc>
          <w:tcPr>
            <w:tcW w:w="2200" w:type="dxa"/>
            <w:tcMar>
              <w:top w:w="20" w:type="dxa"/>
              <w:left w:w="20" w:type="dxa"/>
              <w:bottom w:w="20" w:type="dxa"/>
              <w:right w:w="20" w:type="dxa"/>
            </w:tcMar>
            <w:vAlign w:val="center"/>
            <w:hideMark/>
          </w:tcPr>
          <w:p w14:paraId="6F38D4B1" w14:textId="77777777" w:rsidR="005E6534" w:rsidRPr="0034385A" w:rsidRDefault="005E6534" w:rsidP="0099094F">
            <w:pPr>
              <w:pStyle w:val="movimento2"/>
              <w:rPr>
                <w:color w:val="002060"/>
              </w:rPr>
            </w:pPr>
            <w:r w:rsidRPr="0034385A">
              <w:rPr>
                <w:color w:val="002060"/>
              </w:rPr>
              <w:t xml:space="preserve">(UNION PICENA) </w:t>
            </w:r>
          </w:p>
        </w:tc>
        <w:tc>
          <w:tcPr>
            <w:tcW w:w="800" w:type="dxa"/>
            <w:tcMar>
              <w:top w:w="20" w:type="dxa"/>
              <w:left w:w="20" w:type="dxa"/>
              <w:bottom w:w="20" w:type="dxa"/>
              <w:right w:w="20" w:type="dxa"/>
            </w:tcMar>
            <w:vAlign w:val="center"/>
            <w:hideMark/>
          </w:tcPr>
          <w:p w14:paraId="72448D6C"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4AF263A4"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4FE56AB6" w14:textId="77777777" w:rsidR="005E6534" w:rsidRPr="0034385A" w:rsidRDefault="005E6534" w:rsidP="0099094F">
            <w:pPr>
              <w:pStyle w:val="movimento2"/>
              <w:rPr>
                <w:color w:val="002060"/>
              </w:rPr>
            </w:pPr>
            <w:r w:rsidRPr="0034385A">
              <w:rPr>
                <w:color w:val="002060"/>
              </w:rPr>
              <w:t> </w:t>
            </w:r>
          </w:p>
        </w:tc>
      </w:tr>
    </w:tbl>
    <w:p w14:paraId="1E0322B4" w14:textId="77777777" w:rsidR="005E6534" w:rsidRPr="0034385A" w:rsidRDefault="005E6534" w:rsidP="005E6534">
      <w:pPr>
        <w:pStyle w:val="titolo10"/>
        <w:rPr>
          <w:rFonts w:eastAsiaTheme="minorEastAsia"/>
          <w:color w:val="002060"/>
        </w:rPr>
      </w:pPr>
      <w:r w:rsidRPr="0034385A">
        <w:rPr>
          <w:color w:val="002060"/>
        </w:rPr>
        <w:t xml:space="preserve">GARE DEL 23/10/2024 </w:t>
      </w:r>
    </w:p>
    <w:p w14:paraId="79571AB8" w14:textId="77777777" w:rsidR="005E6534" w:rsidRPr="0034385A" w:rsidRDefault="005E6534" w:rsidP="005E6534">
      <w:pPr>
        <w:pStyle w:val="titolo7a"/>
        <w:rPr>
          <w:color w:val="002060"/>
        </w:rPr>
      </w:pPr>
      <w:r w:rsidRPr="0034385A">
        <w:rPr>
          <w:color w:val="002060"/>
        </w:rPr>
        <w:t xml:space="preserve">PROVVEDIMENTI DISCIPLINARI </w:t>
      </w:r>
    </w:p>
    <w:p w14:paraId="1DA9020D" w14:textId="77777777" w:rsidR="005E6534" w:rsidRPr="0034385A" w:rsidRDefault="005E6534" w:rsidP="005E6534">
      <w:pPr>
        <w:pStyle w:val="titolo7b0"/>
        <w:rPr>
          <w:color w:val="002060"/>
        </w:rPr>
      </w:pPr>
      <w:r w:rsidRPr="0034385A">
        <w:rPr>
          <w:color w:val="002060"/>
        </w:rPr>
        <w:t xml:space="preserve">In base alle risultanze degli atti ufficiali sono state deliberate le seguenti sanzioni disciplinari. </w:t>
      </w:r>
    </w:p>
    <w:p w14:paraId="77C07447" w14:textId="77777777" w:rsidR="005E6534" w:rsidRPr="0034385A" w:rsidRDefault="005E6534" w:rsidP="005E6534">
      <w:pPr>
        <w:pStyle w:val="titolo30"/>
        <w:rPr>
          <w:color w:val="002060"/>
        </w:rPr>
      </w:pPr>
      <w:r w:rsidRPr="0034385A">
        <w:rPr>
          <w:color w:val="002060"/>
        </w:rPr>
        <w:t xml:space="preserve">DIRIGENTI </w:t>
      </w:r>
    </w:p>
    <w:p w14:paraId="2D39B38B" w14:textId="77777777" w:rsidR="005E6534" w:rsidRPr="0034385A" w:rsidRDefault="005E6534" w:rsidP="005E6534">
      <w:pPr>
        <w:pStyle w:val="titolo20"/>
        <w:rPr>
          <w:color w:val="002060"/>
        </w:rPr>
      </w:pPr>
      <w:r w:rsidRPr="0034385A">
        <w:rPr>
          <w:color w:val="002060"/>
        </w:rPr>
        <w:t xml:space="preserve">INIBIZIONE A TEMPO OPPURE SQUALIFICA A GARE: FINO AL 1/11/2024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741D5BCB" w14:textId="77777777" w:rsidTr="0099094F">
        <w:tc>
          <w:tcPr>
            <w:tcW w:w="2200" w:type="dxa"/>
            <w:tcMar>
              <w:top w:w="20" w:type="dxa"/>
              <w:left w:w="20" w:type="dxa"/>
              <w:bottom w:w="20" w:type="dxa"/>
              <w:right w:w="20" w:type="dxa"/>
            </w:tcMar>
            <w:vAlign w:val="center"/>
            <w:hideMark/>
          </w:tcPr>
          <w:p w14:paraId="19A996C4" w14:textId="77777777" w:rsidR="005E6534" w:rsidRPr="0034385A" w:rsidRDefault="005E6534" w:rsidP="0099094F">
            <w:pPr>
              <w:pStyle w:val="movimento"/>
              <w:rPr>
                <w:color w:val="002060"/>
              </w:rPr>
            </w:pPr>
            <w:r w:rsidRPr="0034385A">
              <w:rPr>
                <w:color w:val="002060"/>
              </w:rPr>
              <w:t>MAESTRINI ALESSANDRO</w:t>
            </w:r>
          </w:p>
        </w:tc>
        <w:tc>
          <w:tcPr>
            <w:tcW w:w="2200" w:type="dxa"/>
            <w:tcMar>
              <w:top w:w="20" w:type="dxa"/>
              <w:left w:w="20" w:type="dxa"/>
              <w:bottom w:w="20" w:type="dxa"/>
              <w:right w:w="20" w:type="dxa"/>
            </w:tcMar>
            <w:vAlign w:val="center"/>
            <w:hideMark/>
          </w:tcPr>
          <w:p w14:paraId="1A09AAAE" w14:textId="77777777" w:rsidR="005E6534" w:rsidRPr="0034385A" w:rsidRDefault="005E6534" w:rsidP="0099094F">
            <w:pPr>
              <w:pStyle w:val="movimento2"/>
              <w:rPr>
                <w:color w:val="002060"/>
              </w:rPr>
            </w:pPr>
            <w:r w:rsidRPr="0034385A">
              <w:rPr>
                <w:color w:val="002060"/>
              </w:rPr>
              <w:t xml:space="preserve">(DURANTINA SANTA CECILIA) </w:t>
            </w:r>
          </w:p>
        </w:tc>
        <w:tc>
          <w:tcPr>
            <w:tcW w:w="800" w:type="dxa"/>
            <w:tcMar>
              <w:top w:w="20" w:type="dxa"/>
              <w:left w:w="20" w:type="dxa"/>
              <w:bottom w:w="20" w:type="dxa"/>
              <w:right w:w="20" w:type="dxa"/>
            </w:tcMar>
            <w:vAlign w:val="center"/>
            <w:hideMark/>
          </w:tcPr>
          <w:p w14:paraId="7FE5A801"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286B238E"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313FB55C" w14:textId="77777777" w:rsidR="005E6534" w:rsidRPr="0034385A" w:rsidRDefault="005E6534" w:rsidP="0099094F">
            <w:pPr>
              <w:pStyle w:val="movimento2"/>
              <w:rPr>
                <w:color w:val="002060"/>
              </w:rPr>
            </w:pPr>
            <w:r w:rsidRPr="0034385A">
              <w:rPr>
                <w:color w:val="002060"/>
              </w:rPr>
              <w:t> </w:t>
            </w:r>
          </w:p>
        </w:tc>
      </w:tr>
    </w:tbl>
    <w:p w14:paraId="25575EA1" w14:textId="77777777" w:rsidR="005E6534" w:rsidRPr="0034385A" w:rsidRDefault="005E6534" w:rsidP="005E6534">
      <w:pPr>
        <w:pStyle w:val="diffida"/>
        <w:spacing w:before="80" w:beforeAutospacing="0" w:after="40" w:afterAutospacing="0"/>
        <w:rPr>
          <w:rFonts w:eastAsiaTheme="minorEastAsia"/>
          <w:color w:val="002060"/>
        </w:rPr>
      </w:pPr>
      <w:r w:rsidRPr="0034385A">
        <w:rPr>
          <w:color w:val="002060"/>
        </w:rPr>
        <w:t xml:space="preserve">Per proteste nei confronti dell'arbitro. Allontanato. </w:t>
      </w:r>
    </w:p>
    <w:p w14:paraId="23D5FEE9" w14:textId="77777777" w:rsidR="005E6534" w:rsidRPr="0034385A" w:rsidRDefault="005E6534" w:rsidP="005E6534">
      <w:pPr>
        <w:pStyle w:val="titolo20"/>
        <w:rPr>
          <w:color w:val="002060"/>
        </w:rPr>
      </w:pPr>
      <w:r w:rsidRPr="0034385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737DAB8F" w14:textId="77777777" w:rsidTr="0099094F">
        <w:tc>
          <w:tcPr>
            <w:tcW w:w="2200" w:type="dxa"/>
            <w:tcMar>
              <w:top w:w="20" w:type="dxa"/>
              <w:left w:w="20" w:type="dxa"/>
              <w:bottom w:w="20" w:type="dxa"/>
              <w:right w:w="20" w:type="dxa"/>
            </w:tcMar>
            <w:vAlign w:val="center"/>
            <w:hideMark/>
          </w:tcPr>
          <w:p w14:paraId="63A101DD" w14:textId="77777777" w:rsidR="005E6534" w:rsidRPr="0034385A" w:rsidRDefault="005E6534" w:rsidP="0099094F">
            <w:pPr>
              <w:pStyle w:val="movimento"/>
              <w:rPr>
                <w:color w:val="002060"/>
              </w:rPr>
            </w:pPr>
            <w:r w:rsidRPr="0034385A">
              <w:rPr>
                <w:color w:val="002060"/>
              </w:rPr>
              <w:t>BERNABEI LORENZO</w:t>
            </w:r>
          </w:p>
        </w:tc>
        <w:tc>
          <w:tcPr>
            <w:tcW w:w="2200" w:type="dxa"/>
            <w:tcMar>
              <w:top w:w="20" w:type="dxa"/>
              <w:left w:w="20" w:type="dxa"/>
              <w:bottom w:w="20" w:type="dxa"/>
              <w:right w:w="20" w:type="dxa"/>
            </w:tcMar>
            <w:vAlign w:val="center"/>
            <w:hideMark/>
          </w:tcPr>
          <w:p w14:paraId="32D17798" w14:textId="77777777" w:rsidR="005E6534" w:rsidRPr="0034385A" w:rsidRDefault="005E6534" w:rsidP="0099094F">
            <w:pPr>
              <w:pStyle w:val="movimento2"/>
              <w:rPr>
                <w:color w:val="002060"/>
              </w:rPr>
            </w:pPr>
            <w:r w:rsidRPr="0034385A">
              <w:rPr>
                <w:color w:val="002060"/>
              </w:rPr>
              <w:t xml:space="preserve">(POL. SPORT COMMUNICATION) </w:t>
            </w:r>
          </w:p>
        </w:tc>
        <w:tc>
          <w:tcPr>
            <w:tcW w:w="800" w:type="dxa"/>
            <w:tcMar>
              <w:top w:w="20" w:type="dxa"/>
              <w:left w:w="20" w:type="dxa"/>
              <w:bottom w:w="20" w:type="dxa"/>
              <w:right w:w="20" w:type="dxa"/>
            </w:tcMar>
            <w:vAlign w:val="center"/>
            <w:hideMark/>
          </w:tcPr>
          <w:p w14:paraId="28E5C2CF"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116F48B5"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7545027F" w14:textId="77777777" w:rsidR="005E6534" w:rsidRPr="0034385A" w:rsidRDefault="005E6534" w:rsidP="0099094F">
            <w:pPr>
              <w:pStyle w:val="movimento2"/>
              <w:rPr>
                <w:color w:val="002060"/>
              </w:rPr>
            </w:pPr>
            <w:r w:rsidRPr="0034385A">
              <w:rPr>
                <w:color w:val="002060"/>
              </w:rPr>
              <w:t> </w:t>
            </w:r>
          </w:p>
        </w:tc>
      </w:tr>
    </w:tbl>
    <w:p w14:paraId="372B7CAB" w14:textId="77777777" w:rsidR="005E6534" w:rsidRPr="0034385A" w:rsidRDefault="005E6534" w:rsidP="005E6534">
      <w:pPr>
        <w:pStyle w:val="titolo30"/>
        <w:rPr>
          <w:rFonts w:eastAsiaTheme="minorEastAsia"/>
          <w:color w:val="002060"/>
        </w:rPr>
      </w:pPr>
      <w:r w:rsidRPr="0034385A">
        <w:rPr>
          <w:color w:val="002060"/>
        </w:rPr>
        <w:t xml:space="preserve">CALCIATORI ESPULSI </w:t>
      </w:r>
    </w:p>
    <w:p w14:paraId="1A5A7F5E" w14:textId="77777777" w:rsidR="005E6534" w:rsidRPr="0034385A" w:rsidRDefault="005E6534" w:rsidP="005E6534">
      <w:pPr>
        <w:pStyle w:val="titolo20"/>
        <w:rPr>
          <w:color w:val="002060"/>
        </w:rPr>
      </w:pPr>
      <w:r w:rsidRPr="0034385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1D2DEFAE" w14:textId="77777777" w:rsidTr="0099094F">
        <w:tc>
          <w:tcPr>
            <w:tcW w:w="2200" w:type="dxa"/>
            <w:tcMar>
              <w:top w:w="20" w:type="dxa"/>
              <w:left w:w="20" w:type="dxa"/>
              <w:bottom w:w="20" w:type="dxa"/>
              <w:right w:w="20" w:type="dxa"/>
            </w:tcMar>
            <w:vAlign w:val="center"/>
            <w:hideMark/>
          </w:tcPr>
          <w:p w14:paraId="1CD50B6C" w14:textId="77777777" w:rsidR="005E6534" w:rsidRPr="0034385A" w:rsidRDefault="005E6534" w:rsidP="0099094F">
            <w:pPr>
              <w:pStyle w:val="movimento"/>
              <w:rPr>
                <w:color w:val="002060"/>
              </w:rPr>
            </w:pPr>
            <w:r w:rsidRPr="0034385A">
              <w:rPr>
                <w:color w:val="002060"/>
              </w:rPr>
              <w:t>CAMPETELLI MIRCO</w:t>
            </w:r>
          </w:p>
        </w:tc>
        <w:tc>
          <w:tcPr>
            <w:tcW w:w="2200" w:type="dxa"/>
            <w:tcMar>
              <w:top w:w="20" w:type="dxa"/>
              <w:left w:w="20" w:type="dxa"/>
              <w:bottom w:w="20" w:type="dxa"/>
              <w:right w:w="20" w:type="dxa"/>
            </w:tcMar>
            <w:vAlign w:val="center"/>
            <w:hideMark/>
          </w:tcPr>
          <w:p w14:paraId="3423F2A5" w14:textId="77777777" w:rsidR="005E6534" w:rsidRPr="0034385A" w:rsidRDefault="005E6534" w:rsidP="0099094F">
            <w:pPr>
              <w:pStyle w:val="movimento2"/>
              <w:rPr>
                <w:color w:val="002060"/>
              </w:rPr>
            </w:pPr>
            <w:r w:rsidRPr="0034385A">
              <w:rPr>
                <w:color w:val="002060"/>
              </w:rPr>
              <w:t xml:space="preserve">(SANTA MARIA APPARENTE) </w:t>
            </w:r>
          </w:p>
        </w:tc>
        <w:tc>
          <w:tcPr>
            <w:tcW w:w="800" w:type="dxa"/>
            <w:tcMar>
              <w:top w:w="20" w:type="dxa"/>
              <w:left w:w="20" w:type="dxa"/>
              <w:bottom w:w="20" w:type="dxa"/>
              <w:right w:w="20" w:type="dxa"/>
            </w:tcMar>
            <w:vAlign w:val="center"/>
            <w:hideMark/>
          </w:tcPr>
          <w:p w14:paraId="6220778F"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12979E11"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5D97A1FB" w14:textId="77777777" w:rsidR="005E6534" w:rsidRPr="0034385A" w:rsidRDefault="005E6534" w:rsidP="0099094F">
            <w:pPr>
              <w:pStyle w:val="movimento2"/>
              <w:rPr>
                <w:color w:val="002060"/>
              </w:rPr>
            </w:pPr>
            <w:r w:rsidRPr="0034385A">
              <w:rPr>
                <w:color w:val="002060"/>
              </w:rPr>
              <w:t> </w:t>
            </w:r>
          </w:p>
        </w:tc>
      </w:tr>
    </w:tbl>
    <w:p w14:paraId="0650A35B" w14:textId="77777777" w:rsidR="005E6534" w:rsidRPr="0034385A" w:rsidRDefault="005E6534" w:rsidP="005E6534">
      <w:pPr>
        <w:pStyle w:val="titolo30"/>
        <w:rPr>
          <w:rFonts w:eastAsiaTheme="minorEastAsia"/>
          <w:color w:val="002060"/>
        </w:rPr>
      </w:pPr>
      <w:r w:rsidRPr="0034385A">
        <w:rPr>
          <w:color w:val="002060"/>
        </w:rPr>
        <w:t xml:space="preserve">CALCIATORI NON ESPULSI </w:t>
      </w:r>
    </w:p>
    <w:p w14:paraId="5E9795ED" w14:textId="77777777" w:rsidR="005E6534" w:rsidRPr="0034385A" w:rsidRDefault="005E6534" w:rsidP="005E6534">
      <w:pPr>
        <w:pStyle w:val="titolo20"/>
        <w:rPr>
          <w:color w:val="002060"/>
        </w:rPr>
      </w:pPr>
      <w:r w:rsidRPr="0034385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1C2C8C21" w14:textId="77777777" w:rsidTr="0099094F">
        <w:tc>
          <w:tcPr>
            <w:tcW w:w="2200" w:type="dxa"/>
            <w:tcMar>
              <w:top w:w="20" w:type="dxa"/>
              <w:left w:w="20" w:type="dxa"/>
              <w:bottom w:w="20" w:type="dxa"/>
              <w:right w:w="20" w:type="dxa"/>
            </w:tcMar>
            <w:vAlign w:val="center"/>
            <w:hideMark/>
          </w:tcPr>
          <w:p w14:paraId="785F83F4" w14:textId="77777777" w:rsidR="005E6534" w:rsidRPr="0034385A" w:rsidRDefault="005E6534" w:rsidP="0099094F">
            <w:pPr>
              <w:pStyle w:val="movimento"/>
              <w:rPr>
                <w:color w:val="002060"/>
              </w:rPr>
            </w:pPr>
            <w:r w:rsidRPr="0034385A">
              <w:rPr>
                <w:color w:val="002060"/>
              </w:rPr>
              <w:lastRenderedPageBreak/>
              <w:t>BACCHIOCCHI DAVIDE</w:t>
            </w:r>
          </w:p>
        </w:tc>
        <w:tc>
          <w:tcPr>
            <w:tcW w:w="2200" w:type="dxa"/>
            <w:tcMar>
              <w:top w:w="20" w:type="dxa"/>
              <w:left w:w="20" w:type="dxa"/>
              <w:bottom w:w="20" w:type="dxa"/>
              <w:right w:w="20" w:type="dxa"/>
            </w:tcMar>
            <w:vAlign w:val="center"/>
            <w:hideMark/>
          </w:tcPr>
          <w:p w14:paraId="03562633" w14:textId="77777777" w:rsidR="005E6534" w:rsidRPr="0034385A" w:rsidRDefault="005E6534" w:rsidP="0099094F">
            <w:pPr>
              <w:pStyle w:val="movimento2"/>
              <w:rPr>
                <w:color w:val="002060"/>
              </w:rPr>
            </w:pPr>
            <w:r w:rsidRPr="0034385A">
              <w:rPr>
                <w:color w:val="002060"/>
              </w:rPr>
              <w:t xml:space="preserve">(ALMA JUVENTUS FANO) </w:t>
            </w:r>
          </w:p>
        </w:tc>
        <w:tc>
          <w:tcPr>
            <w:tcW w:w="800" w:type="dxa"/>
            <w:tcMar>
              <w:top w:w="20" w:type="dxa"/>
              <w:left w:w="20" w:type="dxa"/>
              <w:bottom w:w="20" w:type="dxa"/>
              <w:right w:w="20" w:type="dxa"/>
            </w:tcMar>
            <w:vAlign w:val="center"/>
            <w:hideMark/>
          </w:tcPr>
          <w:p w14:paraId="1B041E10"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080213BF" w14:textId="77777777" w:rsidR="005E6534" w:rsidRPr="0034385A" w:rsidRDefault="005E6534" w:rsidP="0099094F">
            <w:pPr>
              <w:pStyle w:val="movimento"/>
              <w:rPr>
                <w:color w:val="002060"/>
              </w:rPr>
            </w:pPr>
            <w:r w:rsidRPr="0034385A">
              <w:rPr>
                <w:color w:val="002060"/>
              </w:rPr>
              <w:t>DE SANTIS FABIO</w:t>
            </w:r>
          </w:p>
        </w:tc>
        <w:tc>
          <w:tcPr>
            <w:tcW w:w="2200" w:type="dxa"/>
            <w:tcMar>
              <w:top w:w="20" w:type="dxa"/>
              <w:left w:w="20" w:type="dxa"/>
              <w:bottom w:w="20" w:type="dxa"/>
              <w:right w:w="20" w:type="dxa"/>
            </w:tcMar>
            <w:vAlign w:val="center"/>
            <w:hideMark/>
          </w:tcPr>
          <w:p w14:paraId="52BC483F" w14:textId="77777777" w:rsidR="005E6534" w:rsidRPr="0034385A" w:rsidRDefault="005E6534" w:rsidP="0099094F">
            <w:pPr>
              <w:pStyle w:val="movimento2"/>
              <w:rPr>
                <w:color w:val="002060"/>
              </w:rPr>
            </w:pPr>
            <w:r w:rsidRPr="0034385A">
              <w:rPr>
                <w:color w:val="002060"/>
              </w:rPr>
              <w:t xml:space="preserve">(ALMA JUVENTUS FANO) </w:t>
            </w:r>
          </w:p>
        </w:tc>
      </w:tr>
      <w:tr w:rsidR="005E6534" w:rsidRPr="0034385A" w14:paraId="587DD0D8" w14:textId="77777777" w:rsidTr="0099094F">
        <w:tc>
          <w:tcPr>
            <w:tcW w:w="2200" w:type="dxa"/>
            <w:tcMar>
              <w:top w:w="20" w:type="dxa"/>
              <w:left w:w="20" w:type="dxa"/>
              <w:bottom w:w="20" w:type="dxa"/>
              <w:right w:w="20" w:type="dxa"/>
            </w:tcMar>
            <w:vAlign w:val="center"/>
            <w:hideMark/>
          </w:tcPr>
          <w:p w14:paraId="74088F66" w14:textId="77777777" w:rsidR="005E6534" w:rsidRPr="0034385A" w:rsidRDefault="005E6534" w:rsidP="0099094F">
            <w:pPr>
              <w:pStyle w:val="movimento"/>
              <w:rPr>
                <w:color w:val="002060"/>
              </w:rPr>
            </w:pPr>
            <w:r w:rsidRPr="0034385A">
              <w:rPr>
                <w:color w:val="002060"/>
              </w:rPr>
              <w:t>ERREDE ATTILIO</w:t>
            </w:r>
          </w:p>
        </w:tc>
        <w:tc>
          <w:tcPr>
            <w:tcW w:w="2200" w:type="dxa"/>
            <w:tcMar>
              <w:top w:w="20" w:type="dxa"/>
              <w:left w:w="20" w:type="dxa"/>
              <w:bottom w:w="20" w:type="dxa"/>
              <w:right w:w="20" w:type="dxa"/>
            </w:tcMar>
            <w:vAlign w:val="center"/>
            <w:hideMark/>
          </w:tcPr>
          <w:p w14:paraId="07722BDA" w14:textId="77777777" w:rsidR="005E6534" w:rsidRPr="0034385A" w:rsidRDefault="005E6534" w:rsidP="0099094F">
            <w:pPr>
              <w:pStyle w:val="movimento2"/>
              <w:rPr>
                <w:color w:val="002060"/>
              </w:rPr>
            </w:pPr>
            <w:r w:rsidRPr="0034385A">
              <w:rPr>
                <w:color w:val="002060"/>
              </w:rPr>
              <w:t xml:space="preserve">(ALMA JUVENTUS FANO) </w:t>
            </w:r>
          </w:p>
        </w:tc>
        <w:tc>
          <w:tcPr>
            <w:tcW w:w="800" w:type="dxa"/>
            <w:tcMar>
              <w:top w:w="20" w:type="dxa"/>
              <w:left w:w="20" w:type="dxa"/>
              <w:bottom w:w="20" w:type="dxa"/>
              <w:right w:w="20" w:type="dxa"/>
            </w:tcMar>
            <w:vAlign w:val="center"/>
            <w:hideMark/>
          </w:tcPr>
          <w:p w14:paraId="4208FDF9"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6E0400A3" w14:textId="77777777" w:rsidR="005E6534" w:rsidRPr="0034385A" w:rsidRDefault="005E6534" w:rsidP="0099094F">
            <w:pPr>
              <w:pStyle w:val="movimento"/>
              <w:rPr>
                <w:color w:val="002060"/>
              </w:rPr>
            </w:pPr>
            <w:r w:rsidRPr="0034385A">
              <w:rPr>
                <w:color w:val="002060"/>
              </w:rPr>
              <w:t>PANTOLI GIACOMO</w:t>
            </w:r>
          </w:p>
        </w:tc>
        <w:tc>
          <w:tcPr>
            <w:tcW w:w="2200" w:type="dxa"/>
            <w:tcMar>
              <w:top w:w="20" w:type="dxa"/>
              <w:left w:w="20" w:type="dxa"/>
              <w:bottom w:w="20" w:type="dxa"/>
              <w:right w:w="20" w:type="dxa"/>
            </w:tcMar>
            <w:vAlign w:val="center"/>
            <w:hideMark/>
          </w:tcPr>
          <w:p w14:paraId="2A995C7C" w14:textId="77777777" w:rsidR="005E6534" w:rsidRPr="0034385A" w:rsidRDefault="005E6534" w:rsidP="0099094F">
            <w:pPr>
              <w:pStyle w:val="movimento2"/>
              <w:rPr>
                <w:color w:val="002060"/>
              </w:rPr>
            </w:pPr>
            <w:r w:rsidRPr="0034385A">
              <w:rPr>
                <w:color w:val="002060"/>
              </w:rPr>
              <w:t xml:space="preserve">(ALMA JUVENTUS FANO) </w:t>
            </w:r>
          </w:p>
        </w:tc>
      </w:tr>
      <w:tr w:rsidR="005E6534" w:rsidRPr="0034385A" w14:paraId="445493EB" w14:textId="77777777" w:rsidTr="0099094F">
        <w:tc>
          <w:tcPr>
            <w:tcW w:w="2200" w:type="dxa"/>
            <w:tcMar>
              <w:top w:w="20" w:type="dxa"/>
              <w:left w:w="20" w:type="dxa"/>
              <w:bottom w:w="20" w:type="dxa"/>
              <w:right w:w="20" w:type="dxa"/>
            </w:tcMar>
            <w:vAlign w:val="center"/>
            <w:hideMark/>
          </w:tcPr>
          <w:p w14:paraId="6DC1D977" w14:textId="77777777" w:rsidR="005E6534" w:rsidRPr="0034385A" w:rsidRDefault="005E6534" w:rsidP="0099094F">
            <w:pPr>
              <w:pStyle w:val="movimento"/>
              <w:rPr>
                <w:color w:val="002060"/>
              </w:rPr>
            </w:pPr>
            <w:r w:rsidRPr="0034385A">
              <w:rPr>
                <w:color w:val="002060"/>
              </w:rPr>
              <w:t>ALESSANDRONI DIEGO</w:t>
            </w:r>
          </w:p>
        </w:tc>
        <w:tc>
          <w:tcPr>
            <w:tcW w:w="2200" w:type="dxa"/>
            <w:tcMar>
              <w:top w:w="20" w:type="dxa"/>
              <w:left w:w="20" w:type="dxa"/>
              <w:bottom w:w="20" w:type="dxa"/>
              <w:right w:w="20" w:type="dxa"/>
            </w:tcMar>
            <w:vAlign w:val="center"/>
            <w:hideMark/>
          </w:tcPr>
          <w:p w14:paraId="40C092C1" w14:textId="77777777" w:rsidR="005E6534" w:rsidRPr="0034385A" w:rsidRDefault="005E6534" w:rsidP="0099094F">
            <w:pPr>
              <w:pStyle w:val="movimento2"/>
              <w:rPr>
                <w:color w:val="002060"/>
              </w:rPr>
            </w:pPr>
            <w:r w:rsidRPr="0034385A">
              <w:rPr>
                <w:color w:val="002060"/>
              </w:rPr>
              <w:t xml:space="preserve">(DURANTINA SANTA CECILIA) </w:t>
            </w:r>
          </w:p>
        </w:tc>
        <w:tc>
          <w:tcPr>
            <w:tcW w:w="800" w:type="dxa"/>
            <w:tcMar>
              <w:top w:w="20" w:type="dxa"/>
              <w:left w:w="20" w:type="dxa"/>
              <w:bottom w:w="20" w:type="dxa"/>
              <w:right w:w="20" w:type="dxa"/>
            </w:tcMar>
            <w:vAlign w:val="center"/>
            <w:hideMark/>
          </w:tcPr>
          <w:p w14:paraId="36CADEF0"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1FD77B73" w14:textId="77777777" w:rsidR="005E6534" w:rsidRPr="0034385A" w:rsidRDefault="005E6534" w:rsidP="0099094F">
            <w:pPr>
              <w:pStyle w:val="movimento"/>
              <w:rPr>
                <w:color w:val="002060"/>
              </w:rPr>
            </w:pPr>
            <w:r w:rsidRPr="0034385A">
              <w:rPr>
                <w:color w:val="002060"/>
              </w:rPr>
              <w:t>MELIFFI NICOLA</w:t>
            </w:r>
          </w:p>
        </w:tc>
        <w:tc>
          <w:tcPr>
            <w:tcW w:w="2200" w:type="dxa"/>
            <w:tcMar>
              <w:top w:w="20" w:type="dxa"/>
              <w:left w:w="20" w:type="dxa"/>
              <w:bottom w:w="20" w:type="dxa"/>
              <w:right w:w="20" w:type="dxa"/>
            </w:tcMar>
            <w:vAlign w:val="center"/>
            <w:hideMark/>
          </w:tcPr>
          <w:p w14:paraId="28A7B196" w14:textId="77777777" w:rsidR="005E6534" w:rsidRPr="0034385A" w:rsidRDefault="005E6534" w:rsidP="0099094F">
            <w:pPr>
              <w:pStyle w:val="movimento2"/>
              <w:rPr>
                <w:color w:val="002060"/>
              </w:rPr>
            </w:pPr>
            <w:r w:rsidRPr="0034385A">
              <w:rPr>
                <w:color w:val="002060"/>
              </w:rPr>
              <w:t xml:space="preserve">(DURANTINA SANTA CECILIA) </w:t>
            </w:r>
          </w:p>
        </w:tc>
      </w:tr>
      <w:tr w:rsidR="005E6534" w:rsidRPr="0034385A" w14:paraId="1F70DE0C" w14:textId="77777777" w:rsidTr="0099094F">
        <w:tc>
          <w:tcPr>
            <w:tcW w:w="2200" w:type="dxa"/>
            <w:tcMar>
              <w:top w:w="20" w:type="dxa"/>
              <w:left w:w="20" w:type="dxa"/>
              <w:bottom w:w="20" w:type="dxa"/>
              <w:right w:w="20" w:type="dxa"/>
            </w:tcMar>
            <w:vAlign w:val="center"/>
            <w:hideMark/>
          </w:tcPr>
          <w:p w14:paraId="7BBB82B2" w14:textId="77777777" w:rsidR="005E6534" w:rsidRPr="0034385A" w:rsidRDefault="005E6534" w:rsidP="0099094F">
            <w:pPr>
              <w:pStyle w:val="movimento"/>
              <w:rPr>
                <w:color w:val="002060"/>
              </w:rPr>
            </w:pPr>
            <w:r w:rsidRPr="0034385A">
              <w:rPr>
                <w:color w:val="002060"/>
              </w:rPr>
              <w:t>LORENZOTTI DANIELE</w:t>
            </w:r>
          </w:p>
        </w:tc>
        <w:tc>
          <w:tcPr>
            <w:tcW w:w="2200" w:type="dxa"/>
            <w:tcMar>
              <w:top w:w="20" w:type="dxa"/>
              <w:left w:w="20" w:type="dxa"/>
              <w:bottom w:w="20" w:type="dxa"/>
              <w:right w:w="20" w:type="dxa"/>
            </w:tcMar>
            <w:vAlign w:val="center"/>
            <w:hideMark/>
          </w:tcPr>
          <w:p w14:paraId="6391EF2E" w14:textId="77777777" w:rsidR="005E6534" w:rsidRPr="0034385A" w:rsidRDefault="005E6534" w:rsidP="0099094F">
            <w:pPr>
              <w:pStyle w:val="movimento2"/>
              <w:rPr>
                <w:color w:val="002060"/>
              </w:rPr>
            </w:pPr>
            <w:r w:rsidRPr="0034385A">
              <w:rPr>
                <w:color w:val="002060"/>
              </w:rPr>
              <w:t xml:space="preserve">(FOLGORE CASTELRAIMONDO) </w:t>
            </w:r>
          </w:p>
        </w:tc>
        <w:tc>
          <w:tcPr>
            <w:tcW w:w="800" w:type="dxa"/>
            <w:tcMar>
              <w:top w:w="20" w:type="dxa"/>
              <w:left w:w="20" w:type="dxa"/>
              <w:bottom w:w="20" w:type="dxa"/>
              <w:right w:w="20" w:type="dxa"/>
            </w:tcMar>
            <w:vAlign w:val="center"/>
            <w:hideMark/>
          </w:tcPr>
          <w:p w14:paraId="7091B61D"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210460C9" w14:textId="77777777" w:rsidR="005E6534" w:rsidRPr="0034385A" w:rsidRDefault="005E6534" w:rsidP="0099094F">
            <w:pPr>
              <w:pStyle w:val="movimento"/>
              <w:rPr>
                <w:color w:val="002060"/>
              </w:rPr>
            </w:pPr>
            <w:r w:rsidRPr="0034385A">
              <w:rPr>
                <w:color w:val="002060"/>
              </w:rPr>
              <w:t>PREARSI MARCO</w:t>
            </w:r>
          </w:p>
        </w:tc>
        <w:tc>
          <w:tcPr>
            <w:tcW w:w="2200" w:type="dxa"/>
            <w:tcMar>
              <w:top w:w="20" w:type="dxa"/>
              <w:left w:w="20" w:type="dxa"/>
              <w:bottom w:w="20" w:type="dxa"/>
              <w:right w:w="20" w:type="dxa"/>
            </w:tcMar>
            <w:vAlign w:val="center"/>
            <w:hideMark/>
          </w:tcPr>
          <w:p w14:paraId="4001C860" w14:textId="77777777" w:rsidR="005E6534" w:rsidRPr="0034385A" w:rsidRDefault="005E6534" w:rsidP="0099094F">
            <w:pPr>
              <w:pStyle w:val="movimento2"/>
              <w:rPr>
                <w:color w:val="002060"/>
              </w:rPr>
            </w:pPr>
            <w:r w:rsidRPr="0034385A">
              <w:rPr>
                <w:color w:val="002060"/>
              </w:rPr>
              <w:t xml:space="preserve">(FOLGORE CASTELRAIMONDO) </w:t>
            </w:r>
          </w:p>
        </w:tc>
      </w:tr>
      <w:tr w:rsidR="005E6534" w:rsidRPr="0034385A" w14:paraId="548A405E" w14:textId="77777777" w:rsidTr="0099094F">
        <w:tc>
          <w:tcPr>
            <w:tcW w:w="2200" w:type="dxa"/>
            <w:tcMar>
              <w:top w:w="20" w:type="dxa"/>
              <w:left w:w="20" w:type="dxa"/>
              <w:bottom w:w="20" w:type="dxa"/>
              <w:right w:w="20" w:type="dxa"/>
            </w:tcMar>
            <w:vAlign w:val="center"/>
            <w:hideMark/>
          </w:tcPr>
          <w:p w14:paraId="48033DAA" w14:textId="77777777" w:rsidR="005E6534" w:rsidRPr="0034385A" w:rsidRDefault="005E6534" w:rsidP="0099094F">
            <w:pPr>
              <w:pStyle w:val="movimento"/>
              <w:rPr>
                <w:color w:val="002060"/>
              </w:rPr>
            </w:pPr>
            <w:r w:rsidRPr="0034385A">
              <w:rPr>
                <w:color w:val="002060"/>
              </w:rPr>
              <w:t>BAFFO JONNY</w:t>
            </w:r>
          </w:p>
        </w:tc>
        <w:tc>
          <w:tcPr>
            <w:tcW w:w="2200" w:type="dxa"/>
            <w:tcMar>
              <w:top w:w="20" w:type="dxa"/>
              <w:left w:w="20" w:type="dxa"/>
              <w:bottom w:w="20" w:type="dxa"/>
              <w:right w:w="20" w:type="dxa"/>
            </w:tcMar>
            <w:vAlign w:val="center"/>
            <w:hideMark/>
          </w:tcPr>
          <w:p w14:paraId="3F616B4A" w14:textId="77777777" w:rsidR="005E6534" w:rsidRPr="0034385A" w:rsidRDefault="005E6534" w:rsidP="0099094F">
            <w:pPr>
              <w:pStyle w:val="movimento2"/>
              <w:rPr>
                <w:color w:val="002060"/>
              </w:rPr>
            </w:pPr>
            <w:r w:rsidRPr="0034385A">
              <w:rPr>
                <w:color w:val="002060"/>
              </w:rPr>
              <w:t xml:space="preserve">(POL. SPORT COMMUNICATION) </w:t>
            </w:r>
          </w:p>
        </w:tc>
        <w:tc>
          <w:tcPr>
            <w:tcW w:w="800" w:type="dxa"/>
            <w:tcMar>
              <w:top w:w="20" w:type="dxa"/>
              <w:left w:w="20" w:type="dxa"/>
              <w:bottom w:w="20" w:type="dxa"/>
              <w:right w:w="20" w:type="dxa"/>
            </w:tcMar>
            <w:vAlign w:val="center"/>
            <w:hideMark/>
          </w:tcPr>
          <w:p w14:paraId="175DC922"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03F9C943" w14:textId="77777777" w:rsidR="005E6534" w:rsidRPr="0034385A" w:rsidRDefault="005E6534" w:rsidP="0099094F">
            <w:pPr>
              <w:pStyle w:val="movimento"/>
              <w:rPr>
                <w:color w:val="002060"/>
              </w:rPr>
            </w:pPr>
            <w:r w:rsidRPr="0034385A">
              <w:rPr>
                <w:color w:val="002060"/>
              </w:rPr>
              <w:t>DRAMMIS MANUEL</w:t>
            </w:r>
          </w:p>
        </w:tc>
        <w:tc>
          <w:tcPr>
            <w:tcW w:w="2200" w:type="dxa"/>
            <w:tcMar>
              <w:top w:w="20" w:type="dxa"/>
              <w:left w:w="20" w:type="dxa"/>
              <w:bottom w:w="20" w:type="dxa"/>
              <w:right w:w="20" w:type="dxa"/>
            </w:tcMar>
            <w:vAlign w:val="center"/>
            <w:hideMark/>
          </w:tcPr>
          <w:p w14:paraId="20AAD3C0" w14:textId="77777777" w:rsidR="005E6534" w:rsidRPr="0034385A" w:rsidRDefault="005E6534" w:rsidP="0099094F">
            <w:pPr>
              <w:pStyle w:val="movimento2"/>
              <w:rPr>
                <w:color w:val="002060"/>
              </w:rPr>
            </w:pPr>
            <w:r w:rsidRPr="0034385A">
              <w:rPr>
                <w:color w:val="002060"/>
              </w:rPr>
              <w:t xml:space="preserve">(POL. SPORT COMMUNICATION) </w:t>
            </w:r>
          </w:p>
        </w:tc>
      </w:tr>
      <w:tr w:rsidR="005E6534" w:rsidRPr="0034385A" w14:paraId="5F67502C" w14:textId="77777777" w:rsidTr="0099094F">
        <w:tc>
          <w:tcPr>
            <w:tcW w:w="2200" w:type="dxa"/>
            <w:tcMar>
              <w:top w:w="20" w:type="dxa"/>
              <w:left w:w="20" w:type="dxa"/>
              <w:bottom w:w="20" w:type="dxa"/>
              <w:right w:w="20" w:type="dxa"/>
            </w:tcMar>
            <w:vAlign w:val="center"/>
            <w:hideMark/>
          </w:tcPr>
          <w:p w14:paraId="56D44B43" w14:textId="77777777" w:rsidR="005E6534" w:rsidRPr="0034385A" w:rsidRDefault="005E6534" w:rsidP="0099094F">
            <w:pPr>
              <w:pStyle w:val="movimento"/>
              <w:rPr>
                <w:color w:val="002060"/>
              </w:rPr>
            </w:pPr>
            <w:r w:rsidRPr="0034385A">
              <w:rPr>
                <w:color w:val="002060"/>
              </w:rPr>
              <w:t>VIVENZIO MARCO</w:t>
            </w:r>
          </w:p>
        </w:tc>
        <w:tc>
          <w:tcPr>
            <w:tcW w:w="2200" w:type="dxa"/>
            <w:tcMar>
              <w:top w:w="20" w:type="dxa"/>
              <w:left w:w="20" w:type="dxa"/>
              <w:bottom w:w="20" w:type="dxa"/>
              <w:right w:w="20" w:type="dxa"/>
            </w:tcMar>
            <w:vAlign w:val="center"/>
            <w:hideMark/>
          </w:tcPr>
          <w:p w14:paraId="29581F82" w14:textId="77777777" w:rsidR="005E6534" w:rsidRPr="0034385A" w:rsidRDefault="005E6534" w:rsidP="0099094F">
            <w:pPr>
              <w:pStyle w:val="movimento2"/>
              <w:rPr>
                <w:color w:val="002060"/>
              </w:rPr>
            </w:pPr>
            <w:r w:rsidRPr="0034385A">
              <w:rPr>
                <w:color w:val="002060"/>
              </w:rPr>
              <w:t xml:space="preserve">(SANTA MARIA APPARENTE) </w:t>
            </w:r>
          </w:p>
        </w:tc>
        <w:tc>
          <w:tcPr>
            <w:tcW w:w="800" w:type="dxa"/>
            <w:tcMar>
              <w:top w:w="20" w:type="dxa"/>
              <w:left w:w="20" w:type="dxa"/>
              <w:bottom w:w="20" w:type="dxa"/>
              <w:right w:w="20" w:type="dxa"/>
            </w:tcMar>
            <w:vAlign w:val="center"/>
            <w:hideMark/>
          </w:tcPr>
          <w:p w14:paraId="34BD93B9"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67D8DD59" w14:textId="77777777" w:rsidR="005E6534" w:rsidRPr="0034385A" w:rsidRDefault="005E6534" w:rsidP="0099094F">
            <w:pPr>
              <w:pStyle w:val="movimento"/>
              <w:rPr>
                <w:color w:val="002060"/>
              </w:rPr>
            </w:pPr>
            <w:r w:rsidRPr="0034385A">
              <w:rPr>
                <w:color w:val="002060"/>
              </w:rPr>
              <w:t>ASTELLI ALESSIO</w:t>
            </w:r>
          </w:p>
        </w:tc>
        <w:tc>
          <w:tcPr>
            <w:tcW w:w="2200" w:type="dxa"/>
            <w:tcMar>
              <w:top w:w="20" w:type="dxa"/>
              <w:left w:w="20" w:type="dxa"/>
              <w:bottom w:w="20" w:type="dxa"/>
              <w:right w:w="20" w:type="dxa"/>
            </w:tcMar>
            <w:vAlign w:val="center"/>
            <w:hideMark/>
          </w:tcPr>
          <w:p w14:paraId="05B08191" w14:textId="77777777" w:rsidR="005E6534" w:rsidRPr="0034385A" w:rsidRDefault="005E6534" w:rsidP="0099094F">
            <w:pPr>
              <w:pStyle w:val="movimento2"/>
              <w:rPr>
                <w:color w:val="002060"/>
              </w:rPr>
            </w:pPr>
            <w:r w:rsidRPr="0034385A">
              <w:rPr>
                <w:color w:val="002060"/>
              </w:rPr>
              <w:t xml:space="preserve">(VAL TENNA UNITED) </w:t>
            </w:r>
          </w:p>
        </w:tc>
      </w:tr>
    </w:tbl>
    <w:p w14:paraId="197B802D" w14:textId="77777777" w:rsidR="005E6534" w:rsidRDefault="005E6534" w:rsidP="005E6534">
      <w:pPr>
        <w:pStyle w:val="breakline"/>
        <w:rPr>
          <w:color w:val="002060"/>
        </w:rPr>
      </w:pPr>
    </w:p>
    <w:p w14:paraId="31F1102C" w14:textId="77777777" w:rsidR="005E6534" w:rsidRPr="00783D73" w:rsidRDefault="005E6534" w:rsidP="005E653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80628F3" w14:textId="77777777" w:rsidR="005E6534" w:rsidRPr="00783D73" w:rsidRDefault="005E6534" w:rsidP="005E653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54A92D9" w14:textId="77777777" w:rsidR="009418D4" w:rsidRDefault="009418D4" w:rsidP="00630727">
      <w:pPr>
        <w:pStyle w:val="Corpodeltesto21"/>
        <w:jc w:val="center"/>
        <w:rPr>
          <w:rFonts w:ascii="Arial" w:hAnsi="Arial" w:cs="Arial"/>
          <w:b/>
          <w:color w:val="002060"/>
          <w:sz w:val="30"/>
          <w:szCs w:val="30"/>
        </w:rPr>
      </w:pPr>
    </w:p>
    <w:p w14:paraId="786B2B56" w14:textId="18D33DB6" w:rsidR="005E6534" w:rsidRPr="0034385A" w:rsidRDefault="005E6534" w:rsidP="005E6534">
      <w:pPr>
        <w:pStyle w:val="titoloprinc0"/>
        <w:rPr>
          <w:color w:val="002060"/>
        </w:rPr>
      </w:pPr>
      <w:r>
        <w:rPr>
          <w:color w:val="002060"/>
        </w:rPr>
        <w:t>PROGRAMMA GARE</w:t>
      </w:r>
    </w:p>
    <w:p w14:paraId="52C00C55" w14:textId="77777777" w:rsidR="005E6534" w:rsidRDefault="005E6534" w:rsidP="00630727">
      <w:pPr>
        <w:pStyle w:val="Corpodeltesto21"/>
        <w:jc w:val="center"/>
        <w:rPr>
          <w:rFonts w:ascii="Arial" w:hAnsi="Arial" w:cs="Arial"/>
          <w:b/>
          <w:color w:val="002060"/>
          <w:sz w:val="30"/>
          <w:szCs w:val="30"/>
        </w:rPr>
      </w:pPr>
    </w:p>
    <w:p w14:paraId="762FFBEC" w14:textId="77777777" w:rsidR="00322A10" w:rsidRPr="004C2C2F" w:rsidRDefault="00322A10" w:rsidP="00322A10">
      <w:pPr>
        <w:pStyle w:val="sottotitolocampionato10"/>
        <w:rPr>
          <w:color w:val="002060"/>
        </w:rPr>
      </w:pPr>
      <w:r w:rsidRPr="004C2C2F">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7"/>
        <w:gridCol w:w="1198"/>
        <w:gridCol w:w="1558"/>
        <w:gridCol w:w="1543"/>
      </w:tblGrid>
      <w:tr w:rsidR="00322A10" w:rsidRPr="004C2C2F" w14:paraId="3CFB88A7" w14:textId="77777777" w:rsidTr="009909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07ABB" w14:textId="77777777" w:rsidR="00322A10" w:rsidRPr="004C2C2F" w:rsidRDefault="00322A10" w:rsidP="0099094F">
            <w:pPr>
              <w:pStyle w:val="headertabella0"/>
              <w:rPr>
                <w:color w:val="002060"/>
              </w:rPr>
            </w:pPr>
            <w:r w:rsidRPr="004C2C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1244A" w14:textId="77777777" w:rsidR="00322A10" w:rsidRPr="004C2C2F" w:rsidRDefault="00322A10" w:rsidP="0099094F">
            <w:pPr>
              <w:pStyle w:val="headertabella0"/>
              <w:rPr>
                <w:color w:val="002060"/>
              </w:rPr>
            </w:pPr>
            <w:r w:rsidRPr="004C2C2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9E1E2" w14:textId="77777777" w:rsidR="00322A10" w:rsidRPr="004C2C2F" w:rsidRDefault="00322A10" w:rsidP="0099094F">
            <w:pPr>
              <w:pStyle w:val="headertabella0"/>
              <w:rPr>
                <w:color w:val="002060"/>
              </w:rPr>
            </w:pPr>
            <w:r w:rsidRPr="004C2C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B5B04" w14:textId="77777777" w:rsidR="00322A10" w:rsidRPr="004C2C2F" w:rsidRDefault="00322A10" w:rsidP="0099094F">
            <w:pPr>
              <w:pStyle w:val="headertabella0"/>
              <w:rPr>
                <w:color w:val="002060"/>
              </w:rPr>
            </w:pPr>
            <w:r w:rsidRPr="004C2C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F7FF7" w14:textId="77777777" w:rsidR="00322A10" w:rsidRPr="004C2C2F" w:rsidRDefault="00322A10" w:rsidP="0099094F">
            <w:pPr>
              <w:pStyle w:val="headertabella0"/>
              <w:rPr>
                <w:color w:val="002060"/>
              </w:rPr>
            </w:pPr>
            <w:r w:rsidRPr="004C2C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D2CEE" w14:textId="77777777" w:rsidR="00322A10" w:rsidRPr="004C2C2F" w:rsidRDefault="00322A10" w:rsidP="0099094F">
            <w:pPr>
              <w:pStyle w:val="headertabella0"/>
              <w:rPr>
                <w:color w:val="002060"/>
              </w:rPr>
            </w:pPr>
            <w:proofErr w:type="spellStart"/>
            <w:r w:rsidRPr="004C2C2F">
              <w:rPr>
                <w:color w:val="002060"/>
              </w:rPr>
              <w:t>Localita'</w:t>
            </w:r>
            <w:proofErr w:type="spellEnd"/>
            <w:r w:rsidRPr="004C2C2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16639" w14:textId="77777777" w:rsidR="00322A10" w:rsidRPr="004C2C2F" w:rsidRDefault="00322A10" w:rsidP="0099094F">
            <w:pPr>
              <w:pStyle w:val="headertabella0"/>
              <w:rPr>
                <w:color w:val="002060"/>
              </w:rPr>
            </w:pPr>
            <w:r w:rsidRPr="004C2C2F">
              <w:rPr>
                <w:color w:val="002060"/>
              </w:rPr>
              <w:t>Indirizzo Impianto</w:t>
            </w:r>
          </w:p>
        </w:tc>
      </w:tr>
      <w:tr w:rsidR="00322A10" w:rsidRPr="004C2C2F" w14:paraId="38D326B9" w14:textId="77777777" w:rsidTr="009909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63062" w14:textId="77777777" w:rsidR="00322A10" w:rsidRPr="004C2C2F" w:rsidRDefault="00322A10" w:rsidP="0099094F">
            <w:pPr>
              <w:pStyle w:val="rowtabella0"/>
              <w:rPr>
                <w:color w:val="002060"/>
              </w:rPr>
            </w:pPr>
            <w:r w:rsidRPr="004C2C2F">
              <w:rPr>
                <w:color w:val="002060"/>
              </w:rPr>
              <w:t>CALCIO S.ELPIDIO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ADE8B" w14:textId="77777777" w:rsidR="00322A10" w:rsidRPr="004C2C2F" w:rsidRDefault="00322A10" w:rsidP="0099094F">
            <w:pPr>
              <w:pStyle w:val="rowtabella0"/>
              <w:rPr>
                <w:color w:val="002060"/>
              </w:rPr>
            </w:pPr>
            <w:r w:rsidRPr="004C2C2F">
              <w:rPr>
                <w:color w:val="002060"/>
              </w:rPr>
              <w:t>FUTSAL COMUNANZA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84427" w14:textId="77777777" w:rsidR="00322A10" w:rsidRPr="004C2C2F" w:rsidRDefault="00322A10" w:rsidP="0099094F">
            <w:pPr>
              <w:pStyle w:val="rowtabella0"/>
              <w:jc w:val="center"/>
              <w:rPr>
                <w:color w:val="002060"/>
              </w:rPr>
            </w:pPr>
            <w:r w:rsidRPr="004C2C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B54D9" w14:textId="77777777" w:rsidR="00322A10" w:rsidRPr="004C2C2F" w:rsidRDefault="00322A10" w:rsidP="0099094F">
            <w:pPr>
              <w:pStyle w:val="rowtabella0"/>
              <w:rPr>
                <w:color w:val="002060"/>
              </w:rPr>
            </w:pPr>
            <w:r w:rsidRPr="004C2C2F">
              <w:rPr>
                <w:color w:val="002060"/>
              </w:rPr>
              <w:t>04/11/2024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2EA03" w14:textId="77777777" w:rsidR="00322A10" w:rsidRPr="004C2C2F" w:rsidRDefault="00322A10" w:rsidP="0099094F">
            <w:pPr>
              <w:pStyle w:val="rowtabella0"/>
              <w:rPr>
                <w:color w:val="002060"/>
              </w:rPr>
            </w:pPr>
            <w:r w:rsidRPr="004C2C2F">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8658E" w14:textId="77777777" w:rsidR="00322A10" w:rsidRPr="004C2C2F" w:rsidRDefault="00322A10" w:rsidP="0099094F">
            <w:pPr>
              <w:pStyle w:val="rowtabella0"/>
              <w:rPr>
                <w:color w:val="002060"/>
              </w:rPr>
            </w:pPr>
            <w:r w:rsidRPr="004C2C2F">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CEB14" w14:textId="77777777" w:rsidR="00322A10" w:rsidRPr="004C2C2F" w:rsidRDefault="00322A10" w:rsidP="0099094F">
            <w:pPr>
              <w:pStyle w:val="rowtabella0"/>
              <w:rPr>
                <w:color w:val="002060"/>
              </w:rPr>
            </w:pPr>
            <w:r w:rsidRPr="004C2C2F">
              <w:rPr>
                <w:color w:val="002060"/>
              </w:rPr>
              <w:t>VIA CARDUCCI</w:t>
            </w:r>
          </w:p>
        </w:tc>
      </w:tr>
      <w:tr w:rsidR="00322A10" w:rsidRPr="004C2C2F" w14:paraId="17BCA455"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1537D" w14:textId="77777777" w:rsidR="00322A10" w:rsidRPr="004C2C2F" w:rsidRDefault="00322A10" w:rsidP="0099094F">
            <w:pPr>
              <w:pStyle w:val="rowtabella0"/>
              <w:rPr>
                <w:color w:val="002060"/>
              </w:rPr>
            </w:pPr>
            <w:r w:rsidRPr="004C2C2F">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6C9270" w14:textId="77777777" w:rsidR="00322A10" w:rsidRPr="004C2C2F" w:rsidRDefault="00322A10" w:rsidP="0099094F">
            <w:pPr>
              <w:pStyle w:val="rowtabella0"/>
              <w:rPr>
                <w:color w:val="002060"/>
              </w:rPr>
            </w:pPr>
            <w:r w:rsidRPr="004C2C2F">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ABD15"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4CC23" w14:textId="77777777" w:rsidR="00322A10" w:rsidRPr="004C2C2F" w:rsidRDefault="00322A10" w:rsidP="0099094F">
            <w:pPr>
              <w:pStyle w:val="rowtabella0"/>
              <w:rPr>
                <w:color w:val="002060"/>
              </w:rPr>
            </w:pPr>
            <w:r w:rsidRPr="004C2C2F">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C817C7" w14:textId="77777777" w:rsidR="00322A10" w:rsidRPr="004C2C2F" w:rsidRDefault="00322A10" w:rsidP="0099094F">
            <w:pPr>
              <w:pStyle w:val="rowtabella0"/>
              <w:rPr>
                <w:color w:val="002060"/>
              </w:rPr>
            </w:pPr>
            <w:r w:rsidRPr="004C2C2F">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452EEA" w14:textId="77777777" w:rsidR="00322A10" w:rsidRPr="004C2C2F" w:rsidRDefault="00322A10" w:rsidP="0099094F">
            <w:pPr>
              <w:pStyle w:val="rowtabella0"/>
              <w:rPr>
                <w:color w:val="002060"/>
              </w:rPr>
            </w:pPr>
            <w:r w:rsidRPr="004C2C2F">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5D07F" w14:textId="77777777" w:rsidR="00322A10" w:rsidRPr="004C2C2F" w:rsidRDefault="00322A10" w:rsidP="0099094F">
            <w:pPr>
              <w:pStyle w:val="rowtabella0"/>
              <w:rPr>
                <w:color w:val="002060"/>
              </w:rPr>
            </w:pPr>
            <w:r w:rsidRPr="004C2C2F">
              <w:rPr>
                <w:color w:val="002060"/>
              </w:rPr>
              <w:t>VIA DELLA REPUBBLICA</w:t>
            </w:r>
          </w:p>
        </w:tc>
      </w:tr>
      <w:tr w:rsidR="00322A10" w:rsidRPr="004C2C2F" w14:paraId="072F1F16"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8FEA9" w14:textId="77777777" w:rsidR="00322A10" w:rsidRPr="004C2C2F" w:rsidRDefault="00322A10" w:rsidP="0099094F">
            <w:pPr>
              <w:pStyle w:val="rowtabella0"/>
              <w:rPr>
                <w:color w:val="002060"/>
              </w:rPr>
            </w:pPr>
            <w:r w:rsidRPr="004C2C2F">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4E728E" w14:textId="77777777" w:rsidR="00322A10" w:rsidRPr="004C2C2F" w:rsidRDefault="00322A10" w:rsidP="0099094F">
            <w:pPr>
              <w:pStyle w:val="rowtabella0"/>
              <w:rPr>
                <w:color w:val="002060"/>
              </w:rPr>
            </w:pPr>
            <w:r w:rsidRPr="004C2C2F">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8DB7A2"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A9A0A" w14:textId="77777777" w:rsidR="00322A10" w:rsidRPr="004C2C2F" w:rsidRDefault="00322A10" w:rsidP="0099094F">
            <w:pPr>
              <w:pStyle w:val="rowtabella0"/>
              <w:rPr>
                <w:color w:val="002060"/>
              </w:rPr>
            </w:pPr>
            <w:r w:rsidRPr="004C2C2F">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8469D1" w14:textId="77777777" w:rsidR="00322A10" w:rsidRPr="004C2C2F" w:rsidRDefault="00322A10" w:rsidP="0099094F">
            <w:pPr>
              <w:pStyle w:val="rowtabella0"/>
              <w:rPr>
                <w:color w:val="002060"/>
              </w:rPr>
            </w:pPr>
            <w:r w:rsidRPr="004C2C2F">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C5E40" w14:textId="77777777" w:rsidR="00322A10" w:rsidRPr="004C2C2F" w:rsidRDefault="00322A10" w:rsidP="0099094F">
            <w:pPr>
              <w:pStyle w:val="rowtabella0"/>
              <w:rPr>
                <w:color w:val="002060"/>
              </w:rPr>
            </w:pPr>
            <w:r w:rsidRPr="004C2C2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8A99A" w14:textId="77777777" w:rsidR="00322A10" w:rsidRPr="004C2C2F" w:rsidRDefault="00322A10" w:rsidP="0099094F">
            <w:pPr>
              <w:pStyle w:val="rowtabella0"/>
              <w:rPr>
                <w:color w:val="002060"/>
              </w:rPr>
            </w:pPr>
            <w:r w:rsidRPr="004C2C2F">
              <w:rPr>
                <w:color w:val="002060"/>
              </w:rPr>
              <w:t>VIA ZANNONI</w:t>
            </w:r>
          </w:p>
        </w:tc>
      </w:tr>
      <w:tr w:rsidR="00322A10" w:rsidRPr="004C2C2F" w14:paraId="12C4F489"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C853EE" w14:textId="77777777" w:rsidR="00322A10" w:rsidRPr="004C2C2F" w:rsidRDefault="00322A10" w:rsidP="0099094F">
            <w:pPr>
              <w:pStyle w:val="rowtabella0"/>
              <w:rPr>
                <w:color w:val="002060"/>
              </w:rPr>
            </w:pPr>
            <w:r w:rsidRPr="004C2C2F">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48A020" w14:textId="77777777" w:rsidR="00322A10" w:rsidRPr="004C2C2F" w:rsidRDefault="00322A10" w:rsidP="0099094F">
            <w:pPr>
              <w:pStyle w:val="rowtabella0"/>
              <w:rPr>
                <w:color w:val="002060"/>
              </w:rPr>
            </w:pPr>
            <w:r w:rsidRPr="004C2C2F">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33D1E7"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08626E" w14:textId="77777777" w:rsidR="00322A10" w:rsidRPr="004C2C2F" w:rsidRDefault="00322A10" w:rsidP="0099094F">
            <w:pPr>
              <w:pStyle w:val="rowtabella0"/>
              <w:rPr>
                <w:color w:val="002060"/>
              </w:rPr>
            </w:pPr>
            <w:r w:rsidRPr="004C2C2F">
              <w:rPr>
                <w:color w:val="002060"/>
              </w:rPr>
              <w:t>05/11/2024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B51C28" w14:textId="77777777" w:rsidR="00322A10" w:rsidRPr="004C2C2F" w:rsidRDefault="00322A10" w:rsidP="0099094F">
            <w:pPr>
              <w:pStyle w:val="rowtabella0"/>
              <w:rPr>
                <w:color w:val="002060"/>
              </w:rPr>
            </w:pPr>
            <w:r w:rsidRPr="004C2C2F">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0610A8" w14:textId="77777777" w:rsidR="00322A10" w:rsidRPr="004C2C2F" w:rsidRDefault="00322A10" w:rsidP="0099094F">
            <w:pPr>
              <w:pStyle w:val="rowtabella0"/>
              <w:rPr>
                <w:color w:val="002060"/>
              </w:rPr>
            </w:pPr>
            <w:r w:rsidRPr="004C2C2F">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9ECF9" w14:textId="77777777" w:rsidR="00322A10" w:rsidRPr="004C2C2F" w:rsidRDefault="00322A10" w:rsidP="0099094F">
            <w:pPr>
              <w:pStyle w:val="rowtabella0"/>
              <w:rPr>
                <w:color w:val="002060"/>
              </w:rPr>
            </w:pPr>
            <w:r w:rsidRPr="004C2C2F">
              <w:rPr>
                <w:color w:val="002060"/>
              </w:rPr>
              <w:t>VIA FAVETO</w:t>
            </w:r>
          </w:p>
        </w:tc>
      </w:tr>
      <w:tr w:rsidR="00322A10" w:rsidRPr="004C2C2F" w14:paraId="378E47CF"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E5EAB6" w14:textId="77777777" w:rsidR="00322A10" w:rsidRPr="004C2C2F" w:rsidRDefault="00322A10" w:rsidP="0099094F">
            <w:pPr>
              <w:pStyle w:val="rowtabella0"/>
              <w:rPr>
                <w:color w:val="002060"/>
              </w:rPr>
            </w:pPr>
            <w:r w:rsidRPr="004C2C2F">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A11C6" w14:textId="77777777" w:rsidR="00322A10" w:rsidRPr="004C2C2F" w:rsidRDefault="00322A10" w:rsidP="0099094F">
            <w:pPr>
              <w:pStyle w:val="rowtabella0"/>
              <w:rPr>
                <w:color w:val="002060"/>
              </w:rPr>
            </w:pPr>
            <w:r w:rsidRPr="004C2C2F">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38A19C"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9CBEDB" w14:textId="77777777" w:rsidR="00322A10" w:rsidRPr="004C2C2F" w:rsidRDefault="00322A10" w:rsidP="0099094F">
            <w:pPr>
              <w:pStyle w:val="rowtabella0"/>
              <w:rPr>
                <w:color w:val="002060"/>
              </w:rPr>
            </w:pPr>
            <w:r w:rsidRPr="004C2C2F">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52A196" w14:textId="77777777" w:rsidR="00322A10" w:rsidRPr="004C2C2F" w:rsidRDefault="00322A10" w:rsidP="0099094F">
            <w:pPr>
              <w:pStyle w:val="rowtabella0"/>
              <w:rPr>
                <w:color w:val="002060"/>
              </w:rPr>
            </w:pPr>
            <w:r w:rsidRPr="004C2C2F">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DE305" w14:textId="77777777" w:rsidR="00322A10" w:rsidRPr="004C2C2F" w:rsidRDefault="00322A10" w:rsidP="0099094F">
            <w:pPr>
              <w:pStyle w:val="rowtabella0"/>
              <w:rPr>
                <w:color w:val="002060"/>
              </w:rPr>
            </w:pPr>
            <w:r w:rsidRPr="004C2C2F">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ADD08" w14:textId="77777777" w:rsidR="00322A10" w:rsidRPr="004C2C2F" w:rsidRDefault="00322A10" w:rsidP="0099094F">
            <w:pPr>
              <w:pStyle w:val="rowtabella0"/>
              <w:rPr>
                <w:color w:val="002060"/>
              </w:rPr>
            </w:pPr>
            <w:r w:rsidRPr="004C2C2F">
              <w:rPr>
                <w:color w:val="002060"/>
              </w:rPr>
              <w:t>VIA FONTE ANTICA 6</w:t>
            </w:r>
          </w:p>
        </w:tc>
      </w:tr>
      <w:tr w:rsidR="00322A10" w:rsidRPr="004C2C2F" w14:paraId="33D2C305"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65AA1C" w14:textId="77777777" w:rsidR="00322A10" w:rsidRPr="004C2C2F" w:rsidRDefault="00322A10" w:rsidP="0099094F">
            <w:pPr>
              <w:pStyle w:val="rowtabella0"/>
              <w:rPr>
                <w:color w:val="002060"/>
              </w:rPr>
            </w:pPr>
            <w:r w:rsidRPr="004C2C2F">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BF32D" w14:textId="77777777" w:rsidR="00322A10" w:rsidRPr="004C2C2F" w:rsidRDefault="00322A10" w:rsidP="0099094F">
            <w:pPr>
              <w:pStyle w:val="rowtabella0"/>
              <w:rPr>
                <w:color w:val="002060"/>
              </w:rPr>
            </w:pPr>
            <w:r w:rsidRPr="004C2C2F">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CDA9D"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BADFF" w14:textId="77777777" w:rsidR="00322A10" w:rsidRPr="004C2C2F" w:rsidRDefault="00322A10" w:rsidP="0099094F">
            <w:pPr>
              <w:pStyle w:val="rowtabella0"/>
              <w:rPr>
                <w:color w:val="002060"/>
              </w:rPr>
            </w:pPr>
            <w:r w:rsidRPr="004C2C2F">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EFE3A" w14:textId="77777777" w:rsidR="00322A10" w:rsidRPr="004C2C2F" w:rsidRDefault="00322A10" w:rsidP="0099094F">
            <w:pPr>
              <w:pStyle w:val="rowtabella0"/>
              <w:rPr>
                <w:color w:val="002060"/>
              </w:rPr>
            </w:pPr>
            <w:r w:rsidRPr="004C2C2F">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BFB2C" w14:textId="77777777" w:rsidR="00322A10" w:rsidRPr="004C2C2F" w:rsidRDefault="00322A10" w:rsidP="0099094F">
            <w:pPr>
              <w:pStyle w:val="rowtabella0"/>
              <w:rPr>
                <w:color w:val="002060"/>
              </w:rPr>
            </w:pPr>
            <w:r w:rsidRPr="004C2C2F">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F8374" w14:textId="77777777" w:rsidR="00322A10" w:rsidRPr="004C2C2F" w:rsidRDefault="00322A10" w:rsidP="0099094F">
            <w:pPr>
              <w:pStyle w:val="rowtabella0"/>
              <w:rPr>
                <w:color w:val="002060"/>
              </w:rPr>
            </w:pPr>
            <w:r w:rsidRPr="004C2C2F">
              <w:rPr>
                <w:color w:val="002060"/>
              </w:rPr>
              <w:t>VIA VERDI</w:t>
            </w:r>
          </w:p>
        </w:tc>
      </w:tr>
      <w:tr w:rsidR="00322A10" w:rsidRPr="004C2C2F" w14:paraId="6735A9BF"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07467" w14:textId="77777777" w:rsidR="00322A10" w:rsidRPr="004C2C2F" w:rsidRDefault="00322A10" w:rsidP="0099094F">
            <w:pPr>
              <w:pStyle w:val="rowtabella0"/>
              <w:rPr>
                <w:color w:val="002060"/>
              </w:rPr>
            </w:pPr>
            <w:r w:rsidRPr="004C2C2F">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E683D" w14:textId="77777777" w:rsidR="00322A10" w:rsidRPr="004C2C2F" w:rsidRDefault="00322A10" w:rsidP="0099094F">
            <w:pPr>
              <w:pStyle w:val="rowtabella0"/>
              <w:rPr>
                <w:color w:val="002060"/>
              </w:rPr>
            </w:pPr>
            <w:r w:rsidRPr="004C2C2F">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81B74F"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625906" w14:textId="77777777" w:rsidR="00322A10" w:rsidRPr="004C2C2F" w:rsidRDefault="00322A10" w:rsidP="0099094F">
            <w:pPr>
              <w:pStyle w:val="rowtabella0"/>
              <w:rPr>
                <w:color w:val="002060"/>
              </w:rPr>
            </w:pPr>
            <w:r w:rsidRPr="004C2C2F">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DF075" w14:textId="77777777" w:rsidR="00322A10" w:rsidRPr="004C2C2F" w:rsidRDefault="00322A10" w:rsidP="0099094F">
            <w:pPr>
              <w:pStyle w:val="rowtabella0"/>
              <w:rPr>
                <w:color w:val="002060"/>
              </w:rPr>
            </w:pPr>
            <w:r w:rsidRPr="004C2C2F">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E719A" w14:textId="77777777" w:rsidR="00322A10" w:rsidRPr="004C2C2F" w:rsidRDefault="00322A10" w:rsidP="0099094F">
            <w:pPr>
              <w:pStyle w:val="rowtabella0"/>
              <w:rPr>
                <w:color w:val="002060"/>
              </w:rPr>
            </w:pPr>
            <w:r w:rsidRPr="004C2C2F">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58E428" w14:textId="77777777" w:rsidR="00322A10" w:rsidRPr="004C2C2F" w:rsidRDefault="00322A10" w:rsidP="0099094F">
            <w:pPr>
              <w:pStyle w:val="rowtabella0"/>
              <w:rPr>
                <w:color w:val="002060"/>
              </w:rPr>
            </w:pPr>
            <w:r w:rsidRPr="004C2C2F">
              <w:rPr>
                <w:color w:val="002060"/>
              </w:rPr>
              <w:t>VIA DELL'INDUSTRIA</w:t>
            </w:r>
          </w:p>
        </w:tc>
      </w:tr>
      <w:tr w:rsidR="00322A10" w:rsidRPr="004C2C2F" w14:paraId="398FE93F"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DEEB7" w14:textId="77777777" w:rsidR="00322A10" w:rsidRPr="004C2C2F" w:rsidRDefault="00322A10" w:rsidP="0099094F">
            <w:pPr>
              <w:pStyle w:val="rowtabella0"/>
              <w:rPr>
                <w:color w:val="002060"/>
              </w:rPr>
            </w:pPr>
            <w:r w:rsidRPr="004C2C2F">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7B8C4A" w14:textId="77777777" w:rsidR="00322A10" w:rsidRPr="004C2C2F" w:rsidRDefault="00322A10" w:rsidP="0099094F">
            <w:pPr>
              <w:pStyle w:val="rowtabella0"/>
              <w:rPr>
                <w:color w:val="002060"/>
              </w:rPr>
            </w:pPr>
            <w:r w:rsidRPr="004C2C2F">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C1DA5B"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E2CF58" w14:textId="77777777" w:rsidR="00322A10" w:rsidRPr="004C2C2F" w:rsidRDefault="00322A10" w:rsidP="0099094F">
            <w:pPr>
              <w:pStyle w:val="rowtabella0"/>
              <w:rPr>
                <w:color w:val="002060"/>
              </w:rPr>
            </w:pPr>
            <w:r w:rsidRPr="004C2C2F">
              <w:rPr>
                <w:color w:val="002060"/>
              </w:rPr>
              <w:t>18/11/2024 20:00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39273B" w14:textId="77777777" w:rsidR="00322A10" w:rsidRPr="004C2C2F" w:rsidRDefault="00322A10" w:rsidP="0099094F">
            <w:pPr>
              <w:pStyle w:val="rowtabella0"/>
              <w:rPr>
                <w:color w:val="002060"/>
              </w:rPr>
            </w:pPr>
            <w:r w:rsidRPr="004C2C2F">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A2C81E" w14:textId="77777777" w:rsidR="00322A10" w:rsidRPr="004C2C2F" w:rsidRDefault="00322A10" w:rsidP="0099094F">
            <w:pPr>
              <w:pStyle w:val="rowtabella0"/>
              <w:rPr>
                <w:color w:val="002060"/>
              </w:rPr>
            </w:pPr>
            <w:r w:rsidRPr="004C2C2F">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3FDE5" w14:textId="77777777" w:rsidR="00322A10" w:rsidRPr="004C2C2F" w:rsidRDefault="00322A10" w:rsidP="0099094F">
            <w:pPr>
              <w:pStyle w:val="rowtabella0"/>
              <w:rPr>
                <w:color w:val="002060"/>
              </w:rPr>
            </w:pPr>
            <w:r w:rsidRPr="004C2C2F">
              <w:rPr>
                <w:color w:val="002060"/>
              </w:rPr>
              <w:t>VIA VENEZIA 43</w:t>
            </w:r>
          </w:p>
        </w:tc>
      </w:tr>
      <w:tr w:rsidR="00322A10" w:rsidRPr="004C2C2F" w14:paraId="4A218EE5"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F3F26C" w14:textId="77777777" w:rsidR="00322A10" w:rsidRPr="004C2C2F" w:rsidRDefault="00322A10" w:rsidP="0099094F">
            <w:pPr>
              <w:pStyle w:val="rowtabella0"/>
              <w:rPr>
                <w:color w:val="002060"/>
              </w:rPr>
            </w:pPr>
            <w:r w:rsidRPr="004C2C2F">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A7FF97" w14:textId="77777777" w:rsidR="00322A10" w:rsidRPr="004C2C2F" w:rsidRDefault="00322A10" w:rsidP="0099094F">
            <w:pPr>
              <w:pStyle w:val="rowtabella0"/>
              <w:rPr>
                <w:color w:val="002060"/>
              </w:rPr>
            </w:pPr>
            <w:r w:rsidRPr="004C2C2F">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04FBFB"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438189" w14:textId="77777777" w:rsidR="00322A10" w:rsidRPr="004C2C2F" w:rsidRDefault="00322A10" w:rsidP="0099094F">
            <w:pPr>
              <w:pStyle w:val="rowtabella0"/>
              <w:rPr>
                <w:color w:val="002060"/>
              </w:rPr>
            </w:pPr>
            <w:r w:rsidRPr="004C2C2F">
              <w:rPr>
                <w:color w:val="002060"/>
              </w:rPr>
              <w:t>18/11/2024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D24D6" w14:textId="77777777" w:rsidR="00322A10" w:rsidRPr="004C2C2F" w:rsidRDefault="00322A10" w:rsidP="0099094F">
            <w:pPr>
              <w:pStyle w:val="rowtabella0"/>
              <w:rPr>
                <w:color w:val="002060"/>
              </w:rPr>
            </w:pPr>
            <w:r w:rsidRPr="004C2C2F">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AE4D6" w14:textId="77777777" w:rsidR="00322A10" w:rsidRPr="004C2C2F" w:rsidRDefault="00322A10" w:rsidP="0099094F">
            <w:pPr>
              <w:pStyle w:val="rowtabella0"/>
              <w:rPr>
                <w:color w:val="002060"/>
              </w:rPr>
            </w:pPr>
            <w:r w:rsidRPr="004C2C2F">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996F8" w14:textId="77777777" w:rsidR="00322A10" w:rsidRPr="004C2C2F" w:rsidRDefault="00322A10" w:rsidP="0099094F">
            <w:pPr>
              <w:pStyle w:val="rowtabella0"/>
              <w:rPr>
                <w:color w:val="002060"/>
              </w:rPr>
            </w:pPr>
            <w:r w:rsidRPr="004C2C2F">
              <w:rPr>
                <w:color w:val="002060"/>
              </w:rPr>
              <w:t>VIA DELLA LIBERTA'</w:t>
            </w:r>
          </w:p>
        </w:tc>
      </w:tr>
      <w:tr w:rsidR="00322A10" w:rsidRPr="004C2C2F" w14:paraId="669D6EC1"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3C920" w14:textId="77777777" w:rsidR="00322A10" w:rsidRPr="004C2C2F" w:rsidRDefault="00322A10" w:rsidP="0099094F">
            <w:pPr>
              <w:pStyle w:val="rowtabella0"/>
              <w:rPr>
                <w:color w:val="002060"/>
              </w:rPr>
            </w:pPr>
            <w:r w:rsidRPr="004C2C2F">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F7939C" w14:textId="77777777" w:rsidR="00322A10" w:rsidRPr="004C2C2F" w:rsidRDefault="00322A10" w:rsidP="0099094F">
            <w:pPr>
              <w:pStyle w:val="rowtabella0"/>
              <w:rPr>
                <w:color w:val="002060"/>
              </w:rPr>
            </w:pPr>
            <w:r w:rsidRPr="004C2C2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E6B058"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0816A8" w14:textId="77777777" w:rsidR="00322A10" w:rsidRPr="004C2C2F" w:rsidRDefault="00322A10" w:rsidP="0099094F">
            <w:pPr>
              <w:pStyle w:val="rowtabella0"/>
              <w:rPr>
                <w:color w:val="002060"/>
              </w:rPr>
            </w:pPr>
            <w:r w:rsidRPr="004C2C2F">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59FA16" w14:textId="77777777" w:rsidR="00322A10" w:rsidRPr="004C2C2F" w:rsidRDefault="00322A10" w:rsidP="0099094F">
            <w:pPr>
              <w:pStyle w:val="rowtabella0"/>
              <w:rPr>
                <w:color w:val="002060"/>
              </w:rPr>
            </w:pPr>
            <w:r w:rsidRPr="004C2C2F">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BC34E" w14:textId="77777777" w:rsidR="00322A10" w:rsidRPr="004C2C2F" w:rsidRDefault="00322A10" w:rsidP="0099094F">
            <w:pPr>
              <w:pStyle w:val="rowtabella0"/>
              <w:rPr>
                <w:color w:val="002060"/>
              </w:rPr>
            </w:pPr>
            <w:r w:rsidRPr="004C2C2F">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072B5" w14:textId="77777777" w:rsidR="00322A10" w:rsidRPr="004C2C2F" w:rsidRDefault="00322A10" w:rsidP="0099094F">
            <w:pPr>
              <w:pStyle w:val="rowtabella0"/>
              <w:rPr>
                <w:color w:val="002060"/>
              </w:rPr>
            </w:pPr>
            <w:r w:rsidRPr="004C2C2F">
              <w:rPr>
                <w:color w:val="002060"/>
              </w:rPr>
              <w:t>VIA ROSSINI</w:t>
            </w:r>
          </w:p>
        </w:tc>
      </w:tr>
      <w:tr w:rsidR="00322A10" w:rsidRPr="004C2C2F" w14:paraId="78F866E4"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AEDC9F" w14:textId="77777777" w:rsidR="00322A10" w:rsidRPr="004C2C2F" w:rsidRDefault="00322A10" w:rsidP="0099094F">
            <w:pPr>
              <w:pStyle w:val="rowtabella0"/>
              <w:rPr>
                <w:color w:val="002060"/>
              </w:rPr>
            </w:pPr>
            <w:r w:rsidRPr="004C2C2F">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298EE" w14:textId="77777777" w:rsidR="00322A10" w:rsidRPr="004C2C2F" w:rsidRDefault="00322A10" w:rsidP="0099094F">
            <w:pPr>
              <w:pStyle w:val="rowtabella0"/>
              <w:rPr>
                <w:color w:val="002060"/>
              </w:rPr>
            </w:pPr>
            <w:r w:rsidRPr="004C2C2F">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C19BC7"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821FC6" w14:textId="77777777" w:rsidR="00322A10" w:rsidRPr="004C2C2F" w:rsidRDefault="00322A10" w:rsidP="0099094F">
            <w:pPr>
              <w:pStyle w:val="rowtabella0"/>
              <w:rPr>
                <w:color w:val="002060"/>
              </w:rPr>
            </w:pPr>
            <w:r w:rsidRPr="004C2C2F">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9B9C8" w14:textId="77777777" w:rsidR="00322A10" w:rsidRPr="004C2C2F" w:rsidRDefault="00322A10" w:rsidP="0099094F">
            <w:pPr>
              <w:pStyle w:val="rowtabella0"/>
              <w:rPr>
                <w:color w:val="002060"/>
              </w:rPr>
            </w:pPr>
            <w:r w:rsidRPr="004C2C2F">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9191B" w14:textId="77777777" w:rsidR="00322A10" w:rsidRPr="004C2C2F" w:rsidRDefault="00322A10" w:rsidP="0099094F">
            <w:pPr>
              <w:pStyle w:val="rowtabella0"/>
              <w:rPr>
                <w:color w:val="002060"/>
              </w:rPr>
            </w:pPr>
            <w:r w:rsidRPr="004C2C2F">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B4E66B" w14:textId="77777777" w:rsidR="00322A10" w:rsidRPr="004C2C2F" w:rsidRDefault="00322A10" w:rsidP="0099094F">
            <w:pPr>
              <w:pStyle w:val="rowtabella0"/>
              <w:rPr>
                <w:color w:val="002060"/>
              </w:rPr>
            </w:pPr>
            <w:r w:rsidRPr="004C2C2F">
              <w:rPr>
                <w:color w:val="002060"/>
              </w:rPr>
              <w:t>VIA CAMPO SPORTIVO</w:t>
            </w:r>
          </w:p>
        </w:tc>
      </w:tr>
      <w:tr w:rsidR="00322A10" w:rsidRPr="004C2C2F" w14:paraId="2D3B79CD"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038BA" w14:textId="77777777" w:rsidR="00322A10" w:rsidRPr="004C2C2F" w:rsidRDefault="00322A10" w:rsidP="0099094F">
            <w:pPr>
              <w:pStyle w:val="rowtabella0"/>
              <w:rPr>
                <w:color w:val="002060"/>
              </w:rPr>
            </w:pPr>
            <w:r w:rsidRPr="004C2C2F">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DD3A2B" w14:textId="77777777" w:rsidR="00322A10" w:rsidRPr="004C2C2F" w:rsidRDefault="00322A10" w:rsidP="0099094F">
            <w:pPr>
              <w:pStyle w:val="rowtabella0"/>
              <w:rPr>
                <w:color w:val="002060"/>
              </w:rPr>
            </w:pPr>
            <w:r w:rsidRPr="004C2C2F">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0D748B"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CA1C8" w14:textId="77777777" w:rsidR="00322A10" w:rsidRPr="004C2C2F" w:rsidRDefault="00322A10" w:rsidP="0099094F">
            <w:pPr>
              <w:pStyle w:val="rowtabella0"/>
              <w:rPr>
                <w:color w:val="002060"/>
              </w:rPr>
            </w:pPr>
            <w:r w:rsidRPr="004C2C2F">
              <w:rPr>
                <w:color w:val="002060"/>
              </w:rPr>
              <w:t>20/11/2024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1752B9" w14:textId="77777777" w:rsidR="00322A10" w:rsidRPr="004C2C2F" w:rsidRDefault="00322A10" w:rsidP="0099094F">
            <w:pPr>
              <w:pStyle w:val="rowtabella0"/>
              <w:rPr>
                <w:color w:val="002060"/>
              </w:rPr>
            </w:pPr>
            <w:r w:rsidRPr="004C2C2F">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D273F" w14:textId="77777777" w:rsidR="00322A10" w:rsidRPr="004C2C2F" w:rsidRDefault="00322A10" w:rsidP="0099094F">
            <w:pPr>
              <w:pStyle w:val="rowtabella0"/>
              <w:rPr>
                <w:color w:val="002060"/>
              </w:rPr>
            </w:pPr>
            <w:r w:rsidRPr="004C2C2F">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6783E3" w14:textId="77777777" w:rsidR="00322A10" w:rsidRPr="004C2C2F" w:rsidRDefault="00322A10" w:rsidP="0099094F">
            <w:pPr>
              <w:pStyle w:val="rowtabella0"/>
              <w:rPr>
                <w:color w:val="002060"/>
              </w:rPr>
            </w:pPr>
            <w:r w:rsidRPr="004C2C2F">
              <w:rPr>
                <w:color w:val="002060"/>
              </w:rPr>
              <w:t>VIA GRAMSCI-VIA FEGGIANI</w:t>
            </w:r>
          </w:p>
        </w:tc>
      </w:tr>
      <w:tr w:rsidR="00322A10" w:rsidRPr="004C2C2F" w14:paraId="7B4D3658"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C7B3F" w14:textId="77777777" w:rsidR="00322A10" w:rsidRPr="004C2C2F" w:rsidRDefault="00322A10" w:rsidP="0099094F">
            <w:pPr>
              <w:pStyle w:val="rowtabella0"/>
              <w:rPr>
                <w:color w:val="002060"/>
              </w:rPr>
            </w:pPr>
            <w:r w:rsidRPr="004C2C2F">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10E8F" w14:textId="77777777" w:rsidR="00322A10" w:rsidRPr="004C2C2F" w:rsidRDefault="00322A10" w:rsidP="0099094F">
            <w:pPr>
              <w:pStyle w:val="rowtabella0"/>
              <w:rPr>
                <w:color w:val="002060"/>
              </w:rPr>
            </w:pPr>
            <w:r w:rsidRPr="004C2C2F">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8424A"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83EF85" w14:textId="77777777" w:rsidR="00322A10" w:rsidRPr="004C2C2F" w:rsidRDefault="00322A10" w:rsidP="0099094F">
            <w:pPr>
              <w:pStyle w:val="rowtabella0"/>
              <w:rPr>
                <w:color w:val="002060"/>
              </w:rPr>
            </w:pPr>
            <w:r w:rsidRPr="004C2C2F">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88849A" w14:textId="77777777" w:rsidR="00322A10" w:rsidRPr="004C2C2F" w:rsidRDefault="00322A10" w:rsidP="0099094F">
            <w:pPr>
              <w:pStyle w:val="rowtabella0"/>
              <w:rPr>
                <w:color w:val="002060"/>
              </w:rPr>
            </w:pPr>
            <w:r w:rsidRPr="004C2C2F">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3E621" w14:textId="77777777" w:rsidR="00322A10" w:rsidRPr="004C2C2F" w:rsidRDefault="00322A10" w:rsidP="0099094F">
            <w:pPr>
              <w:pStyle w:val="rowtabella0"/>
              <w:rPr>
                <w:color w:val="002060"/>
              </w:rPr>
            </w:pPr>
            <w:r w:rsidRPr="004C2C2F">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06631" w14:textId="77777777" w:rsidR="00322A10" w:rsidRPr="004C2C2F" w:rsidRDefault="00322A10" w:rsidP="0099094F">
            <w:pPr>
              <w:pStyle w:val="rowtabella0"/>
              <w:rPr>
                <w:color w:val="002060"/>
              </w:rPr>
            </w:pPr>
            <w:r w:rsidRPr="004C2C2F">
              <w:rPr>
                <w:color w:val="002060"/>
              </w:rPr>
              <w:t>VIA MARCONI GENGA STAZIONE</w:t>
            </w:r>
          </w:p>
        </w:tc>
      </w:tr>
      <w:tr w:rsidR="00322A10" w:rsidRPr="004C2C2F" w14:paraId="59C20AAE" w14:textId="77777777" w:rsidTr="009909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2AD849" w14:textId="77777777" w:rsidR="00322A10" w:rsidRPr="004C2C2F" w:rsidRDefault="00322A10" w:rsidP="0099094F">
            <w:pPr>
              <w:pStyle w:val="rowtabella0"/>
              <w:rPr>
                <w:color w:val="002060"/>
              </w:rPr>
            </w:pPr>
            <w:r w:rsidRPr="004C2C2F">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84E58" w14:textId="77777777" w:rsidR="00322A10" w:rsidRPr="004C2C2F" w:rsidRDefault="00322A10" w:rsidP="0099094F">
            <w:pPr>
              <w:pStyle w:val="rowtabella0"/>
              <w:rPr>
                <w:color w:val="002060"/>
              </w:rPr>
            </w:pPr>
            <w:r w:rsidRPr="004C2C2F">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28067"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4C1C4" w14:textId="77777777" w:rsidR="00322A10" w:rsidRPr="004C2C2F" w:rsidRDefault="00322A10" w:rsidP="0099094F">
            <w:pPr>
              <w:pStyle w:val="rowtabella0"/>
              <w:rPr>
                <w:color w:val="002060"/>
              </w:rPr>
            </w:pPr>
            <w:r w:rsidRPr="004C2C2F">
              <w:rPr>
                <w:color w:val="002060"/>
              </w:rPr>
              <w:t>20/11/2024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A4795" w14:textId="77777777" w:rsidR="00322A10" w:rsidRPr="004C2C2F" w:rsidRDefault="00322A10" w:rsidP="0099094F">
            <w:pPr>
              <w:pStyle w:val="rowtabella0"/>
              <w:rPr>
                <w:color w:val="002060"/>
              </w:rPr>
            </w:pPr>
            <w:r w:rsidRPr="004C2C2F">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8EEA2" w14:textId="77777777" w:rsidR="00322A10" w:rsidRPr="004C2C2F" w:rsidRDefault="00322A10" w:rsidP="0099094F">
            <w:pPr>
              <w:pStyle w:val="rowtabella0"/>
              <w:rPr>
                <w:color w:val="002060"/>
              </w:rPr>
            </w:pPr>
            <w:r w:rsidRPr="004C2C2F">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7659D" w14:textId="77777777" w:rsidR="00322A10" w:rsidRPr="004C2C2F" w:rsidRDefault="00322A10" w:rsidP="0099094F">
            <w:pPr>
              <w:pStyle w:val="rowtabella0"/>
              <w:rPr>
                <w:color w:val="002060"/>
              </w:rPr>
            </w:pPr>
            <w:r w:rsidRPr="004C2C2F">
              <w:rPr>
                <w:color w:val="002060"/>
              </w:rPr>
              <w:t>VIA GAETANO RAVAGLI</w:t>
            </w:r>
          </w:p>
        </w:tc>
      </w:tr>
    </w:tbl>
    <w:p w14:paraId="3C6E7FF7" w14:textId="77777777" w:rsidR="00322A10" w:rsidRDefault="00322A10" w:rsidP="00630727">
      <w:pPr>
        <w:pStyle w:val="Corpodeltesto21"/>
        <w:jc w:val="center"/>
        <w:rPr>
          <w:rFonts w:ascii="Arial" w:hAnsi="Arial" w:cs="Arial"/>
          <w:b/>
          <w:color w:val="002060"/>
          <w:sz w:val="30"/>
          <w:szCs w:val="30"/>
        </w:rPr>
      </w:pPr>
    </w:p>
    <w:p w14:paraId="328080C3" w14:textId="77777777" w:rsidR="009418D4" w:rsidRPr="00E32582" w:rsidRDefault="009418D4" w:rsidP="009418D4">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19</w:t>
      </w:r>
      <w:r w:rsidRPr="000B4152">
        <w:rPr>
          <w:color w:val="002060"/>
        </w:rPr>
        <w:t xml:space="preserve"> CALCIO A 5</w:t>
      </w:r>
    </w:p>
    <w:p w14:paraId="5A1087DB" w14:textId="77777777" w:rsidR="00554E55" w:rsidRPr="00992779" w:rsidRDefault="00554E55" w:rsidP="00554E55">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4738BB91" w14:textId="77777777" w:rsidR="00554E55" w:rsidRDefault="00554E55" w:rsidP="00554E55">
      <w:pPr>
        <w:pStyle w:val="Corpodeltesto21"/>
        <w:rPr>
          <w:rFonts w:ascii="Arial" w:hAnsi="Arial" w:cs="Arial"/>
          <w:bCs/>
          <w:color w:val="002060"/>
          <w:sz w:val="22"/>
        </w:rPr>
      </w:pPr>
    </w:p>
    <w:p w14:paraId="66808FCD" w14:textId="77777777" w:rsidR="00554E55" w:rsidRDefault="00554E55" w:rsidP="00554E55">
      <w:pPr>
        <w:pStyle w:val="Corpodeltesto21"/>
        <w:rPr>
          <w:rFonts w:ascii="Arial" w:hAnsi="Arial" w:cs="Arial"/>
          <w:bCs/>
          <w:color w:val="002060"/>
          <w:sz w:val="22"/>
        </w:rPr>
      </w:pPr>
      <w:r>
        <w:rPr>
          <w:rFonts w:ascii="Arial" w:hAnsi="Arial" w:cs="Arial"/>
          <w:bCs/>
          <w:color w:val="002060"/>
          <w:sz w:val="22"/>
        </w:rPr>
        <w:t>Al termine della prima fase si sono qualificate ai Quarti di Finale le seguenti squadre:</w:t>
      </w:r>
    </w:p>
    <w:p w14:paraId="4A2809D4" w14:textId="77777777" w:rsidR="009418D4" w:rsidRPr="000B4152" w:rsidRDefault="009418D4" w:rsidP="009418D4">
      <w:pPr>
        <w:pStyle w:val="Corpodeltesto21"/>
        <w:rPr>
          <w:rFonts w:ascii="Arial" w:hAnsi="Arial" w:cs="Arial"/>
          <w:b/>
          <w:color w:val="002060"/>
          <w:sz w:val="22"/>
        </w:rPr>
      </w:pPr>
    </w:p>
    <w:p w14:paraId="34EBE2DD" w14:textId="51F2EF30" w:rsidR="009418D4" w:rsidRPr="00554E55" w:rsidRDefault="009418D4" w:rsidP="009418D4">
      <w:pPr>
        <w:pStyle w:val="Corpodeltesto21"/>
        <w:rPr>
          <w:rFonts w:ascii="Arial" w:hAnsi="Arial" w:cs="Arial"/>
          <w:bCs/>
          <w:color w:val="002060"/>
          <w:sz w:val="22"/>
        </w:rPr>
      </w:pPr>
      <w:r w:rsidRPr="00554E55">
        <w:rPr>
          <w:rFonts w:ascii="Arial" w:hAnsi="Arial" w:cs="Arial"/>
          <w:b/>
          <w:color w:val="002060"/>
          <w:sz w:val="22"/>
        </w:rPr>
        <w:t>GIRONE “A”</w:t>
      </w:r>
      <w:r w:rsidR="00554E55">
        <w:rPr>
          <w:rFonts w:ascii="Arial" w:hAnsi="Arial" w:cs="Arial"/>
          <w:b/>
          <w:color w:val="002060"/>
          <w:sz w:val="22"/>
        </w:rPr>
        <w:tab/>
      </w:r>
      <w:r w:rsidR="00554E55">
        <w:rPr>
          <w:rFonts w:ascii="Arial" w:hAnsi="Arial" w:cs="Arial"/>
          <w:b/>
          <w:color w:val="002060"/>
          <w:sz w:val="22"/>
        </w:rPr>
        <w:tab/>
      </w:r>
      <w:r w:rsidR="00554E55">
        <w:rPr>
          <w:rFonts w:ascii="Arial" w:hAnsi="Arial" w:cs="Arial"/>
          <w:bCs/>
          <w:color w:val="002060"/>
          <w:sz w:val="22"/>
        </w:rPr>
        <w:t>Da determinare</w:t>
      </w:r>
    </w:p>
    <w:p w14:paraId="3AEDE8C5" w14:textId="77777777" w:rsidR="009418D4" w:rsidRDefault="009418D4" w:rsidP="009418D4">
      <w:pPr>
        <w:pStyle w:val="Corpodeltesto21"/>
        <w:rPr>
          <w:rFonts w:ascii="Arial" w:hAnsi="Arial" w:cs="Arial"/>
          <w:color w:val="002060"/>
          <w:sz w:val="22"/>
        </w:rPr>
      </w:pPr>
    </w:p>
    <w:p w14:paraId="42F3665F" w14:textId="12F635A3" w:rsidR="009418D4" w:rsidRPr="00554E55" w:rsidRDefault="009418D4" w:rsidP="009418D4">
      <w:pPr>
        <w:pStyle w:val="Corpodeltesto21"/>
        <w:rPr>
          <w:rFonts w:ascii="Arial" w:hAnsi="Arial" w:cs="Arial"/>
          <w:b/>
          <w:color w:val="002060"/>
          <w:sz w:val="22"/>
        </w:rPr>
      </w:pPr>
      <w:r w:rsidRPr="00554E55">
        <w:rPr>
          <w:rFonts w:ascii="Arial" w:hAnsi="Arial" w:cs="Arial"/>
          <w:b/>
          <w:color w:val="002060"/>
          <w:sz w:val="22"/>
        </w:rPr>
        <w:t>GIRONE “B”</w:t>
      </w:r>
      <w:r w:rsidR="00554E55">
        <w:rPr>
          <w:rFonts w:ascii="Arial" w:hAnsi="Arial" w:cs="Arial"/>
          <w:b/>
          <w:color w:val="002060"/>
          <w:sz w:val="22"/>
        </w:rPr>
        <w:tab/>
      </w:r>
      <w:r w:rsidR="00554E55">
        <w:rPr>
          <w:rFonts w:ascii="Arial" w:hAnsi="Arial" w:cs="Arial"/>
          <w:b/>
          <w:color w:val="002060"/>
          <w:sz w:val="22"/>
        </w:rPr>
        <w:tab/>
      </w:r>
      <w:r>
        <w:rPr>
          <w:rFonts w:ascii="Arial" w:hAnsi="Arial" w:cs="Arial"/>
          <w:color w:val="002060"/>
          <w:sz w:val="22"/>
        </w:rPr>
        <w:t>DINAMIS 1990</w:t>
      </w:r>
    </w:p>
    <w:p w14:paraId="53EC8168" w14:textId="77777777" w:rsidR="009418D4" w:rsidRDefault="009418D4" w:rsidP="009418D4">
      <w:pPr>
        <w:pStyle w:val="Corpodeltesto21"/>
        <w:rPr>
          <w:rFonts w:ascii="Arial" w:hAnsi="Arial" w:cs="Arial"/>
          <w:color w:val="002060"/>
          <w:sz w:val="22"/>
        </w:rPr>
      </w:pPr>
    </w:p>
    <w:p w14:paraId="6A8E10B1" w14:textId="52610B96" w:rsidR="009418D4" w:rsidRPr="00554E55" w:rsidRDefault="009418D4" w:rsidP="009418D4">
      <w:pPr>
        <w:pStyle w:val="Corpodeltesto21"/>
        <w:rPr>
          <w:rFonts w:ascii="Arial" w:hAnsi="Arial" w:cs="Arial"/>
          <w:b/>
          <w:color w:val="002060"/>
          <w:sz w:val="22"/>
        </w:rPr>
      </w:pPr>
      <w:r w:rsidRPr="00554E55">
        <w:rPr>
          <w:rFonts w:ascii="Arial" w:hAnsi="Arial" w:cs="Arial"/>
          <w:b/>
          <w:color w:val="002060"/>
          <w:sz w:val="22"/>
        </w:rPr>
        <w:t>GIRONE “C”</w:t>
      </w:r>
      <w:r w:rsidR="00554E55">
        <w:rPr>
          <w:rFonts w:ascii="Arial" w:hAnsi="Arial" w:cs="Arial"/>
          <w:b/>
          <w:color w:val="002060"/>
          <w:sz w:val="22"/>
        </w:rPr>
        <w:tab/>
      </w:r>
      <w:r w:rsidR="00554E55">
        <w:rPr>
          <w:rFonts w:ascii="Arial" w:hAnsi="Arial" w:cs="Arial"/>
          <w:b/>
          <w:color w:val="002060"/>
          <w:sz w:val="22"/>
        </w:rPr>
        <w:tab/>
      </w:r>
      <w:r>
        <w:rPr>
          <w:rFonts w:ascii="Arial" w:hAnsi="Arial" w:cs="Arial"/>
          <w:color w:val="002060"/>
          <w:sz w:val="22"/>
        </w:rPr>
        <w:t>AUDAX 1970 S.ANGELO</w:t>
      </w:r>
    </w:p>
    <w:p w14:paraId="4FCBFAC7" w14:textId="77777777" w:rsidR="009418D4" w:rsidRDefault="009418D4" w:rsidP="009418D4">
      <w:pPr>
        <w:pStyle w:val="Corpodeltesto21"/>
        <w:rPr>
          <w:rFonts w:ascii="Arial" w:hAnsi="Arial" w:cs="Arial"/>
          <w:color w:val="002060"/>
          <w:sz w:val="22"/>
        </w:rPr>
      </w:pPr>
    </w:p>
    <w:p w14:paraId="167FD13F" w14:textId="3D739676" w:rsidR="009418D4" w:rsidRPr="00554E55" w:rsidRDefault="009418D4" w:rsidP="00554E55">
      <w:pPr>
        <w:pStyle w:val="Corpodeltesto21"/>
        <w:rPr>
          <w:rFonts w:ascii="Arial" w:hAnsi="Arial" w:cs="Arial"/>
          <w:bCs/>
          <w:color w:val="002060"/>
          <w:sz w:val="22"/>
        </w:rPr>
      </w:pPr>
      <w:r w:rsidRPr="00554E55">
        <w:rPr>
          <w:rFonts w:ascii="Arial" w:hAnsi="Arial" w:cs="Arial"/>
          <w:b/>
          <w:color w:val="002060"/>
          <w:sz w:val="22"/>
        </w:rPr>
        <w:t>GIRONE “D”</w:t>
      </w:r>
      <w:r w:rsidR="00554E55">
        <w:rPr>
          <w:rFonts w:ascii="Arial" w:hAnsi="Arial" w:cs="Arial"/>
          <w:b/>
          <w:color w:val="002060"/>
          <w:sz w:val="22"/>
        </w:rPr>
        <w:tab/>
      </w:r>
      <w:r w:rsidR="00554E55" w:rsidRPr="00554E55">
        <w:rPr>
          <w:rFonts w:ascii="Arial" w:hAnsi="Arial" w:cs="Arial"/>
          <w:b/>
          <w:color w:val="002060"/>
          <w:sz w:val="22"/>
          <w:szCs w:val="22"/>
        </w:rPr>
        <w:tab/>
      </w:r>
      <w:r w:rsidRPr="00554E55">
        <w:rPr>
          <w:rFonts w:ascii="Arial" w:hAnsi="Arial" w:cs="Arial"/>
          <w:color w:val="002060"/>
          <w:sz w:val="22"/>
          <w:szCs w:val="22"/>
        </w:rPr>
        <w:t>POL.CAGLI SPORT ASSOCIATI</w:t>
      </w:r>
    </w:p>
    <w:p w14:paraId="3492D286" w14:textId="77777777" w:rsidR="009418D4" w:rsidRDefault="009418D4" w:rsidP="009418D4">
      <w:pPr>
        <w:pStyle w:val="LndNormale1"/>
        <w:rPr>
          <w:color w:val="002060"/>
        </w:rPr>
      </w:pPr>
    </w:p>
    <w:p w14:paraId="327FE637" w14:textId="685FA2B7" w:rsidR="009418D4" w:rsidRPr="00554E55" w:rsidRDefault="009418D4" w:rsidP="009418D4">
      <w:pPr>
        <w:pStyle w:val="Corpodeltesto21"/>
        <w:rPr>
          <w:rFonts w:ascii="Arial" w:hAnsi="Arial" w:cs="Arial"/>
          <w:b/>
          <w:color w:val="002060"/>
          <w:sz w:val="22"/>
        </w:rPr>
      </w:pPr>
      <w:r w:rsidRPr="00554E55">
        <w:rPr>
          <w:rFonts w:ascii="Arial" w:hAnsi="Arial" w:cs="Arial"/>
          <w:b/>
          <w:color w:val="002060"/>
          <w:sz w:val="22"/>
        </w:rPr>
        <w:t>GIRONE “E”</w:t>
      </w:r>
      <w:r w:rsidR="00554E55">
        <w:rPr>
          <w:rFonts w:ascii="Arial" w:hAnsi="Arial" w:cs="Arial"/>
          <w:b/>
          <w:color w:val="002060"/>
          <w:sz w:val="22"/>
        </w:rPr>
        <w:tab/>
      </w:r>
      <w:r w:rsidR="00554E55">
        <w:rPr>
          <w:rFonts w:ascii="Arial" w:hAnsi="Arial" w:cs="Arial"/>
          <w:b/>
          <w:color w:val="002060"/>
          <w:sz w:val="22"/>
        </w:rPr>
        <w:tab/>
      </w:r>
      <w:r>
        <w:rPr>
          <w:rFonts w:ascii="Arial" w:hAnsi="Arial" w:cs="Arial"/>
          <w:color w:val="002060"/>
          <w:sz w:val="22"/>
        </w:rPr>
        <w:t>ACLI AUDAX MONTECOSARO C5</w:t>
      </w:r>
    </w:p>
    <w:p w14:paraId="72566BD6" w14:textId="77777777" w:rsidR="009418D4" w:rsidRDefault="009418D4" w:rsidP="009418D4">
      <w:pPr>
        <w:pStyle w:val="Corpodeltesto21"/>
        <w:rPr>
          <w:rFonts w:ascii="Arial" w:hAnsi="Arial" w:cs="Arial"/>
          <w:color w:val="002060"/>
          <w:sz w:val="22"/>
        </w:rPr>
      </w:pPr>
    </w:p>
    <w:p w14:paraId="0626EE00" w14:textId="6A321B4E" w:rsidR="009418D4" w:rsidRPr="00554E55" w:rsidRDefault="009418D4" w:rsidP="009418D4">
      <w:pPr>
        <w:pStyle w:val="Corpodeltesto21"/>
        <w:rPr>
          <w:rFonts w:ascii="Arial" w:hAnsi="Arial" w:cs="Arial"/>
          <w:b/>
          <w:color w:val="002060"/>
          <w:sz w:val="22"/>
        </w:rPr>
      </w:pPr>
      <w:r w:rsidRPr="00554E55">
        <w:rPr>
          <w:rFonts w:ascii="Arial" w:hAnsi="Arial" w:cs="Arial"/>
          <w:b/>
          <w:color w:val="002060"/>
          <w:sz w:val="22"/>
        </w:rPr>
        <w:lastRenderedPageBreak/>
        <w:t>GIRONE “F”</w:t>
      </w:r>
      <w:r w:rsidR="00554E55">
        <w:rPr>
          <w:rFonts w:ascii="Arial" w:hAnsi="Arial" w:cs="Arial"/>
          <w:b/>
          <w:color w:val="002060"/>
          <w:sz w:val="22"/>
        </w:rPr>
        <w:tab/>
      </w:r>
      <w:r w:rsidR="00554E55">
        <w:rPr>
          <w:rFonts w:ascii="Arial" w:hAnsi="Arial" w:cs="Arial"/>
          <w:b/>
          <w:color w:val="002060"/>
          <w:sz w:val="22"/>
        </w:rPr>
        <w:tab/>
      </w:r>
      <w:r>
        <w:rPr>
          <w:rFonts w:ascii="Arial" w:hAnsi="Arial" w:cs="Arial"/>
          <w:color w:val="002060"/>
          <w:sz w:val="22"/>
        </w:rPr>
        <w:t>ACLI MANTOVANI CALCIO A 5</w:t>
      </w:r>
    </w:p>
    <w:p w14:paraId="1E852CB3" w14:textId="77777777" w:rsidR="009418D4" w:rsidRDefault="009418D4" w:rsidP="009418D4">
      <w:pPr>
        <w:pStyle w:val="Corpodeltesto21"/>
        <w:rPr>
          <w:rFonts w:ascii="Arial" w:hAnsi="Arial" w:cs="Arial"/>
          <w:color w:val="002060"/>
          <w:sz w:val="22"/>
        </w:rPr>
      </w:pPr>
    </w:p>
    <w:p w14:paraId="6C8DD3B3" w14:textId="293F549C" w:rsidR="009418D4" w:rsidRPr="00554E55" w:rsidRDefault="009418D4" w:rsidP="009418D4">
      <w:pPr>
        <w:pStyle w:val="Corpodeltesto21"/>
        <w:rPr>
          <w:rFonts w:ascii="Arial" w:hAnsi="Arial" w:cs="Arial"/>
          <w:b/>
          <w:color w:val="002060"/>
          <w:sz w:val="22"/>
        </w:rPr>
      </w:pPr>
      <w:r w:rsidRPr="00554E55">
        <w:rPr>
          <w:rFonts w:ascii="Arial" w:hAnsi="Arial" w:cs="Arial"/>
          <w:b/>
          <w:color w:val="002060"/>
          <w:sz w:val="22"/>
        </w:rPr>
        <w:t>GIRONE “G”</w:t>
      </w:r>
      <w:r w:rsidR="00554E55">
        <w:rPr>
          <w:rFonts w:ascii="Arial" w:hAnsi="Arial" w:cs="Arial"/>
          <w:b/>
          <w:color w:val="002060"/>
          <w:sz w:val="22"/>
        </w:rPr>
        <w:tab/>
      </w:r>
      <w:r w:rsidR="00554E55">
        <w:rPr>
          <w:rFonts w:ascii="Arial" w:hAnsi="Arial" w:cs="Arial"/>
          <w:b/>
          <w:color w:val="002060"/>
          <w:sz w:val="22"/>
        </w:rPr>
        <w:tab/>
      </w:r>
      <w:r>
        <w:rPr>
          <w:rFonts w:ascii="Arial" w:hAnsi="Arial" w:cs="Arial"/>
          <w:color w:val="002060"/>
          <w:sz w:val="22"/>
        </w:rPr>
        <w:t>MONTELUPONE CALCIO A 5</w:t>
      </w:r>
    </w:p>
    <w:p w14:paraId="17FF6E3E" w14:textId="77777777" w:rsidR="009418D4" w:rsidRDefault="009418D4" w:rsidP="009418D4">
      <w:pPr>
        <w:pStyle w:val="Corpodeltesto21"/>
        <w:rPr>
          <w:rFonts w:ascii="Arial" w:hAnsi="Arial" w:cs="Arial"/>
          <w:color w:val="002060"/>
          <w:sz w:val="22"/>
        </w:rPr>
      </w:pPr>
    </w:p>
    <w:p w14:paraId="46DE0033" w14:textId="01B2870C" w:rsidR="009418D4" w:rsidRPr="00554E55" w:rsidRDefault="009418D4" w:rsidP="00554E55">
      <w:pPr>
        <w:pStyle w:val="Corpodeltesto21"/>
        <w:rPr>
          <w:rFonts w:ascii="Arial" w:hAnsi="Arial" w:cs="Arial"/>
          <w:bCs/>
          <w:color w:val="002060"/>
          <w:sz w:val="22"/>
          <w:szCs w:val="22"/>
        </w:rPr>
      </w:pPr>
      <w:r w:rsidRPr="00554E55">
        <w:rPr>
          <w:rFonts w:ascii="Arial" w:hAnsi="Arial" w:cs="Arial"/>
          <w:b/>
          <w:color w:val="002060"/>
          <w:sz w:val="22"/>
        </w:rPr>
        <w:t>GIRONE “H”</w:t>
      </w:r>
      <w:r w:rsidR="00554E55">
        <w:rPr>
          <w:rFonts w:ascii="Arial" w:hAnsi="Arial" w:cs="Arial"/>
          <w:b/>
          <w:color w:val="002060"/>
          <w:sz w:val="22"/>
        </w:rPr>
        <w:tab/>
      </w:r>
      <w:r w:rsidR="00554E55">
        <w:rPr>
          <w:rFonts w:ascii="Arial" w:hAnsi="Arial" w:cs="Arial"/>
          <w:b/>
          <w:color w:val="002060"/>
          <w:sz w:val="22"/>
        </w:rPr>
        <w:tab/>
      </w:r>
      <w:r w:rsidRPr="00554E55">
        <w:rPr>
          <w:rFonts w:ascii="Arial" w:hAnsi="Arial" w:cs="Arial"/>
          <w:color w:val="002060"/>
          <w:sz w:val="22"/>
          <w:szCs w:val="22"/>
        </w:rPr>
        <w:t>FERMANA FUTSAL 2022</w:t>
      </w:r>
    </w:p>
    <w:p w14:paraId="4DBA8B07" w14:textId="77777777" w:rsidR="009418D4" w:rsidRPr="000B4152" w:rsidRDefault="009418D4" w:rsidP="009418D4">
      <w:pPr>
        <w:pStyle w:val="LndNormale1"/>
        <w:rPr>
          <w:color w:val="002060"/>
        </w:rPr>
      </w:pPr>
    </w:p>
    <w:p w14:paraId="18A014A8" w14:textId="77777777" w:rsidR="009418D4" w:rsidRPr="000B4152" w:rsidRDefault="009418D4" w:rsidP="009418D4">
      <w:pPr>
        <w:pStyle w:val="LndNormale1"/>
        <w:rPr>
          <w:color w:val="002060"/>
        </w:rPr>
      </w:pPr>
    </w:p>
    <w:p w14:paraId="50451DC3" w14:textId="77777777" w:rsidR="009418D4" w:rsidRPr="00F45EB9" w:rsidRDefault="009418D4" w:rsidP="009418D4">
      <w:pPr>
        <w:pStyle w:val="LndNormale1"/>
        <w:rPr>
          <w:b/>
          <w:bCs/>
          <w:color w:val="002060"/>
          <w:u w:val="single"/>
        </w:rPr>
      </w:pPr>
      <w:r>
        <w:rPr>
          <w:b/>
          <w:bCs/>
          <w:color w:val="002060"/>
          <w:u w:val="single"/>
        </w:rPr>
        <w:t>QUARTI DI FINALE</w:t>
      </w:r>
    </w:p>
    <w:p w14:paraId="0693AC8B" w14:textId="77777777" w:rsidR="009418D4" w:rsidRPr="007F461B" w:rsidRDefault="009418D4" w:rsidP="009418D4">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05</w:t>
      </w:r>
      <w:r w:rsidRPr="000D4775">
        <w:rPr>
          <w:rFonts w:ascii="Arial" w:hAnsi="Arial" w:cs="Arial"/>
          <w:b/>
          <w:i/>
          <w:color w:val="002060"/>
          <w:sz w:val="22"/>
          <w:u w:val="single"/>
        </w:rPr>
        <w:t xml:space="preserve"> </w:t>
      </w:r>
      <w:r>
        <w:rPr>
          <w:rFonts w:ascii="Arial" w:hAnsi="Arial" w:cs="Arial"/>
          <w:b/>
          <w:i/>
          <w:color w:val="002060"/>
          <w:sz w:val="22"/>
          <w:u w:val="single"/>
        </w:rPr>
        <w:t>Novembre 2024</w:t>
      </w:r>
      <w:r w:rsidRPr="000D4775">
        <w:rPr>
          <w:rFonts w:ascii="Arial" w:hAnsi="Arial" w:cs="Arial"/>
          <w:b/>
          <w:i/>
          <w:color w:val="002060"/>
          <w:sz w:val="22"/>
          <w:u w:val="single"/>
        </w:rPr>
        <w:t xml:space="preserve"> – Gara di Ritorno </w:t>
      </w:r>
      <w:r>
        <w:rPr>
          <w:rFonts w:ascii="Arial" w:hAnsi="Arial" w:cs="Arial"/>
          <w:b/>
          <w:i/>
          <w:color w:val="002060"/>
          <w:sz w:val="22"/>
          <w:u w:val="single"/>
        </w:rPr>
        <w:t>19 Novembre 2024</w:t>
      </w:r>
    </w:p>
    <w:p w14:paraId="6A4EF6C8" w14:textId="77777777" w:rsidR="009418D4" w:rsidRPr="001E6A72" w:rsidRDefault="009418D4" w:rsidP="009418D4">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725E4FE3" w14:textId="77777777" w:rsidR="009418D4" w:rsidRDefault="009418D4" w:rsidP="009418D4">
      <w:pPr>
        <w:pStyle w:val="LndNormale1"/>
        <w:rPr>
          <w:color w:val="002060"/>
        </w:rPr>
      </w:pPr>
    </w:p>
    <w:p w14:paraId="272BB39F" w14:textId="77777777" w:rsidR="009418D4" w:rsidRPr="001E6A72" w:rsidRDefault="009418D4" w:rsidP="009418D4">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4184B50D" w14:textId="77777777" w:rsidR="00554E55" w:rsidRDefault="00554E55" w:rsidP="009418D4">
      <w:pPr>
        <w:pStyle w:val="Corpodeltesto21"/>
        <w:rPr>
          <w:rFonts w:ascii="Arial" w:hAnsi="Arial" w:cs="Arial"/>
          <w:color w:val="002060"/>
          <w:sz w:val="22"/>
        </w:rPr>
      </w:pPr>
    </w:p>
    <w:p w14:paraId="5296B3DA" w14:textId="1596493F" w:rsidR="009418D4" w:rsidRPr="001C0426" w:rsidRDefault="009418D4" w:rsidP="009418D4">
      <w:pPr>
        <w:pStyle w:val="Corpodeltesto21"/>
        <w:rPr>
          <w:rFonts w:ascii="Arial" w:hAnsi="Arial" w:cs="Arial"/>
          <w:color w:val="002060"/>
          <w:sz w:val="22"/>
        </w:rPr>
      </w:pPr>
      <w:r w:rsidRPr="001C0426">
        <w:rPr>
          <w:rFonts w:ascii="Arial" w:hAnsi="Arial" w:cs="Arial"/>
          <w:color w:val="002060"/>
          <w:sz w:val="22"/>
        </w:rPr>
        <w:t xml:space="preserve">1^ classificata girone "A" –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1852B6D7" w14:textId="08442707"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Vincente girone “A” – DINAMIS 1990</w:t>
      </w:r>
    </w:p>
    <w:p w14:paraId="62CE19FC" w14:textId="77777777" w:rsidR="00554E55" w:rsidRDefault="00554E55" w:rsidP="009418D4">
      <w:pPr>
        <w:pStyle w:val="Corpodeltesto21"/>
        <w:rPr>
          <w:rFonts w:ascii="Arial" w:hAnsi="Arial" w:cs="Arial"/>
          <w:color w:val="002060"/>
          <w:sz w:val="22"/>
        </w:rPr>
      </w:pPr>
    </w:p>
    <w:p w14:paraId="7A7E8AE8" w14:textId="1B229249" w:rsidR="009418D4" w:rsidRPr="001C0426" w:rsidRDefault="009418D4" w:rsidP="009418D4">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64C83DFA" w14:textId="6954DD3D"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AUDAX 1970 S.ANGELO – POL.CAGLI SPORT ASSOCIATI</w:t>
      </w:r>
    </w:p>
    <w:p w14:paraId="75012BBA" w14:textId="77777777" w:rsidR="00554E55" w:rsidRDefault="00554E55" w:rsidP="009418D4">
      <w:pPr>
        <w:pStyle w:val="Corpodeltesto21"/>
        <w:rPr>
          <w:rFonts w:ascii="Arial" w:hAnsi="Arial" w:cs="Arial"/>
          <w:color w:val="002060"/>
          <w:sz w:val="22"/>
        </w:rPr>
      </w:pPr>
    </w:p>
    <w:p w14:paraId="63A3E8E1" w14:textId="17C7BDC7" w:rsidR="009418D4" w:rsidRPr="001C0426" w:rsidRDefault="009418D4" w:rsidP="009418D4">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594E891B" w14:textId="63194201"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ACLI AUDAX MONTECOSARO C5 – ACLI MANTOVANI CALCIO A 5</w:t>
      </w:r>
    </w:p>
    <w:p w14:paraId="12FCE4CB" w14:textId="77777777" w:rsidR="00554E55" w:rsidRDefault="00554E55" w:rsidP="009418D4">
      <w:pPr>
        <w:pStyle w:val="Corpodeltesto21"/>
        <w:rPr>
          <w:rFonts w:ascii="Arial" w:hAnsi="Arial" w:cs="Arial"/>
          <w:color w:val="002060"/>
          <w:sz w:val="22"/>
        </w:rPr>
      </w:pPr>
    </w:p>
    <w:p w14:paraId="2229F0A8" w14:textId="48F77BA0" w:rsidR="009418D4" w:rsidRPr="001C0426" w:rsidRDefault="009418D4" w:rsidP="009418D4">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3E022C9B" w14:textId="760120D0" w:rsidR="009418D4" w:rsidRPr="00554E55" w:rsidRDefault="00554E55" w:rsidP="009418D4">
      <w:pPr>
        <w:pStyle w:val="LndNormale1"/>
        <w:rPr>
          <w:b/>
          <w:bCs/>
          <w:color w:val="002060"/>
        </w:rPr>
      </w:pPr>
      <w:r w:rsidRPr="00554E55">
        <w:rPr>
          <w:b/>
          <w:bCs/>
          <w:color w:val="002060"/>
        </w:rPr>
        <w:t>MONTELUPONE CALCIO A 5 – FERMANA FUTSAL 2022</w:t>
      </w:r>
    </w:p>
    <w:p w14:paraId="61BB6B29" w14:textId="77777777" w:rsidR="00554E55" w:rsidRPr="00F45EB9" w:rsidRDefault="00554E55" w:rsidP="009418D4">
      <w:pPr>
        <w:pStyle w:val="LndNormale1"/>
        <w:rPr>
          <w:color w:val="002060"/>
        </w:rPr>
      </w:pPr>
    </w:p>
    <w:p w14:paraId="74760C66" w14:textId="77777777" w:rsidR="009418D4" w:rsidRPr="001E6A72" w:rsidRDefault="009418D4" w:rsidP="009418D4">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FC699F1" w14:textId="77777777" w:rsidR="009418D4" w:rsidRPr="001E6A72" w:rsidRDefault="009418D4" w:rsidP="009418D4">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7F43C66" w14:textId="77777777" w:rsidR="009418D4" w:rsidRDefault="009418D4" w:rsidP="00630727">
      <w:pPr>
        <w:pStyle w:val="Corpodeltesto21"/>
        <w:jc w:val="center"/>
        <w:rPr>
          <w:rFonts w:ascii="Arial" w:hAnsi="Arial" w:cs="Arial"/>
          <w:b/>
          <w:color w:val="002060"/>
          <w:sz w:val="30"/>
          <w:szCs w:val="30"/>
        </w:rPr>
      </w:pPr>
    </w:p>
    <w:p w14:paraId="7B9F2E52" w14:textId="77777777" w:rsidR="005E6534" w:rsidRPr="0034385A" w:rsidRDefault="005E6534" w:rsidP="005E6534">
      <w:pPr>
        <w:pStyle w:val="titoloprinc0"/>
        <w:rPr>
          <w:color w:val="002060"/>
        </w:rPr>
      </w:pPr>
      <w:r w:rsidRPr="0034385A">
        <w:rPr>
          <w:color w:val="002060"/>
        </w:rPr>
        <w:t>RISULTATI</w:t>
      </w:r>
    </w:p>
    <w:p w14:paraId="24C0EF36" w14:textId="77777777" w:rsidR="005E6534" w:rsidRPr="0034385A" w:rsidRDefault="005E6534" w:rsidP="005E6534">
      <w:pPr>
        <w:pStyle w:val="breakline"/>
        <w:rPr>
          <w:color w:val="002060"/>
        </w:rPr>
      </w:pPr>
    </w:p>
    <w:p w14:paraId="18A5A1FE" w14:textId="77777777" w:rsidR="005E6534" w:rsidRPr="0034385A" w:rsidRDefault="005E6534" w:rsidP="005E6534">
      <w:pPr>
        <w:pStyle w:val="sottotitolocampionato10"/>
        <w:rPr>
          <w:color w:val="002060"/>
        </w:rPr>
      </w:pPr>
      <w:r w:rsidRPr="0034385A">
        <w:rPr>
          <w:color w:val="002060"/>
        </w:rPr>
        <w:t>RISULTATI UFFICIALI GARE DEL 22/10/2024</w:t>
      </w:r>
    </w:p>
    <w:p w14:paraId="254449AB" w14:textId="77777777" w:rsidR="005E6534" w:rsidRPr="00C91157" w:rsidRDefault="005E6534" w:rsidP="00C91157">
      <w:pPr>
        <w:pStyle w:val="sottotitolocampionato20"/>
        <w:spacing w:before="0" w:beforeAutospacing="0" w:after="0" w:afterAutospacing="0"/>
        <w:rPr>
          <w:rFonts w:ascii="Arial" w:hAnsi="Arial" w:cs="Arial"/>
          <w:color w:val="002060"/>
          <w:sz w:val="20"/>
          <w:szCs w:val="20"/>
        </w:rPr>
      </w:pPr>
      <w:r w:rsidRPr="00C91157">
        <w:rPr>
          <w:rFonts w:ascii="Arial" w:hAnsi="Arial" w:cs="Arial"/>
          <w:color w:val="002060"/>
          <w:sz w:val="20"/>
          <w:szCs w:val="20"/>
        </w:rPr>
        <w:t>Si trascrivono qui di seguito i risultati ufficiali delle gare disputate</w:t>
      </w:r>
    </w:p>
    <w:p w14:paraId="47CAE808" w14:textId="77777777" w:rsidR="005E6534" w:rsidRPr="0034385A" w:rsidRDefault="005E6534" w:rsidP="005E653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6534" w:rsidRPr="0034385A" w14:paraId="59FC390F" w14:textId="77777777" w:rsidTr="009909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E6534" w:rsidRPr="0034385A" w14:paraId="49D1C77B" w14:textId="77777777" w:rsidTr="009909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45C9D" w14:textId="77777777" w:rsidR="005E6534" w:rsidRPr="0034385A" w:rsidRDefault="005E6534" w:rsidP="0099094F">
                  <w:pPr>
                    <w:pStyle w:val="headertabella0"/>
                    <w:rPr>
                      <w:color w:val="002060"/>
                    </w:rPr>
                  </w:pPr>
                  <w:r w:rsidRPr="0034385A">
                    <w:rPr>
                      <w:color w:val="002060"/>
                    </w:rPr>
                    <w:t>GIRONE E - 3 Giornata - A</w:t>
                  </w:r>
                </w:p>
              </w:tc>
            </w:tr>
            <w:tr w:rsidR="005E6534" w:rsidRPr="0034385A" w14:paraId="0A884F1F" w14:textId="77777777" w:rsidTr="009909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DE885D" w14:textId="77777777" w:rsidR="005E6534" w:rsidRPr="0034385A" w:rsidRDefault="005E6534" w:rsidP="0099094F">
                  <w:pPr>
                    <w:pStyle w:val="rowtabella0"/>
                    <w:rPr>
                      <w:color w:val="002060"/>
                    </w:rPr>
                  </w:pPr>
                  <w:r w:rsidRPr="0034385A">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2009E" w14:textId="77777777" w:rsidR="005E6534" w:rsidRPr="0034385A" w:rsidRDefault="005E6534" w:rsidP="0099094F">
                  <w:pPr>
                    <w:pStyle w:val="rowtabella0"/>
                    <w:rPr>
                      <w:color w:val="002060"/>
                    </w:rPr>
                  </w:pPr>
                  <w:r w:rsidRPr="0034385A">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EAD61" w14:textId="77777777" w:rsidR="005E6534" w:rsidRPr="0034385A" w:rsidRDefault="005E6534" w:rsidP="0099094F">
                  <w:pPr>
                    <w:pStyle w:val="rowtabella0"/>
                    <w:jc w:val="center"/>
                    <w:rPr>
                      <w:color w:val="002060"/>
                    </w:rPr>
                  </w:pPr>
                  <w:r w:rsidRPr="0034385A">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E1F00" w14:textId="77777777" w:rsidR="005E6534" w:rsidRPr="0034385A" w:rsidRDefault="005E6534" w:rsidP="0099094F">
                  <w:pPr>
                    <w:pStyle w:val="rowtabella0"/>
                    <w:jc w:val="center"/>
                    <w:rPr>
                      <w:color w:val="002060"/>
                    </w:rPr>
                  </w:pPr>
                  <w:r w:rsidRPr="0034385A">
                    <w:rPr>
                      <w:color w:val="002060"/>
                    </w:rPr>
                    <w:t> </w:t>
                  </w:r>
                </w:p>
              </w:tc>
            </w:tr>
          </w:tbl>
          <w:p w14:paraId="2A4FFF27" w14:textId="77777777" w:rsidR="005E6534" w:rsidRPr="0034385A" w:rsidRDefault="005E6534" w:rsidP="0099094F">
            <w:pPr>
              <w:rPr>
                <w:color w:val="002060"/>
              </w:rPr>
            </w:pPr>
          </w:p>
        </w:tc>
      </w:tr>
    </w:tbl>
    <w:p w14:paraId="3C25CFA3" w14:textId="77777777" w:rsidR="005E6534" w:rsidRPr="0034385A" w:rsidRDefault="005E6534" w:rsidP="005E6534">
      <w:pPr>
        <w:pStyle w:val="breakline"/>
        <w:rPr>
          <w:rFonts w:eastAsiaTheme="minorEastAsia"/>
          <w:color w:val="002060"/>
        </w:rPr>
      </w:pPr>
    </w:p>
    <w:p w14:paraId="119B7C3B" w14:textId="77777777" w:rsidR="005E6534" w:rsidRPr="0034385A" w:rsidRDefault="005E6534" w:rsidP="005E6534">
      <w:pPr>
        <w:pStyle w:val="breakline"/>
        <w:rPr>
          <w:color w:val="002060"/>
        </w:rPr>
      </w:pPr>
    </w:p>
    <w:p w14:paraId="14F99903" w14:textId="77777777" w:rsidR="005E6534" w:rsidRPr="0034385A" w:rsidRDefault="005E6534" w:rsidP="005E6534">
      <w:pPr>
        <w:pStyle w:val="titoloprinc0"/>
        <w:rPr>
          <w:color w:val="002060"/>
        </w:rPr>
      </w:pPr>
      <w:r w:rsidRPr="0034385A">
        <w:rPr>
          <w:color w:val="002060"/>
        </w:rPr>
        <w:t>GIUDICE SPORTIVO</w:t>
      </w:r>
    </w:p>
    <w:p w14:paraId="466FB6B2" w14:textId="77777777" w:rsidR="005E6534" w:rsidRPr="0034385A" w:rsidRDefault="005E6534" w:rsidP="005E6534">
      <w:pPr>
        <w:pStyle w:val="diffida"/>
        <w:rPr>
          <w:color w:val="002060"/>
        </w:rPr>
      </w:pPr>
      <w:r w:rsidRPr="0034385A">
        <w:rPr>
          <w:color w:val="002060"/>
        </w:rPr>
        <w:t>Il Giudice Sportivo Avv. Agnese Lazzaretti, con l'assistenza del segretario Angelo Castellana, nella seduta del 25/10/2024, ha adottato le decisioni che di seguito integralmente si riportano:</w:t>
      </w:r>
    </w:p>
    <w:p w14:paraId="46C0A3C1" w14:textId="77777777" w:rsidR="005E6534" w:rsidRPr="0034385A" w:rsidRDefault="005E6534" w:rsidP="005E6534">
      <w:pPr>
        <w:pStyle w:val="titolo10"/>
        <w:rPr>
          <w:color w:val="002060"/>
        </w:rPr>
      </w:pPr>
      <w:r w:rsidRPr="0034385A">
        <w:rPr>
          <w:color w:val="002060"/>
        </w:rPr>
        <w:t xml:space="preserve">GARE DEL 22/10/2024 </w:t>
      </w:r>
    </w:p>
    <w:p w14:paraId="6756FBD4" w14:textId="77777777" w:rsidR="005E6534" w:rsidRPr="0034385A" w:rsidRDefault="005E6534" w:rsidP="005E6534">
      <w:pPr>
        <w:pStyle w:val="titolo7a"/>
        <w:rPr>
          <w:color w:val="002060"/>
        </w:rPr>
      </w:pPr>
      <w:r w:rsidRPr="0034385A">
        <w:rPr>
          <w:color w:val="002060"/>
        </w:rPr>
        <w:t xml:space="preserve">PROVVEDIMENTI DISCIPLINARI </w:t>
      </w:r>
    </w:p>
    <w:p w14:paraId="0F07D041" w14:textId="77777777" w:rsidR="005E6534" w:rsidRPr="0034385A" w:rsidRDefault="005E6534" w:rsidP="005E6534">
      <w:pPr>
        <w:pStyle w:val="titolo7b0"/>
        <w:rPr>
          <w:color w:val="002060"/>
        </w:rPr>
      </w:pPr>
      <w:r w:rsidRPr="0034385A">
        <w:rPr>
          <w:color w:val="002060"/>
        </w:rPr>
        <w:t xml:space="preserve">In base alle risultanze degli atti ufficiali sono state deliberate le seguenti sanzioni disciplinari. </w:t>
      </w:r>
    </w:p>
    <w:p w14:paraId="39CD1818" w14:textId="77777777" w:rsidR="005E6534" w:rsidRPr="0034385A" w:rsidRDefault="005E6534" w:rsidP="005E6534">
      <w:pPr>
        <w:pStyle w:val="titolo30"/>
        <w:rPr>
          <w:color w:val="002060"/>
        </w:rPr>
      </w:pPr>
      <w:r w:rsidRPr="0034385A">
        <w:rPr>
          <w:color w:val="002060"/>
        </w:rPr>
        <w:t xml:space="preserve">SOCIETA' </w:t>
      </w:r>
    </w:p>
    <w:p w14:paraId="0C221954" w14:textId="77777777" w:rsidR="005E6534" w:rsidRPr="0034385A" w:rsidRDefault="005E6534" w:rsidP="005E6534">
      <w:pPr>
        <w:pStyle w:val="titolo20"/>
        <w:rPr>
          <w:color w:val="002060"/>
        </w:rPr>
      </w:pPr>
      <w:r w:rsidRPr="0034385A">
        <w:rPr>
          <w:color w:val="002060"/>
        </w:rPr>
        <w:t xml:space="preserve">AMMENDA </w:t>
      </w:r>
    </w:p>
    <w:p w14:paraId="13325F5E" w14:textId="77777777" w:rsidR="005E6534" w:rsidRPr="0034385A" w:rsidRDefault="005E6534" w:rsidP="005E6534">
      <w:pPr>
        <w:pStyle w:val="diffida"/>
        <w:spacing w:before="80" w:beforeAutospacing="0" w:after="40" w:afterAutospacing="0"/>
        <w:jc w:val="left"/>
        <w:rPr>
          <w:color w:val="002060"/>
        </w:rPr>
      </w:pPr>
      <w:r w:rsidRPr="0034385A">
        <w:rPr>
          <w:color w:val="002060"/>
        </w:rPr>
        <w:lastRenderedPageBreak/>
        <w:t xml:space="preserve">Euro 70,00 ACLI AUDAX MONTECOSARO C5 </w:t>
      </w:r>
      <w:r w:rsidRPr="0034385A">
        <w:rPr>
          <w:color w:val="002060"/>
        </w:rPr>
        <w:br/>
        <w:t xml:space="preserve">Per comportamento offensivo del proprio pubblico nei confronti dell'arbitro durante la gara. </w:t>
      </w:r>
    </w:p>
    <w:p w14:paraId="0E81674D" w14:textId="77777777" w:rsidR="005E6534" w:rsidRPr="0034385A" w:rsidRDefault="005E6534" w:rsidP="005E6534">
      <w:pPr>
        <w:pStyle w:val="diffida"/>
        <w:spacing w:before="80" w:beforeAutospacing="0" w:after="40" w:afterAutospacing="0"/>
        <w:jc w:val="left"/>
        <w:rPr>
          <w:color w:val="002060"/>
        </w:rPr>
      </w:pPr>
      <w:r w:rsidRPr="0034385A">
        <w:rPr>
          <w:color w:val="002060"/>
        </w:rPr>
        <w:br/>
        <w:t xml:space="preserve">Euro 70,00 PIETRALACROCE 73 </w:t>
      </w:r>
      <w:r w:rsidRPr="0034385A">
        <w:rPr>
          <w:color w:val="002060"/>
        </w:rPr>
        <w:br/>
        <w:t xml:space="preserve">Per comportamento offensivo del proprio pubblico nei confronti dell'arbitro durante la gara. </w:t>
      </w:r>
    </w:p>
    <w:p w14:paraId="1564B9C2" w14:textId="77777777" w:rsidR="005E6534" w:rsidRPr="0034385A" w:rsidRDefault="005E6534" w:rsidP="005E6534">
      <w:pPr>
        <w:pStyle w:val="titolo30"/>
        <w:rPr>
          <w:color w:val="002060"/>
        </w:rPr>
      </w:pPr>
      <w:r w:rsidRPr="0034385A">
        <w:rPr>
          <w:color w:val="002060"/>
        </w:rPr>
        <w:t xml:space="preserve">CALCIATORI NON ESPULSI </w:t>
      </w:r>
    </w:p>
    <w:p w14:paraId="54371793" w14:textId="77777777" w:rsidR="005E6534" w:rsidRPr="0034385A" w:rsidRDefault="005E6534" w:rsidP="005E6534">
      <w:pPr>
        <w:pStyle w:val="titolo20"/>
        <w:rPr>
          <w:color w:val="002060"/>
        </w:rPr>
      </w:pPr>
      <w:r w:rsidRPr="0034385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6534" w:rsidRPr="0034385A" w14:paraId="0AD28514" w14:textId="77777777" w:rsidTr="0099094F">
        <w:tc>
          <w:tcPr>
            <w:tcW w:w="2200" w:type="dxa"/>
            <w:tcMar>
              <w:top w:w="20" w:type="dxa"/>
              <w:left w:w="20" w:type="dxa"/>
              <w:bottom w:w="20" w:type="dxa"/>
              <w:right w:w="20" w:type="dxa"/>
            </w:tcMar>
            <w:vAlign w:val="center"/>
            <w:hideMark/>
          </w:tcPr>
          <w:p w14:paraId="609042E9" w14:textId="77777777" w:rsidR="005E6534" w:rsidRPr="0034385A" w:rsidRDefault="005E6534" w:rsidP="0099094F">
            <w:pPr>
              <w:pStyle w:val="movimento"/>
              <w:rPr>
                <w:color w:val="002060"/>
              </w:rPr>
            </w:pPr>
            <w:r w:rsidRPr="0034385A">
              <w:rPr>
                <w:color w:val="002060"/>
              </w:rPr>
              <w:t>CICOTTO THOMAS</w:t>
            </w:r>
          </w:p>
        </w:tc>
        <w:tc>
          <w:tcPr>
            <w:tcW w:w="2200" w:type="dxa"/>
            <w:tcMar>
              <w:top w:w="20" w:type="dxa"/>
              <w:left w:w="20" w:type="dxa"/>
              <w:bottom w:w="20" w:type="dxa"/>
              <w:right w:w="20" w:type="dxa"/>
            </w:tcMar>
            <w:vAlign w:val="center"/>
            <w:hideMark/>
          </w:tcPr>
          <w:p w14:paraId="1963BCB0" w14:textId="77777777" w:rsidR="005E6534" w:rsidRPr="0034385A" w:rsidRDefault="005E6534" w:rsidP="0099094F">
            <w:pPr>
              <w:pStyle w:val="movimento2"/>
              <w:rPr>
                <w:color w:val="002060"/>
              </w:rPr>
            </w:pPr>
            <w:r w:rsidRPr="0034385A">
              <w:rPr>
                <w:color w:val="002060"/>
              </w:rPr>
              <w:t xml:space="preserve">(ACLI AUDAX MONTECOSARO C5) </w:t>
            </w:r>
          </w:p>
        </w:tc>
        <w:tc>
          <w:tcPr>
            <w:tcW w:w="800" w:type="dxa"/>
            <w:tcMar>
              <w:top w:w="20" w:type="dxa"/>
              <w:left w:w="20" w:type="dxa"/>
              <w:bottom w:w="20" w:type="dxa"/>
              <w:right w:w="20" w:type="dxa"/>
            </w:tcMar>
            <w:vAlign w:val="center"/>
            <w:hideMark/>
          </w:tcPr>
          <w:p w14:paraId="224A6FD3" w14:textId="77777777" w:rsidR="005E6534" w:rsidRPr="0034385A" w:rsidRDefault="005E6534" w:rsidP="0099094F">
            <w:pPr>
              <w:pStyle w:val="movimento"/>
              <w:rPr>
                <w:color w:val="002060"/>
              </w:rPr>
            </w:pPr>
            <w:r w:rsidRPr="0034385A">
              <w:rPr>
                <w:color w:val="002060"/>
              </w:rPr>
              <w:t> </w:t>
            </w:r>
          </w:p>
        </w:tc>
        <w:tc>
          <w:tcPr>
            <w:tcW w:w="2200" w:type="dxa"/>
            <w:tcMar>
              <w:top w:w="20" w:type="dxa"/>
              <w:left w:w="20" w:type="dxa"/>
              <w:bottom w:w="20" w:type="dxa"/>
              <w:right w:w="20" w:type="dxa"/>
            </w:tcMar>
            <w:vAlign w:val="center"/>
            <w:hideMark/>
          </w:tcPr>
          <w:p w14:paraId="1CB0BADC" w14:textId="77777777" w:rsidR="005E6534" w:rsidRPr="0034385A" w:rsidRDefault="005E6534" w:rsidP="0099094F">
            <w:pPr>
              <w:pStyle w:val="movimento"/>
              <w:rPr>
                <w:color w:val="002060"/>
              </w:rPr>
            </w:pPr>
            <w:r w:rsidRPr="0034385A">
              <w:rPr>
                <w:color w:val="002060"/>
              </w:rPr>
              <w:t>RE DIEGO</w:t>
            </w:r>
          </w:p>
        </w:tc>
        <w:tc>
          <w:tcPr>
            <w:tcW w:w="2200" w:type="dxa"/>
            <w:tcMar>
              <w:top w:w="20" w:type="dxa"/>
              <w:left w:w="20" w:type="dxa"/>
              <w:bottom w:w="20" w:type="dxa"/>
              <w:right w:w="20" w:type="dxa"/>
            </w:tcMar>
            <w:vAlign w:val="center"/>
            <w:hideMark/>
          </w:tcPr>
          <w:p w14:paraId="42FD4F28" w14:textId="77777777" w:rsidR="005E6534" w:rsidRPr="0034385A" w:rsidRDefault="005E6534" w:rsidP="0099094F">
            <w:pPr>
              <w:pStyle w:val="movimento2"/>
              <w:rPr>
                <w:color w:val="002060"/>
              </w:rPr>
            </w:pPr>
            <w:r w:rsidRPr="0034385A">
              <w:rPr>
                <w:color w:val="002060"/>
              </w:rPr>
              <w:t xml:space="preserve">(ACLI AUDAX MONTECOSARO C5) </w:t>
            </w:r>
          </w:p>
        </w:tc>
      </w:tr>
    </w:tbl>
    <w:p w14:paraId="4948180C" w14:textId="77777777" w:rsidR="005E6534" w:rsidRDefault="005E6534" w:rsidP="005E6534">
      <w:pPr>
        <w:pStyle w:val="breakline"/>
        <w:rPr>
          <w:color w:val="002060"/>
        </w:rPr>
      </w:pPr>
    </w:p>
    <w:p w14:paraId="6DCF5EA5" w14:textId="77777777" w:rsidR="005E6534" w:rsidRPr="00783D73" w:rsidRDefault="005E6534" w:rsidP="005E653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76EDB6C" w14:textId="77777777" w:rsidR="005E6534" w:rsidRPr="00783D73" w:rsidRDefault="005E6534" w:rsidP="005E653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81EAB51" w14:textId="77777777" w:rsidR="005E6534" w:rsidRDefault="005E6534" w:rsidP="00630727">
      <w:pPr>
        <w:pStyle w:val="Corpodeltesto21"/>
        <w:jc w:val="center"/>
        <w:rPr>
          <w:rFonts w:ascii="Arial" w:hAnsi="Arial" w:cs="Arial"/>
          <w:b/>
          <w:color w:val="002060"/>
          <w:sz w:val="30"/>
          <w:szCs w:val="30"/>
        </w:rPr>
      </w:pPr>
    </w:p>
    <w:p w14:paraId="7659C04F" w14:textId="5EFFBE92" w:rsidR="005E6534" w:rsidRPr="0034385A" w:rsidRDefault="005E6534" w:rsidP="005E6534">
      <w:pPr>
        <w:pStyle w:val="titoloprinc0"/>
        <w:rPr>
          <w:color w:val="002060"/>
        </w:rPr>
      </w:pPr>
      <w:r>
        <w:rPr>
          <w:color w:val="002060"/>
        </w:rPr>
        <w:t>PROGRAMMA GARE</w:t>
      </w:r>
    </w:p>
    <w:p w14:paraId="743D7FB9" w14:textId="77777777" w:rsidR="005E6534" w:rsidRDefault="005E6534" w:rsidP="00630727">
      <w:pPr>
        <w:pStyle w:val="Corpodeltesto21"/>
        <w:jc w:val="center"/>
        <w:rPr>
          <w:rFonts w:ascii="Arial" w:hAnsi="Arial" w:cs="Arial"/>
          <w:b/>
          <w:color w:val="002060"/>
          <w:sz w:val="30"/>
          <w:szCs w:val="30"/>
        </w:rPr>
      </w:pPr>
    </w:p>
    <w:p w14:paraId="4A4F670B" w14:textId="77777777" w:rsidR="00322A10" w:rsidRPr="004C2C2F" w:rsidRDefault="00322A10" w:rsidP="00322A10">
      <w:pPr>
        <w:pStyle w:val="sottotitolocampionato10"/>
        <w:rPr>
          <w:color w:val="002060"/>
        </w:rPr>
      </w:pPr>
      <w:r w:rsidRPr="004C2C2F">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322A10" w:rsidRPr="004C2C2F" w14:paraId="6F8FD392" w14:textId="77777777" w:rsidTr="0099094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0E271" w14:textId="77777777" w:rsidR="00322A10" w:rsidRPr="004C2C2F" w:rsidRDefault="00322A10" w:rsidP="0099094F">
            <w:pPr>
              <w:pStyle w:val="headertabella0"/>
              <w:rPr>
                <w:color w:val="002060"/>
              </w:rPr>
            </w:pPr>
            <w:r w:rsidRPr="004C2C2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BF3E6" w14:textId="77777777" w:rsidR="00322A10" w:rsidRPr="004C2C2F" w:rsidRDefault="00322A10" w:rsidP="0099094F">
            <w:pPr>
              <w:pStyle w:val="headertabella0"/>
              <w:rPr>
                <w:color w:val="002060"/>
              </w:rPr>
            </w:pPr>
            <w:r w:rsidRPr="004C2C2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89924" w14:textId="77777777" w:rsidR="00322A10" w:rsidRPr="004C2C2F" w:rsidRDefault="00322A10" w:rsidP="0099094F">
            <w:pPr>
              <w:pStyle w:val="headertabella0"/>
              <w:rPr>
                <w:color w:val="002060"/>
              </w:rPr>
            </w:pPr>
            <w:r w:rsidRPr="004C2C2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7EB12" w14:textId="77777777" w:rsidR="00322A10" w:rsidRPr="004C2C2F" w:rsidRDefault="00322A10" w:rsidP="0099094F">
            <w:pPr>
              <w:pStyle w:val="headertabella0"/>
              <w:rPr>
                <w:color w:val="002060"/>
              </w:rPr>
            </w:pPr>
            <w:r w:rsidRPr="004C2C2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1E815" w14:textId="77777777" w:rsidR="00322A10" w:rsidRPr="004C2C2F" w:rsidRDefault="00322A10" w:rsidP="0099094F">
            <w:pPr>
              <w:pStyle w:val="headertabella0"/>
              <w:rPr>
                <w:color w:val="002060"/>
              </w:rPr>
            </w:pPr>
            <w:r w:rsidRPr="004C2C2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13F99" w14:textId="77777777" w:rsidR="00322A10" w:rsidRPr="004C2C2F" w:rsidRDefault="00322A10" w:rsidP="0099094F">
            <w:pPr>
              <w:pStyle w:val="headertabella0"/>
              <w:rPr>
                <w:color w:val="002060"/>
              </w:rPr>
            </w:pPr>
            <w:proofErr w:type="spellStart"/>
            <w:r w:rsidRPr="004C2C2F">
              <w:rPr>
                <w:color w:val="002060"/>
              </w:rPr>
              <w:t>Localita'</w:t>
            </w:r>
            <w:proofErr w:type="spellEnd"/>
            <w:r w:rsidRPr="004C2C2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C5D8" w14:textId="77777777" w:rsidR="00322A10" w:rsidRPr="004C2C2F" w:rsidRDefault="00322A10" w:rsidP="0099094F">
            <w:pPr>
              <w:pStyle w:val="headertabella0"/>
              <w:rPr>
                <w:color w:val="002060"/>
              </w:rPr>
            </w:pPr>
            <w:r w:rsidRPr="004C2C2F">
              <w:rPr>
                <w:color w:val="002060"/>
              </w:rPr>
              <w:t>Indirizzo Impianto</w:t>
            </w:r>
          </w:p>
        </w:tc>
      </w:tr>
      <w:tr w:rsidR="00322A10" w:rsidRPr="004C2C2F" w14:paraId="43FC0479" w14:textId="77777777" w:rsidTr="0099094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47BA6" w14:textId="77777777" w:rsidR="00322A10" w:rsidRPr="004C2C2F" w:rsidRDefault="00322A10" w:rsidP="0099094F">
            <w:pPr>
              <w:pStyle w:val="rowtabella0"/>
              <w:rPr>
                <w:color w:val="002060"/>
              </w:rPr>
            </w:pPr>
            <w:r w:rsidRPr="004C2C2F">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899FF" w14:textId="77777777" w:rsidR="00322A10" w:rsidRPr="004C2C2F" w:rsidRDefault="00322A10" w:rsidP="0099094F">
            <w:pPr>
              <w:pStyle w:val="rowtabella0"/>
              <w:rPr>
                <w:color w:val="002060"/>
              </w:rPr>
            </w:pPr>
            <w:r w:rsidRPr="004C2C2F">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8ADDE" w14:textId="77777777" w:rsidR="00322A10" w:rsidRPr="004C2C2F" w:rsidRDefault="00322A10" w:rsidP="0099094F">
            <w:pPr>
              <w:pStyle w:val="rowtabella0"/>
              <w:jc w:val="center"/>
              <w:rPr>
                <w:color w:val="002060"/>
              </w:rPr>
            </w:pPr>
            <w:r w:rsidRPr="004C2C2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2FC82" w14:textId="77777777" w:rsidR="00322A10" w:rsidRPr="004C2C2F" w:rsidRDefault="00322A10" w:rsidP="0099094F">
            <w:pPr>
              <w:pStyle w:val="rowtabella0"/>
              <w:rPr>
                <w:color w:val="002060"/>
              </w:rPr>
            </w:pPr>
            <w:r w:rsidRPr="004C2C2F">
              <w:rPr>
                <w:color w:val="002060"/>
              </w:rPr>
              <w:t>04/11/2024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DDF6B" w14:textId="77777777" w:rsidR="00322A10" w:rsidRPr="004C2C2F" w:rsidRDefault="00322A10" w:rsidP="0099094F">
            <w:pPr>
              <w:pStyle w:val="rowtabella0"/>
              <w:rPr>
                <w:color w:val="002060"/>
              </w:rPr>
            </w:pPr>
            <w:r w:rsidRPr="004C2C2F">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0DDB1" w14:textId="77777777" w:rsidR="00322A10" w:rsidRPr="004C2C2F" w:rsidRDefault="00322A10" w:rsidP="0099094F">
            <w:pPr>
              <w:pStyle w:val="rowtabella0"/>
              <w:rPr>
                <w:color w:val="002060"/>
              </w:rPr>
            </w:pPr>
            <w:r w:rsidRPr="004C2C2F">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5B6A1" w14:textId="77777777" w:rsidR="00322A10" w:rsidRPr="004C2C2F" w:rsidRDefault="00322A10" w:rsidP="0099094F">
            <w:pPr>
              <w:pStyle w:val="rowtabella0"/>
              <w:rPr>
                <w:color w:val="002060"/>
              </w:rPr>
            </w:pPr>
            <w:r w:rsidRPr="004C2C2F">
              <w:rPr>
                <w:color w:val="002060"/>
              </w:rPr>
              <w:t>VIA ALESSANDRO MANZONI</w:t>
            </w:r>
          </w:p>
        </w:tc>
      </w:tr>
      <w:tr w:rsidR="00322A10" w:rsidRPr="004C2C2F" w14:paraId="53C7E832"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446276" w14:textId="77777777" w:rsidR="00322A10" w:rsidRPr="004C2C2F" w:rsidRDefault="00322A10" w:rsidP="0099094F">
            <w:pPr>
              <w:pStyle w:val="rowtabella0"/>
              <w:rPr>
                <w:color w:val="002060"/>
              </w:rPr>
            </w:pPr>
            <w:r w:rsidRPr="004C2C2F">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820DCC" w14:textId="77777777" w:rsidR="00322A10" w:rsidRPr="004C2C2F" w:rsidRDefault="00322A10" w:rsidP="0099094F">
            <w:pPr>
              <w:pStyle w:val="rowtabella0"/>
              <w:rPr>
                <w:color w:val="002060"/>
              </w:rPr>
            </w:pPr>
            <w:r w:rsidRPr="004C2C2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84F82"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EF0691" w14:textId="77777777" w:rsidR="00322A10" w:rsidRPr="004C2C2F" w:rsidRDefault="00322A10" w:rsidP="0099094F">
            <w:pPr>
              <w:pStyle w:val="rowtabella0"/>
              <w:rPr>
                <w:color w:val="002060"/>
              </w:rPr>
            </w:pPr>
            <w:r w:rsidRPr="004C2C2F">
              <w:rPr>
                <w:color w:val="002060"/>
              </w:rPr>
              <w:t>05/11/2024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BC86F" w14:textId="77777777" w:rsidR="00322A10" w:rsidRPr="004C2C2F" w:rsidRDefault="00322A10" w:rsidP="0099094F">
            <w:pPr>
              <w:pStyle w:val="rowtabella0"/>
              <w:rPr>
                <w:color w:val="002060"/>
              </w:rPr>
            </w:pPr>
            <w:r w:rsidRPr="004C2C2F">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52969" w14:textId="77777777" w:rsidR="00322A10" w:rsidRPr="004C2C2F" w:rsidRDefault="00322A10" w:rsidP="0099094F">
            <w:pPr>
              <w:pStyle w:val="rowtabella0"/>
              <w:rPr>
                <w:color w:val="002060"/>
              </w:rPr>
            </w:pPr>
            <w:r w:rsidRPr="004C2C2F">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267E1" w14:textId="77777777" w:rsidR="00322A10" w:rsidRPr="004C2C2F" w:rsidRDefault="00322A10" w:rsidP="0099094F">
            <w:pPr>
              <w:pStyle w:val="rowtabella0"/>
              <w:rPr>
                <w:color w:val="002060"/>
              </w:rPr>
            </w:pPr>
            <w:r w:rsidRPr="004C2C2F">
              <w:rPr>
                <w:color w:val="002060"/>
              </w:rPr>
              <w:t>VIA ROSSINI</w:t>
            </w:r>
          </w:p>
        </w:tc>
      </w:tr>
      <w:tr w:rsidR="00322A10" w:rsidRPr="004C2C2F" w14:paraId="34AD547E"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23AE9D" w14:textId="77777777" w:rsidR="00322A10" w:rsidRPr="004C2C2F" w:rsidRDefault="00322A10" w:rsidP="0099094F">
            <w:pPr>
              <w:pStyle w:val="rowtabella0"/>
              <w:rPr>
                <w:color w:val="002060"/>
              </w:rPr>
            </w:pPr>
            <w:r w:rsidRPr="004C2C2F">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EE9ED0" w14:textId="77777777" w:rsidR="00322A10" w:rsidRPr="004C2C2F" w:rsidRDefault="00322A10" w:rsidP="0099094F">
            <w:pPr>
              <w:pStyle w:val="rowtabella0"/>
              <w:rPr>
                <w:color w:val="002060"/>
              </w:rPr>
            </w:pPr>
            <w:r w:rsidRPr="004C2C2F">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4F9356" w14:textId="77777777" w:rsidR="00322A10" w:rsidRPr="004C2C2F" w:rsidRDefault="00322A10" w:rsidP="0099094F">
            <w:pPr>
              <w:pStyle w:val="rowtabella0"/>
              <w:jc w:val="center"/>
              <w:rPr>
                <w:color w:val="002060"/>
              </w:rPr>
            </w:pPr>
            <w:r w:rsidRPr="004C2C2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43B29" w14:textId="77777777" w:rsidR="00322A10" w:rsidRPr="004C2C2F" w:rsidRDefault="00322A10" w:rsidP="0099094F">
            <w:pPr>
              <w:pStyle w:val="rowtabella0"/>
              <w:rPr>
                <w:color w:val="002060"/>
              </w:rPr>
            </w:pPr>
            <w:r w:rsidRPr="004C2C2F">
              <w:rPr>
                <w:color w:val="002060"/>
              </w:rPr>
              <w:t>05/11/2024 20:00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EE6379" w14:textId="77777777" w:rsidR="00322A10" w:rsidRPr="004C2C2F" w:rsidRDefault="00322A10" w:rsidP="0099094F">
            <w:pPr>
              <w:pStyle w:val="rowtabella0"/>
              <w:rPr>
                <w:color w:val="002060"/>
              </w:rPr>
            </w:pPr>
            <w:r w:rsidRPr="004C2C2F">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AC8B0" w14:textId="77777777" w:rsidR="00322A10" w:rsidRPr="004C2C2F" w:rsidRDefault="00322A10" w:rsidP="0099094F">
            <w:pPr>
              <w:pStyle w:val="rowtabella0"/>
              <w:rPr>
                <w:color w:val="002060"/>
              </w:rPr>
            </w:pPr>
            <w:r w:rsidRPr="004C2C2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1D677" w14:textId="77777777" w:rsidR="00322A10" w:rsidRPr="004C2C2F" w:rsidRDefault="00322A10" w:rsidP="0099094F">
            <w:pPr>
              <w:pStyle w:val="rowtabella0"/>
              <w:rPr>
                <w:color w:val="002060"/>
              </w:rPr>
            </w:pPr>
            <w:r w:rsidRPr="004C2C2F">
              <w:rPr>
                <w:color w:val="002060"/>
              </w:rPr>
              <w:t>VIA CELLINI</w:t>
            </w:r>
          </w:p>
        </w:tc>
      </w:tr>
      <w:tr w:rsidR="00322A10" w:rsidRPr="004C2C2F" w14:paraId="0DC561F7"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8F47A0" w14:textId="77777777" w:rsidR="00322A10" w:rsidRPr="004C2C2F" w:rsidRDefault="00322A10" w:rsidP="0099094F">
            <w:pPr>
              <w:pStyle w:val="rowtabella0"/>
              <w:rPr>
                <w:color w:val="002060"/>
              </w:rPr>
            </w:pPr>
            <w:r w:rsidRPr="004C2C2F">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BCDDF" w14:textId="77777777" w:rsidR="00322A10" w:rsidRPr="004C2C2F" w:rsidRDefault="00322A10" w:rsidP="0099094F">
            <w:pPr>
              <w:pStyle w:val="rowtabella0"/>
              <w:rPr>
                <w:color w:val="002060"/>
              </w:rPr>
            </w:pPr>
            <w:r w:rsidRPr="004C2C2F">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5AA85"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B873C" w14:textId="77777777" w:rsidR="00322A10" w:rsidRPr="004C2C2F" w:rsidRDefault="00322A10" w:rsidP="0099094F">
            <w:pPr>
              <w:pStyle w:val="rowtabella0"/>
              <w:rPr>
                <w:color w:val="002060"/>
              </w:rPr>
            </w:pPr>
            <w:r w:rsidRPr="004C2C2F">
              <w:rPr>
                <w:color w:val="002060"/>
              </w:rPr>
              <w:t>19/11/2024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7FD73F" w14:textId="77777777" w:rsidR="00322A10" w:rsidRPr="004C2C2F" w:rsidRDefault="00322A10" w:rsidP="0099094F">
            <w:pPr>
              <w:pStyle w:val="rowtabella0"/>
              <w:rPr>
                <w:color w:val="002060"/>
              </w:rPr>
            </w:pPr>
            <w:r w:rsidRPr="004C2C2F">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16C8C" w14:textId="77777777" w:rsidR="00322A10" w:rsidRPr="004C2C2F" w:rsidRDefault="00322A10" w:rsidP="0099094F">
            <w:pPr>
              <w:pStyle w:val="rowtabella0"/>
              <w:rPr>
                <w:color w:val="002060"/>
              </w:rPr>
            </w:pPr>
            <w:r w:rsidRPr="004C2C2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5DF678" w14:textId="77777777" w:rsidR="00322A10" w:rsidRPr="004C2C2F" w:rsidRDefault="00322A10" w:rsidP="0099094F">
            <w:pPr>
              <w:pStyle w:val="rowtabella0"/>
              <w:rPr>
                <w:color w:val="002060"/>
              </w:rPr>
            </w:pPr>
            <w:r w:rsidRPr="004C2C2F">
              <w:rPr>
                <w:color w:val="002060"/>
              </w:rPr>
              <w:t>VIA SALVO D'ACQUISTO</w:t>
            </w:r>
          </w:p>
        </w:tc>
      </w:tr>
      <w:tr w:rsidR="00322A10" w:rsidRPr="004C2C2F" w14:paraId="666635C2" w14:textId="77777777" w:rsidTr="0099094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4C0AAF" w14:textId="77777777" w:rsidR="00322A10" w:rsidRPr="004C2C2F" w:rsidRDefault="00322A10" w:rsidP="0099094F">
            <w:pPr>
              <w:pStyle w:val="rowtabella0"/>
              <w:rPr>
                <w:color w:val="002060"/>
              </w:rPr>
            </w:pPr>
            <w:r w:rsidRPr="004C2C2F">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42C021" w14:textId="77777777" w:rsidR="00322A10" w:rsidRPr="004C2C2F" w:rsidRDefault="00322A10" w:rsidP="0099094F">
            <w:pPr>
              <w:pStyle w:val="rowtabella0"/>
              <w:rPr>
                <w:color w:val="002060"/>
              </w:rPr>
            </w:pPr>
            <w:r w:rsidRPr="004C2C2F">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D182B0"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F6577" w14:textId="77777777" w:rsidR="00322A10" w:rsidRPr="004C2C2F" w:rsidRDefault="00322A10" w:rsidP="0099094F">
            <w:pPr>
              <w:pStyle w:val="rowtabella0"/>
              <w:rPr>
                <w:color w:val="002060"/>
              </w:rPr>
            </w:pPr>
            <w:r w:rsidRPr="004C2C2F">
              <w:rPr>
                <w:color w:val="002060"/>
              </w:rPr>
              <w:t>20/11/2024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3463AB" w14:textId="77777777" w:rsidR="00322A10" w:rsidRPr="004C2C2F" w:rsidRDefault="00322A10" w:rsidP="0099094F">
            <w:pPr>
              <w:pStyle w:val="rowtabella0"/>
              <w:rPr>
                <w:color w:val="002060"/>
              </w:rPr>
            </w:pPr>
            <w:r w:rsidRPr="004C2C2F">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05E00" w14:textId="77777777" w:rsidR="00322A10" w:rsidRPr="004C2C2F" w:rsidRDefault="00322A10" w:rsidP="0099094F">
            <w:pPr>
              <w:pStyle w:val="rowtabella0"/>
              <w:rPr>
                <w:color w:val="002060"/>
              </w:rPr>
            </w:pPr>
            <w:r w:rsidRPr="004C2C2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31FC2" w14:textId="77777777" w:rsidR="00322A10" w:rsidRPr="004C2C2F" w:rsidRDefault="00322A10" w:rsidP="0099094F">
            <w:pPr>
              <w:pStyle w:val="rowtabella0"/>
              <w:rPr>
                <w:color w:val="002060"/>
              </w:rPr>
            </w:pPr>
            <w:r w:rsidRPr="004C2C2F">
              <w:rPr>
                <w:color w:val="002060"/>
              </w:rPr>
              <w:t>VIA MADRE TERESA DI CALCUTTA</w:t>
            </w:r>
          </w:p>
        </w:tc>
      </w:tr>
      <w:tr w:rsidR="00322A10" w:rsidRPr="004C2C2F" w14:paraId="45FF53E3" w14:textId="77777777" w:rsidTr="0099094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293CF9" w14:textId="77777777" w:rsidR="00322A10" w:rsidRPr="004C2C2F" w:rsidRDefault="00322A10" w:rsidP="0099094F">
            <w:pPr>
              <w:pStyle w:val="rowtabella0"/>
              <w:rPr>
                <w:color w:val="002060"/>
              </w:rPr>
            </w:pPr>
            <w:r w:rsidRPr="004C2C2F">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51312" w14:textId="77777777" w:rsidR="00322A10" w:rsidRPr="004C2C2F" w:rsidRDefault="00322A10" w:rsidP="0099094F">
            <w:pPr>
              <w:pStyle w:val="rowtabella0"/>
              <w:rPr>
                <w:color w:val="002060"/>
              </w:rPr>
            </w:pPr>
            <w:r w:rsidRPr="004C2C2F">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961B3" w14:textId="77777777" w:rsidR="00322A10" w:rsidRPr="004C2C2F" w:rsidRDefault="00322A10" w:rsidP="0099094F">
            <w:pPr>
              <w:pStyle w:val="rowtabella0"/>
              <w:jc w:val="center"/>
              <w:rPr>
                <w:color w:val="002060"/>
              </w:rPr>
            </w:pPr>
            <w:r w:rsidRPr="004C2C2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5C06E" w14:textId="77777777" w:rsidR="00322A10" w:rsidRPr="004C2C2F" w:rsidRDefault="00322A10" w:rsidP="0099094F">
            <w:pPr>
              <w:pStyle w:val="rowtabella0"/>
              <w:rPr>
                <w:color w:val="002060"/>
              </w:rPr>
            </w:pPr>
            <w:r w:rsidRPr="004C2C2F">
              <w:rPr>
                <w:color w:val="002060"/>
              </w:rPr>
              <w:t>20/11/2024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422D7" w14:textId="77777777" w:rsidR="00322A10" w:rsidRPr="004C2C2F" w:rsidRDefault="00322A10" w:rsidP="0099094F">
            <w:pPr>
              <w:pStyle w:val="rowtabella0"/>
              <w:rPr>
                <w:color w:val="002060"/>
              </w:rPr>
            </w:pPr>
            <w:r w:rsidRPr="004C2C2F">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954A5" w14:textId="77777777" w:rsidR="00322A10" w:rsidRPr="004C2C2F" w:rsidRDefault="00322A10" w:rsidP="0099094F">
            <w:pPr>
              <w:pStyle w:val="rowtabella0"/>
              <w:rPr>
                <w:color w:val="002060"/>
              </w:rPr>
            </w:pPr>
            <w:r w:rsidRPr="004C2C2F">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0FCCF" w14:textId="77777777" w:rsidR="00322A10" w:rsidRPr="004C2C2F" w:rsidRDefault="00322A10" w:rsidP="0099094F">
            <w:pPr>
              <w:pStyle w:val="rowtabella0"/>
              <w:rPr>
                <w:color w:val="002060"/>
              </w:rPr>
            </w:pPr>
            <w:r w:rsidRPr="004C2C2F">
              <w:rPr>
                <w:color w:val="002060"/>
              </w:rPr>
              <w:t>VIA BRAMANTE</w:t>
            </w:r>
          </w:p>
        </w:tc>
      </w:tr>
    </w:tbl>
    <w:p w14:paraId="72768AC6" w14:textId="77777777" w:rsidR="00376B2B" w:rsidRDefault="00376B2B" w:rsidP="00630727">
      <w:pPr>
        <w:pStyle w:val="Corpodeltesto21"/>
        <w:jc w:val="center"/>
        <w:rPr>
          <w:rFonts w:ascii="Arial" w:hAnsi="Arial" w:cs="Arial"/>
          <w:b/>
          <w:color w:val="002060"/>
          <w:sz w:val="30"/>
          <w:szCs w:val="30"/>
        </w:rPr>
      </w:pPr>
    </w:p>
    <w:p w14:paraId="04B5CA8F" w14:textId="77777777" w:rsidR="00376B2B" w:rsidRPr="0034385A" w:rsidRDefault="00376B2B" w:rsidP="00376B2B">
      <w:pPr>
        <w:pStyle w:val="titolocampionato0"/>
        <w:shd w:val="clear" w:color="auto" w:fill="CCCCCC"/>
        <w:spacing w:before="80" w:after="40"/>
        <w:rPr>
          <w:color w:val="002060"/>
        </w:rPr>
      </w:pPr>
      <w:r w:rsidRPr="0034385A">
        <w:rPr>
          <w:color w:val="002060"/>
        </w:rPr>
        <w:t>COPPA MARCHE UNDER</w:t>
      </w:r>
      <w:r>
        <w:rPr>
          <w:color w:val="002060"/>
        </w:rPr>
        <w:t xml:space="preserve"> </w:t>
      </w:r>
      <w:r w:rsidRPr="0034385A">
        <w:rPr>
          <w:color w:val="002060"/>
        </w:rPr>
        <w:t>1</w:t>
      </w:r>
      <w:r>
        <w:rPr>
          <w:color w:val="002060"/>
        </w:rPr>
        <w:t>5</w:t>
      </w:r>
      <w:r w:rsidRPr="0034385A">
        <w:rPr>
          <w:color w:val="002060"/>
        </w:rPr>
        <w:t xml:space="preserve"> CALCIO A5</w:t>
      </w:r>
    </w:p>
    <w:p w14:paraId="4D2889DE" w14:textId="77777777" w:rsidR="00376B2B" w:rsidRPr="0034385A" w:rsidRDefault="00376B2B" w:rsidP="00376B2B">
      <w:pPr>
        <w:pStyle w:val="titoloprinc0"/>
        <w:rPr>
          <w:color w:val="002060"/>
        </w:rPr>
      </w:pPr>
      <w:r w:rsidRPr="0034385A">
        <w:rPr>
          <w:color w:val="002060"/>
        </w:rPr>
        <w:t>VARIAZIONI AL PROGRAMMA GARE</w:t>
      </w:r>
    </w:p>
    <w:p w14:paraId="273DF326" w14:textId="77777777" w:rsidR="00376B2B" w:rsidRPr="0034385A" w:rsidRDefault="00376B2B" w:rsidP="00376B2B">
      <w:pPr>
        <w:pStyle w:val="breakline"/>
        <w:rPr>
          <w:color w:val="002060"/>
        </w:rPr>
      </w:pPr>
    </w:p>
    <w:p w14:paraId="0EA5C90E" w14:textId="77777777" w:rsidR="00376B2B" w:rsidRPr="0034385A" w:rsidRDefault="00376B2B" w:rsidP="00376B2B">
      <w:pPr>
        <w:pStyle w:val="breakline"/>
        <w:rPr>
          <w:color w:val="002060"/>
        </w:rPr>
      </w:pPr>
    </w:p>
    <w:p w14:paraId="091EE62C" w14:textId="77777777" w:rsidR="00376B2B" w:rsidRPr="0034385A" w:rsidRDefault="00376B2B" w:rsidP="00376B2B">
      <w:pPr>
        <w:pStyle w:val="sottotitolocampionato10"/>
        <w:rPr>
          <w:color w:val="002060"/>
        </w:rPr>
      </w:pPr>
      <w:r w:rsidRPr="0034385A">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76B2B" w:rsidRPr="0034385A" w14:paraId="7602CB69"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0CF6D" w14:textId="77777777" w:rsidR="00376B2B" w:rsidRPr="0034385A" w:rsidRDefault="00376B2B" w:rsidP="0099094F">
            <w:pPr>
              <w:pStyle w:val="headertabella0"/>
              <w:rPr>
                <w:color w:val="002060"/>
              </w:rPr>
            </w:pPr>
            <w:r w:rsidRPr="0034385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226DE" w14:textId="77777777" w:rsidR="00376B2B" w:rsidRPr="0034385A" w:rsidRDefault="00376B2B"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9FB2D" w14:textId="77777777" w:rsidR="00376B2B" w:rsidRPr="0034385A" w:rsidRDefault="00376B2B" w:rsidP="0099094F">
            <w:pPr>
              <w:pStyle w:val="headertabella0"/>
              <w:rPr>
                <w:color w:val="002060"/>
              </w:rPr>
            </w:pPr>
            <w:r w:rsidRPr="0034385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5BB34" w14:textId="77777777" w:rsidR="00376B2B" w:rsidRPr="0034385A" w:rsidRDefault="00376B2B"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B62CD" w14:textId="77777777" w:rsidR="00376B2B" w:rsidRPr="0034385A" w:rsidRDefault="00376B2B"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A330E" w14:textId="77777777" w:rsidR="00376B2B" w:rsidRPr="0034385A" w:rsidRDefault="00376B2B"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57F19" w14:textId="77777777" w:rsidR="00376B2B" w:rsidRPr="0034385A" w:rsidRDefault="00376B2B"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9A1D9" w14:textId="77777777" w:rsidR="00376B2B" w:rsidRPr="0034385A" w:rsidRDefault="00376B2B" w:rsidP="0099094F">
            <w:pPr>
              <w:pStyle w:val="headertabella0"/>
              <w:rPr>
                <w:color w:val="002060"/>
              </w:rPr>
            </w:pPr>
            <w:r w:rsidRPr="0034385A">
              <w:rPr>
                <w:color w:val="002060"/>
              </w:rPr>
              <w:t>Impianto</w:t>
            </w:r>
          </w:p>
        </w:tc>
      </w:tr>
      <w:tr w:rsidR="00376B2B" w:rsidRPr="0034385A" w14:paraId="6315117E"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6338" w14:textId="77777777" w:rsidR="00376B2B" w:rsidRPr="00963793" w:rsidRDefault="00376B2B" w:rsidP="0099094F">
            <w:pPr>
              <w:pStyle w:val="rowtabella0"/>
              <w:rPr>
                <w:color w:val="002060"/>
                <w:highlight w:val="yellow"/>
              </w:rPr>
            </w:pPr>
            <w:r w:rsidRPr="00963793">
              <w:rPr>
                <w:color w:val="002060"/>
                <w:highlight w:val="yellow"/>
              </w:rPr>
              <w:t>29/10/2024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40B8" w14:textId="77777777" w:rsidR="00376B2B" w:rsidRPr="00963793" w:rsidRDefault="00376B2B" w:rsidP="0099094F">
            <w:pPr>
              <w:pStyle w:val="rowtabella0"/>
              <w:jc w:val="center"/>
              <w:rPr>
                <w:color w:val="002060"/>
                <w:highlight w:val="yellow"/>
              </w:rPr>
            </w:pPr>
            <w:r w:rsidRPr="0096379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C9D5" w14:textId="77777777" w:rsidR="00376B2B" w:rsidRPr="00963793" w:rsidRDefault="00376B2B" w:rsidP="0099094F">
            <w:pPr>
              <w:pStyle w:val="rowtabella0"/>
              <w:rPr>
                <w:color w:val="002060"/>
                <w:highlight w:val="yellow"/>
              </w:rPr>
            </w:pPr>
            <w:r w:rsidRPr="00963793">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B4F0" w14:textId="77777777" w:rsidR="00376B2B" w:rsidRPr="00963793" w:rsidRDefault="00376B2B" w:rsidP="0099094F">
            <w:pPr>
              <w:pStyle w:val="rowtabella0"/>
              <w:rPr>
                <w:color w:val="002060"/>
                <w:highlight w:val="yellow"/>
              </w:rPr>
            </w:pPr>
            <w:r w:rsidRPr="00963793">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3CBE" w14:textId="77777777" w:rsidR="00376B2B" w:rsidRPr="0034385A" w:rsidRDefault="00376B2B" w:rsidP="0099094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31E4" w14:textId="77777777" w:rsidR="00376B2B" w:rsidRPr="00963793" w:rsidRDefault="00376B2B" w:rsidP="0099094F">
            <w:pPr>
              <w:pStyle w:val="rowtabella0"/>
              <w:jc w:val="center"/>
              <w:rPr>
                <w:color w:val="002060"/>
                <w:highlight w:val="yellow"/>
              </w:rPr>
            </w:pPr>
            <w:r w:rsidRPr="0096379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F51B" w14:textId="77777777" w:rsidR="00376B2B" w:rsidRPr="00922530" w:rsidRDefault="00376B2B" w:rsidP="0099094F">
            <w:pPr>
              <w:jc w:val="center"/>
              <w:rPr>
                <w:rFonts w:ascii="Arial" w:hAnsi="Arial" w:cs="Arial"/>
                <w:color w:val="002060"/>
                <w:sz w:val="12"/>
                <w:szCs w:val="12"/>
              </w:rPr>
            </w:pPr>
            <w:r w:rsidRPr="00922530">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01A0" w14:textId="77777777" w:rsidR="00376B2B" w:rsidRPr="0034385A" w:rsidRDefault="00376B2B" w:rsidP="0099094F">
            <w:pPr>
              <w:pStyle w:val="rowtabella0"/>
              <w:rPr>
                <w:color w:val="002060"/>
              </w:rPr>
            </w:pPr>
          </w:p>
        </w:tc>
      </w:tr>
      <w:tr w:rsidR="00376B2B" w:rsidRPr="0034385A" w14:paraId="29640E04"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FBB8" w14:textId="77777777" w:rsidR="00376B2B" w:rsidRPr="00963793" w:rsidRDefault="00376B2B" w:rsidP="0099094F">
            <w:pPr>
              <w:pStyle w:val="rowtabella0"/>
              <w:rPr>
                <w:color w:val="002060"/>
                <w:highlight w:val="yellow"/>
              </w:rPr>
            </w:pPr>
            <w:r w:rsidRPr="00963793">
              <w:rPr>
                <w:color w:val="002060"/>
                <w:highlight w:val="yellow"/>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9FBB" w14:textId="77777777" w:rsidR="00376B2B" w:rsidRPr="00963793" w:rsidRDefault="00376B2B" w:rsidP="0099094F">
            <w:pPr>
              <w:pStyle w:val="rowtabella0"/>
              <w:jc w:val="center"/>
              <w:rPr>
                <w:color w:val="002060"/>
                <w:highlight w:val="yellow"/>
              </w:rPr>
            </w:pPr>
            <w:r w:rsidRPr="0096379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9343" w14:textId="77777777" w:rsidR="00376B2B" w:rsidRPr="00963793" w:rsidRDefault="00376B2B" w:rsidP="0099094F">
            <w:pPr>
              <w:pStyle w:val="rowtabella0"/>
              <w:rPr>
                <w:color w:val="002060"/>
                <w:highlight w:val="yellow"/>
              </w:rPr>
            </w:pPr>
            <w:r w:rsidRPr="00963793">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525F" w14:textId="77777777" w:rsidR="00376B2B" w:rsidRPr="00963793" w:rsidRDefault="00376B2B" w:rsidP="0099094F">
            <w:pPr>
              <w:pStyle w:val="rowtabella0"/>
              <w:rPr>
                <w:color w:val="002060"/>
                <w:highlight w:val="yellow"/>
              </w:rPr>
            </w:pPr>
            <w:r w:rsidRPr="00963793">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E8F7" w14:textId="77777777" w:rsidR="00376B2B" w:rsidRPr="00963793" w:rsidRDefault="00376B2B" w:rsidP="0099094F">
            <w:pPr>
              <w:rPr>
                <w:rFonts w:ascii="Arial" w:hAnsi="Arial" w:cs="Arial"/>
                <w:color w:val="002060"/>
                <w:sz w:val="12"/>
                <w:szCs w:val="12"/>
              </w:rPr>
            </w:pPr>
            <w:r w:rsidRPr="00963793">
              <w:rPr>
                <w:rFonts w:ascii="Arial" w:hAnsi="Arial" w:cs="Arial"/>
                <w:color w:val="002060"/>
                <w:sz w:val="12"/>
                <w:szCs w:val="12"/>
              </w:rPr>
              <w:t>29/10/2024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3FA4" w14:textId="77777777" w:rsidR="00376B2B" w:rsidRPr="00963793" w:rsidRDefault="00376B2B" w:rsidP="0099094F">
            <w:pPr>
              <w:pStyle w:val="rowtabella0"/>
              <w:jc w:val="center"/>
              <w:rPr>
                <w:color w:val="002060"/>
                <w:highlight w:val="yellow"/>
              </w:rPr>
            </w:pPr>
            <w:r w:rsidRPr="0096379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76B4" w14:textId="77777777" w:rsidR="00376B2B" w:rsidRPr="00963793" w:rsidRDefault="00376B2B" w:rsidP="0099094F">
            <w:pPr>
              <w:jc w:val="center"/>
              <w:rPr>
                <w:rFonts w:ascii="Arial" w:hAnsi="Arial" w:cs="Arial"/>
                <w:color w:val="002060"/>
                <w:sz w:val="12"/>
                <w:szCs w:val="12"/>
              </w:rPr>
            </w:pPr>
            <w:r w:rsidRPr="00963793">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C874" w14:textId="77777777" w:rsidR="00376B2B" w:rsidRPr="0034385A" w:rsidRDefault="00376B2B" w:rsidP="0099094F">
            <w:pPr>
              <w:pStyle w:val="rowtabella0"/>
              <w:rPr>
                <w:color w:val="002060"/>
              </w:rPr>
            </w:pPr>
            <w:r w:rsidRPr="00963793">
              <w:rPr>
                <w:color w:val="002060"/>
                <w:highlight w:val="yellow"/>
              </w:rPr>
              <w:t>CAMPO DI C5 ENTRO SCUOLA EL.RE CORINALDO VIA BORGO DI SOTTO</w:t>
            </w:r>
          </w:p>
        </w:tc>
      </w:tr>
    </w:tbl>
    <w:p w14:paraId="7E7A7D4D" w14:textId="77777777" w:rsidR="00376B2B" w:rsidRDefault="00376B2B" w:rsidP="00376B2B">
      <w:pPr>
        <w:pStyle w:val="breakline"/>
        <w:rPr>
          <w:color w:val="002060"/>
        </w:rPr>
      </w:pPr>
    </w:p>
    <w:p w14:paraId="3C25E89C" w14:textId="77777777" w:rsidR="00376B2B" w:rsidRPr="0034385A" w:rsidRDefault="00376B2B" w:rsidP="00376B2B">
      <w:pPr>
        <w:pStyle w:val="breakline"/>
        <w:rPr>
          <w:rFonts w:eastAsiaTheme="minorEastAsia"/>
          <w:color w:val="002060"/>
        </w:rPr>
      </w:pPr>
    </w:p>
    <w:p w14:paraId="15598968" w14:textId="77777777" w:rsidR="00376B2B" w:rsidRPr="0034385A" w:rsidRDefault="00376B2B" w:rsidP="00376B2B">
      <w:pPr>
        <w:pStyle w:val="titolocampionato0"/>
        <w:shd w:val="clear" w:color="auto" w:fill="CCCCCC"/>
        <w:spacing w:before="80" w:after="40"/>
        <w:rPr>
          <w:color w:val="002060"/>
        </w:rPr>
      </w:pPr>
      <w:r w:rsidRPr="0034385A">
        <w:rPr>
          <w:color w:val="002060"/>
        </w:rPr>
        <w:t xml:space="preserve">COPPA MARCHE </w:t>
      </w:r>
      <w:r>
        <w:rPr>
          <w:color w:val="002060"/>
        </w:rPr>
        <w:t xml:space="preserve">GIOV. FEMM. </w:t>
      </w:r>
      <w:r w:rsidRPr="0034385A">
        <w:rPr>
          <w:color w:val="002060"/>
        </w:rPr>
        <w:t>CALCIO A5</w:t>
      </w:r>
    </w:p>
    <w:p w14:paraId="26F9215E" w14:textId="77777777" w:rsidR="00376B2B" w:rsidRPr="0034385A" w:rsidRDefault="00376B2B" w:rsidP="00376B2B">
      <w:pPr>
        <w:pStyle w:val="titoloprinc0"/>
        <w:rPr>
          <w:color w:val="002060"/>
        </w:rPr>
      </w:pPr>
      <w:r w:rsidRPr="0034385A">
        <w:rPr>
          <w:color w:val="002060"/>
        </w:rPr>
        <w:t>VARIAZIONI AL PROGRAMMA GARE</w:t>
      </w:r>
    </w:p>
    <w:p w14:paraId="3E81CAAC" w14:textId="77777777" w:rsidR="00376B2B" w:rsidRPr="0034385A" w:rsidRDefault="00376B2B" w:rsidP="00376B2B">
      <w:pPr>
        <w:pStyle w:val="breakline"/>
        <w:rPr>
          <w:color w:val="002060"/>
        </w:rPr>
      </w:pPr>
    </w:p>
    <w:p w14:paraId="1448F2D1" w14:textId="77777777" w:rsidR="00376B2B" w:rsidRPr="0034385A" w:rsidRDefault="00376B2B" w:rsidP="00376B2B">
      <w:pPr>
        <w:pStyle w:val="breakline"/>
        <w:rPr>
          <w:color w:val="002060"/>
        </w:rPr>
      </w:pPr>
    </w:p>
    <w:p w14:paraId="4D97F698" w14:textId="77777777" w:rsidR="00376B2B" w:rsidRPr="0034385A" w:rsidRDefault="00376B2B" w:rsidP="00376B2B">
      <w:pPr>
        <w:pStyle w:val="sottotitolocampionato10"/>
        <w:rPr>
          <w:color w:val="002060"/>
        </w:rPr>
      </w:pPr>
      <w:r w:rsidRPr="0034385A">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376B2B" w:rsidRPr="0034385A" w14:paraId="062DE6FB" w14:textId="77777777" w:rsidTr="009909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C07AC" w14:textId="77777777" w:rsidR="00376B2B" w:rsidRPr="0034385A" w:rsidRDefault="00376B2B" w:rsidP="0099094F">
            <w:pPr>
              <w:pStyle w:val="headertabella0"/>
              <w:rPr>
                <w:color w:val="002060"/>
              </w:rPr>
            </w:pPr>
            <w:r w:rsidRPr="003438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F453F" w14:textId="77777777" w:rsidR="00376B2B" w:rsidRPr="0034385A" w:rsidRDefault="00376B2B" w:rsidP="0099094F">
            <w:pPr>
              <w:pStyle w:val="headertabella0"/>
              <w:rPr>
                <w:color w:val="002060"/>
              </w:rPr>
            </w:pPr>
            <w:r w:rsidRPr="0034385A">
              <w:rPr>
                <w:color w:val="002060"/>
              </w:rPr>
              <w:t xml:space="preserve">N° </w:t>
            </w:r>
            <w:proofErr w:type="spellStart"/>
            <w:r w:rsidRPr="0034385A">
              <w:rPr>
                <w:color w:val="002060"/>
              </w:rPr>
              <w:t>Gior</w:t>
            </w:r>
            <w:proofErr w:type="spellEnd"/>
            <w:r w:rsidRPr="0034385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07413" w14:textId="77777777" w:rsidR="00376B2B" w:rsidRPr="0034385A" w:rsidRDefault="00376B2B" w:rsidP="0099094F">
            <w:pPr>
              <w:pStyle w:val="headertabella0"/>
              <w:rPr>
                <w:color w:val="002060"/>
              </w:rPr>
            </w:pPr>
            <w:r w:rsidRPr="003438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1F636" w14:textId="77777777" w:rsidR="00376B2B" w:rsidRPr="0034385A" w:rsidRDefault="00376B2B" w:rsidP="0099094F">
            <w:pPr>
              <w:pStyle w:val="headertabella0"/>
              <w:rPr>
                <w:color w:val="002060"/>
              </w:rPr>
            </w:pPr>
            <w:r w:rsidRPr="003438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F5274" w14:textId="77777777" w:rsidR="00376B2B" w:rsidRPr="0034385A" w:rsidRDefault="00376B2B" w:rsidP="0099094F">
            <w:pPr>
              <w:pStyle w:val="headertabella0"/>
              <w:rPr>
                <w:color w:val="002060"/>
              </w:rPr>
            </w:pPr>
            <w:r w:rsidRPr="0034385A">
              <w:rPr>
                <w:color w:val="002060"/>
              </w:rPr>
              <w:t xml:space="preserve">Data </w:t>
            </w:r>
            <w:proofErr w:type="spellStart"/>
            <w:r w:rsidRPr="0034385A">
              <w:rPr>
                <w:color w:val="002060"/>
              </w:rPr>
              <w:t>Orig</w:t>
            </w:r>
            <w:proofErr w:type="spellEnd"/>
            <w:r w:rsidRPr="003438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B0801" w14:textId="77777777" w:rsidR="00376B2B" w:rsidRPr="0034385A" w:rsidRDefault="00376B2B" w:rsidP="0099094F">
            <w:pPr>
              <w:pStyle w:val="headertabella0"/>
              <w:rPr>
                <w:color w:val="002060"/>
              </w:rPr>
            </w:pPr>
            <w:r w:rsidRPr="0034385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EDC5D" w14:textId="77777777" w:rsidR="00376B2B" w:rsidRPr="0034385A" w:rsidRDefault="00376B2B" w:rsidP="0099094F">
            <w:pPr>
              <w:pStyle w:val="headertabella0"/>
              <w:rPr>
                <w:color w:val="002060"/>
              </w:rPr>
            </w:pPr>
            <w:r w:rsidRPr="0034385A">
              <w:rPr>
                <w:color w:val="002060"/>
              </w:rPr>
              <w:t xml:space="preserve">Ora </w:t>
            </w:r>
            <w:proofErr w:type="spellStart"/>
            <w:r w:rsidRPr="0034385A">
              <w:rPr>
                <w:color w:val="002060"/>
              </w:rPr>
              <w:t>Orig</w:t>
            </w:r>
            <w:proofErr w:type="spellEnd"/>
            <w:r w:rsidRPr="0034385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B8FF" w14:textId="77777777" w:rsidR="00376B2B" w:rsidRPr="0034385A" w:rsidRDefault="00376B2B" w:rsidP="0099094F">
            <w:pPr>
              <w:pStyle w:val="headertabella0"/>
              <w:rPr>
                <w:color w:val="002060"/>
              </w:rPr>
            </w:pPr>
            <w:r w:rsidRPr="0034385A">
              <w:rPr>
                <w:color w:val="002060"/>
              </w:rPr>
              <w:t>Impianto</w:t>
            </w:r>
          </w:p>
        </w:tc>
      </w:tr>
      <w:tr w:rsidR="00376B2B" w:rsidRPr="0034385A" w14:paraId="2A234ED1" w14:textId="77777777" w:rsidTr="009909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E495" w14:textId="77777777" w:rsidR="00376B2B" w:rsidRPr="00922530" w:rsidRDefault="00376B2B" w:rsidP="0099094F">
            <w:pPr>
              <w:pStyle w:val="rowtabella0"/>
              <w:rPr>
                <w:color w:val="002060"/>
                <w:highlight w:val="yellow"/>
              </w:rPr>
            </w:pPr>
            <w:r w:rsidRPr="00922530">
              <w:rPr>
                <w:color w:val="002060"/>
                <w:highlight w:val="yellow"/>
              </w:rPr>
              <w:t>0511/2024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E0D9" w14:textId="77777777" w:rsidR="00376B2B" w:rsidRPr="00922530" w:rsidRDefault="00376B2B" w:rsidP="0099094F">
            <w:pPr>
              <w:pStyle w:val="rowtabella0"/>
              <w:jc w:val="center"/>
              <w:rPr>
                <w:color w:val="002060"/>
                <w:highlight w:val="yellow"/>
              </w:rPr>
            </w:pPr>
            <w:r w:rsidRPr="00922530">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D1ED" w14:textId="77777777" w:rsidR="00376B2B" w:rsidRPr="00922530" w:rsidRDefault="00376B2B" w:rsidP="0099094F">
            <w:pPr>
              <w:pStyle w:val="rowtabella0"/>
              <w:rPr>
                <w:color w:val="002060"/>
                <w:highlight w:val="yellow"/>
              </w:rPr>
            </w:pPr>
            <w:r w:rsidRPr="00922530">
              <w:rPr>
                <w:color w:val="002060"/>
                <w:highlight w:val="yellow"/>
              </w:rPr>
              <w:t>MONTELUPONESE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5CEB" w14:textId="77777777" w:rsidR="00376B2B" w:rsidRPr="00922530" w:rsidRDefault="00376B2B" w:rsidP="0099094F">
            <w:pPr>
              <w:pStyle w:val="rowtabella0"/>
              <w:rPr>
                <w:color w:val="002060"/>
                <w:highlight w:val="yellow"/>
              </w:rPr>
            </w:pPr>
            <w:r w:rsidRPr="00922530">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8BD3" w14:textId="77777777" w:rsidR="00376B2B" w:rsidRPr="00922530" w:rsidRDefault="00376B2B" w:rsidP="0099094F">
            <w:pPr>
              <w:jc w:val="center"/>
              <w:rPr>
                <w:rFonts w:ascii="Arial" w:hAnsi="Arial" w:cs="Arial"/>
                <w:color w:val="002060"/>
                <w:sz w:val="12"/>
                <w:szCs w:val="12"/>
              </w:rPr>
            </w:pPr>
            <w:r w:rsidRPr="00922530">
              <w:rPr>
                <w:rFonts w:ascii="Arial" w:hAnsi="Arial" w:cs="Arial"/>
                <w:color w:val="002060"/>
                <w:sz w:val="12"/>
                <w:szCs w:val="12"/>
              </w:rPr>
              <w:t>03/11/2024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D911" w14:textId="77777777" w:rsidR="00376B2B" w:rsidRPr="0034385A" w:rsidRDefault="00376B2B" w:rsidP="0099094F">
            <w:pPr>
              <w:pStyle w:val="rowtabella0"/>
              <w:jc w:val="center"/>
              <w:rPr>
                <w:color w:val="002060"/>
              </w:rPr>
            </w:pPr>
            <w:r w:rsidRPr="00922530">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62F3" w14:textId="77777777" w:rsidR="00376B2B" w:rsidRPr="00922530" w:rsidRDefault="00376B2B" w:rsidP="0099094F">
            <w:pPr>
              <w:jc w:val="center"/>
              <w:rPr>
                <w:rFonts w:ascii="Arial" w:hAnsi="Arial" w:cs="Arial"/>
                <w:color w:val="002060"/>
                <w:sz w:val="12"/>
                <w:szCs w:val="12"/>
              </w:rPr>
            </w:pPr>
            <w:r w:rsidRPr="00922530">
              <w:rPr>
                <w:rFonts w:ascii="Arial" w:hAnsi="Arial" w:cs="Arial"/>
                <w:color w:val="002060"/>
                <w:sz w:val="12"/>
                <w:szCs w:val="12"/>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F532" w14:textId="77777777" w:rsidR="00376B2B" w:rsidRPr="0034385A" w:rsidRDefault="00376B2B" w:rsidP="0099094F">
            <w:pPr>
              <w:pStyle w:val="rowtabella0"/>
              <w:rPr>
                <w:color w:val="002060"/>
              </w:rPr>
            </w:pPr>
          </w:p>
        </w:tc>
      </w:tr>
    </w:tbl>
    <w:p w14:paraId="27935EA0" w14:textId="77777777" w:rsidR="00376B2B" w:rsidRPr="0034385A" w:rsidRDefault="00376B2B" w:rsidP="00376B2B">
      <w:pPr>
        <w:pStyle w:val="breakline"/>
        <w:rPr>
          <w:rFonts w:eastAsiaTheme="minorEastAsia"/>
          <w:color w:val="002060"/>
        </w:rPr>
      </w:pPr>
    </w:p>
    <w:p w14:paraId="2545E02C" w14:textId="77777777" w:rsidR="00376B2B" w:rsidRDefault="00376B2B" w:rsidP="00630727">
      <w:pPr>
        <w:pStyle w:val="Corpodeltesto21"/>
        <w:jc w:val="center"/>
        <w:rPr>
          <w:rFonts w:ascii="Arial" w:hAnsi="Arial" w:cs="Arial"/>
          <w:b/>
          <w:color w:val="002060"/>
          <w:sz w:val="30"/>
          <w:szCs w:val="3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A1989C"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0231CB">
        <w:rPr>
          <w:rFonts w:ascii="Arial" w:hAnsi="Arial" w:cs="Arial"/>
          <w:b/>
          <w:bCs/>
          <w:color w:val="002060"/>
        </w:rPr>
        <w:t>4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55A3AB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231CB">
        <w:rPr>
          <w:b/>
          <w:color w:val="002060"/>
          <w:u w:val="single"/>
        </w:rPr>
        <w:t>2</w:t>
      </w:r>
      <w:r w:rsidR="00B54BFA">
        <w:rPr>
          <w:b/>
          <w:color w:val="002060"/>
          <w:u w:val="single"/>
        </w:rPr>
        <w:t>5</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4DD65" w14:textId="77777777" w:rsidR="002A6173" w:rsidRDefault="002A6173">
      <w:r>
        <w:separator/>
      </w:r>
    </w:p>
  </w:endnote>
  <w:endnote w:type="continuationSeparator" w:id="0">
    <w:p w14:paraId="7AB1BD2F" w14:textId="77777777" w:rsidR="002A6173" w:rsidRDefault="002A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AD5EC0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F05431">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85E26" w14:textId="77777777" w:rsidR="002A6173" w:rsidRDefault="002A6173">
      <w:r>
        <w:separator/>
      </w:r>
    </w:p>
  </w:footnote>
  <w:footnote w:type="continuationSeparator" w:id="0">
    <w:p w14:paraId="78A9963A" w14:textId="77777777" w:rsidR="002A6173" w:rsidRDefault="002A6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4"/>
  </w:num>
  <w:num w:numId="6" w16cid:durableId="934754267">
    <w:abstractNumId w:val="2"/>
  </w:num>
  <w:num w:numId="7" w16cid:durableId="957495043">
    <w:abstractNumId w:val="6"/>
  </w:num>
  <w:num w:numId="8" w16cid:durableId="119301274">
    <w:abstractNumId w:val="3"/>
  </w:num>
  <w:num w:numId="9" w16cid:durableId="7450293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87FDC"/>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84</TotalTime>
  <Pages>1</Pages>
  <Words>3721</Words>
  <Characters>21216</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24888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2024-10-25T12:57:00Z</cp:lastPrinted>
  <dcterms:created xsi:type="dcterms:W3CDTF">2024-10-25T08:25:00Z</dcterms:created>
  <dcterms:modified xsi:type="dcterms:W3CDTF">2024-10-25T12:57:00Z</dcterms:modified>
</cp:coreProperties>
</file>